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90C" w:rsidRPr="009A6FC2" w:rsidRDefault="00AC290C"/>
    <w:p w:rsidR="00AC290C" w:rsidRDefault="00AC290C">
      <w:pPr>
        <w:rPr>
          <w:lang w:val="ro-RO"/>
        </w:rPr>
      </w:pPr>
    </w:p>
    <w:p w:rsidR="00AC290C" w:rsidRDefault="005273D0" w:rsidP="005273D0">
      <w:pPr>
        <w:jc w:val="center"/>
        <w:rPr>
          <w:b/>
          <w:lang w:val="ro-RO"/>
        </w:rPr>
      </w:pPr>
      <w:r w:rsidRPr="005273D0">
        <w:rPr>
          <w:b/>
          <w:lang w:val="ro-RO"/>
        </w:rPr>
        <w:t>IN</w:t>
      </w:r>
      <w:r>
        <w:rPr>
          <w:b/>
          <w:lang w:val="ro-RO"/>
        </w:rPr>
        <w:t xml:space="preserve">FORMAŢII GENERALE </w:t>
      </w:r>
    </w:p>
    <w:p w:rsidR="005273D0" w:rsidRDefault="005273D0" w:rsidP="005273D0">
      <w:pPr>
        <w:jc w:val="center"/>
        <w:rPr>
          <w:b/>
          <w:lang w:val="ro-RO"/>
        </w:rPr>
      </w:pPr>
    </w:p>
    <w:tbl>
      <w:tblPr>
        <w:tblStyle w:val="-1"/>
        <w:tblW w:w="0" w:type="auto"/>
        <w:tblInd w:w="-546" w:type="dxa"/>
        <w:tblLook w:val="04A0" w:firstRow="1" w:lastRow="0" w:firstColumn="1" w:lastColumn="0" w:noHBand="0" w:noVBand="1"/>
      </w:tblPr>
      <w:tblGrid>
        <w:gridCol w:w="4162"/>
        <w:gridCol w:w="6207"/>
      </w:tblGrid>
      <w:tr w:rsidR="006673BD" w:rsidRPr="005273D0" w:rsidTr="002C27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3942" w:type="dxa"/>
          </w:tcPr>
          <w:p w:rsidR="005273D0" w:rsidRPr="005273D0" w:rsidRDefault="005273D0" w:rsidP="005273D0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 w:rsidRPr="005273D0">
              <w:rPr>
                <w:b/>
                <w:sz w:val="24"/>
                <w:szCs w:val="24"/>
                <w:lang w:val="ro-RO"/>
              </w:rPr>
              <w:t xml:space="preserve">Denumirea </w:t>
            </w:r>
            <w:r>
              <w:rPr>
                <w:b/>
                <w:sz w:val="24"/>
                <w:szCs w:val="24"/>
                <w:lang w:val="ro-RO"/>
              </w:rPr>
              <w:t>intreprinderii</w:t>
            </w:r>
          </w:p>
        </w:tc>
        <w:tc>
          <w:tcPr>
            <w:tcW w:w="6307" w:type="dxa"/>
          </w:tcPr>
          <w:p w:rsidR="005273D0" w:rsidRPr="005273D0" w:rsidRDefault="00881A69" w:rsidP="00A819A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SRL „</w:t>
            </w:r>
            <w:r w:rsidR="00A819A0">
              <w:rPr>
                <w:sz w:val="24"/>
                <w:szCs w:val="24"/>
                <w:lang w:val="ro-RO"/>
              </w:rPr>
              <w:t>Topograf</w:t>
            </w:r>
            <w:r>
              <w:rPr>
                <w:sz w:val="24"/>
                <w:szCs w:val="24"/>
                <w:lang w:val="ro-RO"/>
              </w:rPr>
              <w:t>”</w:t>
            </w:r>
          </w:p>
        </w:tc>
      </w:tr>
      <w:tr w:rsidR="007B1F96" w:rsidRPr="005273D0" w:rsidTr="002C27FE">
        <w:tc>
          <w:tcPr>
            <w:tcW w:w="3942" w:type="dxa"/>
          </w:tcPr>
          <w:p w:rsidR="007B1F96" w:rsidRPr="005273D0" w:rsidRDefault="007B1F96" w:rsidP="005273D0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Cod fiscal</w:t>
            </w:r>
          </w:p>
        </w:tc>
        <w:tc>
          <w:tcPr>
            <w:tcW w:w="6307" w:type="dxa"/>
          </w:tcPr>
          <w:p w:rsidR="007B1F96" w:rsidRDefault="007B1F96" w:rsidP="00881A69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  <w:r w:rsidR="00A819A0">
              <w:rPr>
                <w:sz w:val="24"/>
                <w:szCs w:val="24"/>
                <w:lang w:val="ro-RO"/>
              </w:rPr>
              <w:t>3</w:t>
            </w:r>
            <w:r>
              <w:rPr>
                <w:sz w:val="24"/>
                <w:szCs w:val="24"/>
                <w:lang w:val="ro-RO"/>
              </w:rPr>
              <w:t>6070</w:t>
            </w:r>
            <w:r w:rsidR="00A819A0">
              <w:rPr>
                <w:sz w:val="24"/>
                <w:szCs w:val="24"/>
                <w:lang w:val="ro-RO"/>
              </w:rPr>
              <w:t>12169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5273D0" w:rsidRDefault="005273D0" w:rsidP="005273D0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Adresa întreprinderii</w:t>
            </w:r>
          </w:p>
        </w:tc>
        <w:tc>
          <w:tcPr>
            <w:tcW w:w="6307" w:type="dxa"/>
          </w:tcPr>
          <w:p w:rsidR="005273D0" w:rsidRPr="005273D0" w:rsidRDefault="005273D0" w:rsidP="00A819A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5001-MD, or. Floreşti, str. </w:t>
            </w:r>
            <w:r w:rsidR="00881A69">
              <w:rPr>
                <w:sz w:val="24"/>
                <w:szCs w:val="24"/>
                <w:lang w:val="ro-RO"/>
              </w:rPr>
              <w:t xml:space="preserve">M.Viteazul </w:t>
            </w:r>
            <w:r w:rsidR="00A819A0">
              <w:rPr>
                <w:sz w:val="24"/>
                <w:szCs w:val="24"/>
                <w:lang w:val="ro-RO"/>
              </w:rPr>
              <w:t>33a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5273D0" w:rsidRDefault="005273D0" w:rsidP="005273D0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Adresa juridică</w:t>
            </w:r>
          </w:p>
        </w:tc>
        <w:tc>
          <w:tcPr>
            <w:tcW w:w="6307" w:type="dxa"/>
          </w:tcPr>
          <w:p w:rsidR="005273D0" w:rsidRPr="005273D0" w:rsidRDefault="00881A69" w:rsidP="00A819A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5001-MD, or. Floreşti, str. M.Viteazul </w:t>
            </w:r>
            <w:r w:rsidR="00A819A0">
              <w:rPr>
                <w:sz w:val="24"/>
                <w:szCs w:val="24"/>
                <w:lang w:val="ro-RO"/>
              </w:rPr>
              <w:t>33a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5273D0" w:rsidRDefault="005273D0" w:rsidP="005273D0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Anul întemeierii</w:t>
            </w:r>
          </w:p>
        </w:tc>
        <w:tc>
          <w:tcPr>
            <w:tcW w:w="6307" w:type="dxa"/>
          </w:tcPr>
          <w:p w:rsidR="005273D0" w:rsidRPr="005273D0" w:rsidRDefault="00881A69" w:rsidP="00A819A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  <w:r w:rsidR="005273D0">
              <w:rPr>
                <w:sz w:val="24"/>
                <w:szCs w:val="24"/>
                <w:lang w:val="ro-RO"/>
              </w:rPr>
              <w:t xml:space="preserve"> </w:t>
            </w:r>
            <w:r w:rsidR="00A819A0">
              <w:rPr>
                <w:sz w:val="24"/>
                <w:szCs w:val="24"/>
                <w:lang w:val="ro-RO"/>
              </w:rPr>
              <w:t>februarie</w:t>
            </w:r>
            <w:r w:rsidR="005273D0">
              <w:rPr>
                <w:sz w:val="24"/>
                <w:szCs w:val="24"/>
                <w:lang w:val="ro-RO"/>
              </w:rPr>
              <w:t xml:space="preserve"> </w:t>
            </w:r>
            <w:r w:rsidR="00A819A0">
              <w:rPr>
                <w:sz w:val="24"/>
                <w:szCs w:val="24"/>
                <w:lang w:val="ro-RO"/>
              </w:rPr>
              <w:t>1993</w:t>
            </w:r>
            <w:r w:rsidR="00A325D6">
              <w:rPr>
                <w:sz w:val="24"/>
                <w:szCs w:val="24"/>
                <w:lang w:val="ro-RO"/>
              </w:rPr>
              <w:t>, Certificat de înregistrare MD 00</w:t>
            </w:r>
            <w:r w:rsidR="00A819A0">
              <w:rPr>
                <w:sz w:val="24"/>
                <w:szCs w:val="24"/>
                <w:lang w:val="ro-RO"/>
              </w:rPr>
              <w:t>01617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A325D6">
              <w:rPr>
                <w:sz w:val="24"/>
                <w:szCs w:val="24"/>
                <w:lang w:val="ro-RO"/>
              </w:rPr>
              <w:t xml:space="preserve">din </w:t>
            </w:r>
            <w:r w:rsidR="00A819A0">
              <w:rPr>
                <w:sz w:val="24"/>
                <w:szCs w:val="24"/>
                <w:lang w:val="ro-RO"/>
              </w:rPr>
              <w:t>13</w:t>
            </w:r>
            <w:r w:rsidR="00A325D6">
              <w:rPr>
                <w:sz w:val="24"/>
                <w:szCs w:val="24"/>
                <w:lang w:val="ro-RO"/>
              </w:rPr>
              <w:t>.</w:t>
            </w:r>
            <w:r w:rsidR="00A819A0">
              <w:rPr>
                <w:sz w:val="24"/>
                <w:szCs w:val="24"/>
                <w:lang w:val="ro-RO"/>
              </w:rPr>
              <w:t>12</w:t>
            </w:r>
            <w:r w:rsidR="00A325D6">
              <w:rPr>
                <w:sz w:val="24"/>
                <w:szCs w:val="24"/>
                <w:lang w:val="ro-RO"/>
              </w:rPr>
              <w:t>.200</w:t>
            </w:r>
            <w:r w:rsidR="00A819A0">
              <w:rPr>
                <w:sz w:val="24"/>
                <w:szCs w:val="24"/>
                <w:lang w:val="ro-RO"/>
              </w:rPr>
              <w:t xml:space="preserve">4 </w:t>
            </w:r>
            <w:r w:rsidR="00A325D6">
              <w:rPr>
                <w:sz w:val="24"/>
                <w:szCs w:val="24"/>
                <w:lang w:val="ro-RO"/>
              </w:rPr>
              <w:t>eliberat de Camera Înregistrării de Stat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A325D6" w:rsidRDefault="00A325D6" w:rsidP="00A325D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Genul de activitate</w:t>
            </w:r>
          </w:p>
        </w:tc>
        <w:tc>
          <w:tcPr>
            <w:tcW w:w="6307" w:type="dxa"/>
          </w:tcPr>
          <w:p w:rsidR="005273D0" w:rsidRPr="005273D0" w:rsidRDefault="00A325D6" w:rsidP="005273D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Construcţii de clădiri,</w:t>
            </w:r>
            <w:r w:rsidR="00881A69">
              <w:rPr>
                <w:sz w:val="24"/>
                <w:szCs w:val="24"/>
                <w:lang w:val="ro-RO"/>
              </w:rPr>
              <w:t xml:space="preserve"> drumuri,</w:t>
            </w:r>
            <w:r>
              <w:rPr>
                <w:sz w:val="24"/>
                <w:szCs w:val="24"/>
                <w:lang w:val="ro-RO"/>
              </w:rPr>
              <w:t xml:space="preserve"> construcţii de reţele tehnico-edilitare</w:t>
            </w:r>
          </w:p>
        </w:tc>
      </w:tr>
      <w:tr w:rsidR="006673BD" w:rsidRPr="005273D0" w:rsidTr="002C27FE">
        <w:tc>
          <w:tcPr>
            <w:tcW w:w="3942" w:type="dxa"/>
          </w:tcPr>
          <w:p w:rsidR="005273D0" w:rsidRPr="00A325D6" w:rsidRDefault="00A325D6" w:rsidP="00A325D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Telefon de contact</w:t>
            </w:r>
          </w:p>
        </w:tc>
        <w:tc>
          <w:tcPr>
            <w:tcW w:w="6307" w:type="dxa"/>
          </w:tcPr>
          <w:p w:rsidR="005273D0" w:rsidRPr="005273D0" w:rsidRDefault="00A325D6" w:rsidP="00A819A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0250-</w:t>
            </w:r>
            <w:r w:rsidR="00881A69">
              <w:rPr>
                <w:sz w:val="24"/>
                <w:szCs w:val="24"/>
                <w:lang w:val="ro-RO"/>
              </w:rPr>
              <w:t>2-</w:t>
            </w:r>
            <w:r w:rsidR="00A819A0">
              <w:rPr>
                <w:sz w:val="24"/>
                <w:szCs w:val="24"/>
                <w:lang w:val="ro-RO"/>
              </w:rPr>
              <w:t>06</w:t>
            </w:r>
            <w:r w:rsidR="00881A69">
              <w:rPr>
                <w:sz w:val="24"/>
                <w:szCs w:val="24"/>
                <w:lang w:val="ro-RO"/>
              </w:rPr>
              <w:t>-</w:t>
            </w:r>
            <w:r w:rsidR="00A819A0">
              <w:rPr>
                <w:sz w:val="24"/>
                <w:szCs w:val="24"/>
                <w:lang w:val="ro-RO"/>
              </w:rPr>
              <w:t>03</w:t>
            </w:r>
          </w:p>
        </w:tc>
      </w:tr>
      <w:tr w:rsidR="006673BD" w:rsidRPr="005273D0" w:rsidTr="002C27FE">
        <w:tc>
          <w:tcPr>
            <w:tcW w:w="3942" w:type="dxa"/>
          </w:tcPr>
          <w:p w:rsidR="005273D0" w:rsidRPr="00A325D6" w:rsidRDefault="00A325D6" w:rsidP="00A325D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Fax </w:t>
            </w:r>
          </w:p>
        </w:tc>
        <w:tc>
          <w:tcPr>
            <w:tcW w:w="6307" w:type="dxa"/>
          </w:tcPr>
          <w:p w:rsidR="005273D0" w:rsidRPr="005273D0" w:rsidRDefault="00A325D6" w:rsidP="00A819A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0250-2-</w:t>
            </w:r>
            <w:r w:rsidR="00A819A0">
              <w:rPr>
                <w:sz w:val="24"/>
                <w:szCs w:val="24"/>
                <w:lang w:val="ro-RO"/>
              </w:rPr>
              <w:t>06</w:t>
            </w:r>
            <w:r>
              <w:rPr>
                <w:sz w:val="24"/>
                <w:szCs w:val="24"/>
                <w:lang w:val="ro-RO"/>
              </w:rPr>
              <w:t>-</w:t>
            </w:r>
            <w:r w:rsidR="00A819A0">
              <w:rPr>
                <w:sz w:val="24"/>
                <w:szCs w:val="24"/>
                <w:lang w:val="ro-RO"/>
              </w:rPr>
              <w:t>03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A325D6" w:rsidRDefault="00A325D6" w:rsidP="00A325D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Adresa electronică</w:t>
            </w:r>
          </w:p>
        </w:tc>
        <w:tc>
          <w:tcPr>
            <w:tcW w:w="6307" w:type="dxa"/>
          </w:tcPr>
          <w:p w:rsidR="00A325D6" w:rsidRPr="005C20A7" w:rsidRDefault="00F73741" w:rsidP="005C20A7">
            <w:pPr>
              <w:pStyle w:val="7"/>
              <w:outlineLvl w:val="6"/>
              <w:rPr>
                <w:rFonts w:ascii="Arial" w:hAnsi="Arial"/>
                <w:bCs/>
                <w:sz w:val="18"/>
                <w:lang w:val="it-IT"/>
              </w:rPr>
            </w:pPr>
            <w:r w:rsidRPr="00F73741">
              <w:rPr>
                <w:rFonts w:ascii="Arial" w:hAnsi="Arial"/>
                <w:bCs/>
                <w:sz w:val="18"/>
              </w:rPr>
              <w:t>topograf.srl@</w:t>
            </w:r>
            <w:r>
              <w:rPr>
                <w:rFonts w:ascii="Arial" w:hAnsi="Arial"/>
                <w:bCs/>
                <w:sz w:val="18"/>
              </w:rPr>
              <w:t>mail.ru</w:t>
            </w:r>
            <w:bookmarkStart w:id="0" w:name="_GoBack"/>
            <w:bookmarkEnd w:id="0"/>
          </w:p>
        </w:tc>
      </w:tr>
      <w:tr w:rsidR="006673BD" w:rsidRPr="00F73741" w:rsidTr="002C27FE">
        <w:tc>
          <w:tcPr>
            <w:tcW w:w="3942" w:type="dxa"/>
          </w:tcPr>
          <w:p w:rsidR="005273D0" w:rsidRPr="007B1F96" w:rsidRDefault="007B1F96" w:rsidP="007B1F9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Tip întreprindere</w:t>
            </w:r>
          </w:p>
        </w:tc>
        <w:tc>
          <w:tcPr>
            <w:tcW w:w="6307" w:type="dxa"/>
          </w:tcPr>
          <w:p w:rsidR="005273D0" w:rsidRPr="005273D0" w:rsidRDefault="007B1F96" w:rsidP="00471246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Întreprindere </w:t>
            </w:r>
            <w:r w:rsidR="00471246">
              <w:rPr>
                <w:sz w:val="24"/>
                <w:szCs w:val="24"/>
                <w:lang w:val="ro-RO"/>
              </w:rPr>
              <w:t>particulară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7B1F96" w:rsidRDefault="007B1F96" w:rsidP="007B1F9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Fondatorul întreprinderii</w:t>
            </w:r>
          </w:p>
        </w:tc>
        <w:tc>
          <w:tcPr>
            <w:tcW w:w="6307" w:type="dxa"/>
          </w:tcPr>
          <w:p w:rsidR="005273D0" w:rsidRPr="005273D0" w:rsidRDefault="00A819A0" w:rsidP="005273D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Bodnariuc Boris</w:t>
            </w:r>
          </w:p>
        </w:tc>
      </w:tr>
      <w:tr w:rsidR="006673BD" w:rsidRPr="005273D0" w:rsidTr="002C27FE">
        <w:tc>
          <w:tcPr>
            <w:tcW w:w="3942" w:type="dxa"/>
          </w:tcPr>
          <w:p w:rsidR="005273D0" w:rsidRPr="00EB471C" w:rsidRDefault="007B1F96" w:rsidP="0047124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B471C">
              <w:rPr>
                <w:b/>
                <w:color w:val="000000" w:themeColor="text1"/>
                <w:sz w:val="24"/>
                <w:szCs w:val="24"/>
                <w:lang w:val="ro-RO"/>
              </w:rPr>
              <w:t>Directorul întreprinderii</w:t>
            </w:r>
          </w:p>
        </w:tc>
        <w:tc>
          <w:tcPr>
            <w:tcW w:w="6307" w:type="dxa"/>
          </w:tcPr>
          <w:p w:rsidR="005273D0" w:rsidRPr="00EB471C" w:rsidRDefault="00A819A0" w:rsidP="005273D0">
            <w:pPr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Bodnariuc Boris</w:t>
            </w:r>
          </w:p>
        </w:tc>
      </w:tr>
      <w:tr w:rsidR="006673BD" w:rsidRPr="005273D0" w:rsidTr="002C27FE">
        <w:tc>
          <w:tcPr>
            <w:tcW w:w="3942" w:type="dxa"/>
          </w:tcPr>
          <w:p w:rsidR="005273D0" w:rsidRPr="007B1F96" w:rsidRDefault="007B1F96" w:rsidP="007B1F9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Filiale </w:t>
            </w:r>
          </w:p>
        </w:tc>
        <w:tc>
          <w:tcPr>
            <w:tcW w:w="6307" w:type="dxa"/>
          </w:tcPr>
          <w:p w:rsidR="005273D0" w:rsidRPr="005273D0" w:rsidRDefault="00471246" w:rsidP="005273D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6673BD" w:rsidRPr="00F73741" w:rsidTr="002C27FE">
        <w:tc>
          <w:tcPr>
            <w:tcW w:w="3942" w:type="dxa"/>
          </w:tcPr>
          <w:p w:rsidR="005273D0" w:rsidRPr="007B1F96" w:rsidRDefault="007B1F96" w:rsidP="007B1F9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Baza tehnico-materială</w:t>
            </w:r>
          </w:p>
        </w:tc>
        <w:tc>
          <w:tcPr>
            <w:tcW w:w="6307" w:type="dxa"/>
          </w:tcPr>
          <w:p w:rsidR="005273D0" w:rsidRPr="005273D0" w:rsidRDefault="007B1F96" w:rsidP="005273D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Utilaj, mijloace fixe, instrumente, ateliere, secţii de producere a articolelor din lemn, metal</w:t>
            </w:r>
          </w:p>
        </w:tc>
      </w:tr>
      <w:tr w:rsidR="006673BD" w:rsidRPr="005C20A7" w:rsidTr="002C27FE">
        <w:tc>
          <w:tcPr>
            <w:tcW w:w="3942" w:type="dxa"/>
          </w:tcPr>
          <w:p w:rsidR="005273D0" w:rsidRPr="007B1F96" w:rsidRDefault="007B1F96" w:rsidP="007B1F96">
            <w:pPr>
              <w:pStyle w:val="aa"/>
              <w:numPr>
                <w:ilvl w:val="0"/>
                <w:numId w:val="17"/>
              </w:numPr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 bancă</w:t>
            </w:r>
          </w:p>
        </w:tc>
        <w:tc>
          <w:tcPr>
            <w:tcW w:w="6307" w:type="dxa"/>
          </w:tcPr>
          <w:p w:rsidR="005273D0" w:rsidRDefault="00471246" w:rsidP="005273D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Bc „</w:t>
            </w:r>
            <w:r w:rsidR="005C20A7">
              <w:rPr>
                <w:sz w:val="24"/>
                <w:szCs w:val="24"/>
                <w:lang w:val="ro-RO"/>
              </w:rPr>
              <w:t>ProCredit Banc</w:t>
            </w:r>
            <w:r>
              <w:rPr>
                <w:sz w:val="24"/>
                <w:szCs w:val="24"/>
                <w:lang w:val="ro-RO"/>
              </w:rPr>
              <w:t xml:space="preserve">” SA </w:t>
            </w:r>
            <w:r w:rsidR="00F73741">
              <w:rPr>
                <w:sz w:val="24"/>
                <w:szCs w:val="24"/>
                <w:lang w:val="ro-RO"/>
              </w:rPr>
              <w:t>Chișinău</w:t>
            </w:r>
          </w:p>
          <w:p w:rsidR="00F73741" w:rsidRPr="00F73741" w:rsidRDefault="00F73741" w:rsidP="005273D0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c/b PRCBMD22 cod IBAN</w:t>
            </w:r>
            <w:r>
              <w:rPr>
                <w:sz w:val="24"/>
                <w:szCs w:val="24"/>
                <w:lang w:val="en-US"/>
              </w:rPr>
              <w:t>: MD33PR002251049796001498</w:t>
            </w:r>
          </w:p>
          <w:p w:rsidR="007B1F96" w:rsidRPr="005273D0" w:rsidRDefault="00F73741" w:rsidP="005C20A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c/TVA 5900084</w:t>
            </w:r>
            <w:r w:rsidR="00471246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6673BD" w:rsidRPr="00F73741" w:rsidTr="006673BD">
        <w:tc>
          <w:tcPr>
            <w:tcW w:w="10289" w:type="dxa"/>
            <w:gridSpan w:val="2"/>
          </w:tcPr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Pr="002C27FE" w:rsidRDefault="002C27FE" w:rsidP="005273D0">
            <w:pPr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ro-RO"/>
              </w:rPr>
              <w:t>Director SRL „Topograf”                                                       Boris Bodnariuc</w:t>
            </w: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2C27FE" w:rsidRDefault="002C27FE" w:rsidP="005273D0">
            <w:pPr>
              <w:jc w:val="both"/>
              <w:rPr>
                <w:b/>
                <w:sz w:val="24"/>
                <w:szCs w:val="24"/>
                <w:lang w:val="ro-RO"/>
              </w:rPr>
            </w:pPr>
          </w:p>
          <w:p w:rsidR="006673BD" w:rsidRDefault="006673BD" w:rsidP="005273D0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22. Echipament de bază ala contractantului propus pentru efectuarea lucrărilor</w:t>
            </w:r>
          </w:p>
        </w:tc>
      </w:tr>
      <w:tr w:rsidR="00A30542" w:rsidRPr="00881A69" w:rsidTr="00A30542">
        <w:tc>
          <w:tcPr>
            <w:tcW w:w="10289" w:type="dxa"/>
            <w:gridSpan w:val="2"/>
          </w:tcPr>
          <w:tbl>
            <w:tblPr>
              <w:tblStyle w:val="ab"/>
              <w:tblW w:w="10039" w:type="dxa"/>
              <w:tblLook w:val="04A0" w:firstRow="1" w:lastRow="0" w:firstColumn="1" w:lastColumn="0" w:noHBand="0" w:noVBand="1"/>
            </w:tblPr>
            <w:tblGrid>
              <w:gridCol w:w="3056"/>
              <w:gridCol w:w="2247"/>
              <w:gridCol w:w="1409"/>
              <w:gridCol w:w="3327"/>
            </w:tblGrid>
            <w:tr w:rsidR="00A30542" w:rsidRPr="00F73741" w:rsidTr="00885100">
              <w:tc>
                <w:tcPr>
                  <w:tcW w:w="2951" w:type="dxa"/>
                </w:tcPr>
                <w:p w:rsidR="00A30542" w:rsidRPr="00A30542" w:rsidRDefault="00A30542" w:rsidP="00A3054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lastRenderedPageBreak/>
                    <w:t>Obiecte ale echipamentului</w:t>
                  </w:r>
                </w:p>
              </w:tc>
              <w:tc>
                <w:tcPr>
                  <w:tcW w:w="2268" w:type="dxa"/>
                </w:tcPr>
                <w:p w:rsidR="00A30542" w:rsidRPr="00A30542" w:rsidRDefault="00A30542" w:rsidP="00A3054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t>Descrierea, marca</w:t>
                  </w:r>
                </w:p>
              </w:tc>
              <w:tc>
                <w:tcPr>
                  <w:tcW w:w="1418" w:type="dxa"/>
                </w:tcPr>
                <w:p w:rsidR="00A30542" w:rsidRDefault="00A30542" w:rsidP="00A3054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proofErr w:type="spellStart"/>
                  <w:r w:rsidRPr="006673BD">
                    <w:rPr>
                      <w:b/>
                      <w:sz w:val="24"/>
                      <w:szCs w:val="24"/>
                      <w:lang w:val="en-US"/>
                    </w:rPr>
                    <w:t>Cantitate</w:t>
                  </w:r>
                  <w:proofErr w:type="spellEnd"/>
                </w:p>
                <w:p w:rsidR="00A30542" w:rsidRPr="00A30542" w:rsidRDefault="00A30542" w:rsidP="00A3054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3402" w:type="dxa"/>
                </w:tcPr>
                <w:p w:rsidR="00A30542" w:rsidRPr="00A30542" w:rsidRDefault="00A30542" w:rsidP="00A30542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>
                    <w:rPr>
                      <w:b/>
                      <w:sz w:val="24"/>
                      <w:szCs w:val="24"/>
                      <w:lang w:val="ro-RO"/>
                    </w:rPr>
                    <w:t>Propriu, arendat sau urmează a fi procurat</w:t>
                  </w:r>
                </w:p>
              </w:tc>
            </w:tr>
            <w:tr w:rsidR="00A30542" w:rsidRPr="00881A69" w:rsidTr="00885100">
              <w:tc>
                <w:tcPr>
                  <w:tcW w:w="2951" w:type="dxa"/>
                </w:tcPr>
                <w:p w:rsidR="00A30542" w:rsidRDefault="00A30542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Excavator </w:t>
                  </w:r>
                </w:p>
              </w:tc>
              <w:tc>
                <w:tcPr>
                  <w:tcW w:w="2268" w:type="dxa"/>
                </w:tcPr>
                <w:p w:rsidR="00A30542" w:rsidRPr="00C76ACE" w:rsidRDefault="00C76ACE" w:rsidP="00C76ACE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AO2621</w:t>
                  </w:r>
                </w:p>
              </w:tc>
              <w:tc>
                <w:tcPr>
                  <w:tcW w:w="1418" w:type="dxa"/>
                </w:tcPr>
                <w:p w:rsidR="00A30542" w:rsidRPr="00A30542" w:rsidRDefault="00C76ACE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A30542" w:rsidRDefault="00EC2BFD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</w:t>
                  </w:r>
                  <w:r w:rsidR="00C76ACE">
                    <w:rPr>
                      <w:sz w:val="24"/>
                      <w:szCs w:val="24"/>
                      <w:lang w:val="ro-RO"/>
                    </w:rPr>
                    <w:t xml:space="preserve"> SRL</w:t>
                  </w:r>
                  <w:r w:rsidR="00453EED">
                    <w:rPr>
                      <w:sz w:val="24"/>
                      <w:szCs w:val="24"/>
                      <w:lang w:val="ro-RO"/>
                    </w:rPr>
                    <w:t xml:space="preserve"> „</w:t>
                  </w:r>
                  <w:r w:rsidR="00C76ACE">
                    <w:rPr>
                      <w:sz w:val="24"/>
                      <w:szCs w:val="24"/>
                      <w:lang w:val="ro-RO"/>
                    </w:rPr>
                    <w:t>Topo</w:t>
                  </w:r>
                  <w:r w:rsidR="00453EED">
                    <w:rPr>
                      <w:sz w:val="24"/>
                      <w:szCs w:val="24"/>
                      <w:lang w:val="ro-RO"/>
                    </w:rPr>
                    <w:t>graf”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Excavator </w:t>
                  </w:r>
                </w:p>
              </w:tc>
              <w:tc>
                <w:tcPr>
                  <w:tcW w:w="2268" w:type="dxa"/>
                </w:tcPr>
                <w:p w:rsidR="00885100" w:rsidRPr="00C76ACE" w:rsidRDefault="00C76ACE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AO3322</w:t>
                  </w:r>
                </w:p>
              </w:tc>
              <w:tc>
                <w:tcPr>
                  <w:tcW w:w="1418" w:type="dxa"/>
                </w:tcPr>
                <w:p w:rsidR="00885100" w:rsidRDefault="00885100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</w:t>
                  </w:r>
                  <w:r w:rsidR="000B127B">
                    <w:rPr>
                      <w:sz w:val="24"/>
                      <w:szCs w:val="24"/>
                      <w:lang w:val="ro-RO"/>
                    </w:rPr>
                    <w:t xml:space="preserve"> SRL „Topograf</w:t>
                  </w:r>
                  <w:r w:rsidR="00885100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Buldozer </w:t>
                  </w:r>
                </w:p>
              </w:tc>
              <w:tc>
                <w:tcPr>
                  <w:tcW w:w="2268" w:type="dxa"/>
                </w:tcPr>
                <w:p w:rsidR="00885100" w:rsidRPr="00C76ACE" w:rsidRDefault="00C76ACE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DZ 170</w:t>
                  </w:r>
                </w:p>
              </w:tc>
              <w:tc>
                <w:tcPr>
                  <w:tcW w:w="1418" w:type="dxa"/>
                </w:tcPr>
                <w:p w:rsidR="00885100" w:rsidRDefault="00C76ACE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</w:t>
                  </w:r>
                  <w:r w:rsidR="00453EED">
                    <w:rPr>
                      <w:sz w:val="24"/>
                      <w:szCs w:val="24"/>
                      <w:lang w:val="ro-RO"/>
                    </w:rPr>
                    <w:t xml:space="preserve"> SRL „Topograf”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Pr="00A30542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Automacara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ЗИЛ 130 КС 2571</w:t>
                  </w:r>
                </w:p>
              </w:tc>
              <w:tc>
                <w:tcPr>
                  <w:tcW w:w="1418" w:type="dxa"/>
                </w:tcPr>
                <w:p w:rsidR="00885100" w:rsidRPr="00A30542" w:rsidRDefault="00885100" w:rsidP="00A3054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</w:t>
                  </w:r>
                  <w:r w:rsidR="000B127B">
                    <w:rPr>
                      <w:sz w:val="24"/>
                      <w:szCs w:val="24"/>
                      <w:lang w:val="ro-RO"/>
                    </w:rPr>
                    <w:t xml:space="preserve"> SRL „Topograf</w:t>
                  </w:r>
                  <w:r w:rsidR="00885100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0B127B" w:rsidRPr="00881A69" w:rsidTr="00885100">
              <w:tc>
                <w:tcPr>
                  <w:tcW w:w="2951" w:type="dxa"/>
                </w:tcPr>
                <w:p w:rsidR="000B127B" w:rsidRDefault="000B127B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Autogreider </w:t>
                  </w:r>
                </w:p>
              </w:tc>
              <w:tc>
                <w:tcPr>
                  <w:tcW w:w="2268" w:type="dxa"/>
                </w:tcPr>
                <w:p w:rsidR="000B127B" w:rsidRPr="000B127B" w:rsidRDefault="000B127B" w:rsidP="005273D0">
                  <w:pPr>
                    <w:jc w:val="both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DZ-143</w:t>
                  </w:r>
                </w:p>
              </w:tc>
              <w:tc>
                <w:tcPr>
                  <w:tcW w:w="1418" w:type="dxa"/>
                </w:tcPr>
                <w:p w:rsidR="000B127B" w:rsidRPr="000B127B" w:rsidRDefault="000B127B" w:rsidP="00A3054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0B127B" w:rsidRDefault="000B127B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 SRL „Topograf”</w:t>
                  </w:r>
                </w:p>
              </w:tc>
            </w:tr>
            <w:tr w:rsidR="000B127B" w:rsidRPr="00881A69" w:rsidTr="00885100">
              <w:tc>
                <w:tcPr>
                  <w:tcW w:w="2951" w:type="dxa"/>
                </w:tcPr>
                <w:p w:rsidR="000B127B" w:rsidRDefault="000B127B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Automocamion</w:t>
                  </w:r>
                </w:p>
                <w:p w:rsidR="000B127B" w:rsidRDefault="000B127B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Autocisterna</w:t>
                  </w:r>
                </w:p>
              </w:tc>
              <w:tc>
                <w:tcPr>
                  <w:tcW w:w="2268" w:type="dxa"/>
                </w:tcPr>
                <w:p w:rsidR="000B127B" w:rsidRDefault="000B127B" w:rsidP="005273D0">
                  <w:pPr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CAMAZ55112</w:t>
                  </w:r>
                </w:p>
              </w:tc>
              <w:tc>
                <w:tcPr>
                  <w:tcW w:w="1418" w:type="dxa"/>
                </w:tcPr>
                <w:p w:rsidR="000B127B" w:rsidRPr="000B127B" w:rsidRDefault="000B127B" w:rsidP="00A30542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0B127B" w:rsidRDefault="000B127B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 SRL „Topograf”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Aparat de sudat (SAC)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885100" w:rsidRPr="00A64305" w:rsidRDefault="00A64305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Aparat de sudat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885100" w:rsidRPr="00A30542" w:rsidRDefault="00A64305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Aparat de sudat PE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A64305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Aparat de sudat cu gaze</w:t>
                  </w:r>
                </w:p>
              </w:tc>
              <w:tc>
                <w:tcPr>
                  <w:tcW w:w="2268" w:type="dxa"/>
                </w:tcPr>
                <w:p w:rsidR="00885100" w:rsidRPr="00A30542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A64305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453EED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AutocamionMAZ5511</w:t>
                  </w:r>
                </w:p>
              </w:tc>
              <w:tc>
                <w:tcPr>
                  <w:tcW w:w="2268" w:type="dxa"/>
                </w:tcPr>
                <w:p w:rsidR="00885100" w:rsidRPr="00A30542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453EED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</w:t>
                  </w:r>
                  <w:r w:rsidR="00453EED">
                    <w:rPr>
                      <w:sz w:val="24"/>
                      <w:szCs w:val="24"/>
                      <w:lang w:val="ro-RO"/>
                    </w:rPr>
                    <w:t xml:space="preserve"> SRL „Topograf”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C76ACE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Autoscrepere</w:t>
                  </w:r>
                  <w:r w:rsidR="00885100">
                    <w:rPr>
                      <w:sz w:val="24"/>
                      <w:szCs w:val="24"/>
                      <w:lang w:val="ro-RO"/>
                    </w:rPr>
                    <w:t xml:space="preserve"> </w:t>
                  </w:r>
                </w:p>
              </w:tc>
              <w:tc>
                <w:tcPr>
                  <w:tcW w:w="2268" w:type="dxa"/>
                </w:tcPr>
                <w:p w:rsidR="00885100" w:rsidRPr="00A30542" w:rsidRDefault="00C76ACE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MOAZ6014</w:t>
                  </w:r>
                </w:p>
              </w:tc>
              <w:tc>
                <w:tcPr>
                  <w:tcW w:w="1418" w:type="dxa"/>
                </w:tcPr>
                <w:p w:rsidR="00885100" w:rsidRDefault="00C76ACE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</w:t>
                  </w:r>
                  <w:r w:rsidR="00453EED">
                    <w:rPr>
                      <w:sz w:val="24"/>
                      <w:szCs w:val="24"/>
                      <w:lang w:val="ro-RO"/>
                    </w:rPr>
                    <w:t xml:space="preserve"> SRL „Topograf”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C76ACE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Automo</w:t>
                  </w:r>
                  <w:r w:rsidR="00C76ACE">
                    <w:rPr>
                      <w:sz w:val="24"/>
                      <w:szCs w:val="24"/>
                      <w:lang w:val="ro-RO"/>
                    </w:rPr>
                    <w:t xml:space="preserve">camionCAMAZ5511   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A819A0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Strung pentru prelucrarea lemnului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88510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 SRL „Topograf”</w:t>
                  </w:r>
                </w:p>
              </w:tc>
            </w:tr>
            <w:tr w:rsidR="00885100" w:rsidRPr="00A819A0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Strung pentru prelucrarea metalului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88510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3402" w:type="dxa"/>
                </w:tcPr>
                <w:p w:rsidR="00885100" w:rsidRDefault="00EC2BF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Proprietate SRL „Topograf”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Teodolit 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88510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Nivelmetru 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885100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A64305" w:rsidP="0088510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C</w:t>
                  </w:r>
                  <w:r w:rsidR="00885100">
                    <w:rPr>
                      <w:sz w:val="24"/>
                      <w:szCs w:val="24"/>
                      <w:lang w:val="ro-RO"/>
                    </w:rPr>
                    <w:t>iocan pneumatic</w:t>
                  </w:r>
                  <w:r>
                    <w:rPr>
                      <w:sz w:val="24"/>
                      <w:szCs w:val="24"/>
                      <w:lang w:val="ro-RO"/>
                    </w:rPr>
                    <w:t xml:space="preserve"> electric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885100" w:rsidRPr="00881A69" w:rsidTr="00885100">
              <w:tc>
                <w:tcPr>
                  <w:tcW w:w="2951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Betonieră 0,25 m3</w:t>
                  </w:r>
                </w:p>
              </w:tc>
              <w:tc>
                <w:tcPr>
                  <w:tcW w:w="2268" w:type="dxa"/>
                </w:tcPr>
                <w:p w:rsidR="00885100" w:rsidRDefault="00885100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885100" w:rsidRDefault="00885100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402" w:type="dxa"/>
                </w:tcPr>
                <w:p w:rsidR="00885100" w:rsidRDefault="00885100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 xml:space="preserve">Proprietate 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SRL „</w:t>
                  </w:r>
                  <w:r w:rsidR="00EC2BFD">
                    <w:rPr>
                      <w:sz w:val="24"/>
                      <w:szCs w:val="24"/>
                      <w:lang w:val="ro-RO"/>
                    </w:rPr>
                    <w:t>Topograf</w:t>
                  </w:r>
                  <w:r w:rsidR="00A64305">
                    <w:rPr>
                      <w:sz w:val="24"/>
                      <w:szCs w:val="24"/>
                      <w:lang w:val="ro-RO"/>
                    </w:rPr>
                    <w:t>”</w:t>
                  </w:r>
                </w:p>
              </w:tc>
            </w:tr>
            <w:tr w:rsidR="00453EED" w:rsidRPr="00881A69" w:rsidTr="00885100">
              <w:tc>
                <w:tcPr>
                  <w:tcW w:w="2951" w:type="dxa"/>
                </w:tcPr>
                <w:p w:rsidR="00453EED" w:rsidRDefault="00453EED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AutocamionMAZ5549</w:t>
                  </w:r>
                </w:p>
              </w:tc>
              <w:tc>
                <w:tcPr>
                  <w:tcW w:w="2268" w:type="dxa"/>
                </w:tcPr>
                <w:p w:rsidR="00453EED" w:rsidRDefault="00453EED" w:rsidP="005273D0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8" w:type="dxa"/>
                </w:tcPr>
                <w:p w:rsidR="00453EED" w:rsidRDefault="00453EED" w:rsidP="00A30542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402" w:type="dxa"/>
                </w:tcPr>
                <w:p w:rsidR="00453EED" w:rsidRDefault="00453EED" w:rsidP="000B127B">
                  <w:pPr>
                    <w:jc w:val="both"/>
                    <w:rPr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A30542" w:rsidRDefault="00A30542" w:rsidP="005273D0">
            <w:pPr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5273D0" w:rsidRPr="005273D0" w:rsidRDefault="005273D0" w:rsidP="005273D0">
      <w:pPr>
        <w:jc w:val="center"/>
        <w:rPr>
          <w:lang w:val="ro-RO"/>
        </w:rPr>
      </w:pPr>
    </w:p>
    <w:p w:rsidR="005273D0" w:rsidRDefault="005273D0" w:rsidP="005273D0">
      <w:pPr>
        <w:jc w:val="center"/>
        <w:rPr>
          <w:b/>
          <w:lang w:val="ro-RO"/>
        </w:rPr>
      </w:pPr>
    </w:p>
    <w:p w:rsidR="00885100" w:rsidRDefault="00885100" w:rsidP="005273D0">
      <w:pPr>
        <w:jc w:val="center"/>
        <w:rPr>
          <w:b/>
          <w:lang w:val="ro-RO"/>
        </w:rPr>
      </w:pPr>
    </w:p>
    <w:p w:rsidR="00885100" w:rsidRDefault="00885100" w:rsidP="005273D0">
      <w:pPr>
        <w:jc w:val="center"/>
        <w:rPr>
          <w:b/>
          <w:lang w:val="ro-RO"/>
        </w:rPr>
      </w:pPr>
    </w:p>
    <w:p w:rsidR="004A655A" w:rsidRDefault="00885100" w:rsidP="004A655A">
      <w:pPr>
        <w:jc w:val="both"/>
        <w:rPr>
          <w:b/>
          <w:bCs/>
          <w:sz w:val="24"/>
          <w:szCs w:val="24"/>
          <w:lang w:val="ro-RO"/>
        </w:rPr>
      </w:pPr>
      <w:r>
        <w:rPr>
          <w:b/>
          <w:lang w:val="ro-RO"/>
        </w:rPr>
        <w:t>Data completării</w:t>
      </w:r>
      <w:r w:rsidR="0011142A">
        <w:rPr>
          <w:b/>
          <w:lang w:val="ro-RO"/>
        </w:rPr>
        <w:t>:</w:t>
      </w:r>
      <w:r>
        <w:rPr>
          <w:b/>
          <w:lang w:val="ro-RO"/>
        </w:rPr>
        <w:t xml:space="preserve"> </w:t>
      </w:r>
    </w:p>
    <w:p w:rsidR="004D25D8" w:rsidRDefault="004D25D8" w:rsidP="00885100">
      <w:pPr>
        <w:rPr>
          <w:b/>
          <w:lang w:val="ro-RO"/>
        </w:rPr>
      </w:pPr>
    </w:p>
    <w:p w:rsidR="00D0036A" w:rsidRDefault="00D0036A" w:rsidP="00885100">
      <w:pPr>
        <w:rPr>
          <w:b/>
          <w:lang w:val="ro-RO"/>
        </w:rPr>
      </w:pPr>
    </w:p>
    <w:p w:rsidR="00D0036A" w:rsidRDefault="00D0036A" w:rsidP="00885100">
      <w:pPr>
        <w:rPr>
          <w:b/>
          <w:lang w:val="ro-RO"/>
        </w:rPr>
      </w:pPr>
    </w:p>
    <w:p w:rsidR="00D0036A" w:rsidRDefault="00D0036A" w:rsidP="00885100">
      <w:pPr>
        <w:rPr>
          <w:b/>
          <w:lang w:val="ro-RO"/>
        </w:rPr>
      </w:pPr>
    </w:p>
    <w:p w:rsidR="00D0036A" w:rsidRDefault="00D0036A" w:rsidP="00885100">
      <w:pPr>
        <w:rPr>
          <w:b/>
          <w:lang w:val="ro-RO"/>
        </w:rPr>
      </w:pPr>
    </w:p>
    <w:p w:rsidR="00885100" w:rsidRDefault="00885100" w:rsidP="005C6A19">
      <w:pPr>
        <w:rPr>
          <w:b/>
          <w:lang w:val="ro-RO"/>
        </w:rPr>
      </w:pPr>
    </w:p>
    <w:p w:rsidR="00885100" w:rsidRDefault="00885100" w:rsidP="005273D0">
      <w:pPr>
        <w:jc w:val="center"/>
        <w:rPr>
          <w:b/>
          <w:lang w:val="ro-RO"/>
        </w:rPr>
      </w:pPr>
    </w:p>
    <w:p w:rsidR="00AC290C" w:rsidRDefault="004D25D8" w:rsidP="00453EED">
      <w:pPr>
        <w:pStyle w:val="a5"/>
        <w:jc w:val="both"/>
        <w:rPr>
          <w:b/>
          <w:bCs/>
          <w:sz w:val="24"/>
          <w:lang w:val="it-IT"/>
        </w:rPr>
      </w:pPr>
      <w:r>
        <w:rPr>
          <w:b/>
          <w:bCs/>
          <w:sz w:val="24"/>
          <w:lang w:val="it-IT"/>
        </w:rPr>
        <w:t xml:space="preserve">Director </w:t>
      </w:r>
      <w:r w:rsidR="00453EED">
        <w:rPr>
          <w:sz w:val="24"/>
          <w:szCs w:val="24"/>
          <w:lang w:val="ro-RO"/>
        </w:rPr>
        <w:t>SRL „</w:t>
      </w:r>
      <w:r w:rsidR="00EC2BFD">
        <w:rPr>
          <w:sz w:val="24"/>
          <w:szCs w:val="24"/>
          <w:lang w:val="ro-RO"/>
        </w:rPr>
        <w:t>Topograf</w:t>
      </w:r>
      <w:r w:rsidR="00453EED">
        <w:rPr>
          <w:sz w:val="24"/>
          <w:szCs w:val="24"/>
          <w:lang w:val="ro-RO"/>
        </w:rPr>
        <w:t>”</w:t>
      </w:r>
      <w:r w:rsidR="00AC290C">
        <w:rPr>
          <w:b/>
          <w:bCs/>
          <w:sz w:val="24"/>
          <w:lang w:val="it-IT"/>
        </w:rPr>
        <w:t xml:space="preserve">                             </w:t>
      </w:r>
      <w:r w:rsidR="005C6A19">
        <w:rPr>
          <w:b/>
          <w:bCs/>
          <w:sz w:val="24"/>
          <w:lang w:val="it-IT"/>
        </w:rPr>
        <w:t xml:space="preserve">                        </w:t>
      </w:r>
      <w:r w:rsidR="00EC2BFD">
        <w:rPr>
          <w:b/>
          <w:bCs/>
          <w:sz w:val="24"/>
          <w:lang w:val="it-IT"/>
        </w:rPr>
        <w:t>Boris Bodnariuc</w:t>
      </w:r>
    </w:p>
    <w:p w:rsidR="00656B70" w:rsidRDefault="00656B70" w:rsidP="00656B70">
      <w:pPr>
        <w:pStyle w:val="a5"/>
        <w:ind w:left="7200"/>
        <w:jc w:val="right"/>
        <w:rPr>
          <w:b/>
          <w:bCs/>
          <w:sz w:val="24"/>
          <w:lang w:val="it-IT"/>
        </w:rPr>
      </w:pPr>
      <w:r>
        <w:rPr>
          <w:b/>
          <w:bCs/>
          <w:sz w:val="24"/>
          <w:lang w:val="it-IT"/>
        </w:rPr>
        <w:t xml:space="preserve">                             </w:t>
      </w:r>
    </w:p>
    <w:p w:rsidR="00885100" w:rsidRDefault="00885100" w:rsidP="004D25D8">
      <w:pPr>
        <w:rPr>
          <w:b/>
          <w:bCs/>
          <w:sz w:val="24"/>
          <w:szCs w:val="24"/>
          <w:lang w:val="ro-RO"/>
        </w:rPr>
      </w:pPr>
    </w:p>
    <w:p w:rsidR="00885100" w:rsidRDefault="00885100" w:rsidP="004D25D8">
      <w:pPr>
        <w:rPr>
          <w:b/>
          <w:bCs/>
          <w:sz w:val="24"/>
          <w:szCs w:val="24"/>
          <w:lang w:val="ro-RO"/>
        </w:rPr>
      </w:pPr>
    </w:p>
    <w:p w:rsidR="002C27FE" w:rsidRDefault="002C27FE" w:rsidP="004D25D8">
      <w:pPr>
        <w:rPr>
          <w:b/>
          <w:bCs/>
          <w:sz w:val="24"/>
          <w:szCs w:val="24"/>
          <w:lang w:val="ro-RO"/>
        </w:rPr>
      </w:pPr>
    </w:p>
    <w:p w:rsidR="002C27FE" w:rsidRDefault="002C27FE" w:rsidP="004D25D8">
      <w:pPr>
        <w:rPr>
          <w:b/>
          <w:bCs/>
          <w:sz w:val="24"/>
          <w:szCs w:val="24"/>
          <w:lang w:val="ro-RO"/>
        </w:rPr>
      </w:pPr>
    </w:p>
    <w:p w:rsidR="002C27FE" w:rsidRDefault="002C27FE" w:rsidP="004D25D8">
      <w:pPr>
        <w:rPr>
          <w:b/>
          <w:bCs/>
          <w:sz w:val="24"/>
          <w:szCs w:val="24"/>
          <w:lang w:val="ro-RO"/>
        </w:rPr>
      </w:pPr>
    </w:p>
    <w:p w:rsidR="002C27FE" w:rsidRDefault="002C27FE" w:rsidP="004D25D8">
      <w:pPr>
        <w:rPr>
          <w:b/>
          <w:bCs/>
          <w:sz w:val="24"/>
          <w:szCs w:val="24"/>
          <w:lang w:val="ro-RO"/>
        </w:rPr>
      </w:pPr>
    </w:p>
    <w:p w:rsidR="002C27FE" w:rsidRDefault="002C27FE" w:rsidP="004D25D8">
      <w:pPr>
        <w:rPr>
          <w:b/>
          <w:bCs/>
          <w:sz w:val="24"/>
          <w:szCs w:val="24"/>
          <w:lang w:val="ro-RO"/>
        </w:rPr>
      </w:pPr>
    </w:p>
    <w:p w:rsidR="00885100" w:rsidRDefault="00885100" w:rsidP="00885100">
      <w:pPr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Declaraţie </w:t>
      </w:r>
    </w:p>
    <w:p w:rsidR="00885100" w:rsidRDefault="00885100" w:rsidP="00885100">
      <w:pPr>
        <w:jc w:val="center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privind personalul angajat</w:t>
      </w:r>
    </w:p>
    <w:p w:rsidR="00885100" w:rsidRDefault="00885100" w:rsidP="00885100">
      <w:pPr>
        <w:jc w:val="center"/>
        <w:rPr>
          <w:b/>
          <w:bCs/>
          <w:sz w:val="24"/>
          <w:szCs w:val="24"/>
          <w:lang w:val="ro-RO"/>
        </w:rPr>
      </w:pPr>
    </w:p>
    <w:tbl>
      <w:tblPr>
        <w:tblStyle w:val="ab"/>
        <w:tblW w:w="0" w:type="auto"/>
        <w:tblInd w:w="1094" w:type="dxa"/>
        <w:tblLook w:val="04A0" w:firstRow="1" w:lastRow="0" w:firstColumn="1" w:lastColumn="0" w:noHBand="0" w:noVBand="1"/>
      </w:tblPr>
      <w:tblGrid>
        <w:gridCol w:w="668"/>
        <w:gridCol w:w="1774"/>
        <w:gridCol w:w="1751"/>
        <w:gridCol w:w="1445"/>
        <w:gridCol w:w="1445"/>
        <w:gridCol w:w="1536"/>
      </w:tblGrid>
      <w:tr w:rsidR="00CE345F" w:rsidRPr="00F73741" w:rsidTr="00CE345F">
        <w:tc>
          <w:tcPr>
            <w:tcW w:w="668" w:type="dxa"/>
          </w:tcPr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774" w:type="dxa"/>
          </w:tcPr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Funcţia </w:t>
            </w:r>
          </w:p>
        </w:tc>
        <w:tc>
          <w:tcPr>
            <w:tcW w:w="1751" w:type="dxa"/>
          </w:tcPr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Nume, prenume</w:t>
            </w:r>
          </w:p>
        </w:tc>
        <w:tc>
          <w:tcPr>
            <w:tcW w:w="1445" w:type="dxa"/>
          </w:tcPr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Studii de specialitate</w:t>
            </w:r>
          </w:p>
        </w:tc>
        <w:tc>
          <w:tcPr>
            <w:tcW w:w="1445" w:type="dxa"/>
          </w:tcPr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Vechimea în muncă în specialitate</w:t>
            </w:r>
          </w:p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(ani)</w:t>
            </w:r>
          </w:p>
        </w:tc>
        <w:tc>
          <w:tcPr>
            <w:tcW w:w="1536" w:type="dxa"/>
          </w:tcPr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Numărul certificatului de atestare</w:t>
            </w:r>
          </w:p>
          <w:p w:rsidR="00CE345F" w:rsidRDefault="00CE345F" w:rsidP="00885100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Data elibirării</w:t>
            </w:r>
          </w:p>
        </w:tc>
      </w:tr>
      <w:tr w:rsidR="00CE345F" w:rsidRPr="00F336C0" w:rsidTr="00CE345F">
        <w:tc>
          <w:tcPr>
            <w:tcW w:w="668" w:type="dxa"/>
          </w:tcPr>
          <w:p w:rsidR="00CE345F" w:rsidRPr="00F336C0" w:rsidRDefault="00CE345F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1774" w:type="dxa"/>
          </w:tcPr>
          <w:p w:rsidR="00CE345F" w:rsidRPr="00F336C0" w:rsidRDefault="00CE345F" w:rsidP="00C11BAA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Director </w:t>
            </w:r>
          </w:p>
        </w:tc>
        <w:tc>
          <w:tcPr>
            <w:tcW w:w="1751" w:type="dxa"/>
          </w:tcPr>
          <w:p w:rsidR="00CE345F" w:rsidRPr="00F336C0" w:rsidRDefault="00CE345F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Bodnariuc Boris</w:t>
            </w:r>
          </w:p>
        </w:tc>
        <w:tc>
          <w:tcPr>
            <w:tcW w:w="1445" w:type="dxa"/>
          </w:tcPr>
          <w:p w:rsidR="00CE345F" w:rsidRDefault="00CE345F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Superioare</w:t>
            </w:r>
          </w:p>
        </w:tc>
        <w:tc>
          <w:tcPr>
            <w:tcW w:w="1445" w:type="dxa"/>
          </w:tcPr>
          <w:p w:rsidR="00CE345F" w:rsidRPr="00F336C0" w:rsidRDefault="004A6567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3</w:t>
            </w:r>
            <w:r w:rsidR="00CE345F">
              <w:rPr>
                <w:bCs/>
                <w:sz w:val="24"/>
                <w:szCs w:val="24"/>
                <w:lang w:val="ro-RO"/>
              </w:rPr>
              <w:t>0</w:t>
            </w:r>
          </w:p>
        </w:tc>
        <w:tc>
          <w:tcPr>
            <w:tcW w:w="1536" w:type="dxa"/>
          </w:tcPr>
          <w:p w:rsidR="00CE345F" w:rsidRDefault="00CE345F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CE345F" w:rsidRPr="00F336C0" w:rsidTr="00CE345F">
        <w:tc>
          <w:tcPr>
            <w:tcW w:w="668" w:type="dxa"/>
          </w:tcPr>
          <w:p w:rsidR="00CE345F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</w:t>
            </w:r>
          </w:p>
        </w:tc>
        <w:tc>
          <w:tcPr>
            <w:tcW w:w="1774" w:type="dxa"/>
          </w:tcPr>
          <w:p w:rsidR="00CE345F" w:rsidRDefault="00CE345F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Inginer-constructor</w:t>
            </w:r>
          </w:p>
        </w:tc>
        <w:tc>
          <w:tcPr>
            <w:tcW w:w="1751" w:type="dxa"/>
          </w:tcPr>
          <w:p w:rsidR="00CE345F" w:rsidRDefault="00CE345F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Apostolachi Serghei</w:t>
            </w:r>
          </w:p>
        </w:tc>
        <w:tc>
          <w:tcPr>
            <w:tcW w:w="1445" w:type="dxa"/>
          </w:tcPr>
          <w:p w:rsidR="00CE345F" w:rsidRDefault="00CE345F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Superioare</w:t>
            </w:r>
          </w:p>
        </w:tc>
        <w:tc>
          <w:tcPr>
            <w:tcW w:w="1445" w:type="dxa"/>
          </w:tcPr>
          <w:p w:rsidR="00CE345F" w:rsidRDefault="00CE345F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20</w:t>
            </w:r>
          </w:p>
        </w:tc>
        <w:tc>
          <w:tcPr>
            <w:tcW w:w="1536" w:type="dxa"/>
          </w:tcPr>
          <w:p w:rsidR="00CE345F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25.03.2010-</w:t>
            </w:r>
          </w:p>
          <w:p w:rsidR="004A6567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25.03.2015</w:t>
            </w:r>
          </w:p>
        </w:tc>
      </w:tr>
      <w:tr w:rsidR="00CE345F" w:rsidRPr="00F336C0" w:rsidTr="00CE345F">
        <w:tc>
          <w:tcPr>
            <w:tcW w:w="668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3</w:t>
            </w:r>
          </w:p>
        </w:tc>
        <w:tc>
          <w:tcPr>
            <w:tcW w:w="1774" w:type="dxa"/>
          </w:tcPr>
          <w:p w:rsidR="00CE345F" w:rsidRDefault="00CE345F" w:rsidP="00C11BAA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Maistru</w:t>
            </w:r>
          </w:p>
        </w:tc>
        <w:tc>
          <w:tcPr>
            <w:tcW w:w="1751" w:type="dxa"/>
          </w:tcPr>
          <w:p w:rsidR="00CE345F" w:rsidRDefault="00CE345F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Palii Valentin</w:t>
            </w:r>
          </w:p>
        </w:tc>
        <w:tc>
          <w:tcPr>
            <w:tcW w:w="1445" w:type="dxa"/>
          </w:tcPr>
          <w:p w:rsidR="00CE345F" w:rsidRDefault="00CE345F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Superioare</w:t>
            </w:r>
          </w:p>
        </w:tc>
        <w:tc>
          <w:tcPr>
            <w:tcW w:w="1445" w:type="dxa"/>
          </w:tcPr>
          <w:p w:rsidR="00CE345F" w:rsidRDefault="004A6567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25</w:t>
            </w:r>
          </w:p>
        </w:tc>
        <w:tc>
          <w:tcPr>
            <w:tcW w:w="1536" w:type="dxa"/>
          </w:tcPr>
          <w:p w:rsidR="00CE345F" w:rsidRDefault="00CE345F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CE345F" w:rsidRPr="00F336C0" w:rsidTr="00CE345F">
        <w:tc>
          <w:tcPr>
            <w:tcW w:w="668" w:type="dxa"/>
          </w:tcPr>
          <w:p w:rsidR="00CE345F" w:rsidRPr="00F336C0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1774" w:type="dxa"/>
          </w:tcPr>
          <w:p w:rsidR="00CE345F" w:rsidRPr="00F336C0" w:rsidRDefault="00CE345F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Sudor </w:t>
            </w:r>
          </w:p>
        </w:tc>
        <w:tc>
          <w:tcPr>
            <w:tcW w:w="1751" w:type="dxa"/>
          </w:tcPr>
          <w:p w:rsidR="00CE345F" w:rsidRPr="00F336C0" w:rsidRDefault="00CE345F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Corescu Victor</w:t>
            </w:r>
          </w:p>
        </w:tc>
        <w:tc>
          <w:tcPr>
            <w:tcW w:w="1445" w:type="dxa"/>
          </w:tcPr>
          <w:p w:rsidR="00CE345F" w:rsidRDefault="004A6567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CE345F" w:rsidRPr="00F336C0" w:rsidRDefault="004A6567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</w:t>
            </w:r>
            <w:r w:rsidR="00CE345F">
              <w:rPr>
                <w:bCs/>
                <w:sz w:val="24"/>
                <w:szCs w:val="24"/>
                <w:lang w:val="ro-RO"/>
              </w:rPr>
              <w:t xml:space="preserve">0 </w:t>
            </w:r>
          </w:p>
        </w:tc>
        <w:tc>
          <w:tcPr>
            <w:tcW w:w="1536" w:type="dxa"/>
          </w:tcPr>
          <w:p w:rsidR="00CE345F" w:rsidRDefault="00CE345F" w:rsidP="000809A2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CE345F" w:rsidRPr="00F336C0" w:rsidTr="00CE345F">
        <w:tc>
          <w:tcPr>
            <w:tcW w:w="668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1774" w:type="dxa"/>
          </w:tcPr>
          <w:p w:rsidR="00CE345F" w:rsidRDefault="00CE345F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Macaragiu </w:t>
            </w:r>
          </w:p>
        </w:tc>
        <w:tc>
          <w:tcPr>
            <w:tcW w:w="1751" w:type="dxa"/>
          </w:tcPr>
          <w:p w:rsidR="00CE345F" w:rsidRDefault="000865F9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Rusu Tudor</w:t>
            </w:r>
          </w:p>
        </w:tc>
        <w:tc>
          <w:tcPr>
            <w:tcW w:w="1445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12</w:t>
            </w:r>
          </w:p>
        </w:tc>
        <w:tc>
          <w:tcPr>
            <w:tcW w:w="1536" w:type="dxa"/>
          </w:tcPr>
          <w:p w:rsidR="00CE345F" w:rsidRDefault="00CE345F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CE345F" w:rsidRPr="00F336C0" w:rsidTr="00CE345F">
        <w:tc>
          <w:tcPr>
            <w:tcW w:w="668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774" w:type="dxa"/>
          </w:tcPr>
          <w:p w:rsidR="00CE345F" w:rsidRDefault="00CE345F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Excavatorist </w:t>
            </w:r>
          </w:p>
        </w:tc>
        <w:tc>
          <w:tcPr>
            <w:tcW w:w="1751" w:type="dxa"/>
          </w:tcPr>
          <w:p w:rsidR="00CE345F" w:rsidRDefault="000865F9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Iarmenco Vladimir</w:t>
            </w:r>
          </w:p>
        </w:tc>
        <w:tc>
          <w:tcPr>
            <w:tcW w:w="1445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CE345F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20</w:t>
            </w:r>
          </w:p>
        </w:tc>
        <w:tc>
          <w:tcPr>
            <w:tcW w:w="1536" w:type="dxa"/>
          </w:tcPr>
          <w:p w:rsidR="00CE345F" w:rsidRDefault="00CE345F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7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Excavatorist </w:t>
            </w:r>
          </w:p>
        </w:tc>
        <w:tc>
          <w:tcPr>
            <w:tcW w:w="1751" w:type="dxa"/>
          </w:tcPr>
          <w:p w:rsidR="000865F9" w:rsidRDefault="000865F9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Beloborodov Alexandr</w:t>
            </w:r>
          </w:p>
        </w:tc>
        <w:tc>
          <w:tcPr>
            <w:tcW w:w="1445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20</w:t>
            </w:r>
          </w:p>
        </w:tc>
        <w:tc>
          <w:tcPr>
            <w:tcW w:w="1536" w:type="dxa"/>
          </w:tcPr>
          <w:p w:rsidR="000865F9" w:rsidRDefault="000865F9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8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Buldozer</w:t>
            </w:r>
          </w:p>
        </w:tc>
        <w:tc>
          <w:tcPr>
            <w:tcW w:w="1751" w:type="dxa"/>
          </w:tcPr>
          <w:p w:rsidR="000865F9" w:rsidRDefault="000865F9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Tuchilă Ion</w:t>
            </w:r>
          </w:p>
        </w:tc>
        <w:tc>
          <w:tcPr>
            <w:tcW w:w="1445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25</w:t>
            </w:r>
          </w:p>
        </w:tc>
        <w:tc>
          <w:tcPr>
            <w:tcW w:w="1536" w:type="dxa"/>
          </w:tcPr>
          <w:p w:rsidR="000865F9" w:rsidRDefault="000865F9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9</w:t>
            </w:r>
          </w:p>
        </w:tc>
        <w:tc>
          <w:tcPr>
            <w:tcW w:w="1774" w:type="dxa"/>
          </w:tcPr>
          <w:p w:rsidR="000865F9" w:rsidRDefault="000865F9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Buldozer</w:t>
            </w:r>
          </w:p>
        </w:tc>
        <w:tc>
          <w:tcPr>
            <w:tcW w:w="1751" w:type="dxa"/>
          </w:tcPr>
          <w:p w:rsidR="000865F9" w:rsidRDefault="000865F9" w:rsidP="00F336C0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Prajina Vasile</w:t>
            </w:r>
          </w:p>
        </w:tc>
        <w:tc>
          <w:tcPr>
            <w:tcW w:w="1445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</w:t>
            </w:r>
            <w:r w:rsidR="000865F9">
              <w:rPr>
                <w:bCs/>
                <w:sz w:val="24"/>
                <w:szCs w:val="24"/>
                <w:lang w:val="ro-RO"/>
              </w:rPr>
              <w:t>6</w:t>
            </w:r>
          </w:p>
        </w:tc>
        <w:tc>
          <w:tcPr>
            <w:tcW w:w="1536" w:type="dxa"/>
          </w:tcPr>
          <w:p w:rsidR="000865F9" w:rsidRDefault="000865F9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885100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 xml:space="preserve">Şofer </w:t>
            </w:r>
          </w:p>
        </w:tc>
        <w:tc>
          <w:tcPr>
            <w:tcW w:w="1751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Apriotesii Nichita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0865F9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17</w:t>
            </w:r>
          </w:p>
        </w:tc>
        <w:tc>
          <w:tcPr>
            <w:tcW w:w="1536" w:type="dxa"/>
          </w:tcPr>
          <w:p w:rsidR="000865F9" w:rsidRDefault="000865F9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0865F9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11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Şofer</w:t>
            </w:r>
          </w:p>
        </w:tc>
        <w:tc>
          <w:tcPr>
            <w:tcW w:w="1751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Bodnariuc Mihail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15</w:t>
            </w:r>
          </w:p>
        </w:tc>
        <w:tc>
          <w:tcPr>
            <w:tcW w:w="1536" w:type="dxa"/>
          </w:tcPr>
          <w:p w:rsidR="000865F9" w:rsidRDefault="000865F9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0865F9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12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Şofer</w:t>
            </w:r>
          </w:p>
        </w:tc>
        <w:tc>
          <w:tcPr>
            <w:tcW w:w="1751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Plecan Alexsandr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19</w:t>
            </w:r>
          </w:p>
        </w:tc>
        <w:tc>
          <w:tcPr>
            <w:tcW w:w="1536" w:type="dxa"/>
          </w:tcPr>
          <w:p w:rsidR="000865F9" w:rsidRDefault="000865F9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0865F9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13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Şofer</w:t>
            </w:r>
          </w:p>
        </w:tc>
        <w:tc>
          <w:tcPr>
            <w:tcW w:w="1751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Costrov Sergiu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22</w:t>
            </w:r>
          </w:p>
        </w:tc>
        <w:tc>
          <w:tcPr>
            <w:tcW w:w="1536" w:type="dxa"/>
          </w:tcPr>
          <w:p w:rsidR="000865F9" w:rsidRDefault="000865F9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  <w:tr w:rsidR="000865F9" w:rsidRPr="00F336C0" w:rsidTr="00CE345F">
        <w:tc>
          <w:tcPr>
            <w:tcW w:w="668" w:type="dxa"/>
          </w:tcPr>
          <w:p w:rsidR="000865F9" w:rsidRDefault="004A6567" w:rsidP="000865F9">
            <w:pPr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14</w:t>
            </w:r>
          </w:p>
        </w:tc>
        <w:tc>
          <w:tcPr>
            <w:tcW w:w="1774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Muncitor auxiliar</w:t>
            </w:r>
          </w:p>
        </w:tc>
        <w:tc>
          <w:tcPr>
            <w:tcW w:w="1751" w:type="dxa"/>
          </w:tcPr>
          <w:p w:rsidR="000865F9" w:rsidRDefault="000865F9" w:rsidP="000B127B">
            <w:pPr>
              <w:jc w:val="both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Cibotari Iurii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Medie cpeciale</w:t>
            </w:r>
          </w:p>
        </w:tc>
        <w:tc>
          <w:tcPr>
            <w:tcW w:w="1445" w:type="dxa"/>
          </w:tcPr>
          <w:p w:rsidR="000865F9" w:rsidRDefault="004A6567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12</w:t>
            </w:r>
          </w:p>
        </w:tc>
        <w:tc>
          <w:tcPr>
            <w:tcW w:w="1536" w:type="dxa"/>
          </w:tcPr>
          <w:p w:rsidR="000865F9" w:rsidRDefault="000865F9" w:rsidP="000B127B">
            <w:pPr>
              <w:jc w:val="center"/>
              <w:rPr>
                <w:bCs/>
                <w:sz w:val="24"/>
                <w:szCs w:val="24"/>
                <w:lang w:val="ro-RO"/>
              </w:rPr>
            </w:pPr>
          </w:p>
        </w:tc>
      </w:tr>
    </w:tbl>
    <w:p w:rsidR="006673BD" w:rsidRDefault="006673BD" w:rsidP="005C6A19">
      <w:pPr>
        <w:rPr>
          <w:b/>
          <w:bCs/>
          <w:sz w:val="24"/>
          <w:szCs w:val="24"/>
          <w:lang w:val="ro-RO"/>
        </w:rPr>
      </w:pPr>
    </w:p>
    <w:p w:rsidR="006673BD" w:rsidRDefault="005C6A19" w:rsidP="006673BD">
      <w:pPr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 xml:space="preserve">               </w:t>
      </w:r>
      <w:r w:rsidR="006673BD">
        <w:rPr>
          <w:b/>
          <w:bCs/>
          <w:sz w:val="24"/>
          <w:szCs w:val="24"/>
          <w:lang w:val="ro-RO"/>
        </w:rPr>
        <w:t xml:space="preserve">Data completării: </w:t>
      </w:r>
    </w:p>
    <w:p w:rsidR="006673BD" w:rsidRDefault="006673BD" w:rsidP="006673BD">
      <w:pPr>
        <w:jc w:val="both"/>
        <w:rPr>
          <w:b/>
          <w:bCs/>
          <w:sz w:val="24"/>
          <w:szCs w:val="24"/>
          <w:lang w:val="ro-RO"/>
        </w:rPr>
      </w:pPr>
    </w:p>
    <w:p w:rsidR="005C6A19" w:rsidRDefault="005C6A19" w:rsidP="006673BD">
      <w:pPr>
        <w:jc w:val="both"/>
        <w:rPr>
          <w:b/>
          <w:bCs/>
          <w:sz w:val="24"/>
          <w:szCs w:val="24"/>
          <w:lang w:val="ro-RO"/>
        </w:rPr>
      </w:pPr>
    </w:p>
    <w:p w:rsidR="006673BD" w:rsidRDefault="006673BD" w:rsidP="006673BD">
      <w:pPr>
        <w:jc w:val="both"/>
        <w:rPr>
          <w:b/>
          <w:bCs/>
          <w:sz w:val="24"/>
          <w:szCs w:val="24"/>
          <w:lang w:val="ro-RO"/>
        </w:rPr>
      </w:pPr>
    </w:p>
    <w:p w:rsidR="00CC6950" w:rsidRPr="00EC2BFD" w:rsidRDefault="006673BD" w:rsidP="00CC6950">
      <w:pPr>
        <w:jc w:val="both"/>
        <w:rPr>
          <w:b/>
          <w:bCs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/>
        </w:rPr>
        <w:t>Director</w:t>
      </w:r>
      <w:r w:rsidR="004A655A">
        <w:rPr>
          <w:b/>
          <w:bCs/>
          <w:sz w:val="24"/>
          <w:szCs w:val="24"/>
          <w:lang w:val="ro-RO"/>
        </w:rPr>
        <w:t xml:space="preserve"> </w:t>
      </w:r>
      <w:r w:rsidR="00CC6950">
        <w:rPr>
          <w:b/>
          <w:bCs/>
          <w:sz w:val="24"/>
          <w:szCs w:val="24"/>
          <w:lang w:val="ro-RO"/>
        </w:rPr>
        <w:t xml:space="preserve">            </w:t>
      </w:r>
      <w:r w:rsidR="005C6A19">
        <w:rPr>
          <w:b/>
          <w:bCs/>
          <w:sz w:val="24"/>
          <w:szCs w:val="24"/>
          <w:lang w:val="ro-RO"/>
        </w:rPr>
        <w:t xml:space="preserve">                                                         </w:t>
      </w:r>
      <w:r w:rsidR="00CC6950">
        <w:rPr>
          <w:b/>
          <w:bCs/>
          <w:sz w:val="24"/>
          <w:szCs w:val="24"/>
          <w:lang w:val="ro-RO"/>
        </w:rPr>
        <w:t xml:space="preserve"> </w:t>
      </w:r>
      <w:r w:rsidR="00CC6950" w:rsidRPr="00EC2BFD">
        <w:rPr>
          <w:b/>
          <w:bCs/>
          <w:sz w:val="24"/>
          <w:szCs w:val="24"/>
          <w:lang w:val="ro-RO"/>
        </w:rPr>
        <w:t xml:space="preserve"> </w:t>
      </w:r>
      <w:r w:rsidR="00EC2BFD" w:rsidRPr="00EC2BFD">
        <w:rPr>
          <w:b/>
          <w:bCs/>
          <w:sz w:val="24"/>
          <w:szCs w:val="24"/>
          <w:lang w:val="ro-RO"/>
        </w:rPr>
        <w:t>Bodnariuc Boris</w:t>
      </w:r>
    </w:p>
    <w:p w:rsidR="006673BD" w:rsidRPr="004D25D8" w:rsidRDefault="006673BD" w:rsidP="006673BD">
      <w:pPr>
        <w:jc w:val="both"/>
        <w:rPr>
          <w:b/>
          <w:bCs/>
          <w:sz w:val="24"/>
          <w:szCs w:val="24"/>
          <w:lang w:val="ro-RO"/>
        </w:rPr>
      </w:pPr>
    </w:p>
    <w:sectPr w:rsidR="006673BD" w:rsidRPr="004D25D8" w:rsidSect="00683A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991" w:bottom="799" w:left="1418" w:header="72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553" w:rsidRDefault="00FD4553">
      <w:r>
        <w:separator/>
      </w:r>
    </w:p>
  </w:endnote>
  <w:endnote w:type="continuationSeparator" w:id="0">
    <w:p w:rsidR="00FD4553" w:rsidRDefault="00FD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27B" w:rsidRDefault="000B127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27B" w:rsidRDefault="000B127B">
    <w:pPr>
      <w:rPr>
        <w:sz w:val="16"/>
        <w:lang w:val="ro-RO"/>
      </w:rPr>
    </w:pPr>
  </w:p>
  <w:p w:rsidR="000B127B" w:rsidRDefault="000B127B">
    <w:pPr>
      <w:jc w:val="center"/>
      <w:rPr>
        <w:rFonts w:ascii="Arial" w:hAnsi="Arial"/>
        <w:b/>
        <w:sz w:val="24"/>
        <w:lang w:val="ro-RO"/>
      </w:rPr>
    </w:pPr>
  </w:p>
  <w:p w:rsidR="000B127B" w:rsidRDefault="000B127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27B" w:rsidRDefault="000B12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553" w:rsidRDefault="00FD4553">
      <w:r>
        <w:separator/>
      </w:r>
    </w:p>
  </w:footnote>
  <w:footnote w:type="continuationSeparator" w:id="0">
    <w:p w:rsidR="00FD4553" w:rsidRDefault="00FD4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27B" w:rsidRDefault="000B127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27B" w:rsidRPr="0003040D" w:rsidRDefault="000B127B">
    <w:pPr>
      <w:pStyle w:val="5"/>
      <w:jc w:val="center"/>
      <w:rPr>
        <w:rFonts w:ascii="Algerian" w:eastAsia="Arial Unicode MS" w:hAnsi="Algerian"/>
        <w:b w:val="0"/>
        <w:bCs/>
        <w:sz w:val="50"/>
      </w:rPr>
    </w:pPr>
    <w:r w:rsidRPr="0003040D">
      <w:rPr>
        <w:rFonts w:ascii="Algerian" w:eastAsia="Arial Unicode MS" w:hAnsi="Algerian"/>
        <w:b w:val="0"/>
        <w:bCs/>
        <w:sz w:val="50"/>
      </w:rPr>
      <w:t>SRL „Topograf”</w:t>
    </w:r>
  </w:p>
  <w:p w:rsidR="000B127B" w:rsidRDefault="00FD4553">
    <w:pPr>
      <w:rPr>
        <w:rFonts w:ascii="Arial" w:hAnsi="Arial"/>
        <w:b/>
        <w:sz w:val="16"/>
        <w:lang w:val="ro-RO"/>
      </w:rPr>
    </w:pPr>
    <w:r>
      <w:rPr>
        <w:rFonts w:ascii="Arial" w:hAnsi="Arial"/>
        <w:noProof/>
        <w:sz w:val="18"/>
      </w:rPr>
      <w:pict>
        <v:line id="_x0000_s2050" style="position:absolute;z-index:251657728" from="-1.15pt,6.3pt" to="473.15pt,6.3pt" o:allowincell="f" strokeweight="1.5pt">
          <w10:wrap type="topAndBottom"/>
        </v:line>
      </w:pict>
    </w:r>
    <w:r w:rsidR="000B127B">
      <w:rPr>
        <w:rFonts w:ascii="Arial" w:hAnsi="Arial"/>
        <w:b/>
        <w:sz w:val="24"/>
        <w:lang w:val="ro-RO"/>
      </w:rPr>
      <w:t xml:space="preserve">                                                                   </w:t>
    </w:r>
  </w:p>
  <w:p w:rsidR="000B127B" w:rsidRPr="000809A2" w:rsidRDefault="000B127B" w:rsidP="00881A69">
    <w:pPr>
      <w:pStyle w:val="7"/>
      <w:jc w:val="center"/>
      <w:rPr>
        <w:rFonts w:ascii="Arial" w:hAnsi="Arial"/>
        <w:bCs/>
        <w:sz w:val="18"/>
        <w:lang w:val="it-IT"/>
      </w:rPr>
    </w:pPr>
    <w:r w:rsidRPr="00EC2BFD">
      <w:rPr>
        <w:rFonts w:ascii="Times New Roman" w:hAnsi="Times New Roman"/>
        <w:bCs/>
        <w:sz w:val="18"/>
      </w:rPr>
      <w:t xml:space="preserve">c/f 1003607012169, MD-5001, r-nul Floreşti, or. Floreşti, str. </w:t>
    </w:r>
    <w:r w:rsidRPr="00EC2BFD">
      <w:rPr>
        <w:rFonts w:ascii="Times New Roman" w:hAnsi="Times New Roman"/>
        <w:bCs/>
        <w:sz w:val="18"/>
        <w:lang w:val="it-IT"/>
      </w:rPr>
      <w:t>M.Viteazul</w:t>
    </w:r>
    <w:r w:rsidRPr="00EC2BFD">
      <w:rPr>
        <w:rFonts w:ascii="Times New Roman" w:hAnsi="Times New Roman"/>
        <w:bCs/>
        <w:sz w:val="18"/>
      </w:rPr>
      <w:t xml:space="preserve">, </w:t>
    </w:r>
    <w:r w:rsidRPr="00EC2BFD">
      <w:rPr>
        <w:rFonts w:ascii="Times New Roman" w:hAnsi="Times New Roman"/>
        <w:bCs/>
        <w:sz w:val="18"/>
        <w:lang w:val="it-IT"/>
      </w:rPr>
      <w:t>33a</w:t>
    </w:r>
    <w:r w:rsidRPr="00EC2BFD">
      <w:rPr>
        <w:rFonts w:ascii="Times New Roman" w:hAnsi="Times New Roman"/>
        <w:bCs/>
        <w:sz w:val="18"/>
      </w:rPr>
      <w:t xml:space="preserve">, Tel: (250)-2-06-03, e-mail: </w:t>
    </w:r>
    <w:hyperlink r:id="rId1" w:history="1">
      <w:r w:rsidRPr="00123640">
        <w:rPr>
          <w:rStyle w:val="a8"/>
          <w:rFonts w:ascii="Arial" w:hAnsi="Arial"/>
          <w:bCs/>
          <w:sz w:val="18"/>
        </w:rPr>
        <w:t>topograf@gmail.com</w:t>
      </w:r>
    </w:hyperlink>
  </w:p>
  <w:p w:rsidR="000B127B" w:rsidRPr="005C20A7" w:rsidRDefault="000B127B">
    <w:pPr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27B" w:rsidRDefault="000B127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9459C"/>
    <w:multiLevelType w:val="hybridMultilevel"/>
    <w:tmpl w:val="DE5C12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FCF608D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65407"/>
    <w:multiLevelType w:val="hybridMultilevel"/>
    <w:tmpl w:val="FE8CCFA0"/>
    <w:lvl w:ilvl="0" w:tplc="6040EBC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7B64A7"/>
    <w:multiLevelType w:val="singleLevel"/>
    <w:tmpl w:val="DF8A6FD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 w15:restartNumberingAfterBreak="0">
    <w:nsid w:val="1F6F2AC0"/>
    <w:multiLevelType w:val="hybridMultilevel"/>
    <w:tmpl w:val="692E8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C252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5AE05F4"/>
    <w:multiLevelType w:val="hybridMultilevel"/>
    <w:tmpl w:val="78968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84287"/>
    <w:multiLevelType w:val="hybridMultilevel"/>
    <w:tmpl w:val="CA48CF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254BD3"/>
    <w:multiLevelType w:val="hybridMultilevel"/>
    <w:tmpl w:val="22AEC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2566E5"/>
    <w:multiLevelType w:val="singleLevel"/>
    <w:tmpl w:val="5BA40676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9" w15:restartNumberingAfterBreak="0">
    <w:nsid w:val="41C6001C"/>
    <w:multiLevelType w:val="hybridMultilevel"/>
    <w:tmpl w:val="E7068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9A5B92"/>
    <w:multiLevelType w:val="hybridMultilevel"/>
    <w:tmpl w:val="C1BE453A"/>
    <w:lvl w:ilvl="0" w:tplc="5824C7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964AB"/>
    <w:multiLevelType w:val="singleLevel"/>
    <w:tmpl w:val="85347AE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41312E4"/>
    <w:multiLevelType w:val="hybridMultilevel"/>
    <w:tmpl w:val="B616F8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60548E"/>
    <w:multiLevelType w:val="hybridMultilevel"/>
    <w:tmpl w:val="F1BC7FD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9E4E34"/>
    <w:multiLevelType w:val="hybridMultilevel"/>
    <w:tmpl w:val="2F2C1A4A"/>
    <w:lvl w:ilvl="0" w:tplc="4B520506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60A5C66"/>
    <w:multiLevelType w:val="hybridMultilevel"/>
    <w:tmpl w:val="2222EA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EC40DB"/>
    <w:multiLevelType w:val="hybridMultilevel"/>
    <w:tmpl w:val="2B0CB2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E1D6F79"/>
    <w:multiLevelType w:val="hybridMultilevel"/>
    <w:tmpl w:val="C180BE3E"/>
    <w:lvl w:ilvl="0" w:tplc="0419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2"/>
  </w:num>
  <w:num w:numId="5">
    <w:abstractNumId w:val="0"/>
  </w:num>
  <w:num w:numId="6">
    <w:abstractNumId w:val="12"/>
  </w:num>
  <w:num w:numId="7">
    <w:abstractNumId w:val="15"/>
  </w:num>
  <w:num w:numId="8">
    <w:abstractNumId w:val="6"/>
  </w:num>
  <w:num w:numId="9">
    <w:abstractNumId w:val="7"/>
  </w:num>
  <w:num w:numId="10">
    <w:abstractNumId w:val="9"/>
  </w:num>
  <w:num w:numId="11">
    <w:abstractNumId w:val="14"/>
  </w:num>
  <w:num w:numId="12">
    <w:abstractNumId w:val="16"/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3"/>
  </w:num>
  <w:num w:numId="16">
    <w:abstractNumId w:val="5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ru-RU" w:vendorID="1" w:dllVersion="512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53AF"/>
    <w:rsid w:val="000150E9"/>
    <w:rsid w:val="0003040D"/>
    <w:rsid w:val="00040DE8"/>
    <w:rsid w:val="00043416"/>
    <w:rsid w:val="00054775"/>
    <w:rsid w:val="0007134A"/>
    <w:rsid w:val="000808AB"/>
    <w:rsid w:val="000809A2"/>
    <w:rsid w:val="000865F9"/>
    <w:rsid w:val="000A5B9A"/>
    <w:rsid w:val="000B127B"/>
    <w:rsid w:val="000B3CCE"/>
    <w:rsid w:val="000B3FB7"/>
    <w:rsid w:val="000C3710"/>
    <w:rsid w:val="000F3EB9"/>
    <w:rsid w:val="0011142A"/>
    <w:rsid w:val="00112A40"/>
    <w:rsid w:val="00116354"/>
    <w:rsid w:val="00120C8D"/>
    <w:rsid w:val="001230BA"/>
    <w:rsid w:val="00140AE3"/>
    <w:rsid w:val="001413F1"/>
    <w:rsid w:val="001504C3"/>
    <w:rsid w:val="00152F3A"/>
    <w:rsid w:val="00157C1B"/>
    <w:rsid w:val="001701A4"/>
    <w:rsid w:val="001703F6"/>
    <w:rsid w:val="001C0E67"/>
    <w:rsid w:val="001E4E86"/>
    <w:rsid w:val="001F39AA"/>
    <w:rsid w:val="00200C43"/>
    <w:rsid w:val="00220467"/>
    <w:rsid w:val="002272A0"/>
    <w:rsid w:val="00227F3B"/>
    <w:rsid w:val="00231327"/>
    <w:rsid w:val="00265017"/>
    <w:rsid w:val="00274EA2"/>
    <w:rsid w:val="00282654"/>
    <w:rsid w:val="002A2AB0"/>
    <w:rsid w:val="002B563C"/>
    <w:rsid w:val="002B630E"/>
    <w:rsid w:val="002C27FE"/>
    <w:rsid w:val="002C338A"/>
    <w:rsid w:val="002C3DF2"/>
    <w:rsid w:val="002C406E"/>
    <w:rsid w:val="002C57C9"/>
    <w:rsid w:val="002D1110"/>
    <w:rsid w:val="002E15B9"/>
    <w:rsid w:val="002F616B"/>
    <w:rsid w:val="00304835"/>
    <w:rsid w:val="003054E8"/>
    <w:rsid w:val="00392C7A"/>
    <w:rsid w:val="00394362"/>
    <w:rsid w:val="003A0016"/>
    <w:rsid w:val="003C54F8"/>
    <w:rsid w:val="003D06E2"/>
    <w:rsid w:val="003D7FC7"/>
    <w:rsid w:val="00453EED"/>
    <w:rsid w:val="00471246"/>
    <w:rsid w:val="004757C8"/>
    <w:rsid w:val="004A4143"/>
    <w:rsid w:val="004A655A"/>
    <w:rsid w:val="004A6567"/>
    <w:rsid w:val="004B2EE7"/>
    <w:rsid w:val="004C5DE1"/>
    <w:rsid w:val="004D25D8"/>
    <w:rsid w:val="00505EDF"/>
    <w:rsid w:val="00521665"/>
    <w:rsid w:val="00521678"/>
    <w:rsid w:val="00521D95"/>
    <w:rsid w:val="0052683C"/>
    <w:rsid w:val="005273D0"/>
    <w:rsid w:val="00535B6F"/>
    <w:rsid w:val="00535CE9"/>
    <w:rsid w:val="00545A4E"/>
    <w:rsid w:val="005845F3"/>
    <w:rsid w:val="005A712A"/>
    <w:rsid w:val="005C15ED"/>
    <w:rsid w:val="005C20A7"/>
    <w:rsid w:val="005C6A19"/>
    <w:rsid w:val="005F1386"/>
    <w:rsid w:val="00617E59"/>
    <w:rsid w:val="00623301"/>
    <w:rsid w:val="0063309D"/>
    <w:rsid w:val="00642733"/>
    <w:rsid w:val="00656B70"/>
    <w:rsid w:val="006673BD"/>
    <w:rsid w:val="0067167B"/>
    <w:rsid w:val="00683A16"/>
    <w:rsid w:val="006908B2"/>
    <w:rsid w:val="00693489"/>
    <w:rsid w:val="00693F73"/>
    <w:rsid w:val="00696CF8"/>
    <w:rsid w:val="006C6926"/>
    <w:rsid w:val="006D4079"/>
    <w:rsid w:val="00717748"/>
    <w:rsid w:val="00722D0A"/>
    <w:rsid w:val="0074056A"/>
    <w:rsid w:val="00742BEC"/>
    <w:rsid w:val="00755849"/>
    <w:rsid w:val="007663EE"/>
    <w:rsid w:val="0076657A"/>
    <w:rsid w:val="00772526"/>
    <w:rsid w:val="00784B58"/>
    <w:rsid w:val="00793BF9"/>
    <w:rsid w:val="007A4790"/>
    <w:rsid w:val="007A5D02"/>
    <w:rsid w:val="007B1F96"/>
    <w:rsid w:val="007C3223"/>
    <w:rsid w:val="007D0B3F"/>
    <w:rsid w:val="007D2297"/>
    <w:rsid w:val="007D501F"/>
    <w:rsid w:val="00802E4C"/>
    <w:rsid w:val="00824271"/>
    <w:rsid w:val="008247D6"/>
    <w:rsid w:val="00824F32"/>
    <w:rsid w:val="00847502"/>
    <w:rsid w:val="00865FDF"/>
    <w:rsid w:val="00872CAF"/>
    <w:rsid w:val="008734B8"/>
    <w:rsid w:val="00881A69"/>
    <w:rsid w:val="0088295D"/>
    <w:rsid w:val="00885100"/>
    <w:rsid w:val="008974C3"/>
    <w:rsid w:val="008A237B"/>
    <w:rsid w:val="008D2C4E"/>
    <w:rsid w:val="008D4227"/>
    <w:rsid w:val="0091032E"/>
    <w:rsid w:val="00914CFF"/>
    <w:rsid w:val="00922D2D"/>
    <w:rsid w:val="0092402B"/>
    <w:rsid w:val="00927D19"/>
    <w:rsid w:val="009510D7"/>
    <w:rsid w:val="009553AF"/>
    <w:rsid w:val="00970F71"/>
    <w:rsid w:val="00975C85"/>
    <w:rsid w:val="00992001"/>
    <w:rsid w:val="00992B15"/>
    <w:rsid w:val="0099471E"/>
    <w:rsid w:val="009A6FC2"/>
    <w:rsid w:val="009D156A"/>
    <w:rsid w:val="009D479F"/>
    <w:rsid w:val="009E7FCE"/>
    <w:rsid w:val="00A0584A"/>
    <w:rsid w:val="00A101E0"/>
    <w:rsid w:val="00A127F6"/>
    <w:rsid w:val="00A15D64"/>
    <w:rsid w:val="00A243B4"/>
    <w:rsid w:val="00A30542"/>
    <w:rsid w:val="00A325D6"/>
    <w:rsid w:val="00A51DEE"/>
    <w:rsid w:val="00A64305"/>
    <w:rsid w:val="00A72436"/>
    <w:rsid w:val="00A819A0"/>
    <w:rsid w:val="00A9279C"/>
    <w:rsid w:val="00AB0B86"/>
    <w:rsid w:val="00AC290C"/>
    <w:rsid w:val="00AD2A40"/>
    <w:rsid w:val="00AD751E"/>
    <w:rsid w:val="00AE06E6"/>
    <w:rsid w:val="00AF38F6"/>
    <w:rsid w:val="00B13B60"/>
    <w:rsid w:val="00B17889"/>
    <w:rsid w:val="00B428FE"/>
    <w:rsid w:val="00B50C31"/>
    <w:rsid w:val="00B5188D"/>
    <w:rsid w:val="00B5713B"/>
    <w:rsid w:val="00B60A22"/>
    <w:rsid w:val="00B613CF"/>
    <w:rsid w:val="00B7174D"/>
    <w:rsid w:val="00BF1F79"/>
    <w:rsid w:val="00C10C75"/>
    <w:rsid w:val="00C11BAA"/>
    <w:rsid w:val="00C16B34"/>
    <w:rsid w:val="00C2143E"/>
    <w:rsid w:val="00C34D7C"/>
    <w:rsid w:val="00C36D6C"/>
    <w:rsid w:val="00C400C2"/>
    <w:rsid w:val="00C4527E"/>
    <w:rsid w:val="00C56AEF"/>
    <w:rsid w:val="00C65DFD"/>
    <w:rsid w:val="00C679DA"/>
    <w:rsid w:val="00C74F6B"/>
    <w:rsid w:val="00C76ACE"/>
    <w:rsid w:val="00C83F96"/>
    <w:rsid w:val="00C86F12"/>
    <w:rsid w:val="00C950C8"/>
    <w:rsid w:val="00CA52C1"/>
    <w:rsid w:val="00CC2AC7"/>
    <w:rsid w:val="00CC6950"/>
    <w:rsid w:val="00CE345F"/>
    <w:rsid w:val="00D0036A"/>
    <w:rsid w:val="00D03760"/>
    <w:rsid w:val="00D232BA"/>
    <w:rsid w:val="00D23DEF"/>
    <w:rsid w:val="00D3796E"/>
    <w:rsid w:val="00D67605"/>
    <w:rsid w:val="00DB4D01"/>
    <w:rsid w:val="00DC05EA"/>
    <w:rsid w:val="00DE14FC"/>
    <w:rsid w:val="00DE1F8F"/>
    <w:rsid w:val="00DE5C20"/>
    <w:rsid w:val="00E01DE4"/>
    <w:rsid w:val="00E1222B"/>
    <w:rsid w:val="00E158D8"/>
    <w:rsid w:val="00E43327"/>
    <w:rsid w:val="00E440BF"/>
    <w:rsid w:val="00E6367B"/>
    <w:rsid w:val="00E65E2F"/>
    <w:rsid w:val="00E663E0"/>
    <w:rsid w:val="00E71A91"/>
    <w:rsid w:val="00E806B1"/>
    <w:rsid w:val="00E930F8"/>
    <w:rsid w:val="00EA109B"/>
    <w:rsid w:val="00EB14BF"/>
    <w:rsid w:val="00EB471C"/>
    <w:rsid w:val="00EC2BFD"/>
    <w:rsid w:val="00EE42CD"/>
    <w:rsid w:val="00F138E0"/>
    <w:rsid w:val="00F15110"/>
    <w:rsid w:val="00F336C0"/>
    <w:rsid w:val="00F42A38"/>
    <w:rsid w:val="00F51E29"/>
    <w:rsid w:val="00F53E18"/>
    <w:rsid w:val="00F54B6B"/>
    <w:rsid w:val="00F64F9D"/>
    <w:rsid w:val="00F65D3C"/>
    <w:rsid w:val="00F73741"/>
    <w:rsid w:val="00F75EC8"/>
    <w:rsid w:val="00F937E9"/>
    <w:rsid w:val="00FA53C8"/>
    <w:rsid w:val="00FC001C"/>
    <w:rsid w:val="00FC1684"/>
    <w:rsid w:val="00FD067D"/>
    <w:rsid w:val="00FD4553"/>
    <w:rsid w:val="00FD50CD"/>
    <w:rsid w:val="00FD75E3"/>
    <w:rsid w:val="00FD7997"/>
    <w:rsid w:val="00FF1A78"/>
    <w:rsid w:val="00FF4F44"/>
    <w:rsid w:val="00FF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CA5EDE74-8836-4F10-A031-679FB88A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A16"/>
  </w:style>
  <w:style w:type="paragraph" w:styleId="1">
    <w:name w:val="heading 1"/>
    <w:basedOn w:val="a"/>
    <w:next w:val="a"/>
    <w:qFormat/>
    <w:rsid w:val="00683A1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683A16"/>
    <w:pPr>
      <w:keepNext/>
      <w:jc w:val="center"/>
      <w:outlineLvl w:val="1"/>
    </w:pPr>
    <w:rPr>
      <w:sz w:val="24"/>
      <w:lang w:val="ro-RO"/>
    </w:rPr>
  </w:style>
  <w:style w:type="paragraph" w:styleId="3">
    <w:name w:val="heading 3"/>
    <w:basedOn w:val="a"/>
    <w:next w:val="a"/>
    <w:qFormat/>
    <w:rsid w:val="00683A16"/>
    <w:pPr>
      <w:keepNext/>
      <w:tabs>
        <w:tab w:val="left" w:pos="2835"/>
        <w:tab w:val="left" w:pos="5670"/>
      </w:tabs>
      <w:jc w:val="right"/>
      <w:outlineLvl w:val="2"/>
    </w:pPr>
    <w:rPr>
      <w:sz w:val="24"/>
    </w:rPr>
  </w:style>
  <w:style w:type="paragraph" w:styleId="4">
    <w:name w:val="heading 4"/>
    <w:basedOn w:val="a"/>
    <w:next w:val="a"/>
    <w:qFormat/>
    <w:rsid w:val="00683A16"/>
    <w:pPr>
      <w:keepNext/>
      <w:outlineLvl w:val="3"/>
    </w:pPr>
    <w:rPr>
      <w:sz w:val="40"/>
      <w:lang w:val="ro-RO"/>
    </w:rPr>
  </w:style>
  <w:style w:type="paragraph" w:styleId="5">
    <w:name w:val="heading 5"/>
    <w:basedOn w:val="a"/>
    <w:next w:val="a"/>
    <w:qFormat/>
    <w:rsid w:val="00683A16"/>
    <w:pPr>
      <w:keepNext/>
      <w:outlineLvl w:val="4"/>
    </w:pPr>
    <w:rPr>
      <w:rFonts w:ascii="Arial" w:hAnsi="Arial"/>
      <w:b/>
      <w:sz w:val="52"/>
      <w:lang w:val="ro-RO"/>
    </w:rPr>
  </w:style>
  <w:style w:type="paragraph" w:styleId="6">
    <w:name w:val="heading 6"/>
    <w:basedOn w:val="a"/>
    <w:next w:val="a"/>
    <w:qFormat/>
    <w:rsid w:val="00683A16"/>
    <w:pPr>
      <w:keepNext/>
      <w:outlineLvl w:val="5"/>
    </w:pPr>
    <w:rPr>
      <w:rFonts w:ascii="Arial" w:hAnsi="Arial"/>
      <w:sz w:val="28"/>
      <w:lang w:val="ro-RO"/>
    </w:rPr>
  </w:style>
  <w:style w:type="paragraph" w:styleId="7">
    <w:name w:val="heading 7"/>
    <w:basedOn w:val="a"/>
    <w:next w:val="a"/>
    <w:qFormat/>
    <w:rsid w:val="00683A16"/>
    <w:pPr>
      <w:keepNext/>
      <w:outlineLvl w:val="6"/>
    </w:pPr>
    <w:rPr>
      <w:rFonts w:ascii="Arial Narrow" w:hAnsi="Arial Narrow"/>
      <w:b/>
      <w:sz w:val="22"/>
      <w:lang w:val="ro-RO"/>
    </w:rPr>
  </w:style>
  <w:style w:type="paragraph" w:styleId="8">
    <w:name w:val="heading 8"/>
    <w:basedOn w:val="a"/>
    <w:next w:val="a"/>
    <w:qFormat/>
    <w:rsid w:val="00683A16"/>
    <w:pPr>
      <w:keepNext/>
      <w:tabs>
        <w:tab w:val="left" w:pos="2835"/>
        <w:tab w:val="left" w:pos="5670"/>
      </w:tabs>
      <w:jc w:val="center"/>
      <w:outlineLvl w:val="7"/>
    </w:pPr>
    <w:rPr>
      <w:b/>
      <w:sz w:val="32"/>
      <w:lang w:val="ro-RO"/>
    </w:rPr>
  </w:style>
  <w:style w:type="paragraph" w:styleId="9">
    <w:name w:val="heading 9"/>
    <w:basedOn w:val="a"/>
    <w:next w:val="a"/>
    <w:qFormat/>
    <w:rsid w:val="00683A16"/>
    <w:pPr>
      <w:keepNext/>
      <w:tabs>
        <w:tab w:val="left" w:pos="2835"/>
        <w:tab w:val="left" w:pos="5670"/>
      </w:tabs>
      <w:outlineLvl w:val="8"/>
    </w:pPr>
    <w:rPr>
      <w:b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83A16"/>
    <w:pPr>
      <w:jc w:val="center"/>
    </w:pPr>
    <w:rPr>
      <w:b/>
      <w:sz w:val="18"/>
    </w:rPr>
  </w:style>
  <w:style w:type="paragraph" w:styleId="20">
    <w:name w:val="Body Text 2"/>
    <w:basedOn w:val="a"/>
    <w:rsid w:val="00683A16"/>
    <w:pPr>
      <w:jc w:val="center"/>
    </w:pPr>
    <w:rPr>
      <w:b/>
      <w:sz w:val="16"/>
    </w:rPr>
  </w:style>
  <w:style w:type="paragraph" w:styleId="a4">
    <w:name w:val="Title"/>
    <w:basedOn w:val="a"/>
    <w:qFormat/>
    <w:rsid w:val="00683A16"/>
    <w:pPr>
      <w:pBdr>
        <w:bottom w:val="single" w:sz="12" w:space="1" w:color="auto"/>
      </w:pBdr>
      <w:jc w:val="center"/>
    </w:pPr>
    <w:rPr>
      <w:sz w:val="52"/>
      <w:lang w:val="ro-RO"/>
    </w:rPr>
  </w:style>
  <w:style w:type="paragraph" w:styleId="a5">
    <w:name w:val="header"/>
    <w:basedOn w:val="a"/>
    <w:rsid w:val="00683A16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683A16"/>
    <w:pPr>
      <w:tabs>
        <w:tab w:val="center" w:pos="4153"/>
        <w:tab w:val="right" w:pos="8306"/>
      </w:tabs>
    </w:pPr>
  </w:style>
  <w:style w:type="paragraph" w:styleId="30">
    <w:name w:val="Body Text 3"/>
    <w:basedOn w:val="a"/>
    <w:rsid w:val="00683A16"/>
    <w:pPr>
      <w:tabs>
        <w:tab w:val="left" w:pos="2835"/>
        <w:tab w:val="left" w:pos="5670"/>
      </w:tabs>
    </w:pPr>
    <w:rPr>
      <w:sz w:val="28"/>
      <w:lang w:val="ro-RO"/>
    </w:rPr>
  </w:style>
  <w:style w:type="paragraph" w:styleId="a7">
    <w:name w:val="Body Text Indent"/>
    <w:basedOn w:val="a"/>
    <w:rsid w:val="00683A16"/>
    <w:pPr>
      <w:tabs>
        <w:tab w:val="left" w:pos="2835"/>
        <w:tab w:val="left" w:pos="5670"/>
      </w:tabs>
      <w:ind w:firstLine="567"/>
    </w:pPr>
    <w:rPr>
      <w:sz w:val="24"/>
      <w:lang w:val="ro-RO"/>
    </w:rPr>
  </w:style>
  <w:style w:type="paragraph" w:styleId="21">
    <w:name w:val="Body Text Indent 2"/>
    <w:basedOn w:val="a"/>
    <w:rsid w:val="00683A16"/>
    <w:pPr>
      <w:ind w:firstLine="567"/>
      <w:jc w:val="both"/>
    </w:pPr>
    <w:rPr>
      <w:sz w:val="24"/>
      <w:lang w:val="ro-RO"/>
    </w:rPr>
  </w:style>
  <w:style w:type="character" w:styleId="a8">
    <w:name w:val="Hyperlink"/>
    <w:basedOn w:val="a0"/>
    <w:rsid w:val="00683A16"/>
    <w:rPr>
      <w:color w:val="0000FF"/>
      <w:u w:val="single"/>
    </w:rPr>
  </w:style>
  <w:style w:type="paragraph" w:styleId="a9">
    <w:name w:val="Balloon Text"/>
    <w:basedOn w:val="a"/>
    <w:semiHidden/>
    <w:rsid w:val="00683A16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A127F6"/>
    <w:pPr>
      <w:ind w:left="720"/>
      <w:contextualSpacing/>
    </w:pPr>
  </w:style>
  <w:style w:type="table" w:styleId="ab">
    <w:name w:val="Table Grid"/>
    <w:basedOn w:val="a1"/>
    <w:rsid w:val="005273D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-1">
    <w:name w:val="Table Web 1"/>
    <w:basedOn w:val="a1"/>
    <w:rsid w:val="005273D0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3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topograf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0;&#1076;&#1084;&#1080;&#1085;&#1080;&#1089;&#1090;&#1088;&#1072;&#1090;&#1086;&#1088;\&#1056;&#1072;&#1073;&#1086;&#1095;&#1080;&#1081;%20&#1089;&#1090;&#1086;&#1083;\BLANK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6A57E-EA57-4DFD-8261-F7BEC67E8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BLANK.dot</Template>
  <TotalTime>375</TotalTime>
  <Pages>1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#</vt:lpstr>
    </vt:vector>
  </TitlesOfParts>
  <Company> </Company>
  <LinksUpToDate>false</LinksUpToDate>
  <CharactersWithSpaces>3405</CharactersWithSpaces>
  <SharedDoc>false</SharedDoc>
  <HLinks>
    <vt:vector size="6" baseType="variant">
      <vt:variant>
        <vt:i4>8061017</vt:i4>
      </vt:variant>
      <vt:variant>
        <vt:i4>0</vt:i4>
      </vt:variant>
      <vt:variant>
        <vt:i4>0</vt:i4>
      </vt:variant>
      <vt:variant>
        <vt:i4>5</vt:i4>
      </vt:variant>
      <vt:variant>
        <vt:lpwstr>mailto:acvaflor@front.ru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</dc:title>
  <dc:subject/>
  <dc:creator>Aliona</dc:creator>
  <cp:keywords/>
  <cp:lastModifiedBy>User</cp:lastModifiedBy>
  <cp:revision>23</cp:revision>
  <cp:lastPrinted>2018-08-09T14:13:00Z</cp:lastPrinted>
  <dcterms:created xsi:type="dcterms:W3CDTF">2009-10-02T11:25:00Z</dcterms:created>
  <dcterms:modified xsi:type="dcterms:W3CDTF">2018-08-09T14:14:00Z</dcterms:modified>
</cp:coreProperties>
</file>