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888" w:rsidRPr="00D925B0" w:rsidRDefault="00997888" w:rsidP="00D925B0">
      <w:pPr>
        <w:rPr>
          <w:b/>
          <w:noProof w:val="0"/>
          <w:sz w:val="28"/>
          <w:szCs w:val="28"/>
          <w:lang w:eastAsia="ru-RU"/>
        </w:rPr>
      </w:pPr>
    </w:p>
    <w:p w:rsidR="00997888" w:rsidRDefault="00997888" w:rsidP="003961E7">
      <w:pPr>
        <w:tabs>
          <w:tab w:val="left" w:pos="5103"/>
          <w:tab w:val="left" w:pos="10348"/>
        </w:tabs>
        <w:jc w:val="right"/>
        <w:rPr>
          <w:noProof w:val="0"/>
          <w:lang w:eastAsia="ru-RU"/>
        </w:rPr>
      </w:pPr>
      <w:r w:rsidRPr="00591150">
        <w:rPr>
          <w:noProof w:val="0"/>
          <w:lang w:eastAsia="ru-RU"/>
        </w:rPr>
        <w:t xml:space="preserve">Anexa nr.1 </w:t>
      </w:r>
    </w:p>
    <w:p w:rsidR="00997888" w:rsidRPr="005D44CE" w:rsidRDefault="00997888" w:rsidP="00E3603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997888" w:rsidRPr="005D44CE" w:rsidRDefault="00997888" w:rsidP="003961E7">
      <w:pPr>
        <w:tabs>
          <w:tab w:val="left" w:pos="5103"/>
          <w:tab w:val="left" w:pos="10348"/>
        </w:tabs>
        <w:jc w:val="right"/>
        <w:rPr>
          <w:noProof w:val="0"/>
          <w:lang w:eastAsia="ru-RU"/>
        </w:rPr>
      </w:pPr>
    </w:p>
    <w:p w:rsidR="00997888" w:rsidRPr="005D44CE" w:rsidRDefault="00997888"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bookmarkStart w:id="0" w:name="_GoBack"/>
      <w:bookmarkEnd w:id="0"/>
      <w:r>
        <w:rPr>
          <w:noProof w:val="0"/>
          <w:lang w:eastAsia="ru-RU"/>
        </w:rPr>
        <w:t>15.09.</w:t>
      </w:r>
      <w:r w:rsidRPr="005D44CE">
        <w:rPr>
          <w:noProof w:val="0"/>
          <w:lang w:eastAsia="ru-RU"/>
        </w:rPr>
        <w:t>202</w:t>
      </w:r>
      <w:r>
        <w:rPr>
          <w:noProof w:val="0"/>
          <w:lang w:eastAsia="ru-RU"/>
        </w:rPr>
        <w:t>1</w:t>
      </w:r>
    </w:p>
    <w:p w:rsidR="00997888" w:rsidRPr="005D44CE" w:rsidRDefault="00997888" w:rsidP="003961E7">
      <w:pPr>
        <w:tabs>
          <w:tab w:val="left" w:pos="5103"/>
          <w:tab w:val="left" w:pos="10348"/>
        </w:tabs>
        <w:jc w:val="center"/>
        <w:rPr>
          <w:noProof w:val="0"/>
          <w:lang w:eastAsia="ru-RU"/>
        </w:rPr>
      </w:pPr>
    </w:p>
    <w:p w:rsidR="00997888" w:rsidRPr="002429ED" w:rsidRDefault="00997888" w:rsidP="003961E7">
      <w:pPr>
        <w:tabs>
          <w:tab w:val="left" w:pos="5103"/>
          <w:tab w:val="left" w:pos="10348"/>
        </w:tabs>
        <w:jc w:val="center"/>
        <w:rPr>
          <w:b/>
          <w:noProof w:val="0"/>
          <w:lang w:eastAsia="ru-RU"/>
        </w:rPr>
      </w:pPr>
      <w:r w:rsidRPr="00A973C8">
        <w:rPr>
          <w:b/>
          <w:noProof w:val="0"/>
          <w:lang w:eastAsia="ru-RU"/>
        </w:rPr>
        <w:t>DOCUMENTAŢIA STANDARD</w:t>
      </w:r>
    </w:p>
    <w:p w:rsidR="00997888" w:rsidRDefault="0099788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997888" w:rsidRDefault="00997888" w:rsidP="00196AB4">
      <w:pPr>
        <w:rPr>
          <w:b/>
          <w:noProof w:val="0"/>
          <w:lang w:eastAsia="ru-RU"/>
        </w:rPr>
      </w:pPr>
    </w:p>
    <w:p w:rsidR="00997888" w:rsidRPr="0013795E" w:rsidRDefault="00997888" w:rsidP="00196AB4"/>
    <w:p w:rsidR="00997888" w:rsidRPr="003961E7" w:rsidRDefault="00997888"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rsidR="00997888" w:rsidRDefault="00997888" w:rsidP="0007146B">
      <w:pPr>
        <w:pStyle w:val="Heading2"/>
        <w:keepNext w:val="0"/>
        <w:keepLines w:val="0"/>
        <w:tabs>
          <w:tab w:val="left" w:pos="37"/>
        </w:tabs>
        <w:spacing w:before="0"/>
        <w:jc w:val="center"/>
        <w:rPr>
          <w:rFonts w:ascii="Times New Roman" w:hAnsi="Times New Roman"/>
          <w:bCs w:val="0"/>
          <w:color w:val="auto"/>
        </w:rPr>
      </w:pPr>
    </w:p>
    <w:p w:rsidR="00997888" w:rsidRDefault="00997888"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997888" w:rsidRPr="00E34AA6" w:rsidRDefault="00997888" w:rsidP="00B10024"/>
    <w:p w:rsidR="00997888" w:rsidRPr="00260B38" w:rsidRDefault="00997888" w:rsidP="00B10024">
      <w:pPr>
        <w:jc w:val="center"/>
      </w:pPr>
      <w:r w:rsidRPr="00B10024">
        <w:rPr>
          <w:b/>
          <w:bCs/>
        </w:rPr>
        <w:t>Dispoziții generale</w:t>
      </w:r>
    </w:p>
    <w:p w:rsidR="00997888" w:rsidRPr="00B927F6" w:rsidRDefault="00997888" w:rsidP="009F1E2C">
      <w:pPr>
        <w:pStyle w:val="Heading2"/>
        <w:keepNext w:val="0"/>
        <w:keepLines w:val="0"/>
        <w:tabs>
          <w:tab w:val="left" w:pos="-284"/>
        </w:tabs>
        <w:spacing w:before="0"/>
        <w:ind w:left="-284" w:firstLine="284"/>
        <w:jc w:val="center"/>
        <w:rPr>
          <w:rFonts w:ascii="Times New Roman" w:hAnsi="Times New Roman"/>
          <w:bCs w:val="0"/>
          <w:color w:val="auto"/>
        </w:rPr>
      </w:pPr>
    </w:p>
    <w:p w:rsidR="00997888" w:rsidRPr="00554651" w:rsidRDefault="00997888" w:rsidP="00156704">
      <w:pPr>
        <w:pStyle w:val="ListParagraph"/>
        <w:numPr>
          <w:ilvl w:val="0"/>
          <w:numId w:val="7"/>
        </w:numPr>
        <w:tabs>
          <w:tab w:val="clear" w:pos="1134"/>
          <w:tab w:val="left" w:pos="-284"/>
          <w:tab w:val="left" w:pos="196"/>
          <w:tab w:val="left" w:pos="567"/>
        </w:tabs>
        <w:spacing w:after="120"/>
        <w:ind w:left="-284" w:firstLine="284"/>
        <w:rPr>
          <w:color w:val="000000"/>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rsidR="00997888" w:rsidRPr="00B51BF4" w:rsidRDefault="00997888" w:rsidP="00B51BF4">
      <w:pPr>
        <w:pStyle w:val="ListParagraph"/>
        <w:numPr>
          <w:ilvl w:val="0"/>
          <w:numId w:val="7"/>
        </w:numPr>
        <w:tabs>
          <w:tab w:val="clear" w:pos="1134"/>
          <w:tab w:val="left" w:pos="-284"/>
          <w:tab w:val="left" w:pos="196"/>
          <w:tab w:val="left" w:pos="567"/>
        </w:tabs>
        <w:spacing w:after="120"/>
        <w:ind w:left="-284" w:firstLine="284"/>
        <w:rPr>
          <w:color w:val="000000"/>
          <w:lang w:val="pt-BR"/>
        </w:rPr>
      </w:pPr>
      <w:r w:rsidRPr="00E30DD8">
        <w:rPr>
          <w:lang w:val="it-IT"/>
        </w:rPr>
        <w:t xml:space="preserve"> </w:t>
      </w:r>
      <w:bookmarkStart w:id="4" w:name="_Hlk68783876"/>
      <w:r w:rsidRPr="00B51BF4">
        <w:rPr>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997888" w:rsidRPr="00EB31E1" w:rsidRDefault="00997888" w:rsidP="00EB31E1">
      <w:pPr>
        <w:tabs>
          <w:tab w:val="left" w:pos="-284"/>
          <w:tab w:val="left" w:pos="196"/>
          <w:tab w:val="left" w:pos="567"/>
        </w:tabs>
        <w:jc w:val="both"/>
        <w:rPr>
          <w:color w:val="000000"/>
        </w:rPr>
      </w:pPr>
      <w:r>
        <w:rPr>
          <w:color w:val="000000"/>
          <w:lang w:val="pt-BR"/>
        </w:rPr>
        <w:t>1</w:t>
      </w:r>
      <w:r>
        <w:rPr>
          <w:color w:val="000000"/>
        </w:rPr>
        <w:t xml:space="preserve">) </w:t>
      </w:r>
      <w:r w:rsidRPr="00EB31E1">
        <w:rPr>
          <w:color w:val="000000"/>
        </w:rPr>
        <w:t>Anunț de participare, inclusiv pentru procedurile de preselecție/procedurile negociate (anexa nr. 2);</w:t>
      </w:r>
    </w:p>
    <w:p w:rsidR="00997888" w:rsidRPr="00EB31E1" w:rsidRDefault="00997888" w:rsidP="00EB31E1">
      <w:pPr>
        <w:tabs>
          <w:tab w:val="left" w:pos="-284"/>
          <w:tab w:val="left" w:pos="196"/>
          <w:tab w:val="left" w:pos="567"/>
        </w:tabs>
        <w:jc w:val="both"/>
        <w:rPr>
          <w:color w:val="000000"/>
        </w:rPr>
      </w:pPr>
      <w:r>
        <w:rPr>
          <w:color w:val="000000"/>
        </w:rPr>
        <w:t>2</w:t>
      </w:r>
      <w:r w:rsidRPr="00EB31E1">
        <w:rPr>
          <w:color w:val="000000"/>
        </w:rPr>
        <w:t>)</w:t>
      </w:r>
      <w:r>
        <w:rPr>
          <w:color w:val="000000"/>
        </w:rPr>
        <w:t xml:space="preserve"> </w:t>
      </w:r>
      <w:r w:rsidRPr="00EB31E1">
        <w:rPr>
          <w:color w:val="000000"/>
        </w:rPr>
        <w:t>Anunț de atribuire (anexa nr. 5);</w:t>
      </w:r>
    </w:p>
    <w:p w:rsidR="00997888" w:rsidRPr="00EB31E1" w:rsidRDefault="00997888" w:rsidP="00EB31E1">
      <w:pPr>
        <w:tabs>
          <w:tab w:val="left" w:pos="-284"/>
          <w:tab w:val="left" w:pos="196"/>
          <w:tab w:val="left" w:pos="567"/>
        </w:tabs>
        <w:jc w:val="both"/>
        <w:rPr>
          <w:color w:val="000000"/>
        </w:rPr>
      </w:pPr>
      <w:r>
        <w:rPr>
          <w:color w:val="000000"/>
        </w:rPr>
        <w:t>3</w:t>
      </w:r>
      <w:r w:rsidRPr="00EB31E1">
        <w:rPr>
          <w:color w:val="000000"/>
        </w:rPr>
        <w:t>)</w:t>
      </w:r>
      <w:r>
        <w:rPr>
          <w:color w:val="000000"/>
        </w:rPr>
        <w:t xml:space="preserve"> </w:t>
      </w:r>
      <w:r w:rsidRPr="00EB31E1">
        <w:rPr>
          <w:color w:val="000000"/>
        </w:rPr>
        <w:t>Anunț privind modificarea contractului de achiziții publice/acordului-cadru (anexa</w:t>
      </w:r>
      <w:r>
        <w:rPr>
          <w:color w:val="000000"/>
        </w:rPr>
        <w:t xml:space="preserve"> </w:t>
      </w:r>
      <w:r w:rsidRPr="00EB31E1">
        <w:rPr>
          <w:color w:val="000000"/>
        </w:rPr>
        <w:t>nr. 6);</w:t>
      </w:r>
    </w:p>
    <w:p w:rsidR="00997888" w:rsidRPr="00EB31E1" w:rsidRDefault="00997888" w:rsidP="00EB31E1">
      <w:pPr>
        <w:tabs>
          <w:tab w:val="left" w:pos="-284"/>
          <w:tab w:val="left" w:pos="196"/>
          <w:tab w:val="left" w:pos="567"/>
        </w:tabs>
        <w:jc w:val="both"/>
        <w:rPr>
          <w:color w:val="000000"/>
        </w:rPr>
      </w:pPr>
      <w:r>
        <w:rPr>
          <w:color w:val="000000"/>
        </w:rPr>
        <w:t>4</w:t>
      </w:r>
      <w:r w:rsidRPr="00EB31E1">
        <w:rPr>
          <w:color w:val="000000"/>
        </w:rPr>
        <w:t>)</w:t>
      </w:r>
      <w:r>
        <w:rPr>
          <w:color w:val="000000"/>
        </w:rPr>
        <w:t xml:space="preserve"> </w:t>
      </w:r>
      <w:r w:rsidRPr="00EB31E1">
        <w:rPr>
          <w:color w:val="000000"/>
        </w:rPr>
        <w:t>Cerere de participare (anexa nr. 7);</w:t>
      </w:r>
    </w:p>
    <w:p w:rsidR="00997888" w:rsidRPr="00EB31E1" w:rsidRDefault="00997888" w:rsidP="00EB31E1">
      <w:pPr>
        <w:tabs>
          <w:tab w:val="left" w:pos="-284"/>
          <w:tab w:val="left" w:pos="196"/>
          <w:tab w:val="left" w:pos="567"/>
        </w:tabs>
        <w:jc w:val="both"/>
        <w:rPr>
          <w:color w:val="000000"/>
        </w:rPr>
      </w:pPr>
      <w:r>
        <w:rPr>
          <w:color w:val="000000"/>
        </w:rPr>
        <w:t>6</w:t>
      </w:r>
      <w:r w:rsidRPr="00EB31E1">
        <w:rPr>
          <w:color w:val="000000"/>
        </w:rPr>
        <w:t>)</w:t>
      </w:r>
      <w:r>
        <w:rPr>
          <w:color w:val="000000"/>
        </w:rPr>
        <w:t xml:space="preserve"> </w:t>
      </w:r>
      <w:r w:rsidRPr="00EB31E1">
        <w:rPr>
          <w:color w:val="000000"/>
        </w:rPr>
        <w:t>Declaraţie privind valabilitatea ofertei (anexa nr. 8);</w:t>
      </w:r>
    </w:p>
    <w:p w:rsidR="00997888" w:rsidRPr="00EB31E1" w:rsidRDefault="00997888" w:rsidP="00EB31E1">
      <w:pPr>
        <w:tabs>
          <w:tab w:val="left" w:pos="-284"/>
          <w:tab w:val="left" w:pos="196"/>
          <w:tab w:val="left" w:pos="567"/>
        </w:tabs>
        <w:jc w:val="both"/>
        <w:rPr>
          <w:color w:val="000000"/>
        </w:rPr>
      </w:pPr>
      <w:r>
        <w:rPr>
          <w:color w:val="000000"/>
        </w:rPr>
        <w:t>5</w:t>
      </w:r>
      <w:r w:rsidRPr="00EB31E1">
        <w:rPr>
          <w:color w:val="000000"/>
        </w:rPr>
        <w:t>)</w:t>
      </w:r>
      <w:r>
        <w:rPr>
          <w:color w:val="000000"/>
        </w:rPr>
        <w:t xml:space="preserve"> </w:t>
      </w:r>
      <w:r w:rsidRPr="00EB31E1">
        <w:rPr>
          <w:color w:val="000000"/>
        </w:rPr>
        <w:t>Scrisoare  de  garanţie  bancară (anexa nr. 9);</w:t>
      </w:r>
    </w:p>
    <w:p w:rsidR="00997888" w:rsidRPr="00EB31E1" w:rsidRDefault="00997888" w:rsidP="00EB31E1">
      <w:pPr>
        <w:tabs>
          <w:tab w:val="left" w:pos="-284"/>
          <w:tab w:val="left" w:pos="196"/>
          <w:tab w:val="left" w:pos="567"/>
        </w:tabs>
        <w:jc w:val="both"/>
        <w:rPr>
          <w:color w:val="000000"/>
        </w:rPr>
      </w:pPr>
      <w:r>
        <w:rPr>
          <w:color w:val="000000"/>
        </w:rPr>
        <w:t>6</w:t>
      </w:r>
      <w:r w:rsidRPr="00EB31E1">
        <w:rPr>
          <w:color w:val="000000"/>
        </w:rPr>
        <w:t>)</w:t>
      </w:r>
      <w:r>
        <w:rPr>
          <w:color w:val="000000"/>
        </w:rPr>
        <w:t xml:space="preserve"> G</w:t>
      </w:r>
      <w:r w:rsidRPr="006A075A">
        <w:rPr>
          <w:color w:val="000000"/>
        </w:rPr>
        <w:t xml:space="preserve">aranţia de bună execuţie </w:t>
      </w:r>
      <w:r w:rsidRPr="00EB31E1">
        <w:rPr>
          <w:color w:val="000000"/>
        </w:rPr>
        <w:t>(anexa nr. 10.);</w:t>
      </w:r>
    </w:p>
    <w:p w:rsidR="00997888" w:rsidRPr="00EB31E1" w:rsidRDefault="00997888" w:rsidP="00EB31E1">
      <w:pPr>
        <w:tabs>
          <w:tab w:val="left" w:pos="-284"/>
          <w:tab w:val="left" w:pos="196"/>
          <w:tab w:val="left" w:pos="567"/>
        </w:tabs>
        <w:jc w:val="both"/>
        <w:rPr>
          <w:color w:val="000000"/>
        </w:rPr>
      </w:pPr>
      <w:r>
        <w:rPr>
          <w:color w:val="000000"/>
        </w:rPr>
        <w:t>7</w:t>
      </w:r>
      <w:r w:rsidRPr="00EB31E1">
        <w:rPr>
          <w:color w:val="000000"/>
        </w:rPr>
        <w:t>)</w:t>
      </w:r>
      <w:r>
        <w:rPr>
          <w:color w:val="000000"/>
        </w:rPr>
        <w:t xml:space="preserve"> </w:t>
      </w:r>
      <w:r w:rsidRPr="00AD061A">
        <w:rPr>
          <w:color w:val="000000"/>
        </w:rPr>
        <w:t>Informaţii privind asocierea</w:t>
      </w:r>
      <w:r w:rsidRPr="00EB31E1">
        <w:rPr>
          <w:color w:val="000000"/>
        </w:rPr>
        <w:t xml:space="preserve"> (anexa nr. 11);</w:t>
      </w:r>
    </w:p>
    <w:p w:rsidR="00997888" w:rsidRPr="00EB31E1" w:rsidRDefault="00997888" w:rsidP="00EB31E1">
      <w:pPr>
        <w:tabs>
          <w:tab w:val="left" w:pos="-284"/>
          <w:tab w:val="left" w:pos="196"/>
          <w:tab w:val="left" w:pos="567"/>
        </w:tabs>
        <w:jc w:val="both"/>
        <w:rPr>
          <w:color w:val="000000"/>
        </w:rPr>
      </w:pPr>
      <w:r>
        <w:rPr>
          <w:color w:val="000000"/>
        </w:rPr>
        <w:t>8</w:t>
      </w:r>
      <w:r w:rsidRPr="00EB31E1">
        <w:rPr>
          <w:color w:val="000000"/>
        </w:rPr>
        <w:t>)</w:t>
      </w:r>
      <w:r>
        <w:rPr>
          <w:color w:val="000000"/>
        </w:rPr>
        <w:t xml:space="preserve"> </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997888" w:rsidRPr="00EB31E1" w:rsidRDefault="00997888" w:rsidP="00EB31E1">
      <w:pPr>
        <w:tabs>
          <w:tab w:val="left" w:pos="-284"/>
          <w:tab w:val="left" w:pos="196"/>
          <w:tab w:val="left" w:pos="567"/>
        </w:tabs>
        <w:jc w:val="both"/>
        <w:rPr>
          <w:color w:val="000000"/>
        </w:rPr>
      </w:pPr>
      <w:r>
        <w:rPr>
          <w:color w:val="000000"/>
        </w:rPr>
        <w:t>9</w:t>
      </w:r>
      <w:r w:rsidRPr="00EB31E1">
        <w:rPr>
          <w:color w:val="000000"/>
        </w:rPr>
        <w:t>)</w:t>
      </w:r>
      <w:r>
        <w:rPr>
          <w:color w:val="000000"/>
        </w:rPr>
        <w:t xml:space="preserve"> </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rsidR="00997888" w:rsidRPr="00EB31E1" w:rsidRDefault="00997888" w:rsidP="00EB31E1">
      <w:pPr>
        <w:tabs>
          <w:tab w:val="left" w:pos="-284"/>
          <w:tab w:val="left" w:pos="196"/>
          <w:tab w:val="left" w:pos="567"/>
        </w:tabs>
        <w:jc w:val="both"/>
        <w:rPr>
          <w:color w:val="000000"/>
        </w:rPr>
      </w:pPr>
      <w:r>
        <w:rPr>
          <w:color w:val="000000"/>
        </w:rPr>
        <w:t>10</w:t>
      </w:r>
      <w:r w:rsidRPr="00EB31E1">
        <w:rPr>
          <w:color w:val="000000"/>
        </w:rPr>
        <w:t>)</w:t>
      </w:r>
      <w:r>
        <w:rPr>
          <w:color w:val="000000"/>
        </w:rPr>
        <w:t xml:space="preserve"> </w:t>
      </w:r>
      <w:r w:rsidRPr="00AD061A">
        <w:rPr>
          <w:color w:val="000000"/>
        </w:rPr>
        <w:t xml:space="preserve">Declaraţie privind personalul de specialitate propus pentru implementarea contractului </w:t>
      </w:r>
      <w:r w:rsidRPr="00EB31E1">
        <w:rPr>
          <w:color w:val="000000"/>
        </w:rPr>
        <w:t>(anexa nr. 14);</w:t>
      </w:r>
    </w:p>
    <w:p w:rsidR="00997888" w:rsidRPr="00EB31E1" w:rsidRDefault="00997888" w:rsidP="00EB31E1">
      <w:pPr>
        <w:tabs>
          <w:tab w:val="left" w:pos="-284"/>
          <w:tab w:val="left" w:pos="196"/>
          <w:tab w:val="left" w:pos="567"/>
        </w:tabs>
        <w:jc w:val="both"/>
        <w:rPr>
          <w:color w:val="000000"/>
        </w:rPr>
      </w:pPr>
      <w:r>
        <w:rPr>
          <w:color w:val="000000"/>
        </w:rPr>
        <w:t>11</w:t>
      </w:r>
      <w:r w:rsidRPr="00EB31E1">
        <w:rPr>
          <w:color w:val="000000"/>
        </w:rPr>
        <w:t>)</w:t>
      </w:r>
      <w:r>
        <w:rPr>
          <w:color w:val="000000"/>
        </w:rPr>
        <w:t xml:space="preserve"> L</w:t>
      </w:r>
      <w:r w:rsidRPr="00AD061A">
        <w:rPr>
          <w:color w:val="000000"/>
        </w:rPr>
        <w:t>ista subcontractanților şi partea/părţile din contract care sunt îndeplinite de aceştia</w:t>
      </w:r>
      <w:r w:rsidRPr="00EB31E1">
        <w:rPr>
          <w:color w:val="000000"/>
        </w:rPr>
        <w:t xml:space="preserve"> (anexa nr. 15);</w:t>
      </w:r>
    </w:p>
    <w:p w:rsidR="00997888" w:rsidRPr="00EB31E1" w:rsidRDefault="00997888" w:rsidP="00EB31E1">
      <w:pPr>
        <w:tabs>
          <w:tab w:val="left" w:pos="-284"/>
          <w:tab w:val="left" w:pos="196"/>
          <w:tab w:val="left" w:pos="567"/>
        </w:tabs>
        <w:jc w:val="both"/>
        <w:rPr>
          <w:color w:val="000000"/>
        </w:rPr>
      </w:pPr>
      <w:r>
        <w:rPr>
          <w:color w:val="000000"/>
        </w:rPr>
        <w:t>12</w:t>
      </w:r>
      <w:r w:rsidRPr="00EB31E1">
        <w:rPr>
          <w:color w:val="000000"/>
        </w:rPr>
        <w:t>)</w:t>
      </w:r>
      <w:r>
        <w:rPr>
          <w:color w:val="000000"/>
        </w:rPr>
        <w:t xml:space="preserve"> </w:t>
      </w:r>
      <w:r w:rsidRPr="00AD061A">
        <w:rPr>
          <w:color w:val="000000"/>
        </w:rPr>
        <w:t xml:space="preserve">Angajament terţ susţinător financiar </w:t>
      </w:r>
      <w:r w:rsidRPr="00EB31E1">
        <w:rPr>
          <w:color w:val="000000"/>
        </w:rPr>
        <w:t>(anexa nr. 16);</w:t>
      </w:r>
    </w:p>
    <w:p w:rsidR="00997888" w:rsidRPr="00EB31E1" w:rsidRDefault="00997888" w:rsidP="00EB31E1">
      <w:pPr>
        <w:tabs>
          <w:tab w:val="left" w:pos="-284"/>
          <w:tab w:val="left" w:pos="196"/>
          <w:tab w:val="left" w:pos="567"/>
        </w:tabs>
        <w:jc w:val="both"/>
        <w:rPr>
          <w:color w:val="000000"/>
        </w:rPr>
      </w:pPr>
      <w:r>
        <w:rPr>
          <w:color w:val="000000"/>
        </w:rPr>
        <w:t>13</w:t>
      </w:r>
      <w:r w:rsidRPr="00EB31E1">
        <w:rPr>
          <w:color w:val="000000"/>
        </w:rPr>
        <w:t>)</w:t>
      </w:r>
      <w:r>
        <w:rPr>
          <w:color w:val="000000"/>
        </w:rPr>
        <w:t xml:space="preserve"> D</w:t>
      </w:r>
      <w:r w:rsidRPr="00AD061A">
        <w:rPr>
          <w:color w:val="000000"/>
        </w:rPr>
        <w:t xml:space="preserve">eclaraţie terţ susţinător financiar </w:t>
      </w:r>
      <w:r w:rsidRPr="00EB31E1">
        <w:rPr>
          <w:color w:val="000000"/>
        </w:rPr>
        <w:t>(anexa nr. 17);</w:t>
      </w:r>
    </w:p>
    <w:p w:rsidR="00997888" w:rsidRPr="00EB31E1" w:rsidRDefault="00997888" w:rsidP="00EB31E1">
      <w:pPr>
        <w:tabs>
          <w:tab w:val="left" w:pos="-284"/>
          <w:tab w:val="left" w:pos="196"/>
          <w:tab w:val="left" w:pos="567"/>
        </w:tabs>
        <w:jc w:val="both"/>
        <w:rPr>
          <w:color w:val="000000"/>
        </w:rPr>
      </w:pPr>
      <w:r>
        <w:rPr>
          <w:color w:val="000000"/>
        </w:rPr>
        <w:t>14</w:t>
      </w:r>
      <w:r w:rsidRPr="00EB31E1">
        <w:rPr>
          <w:color w:val="000000"/>
        </w:rPr>
        <w:t>)</w:t>
      </w:r>
      <w:r>
        <w:rPr>
          <w:color w:val="000000"/>
        </w:rPr>
        <w:t xml:space="preserve"> </w:t>
      </w:r>
      <w:r w:rsidRPr="00AD061A">
        <w:rPr>
          <w:color w:val="000000"/>
        </w:rPr>
        <w:t xml:space="preserve">Angajament privind susţinerea tehnică și profesională a ofertantului/grupului de operatori economici </w:t>
      </w:r>
      <w:r w:rsidRPr="00EB31E1">
        <w:rPr>
          <w:color w:val="000000"/>
        </w:rPr>
        <w:t>(anexa nr. 18);</w:t>
      </w:r>
    </w:p>
    <w:p w:rsidR="00997888" w:rsidRPr="00EB31E1" w:rsidRDefault="00997888" w:rsidP="00EB31E1">
      <w:pPr>
        <w:tabs>
          <w:tab w:val="left" w:pos="-284"/>
          <w:tab w:val="left" w:pos="196"/>
          <w:tab w:val="left" w:pos="567"/>
        </w:tabs>
        <w:jc w:val="both"/>
        <w:rPr>
          <w:color w:val="000000"/>
        </w:rPr>
      </w:pPr>
      <w:r>
        <w:rPr>
          <w:color w:val="000000"/>
        </w:rPr>
        <w:t>15</w:t>
      </w:r>
      <w:r w:rsidRPr="00EB31E1">
        <w:rPr>
          <w:color w:val="000000"/>
        </w:rPr>
        <w:t>)</w:t>
      </w:r>
      <w:r>
        <w:rPr>
          <w:color w:val="000000"/>
        </w:rPr>
        <w:t xml:space="preserve"> </w:t>
      </w:r>
      <w:r w:rsidRPr="00AD061A">
        <w:rPr>
          <w:color w:val="000000"/>
        </w:rPr>
        <w:t xml:space="preserve">Declaraţie terţ susţinător tehnic </w:t>
      </w:r>
      <w:r w:rsidRPr="00EB31E1">
        <w:rPr>
          <w:color w:val="000000"/>
        </w:rPr>
        <w:t>(anexa nr. 19);</w:t>
      </w:r>
    </w:p>
    <w:p w:rsidR="00997888" w:rsidRPr="00EB31E1" w:rsidRDefault="00997888" w:rsidP="00EB31E1">
      <w:pPr>
        <w:tabs>
          <w:tab w:val="left" w:pos="-284"/>
          <w:tab w:val="left" w:pos="196"/>
          <w:tab w:val="left" w:pos="567"/>
        </w:tabs>
        <w:jc w:val="both"/>
        <w:rPr>
          <w:color w:val="000000"/>
        </w:rPr>
      </w:pPr>
      <w:r>
        <w:rPr>
          <w:color w:val="000000"/>
        </w:rPr>
        <w:t>16</w:t>
      </w:r>
      <w:r w:rsidRPr="00EB31E1">
        <w:rPr>
          <w:color w:val="000000"/>
        </w:rPr>
        <w:t>)</w:t>
      </w:r>
      <w:r>
        <w:rPr>
          <w:color w:val="000000"/>
        </w:rPr>
        <w:t xml:space="preserve"> D</w:t>
      </w:r>
      <w:r w:rsidRPr="00AD061A">
        <w:rPr>
          <w:color w:val="000000"/>
        </w:rPr>
        <w:t xml:space="preserve">eclaraţie terţ susţinător profesional </w:t>
      </w:r>
      <w:r w:rsidRPr="00EB31E1">
        <w:rPr>
          <w:color w:val="000000"/>
        </w:rPr>
        <w:t>(anexa nr. 20);</w:t>
      </w:r>
    </w:p>
    <w:p w:rsidR="00997888" w:rsidRPr="00EB31E1" w:rsidRDefault="00997888" w:rsidP="00EB31E1">
      <w:pPr>
        <w:tabs>
          <w:tab w:val="left" w:pos="-284"/>
          <w:tab w:val="left" w:pos="196"/>
          <w:tab w:val="left" w:pos="567"/>
        </w:tabs>
        <w:jc w:val="both"/>
        <w:rPr>
          <w:color w:val="000000"/>
        </w:rPr>
      </w:pPr>
      <w:r>
        <w:rPr>
          <w:color w:val="000000"/>
        </w:rPr>
        <w:t>17</w:t>
      </w:r>
      <w:r w:rsidRPr="00EB31E1">
        <w:rPr>
          <w:color w:val="000000"/>
        </w:rPr>
        <w:t>)</w:t>
      </w:r>
      <w:r>
        <w:rPr>
          <w:color w:val="000000"/>
        </w:rPr>
        <w:t xml:space="preserve"> C</w:t>
      </w:r>
      <w:r w:rsidRPr="00AD061A">
        <w:rPr>
          <w:color w:val="000000"/>
        </w:rPr>
        <w:t xml:space="preserve">aiet de sarcini </w:t>
      </w:r>
      <w:r w:rsidRPr="00EB31E1">
        <w:rPr>
          <w:color w:val="000000"/>
        </w:rPr>
        <w:t>(anexa nr. 21);</w:t>
      </w:r>
    </w:p>
    <w:p w:rsidR="00997888" w:rsidRPr="00EB31E1" w:rsidRDefault="00997888" w:rsidP="00EB31E1">
      <w:pPr>
        <w:tabs>
          <w:tab w:val="left" w:pos="-284"/>
          <w:tab w:val="left" w:pos="196"/>
          <w:tab w:val="left" w:pos="567"/>
        </w:tabs>
        <w:jc w:val="both"/>
        <w:rPr>
          <w:color w:val="000000"/>
        </w:rPr>
      </w:pPr>
      <w:r>
        <w:rPr>
          <w:color w:val="000000"/>
        </w:rPr>
        <w:t>18</w:t>
      </w:r>
      <w:r w:rsidRPr="00EB31E1">
        <w:rPr>
          <w:color w:val="000000"/>
        </w:rPr>
        <w:t>)</w:t>
      </w:r>
      <w:r>
        <w:rPr>
          <w:color w:val="000000"/>
        </w:rPr>
        <w:t xml:space="preserve"> </w:t>
      </w:r>
      <w:r w:rsidRPr="00AD061A">
        <w:rPr>
          <w:color w:val="000000"/>
        </w:rPr>
        <w:t xml:space="preserve">Specificaţii tehnice </w:t>
      </w:r>
      <w:r w:rsidRPr="00EB31E1">
        <w:rPr>
          <w:color w:val="000000"/>
        </w:rPr>
        <w:t>(anexa nr. 22);</w:t>
      </w:r>
    </w:p>
    <w:p w:rsidR="00997888" w:rsidRPr="00EB31E1" w:rsidRDefault="00997888" w:rsidP="00EB31E1">
      <w:pPr>
        <w:tabs>
          <w:tab w:val="left" w:pos="-284"/>
          <w:tab w:val="left" w:pos="196"/>
          <w:tab w:val="left" w:pos="567"/>
        </w:tabs>
        <w:jc w:val="both"/>
        <w:rPr>
          <w:color w:val="000000"/>
        </w:rPr>
      </w:pPr>
      <w:r>
        <w:rPr>
          <w:color w:val="000000"/>
        </w:rPr>
        <w:t>19</w:t>
      </w:r>
      <w:r w:rsidRPr="00EB31E1">
        <w:rPr>
          <w:color w:val="000000"/>
        </w:rPr>
        <w:t>)</w:t>
      </w:r>
      <w:r>
        <w:rPr>
          <w:color w:val="000000"/>
        </w:rPr>
        <w:t xml:space="preserve"> </w:t>
      </w:r>
      <w:r w:rsidRPr="00AD061A">
        <w:rPr>
          <w:color w:val="000000"/>
        </w:rPr>
        <w:t xml:space="preserve">Specificaţii de preț </w:t>
      </w:r>
      <w:r w:rsidRPr="00EB31E1">
        <w:rPr>
          <w:color w:val="000000"/>
        </w:rPr>
        <w:t>(anexa nr. 23);</w:t>
      </w:r>
    </w:p>
    <w:p w:rsidR="00997888" w:rsidRPr="00EB31E1" w:rsidRDefault="00997888" w:rsidP="00EB31E1">
      <w:pPr>
        <w:tabs>
          <w:tab w:val="left" w:pos="-284"/>
          <w:tab w:val="left" w:pos="196"/>
          <w:tab w:val="left" w:pos="567"/>
        </w:tabs>
        <w:jc w:val="both"/>
        <w:rPr>
          <w:color w:val="000000"/>
        </w:rPr>
      </w:pPr>
      <w:r>
        <w:rPr>
          <w:color w:val="000000"/>
        </w:rPr>
        <w:t>20</w:t>
      </w:r>
      <w:r w:rsidRPr="00EB31E1">
        <w:rPr>
          <w:color w:val="000000"/>
        </w:rPr>
        <w:t>)</w:t>
      </w:r>
      <w:r>
        <w:rPr>
          <w:color w:val="000000"/>
        </w:rPr>
        <w:t xml:space="preserve"> C</w:t>
      </w:r>
      <w:r w:rsidRPr="00571EC0">
        <w:rPr>
          <w:color w:val="000000"/>
        </w:rPr>
        <w:t xml:space="preserve">ontract – model </w:t>
      </w:r>
      <w:r w:rsidRPr="00EB31E1">
        <w:rPr>
          <w:color w:val="000000"/>
        </w:rPr>
        <w:t>(anexa nr. 24);</w:t>
      </w:r>
    </w:p>
    <w:p w:rsidR="00997888" w:rsidRPr="00EB31E1" w:rsidRDefault="00997888" w:rsidP="00EB31E1">
      <w:pPr>
        <w:tabs>
          <w:tab w:val="left" w:pos="-284"/>
          <w:tab w:val="left" w:pos="196"/>
          <w:tab w:val="left" w:pos="567"/>
        </w:tabs>
        <w:jc w:val="both"/>
        <w:rPr>
          <w:color w:val="000000"/>
        </w:rPr>
      </w:pPr>
      <w:r>
        <w:rPr>
          <w:color w:val="000000"/>
        </w:rPr>
        <w:t>21</w:t>
      </w:r>
      <w:r w:rsidRPr="00EB31E1">
        <w:rPr>
          <w:color w:val="000000"/>
        </w:rPr>
        <w:t>)</w:t>
      </w:r>
      <w:r>
        <w:rPr>
          <w:color w:val="000000"/>
        </w:rPr>
        <w:t xml:space="preserve"> </w:t>
      </w:r>
      <w:r w:rsidRPr="00571EC0">
        <w:rPr>
          <w:color w:val="000000"/>
        </w:rPr>
        <w:t xml:space="preserve">Acord adițional </w:t>
      </w:r>
      <w:r w:rsidRPr="00EB31E1">
        <w:rPr>
          <w:color w:val="000000"/>
        </w:rPr>
        <w:t>(anexa nr. 25);</w:t>
      </w:r>
    </w:p>
    <w:p w:rsidR="00997888" w:rsidRDefault="00997888" w:rsidP="00B17B3E">
      <w:pPr>
        <w:tabs>
          <w:tab w:val="left" w:pos="-284"/>
          <w:tab w:val="left" w:pos="196"/>
          <w:tab w:val="left" w:pos="567"/>
        </w:tabs>
        <w:jc w:val="both"/>
        <w:rPr>
          <w:color w:val="000000"/>
        </w:rPr>
      </w:pPr>
    </w:p>
    <w:p w:rsidR="00997888" w:rsidRPr="00B20D14" w:rsidRDefault="00997888" w:rsidP="00B17B3E">
      <w:pPr>
        <w:tabs>
          <w:tab w:val="left" w:pos="-284"/>
          <w:tab w:val="left" w:pos="196"/>
          <w:tab w:val="left" w:pos="567"/>
        </w:tabs>
        <w:jc w:val="both"/>
        <w:rPr>
          <w:color w:val="000000"/>
        </w:rPr>
      </w:pPr>
    </w:p>
    <w:bookmarkEnd w:id="4"/>
    <w:p w:rsidR="00997888" w:rsidRPr="00E36039" w:rsidRDefault="00997888"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997888" w:rsidRPr="00962B31" w:rsidRDefault="00997888"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997888" w:rsidRPr="00E36039" w:rsidRDefault="00997888"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3C3897">
        <w:rPr>
          <w:lang w:val="pt-BR"/>
        </w:rPr>
        <w:t>Legii nr. 131/2015 privind achizițiile publice.</w:t>
      </w:r>
    </w:p>
    <w:p w:rsidR="00997888" w:rsidRPr="009F1E2C" w:rsidRDefault="00997888" w:rsidP="00156704">
      <w:pPr>
        <w:pStyle w:val="ListParagraph"/>
        <w:numPr>
          <w:ilvl w:val="0"/>
          <w:numId w:val="7"/>
        </w:numPr>
        <w:tabs>
          <w:tab w:val="clear" w:pos="1134"/>
          <w:tab w:val="left" w:pos="-284"/>
          <w:tab w:val="left" w:pos="196"/>
          <w:tab w:val="left" w:pos="567"/>
        </w:tabs>
        <w:spacing w:after="120"/>
        <w:ind w:left="-284" w:firstLine="284"/>
        <w:rPr>
          <w:color w:val="000000"/>
          <w:lang w:val="it-IT"/>
        </w:rPr>
      </w:pPr>
      <w:r w:rsidRPr="003C3897">
        <w:rPr>
          <w:lang w:val="pt-BR"/>
        </w:rPr>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Pr>
          <w:lang w:val="it-IT"/>
        </w:rPr>
        <w:t xml:space="preserve"> </w:t>
      </w:r>
      <w:r w:rsidRPr="009F1E2C">
        <w:rPr>
          <w:color w:val="000000"/>
          <w:lang w:val="it-IT"/>
        </w:rPr>
        <w:t>Regulamentului cu privire la acordul-cadru ca modalitate specială de atribuire a contractelor de achiziți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w:t>
      </w:r>
      <w:r>
        <w:rPr>
          <w:color w:val="000000"/>
          <w:lang w:val="it-IT"/>
        </w:rPr>
        <w:t xml:space="preserve"> </w:t>
      </w:r>
      <w:r w:rsidRPr="009F1E2C">
        <w:rPr>
          <w:color w:val="000000"/>
          <w:lang w:val="it-IT"/>
        </w:rPr>
        <w:t>694</w:t>
      </w:r>
      <w:r>
        <w:rPr>
          <w:color w:val="000000"/>
          <w:lang w:val="it-IT"/>
        </w:rPr>
        <w:t>/</w:t>
      </w:r>
      <w:r w:rsidRPr="009F1E2C">
        <w:rPr>
          <w:color w:val="000000"/>
          <w:lang w:val="it-IT"/>
        </w:rPr>
        <w:t>2020.</w:t>
      </w:r>
    </w:p>
    <w:p w:rsidR="00997888" w:rsidRDefault="00997888"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997888" w:rsidRPr="009F1E2C" w:rsidRDefault="00997888"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997888" w:rsidRPr="009F1E2C" w:rsidRDefault="00997888"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997888" w:rsidRPr="009F1E2C" w:rsidRDefault="00997888"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C3897">
        <w:rPr>
          <w:lang w:val="pt-BR"/>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C3897">
        <w:rPr>
          <w:lang w:val="pt-BR"/>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997888" w:rsidRPr="009F1E2C" w:rsidRDefault="00997888"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997888" w:rsidRPr="00E36039" w:rsidRDefault="00997888"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3C3897">
        <w:rPr>
          <w:lang w:val="pt-BR"/>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997888" w:rsidRPr="009F1E2C" w:rsidRDefault="00997888"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997888" w:rsidRPr="009F1E2C" w:rsidRDefault="00997888"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997888" w:rsidRPr="0013462B" w:rsidRDefault="00997888"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5" w:name="_Toc392179966"/>
      <w:bookmarkStart w:id="16" w:name="_Toc392180137"/>
      <w:bookmarkStart w:id="17" w:name="_Toc449539027"/>
      <w:bookmarkEnd w:id="12"/>
      <w:bookmarkEnd w:id="13"/>
      <w:bookmarkEnd w:id="14"/>
    </w:p>
    <w:p w:rsidR="00997888" w:rsidRPr="0013462B" w:rsidRDefault="00997888"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997888" w:rsidRPr="0013462B" w:rsidRDefault="00997888"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997888" w:rsidRPr="0013462B" w:rsidRDefault="00997888"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997888" w:rsidRDefault="00997888"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4"/>
      <w:bookmarkEnd w:id="25"/>
      <w:bookmarkEnd w:id="26"/>
    </w:p>
    <w:p w:rsidR="00997888" w:rsidRDefault="00997888" w:rsidP="00A13E08">
      <w:pPr>
        <w:tabs>
          <w:tab w:val="left" w:pos="-284"/>
          <w:tab w:val="left" w:pos="142"/>
          <w:tab w:val="left" w:pos="426"/>
        </w:tabs>
        <w:spacing w:after="120"/>
        <w:rPr>
          <w:color w:val="000000"/>
          <w:lang w:val="it-IT"/>
        </w:rPr>
      </w:pPr>
    </w:p>
    <w:p w:rsidR="00997888" w:rsidRPr="00E36039" w:rsidRDefault="00997888" w:rsidP="00E36039">
      <w:pPr>
        <w:tabs>
          <w:tab w:val="left" w:pos="-284"/>
          <w:tab w:val="left" w:pos="142"/>
          <w:tab w:val="left" w:pos="426"/>
        </w:tabs>
        <w:spacing w:after="120"/>
        <w:rPr>
          <w:color w:val="000000"/>
          <w:lang w:val="it-IT"/>
        </w:rPr>
      </w:pPr>
    </w:p>
    <w:p w:rsidR="00997888" w:rsidRDefault="00997888" w:rsidP="009F1E2C">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997888" w:rsidRPr="00E36039" w:rsidRDefault="00997888" w:rsidP="00E36039"/>
    <w:p w:rsidR="00997888" w:rsidRDefault="00997888"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997888" w:rsidRPr="0013462B" w:rsidRDefault="00997888"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997888" w:rsidRPr="009F1E2C" w:rsidRDefault="00997888"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997888" w:rsidRPr="009F1E2C" w:rsidRDefault="00997888"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997888" w:rsidRPr="00962B31" w:rsidRDefault="00997888"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3C3897">
        <w:rPr>
          <w:lang w:val="pt-BR"/>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997888" w:rsidRPr="009F1E2C" w:rsidRDefault="00997888" w:rsidP="009F1E2C">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997888" w:rsidRPr="009F1E2C" w:rsidRDefault="00997888" w:rsidP="009F1E2C">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997888" w:rsidRPr="003C3897" w:rsidRDefault="00997888"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367E05">
        <w:rPr>
          <w:b/>
          <w:lang w:val="it-IT"/>
        </w:rPr>
        <w:t>18</w:t>
      </w:r>
      <w:r w:rsidRPr="00367E05">
        <w:rPr>
          <w:b/>
          <w:lang w:val="ro-RO"/>
        </w:rPr>
        <w:t>.</w:t>
      </w:r>
      <w:r>
        <w:rPr>
          <w:b/>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în conformitate cu cerințele stabilite de autoritatea contractantă.</w:t>
      </w:r>
      <w:r w:rsidRPr="003C3897">
        <w:rPr>
          <w:lang w:val="pt-BR"/>
        </w:rPr>
        <w:t xml:space="preserve"> </w:t>
      </w:r>
      <w:r w:rsidRPr="00C61BD1">
        <w:rPr>
          <w:color w:val="000000"/>
          <w:lang w:val="it-IT"/>
        </w:rPr>
        <w:t>Prezentarea oricărui alt formular DUAE</w:t>
      </w:r>
      <w:r w:rsidRPr="003C3897">
        <w:rPr>
          <w:color w:val="000000"/>
          <w:lang w:val="pt-BR"/>
        </w:rPr>
        <w:t>, este temei de descalificare de la procedura de achiziție publică.</w:t>
      </w:r>
    </w:p>
    <w:p w:rsidR="00997888" w:rsidRPr="009F1E2C" w:rsidRDefault="00997888" w:rsidP="009F1E2C">
      <w:pPr>
        <w:pStyle w:val="ListParagraph"/>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97888" w:rsidRPr="009F1E2C" w:rsidRDefault="00997888"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997888" w:rsidRPr="0013462B" w:rsidRDefault="00997888"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997888" w:rsidRPr="009F1E2C" w:rsidRDefault="00997888" w:rsidP="00A54239">
      <w:pPr>
        <w:spacing w:after="120"/>
        <w:ind w:left="142"/>
        <w:rPr>
          <w:lang w:val="it-IT"/>
        </w:rPr>
      </w:pPr>
      <w:r w:rsidRPr="009F1E2C">
        <w:rPr>
          <w:lang w:val="it-IT"/>
        </w:rPr>
        <w:t>2) capacitatea de exercitare a activității profesionale;</w:t>
      </w:r>
    </w:p>
    <w:p w:rsidR="00997888" w:rsidRPr="009F1E2C" w:rsidRDefault="0099788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997888" w:rsidRPr="009F1E2C" w:rsidRDefault="0099788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997888" w:rsidRPr="009F1E2C" w:rsidRDefault="0099788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997888" w:rsidRPr="009F1E2C" w:rsidRDefault="0099788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997888" w:rsidRPr="00D21F85" w:rsidRDefault="00997888">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997888" w:rsidRPr="009F1E2C" w:rsidRDefault="00997888"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97888" w:rsidRPr="009F1E2C" w:rsidRDefault="00997888"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3C3897">
        <w:rPr>
          <w:lang w:val="pt-BR"/>
        </w:rPr>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997888" w:rsidRPr="005B10F8" w:rsidRDefault="00997888"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997888" w:rsidRPr="009F1E2C" w:rsidRDefault="00997888"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997888" w:rsidRPr="009F1E2C" w:rsidRDefault="00997888"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97888" w:rsidRPr="009F1E2C" w:rsidRDefault="00997888"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97888" w:rsidRPr="009F1E2C" w:rsidRDefault="00997888"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997888" w:rsidRPr="009F1E2C" w:rsidRDefault="00997888"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rsidR="00997888" w:rsidRPr="00BC3851" w:rsidRDefault="00997888"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lang w:val="it-IT"/>
        </w:rPr>
        <w:t>3</w:t>
      </w:r>
      <w:r>
        <w:rPr>
          <w:b/>
          <w:color w:val="000000"/>
          <w:lang w:val="it-IT"/>
        </w:rPr>
        <w:t>0</w:t>
      </w:r>
      <w:r w:rsidRPr="00186AE9">
        <w:rPr>
          <w:b/>
          <w:color w:val="000000"/>
          <w:lang w:val="it-IT"/>
        </w:rPr>
        <w:t>.</w:t>
      </w:r>
      <w:r>
        <w:rPr>
          <w:b/>
          <w:color w:val="000000"/>
          <w:lang w:val="it-IT"/>
        </w:rPr>
        <w:t xml:space="preserve"> </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și/sau financiară și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informații/documente privind capacitatea economică și/sau financiară</w:t>
      </w:r>
      <w:r>
        <w:rPr>
          <w:color w:val="000000"/>
          <w:lang w:val="it-IT"/>
        </w:rPr>
        <w:t xml:space="preserve"> </w:t>
      </w:r>
      <w:r w:rsidRPr="00186AE9">
        <w:rPr>
          <w:color w:val="000000"/>
          <w:lang w:val="it-IT"/>
        </w:rPr>
        <w:t>pentru a se califica conform cerinţelor de îndeplinire a contractului, cum ar fi:</w:t>
      </w:r>
    </w:p>
    <w:p w:rsidR="00997888" w:rsidRDefault="00997888"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3C3897">
        <w:rPr>
          <w:lang w:val="pt-BR"/>
        </w:rPr>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997888" w:rsidRPr="009F1E2C" w:rsidRDefault="00997888" w:rsidP="00A54239">
      <w:pPr>
        <w:pStyle w:val="ListParagraph"/>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997888" w:rsidRPr="009F1E2C" w:rsidRDefault="00997888"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997888" w:rsidRPr="009F1E2C" w:rsidRDefault="00997888"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997888" w:rsidRPr="00A54239" w:rsidRDefault="00997888"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3C3897">
        <w:rPr>
          <w:lang w:val="it-IT"/>
        </w:rPr>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997888" w:rsidRDefault="00997888"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rsidR="00997888" w:rsidRPr="009F1E2C" w:rsidRDefault="00997888" w:rsidP="00A54239">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997888" w:rsidRPr="009F1E2C" w:rsidRDefault="00997888" w:rsidP="00A54239">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997888" w:rsidRPr="009F1E2C" w:rsidRDefault="00997888" w:rsidP="00A54239">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997888" w:rsidRPr="004B42BC" w:rsidRDefault="00997888" w:rsidP="004B42BC">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997888" w:rsidRPr="003931BB" w:rsidRDefault="00997888" w:rsidP="00A54239">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997888" w:rsidRDefault="00997888" w:rsidP="00A54239">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997888" w:rsidRDefault="00997888"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997888" w:rsidRPr="003931BB" w:rsidRDefault="00997888"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997888" w:rsidRPr="00A47CAE" w:rsidRDefault="00997888" w:rsidP="00A47CAE">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997888" w:rsidRPr="00A96FA9" w:rsidRDefault="00997888"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97888" w:rsidRPr="005568B3" w:rsidRDefault="00997888"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3" w:name="_Hlk74061507"/>
      <w:r>
        <w:rPr>
          <w:bCs/>
          <w:lang w:val="it-IT"/>
        </w:rPr>
        <w:t>în cazul solicitării din partea autorității contactante,</w:t>
      </w:r>
      <w:r w:rsidRPr="005568B3">
        <w:rPr>
          <w:bCs/>
          <w:lang w:val="it-IT"/>
        </w:rPr>
        <w:t xml:space="preserve"> </w:t>
      </w:r>
      <w:bookmarkEnd w:id="33"/>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97888" w:rsidRPr="009F1E2C" w:rsidRDefault="00997888"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997888" w:rsidRPr="009F1E2C" w:rsidRDefault="00997888"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997888" w:rsidRPr="009F1E2C" w:rsidRDefault="00997888"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997888" w:rsidRPr="009F1E2C" w:rsidRDefault="00997888"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997888" w:rsidRPr="009F1E2C" w:rsidRDefault="00997888"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97888" w:rsidRDefault="00997888"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997888" w:rsidRDefault="00997888"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997888" w:rsidRDefault="00997888"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997888" w:rsidRPr="000F1DBF" w:rsidRDefault="00997888" w:rsidP="00AE3CA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997888" w:rsidRPr="000F1DBF" w:rsidRDefault="00997888" w:rsidP="000F1DB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997888" w:rsidRPr="00AE3CA7" w:rsidRDefault="00997888" w:rsidP="00AE3CA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997888" w:rsidRDefault="00997888" w:rsidP="00AE3CA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997888" w:rsidRDefault="00997888" w:rsidP="00AE3CA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997888" w:rsidRPr="003C3897" w:rsidRDefault="00997888" w:rsidP="00AE3CA7">
      <w:pPr>
        <w:tabs>
          <w:tab w:val="left" w:pos="-284"/>
          <w:tab w:val="left" w:pos="142"/>
          <w:tab w:val="left" w:pos="426"/>
          <w:tab w:val="left" w:pos="567"/>
          <w:tab w:val="left" w:pos="709"/>
        </w:tabs>
        <w:ind w:left="-284" w:firstLine="284"/>
        <w:jc w:val="both"/>
        <w:rPr>
          <w:lang w:val="pt-BR"/>
        </w:rPr>
      </w:pPr>
      <w:r w:rsidRPr="003C3897">
        <w:rPr>
          <w:lang w:val="pt-BR"/>
        </w:rPr>
        <w:t xml:space="preserve">8) </w:t>
      </w:r>
      <w:r>
        <w:t xml:space="preserve">Utilizarea </w:t>
      </w:r>
      <w:r w:rsidRPr="003C3897">
        <w:rPr>
          <w:lang w:val="pt-BR"/>
        </w:rPr>
        <w:t>sistemelor și schemelor de management de mediu (de exemplu EMAS, ISO 14001);</w:t>
      </w:r>
    </w:p>
    <w:p w:rsidR="00997888" w:rsidRDefault="00997888" w:rsidP="000F1DBF">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997888" w:rsidRPr="003C3897" w:rsidRDefault="00997888" w:rsidP="000F1DBF">
      <w:pPr>
        <w:tabs>
          <w:tab w:val="left" w:pos="-284"/>
          <w:tab w:val="left" w:pos="142"/>
          <w:tab w:val="left" w:pos="426"/>
          <w:tab w:val="left" w:pos="567"/>
          <w:tab w:val="left" w:pos="709"/>
        </w:tabs>
        <w:ind w:left="-284" w:firstLine="284"/>
        <w:jc w:val="both"/>
        <w:rPr>
          <w:lang w:val="pt-BR"/>
        </w:rPr>
      </w:pPr>
      <w:r w:rsidRPr="003C3897">
        <w:rPr>
          <w:lang w:val="pt-BR"/>
        </w:rPr>
        <w:t>10) Reciclarea sau reutilizarea ambalajelor care însoțesc produsele;</w:t>
      </w:r>
    </w:p>
    <w:p w:rsidR="00997888" w:rsidRPr="00601A5E" w:rsidRDefault="00997888" w:rsidP="000F1DB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997888" w:rsidRPr="00601A5E" w:rsidRDefault="00997888" w:rsidP="000F1DBF">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997888" w:rsidRPr="00601A5E" w:rsidRDefault="00997888" w:rsidP="000F1DB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997888" w:rsidRPr="00601A5E" w:rsidRDefault="00997888" w:rsidP="008B13D8">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997888" w:rsidRPr="00601A5E" w:rsidRDefault="00997888" w:rsidP="00A5423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997888" w:rsidRPr="00601A5E" w:rsidRDefault="00997888" w:rsidP="00A5423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997888" w:rsidRPr="00601A5E" w:rsidRDefault="00997888"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997888" w:rsidRPr="00601A5E" w:rsidRDefault="00997888"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997888" w:rsidRPr="00601A5E" w:rsidRDefault="00997888"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997888" w:rsidRPr="00601A5E" w:rsidRDefault="00997888"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997888" w:rsidRPr="00601A5E" w:rsidRDefault="00997888"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997888" w:rsidRPr="00601A5E" w:rsidRDefault="00997888"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997888" w:rsidRPr="00601A5E" w:rsidRDefault="00997888" w:rsidP="003046C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997888" w:rsidRPr="00601A5E" w:rsidRDefault="00997888" w:rsidP="003046C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997888" w:rsidRPr="00601A5E" w:rsidRDefault="00997888" w:rsidP="00A5423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997888" w:rsidRPr="00601A5E" w:rsidRDefault="00997888" w:rsidP="00A542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997888" w:rsidRPr="00601A5E" w:rsidRDefault="00997888" w:rsidP="00A542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997888" w:rsidRPr="00601A5E" w:rsidRDefault="00997888" w:rsidP="00A5423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997888" w:rsidRPr="00601A5E" w:rsidRDefault="00997888" w:rsidP="00A5423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997888" w:rsidRPr="00601A5E" w:rsidRDefault="00997888" w:rsidP="00A542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997888" w:rsidRDefault="00997888" w:rsidP="007C5BE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997888" w:rsidRDefault="00997888" w:rsidP="00A54239">
      <w:pPr>
        <w:tabs>
          <w:tab w:val="left" w:pos="-284"/>
          <w:tab w:val="left" w:pos="142"/>
          <w:tab w:val="left" w:pos="426"/>
          <w:tab w:val="left" w:pos="567"/>
          <w:tab w:val="left" w:pos="709"/>
        </w:tabs>
        <w:ind w:left="-284" w:firstLine="284"/>
        <w:jc w:val="both"/>
        <w:rPr>
          <w:lang w:val="it-IT"/>
        </w:rPr>
      </w:pPr>
    </w:p>
    <w:bookmarkEnd w:id="34"/>
    <w:bookmarkEnd w:id="35"/>
    <w:p w:rsidR="00997888" w:rsidRPr="009F1E2C" w:rsidRDefault="00997888" w:rsidP="005A51E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997888" w:rsidRPr="009F1E2C" w:rsidRDefault="00997888"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997888" w:rsidRDefault="00997888"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997888" w:rsidRPr="005568B3" w:rsidRDefault="00997888"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97888" w:rsidRPr="005568B3" w:rsidRDefault="00997888"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rsidR="00997888" w:rsidRPr="009F1E2C" w:rsidRDefault="00997888" w:rsidP="00377CE0">
      <w:pPr>
        <w:tabs>
          <w:tab w:val="left" w:pos="-284"/>
          <w:tab w:val="left" w:pos="426"/>
          <w:tab w:val="left" w:pos="1455"/>
        </w:tabs>
        <w:ind w:left="-284" w:firstLine="284"/>
      </w:pPr>
      <w:r>
        <w:tab/>
      </w:r>
    </w:p>
    <w:p w:rsidR="00997888" w:rsidRDefault="00997888"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997888" w:rsidRPr="00E36039" w:rsidRDefault="00997888" w:rsidP="00E36039"/>
    <w:bookmarkEnd w:id="36"/>
    <w:bookmarkEnd w:id="37"/>
    <w:p w:rsidR="00997888" w:rsidRDefault="00997888"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997888" w:rsidRDefault="00997888" w:rsidP="0013155C">
      <w:pPr>
        <w:rPr>
          <w:b/>
          <w:bCs/>
        </w:rPr>
      </w:pPr>
    </w:p>
    <w:p w:rsidR="00997888" w:rsidRDefault="00997888" w:rsidP="0013155C">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997888" w:rsidRPr="00096AB9" w:rsidRDefault="00997888"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3C3897">
        <w:rPr>
          <w:lang w:val="pt-BR"/>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997888" w:rsidRPr="00962B31" w:rsidRDefault="00997888"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2"/>
    <w:p w:rsidR="00997888" w:rsidRPr="00962B31" w:rsidRDefault="00997888"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r w:rsidRPr="005537DC">
        <w:rPr>
          <w:bCs/>
          <w:iCs/>
          <w:lang w:val="it-IT"/>
        </w:rPr>
        <w:t xml:space="preserve"> </w:t>
      </w:r>
      <w:bookmarkEnd w:id="45"/>
      <w:r w:rsidRPr="005537DC">
        <w:rPr>
          <w:bCs/>
          <w:iCs/>
          <w:lang w:val="it-IT"/>
        </w:rPr>
        <w:t>nr.</w:t>
      </w:r>
      <w:r>
        <w:rPr>
          <w:bCs/>
          <w:iCs/>
          <w:lang w:val="it-IT"/>
        </w:rPr>
        <w:t xml:space="preserve"> </w:t>
      </w:r>
      <w:r w:rsidRPr="005537DC">
        <w:rPr>
          <w:bCs/>
          <w:iCs/>
          <w:lang w:val="it-IT"/>
        </w:rPr>
        <w:t>169/2019</w:t>
      </w:r>
      <w:bookmarkEnd w:id="44"/>
      <w:r>
        <w:rPr>
          <w:bCs/>
          <w:iCs/>
          <w:lang w:val="it-IT"/>
        </w:rPr>
        <w:t>.</w:t>
      </w:r>
    </w:p>
    <w:p w:rsidR="00997888" w:rsidRPr="00962B31" w:rsidRDefault="0099788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3C3897">
        <w:rPr>
          <w:lang w:val="pt-BR"/>
        </w:rPr>
        <w:t xml:space="preserve"> </w:t>
      </w:r>
      <w:r w:rsidRPr="00AB2648">
        <w:rPr>
          <w:bCs/>
          <w:iCs/>
          <w:lang w:val="it-IT"/>
        </w:rPr>
        <w:t>și actele normative secundare,</w:t>
      </w:r>
      <w:r>
        <w:rPr>
          <w:bCs/>
          <w:iCs/>
          <w:lang w:val="it-IT"/>
        </w:rPr>
        <w:t xml:space="preserve"> de exemplu:</w:t>
      </w:r>
      <w:r w:rsidRPr="003C3897">
        <w:rPr>
          <w:lang w:val="pt-BR"/>
        </w:rPr>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997888" w:rsidRDefault="00997888"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997888" w:rsidRPr="00F72CD4" w:rsidRDefault="00997888" w:rsidP="00D26F05">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997888" w:rsidRPr="00395A55" w:rsidRDefault="00997888" w:rsidP="00D26F05">
      <w:pPr>
        <w:pStyle w:val="ListParagraph"/>
        <w:numPr>
          <w:ilvl w:val="0"/>
          <w:numId w:val="25"/>
        </w:numPr>
        <w:tabs>
          <w:tab w:val="left" w:pos="709"/>
          <w:tab w:val="left" w:pos="993"/>
        </w:tabs>
        <w:spacing w:after="120"/>
        <w:rPr>
          <w:i/>
          <w:iCs/>
        </w:rPr>
      </w:pPr>
      <w:r w:rsidRPr="003C3897">
        <w:rPr>
          <w:rFonts w:eastAsia="Times New Roman"/>
          <w:b/>
          <w:i/>
          <w:iCs/>
          <w:lang w:val="pt-BR"/>
        </w:rPr>
        <w:t xml:space="preserve"> </w:t>
      </w:r>
      <w:r w:rsidRPr="004F6D56">
        <w:rPr>
          <w:rFonts w:eastAsia="Times New Roman"/>
          <w:b/>
          <w:i/>
          <w:iCs/>
        </w:rPr>
        <w:t>produselor petroliere pentru alimentarea automobilelor</w:t>
      </w:r>
    </w:p>
    <w:p w:rsidR="00997888" w:rsidRPr="00C6792F" w:rsidRDefault="00997888"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997888" w:rsidRPr="001247DC" w:rsidRDefault="00997888" w:rsidP="00153578">
      <w:pPr>
        <w:pStyle w:val="ListParagraph"/>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w:t>
      </w:r>
      <w:r>
        <w:rPr>
          <w:rFonts w:eastAsia="Times New Roman"/>
          <w:b/>
          <w:i/>
          <w:iCs/>
        </w:rPr>
        <w:t xml:space="preserve"> </w:t>
      </w:r>
      <w:r w:rsidRPr="001247DC">
        <w:rPr>
          <w:rFonts w:eastAsia="Times New Roman"/>
          <w:b/>
          <w:i/>
          <w:iCs/>
        </w:rPr>
        <w:t xml:space="preserve"> furnizare a energiei</w:t>
      </w:r>
      <w:r>
        <w:rPr>
          <w:rFonts w:eastAsia="Times New Roman"/>
          <w:b/>
          <w:i/>
          <w:iCs/>
        </w:rPr>
        <w:t xml:space="preserve"> </w:t>
      </w:r>
      <w:r w:rsidRPr="001247DC">
        <w:rPr>
          <w:rFonts w:eastAsia="Times New Roman"/>
          <w:b/>
          <w:i/>
          <w:iCs/>
        </w:rPr>
        <w:t>electrice</w:t>
      </w:r>
    </w:p>
    <w:p w:rsidR="00997888" w:rsidRPr="00593281" w:rsidRDefault="00997888" w:rsidP="00111BF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997888" w:rsidRPr="00BA1E09" w:rsidRDefault="00997888" w:rsidP="00111BF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997888" w:rsidRPr="003C3897" w:rsidRDefault="00997888" w:rsidP="00153578">
      <w:pPr>
        <w:pStyle w:val="ListParagraph"/>
        <w:numPr>
          <w:ilvl w:val="0"/>
          <w:numId w:val="23"/>
        </w:numPr>
        <w:tabs>
          <w:tab w:val="left" w:pos="851"/>
          <w:tab w:val="left" w:pos="993"/>
        </w:tabs>
        <w:spacing w:after="120"/>
        <w:rPr>
          <w:i/>
          <w:iCs/>
          <w:lang w:val="pt-BR"/>
        </w:rPr>
      </w:pPr>
      <w:r w:rsidRPr="003C3897">
        <w:rPr>
          <w:rFonts w:eastAsia="Times New Roman"/>
          <w:b/>
          <w:i/>
          <w:iCs/>
          <w:lang w:val="pt-BR"/>
        </w:rPr>
        <w:t>a produselor petroliere pentru alimentarea automobilelor</w:t>
      </w:r>
    </w:p>
    <w:p w:rsidR="00997888" w:rsidRPr="00593281" w:rsidRDefault="0099788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997888" w:rsidRPr="00593281" w:rsidRDefault="00997888"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997888" w:rsidRPr="00A40BB6" w:rsidRDefault="00997888" w:rsidP="00153578">
      <w:pPr>
        <w:jc w:val="both"/>
        <w:rPr>
          <w:bCs/>
          <w:i/>
        </w:rPr>
      </w:pPr>
    </w:p>
    <w:p w:rsidR="00997888" w:rsidRDefault="00997888" w:rsidP="00153578">
      <w:pPr>
        <w:spacing w:after="120"/>
        <w:ind w:firstLine="567"/>
        <w:jc w:val="center"/>
      </w:pPr>
      <w:r w:rsidRPr="008D4238">
        <w:t>Calcularea prețului unitar se efectuează conform formulei:</w:t>
      </w:r>
    </w:p>
    <w:p w:rsidR="00997888" w:rsidRPr="008E58EF" w:rsidRDefault="00997888" w:rsidP="00153578">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63pt" equationxml="&lt;?xml version=&quot;1.0&quot; encoding=&quot;UTF-8&quot; standalone=&quot;yes&quot;?&gt;&#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defaultTabStop w:val=&quot;720&quot;/&gt;&lt;w:hyphenationZone w:val=&quot;283&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A20ACF&quot;/&gt;&lt;wsp:rsid wsp:val=&quot;00000904&quot;/&gt;&lt;wsp:rsid wsp:val=&quot;00002334&quot;/&gt;&lt;wsp:rsid wsp:val=&quot;000047F9&quot;/&gt;&lt;wsp:rsid wsp:val=&quot;00005268&quot;/&gt;&lt;wsp:rsid wsp:val=&quot;000061F8&quot;/&gt;&lt;wsp:rsid wsp:val=&quot;00007454&quot;/&gt;&lt;wsp:rsid wsp:val=&quot;00007B4F&quot;/&gt;&lt;wsp:rsid wsp:val=&quot;00007E80&quot;/&gt;&lt;wsp:rsid wsp:val=&quot;00010CE7&quot;/&gt;&lt;wsp:rsid wsp:val=&quot;0002022A&quot;/&gt;&lt;wsp:rsid wsp:val=&quot;00021BB8&quot;/&gt;&lt;wsp:rsid wsp:val=&quot;00022311&quot;/&gt;&lt;wsp:rsid wsp:val=&quot;00022B73&quot;/&gt;&lt;wsp:rsid wsp:val=&quot;00022B7E&quot;/&gt;&lt;wsp:rsid wsp:val=&quot;00023621&quot;/&gt;&lt;wsp:rsid wsp:val=&quot;00023EB9&quot;/&gt;&lt;wsp:rsid wsp:val=&quot;000253EE&quot;/&gt;&lt;wsp:rsid wsp:val=&quot;00027875&quot;/&gt;&lt;wsp:rsid wsp:val=&quot;00030A1C&quot;/&gt;&lt;wsp:rsid wsp:val=&quot;00031FB5&quot;/&gt;&lt;wsp:rsid wsp:val=&quot;00032137&quot;/&gt;&lt;wsp:rsid wsp:val=&quot;000323EB&quot;/&gt;&lt;wsp:rsid wsp:val=&quot;00032ECE&quot;/&gt;&lt;wsp:rsid wsp:val=&quot;00034020&quot;/&gt;&lt;wsp:rsid wsp:val=&quot;000347CA&quot;/&gt;&lt;wsp:rsid wsp:val=&quot;00034B21&quot;/&gt;&lt;wsp:rsid wsp:val=&quot;00034C2A&quot;/&gt;&lt;wsp:rsid wsp:val=&quot;0003591A&quot;/&gt;&lt;wsp:rsid wsp:val=&quot;00037595&quot;/&gt;&lt;wsp:rsid wsp:val=&quot;00037AB3&quot;/&gt;&lt;wsp:rsid wsp:val=&quot;00040E78&quot;/&gt;&lt;wsp:rsid wsp:val=&quot;0004670D&quot;/&gt;&lt;wsp:rsid wsp:val=&quot;00050E70&quot;/&gt;&lt;wsp:rsid wsp:val=&quot;0005316F&quot;/&gt;&lt;wsp:rsid wsp:val=&quot;00054AD8&quot;/&gt;&lt;wsp:rsid wsp:val=&quot;00055A06&quot;/&gt;&lt;wsp:rsid wsp:val=&quot;000565E9&quot;/&gt;&lt;wsp:rsid wsp:val=&quot;00056F96&quot;/&gt;&lt;wsp:rsid wsp:val=&quot;00057663&quot;/&gt;&lt;wsp:rsid wsp:val=&quot;00057F3A&quot;/&gt;&lt;wsp:rsid wsp:val=&quot;00060382&quot;/&gt;&lt;wsp:rsid wsp:val=&quot;00064F1F&quot;/&gt;&lt;wsp:rsid wsp:val=&quot;00065C50&quot;/&gt;&lt;wsp:rsid wsp:val=&quot;00067D0D&quot;/&gt;&lt;wsp:rsid wsp:val=&quot;0007146B&quot;/&gt;&lt;wsp:rsid wsp:val=&quot;00071859&quot;/&gt;&lt;wsp:rsid wsp:val=&quot;00074305&quot;/&gt;&lt;wsp:rsid wsp:val=&quot;0007559F&quot;/&gt;&lt;wsp:rsid wsp:val=&quot;00080063&quot;/&gt;&lt;wsp:rsid wsp:val=&quot;0008044B&quot;/&gt;&lt;wsp:rsid wsp:val=&quot;00080BF7&quot;/&gt;&lt;wsp:rsid wsp:val=&quot;0008191D&quot;/&gt;&lt;wsp:rsid wsp:val=&quot;00081DED&quot;/&gt;&lt;wsp:rsid wsp:val=&quot;00083D91&quot;/&gt;&lt;wsp:rsid wsp:val=&quot;000845A7&quot;/&gt;&lt;wsp:rsid wsp:val=&quot;000849A8&quot;/&gt;&lt;wsp:rsid wsp:val=&quot;00087114&quot;/&gt;&lt;wsp:rsid wsp:val=&quot;00087859&quot;/&gt;&lt;wsp:rsid wsp:val=&quot;000924C3&quot;/&gt;&lt;wsp:rsid wsp:val=&quot;000928D3&quot;/&gt;&lt;wsp:rsid wsp:val=&quot;00092953&quot;/&gt;&lt;wsp:rsid wsp:val=&quot;00092E6C&quot;/&gt;&lt;wsp:rsid wsp:val=&quot;00093056&quot;/&gt;&lt;wsp:rsid wsp:val=&quot;000930AB&quot;/&gt;&lt;wsp:rsid wsp:val=&quot;00093AE5&quot;/&gt;&lt;wsp:rsid wsp:val=&quot;00096009&quot;/&gt;&lt;wsp:rsid wsp:val=&quot;00096AB9&quot;/&gt;&lt;wsp:rsid wsp:val=&quot;00097617&quot;/&gt;&lt;wsp:rsid wsp:val=&quot;000A2D22&quot;/&gt;&lt;wsp:rsid wsp:val=&quot;000A63ED&quot;/&gt;&lt;wsp:rsid wsp:val=&quot;000A7988&quot;/&gt;&lt;wsp:rsid wsp:val=&quot;000A7A90&quot;/&gt;&lt;wsp:rsid wsp:val=&quot;000B2369&quot;/&gt;&lt;wsp:rsid wsp:val=&quot;000B5D92&quot;/&gt;&lt;wsp:rsid wsp:val=&quot;000B6CE5&quot;/&gt;&lt;wsp:rsid wsp:val=&quot;000C00CF&quot;/&gt;&lt;wsp:rsid wsp:val=&quot;000C3C74&quot;/&gt;&lt;wsp:rsid wsp:val=&quot;000C4352&quot;/&gt;&lt;wsp:rsid wsp:val=&quot;000C470A&quot;/&gt;&lt;wsp:rsid wsp:val=&quot;000C5AE0&quot;/&gt;&lt;wsp:rsid wsp:val=&quot;000C6960&quot;/&gt;&lt;wsp:rsid wsp:val=&quot;000C7750&quot;/&gt;&lt;wsp:rsid wsp:val=&quot;000D11C4&quot;/&gt;&lt;wsp:rsid wsp:val=&quot;000D16DA&quot;/&gt;&lt;wsp:rsid wsp:val=&quot;000D1C50&quot;/&gt;&lt;wsp:rsid wsp:val=&quot;000D20B9&quot;/&gt;&lt;wsp:rsid wsp:val=&quot;000D39C2&quot;/&gt;&lt;wsp:rsid wsp:val=&quot;000D4587&quot;/&gt;&lt;wsp:rsid wsp:val=&quot;000D4758&quot;/&gt;&lt;wsp:rsid wsp:val=&quot;000D5968&quot;/&gt;&lt;wsp:rsid wsp:val=&quot;000D6903&quot;/&gt;&lt;wsp:rsid wsp:val=&quot;000D6DCD&quot;/&gt;&lt;wsp:rsid wsp:val=&quot;000D7398&quot;/&gt;&lt;wsp:rsid wsp:val=&quot;000E3E29&quot;/&gt;&lt;wsp:rsid wsp:val=&quot;000E4AEA&quot;/&gt;&lt;wsp:rsid wsp:val=&quot;000E518B&quot;/&gt;&lt;wsp:rsid wsp:val=&quot;000E53CE&quot;/&gt;&lt;wsp:rsid wsp:val=&quot;000E59DD&quot;/&gt;&lt;wsp:rsid wsp:val=&quot;000F0030&quot;/&gt;&lt;wsp:rsid wsp:val=&quot;000F13FE&quot;/&gt;&lt;wsp:rsid wsp:val=&quot;000F148A&quot;/&gt;&lt;wsp:rsid wsp:val=&quot;000F1DBF&quot;/&gt;&lt;wsp:rsid wsp:val=&quot;000F2B1A&quot;/&gt;&lt;wsp:rsid wsp:val=&quot;000F52DC&quot;/&gt;&lt;wsp:rsid wsp:val=&quot;000F5439&quot;/&gt;&lt;wsp:rsid wsp:val=&quot;000F5A5D&quot;/&gt;&lt;wsp:rsid wsp:val=&quot;000F680C&quot;/&gt;&lt;wsp:rsid wsp:val=&quot;000F68BC&quot;/&gt;&lt;wsp:rsid wsp:val=&quot;000F7FA0&quot;/&gt;&lt;wsp:rsid wsp:val=&quot;001034CC&quot;/&gt;&lt;wsp:rsid wsp:val=&quot;00103B7C&quot;/&gt;&lt;wsp:rsid wsp:val=&quot;0010496F&quot;/&gt;&lt;wsp:rsid wsp:val=&quot;00104A00&quot;/&gt;&lt;wsp:rsid wsp:val=&quot;00106AE6&quot;/&gt;&lt;wsp:rsid wsp:val=&quot;001103B7&quot;/&gt;&lt;wsp:rsid wsp:val=&quot;0011134B&quot;/&gt;&lt;wsp:rsid wsp:val=&quot;00111546&quot;/&gt;&lt;wsp:rsid wsp:val=&quot;00111BF3&quot;/&gt;&lt;wsp:rsid wsp:val=&quot;00112F50&quot;/&gt;&lt;wsp:rsid wsp:val=&quot;001139F0&quot;/&gt;&lt;wsp:rsid wsp:val=&quot;00115188&quot;/&gt;&lt;wsp:rsid wsp:val=&quot;0011719D&quot;/&gt;&lt;wsp:rsid wsp:val=&quot;0012160C&quot;/&gt;&lt;wsp:rsid wsp:val=&quot;00121CBA&quot;/&gt;&lt;wsp:rsid wsp:val=&quot;001227DA&quot;/&gt;&lt;wsp:rsid wsp:val=&quot;001233E8&quot;/&gt;&lt;wsp:rsid wsp:val=&quot;001236F3&quot;/&gt;&lt;wsp:rsid wsp:val=&quot;001247DC&quot;/&gt;&lt;wsp:rsid wsp:val=&quot;001252BB&quot;/&gt;&lt;wsp:rsid wsp:val=&quot;00125D7D&quot;/&gt;&lt;wsp:rsid wsp:val=&quot;0012676A&quot;/&gt;&lt;wsp:rsid wsp:val=&quot;00126834&quot;/&gt;&lt;wsp:rsid wsp:val=&quot;00126F72&quot;/&gt;&lt;wsp:rsid wsp:val=&quot;00127766&quot;/&gt;&lt;wsp:rsid wsp:val=&quot;0012777D&quot;/&gt;&lt;wsp:rsid wsp:val=&quot;00127AD8&quot;/&gt;&lt;wsp:rsid wsp:val=&quot;00130123&quot;/&gt;&lt;wsp:rsid wsp:val=&quot;00130A49&quot;/&gt;&lt;wsp:rsid wsp:val=&quot;00130C2B&quot;/&gt;&lt;wsp:rsid wsp:val=&quot;0013117E&quot;/&gt;&lt;wsp:rsid wsp:val=&quot;0013155C&quot;/&gt;&lt;wsp:rsid wsp:val=&quot;00131904&quot;/&gt;&lt;wsp:rsid wsp:val=&quot;00132636&quot;/&gt;&lt;wsp:rsid wsp:val=&quot;0013462B&quot;/&gt;&lt;wsp:rsid wsp:val=&quot;001349E1&quot;/&gt;&lt;wsp:rsid wsp:val=&quot;001358B4&quot;/&gt;&lt;wsp:rsid wsp:val=&quot;00135A02&quot;/&gt;&lt;wsp:rsid wsp:val=&quot;00136841&quot;/&gt;&lt;wsp:rsid wsp:val=&quot;0013795E&quot;/&gt;&lt;wsp:rsid wsp:val=&quot;001401CD&quot;/&gt;&lt;wsp:rsid wsp:val=&quot;001407E8&quot;/&gt;&lt;wsp:rsid wsp:val=&quot;00142784&quot;/&gt;&lt;wsp:rsid wsp:val=&quot;0014385D&quot;/&gt;&lt;wsp:rsid wsp:val=&quot;00144066&quot;/&gt;&lt;wsp:rsid wsp:val=&quot;00144AB7&quot;/&gt;&lt;wsp:rsid wsp:val=&quot;00146734&quot;/&gt;&lt;wsp:rsid wsp:val=&quot;001467C0&quot;/&gt;&lt;wsp:rsid wsp:val=&quot;00147538&quot;/&gt;&lt;wsp:rsid wsp:val=&quot;00150F5B&quot;/&gt;&lt;wsp:rsid wsp:val=&quot;00151494&quot;/&gt;&lt;wsp:rsid wsp:val=&quot;0015261D&quot;/&gt;&lt;wsp:rsid wsp:val=&quot;001527E0&quot;/&gt;&lt;wsp:rsid wsp:val=&quot;00153412&quot;/&gt;&lt;wsp:rsid wsp:val=&quot;00153578&quot;/&gt;&lt;wsp:rsid wsp:val=&quot;00153ACE&quot;/&gt;&lt;wsp:rsid wsp:val=&quot;00154B34&quot;/&gt;&lt;wsp:rsid wsp:val=&quot;00156704&quot;/&gt;&lt;wsp:rsid wsp:val=&quot;00156A6F&quot;/&gt;&lt;wsp:rsid wsp:val=&quot;00160A28&quot;/&gt;&lt;wsp:rsid wsp:val=&quot;00160DF3&quot;/&gt;&lt;wsp:rsid wsp:val=&quot;0016369C&quot;/&gt;&lt;wsp:rsid wsp:val=&quot;00164565&quot;/&gt;&lt;wsp:rsid wsp:val=&quot;0016683B&quot;/&gt;&lt;wsp:rsid wsp:val=&quot;001704FB&quot;/&gt;&lt;wsp:rsid wsp:val=&quot;001706CD&quot;/&gt;&lt;wsp:rsid wsp:val=&quot;001718AE&quot;/&gt;&lt;wsp:rsid wsp:val=&quot;00172F6C&quot;/&gt;&lt;wsp:rsid wsp:val=&quot;00174C61&quot;/&gt;&lt;wsp:rsid wsp:val=&quot;00174E5F&quot;/&gt;&lt;wsp:rsid wsp:val=&quot;00175A88&quot;/&gt;&lt;wsp:rsid wsp:val=&quot;0017664F&quot;/&gt;&lt;wsp:rsid wsp:val=&quot;00183D79&quot;/&gt;&lt;wsp:rsid wsp:val=&quot;00185148&quot;/&gt;&lt;wsp:rsid wsp:val=&quot;001856BA&quot;/&gt;&lt;wsp:rsid wsp:val=&quot;001866CB&quot;/&gt;&lt;wsp:rsid wsp:val=&quot;00186AE9&quot;/&gt;&lt;wsp:rsid wsp:val=&quot;00192E0B&quot;/&gt;&lt;wsp:rsid wsp:val=&quot;001941D9&quot;/&gt;&lt;wsp:rsid wsp:val=&quot;00195966&quot;/&gt;&lt;wsp:rsid wsp:val=&quot;0019642D&quot;/&gt;&lt;wsp:rsid wsp:val=&quot;00196AB4&quot;/&gt;&lt;wsp:rsid wsp:val=&quot;00196DD1&quot;/&gt;&lt;wsp:rsid wsp:val=&quot;001A1797&quot;/&gt;&lt;wsp:rsid wsp:val=&quot;001A192A&quot;/&gt;&lt;wsp:rsid wsp:val=&quot;001A19FD&quot;/&gt;&lt;wsp:rsid wsp:val=&quot;001A1A16&quot;/&gt;&lt;wsp:rsid wsp:val=&quot;001A2344&quot;/&gt;&lt;wsp:rsid wsp:val=&quot;001A3D3F&quot;/&gt;&lt;wsp:rsid wsp:val=&quot;001A4150&quot;/&gt;&lt;wsp:rsid wsp:val=&quot;001A4DB4&quot;/&gt;&lt;wsp:rsid wsp:val=&quot;001A5517&quot;/&gt;&lt;wsp:rsid wsp:val=&quot;001A58C5&quot;/&gt;&lt;wsp:rsid wsp:val=&quot;001A6043&quot;/&gt;&lt;wsp:rsid wsp:val=&quot;001A7067&quot;/&gt;&lt;wsp:rsid wsp:val=&quot;001A78E4&quot;/&gt;&lt;wsp:rsid wsp:val=&quot;001B1B6D&quot;/&gt;&lt;wsp:rsid wsp:val=&quot;001B630A&quot;/&gt;&lt;wsp:rsid wsp:val=&quot;001C03B0&quot;/&gt;&lt;wsp:rsid wsp:val=&quot;001C1C70&quot;/&gt;&lt;wsp:rsid wsp:val=&quot;001C1F6F&quot;/&gt;&lt;wsp:rsid wsp:val=&quot;001C435E&quot;/&gt;&lt;wsp:rsid wsp:val=&quot;001C4B99&quot;/&gt;&lt;wsp:rsid wsp:val=&quot;001C4DFD&quot;/&gt;&lt;wsp:rsid wsp:val=&quot;001C5A47&quot;/&gt;&lt;wsp:rsid wsp:val=&quot;001C6D83&quot;/&gt;&lt;wsp:rsid wsp:val=&quot;001D0242&quot;/&gt;&lt;wsp:rsid wsp:val=&quot;001D0651&quot;/&gt;&lt;wsp:rsid wsp:val=&quot;001D3039&quot;/&gt;&lt;wsp:rsid wsp:val=&quot;001D3985&quot;/&gt;&lt;wsp:rsid wsp:val=&quot;001D417A&quot;/&gt;&lt;wsp:rsid wsp:val=&quot;001D4CBC&quot;/&gt;&lt;wsp:rsid wsp:val=&quot;001D5966&quot;/&gt;&lt;wsp:rsid wsp:val=&quot;001D5BBA&quot;/&gt;&lt;wsp:rsid wsp:val=&quot;001D7219&quot;/&gt;&lt;wsp:rsid wsp:val=&quot;001D7F9E&quot;/&gt;&lt;wsp:rsid wsp:val=&quot;001E29F8&quot;/&gt;&lt;wsp:rsid wsp:val=&quot;001E3007&quot;/&gt;&lt;wsp:rsid wsp:val=&quot;001E7956&quot;/&gt;&lt;wsp:rsid wsp:val=&quot;001F1E25&quot;/&gt;&lt;wsp:rsid wsp:val=&quot;001F2101&quot;/&gt;&lt;wsp:rsid wsp:val=&quot;001F24FD&quot;/&gt;&lt;wsp:rsid wsp:val=&quot;001F309E&quot;/&gt;&lt;wsp:rsid wsp:val=&quot;001F489D&quot;/&gt;&lt;wsp:rsid wsp:val=&quot;001F6E5A&quot;/&gt;&lt;wsp:rsid wsp:val=&quot;00200047&quot;/&gt;&lt;wsp:rsid wsp:val=&quot;00200D35&quot;/&gt;&lt;wsp:rsid wsp:val=&quot;00201387&quot;/&gt;&lt;wsp:rsid wsp:val=&quot;00202B93&quot;/&gt;&lt;wsp:rsid wsp:val=&quot;00202DF1&quot;/&gt;&lt;wsp:rsid wsp:val=&quot;00203009&quot;/&gt;&lt;wsp:rsid wsp:val=&quot;00204F07&quot;/&gt;&lt;wsp:rsid wsp:val=&quot;00205404&quot;/&gt;&lt;wsp:rsid wsp:val=&quot;00207416&quot;/&gt;&lt;wsp:rsid wsp:val=&quot;002076FA&quot;/&gt;&lt;wsp:rsid wsp:val=&quot;00207FF4&quot;/&gt;&lt;wsp:rsid wsp:val=&quot;00212F8E&quot;/&gt;&lt;wsp:rsid wsp:val=&quot;00215125&quot;/&gt;&lt;wsp:rsid wsp:val=&quot;00216025&quot;/&gt;&lt;wsp:rsid wsp:val=&quot;00220775&quot;/&gt;&lt;wsp:rsid wsp:val=&quot;00220948&quot;/&gt;&lt;wsp:rsid wsp:val=&quot;002217B0&quot;/&gt;&lt;wsp:rsid wsp:val=&quot;002221ED&quot;/&gt;&lt;wsp:rsid wsp:val=&quot;0022237A&quot;/&gt;&lt;wsp:rsid wsp:val=&quot;00222FD0&quot;/&gt;&lt;wsp:rsid wsp:val=&quot;0022376E&quot;/&gt;&lt;wsp:rsid wsp:val=&quot;00223B66&quot;/&gt;&lt;wsp:rsid wsp:val=&quot;00223D58&quot;/&gt;&lt;wsp:rsid wsp:val=&quot;002242A0&quot;/&gt;&lt;wsp:rsid wsp:val=&quot;0022479E&quot;/&gt;&lt;wsp:rsid wsp:val=&quot;002253A6&quot;/&gt;&lt;wsp:rsid wsp:val=&quot;00226535&quot;/&gt;&lt;wsp:rsid wsp:val=&quot;00227010&quot;/&gt;&lt;wsp:rsid wsp:val=&quot;00227207&quot;/&gt;&lt;wsp:rsid wsp:val=&quot;00227348&quot;/&gt;&lt;wsp:rsid wsp:val=&quot;002301B1&quot;/&gt;&lt;wsp:rsid wsp:val=&quot;00231831&quot;/&gt;&lt;wsp:rsid wsp:val=&quot;00232D6D&quot;/&gt;&lt;wsp:rsid wsp:val=&quot;00233538&quot;/&gt;&lt;wsp:rsid wsp:val=&quot;00234A81&quot;/&gt;&lt;wsp:rsid wsp:val=&quot;0023571C&quot;/&gt;&lt;wsp:rsid wsp:val=&quot;002359F7&quot;/&gt;&lt;wsp:rsid wsp:val=&quot;00235D6F&quot;/&gt;&lt;wsp:rsid wsp:val=&quot;00240DAC&quot;/&gt;&lt;wsp:rsid wsp:val=&quot;00241479&quot;/&gt;&lt;wsp:rsid wsp:val=&quot;00241B8D&quot;/&gt;&lt;wsp:rsid wsp:val=&quot;002429ED&quot;/&gt;&lt;wsp:rsid wsp:val=&quot;00244A30&quot;/&gt;&lt;wsp:rsid wsp:val=&quot;00246C3E&quot;/&gt;&lt;wsp:rsid wsp:val=&quot;002477E2&quot;/&gt;&lt;wsp:rsid wsp:val=&quot;00247A37&quot;/&gt;&lt;wsp:rsid wsp:val=&quot;002514C3&quot;/&gt;&lt;wsp:rsid wsp:val=&quot;00251B8A&quot;/&gt;&lt;wsp:rsid wsp:val=&quot;002539DB&quot;/&gt;&lt;wsp:rsid wsp:val=&quot;00260B38&quot;/&gt;&lt;wsp:rsid wsp:val=&quot;002614DE&quot;/&gt;&lt;wsp:rsid wsp:val=&quot;00264637&quot;/&gt;&lt;wsp:rsid wsp:val=&quot;00266F98&quot;/&gt;&lt;wsp:rsid wsp:val=&quot;00267E8E&quot;/&gt;&lt;wsp:rsid wsp:val=&quot;002739A1&quot;/&gt;&lt;wsp:rsid wsp:val=&quot;00275D82&quot;/&gt;&lt;wsp:rsid wsp:val=&quot;002767DE&quot;/&gt;&lt;wsp:rsid wsp:val=&quot;00276D0B&quot;/&gt;&lt;wsp:rsid wsp:val=&quot;002828B9&quot;/&gt;&lt;wsp:rsid wsp:val=&quot;002832B5&quot;/&gt;&lt;wsp:rsid wsp:val=&quot;002838D9&quot;/&gt;&lt;wsp:rsid wsp:val=&quot;002849C9&quot;/&gt;&lt;wsp:rsid wsp:val=&quot;00284ED0&quot;/&gt;&lt;wsp:rsid wsp:val=&quot;002854C7&quot;/&gt;&lt;wsp:rsid wsp:val=&quot;00286020&quot;/&gt;&lt;wsp:rsid wsp:val=&quot;00286387&quot;/&gt;&lt;wsp:rsid wsp:val=&quot;0028702D&quot;/&gt;&lt;wsp:rsid wsp:val=&quot;002870C3&quot;/&gt;&lt;wsp:rsid wsp:val=&quot;00290040&quot;/&gt;&lt;wsp:rsid wsp:val=&quot;002909B7&quot;/&gt;&lt;wsp:rsid wsp:val=&quot;00290D06&quot;/&gt;&lt;wsp:rsid wsp:val=&quot;00290D28&quot;/&gt;&lt;wsp:rsid wsp:val=&quot;002911C9&quot;/&gt;&lt;wsp:rsid wsp:val=&quot;00291E27&quot;/&gt;&lt;wsp:rsid wsp:val=&quot;00292856&quot;/&gt;&lt;wsp:rsid wsp:val=&quot;0029594F&quot;/&gt;&lt;wsp:rsid wsp:val=&quot;002A015F&quot;/&gt;&lt;wsp:rsid wsp:val=&quot;002A04D8&quot;/&gt;&lt;wsp:rsid wsp:val=&quot;002A0AE5&quot;/&gt;&lt;wsp:rsid wsp:val=&quot;002A0E2C&quot;/&gt;&lt;wsp:rsid wsp:val=&quot;002A26B7&quot;/&gt;&lt;wsp:rsid wsp:val=&quot;002A68CD&quot;/&gt;&lt;wsp:rsid wsp:val=&quot;002A6E99&quot;/&gt;&lt;wsp:rsid wsp:val=&quot;002B3E6F&quot;/&gt;&lt;wsp:rsid wsp:val=&quot;002B41C5&quot;/&gt;&lt;wsp:rsid wsp:val=&quot;002B4D12&quot;/&gt;&lt;wsp:rsid wsp:val=&quot;002B4DC3&quot;/&gt;&lt;wsp:rsid wsp:val=&quot;002B5DEF&quot;/&gt;&lt;wsp:rsid wsp:val=&quot;002B624D&quot;/&gt;&lt;wsp:rsid wsp:val=&quot;002B7A36&quot;/&gt;&lt;wsp:rsid wsp:val=&quot;002C2210&quot;/&gt;&lt;wsp:rsid wsp:val=&quot;002C2965&quot;/&gt;&lt;wsp:rsid wsp:val=&quot;002C31A1&quot;/&gt;&lt;wsp:rsid wsp:val=&quot;002C4354&quot;/&gt;&lt;wsp:rsid wsp:val=&quot;002C4803&quot;/&gt;&lt;wsp:rsid wsp:val=&quot;002C764E&quot;/&gt;&lt;wsp:rsid wsp:val=&quot;002C7CCD&quot;/&gt;&lt;wsp:rsid wsp:val=&quot;002D1A7E&quot;/&gt;&lt;wsp:rsid wsp:val=&quot;002D2505&quot;/&gt;&lt;wsp:rsid wsp:val=&quot;002D66EB&quot;/&gt;&lt;wsp:rsid wsp:val=&quot;002D6E71&quot;/&gt;&lt;wsp:rsid wsp:val=&quot;002D7857&quot;/&gt;&lt;wsp:rsid wsp:val=&quot;002E14DF&quot;/&gt;&lt;wsp:rsid wsp:val=&quot;002E1640&quot;/&gt;&lt;wsp:rsid wsp:val=&quot;002E20CD&quot;/&gt;&lt;wsp:rsid wsp:val=&quot;002E21DD&quot;/&gt;&lt;wsp:rsid wsp:val=&quot;002E3D41&quot;/&gt;&lt;wsp:rsid wsp:val=&quot;002E48BE&quot;/&gt;&lt;wsp:rsid wsp:val=&quot;002E4970&quot;/&gt;&lt;wsp:rsid wsp:val=&quot;002E4C82&quot;/&gt;&lt;wsp:rsid wsp:val=&quot;002E5B20&quot;/&gt;&lt;wsp:rsid wsp:val=&quot;002E69E7&quot;/&gt;&lt;wsp:rsid wsp:val=&quot;002E6BB0&quot;/&gt;&lt;wsp:rsid wsp:val=&quot;002E783A&quot;/&gt;&lt;wsp:rsid wsp:val=&quot;002F0AF5&quot;/&gt;&lt;wsp:rsid wsp:val=&quot;002F0B6E&quot;/&gt;&lt;wsp:rsid wsp:val=&quot;002F1ABB&quot;/&gt;&lt;wsp:rsid wsp:val=&quot;002F556B&quot;/&gt;&lt;wsp:rsid wsp:val=&quot;002F638E&quot;/&gt;&lt;wsp:rsid wsp:val=&quot;002F6FE0&quot;/&gt;&lt;wsp:rsid wsp:val=&quot;00302287&quot;/&gt;&lt;wsp:rsid wsp:val=&quot;003046C1&quot;/&gt;&lt;wsp:rsid wsp:val=&quot;0030652C&quot;/&gt;&lt;wsp:rsid wsp:val=&quot;00311239&quot;/&gt;&lt;wsp:rsid wsp:val=&quot;00313025&quot;/&gt;&lt;wsp:rsid wsp:val=&quot;00313AFE&quot;/&gt;&lt;wsp:rsid wsp:val=&quot;00313BEC&quot;/&gt;&lt;wsp:rsid wsp:val=&quot;00316769&quot;/&gt;&lt;wsp:rsid wsp:val=&quot;00316C81&quot;/&gt;&lt;wsp:rsid wsp:val=&quot;00316F2D&quot;/&gt;&lt;wsp:rsid wsp:val=&quot;0031777A&quot;/&gt;&lt;wsp:rsid wsp:val=&quot;00317E85&quot;/&gt;&lt;wsp:rsid wsp:val=&quot;003207B4&quot;/&gt;&lt;wsp:rsid wsp:val=&quot;00320AC6&quot;/&gt;&lt;wsp:rsid wsp:val=&quot;00321728&quot;/&gt;&lt;wsp:rsid wsp:val=&quot;003226E0&quot;/&gt;&lt;wsp:rsid wsp:val=&quot;0032321E&quot;/&gt;&lt;wsp:rsid wsp:val=&quot;00323BE3&quot;/&gt;&lt;wsp:rsid wsp:val=&quot;00324E2A&quot;/&gt;&lt;wsp:rsid wsp:val=&quot;00327654&quot;/&gt;&lt;wsp:rsid wsp:val=&quot;0033109C&quot;/&gt;&lt;wsp:rsid wsp:val=&quot;003317BE&quot;/&gt;&lt;wsp:rsid wsp:val=&quot;00332F8E&quot;/&gt;&lt;wsp:rsid wsp:val=&quot;003353C8&quot;/&gt;&lt;wsp:rsid wsp:val=&quot;00341210&quot;/&gt;&lt;wsp:rsid wsp:val=&quot;00341BDF&quot;/&gt;&lt;wsp:rsid wsp:val=&quot;00341C8C&quot;/&gt;&lt;wsp:rsid wsp:val=&quot;003427FE&quot;/&gt;&lt;wsp:rsid wsp:val=&quot;0034315B&quot;/&gt;&lt;wsp:rsid wsp:val=&quot;00350122&quot;/&gt;&lt;wsp:rsid wsp:val=&quot;003506C9&quot;/&gt;&lt;wsp:rsid wsp:val=&quot;00350BEC&quot;/&gt;&lt;wsp:rsid wsp:val=&quot;0035258F&quot;/&gt;&lt;wsp:rsid wsp:val=&quot;00352B05&quot;/&gt;&lt;wsp:rsid wsp:val=&quot;003534BD&quot;/&gt;&lt;wsp:rsid wsp:val=&quot;00353CFA&quot;/&gt;&lt;wsp:rsid wsp:val=&quot;00355106&quot;/&gt;&lt;wsp:rsid wsp:val=&quot;00355211&quot;/&gt;&lt;wsp:rsid wsp:val=&quot;00356E1C&quot;/&gt;&lt;wsp:rsid wsp:val=&quot;00357925&quot;/&gt;&lt;wsp:rsid wsp:val=&quot;00357B7D&quot;/&gt;&lt;wsp:rsid wsp:val=&quot;0036022B&quot;/&gt;&lt;wsp:rsid wsp:val=&quot;00360232&quot;/&gt;&lt;wsp:rsid wsp:val=&quot;00361092&quot;/&gt;&lt;wsp:rsid wsp:val=&quot;00361D56&quot;/&gt;&lt;wsp:rsid wsp:val=&quot;0036564A&quot;/&gt;&lt;wsp:rsid wsp:val=&quot;00365B58&quot;/&gt;&lt;wsp:rsid wsp:val=&quot;00366D59&quot;/&gt;&lt;wsp:rsid wsp:val=&quot;00366E2C&quot;/&gt;&lt;wsp:rsid wsp:val=&quot;00367E05&quot;/&gt;&lt;wsp:rsid wsp:val=&quot;003731FD&quot;/&gt;&lt;wsp:rsid wsp:val=&quot;00373336&quot;/&gt;&lt;wsp:rsid wsp:val=&quot;00373AF9&quot;/&gt;&lt;wsp:rsid wsp:val=&quot;00377CE0&quot;/&gt;&lt;wsp:rsid wsp:val=&quot;0038163C&quot;/&gt;&lt;wsp:rsid wsp:val=&quot;00381725&quot;/&gt;&lt;wsp:rsid wsp:val=&quot;00381EF2&quot;/&gt;&lt;wsp:rsid wsp:val=&quot;00383FA1&quot;/&gt;&lt;wsp:rsid wsp:val=&quot;00384C2A&quot;/&gt;&lt;wsp:rsid wsp:val=&quot;003854DB&quot;/&gt;&lt;wsp:rsid wsp:val=&quot;00387023&quot;/&gt;&lt;wsp:rsid wsp:val=&quot;00387171&quot;/&gt;&lt;wsp:rsid wsp:val=&quot;00392551&quot;/&gt;&lt;wsp:rsid wsp:val=&quot;00392A36&quot;/&gt;&lt;wsp:rsid wsp:val=&quot;003931BB&quot;/&gt;&lt;wsp:rsid wsp:val=&quot;00393AC1&quot;/&gt;&lt;wsp:rsid wsp:val=&quot;00395A55&quot;/&gt;&lt;wsp:rsid wsp:val=&quot;003961E7&quot;/&gt;&lt;wsp:rsid wsp:val=&quot;00396A4B&quot;/&gt;&lt;wsp:rsid wsp:val=&quot;00397504&quot;/&gt;&lt;wsp:rsid wsp:val=&quot;003A0008&quot;/&gt;&lt;wsp:rsid wsp:val=&quot;003A1523&quot;/&gt;&lt;wsp:rsid wsp:val=&quot;003A2643&quot;/&gt;&lt;wsp:rsid wsp:val=&quot;003A3859&quot;/&gt;&lt;wsp:rsid wsp:val=&quot;003A40C2&quot;/&gt;&lt;wsp:rsid wsp:val=&quot;003A4181&quot;/&gt;&lt;wsp:rsid wsp:val=&quot;003A50BF&quot;/&gt;&lt;wsp:rsid wsp:val=&quot;003A5A35&quot;/&gt;&lt;wsp:rsid wsp:val=&quot;003A5AAB&quot;/&gt;&lt;wsp:rsid wsp:val=&quot;003A6B32&quot;/&gt;&lt;wsp:rsid wsp:val=&quot;003B0E90&quot;/&gt;&lt;wsp:rsid wsp:val=&quot;003B1284&quot;/&gt;&lt;wsp:rsid wsp:val=&quot;003B4ACE&quot;/&gt;&lt;wsp:rsid wsp:val=&quot;003B56EF&quot;/&gt;&lt;wsp:rsid wsp:val=&quot;003B7497&quot;/&gt;&lt;wsp:rsid wsp:val=&quot;003B7763&quot;/&gt;&lt;wsp:rsid wsp:val=&quot;003C027B&quot;/&gt;&lt;wsp:rsid wsp:val=&quot;003C1106&quot;/&gt;&lt;wsp:rsid wsp:val=&quot;003C3AE2&quot;/&gt;&lt;wsp:rsid wsp:val=&quot;003C3B2C&quot;/&gt;&lt;wsp:rsid wsp:val=&quot;003C4159&quot;/&gt;&lt;wsp:rsid wsp:val=&quot;003C4585&quot;/&gt;&lt;wsp:rsid wsp:val=&quot;003C7430&quot;/&gt;&lt;wsp:rsid wsp:val=&quot;003C7886&quot;/&gt;&lt;wsp:rsid wsp:val=&quot;003C7E86&quot;/&gt;&lt;wsp:rsid wsp:val=&quot;003D06D0&quot;/&gt;&lt;wsp:rsid wsp:val=&quot;003D08E8&quot;/&gt;&lt;wsp:rsid wsp:val=&quot;003D214E&quot;/&gt;&lt;wsp:rsid wsp:val=&quot;003D238F&quot;/&gt;&lt;wsp:rsid wsp:val=&quot;003D2A34&quot;/&gt;&lt;wsp:rsid wsp:val=&quot;003D2D38&quot;/&gt;&lt;wsp:rsid wsp:val=&quot;003D312E&quot;/&gt;&lt;wsp:rsid wsp:val=&quot;003D32E9&quot;/&gt;&lt;wsp:rsid wsp:val=&quot;003D3631&quot;/&gt;&lt;wsp:rsid wsp:val=&quot;003D3EF4&quot;/&gt;&lt;wsp:rsid wsp:val=&quot;003D4085&quot;/&gt;&lt;wsp:rsid wsp:val=&quot;003D4562&quot;/&gt;&lt;wsp:rsid wsp:val=&quot;003D58B1&quot;/&gt;&lt;wsp:rsid wsp:val=&quot;003D5FF1&quot;/&gt;&lt;wsp:rsid wsp:val=&quot;003D62DB&quot;/&gt;&lt;wsp:rsid wsp:val=&quot;003E13A7&quot;/&gt;&lt;wsp:rsid wsp:val=&quot;003E3C2E&quot;/&gt;&lt;wsp:rsid wsp:val=&quot;003F06E8&quot;/&gt;&lt;wsp:rsid wsp:val=&quot;003F0C88&quot;/&gt;&lt;wsp:rsid wsp:val=&quot;003F2E01&quot;/&gt;&lt;wsp:rsid wsp:val=&quot;003F3D59&quot;/&gt;&lt;wsp:rsid wsp:val=&quot;003F4185&quot;/&gt;&lt;wsp:rsid wsp:val=&quot;003F4302&quot;/&gt;&lt;wsp:rsid wsp:val=&quot;003F6B9C&quot;/&gt;&lt;wsp:rsid wsp:val=&quot;003F6EE2&quot;/&gt;&lt;wsp:rsid wsp:val=&quot;00401E90&quot;/&gt;&lt;wsp:rsid wsp:val=&quot;00404C0D&quot;/&gt;&lt;wsp:rsid wsp:val=&quot;00404DE0&quot;/&gt;&lt;wsp:rsid wsp:val=&quot;004063D9&quot;/&gt;&lt;wsp:rsid wsp:val=&quot;00406F15&quot;/&gt;&lt;wsp:rsid wsp:val=&quot;0041210D&quot;/&gt;&lt;wsp:rsid wsp:val=&quot;00413058&quot;/&gt;&lt;wsp:rsid wsp:val=&quot;00413218&quot;/&gt;&lt;wsp:rsid wsp:val=&quot;004137E9&quot;/&gt;&lt;wsp:rsid wsp:val=&quot;00413870&quot;/&gt;&lt;wsp:rsid wsp:val=&quot;00414D81&quot;/&gt;&lt;wsp:rsid wsp:val=&quot;00416B3E&quot;/&gt;&lt;wsp:rsid wsp:val=&quot;004210B8&quot;/&gt;&lt;wsp:rsid wsp:val=&quot;0042296C&quot;/&gt;&lt;wsp:rsid wsp:val=&quot;00424730&quot;/&gt;&lt;wsp:rsid wsp:val=&quot;00424AE2&quot;/&gt;&lt;wsp:rsid wsp:val=&quot;00425938&quot;/&gt;&lt;wsp:rsid wsp:val=&quot;00426FF4&quot;/&gt;&lt;wsp:rsid wsp:val=&quot;0042741C&quot;/&gt;&lt;wsp:rsid wsp:val=&quot;00427553&quot;/&gt;&lt;wsp:rsid wsp:val=&quot;004319CB&quot;/&gt;&lt;wsp:rsid wsp:val=&quot;00431A89&quot;/&gt;&lt;wsp:rsid wsp:val=&quot;00432102&quot;/&gt;&lt;wsp:rsid wsp:val=&quot;004331E5&quot;/&gt;&lt;wsp:rsid wsp:val=&quot;004334FF&quot;/&gt;&lt;wsp:rsid wsp:val=&quot;004344C6&quot;/&gt;&lt;wsp:rsid wsp:val=&quot;00435C57&quot;/&gt;&lt;wsp:rsid wsp:val=&quot;004409EB&quot;/&gt;&lt;wsp:rsid wsp:val=&quot;00442351&quot;/&gt;&lt;wsp:rsid wsp:val=&quot;004426A2&quot;/&gt;&lt;wsp:rsid wsp:val=&quot;00442D67&quot;/&gt;&lt;wsp:rsid wsp:val=&quot;00443325&quot;/&gt;&lt;wsp:rsid wsp:val=&quot;00443BED&quot;/&gt;&lt;wsp:rsid wsp:val=&quot;00444038&quot;/&gt;&lt;wsp:rsid wsp:val=&quot;00444596&quot;/&gt;&lt;wsp:rsid wsp:val=&quot;004464FF&quot;/&gt;&lt;wsp:rsid wsp:val=&quot;0044783C&quot;/&gt;&lt;wsp:rsid wsp:val=&quot;00451A22&quot;/&gt;&lt;wsp:rsid wsp:val=&quot;00451E14&quot;/&gt;&lt;wsp:rsid wsp:val=&quot;00453E2A&quot;/&gt;&lt;wsp:rsid wsp:val=&quot;00453E79&quot;/&gt;&lt;wsp:rsid wsp:val=&quot;00455A94&quot;/&gt;&lt;wsp:rsid wsp:val=&quot;00460653&quot;/&gt;&lt;wsp:rsid wsp:val=&quot;00461DAC&quot;/&gt;&lt;wsp:rsid wsp:val=&quot;00464994&quot;/&gt;&lt;wsp:rsid wsp:val=&quot;00464A07&quot;/&gt;&lt;wsp:rsid wsp:val=&quot;00464A19&quot;/&gt;&lt;wsp:rsid wsp:val=&quot;00466394&quot;/&gt;&lt;wsp:rsid wsp:val=&quot;00466EB9&quot;/&gt;&lt;wsp:rsid wsp:val=&quot;004702B5&quot;/&gt;&lt;wsp:rsid wsp:val=&quot;00470E50&quot;/&gt;&lt;wsp:rsid wsp:val=&quot;00473CA9&quot;/&gt;&lt;wsp:rsid wsp:val=&quot;00474497&quot;/&gt;&lt;wsp:rsid wsp:val=&quot;0047776F&quot;/&gt;&lt;wsp:rsid wsp:val=&quot;00480208&quot;/&gt;&lt;wsp:rsid wsp:val=&quot;00484113&quot;/&gt;&lt;wsp:rsid wsp:val=&quot;004856C0&quot;/&gt;&lt;wsp:rsid wsp:val=&quot;00485A35&quot;/&gt;&lt;wsp:rsid wsp:val=&quot;0049123D&quot;/&gt;&lt;wsp:rsid wsp:val=&quot;00491A3D&quot;/&gt;&lt;wsp:rsid wsp:val=&quot;004967D7&quot;/&gt;&lt;wsp:rsid wsp:val=&quot;00496AFA&quot;/&gt;&lt;wsp:rsid wsp:val=&quot;004A1C90&quot;/&gt;&lt;wsp:rsid wsp:val=&quot;004A4AF2&quot;/&gt;&lt;wsp:rsid wsp:val=&quot;004A582E&quot;/&gt;&lt;wsp:rsid wsp:val=&quot;004A695A&quot;/&gt;&lt;wsp:rsid wsp:val=&quot;004A7FEE&quot;/&gt;&lt;wsp:rsid wsp:val=&quot;004B0051&quot;/&gt;&lt;wsp:rsid wsp:val=&quot;004B0F2F&quot;/&gt;&lt;wsp:rsid wsp:val=&quot;004B349A&quot;/&gt;&lt;wsp:rsid wsp:val=&quot;004B36EF&quot;/&gt;&lt;wsp:rsid wsp:val=&quot;004B3BFB&quot;/&gt;&lt;wsp:rsid wsp:val=&quot;004B42BC&quot;/&gt;&lt;wsp:rsid wsp:val=&quot;004B4A55&quot;/&gt;&lt;wsp:rsid wsp:val=&quot;004C23A8&quot;/&gt;&lt;wsp:rsid wsp:val=&quot;004C2A1A&quot;/&gt;&lt;wsp:rsid wsp:val=&quot;004C30A2&quot;/&gt;&lt;wsp:rsid wsp:val=&quot;004C44B0&quot;/&gt;&lt;wsp:rsid wsp:val=&quot;004C499F&quot;/&gt;&lt;wsp:rsid wsp:val=&quot;004C53F1&quot;/&gt;&lt;wsp:rsid wsp:val=&quot;004C55AA&quot;/&gt;&lt;wsp:rsid wsp:val=&quot;004C5C53&quot;/&gt;&lt;wsp:rsid wsp:val=&quot;004C6328&quot;/&gt;&lt;wsp:rsid wsp:val=&quot;004D0A33&quot;/&gt;&lt;wsp:rsid wsp:val=&quot;004D2062&quot;/&gt;&lt;wsp:rsid wsp:val=&quot;004D2738&quot;/&gt;&lt;wsp:rsid wsp:val=&quot;004D3D43&quot;/&gt;&lt;wsp:rsid wsp:val=&quot;004D4433&quot;/&gt;&lt;wsp:rsid wsp:val=&quot;004D4673&quot;/&gt;&lt;wsp:rsid wsp:val=&quot;004D6702&quot;/&gt;&lt;wsp:rsid wsp:val=&quot;004D6DBE&quot;/&gt;&lt;wsp:rsid wsp:val=&quot;004E1B4E&quot;/&gt;&lt;wsp:rsid wsp:val=&quot;004E25FB&quot;/&gt;&lt;wsp:rsid wsp:val=&quot;004E4A66&quot;/&gt;&lt;wsp:rsid wsp:val=&quot;004E5EBB&quot;/&gt;&lt;wsp:rsid wsp:val=&quot;004E625D&quot;/&gt;&lt;wsp:rsid wsp:val=&quot;004E7F6B&quot;/&gt;&lt;wsp:rsid wsp:val=&quot;004F0C98&quot;/&gt;&lt;wsp:rsid wsp:val=&quot;004F6BE6&quot;/&gt;&lt;wsp:rsid wsp:val=&quot;004F6D56&quot;/&gt;&lt;wsp:rsid wsp:val=&quot;004F77F1&quot;/&gt;&lt;wsp:rsid wsp:val=&quot;004F7800&quot;/&gt;&lt;wsp:rsid wsp:val=&quot;004F7F09&quot;/&gt;&lt;wsp:rsid wsp:val=&quot;004F7FF9&quot;/&gt;&lt;wsp:rsid wsp:val=&quot;005005A8&quot;/&gt;&lt;wsp:rsid wsp:val=&quot;00507348&quot;/&gt;&lt;wsp:rsid wsp:val=&quot;005113AD&quot;/&gt;&lt;wsp:rsid wsp:val=&quot;00511F81&quot;/&gt;&lt;wsp:rsid wsp:val=&quot;005124FD&quot;/&gt;&lt;wsp:rsid wsp:val=&quot;00515F31&quot;/&gt;&lt;wsp:rsid wsp:val=&quot;00516A3C&quot;/&gt;&lt;wsp:rsid wsp:val=&quot;005229B2&quot;/&gt;&lt;wsp:rsid wsp:val=&quot;00522B45&quot;/&gt;&lt;wsp:rsid wsp:val=&quot;00523447&quot;/&gt;&lt;wsp:rsid wsp:val=&quot;00530124&quot;/&gt;&lt;wsp:rsid wsp:val=&quot;005309C1&quot;/&gt;&lt;wsp:rsid wsp:val=&quot;00531712&quot;/&gt;&lt;wsp:rsid wsp:val=&quot;0053238B&quot;/&gt;&lt;wsp:rsid wsp:val=&quot;00532A46&quot;/&gt;&lt;wsp:rsid wsp:val=&quot;00533BEC&quot;/&gt;&lt;wsp:rsid wsp:val=&quot;00536C2B&quot;/&gt;&lt;wsp:rsid wsp:val=&quot;00541DCC&quot;/&gt;&lt;wsp:rsid wsp:val=&quot;00544071&quot;/&gt;&lt;wsp:rsid wsp:val=&quot;005459A4&quot;/&gt;&lt;wsp:rsid wsp:val=&quot;00546E60&quot;/&gt;&lt;wsp:rsid wsp:val=&quot;00551783&quot;/&gt;&lt;wsp:rsid wsp:val=&quot;0055327B&quot;/&gt;&lt;wsp:rsid wsp:val=&quot;005537DC&quot;/&gt;&lt;wsp:rsid wsp:val=&quot;00554651&quot;/&gt;&lt;wsp:rsid wsp:val=&quot;00554EE7&quot;/&gt;&lt;wsp:rsid wsp:val=&quot;00555B68&quot;/&gt;&lt;wsp:rsid wsp:val=&quot;005568B3&quot;/&gt;&lt;wsp:rsid wsp:val=&quot;005605BF&quot;/&gt;&lt;wsp:rsid wsp:val=&quot;00560712&quot;/&gt;&lt;wsp:rsid wsp:val=&quot;00561A1F&quot;/&gt;&lt;wsp:rsid wsp:val=&quot;00563A9C&quot;/&gt;&lt;wsp:rsid wsp:val=&quot;00563E78&quot;/&gt;&lt;wsp:rsid wsp:val=&quot;005640A1&quot;/&gt;&lt;wsp:rsid wsp:val=&quot;00564463&quot;/&gt;&lt;wsp:rsid wsp:val=&quot;00570670&quot;/&gt;&lt;wsp:rsid wsp:val=&quot;00571EC0&quot;/&gt;&lt;wsp:rsid wsp:val=&quot;0057329B&quot;/&gt;&lt;wsp:rsid wsp:val=&quot;00573A39&quot;/&gt;&lt;wsp:rsid wsp:val=&quot;005754E4&quot;/&gt;&lt;wsp:rsid wsp:val=&quot;00575B83&quot;/&gt;&lt;wsp:rsid wsp:val=&quot;005827D9&quot;/&gt;&lt;wsp:rsid wsp:val=&quot;00583B50&quot;/&gt;&lt;wsp:rsid wsp:val=&quot;00585937&quot;/&gt;&lt;wsp:rsid wsp:val=&quot;00590BCC&quot;/&gt;&lt;wsp:rsid wsp:val=&quot;00590EDE&quot;/&gt;&lt;wsp:rsid wsp:val=&quot;00590F43&quot;/&gt;&lt;wsp:rsid wsp:val=&quot;00591150&quot;/&gt;&lt;wsp:rsid wsp:val=&quot;00593281&quot;/&gt;&lt;wsp:rsid wsp:val=&quot;00593B4C&quot;/&gt;&lt;wsp:rsid wsp:val=&quot;00593D34&quot;/&gt;&lt;wsp:rsid wsp:val=&quot;00596D3B&quot;/&gt;&lt;wsp:rsid wsp:val=&quot;005970D4&quot;/&gt;&lt;wsp:rsid wsp:val=&quot;00597903&quot;/&gt;&lt;wsp:rsid wsp:val=&quot;00597AD4&quot;/&gt;&lt;wsp:rsid wsp:val=&quot;005A14A0&quot;/&gt;&lt;wsp:rsid wsp:val=&quot;005A27BB&quot;/&gt;&lt;wsp:rsid wsp:val=&quot;005A51E2&quot;/&gt;&lt;wsp:rsid wsp:val=&quot;005A5532&quot;/&gt;&lt;wsp:rsid wsp:val=&quot;005A6CBF&quot;/&gt;&lt;wsp:rsid wsp:val=&quot;005A7769&quot;/&gt;&lt;wsp:rsid wsp:val=&quot;005B0318&quot;/&gt;&lt;wsp:rsid wsp:val=&quot;005B0E74&quot;/&gt;&lt;wsp:rsid wsp:val=&quot;005B10F8&quot;/&gt;&lt;wsp:rsid wsp:val=&quot;005B235E&quot;/&gt;&lt;wsp:rsid wsp:val=&quot;005B2586&quot;/&gt;&lt;wsp:rsid wsp:val=&quot;005B28A3&quot;/&gt;&lt;wsp:rsid wsp:val=&quot;005B306C&quot;/&gt;&lt;wsp:rsid wsp:val=&quot;005B3BAD&quot;/&gt;&lt;wsp:rsid wsp:val=&quot;005B4853&quot;/&gt;&lt;wsp:rsid wsp:val=&quot;005B666D&quot;/&gt;&lt;wsp:rsid wsp:val=&quot;005C0A90&quot;/&gt;&lt;wsp:rsid wsp:val=&quot;005C2342&quot;/&gt;&lt;wsp:rsid wsp:val=&quot;005C2640&quot;/&gt;&lt;wsp:rsid wsp:val=&quot;005C2F44&quot;/&gt;&lt;wsp:rsid wsp:val=&quot;005C3CA9&quot;/&gt;&lt;wsp:rsid wsp:val=&quot;005C6739&quot;/&gt;&lt;wsp:rsid wsp:val=&quot;005C7076&quot;/&gt;&lt;wsp:rsid wsp:val=&quot;005C7A97&quot;/&gt;&lt;wsp:rsid wsp:val=&quot;005D0C3F&quot;/&gt;&lt;wsp:rsid wsp:val=&quot;005D3D45&quot;/&gt;&lt;wsp:rsid wsp:val=&quot;005D44CE&quot;/&gt;&lt;wsp:rsid wsp:val=&quot;005D5589&quot;/&gt;&lt;wsp:rsid wsp:val=&quot;005D560A&quot;/&gt;&lt;wsp:rsid wsp:val=&quot;005D5FE4&quot;/&gt;&lt;wsp:rsid wsp:val=&quot;005D708F&quot;/&gt;&lt;wsp:rsid wsp:val=&quot;005E3355&quot;/&gt;&lt;wsp:rsid wsp:val=&quot;005E5325&quot;/&gt;&lt;wsp:rsid wsp:val=&quot;005E57E4&quot;/&gt;&lt;wsp:rsid wsp:val=&quot;005E5A05&quot;/&gt;&lt;wsp:rsid wsp:val=&quot;005E5CFB&quot;/&gt;&lt;wsp:rsid wsp:val=&quot;005E6B4A&quot;/&gt;&lt;wsp:rsid wsp:val=&quot;005E7C99&quot;/&gt;&lt;wsp:rsid wsp:val=&quot;005F0C11&quot;/&gt;&lt;wsp:rsid wsp:val=&quot;005F0DE9&quot;/&gt;&lt;wsp:rsid wsp:val=&quot;005F211D&quot;/&gt;&lt;wsp:rsid wsp:val=&quot;005F2C77&quot;/&gt;&lt;wsp:rsid wsp:val=&quot;005F6807&quot;/&gt;&lt;wsp:rsid wsp:val=&quot;00600941&quot;/&gt;&lt;wsp:rsid wsp:val=&quot;006009B2&quot;/&gt;&lt;wsp:rsid wsp:val=&quot;00601A5E&quot;/&gt;&lt;wsp:rsid wsp:val=&quot;00601B8F&quot;/&gt;&lt;wsp:rsid wsp:val=&quot;00602562&quot;/&gt;&lt;wsp:rsid wsp:val=&quot;00602F2C&quot;/&gt;&lt;wsp:rsid wsp:val=&quot;00603207&quot;/&gt;&lt;wsp:rsid wsp:val=&quot;00603DE7&quot;/&gt;&lt;wsp:rsid wsp:val=&quot;00604556&quot;/&gt;&lt;wsp:rsid wsp:val=&quot;0060606F&quot;/&gt;&lt;wsp:rsid wsp:val=&quot;00606581&quot;/&gt;&lt;wsp:rsid wsp:val=&quot;006104BA&quot;/&gt;&lt;wsp:rsid wsp:val=&quot;00611887&quot;/&gt;&lt;wsp:rsid wsp:val=&quot;00612081&quot;/&gt;&lt;wsp:rsid wsp:val=&quot;00612956&quot;/&gt;&lt;wsp:rsid wsp:val=&quot;00612F38&quot;/&gt;&lt;wsp:rsid wsp:val=&quot;00613469&quot;/&gt;&lt;wsp:rsid wsp:val=&quot;006155E4&quot;/&gt;&lt;wsp:rsid wsp:val=&quot;00615E49&quot;/&gt;&lt;wsp:rsid wsp:val=&quot;0061793C&quot;/&gt;&lt;wsp:rsid wsp:val=&quot;00621CDF&quot;/&gt;&lt;wsp:rsid wsp:val=&quot;00621D5A&quot;/&gt;&lt;wsp:rsid wsp:val=&quot;006234C1&quot;/&gt;&lt;wsp:rsid wsp:val=&quot;0062391F&quot;/&gt;&lt;wsp:rsid wsp:val=&quot;00624185&quot;/&gt;&lt;wsp:rsid wsp:val=&quot;00624F6F&quot;/&gt;&lt;wsp:rsid wsp:val=&quot;00627CE2&quot;/&gt;&lt;wsp:rsid wsp:val=&quot;00627D01&quot;/&gt;&lt;wsp:rsid wsp:val=&quot;00627D19&quot;/&gt;&lt;wsp:rsid wsp:val=&quot;00631A2C&quot;/&gt;&lt;wsp:rsid wsp:val=&quot;00632D64&quot;/&gt;&lt;wsp:rsid wsp:val=&quot;00634A31&quot;/&gt;&lt;wsp:rsid wsp:val=&quot;00634DB7&quot;/&gt;&lt;wsp:rsid wsp:val=&quot;0063773E&quot;/&gt;&lt;wsp:rsid wsp:val=&quot;00641038&quot;/&gt;&lt;wsp:rsid wsp:val=&quot;006419E0&quot;/&gt;&lt;wsp:rsid wsp:val=&quot;00642930&quot;/&gt;&lt;wsp:rsid wsp:val=&quot;0064384B&quot;/&gt;&lt;wsp:rsid wsp:val=&quot;006442C1&quot;/&gt;&lt;wsp:rsid wsp:val=&quot;00646BE6&quot;/&gt;&lt;wsp:rsid wsp:val=&quot;00647E26&quot;/&gt;&lt;wsp:rsid wsp:val=&quot;006504AB&quot;/&gt;&lt;wsp:rsid wsp:val=&quot;00650510&quot;/&gt;&lt;wsp:rsid wsp:val=&quot;00650958&quot;/&gt;&lt;wsp:rsid wsp:val=&quot;00650E1C&quot;/&gt;&lt;wsp:rsid wsp:val=&quot;006526E7&quot;/&gt;&lt;wsp:rsid wsp:val=&quot;00652C78&quot;/&gt;&lt;wsp:rsid wsp:val=&quot;0065496F&quot;/&gt;&lt;wsp:rsid wsp:val=&quot;00657833&quot;/&gt;&lt;wsp:rsid wsp:val=&quot;00660111&quot;/&gt;&lt;wsp:rsid wsp:val=&quot;006620F8&quot;/&gt;&lt;wsp:rsid wsp:val=&quot;0066235C&quot;/&gt;&lt;wsp:rsid wsp:val=&quot;006638BF&quot;/&gt;&lt;wsp:rsid wsp:val=&quot;00663CEB&quot;/&gt;&lt;wsp:rsid wsp:val=&quot;00666A9B&quot;/&gt;&lt;wsp:rsid wsp:val=&quot;00667B1F&quot;/&gt;&lt;wsp:rsid wsp:val=&quot;00667C91&quot;/&gt;&lt;wsp:rsid wsp:val=&quot;006707C3&quot;/&gt;&lt;wsp:rsid wsp:val=&quot;0067168F&quot;/&gt;&lt;wsp:rsid wsp:val=&quot;0067204F&quot;/&gt;&lt;wsp:rsid wsp:val=&quot;0067392B&quot;/&gt;&lt;wsp:rsid wsp:val=&quot;00674E63&quot;/&gt;&lt;wsp:rsid wsp:val=&quot;0067797D&quot;/&gt;&lt;wsp:rsid wsp:val=&quot;00680AC9&quot;/&gt;&lt;wsp:rsid wsp:val=&quot;006819B2&quot;/&gt;&lt;wsp:rsid wsp:val=&quot;0068226E&quot;/&gt;&lt;wsp:rsid wsp:val=&quot;00683A89&quot;/&gt;&lt;wsp:rsid wsp:val=&quot;00692014&quot;/&gt;&lt;wsp:rsid wsp:val=&quot;00694A09&quot;/&gt;&lt;wsp:rsid wsp:val=&quot;00694C64&quot;/&gt;&lt;wsp:rsid wsp:val=&quot;00694C7B&quot;/&gt;&lt;wsp:rsid wsp:val=&quot;00694E99&quot;/&gt;&lt;wsp:rsid wsp:val=&quot;0069507C&quot;/&gt;&lt;wsp:rsid wsp:val=&quot;006957AA&quot;/&gt;&lt;wsp:rsid wsp:val=&quot;00696992&quot;/&gt;&lt;wsp:rsid wsp:val=&quot;00697048&quot;/&gt;&lt;wsp:rsid wsp:val=&quot;006A075A&quot;/&gt;&lt;wsp:rsid wsp:val=&quot;006A0B61&quot;/&gt;&lt;wsp:rsid wsp:val=&quot;006A1387&quot;/&gt;&lt;wsp:rsid wsp:val=&quot;006A13D0&quot;/&gt;&lt;wsp:rsid wsp:val=&quot;006A1B4F&quot;/&gt;&lt;wsp:rsid wsp:val=&quot;006A5054&quot;/&gt;&lt;wsp:rsid wsp:val=&quot;006B2729&quot;/&gt;&lt;wsp:rsid wsp:val=&quot;006B38DA&quot;/&gt;&lt;wsp:rsid wsp:val=&quot;006B6003&quot;/&gt;&lt;wsp:rsid wsp:val=&quot;006B6292&quot;/&gt;&lt;wsp:rsid wsp:val=&quot;006B79CE&quot;/&gt;&lt;wsp:rsid wsp:val=&quot;006C018D&quot;/&gt;&lt;wsp:rsid wsp:val=&quot;006C2676&quot;/&gt;&lt;wsp:rsid wsp:val=&quot;006C34D7&quot;/&gt;&lt;wsp:rsid wsp:val=&quot;006C36CF&quot;/&gt;&lt;wsp:rsid wsp:val=&quot;006C41ED&quot;/&gt;&lt;wsp:rsid wsp:val=&quot;006C4407&quot;/&gt;&lt;wsp:rsid wsp:val=&quot;006C492E&quot;/&gt;&lt;wsp:rsid wsp:val=&quot;006C4C0E&quot;/&gt;&lt;wsp:rsid wsp:val=&quot;006C6844&quot;/&gt;&lt;wsp:rsid wsp:val=&quot;006C7008&quot;/&gt;&lt;wsp:rsid wsp:val=&quot;006C7F79&quot;/&gt;&lt;wsp:rsid wsp:val=&quot;006D035F&quot;/&gt;&lt;wsp:rsid wsp:val=&quot;006D10BA&quot;/&gt;&lt;wsp:rsid wsp:val=&quot;006D18BA&quot;/&gt;&lt;wsp:rsid wsp:val=&quot;006D2CED&quot;/&gt;&lt;wsp:rsid wsp:val=&quot;006D3E86&quot;/&gt;&lt;wsp:rsid wsp:val=&quot;006D4F02&quot;/&gt;&lt;wsp:rsid wsp:val=&quot;006D6D11&quot;/&gt;&lt;wsp:rsid wsp:val=&quot;006D7605&quot;/&gt;&lt;wsp:rsid wsp:val=&quot;006D7C85&quot;/&gt;&lt;wsp:rsid wsp:val=&quot;006D7CD2&quot;/&gt;&lt;wsp:rsid wsp:val=&quot;006E0F40&quot;/&gt;&lt;wsp:rsid wsp:val=&quot;006E2390&quot;/&gt;&lt;wsp:rsid wsp:val=&quot;006E301C&quot;/&gt;&lt;wsp:rsid wsp:val=&quot;006E32AE&quot;/&gt;&lt;wsp:rsid wsp:val=&quot;006E3A91&quot;/&gt;&lt;wsp:rsid wsp:val=&quot;006E45E3&quot;/&gt;&lt;wsp:rsid wsp:val=&quot;006E53E5&quot;/&gt;&lt;wsp:rsid wsp:val=&quot;006F24A8&quot;/&gt;&lt;wsp:rsid wsp:val=&quot;006F2A39&quot;/&gt;&lt;wsp:rsid wsp:val=&quot;006F3B8E&quot;/&gt;&lt;wsp:rsid wsp:val=&quot;006F4CAD&quot;/&gt;&lt;wsp:rsid wsp:val=&quot;006F4DC3&quot;/&gt;&lt;wsp:rsid wsp:val=&quot;006F50DE&quot;/&gt;&lt;wsp:rsid wsp:val=&quot;006F5FEC&quot;/&gt;&lt;wsp:rsid wsp:val=&quot;007001BE&quot;/&gt;&lt;wsp:rsid wsp:val=&quot;00701CEF&quot;/&gt;&lt;wsp:rsid wsp:val=&quot;00702168&quot;/&gt;&lt;wsp:rsid wsp:val=&quot;0070236C&quot;/&gt;&lt;wsp:rsid wsp:val=&quot;007041C8&quot;/&gt;&lt;wsp:rsid wsp:val=&quot;00706AD6&quot;/&gt;&lt;wsp:rsid wsp:val=&quot;00706FA7&quot;/&gt;&lt;wsp:rsid wsp:val=&quot;00707585&quot;/&gt;&lt;wsp:rsid wsp:val=&quot;007075E8&quot;/&gt;&lt;wsp:rsid wsp:val=&quot;00712E40&quot;/&gt;&lt;wsp:rsid wsp:val=&quot;00714483&quot;/&gt;&lt;wsp:rsid wsp:val=&quot;007167E4&quot;/&gt;&lt;wsp:rsid wsp:val=&quot;00716AC6&quot;/&gt;&lt;wsp:rsid wsp:val=&quot;00717AA7&quot;/&gt;&lt;wsp:rsid wsp:val=&quot;00717B6E&quot;/&gt;&lt;wsp:rsid wsp:val=&quot;00717EBA&quot;/&gt;&lt;wsp:rsid wsp:val=&quot;007208DC&quot;/&gt;&lt;wsp:rsid wsp:val=&quot;00721A9A&quot;/&gt;&lt;wsp:rsid wsp:val=&quot;00721BB5&quot;/&gt;&lt;wsp:rsid wsp:val=&quot;00721FC7&quot;/&gt;&lt;wsp:rsid wsp:val=&quot;007230BF&quot;/&gt;&lt;wsp:rsid wsp:val=&quot;00724566&quot;/&gt;&lt;wsp:rsid wsp:val=&quot;00730A78&quot;/&gt;&lt;wsp:rsid wsp:val=&quot;007323B6&quot;/&gt;&lt;wsp:rsid wsp:val=&quot;00734AAD&quot;/&gt;&lt;wsp:rsid wsp:val=&quot;00736134&quot;/&gt;&lt;wsp:rsid wsp:val=&quot;00736B8F&quot;/&gt;&lt;wsp:rsid wsp:val=&quot;00740BE4&quot;/&gt;&lt;wsp:rsid wsp:val=&quot;0074397A&quot;/&gt;&lt;wsp:rsid wsp:val=&quot;00751E45&quot;/&gt;&lt;wsp:rsid wsp:val=&quot;00752EE3&quot;/&gt;&lt;wsp:rsid wsp:val=&quot;0075322C&quot;/&gt;&lt;wsp:rsid wsp:val=&quot;0075524C&quot;/&gt;&lt;wsp:rsid wsp:val=&quot;0075550B&quot;/&gt;&lt;wsp:rsid wsp:val=&quot;00757C6B&quot;/&gt;&lt;wsp:rsid wsp:val=&quot;00761938&quot;/&gt;&lt;wsp:rsid wsp:val=&quot;00761F51&quot;/&gt;&lt;wsp:rsid wsp:val=&quot;00762C66&quot;/&gt;&lt;wsp:rsid wsp:val=&quot;00764172&quot;/&gt;&lt;wsp:rsid wsp:val=&quot;00764871&quot;/&gt;&lt;wsp:rsid wsp:val=&quot;0077101F&quot;/&gt;&lt;wsp:rsid wsp:val=&quot;00771CA8&quot;/&gt;&lt;wsp:rsid wsp:val=&quot;007721DB&quot;/&gt;&lt;wsp:rsid wsp:val=&quot;00772553&quot;/&gt;&lt;wsp:rsid wsp:val=&quot;0077336C&quot;/&gt;&lt;wsp:rsid wsp:val=&quot;00773661&quot;/&gt;&lt;wsp:rsid wsp:val=&quot;00773FE9&quot;/&gt;&lt;wsp:rsid wsp:val=&quot;00774881&quot;/&gt;&lt;wsp:rsid wsp:val=&quot;00776ADB&quot;/&gt;&lt;wsp:rsid wsp:val=&quot;00777538&quot;/&gt;&lt;wsp:rsid wsp:val=&quot;00781336&quot;/&gt;&lt;wsp:rsid wsp:val=&quot;00785E49&quot;/&gt;&lt;wsp:rsid wsp:val=&quot;00792182&quot;/&gt;&lt;wsp:rsid wsp:val=&quot;007939DD&quot;/&gt;&lt;wsp:rsid wsp:val=&quot;0079540A&quot;/&gt;&lt;wsp:rsid wsp:val=&quot;007959BF&quot;/&gt;&lt;wsp:rsid wsp:val=&quot;007A1DFA&quot;/&gt;&lt;wsp:rsid wsp:val=&quot;007A2F41&quot;/&gt;&lt;wsp:rsid wsp:val=&quot;007A3892&quot;/&gt;&lt;wsp:rsid wsp:val=&quot;007A3EAB&quot;/&gt;&lt;wsp:rsid wsp:val=&quot;007A3F02&quot;/&gt;&lt;wsp:rsid wsp:val=&quot;007A5A6E&quot;/&gt;&lt;wsp:rsid wsp:val=&quot;007A6D74&quot;/&gt;&lt;wsp:rsid wsp:val=&quot;007A75D0&quot;/&gt;&lt;wsp:rsid wsp:val=&quot;007B1E26&quot;/&gt;&lt;wsp:rsid wsp:val=&quot;007B392A&quot;/&gt;&lt;wsp:rsid wsp:val=&quot;007B53EA&quot;/&gt;&lt;wsp:rsid wsp:val=&quot;007B66A1&quot;/&gt;&lt;wsp:rsid wsp:val=&quot;007B6EB1&quot;/&gt;&lt;wsp:rsid wsp:val=&quot;007C1176&quot;/&gt;&lt;wsp:rsid wsp:val=&quot;007C12C6&quot;/&gt;&lt;wsp:rsid wsp:val=&quot;007C3857&quot;/&gt;&lt;wsp:rsid wsp:val=&quot;007C5BE7&quot;/&gt;&lt;wsp:rsid wsp:val=&quot;007C67E1&quot;/&gt;&lt;wsp:rsid wsp:val=&quot;007C752D&quot;/&gt;&lt;wsp:rsid wsp:val=&quot;007D2573&quot;/&gt;&lt;wsp:rsid wsp:val=&quot;007D2982&quot;/&gt;&lt;wsp:rsid wsp:val=&quot;007D5C2B&quot;/&gt;&lt;wsp:rsid wsp:val=&quot;007D6899&quot;/&gt;&lt;wsp:rsid wsp:val=&quot;007D766C&quot;/&gt;&lt;wsp:rsid wsp:val=&quot;007E0CEB&quot;/&gt;&lt;wsp:rsid wsp:val=&quot;007E146B&quot;/&gt;&lt;wsp:rsid wsp:val=&quot;007E1C9E&quot;/&gt;&lt;wsp:rsid wsp:val=&quot;007E3D0D&quot;/&gt;&lt;wsp:rsid wsp:val=&quot;007E44C3&quot;/&gt;&lt;wsp:rsid wsp:val=&quot;007E45A2&quot;/&gt;&lt;wsp:rsid wsp:val=&quot;007E533B&quot;/&gt;&lt;wsp:rsid wsp:val=&quot;007E5578&quot;/&gt;&lt;wsp:rsid wsp:val=&quot;007E6935&quot;/&gt;&lt;wsp:rsid wsp:val=&quot;007E6990&quot;/&gt;&lt;wsp:rsid wsp:val=&quot;007E79C1&quot;/&gt;&lt;wsp:rsid wsp:val=&quot;007F137E&quot;/&gt;&lt;wsp:rsid wsp:val=&quot;007F3964&quot;/&gt;&lt;wsp:rsid wsp:val=&quot;007F3D6F&quot;/&gt;&lt;wsp:rsid wsp:val=&quot;007F6835&quot;/&gt;&lt;wsp:rsid wsp:val=&quot;007F6980&quot;/&gt;&lt;wsp:rsid wsp:val=&quot;007F739F&quot;/&gt;&lt;wsp:rsid wsp:val=&quot;00800D00&quot;/&gt;&lt;wsp:rsid wsp:val=&quot;00800DC7&quot;/&gt;&lt;wsp:rsid wsp:val=&quot;00800E7D&quot;/&gt;&lt;wsp:rsid wsp:val=&quot;00801345&quot;/&gt;&lt;wsp:rsid wsp:val=&quot;00801B00&quot;/&gt;&lt;wsp:rsid wsp:val=&quot;00802558&quot;/&gt;&lt;wsp:rsid wsp:val=&quot;00802B76&quot;/&gt;&lt;wsp:rsid wsp:val=&quot;0080433F&quot;/&gt;&lt;wsp:rsid wsp:val=&quot;00805514&quot;/&gt;&lt;wsp:rsid wsp:val=&quot;008056B7&quot;/&gt;&lt;wsp:rsid wsp:val=&quot;00806E2B&quot;/&gt;&lt;wsp:rsid wsp:val=&quot;00810245&quot;/&gt;&lt;wsp:rsid wsp:val=&quot;00811137&quot;/&gt;&lt;wsp:rsid wsp:val=&quot;00811CD9&quot;/&gt;&lt;wsp:rsid wsp:val=&quot;008124B9&quot;/&gt;&lt;wsp:rsid wsp:val=&quot;00812A22&quot;/&gt;&lt;wsp:rsid wsp:val=&quot;0081505C&quot;/&gt;&lt;wsp:rsid wsp:val=&quot;00816026&quot;/&gt;&lt;wsp:rsid wsp:val=&quot;00817031&quot;/&gt;&lt;wsp:rsid wsp:val=&quot;00817E55&quot;/&gt;&lt;wsp:rsid wsp:val=&quot;008202F4&quot;/&gt;&lt;wsp:rsid wsp:val=&quot;00821779&quot;/&gt;&lt;wsp:rsid wsp:val=&quot;00821DD7&quot;/&gt;&lt;wsp:rsid wsp:val=&quot;008260DA&quot;/&gt;&lt;wsp:rsid wsp:val=&quot;0082679F&quot;/&gt;&lt;wsp:rsid wsp:val=&quot;0083019C&quot;/&gt;&lt;wsp:rsid wsp:val=&quot;00833E68&quot;/&gt;&lt;wsp:rsid wsp:val=&quot;008373B7&quot;/&gt;&lt;wsp:rsid wsp:val=&quot;008374FB&quot;/&gt;&lt;wsp:rsid wsp:val=&quot;0083751B&quot;/&gt;&lt;wsp:rsid wsp:val=&quot;00840073&quot;/&gt;&lt;wsp:rsid wsp:val=&quot;00840F04&quot;/&gt;&lt;wsp:rsid wsp:val=&quot;00841964&quot;/&gt;&lt;wsp:rsid wsp:val=&quot;008449C1&quot;/&gt;&lt;wsp:rsid wsp:val=&quot;00845320&quot;/&gt;&lt;wsp:rsid wsp:val=&quot;00845C1B&quot;/&gt;&lt;wsp:rsid wsp:val=&quot;0084605E&quot;/&gt;&lt;wsp:rsid wsp:val=&quot;008506F1&quot;/&gt;&lt;wsp:rsid wsp:val=&quot;00852228&quot;/&gt;&lt;wsp:rsid wsp:val=&quot;00852DB5&quot;/&gt;&lt;wsp:rsid wsp:val=&quot;00853139&quot;/&gt;&lt;wsp:rsid wsp:val=&quot;00854D4E&quot;/&gt;&lt;wsp:rsid wsp:val=&quot;008612A7&quot;/&gt;&lt;wsp:rsid wsp:val=&quot;0086183C&quot;/&gt;&lt;wsp:rsid wsp:val=&quot;00862B1E&quot;/&gt;&lt;wsp:rsid wsp:val=&quot;00863AAB&quot;/&gt;&lt;wsp:rsid wsp:val=&quot;00864A45&quot;/&gt;&lt;wsp:rsid wsp:val=&quot;00864C4C&quot;/&gt;&lt;wsp:rsid wsp:val=&quot;00867676&quot;/&gt;&lt;wsp:rsid wsp:val=&quot;00867DA9&quot;/&gt;&lt;wsp:rsid wsp:val=&quot;00871B4B&quot;/&gt;&lt;wsp:rsid wsp:val=&quot;008726D2&quot;/&gt;&lt;wsp:rsid wsp:val=&quot;00873EA6&quot;/&gt;&lt;wsp:rsid wsp:val=&quot;00873FEF&quot;/&gt;&lt;wsp:rsid wsp:val=&quot;00875CFC&quot;/&gt;&lt;wsp:rsid wsp:val=&quot;00875FEF&quot;/&gt;&lt;wsp:rsid wsp:val=&quot;00876326&quot;/&gt;&lt;wsp:rsid wsp:val=&quot;0088001B&quot;/&gt;&lt;wsp:rsid wsp:val=&quot;00881C9F&quot;/&gt;&lt;wsp:rsid wsp:val=&quot;008823D0&quot;/&gt;&lt;wsp:rsid wsp:val=&quot;00883577&quot;/&gt;&lt;wsp:rsid wsp:val=&quot;00887BE2&quot;/&gt;&lt;wsp:rsid wsp:val=&quot;00891872&quot;/&gt;&lt;wsp:rsid wsp:val=&quot;00892692&quot;/&gt;&lt;wsp:rsid wsp:val=&quot;0089355B&quot;/&gt;&lt;wsp:rsid wsp:val=&quot;00893E7C&quot;/&gt;&lt;wsp:rsid wsp:val=&quot;00896119&quot;/&gt;&lt;wsp:rsid wsp:val=&quot;008A1F83&quot;/&gt;&lt;wsp:rsid wsp:val=&quot;008A42E8&quot;/&gt;&lt;wsp:rsid wsp:val=&quot;008A4640&quot;/&gt;&lt;wsp:rsid wsp:val=&quot;008A4C0C&quot;/&gt;&lt;wsp:rsid wsp:val=&quot;008A54A7&quot;/&gt;&lt;wsp:rsid wsp:val=&quot;008A613D&quot;/&gt;&lt;wsp:rsid wsp:val=&quot;008A6462&quot;/&gt;&lt;wsp:rsid wsp:val=&quot;008A6D49&quot;/&gt;&lt;wsp:rsid wsp:val=&quot;008A718B&quot;/&gt;&lt;wsp:rsid wsp:val=&quot;008A77C7&quot;/&gt;&lt;wsp:rsid wsp:val=&quot;008B0C74&quot;/&gt;&lt;wsp:rsid wsp:val=&quot;008B13D8&quot;/&gt;&lt;wsp:rsid wsp:val=&quot;008B330F&quot;/&gt;&lt;wsp:rsid wsp:val=&quot;008B3387&quot;/&gt;&lt;wsp:rsid wsp:val=&quot;008B4121&quot;/&gt;&lt;wsp:rsid wsp:val=&quot;008B4FD8&quot;/&gt;&lt;wsp:rsid wsp:val=&quot;008B5DA7&quot;/&gt;&lt;wsp:rsid wsp:val=&quot;008B718E&quot;/&gt;&lt;wsp:rsid wsp:val=&quot;008B75B2&quot;/&gt;&lt;wsp:rsid wsp:val=&quot;008B7CBD&quot;/&gt;&lt;wsp:rsid wsp:val=&quot;008C0290&quot;/&gt;&lt;wsp:rsid wsp:val=&quot;008C0B6E&quot;/&gt;&lt;wsp:rsid wsp:val=&quot;008C182E&quot;/&gt;&lt;wsp:rsid wsp:val=&quot;008D067E&quot;/&gt;&lt;wsp:rsid wsp:val=&quot;008D1ADB&quot;/&gt;&lt;wsp:rsid wsp:val=&quot;008D1E68&quot;/&gt;&lt;wsp:rsid wsp:val=&quot;008D2C5A&quot;/&gt;&lt;wsp:rsid wsp:val=&quot;008D3E59&quot;/&gt;&lt;wsp:rsid wsp:val=&quot;008D4238&quot;/&gt;&lt;wsp:rsid wsp:val=&quot;008D4C0D&quot;/&gt;&lt;wsp:rsid wsp:val=&quot;008D52DF&quot;/&gt;&lt;wsp:rsid wsp:val=&quot;008D7109&quot;/&gt;&lt;wsp:rsid wsp:val=&quot;008E005E&quot;/&gt;&lt;wsp:rsid wsp:val=&quot;008E136F&quot;/&gt;&lt;wsp:rsid wsp:val=&quot;008E2754&quot;/&gt;&lt;wsp:rsid wsp:val=&quot;008E304B&quot;/&gt;&lt;wsp:rsid wsp:val=&quot;008E373E&quot;/&gt;&lt;wsp:rsid wsp:val=&quot;008E672B&quot;/&gt;&lt;wsp:rsid wsp:val=&quot;008E732D&quot;/&gt;&lt;wsp:rsid wsp:val=&quot;008E7D0D&quot;/&gt;&lt;wsp:rsid wsp:val=&quot;008E7F52&quot;/&gt;&lt;wsp:rsid wsp:val=&quot;008F0E99&quot;/&gt;&lt;wsp:rsid wsp:val=&quot;008F0FDC&quot;/&gt;&lt;wsp:rsid wsp:val=&quot;008F2FC3&quot;/&gt;&lt;wsp:rsid wsp:val=&quot;008F42C5&quot;/&gt;&lt;wsp:rsid wsp:val=&quot;008F467E&quot;/&gt;&lt;wsp:rsid wsp:val=&quot;008F510B&quot;/&gt;&lt;wsp:rsid wsp:val=&quot;008F5C61&quot;/&gt;&lt;wsp:rsid wsp:val=&quot;008F5E7D&quot;/&gt;&lt;wsp:rsid wsp:val=&quot;009009C2&quot;/&gt;&lt;wsp:rsid wsp:val=&quot;0090214E&quot;/&gt;&lt;wsp:rsid wsp:val=&quot;00905255&quot;/&gt;&lt;wsp:rsid wsp:val=&quot;009056E5&quot;/&gt;&lt;wsp:rsid wsp:val=&quot;00905E0C&quot;/&gt;&lt;wsp:rsid wsp:val=&quot;00907166&quot;/&gt;&lt;wsp:rsid wsp:val=&quot;00911AC8&quot;/&gt;&lt;wsp:rsid wsp:val=&quot;00916065&quot;/&gt;&lt;wsp:rsid wsp:val=&quot;00920A78&quot;/&gt;&lt;wsp:rsid wsp:val=&quot;00920F84&quot;/&gt;&lt;wsp:rsid wsp:val=&quot;0092158C&quot;/&gt;&lt;wsp:rsid wsp:val=&quot;00922793&quot;/&gt;&lt;wsp:rsid wsp:val=&quot;009230E9&quot;/&gt;&lt;wsp:rsid wsp:val=&quot;009258C8&quot;/&gt;&lt;wsp:rsid wsp:val=&quot;00925DF7&quot;/&gt;&lt;wsp:rsid wsp:val=&quot;00926C42&quot;/&gt;&lt;wsp:rsid wsp:val=&quot;00926CDF&quot;/&gt;&lt;wsp:rsid wsp:val=&quot;00931320&quot;/&gt;&lt;wsp:rsid wsp:val=&quot;009324DC&quot;/&gt;&lt;wsp:rsid wsp:val=&quot;0093345C&quot;/&gt;&lt;wsp:rsid wsp:val=&quot;009337E1&quot;/&gt;&lt;wsp:rsid wsp:val=&quot;009357DB&quot;/&gt;&lt;wsp:rsid wsp:val=&quot;0093664D&quot;/&gt;&lt;wsp:rsid wsp:val=&quot;00940CEC&quot;/&gt;&lt;wsp:rsid wsp:val=&quot;009415BE&quot;/&gt;&lt;wsp:rsid wsp:val=&quot;0094296A&quot;/&gt;&lt;wsp:rsid wsp:val=&quot;00944AC5&quot;/&gt;&lt;wsp:rsid wsp:val=&quot;00944E16&quot;/&gt;&lt;wsp:rsid wsp:val=&quot;009451E2&quot;/&gt;&lt;wsp:rsid wsp:val=&quot;00945428&quot;/&gt;&lt;wsp:rsid wsp:val=&quot;00945952&quot;/&gt;&lt;wsp:rsid wsp:val=&quot;00946C34&quot;/&gt;&lt;wsp:rsid wsp:val=&quot;0094716B&quot;/&gt;&lt;wsp:rsid wsp:val=&quot;0094737E&quot;/&gt;&lt;wsp:rsid wsp:val=&quot;0094758C&quot;/&gt;&lt;wsp:rsid wsp:val=&quot;00950D18&quot;/&gt;&lt;wsp:rsid wsp:val=&quot;00952061&quot;/&gt;&lt;wsp:rsid wsp:val=&quot;00952BD0&quot;/&gt;&lt;wsp:rsid wsp:val=&quot;009530EF&quot;/&gt;&lt;wsp:rsid wsp:val=&quot;00954862&quot;/&gt;&lt;wsp:rsid wsp:val=&quot;009549F9&quot;/&gt;&lt;wsp:rsid wsp:val=&quot;009561E1&quot;/&gt;&lt;wsp:rsid wsp:val=&quot;00956826&quot;/&gt;&lt;wsp:rsid wsp:val=&quot;009613A9&quot;/&gt;&lt;wsp:rsid wsp:val=&quot;009626BA&quot;/&gt;&lt;wsp:rsid wsp:val=&quot;009629E5&quot;/&gt;&lt;wsp:rsid wsp:val=&quot;00962A3C&quot;/&gt;&lt;wsp:rsid wsp:val=&quot;00962B31&quot;/&gt;&lt;wsp:rsid wsp:val=&quot;00964B0B&quot;/&gt;&lt;wsp:rsid wsp:val=&quot;009666F7&quot;/&gt;&lt;wsp:rsid wsp:val=&quot;00966FD0&quot;/&gt;&lt;wsp:rsid wsp:val=&quot;009700A7&quot;/&gt;&lt;wsp:rsid wsp:val=&quot;00970854&quot;/&gt;&lt;wsp:rsid wsp:val=&quot;009747EF&quot;/&gt;&lt;wsp:rsid wsp:val=&quot;00974C17&quot;/&gt;&lt;wsp:rsid wsp:val=&quot;00975E4B&quot;/&gt;&lt;wsp:rsid wsp:val=&quot;00977D33&quot;/&gt;&lt;wsp:rsid wsp:val=&quot;0098092C&quot;/&gt;&lt;wsp:rsid wsp:val=&quot;00980A78&quot;/&gt;&lt;wsp:rsid wsp:val=&quot;00981C6E&quot;/&gt;&lt;wsp:rsid wsp:val=&quot;00983C29&quot;/&gt;&lt;wsp:rsid wsp:val=&quot;00992766&quot;/&gt;&lt;wsp:rsid wsp:val=&quot;00993F1D&quot;/&gt;&lt;wsp:rsid wsp:val=&quot;00995AF6&quot;/&gt;&lt;wsp:rsid wsp:val=&quot;00995D0E&quot;/&gt;&lt;wsp:rsid wsp:val=&quot;009960A5&quot;/&gt;&lt;wsp:rsid wsp:val=&quot;00997198&quot;/&gt;&lt;wsp:rsid wsp:val=&quot;009A074E&quot;/&gt;&lt;wsp:rsid wsp:val=&quot;009A30BE&quot;/&gt;&lt;wsp:rsid wsp:val=&quot;009A3D19&quot;/&gt;&lt;wsp:rsid wsp:val=&quot;009A4BCA&quot;/&gt;&lt;wsp:rsid wsp:val=&quot;009A4F6C&quot;/&gt;&lt;wsp:rsid wsp:val=&quot;009A6869&quot;/&gt;&lt;wsp:rsid wsp:val=&quot;009A7A2D&quot;/&gt;&lt;wsp:rsid wsp:val=&quot;009A7C84&quot;/&gt;&lt;wsp:rsid wsp:val=&quot;009B04A2&quot;/&gt;&lt;wsp:rsid wsp:val=&quot;009B12EE&quot;/&gt;&lt;wsp:rsid wsp:val=&quot;009B36B8&quot;/&gt;&lt;wsp:rsid wsp:val=&quot;009B3B58&quot;/&gt;&lt;wsp:rsid wsp:val=&quot;009B3F29&quot;/&gt;&lt;wsp:rsid wsp:val=&quot;009B5EEA&quot;/&gt;&lt;wsp:rsid wsp:val=&quot;009C1485&quot;/&gt;&lt;wsp:rsid wsp:val=&quot;009C148D&quot;/&gt;&lt;wsp:rsid wsp:val=&quot;009C2598&quot;/&gt;&lt;wsp:rsid wsp:val=&quot;009C2F8F&quot;/&gt;&lt;wsp:rsid wsp:val=&quot;009C3734&quot;/&gt;&lt;wsp:rsid wsp:val=&quot;009C6148&quot;/&gt;&lt;wsp:rsid wsp:val=&quot;009C7694&quot;/&gt;&lt;wsp:rsid wsp:val=&quot;009D032C&quot;/&gt;&lt;wsp:rsid wsp:val=&quot;009D3404&quot;/&gt;&lt;wsp:rsid wsp:val=&quot;009D3771&quot;/&gt;&lt;wsp:rsid wsp:val=&quot;009D3792&quot;/&gt;&lt;wsp:rsid wsp:val=&quot;009D5213&quot;/&gt;&lt;wsp:rsid wsp:val=&quot;009D5E99&quot;/&gt;&lt;wsp:rsid wsp:val=&quot;009D62FF&quot;/&gt;&lt;wsp:rsid wsp:val=&quot;009E0F3F&quot;/&gt;&lt;wsp:rsid wsp:val=&quot;009E1485&quot;/&gt;&lt;wsp:rsid wsp:val=&quot;009E19EA&quot;/&gt;&lt;wsp:rsid wsp:val=&quot;009E2657&quot;/&gt;&lt;wsp:rsid wsp:val=&quot;009E3C56&quot;/&gt;&lt;wsp:rsid wsp:val=&quot;009E3D35&quot;/&gt;&lt;wsp:rsid wsp:val=&quot;009E3F79&quot;/&gt;&lt;wsp:rsid wsp:val=&quot;009F0FE8&quot;/&gt;&lt;wsp:rsid wsp:val=&quot;009F1716&quot;/&gt;&lt;wsp:rsid wsp:val=&quot;009F1E2C&quot;/&gt;&lt;wsp:rsid wsp:val=&quot;009F3CEA&quot;/&gt;&lt;wsp:rsid wsp:val=&quot;009F4ED0&quot;/&gt;&lt;wsp:rsid wsp:val=&quot;009F6B02&quot;/&gt;&lt;wsp:rsid wsp:val=&quot;009F6CFB&quot;/&gt;&lt;wsp:rsid wsp:val=&quot;009F7ECD&quot;/&gt;&lt;wsp:rsid wsp:val=&quot;00A01179&quot;/&gt;&lt;wsp:rsid wsp:val=&quot;00A013AD&quot;/&gt;&lt;wsp:rsid wsp:val=&quot;00A01A87&quot;/&gt;&lt;wsp:rsid wsp:val=&quot;00A02360&quot;/&gt;&lt;wsp:rsid wsp:val=&quot;00A03A65&quot;/&gt;&lt;wsp:rsid wsp:val=&quot;00A05835&quot;/&gt;&lt;wsp:rsid wsp:val=&quot;00A05D01&quot;/&gt;&lt;wsp:rsid wsp:val=&quot;00A07B23&quot;/&gt;&lt;wsp:rsid wsp:val=&quot;00A1178E&quot;/&gt;&lt;wsp:rsid wsp:val=&quot;00A13E08&quot;/&gt;&lt;wsp:rsid wsp:val=&quot;00A156C0&quot;/&gt;&lt;wsp:rsid wsp:val=&quot;00A2070E&quot;/&gt;&lt;wsp:rsid wsp:val=&quot;00A20ACF&quot;/&gt;&lt;wsp:rsid wsp:val=&quot;00A21061&quot;/&gt;&lt;wsp:rsid wsp:val=&quot;00A211F8&quot;/&gt;&lt;wsp:rsid wsp:val=&quot;00A2269D&quot;/&gt;&lt;wsp:rsid wsp:val=&quot;00A227F2&quot;/&gt;&lt;wsp:rsid wsp:val=&quot;00A22FD3&quot;/&gt;&lt;wsp:rsid wsp:val=&quot;00A23A3B&quot;/&gt;&lt;wsp:rsid wsp:val=&quot;00A249C7&quot;/&gt;&lt;wsp:rsid wsp:val=&quot;00A25697&quot;/&gt;&lt;wsp:rsid wsp:val=&quot;00A25985&quot;/&gt;&lt;wsp:rsid wsp:val=&quot;00A26B23&quot;/&gt;&lt;wsp:rsid wsp:val=&quot;00A30B67&quot;/&gt;&lt;wsp:rsid wsp:val=&quot;00A3296C&quot;/&gt;&lt;wsp:rsid wsp:val=&quot;00A33F25&quot;/&gt;&lt;wsp:rsid wsp:val=&quot;00A3540B&quot;/&gt;&lt;wsp:rsid wsp:val=&quot;00A35EE3&quot;/&gt;&lt;wsp:rsid wsp:val=&quot;00A36130&quot;/&gt;&lt;wsp:rsid wsp:val=&quot;00A366B8&quot;/&gt;&lt;wsp:rsid wsp:val=&quot;00A3681E&quot;/&gt;&lt;wsp:rsid wsp:val=&quot;00A4474E&quot;/&gt;&lt;wsp:rsid wsp:val=&quot;00A44AFE&quot;/&gt;&lt;wsp:rsid wsp:val=&quot;00A47CAE&quot;/&gt;&lt;wsp:rsid wsp:val=&quot;00A50B1A&quot;/&gt;&lt;wsp:rsid wsp:val=&quot;00A50D0A&quot;/&gt;&lt;wsp:rsid wsp:val=&quot;00A52736&quot;/&gt;&lt;wsp:rsid wsp:val=&quot;00A53EBF&quot;/&gt;&lt;wsp:rsid wsp:val=&quot;00A53ED5&quot;/&gt;&lt;wsp:rsid wsp:val=&quot;00A54239&quot;/&gt;&lt;wsp:rsid wsp:val=&quot;00A55E28&quot;/&gt;&lt;wsp:rsid wsp:val=&quot;00A56CE6&quot;/&gt;&lt;wsp:rsid wsp:val=&quot;00A56DD7&quot;/&gt;&lt;wsp:rsid wsp:val=&quot;00A56E57&quot;/&gt;&lt;wsp:rsid wsp:val=&quot;00A60292&quot;/&gt;&lt;wsp:rsid wsp:val=&quot;00A60A69&quot;/&gt;&lt;wsp:rsid wsp:val=&quot;00A60BDD&quot;/&gt;&lt;wsp:rsid wsp:val=&quot;00A61074&quot;/&gt;&lt;wsp:rsid wsp:val=&quot;00A61C31&quot;/&gt;&lt;wsp:rsid wsp:val=&quot;00A63226&quot;/&gt;&lt;wsp:rsid wsp:val=&quot;00A6499A&quot;/&gt;&lt;wsp:rsid wsp:val=&quot;00A65D47&quot;/&gt;&lt;wsp:rsid wsp:val=&quot;00A65FAA&quot;/&gt;&lt;wsp:rsid wsp:val=&quot;00A66664&quot;/&gt;&lt;wsp:rsid wsp:val=&quot;00A67C9F&quot;/&gt;&lt;wsp:rsid wsp:val=&quot;00A67EEF&quot;/&gt;&lt;wsp:rsid wsp:val=&quot;00A72333&quot;/&gt;&lt;wsp:rsid wsp:val=&quot;00A73BAF&quot;/&gt;&lt;wsp:rsid wsp:val=&quot;00A75527&quot;/&gt;&lt;wsp:rsid wsp:val=&quot;00A763EB&quot;/&gt;&lt;wsp:rsid wsp:val=&quot;00A76842&quot;/&gt;&lt;wsp:rsid wsp:val=&quot;00A76B48&quot;/&gt;&lt;wsp:rsid wsp:val=&quot;00A77C4F&quot;/&gt;&lt;wsp:rsid wsp:val=&quot;00A84B21&quot;/&gt;&lt;wsp:rsid wsp:val=&quot;00A85592&quot;/&gt;&lt;wsp:rsid wsp:val=&quot;00A85C06&quot;/&gt;&lt;wsp:rsid wsp:val=&quot;00A875CF&quot;/&gt;&lt;wsp:rsid wsp:val=&quot;00A900BE&quot;/&gt;&lt;wsp:rsid wsp:val=&quot;00A93C8E&quot;/&gt;&lt;wsp:rsid wsp:val=&quot;00A946E0&quot;/&gt;&lt;wsp:rsid wsp:val=&quot;00A953D2&quot;/&gt;&lt;wsp:rsid wsp:val=&quot;00A96BD5&quot;/&gt;&lt;wsp:rsid wsp:val=&quot;00A96FA9&quot;/&gt;&lt;wsp:rsid wsp:val=&quot;00A973C8&quot;/&gt;&lt;wsp:rsid wsp:val=&quot;00AA1372&quot;/&gt;&lt;wsp:rsid wsp:val=&quot;00AA3E12&quot;/&gt;&lt;wsp:rsid wsp:val=&quot;00AA698F&quot;/&gt;&lt;wsp:rsid wsp:val=&quot;00AA70E8&quot;/&gt;&lt;wsp:rsid wsp:val=&quot;00AB2528&quot;/&gt;&lt;wsp:rsid wsp:val=&quot;00AB2648&quot;/&gt;&lt;wsp:rsid wsp:val=&quot;00AB634C&quot;/&gt;&lt;wsp:rsid wsp:val=&quot;00AC1F5C&quot;/&gt;&lt;wsp:rsid wsp:val=&quot;00AC2F1E&quot;/&gt;&lt;wsp:rsid wsp:val=&quot;00AC4562&quot;/&gt;&lt;wsp:rsid wsp:val=&quot;00AC4778&quot;/&gt;&lt;wsp:rsid wsp:val=&quot;00AC4FF7&quot;/&gt;&lt;wsp:rsid wsp:val=&quot;00AC7246&quot;/&gt;&lt;wsp:rsid wsp:val=&quot;00AC78C9&quot;/&gt;&lt;wsp:rsid wsp:val=&quot;00AC7CA8&quot;/&gt;&lt;wsp:rsid wsp:val=&quot;00AD061A&quot;/&gt;&lt;wsp:rsid wsp:val=&quot;00AD3778&quot;/&gt;&lt;wsp:rsid wsp:val=&quot;00AD4A0A&quot;/&gt;&lt;wsp:rsid wsp:val=&quot;00AD6DA1&quot;/&gt;&lt;wsp:rsid wsp:val=&quot;00AD6DF5&quot;/&gt;&lt;wsp:rsid wsp:val=&quot;00AE3CA7&quot;/&gt;&lt;wsp:rsid wsp:val=&quot;00AE3DA3&quot;/&gt;&lt;wsp:rsid wsp:val=&quot;00AE410A&quot;/&gt;&lt;wsp:rsid wsp:val=&quot;00AE4784&quot;/&gt;&lt;wsp:rsid wsp:val=&quot;00AE4876&quot;/&gt;&lt;wsp:rsid wsp:val=&quot;00AE571D&quot;/&gt;&lt;wsp:rsid wsp:val=&quot;00AE6163&quot;/&gt;&lt;wsp:rsid wsp:val=&quot;00AE7CFF&quot;/&gt;&lt;wsp:rsid wsp:val=&quot;00AF036F&quot;/&gt;&lt;wsp:rsid wsp:val=&quot;00AF0B8C&quot;/&gt;&lt;wsp:rsid wsp:val=&quot;00AF3627&quot;/&gt;&lt;wsp:rsid wsp:val=&quot;00AF3952&quot;/&gt;&lt;wsp:rsid wsp:val=&quot;00AF4E2D&quot;/&gt;&lt;wsp:rsid wsp:val=&quot;00AF5246&quot;/&gt;&lt;wsp:rsid wsp:val=&quot;00B00190&quot;/&gt;&lt;wsp:rsid wsp:val=&quot;00B0183E&quot;/&gt;&lt;wsp:rsid wsp:val=&quot;00B03165&quot;/&gt;&lt;wsp:rsid wsp:val=&quot;00B06D9F&quot;/&gt;&lt;wsp:rsid wsp:val=&quot;00B07774&quot;/&gt;&lt;wsp:rsid wsp:val=&quot;00B10024&quot;/&gt;&lt;wsp:rsid wsp:val=&quot;00B138F6&quot;/&gt;&lt;wsp:rsid wsp:val=&quot;00B14173&quot;/&gt;&lt;wsp:rsid wsp:val=&quot;00B159B9&quot;/&gt;&lt;wsp:rsid wsp:val=&quot;00B16D7C&quot;/&gt;&lt;wsp:rsid wsp:val=&quot;00B16F22&quot;/&gt;&lt;wsp:rsid wsp:val=&quot;00B16FE4&quot;/&gt;&lt;wsp:rsid wsp:val=&quot;00B17B3E&quot;/&gt;&lt;wsp:rsid wsp:val=&quot;00B20484&quot;/&gt;&lt;wsp:rsid wsp:val=&quot;00B20D14&quot;/&gt;&lt;wsp:rsid wsp:val=&quot;00B228FC&quot;/&gt;&lt;wsp:rsid wsp:val=&quot;00B22C9B&quot;/&gt;&lt;wsp:rsid wsp:val=&quot;00B25D85&quot;/&gt;&lt;wsp:rsid wsp:val=&quot;00B2679B&quot;/&gt;&lt;wsp:rsid wsp:val=&quot;00B30524&quot;/&gt;&lt;wsp:rsid wsp:val=&quot;00B322B4&quot;/&gt;&lt;wsp:rsid wsp:val=&quot;00B328F7&quot;/&gt;&lt;wsp:rsid wsp:val=&quot;00B32A8E&quot;/&gt;&lt;wsp:rsid wsp:val=&quot;00B332E9&quot;/&gt;&lt;wsp:rsid wsp:val=&quot;00B33FCF&quot;/&gt;&lt;wsp:rsid wsp:val=&quot;00B34875&quot;/&gt;&lt;wsp:rsid wsp:val=&quot;00B34B97&quot;/&gt;&lt;wsp:rsid wsp:val=&quot;00B34D6C&quot;/&gt;&lt;wsp:rsid wsp:val=&quot;00B351D4&quot;/&gt;&lt;wsp:rsid wsp:val=&quot;00B355C4&quot;/&gt;&lt;wsp:rsid wsp:val=&quot;00B37048&quot;/&gt;&lt;wsp:rsid wsp:val=&quot;00B40C4B&quot;/&gt;&lt;wsp:rsid wsp:val=&quot;00B40F42&quot;/&gt;&lt;wsp:rsid wsp:val=&quot;00B41939&quot;/&gt;&lt;wsp:rsid wsp:val=&quot;00B433B3&quot;/&gt;&lt;wsp:rsid wsp:val=&quot;00B453B6&quot;/&gt;&lt;wsp:rsid wsp:val=&quot;00B4553F&quot;/&gt;&lt;wsp:rsid wsp:val=&quot;00B46D92&quot;/&gt;&lt;wsp:rsid wsp:val=&quot;00B47003&quot;/&gt;&lt;wsp:rsid wsp:val=&quot;00B501CC&quot;/&gt;&lt;wsp:rsid wsp:val=&quot;00B50773&quot;/&gt;&lt;wsp:rsid wsp:val=&quot;00B51C38&quot;/&gt;&lt;wsp:rsid wsp:val=&quot;00B51DAA&quot;/&gt;&lt;wsp:rsid wsp:val=&quot;00B5234C&quot;/&gt;&lt;wsp:rsid wsp:val=&quot;00B53095&quot;/&gt;&lt;wsp:rsid wsp:val=&quot;00B5415A&quot;/&gt;&lt;wsp:rsid wsp:val=&quot;00B541A3&quot;/&gt;&lt;wsp:rsid wsp:val=&quot;00B54EFC&quot;/&gt;&lt;wsp:rsid wsp:val=&quot;00B5547C&quot;/&gt;&lt;wsp:rsid wsp:val=&quot;00B555F2&quot;/&gt;&lt;wsp:rsid wsp:val=&quot;00B56360&quot;/&gt;&lt;wsp:rsid wsp:val=&quot;00B618C5&quot;/&gt;&lt;wsp:rsid wsp:val=&quot;00B64CC9&quot;/&gt;&lt;wsp:rsid wsp:val=&quot;00B65074&quot;/&gt;&lt;wsp:rsid wsp:val=&quot;00B65C93&quot;/&gt;&lt;wsp:rsid wsp:val=&quot;00B663FE&quot;/&gt;&lt;wsp:rsid wsp:val=&quot;00B720FE&quot;/&gt;&lt;wsp:rsid wsp:val=&quot;00B73964&quot;/&gt;&lt;wsp:rsid wsp:val=&quot;00B74898&quot;/&gt;&lt;wsp:rsid wsp:val=&quot;00B75A38&quot;/&gt;&lt;wsp:rsid wsp:val=&quot;00B764B7&quot;/&gt;&lt;wsp:rsid wsp:val=&quot;00B76D90&quot;/&gt;&lt;wsp:rsid wsp:val=&quot;00B77248&quot;/&gt;&lt;wsp:rsid wsp:val=&quot;00B777DC&quot;/&gt;&lt;wsp:rsid wsp:val=&quot;00B77CD1&quot;/&gt;&lt;wsp:rsid wsp:val=&quot;00B81043&quot;/&gt;&lt;wsp:rsid wsp:val=&quot;00B90D94&quot;/&gt;&lt;wsp:rsid wsp:val=&quot;00B91A34&quot;/&gt;&lt;wsp:rsid wsp:val=&quot;00B927F6&quot;/&gt;&lt;wsp:rsid wsp:val=&quot;00B92FD0&quot;/&gt;&lt;wsp:rsid wsp:val=&quot;00B93561&quot;/&gt;&lt;wsp:rsid wsp:val=&quot;00B93DBE&quot;/&gt;&lt;wsp:rsid wsp:val=&quot;00B94324&quot;/&gt;&lt;wsp:rsid wsp:val=&quot;00B94D54&quot;/&gt;&lt;wsp:rsid wsp:val=&quot;00B96242&quot;/&gt;&lt;wsp:rsid wsp:val=&quot;00B963D0&quot;/&gt;&lt;wsp:rsid wsp:val=&quot;00B96B36&quot;/&gt;&lt;wsp:rsid wsp:val=&quot;00B97A8B&quot;/&gt;&lt;wsp:rsid wsp:val=&quot;00BA1A8F&quot;/&gt;&lt;wsp:rsid wsp:val=&quot;00BA1E09&quot;/&gt;&lt;wsp:rsid wsp:val=&quot;00BA6DCE&quot;/&gt;&lt;wsp:rsid wsp:val=&quot;00BA6E1B&quot;/&gt;&lt;wsp:rsid wsp:val=&quot;00BA7C99&quot;/&gt;&lt;wsp:rsid wsp:val=&quot;00BB0773&quot;/&gt;&lt;wsp:rsid wsp:val=&quot;00BB0C40&quot;/&gt;&lt;wsp:rsid wsp:val=&quot;00BB2CEC&quot;/&gt;&lt;wsp:rsid wsp:val=&quot;00BB314B&quot;/&gt;&lt;wsp:rsid wsp:val=&quot;00BB4E4B&quot;/&gt;&lt;wsp:rsid wsp:val=&quot;00BB51B6&quot;/&gt;&lt;wsp:rsid wsp:val=&quot;00BB66D3&quot;/&gt;&lt;wsp:rsid wsp:val=&quot;00BB6AE9&quot;/&gt;&lt;wsp:rsid wsp:val=&quot;00BB76D4&quot;/&gt;&lt;wsp:rsid wsp:val=&quot;00BB7754&quot;/&gt;&lt;wsp:rsid wsp:val=&quot;00BB7FC7&quot;/&gt;&lt;wsp:rsid wsp:val=&quot;00BC24BB&quot;/&gt;&lt;wsp:rsid wsp:val=&quot;00BC3359&quot;/&gt;&lt;wsp:rsid wsp:val=&quot;00BC3851&quot;/&gt;&lt;wsp:rsid wsp:val=&quot;00BC3AE6&quot;/&gt;&lt;wsp:rsid wsp:val=&quot;00BC48B7&quot;/&gt;&lt;wsp:rsid wsp:val=&quot;00BC59A9&quot;/&gt;&lt;wsp:rsid wsp:val=&quot;00BC6192&quot;/&gt;&lt;wsp:rsid wsp:val=&quot;00BC6269&quot;/&gt;&lt;wsp:rsid wsp:val=&quot;00BC7216&quot;/&gt;&lt;wsp:rsid wsp:val=&quot;00BD05D1&quot;/&gt;&lt;wsp:rsid wsp:val=&quot;00BD12C3&quot;/&gt;&lt;wsp:rsid wsp:val=&quot;00BD1516&quot;/&gt;&lt;wsp:rsid wsp:val=&quot;00BD3082&quot;/&gt;&lt;wsp:rsid wsp:val=&quot;00BD36A5&quot;/&gt;&lt;wsp:rsid wsp:val=&quot;00BD4D27&quot;/&gt;&lt;wsp:rsid wsp:val=&quot;00BD5359&quot;/&gt;&lt;wsp:rsid wsp:val=&quot;00BD6E7B&quot;/&gt;&lt;wsp:rsid wsp:val=&quot;00BE0197&quot;/&gt;&lt;wsp:rsid wsp:val=&quot;00BE2C93&quot;/&gt;&lt;wsp:rsid wsp:val=&quot;00BE32F4&quot;/&gt;&lt;wsp:rsid wsp:val=&quot;00BE362C&quot;/&gt;&lt;wsp:rsid wsp:val=&quot;00BE48D7&quot;/&gt;&lt;wsp:rsid wsp:val=&quot;00BE5425&quot;/&gt;&lt;wsp:rsid wsp:val=&quot;00BE5A1E&quot;/&gt;&lt;wsp:rsid wsp:val=&quot;00BF1FB8&quot;/&gt;&lt;wsp:rsid wsp:val=&quot;00BF2BE1&quot;/&gt;&lt;wsp:rsid wsp:val=&quot;00BF4972&quot;/&gt;&lt;wsp:rsid wsp:val=&quot;00BF4F93&quot;/&gt;&lt;wsp:rsid wsp:val=&quot;00BF5BF3&quot;/&gt;&lt;wsp:rsid wsp:val=&quot;00C005CD&quot;/&gt;&lt;wsp:rsid wsp:val=&quot;00C0172A&quot;/&gt;&lt;wsp:rsid wsp:val=&quot;00C0254C&quot;/&gt;&lt;wsp:rsid wsp:val=&quot;00C056B5&quot;/&gt;&lt;wsp:rsid wsp:val=&quot;00C060AF&quot;/&gt;&lt;wsp:rsid wsp:val=&quot;00C06A3D&quot;/&gt;&lt;wsp:rsid wsp:val=&quot;00C06FE7&quot;/&gt;&lt;wsp:rsid wsp:val=&quot;00C074E3&quot;/&gt;&lt;wsp:rsid wsp:val=&quot;00C10538&quot;/&gt;&lt;wsp:rsid wsp:val=&quot;00C10B7C&quot;/&gt;&lt;wsp:rsid wsp:val=&quot;00C121F1&quot;/&gt;&lt;wsp:rsid wsp:val=&quot;00C16E1E&quot;/&gt;&lt;wsp:rsid wsp:val=&quot;00C17D27&quot;/&gt;&lt;wsp:rsid wsp:val=&quot;00C20F59&quot;/&gt;&lt;wsp:rsid wsp:val=&quot;00C21039&quot;/&gt;&lt;wsp:rsid wsp:val=&quot;00C225A6&quot;/&gt;&lt;wsp:rsid wsp:val=&quot;00C23B1D&quot;/&gt;&lt;wsp:rsid wsp:val=&quot;00C24A6E&quot;/&gt;&lt;wsp:rsid wsp:val=&quot;00C25482&quot;/&gt;&lt;wsp:rsid wsp:val=&quot;00C2681E&quot;/&gt;&lt;wsp:rsid wsp:val=&quot;00C312DC&quot;/&gt;&lt;wsp:rsid wsp:val=&quot;00C32433&quot;/&gt;&lt;wsp:rsid wsp:val=&quot;00C325CC&quot;/&gt;&lt;wsp:rsid wsp:val=&quot;00C32620&quot;/&gt;&lt;wsp:rsid wsp:val=&quot;00C33218&quot;/&gt;&lt;wsp:rsid wsp:val=&quot;00C376EF&quot;/&gt;&lt;wsp:rsid wsp:val=&quot;00C37702&quot;/&gt;&lt;wsp:rsid wsp:val=&quot;00C415AE&quot;/&gt;&lt;wsp:rsid wsp:val=&quot;00C41B61&quot;/&gt;&lt;wsp:rsid wsp:val=&quot;00C41D86&quot;/&gt;&lt;wsp:rsid wsp:val=&quot;00C432F6&quot;/&gt;&lt;wsp:rsid wsp:val=&quot;00C44A58&quot;/&gt;&lt;wsp:rsid wsp:val=&quot;00C44B96&quot;/&gt;&lt;wsp:rsid wsp:val=&quot;00C45975&quot;/&gt;&lt;wsp:rsid wsp:val=&quot;00C459CA&quot;/&gt;&lt;wsp:rsid wsp:val=&quot;00C46E7A&quot;/&gt;&lt;wsp:rsid wsp:val=&quot;00C47818&quot;/&gt;&lt;wsp:rsid wsp:val=&quot;00C50A6A&quot;/&gt;&lt;wsp:rsid wsp:val=&quot;00C51EAE&quot;/&gt;&lt;wsp:rsid wsp:val=&quot;00C5446F&quot;/&gt;&lt;wsp:rsid wsp:val=&quot;00C546BD&quot;/&gt;&lt;wsp:rsid wsp:val=&quot;00C54D89&quot;/&gt;&lt;wsp:rsid wsp:val=&quot;00C55FC5&quot;/&gt;&lt;wsp:rsid wsp:val=&quot;00C562C2&quot;/&gt;&lt;wsp:rsid wsp:val=&quot;00C60F8F&quot;/&gt;&lt;wsp:rsid wsp:val=&quot;00C61BD1&quot;/&gt;&lt;wsp:rsid wsp:val=&quot;00C6792F&quot;/&gt;&lt;wsp:rsid wsp:val=&quot;00C67D95&quot;/&gt;&lt;wsp:rsid wsp:val=&quot;00C7021E&quot;/&gt;&lt;wsp:rsid wsp:val=&quot;00C706DD&quot;/&gt;&lt;wsp:rsid wsp:val=&quot;00C70CBA&quot;/&gt;&lt;wsp:rsid wsp:val=&quot;00C711A2&quot;/&gt;&lt;wsp:rsid wsp:val=&quot;00C716C9&quot;/&gt;&lt;wsp:rsid wsp:val=&quot;00C727AA&quot;/&gt;&lt;wsp:rsid wsp:val=&quot;00C77DF2&quot;/&gt;&lt;wsp:rsid wsp:val=&quot;00C77E35&quot;/&gt;&lt;wsp:rsid wsp:val=&quot;00C80AA3&quot;/&gt;&lt;wsp:rsid wsp:val=&quot;00C810A8&quot;/&gt;&lt;wsp:rsid wsp:val=&quot;00C823BC&quot;/&gt;&lt;wsp:rsid wsp:val=&quot;00C84982&quot;/&gt;&lt;wsp:rsid wsp:val=&quot;00C84FEC&quot;/&gt;&lt;wsp:rsid wsp:val=&quot;00C8773C&quot;/&gt;&lt;wsp:rsid wsp:val=&quot;00C879A4&quot;/&gt;&lt;wsp:rsid wsp:val=&quot;00C901D8&quot;/&gt;&lt;wsp:rsid wsp:val=&quot;00C94014&quot;/&gt;&lt;wsp:rsid wsp:val=&quot;00C94CF3&quot;/&gt;&lt;wsp:rsid wsp:val=&quot;00C95016&quot;/&gt;&lt;wsp:rsid wsp:val=&quot;00C96BE2&quot;/&gt;&lt;wsp:rsid wsp:val=&quot;00CA0469&quot;/&gt;&lt;wsp:rsid wsp:val=&quot;00CA13B7&quot;/&gt;&lt;wsp:rsid wsp:val=&quot;00CA1E86&quot;/&gt;&lt;wsp:rsid wsp:val=&quot;00CA2D6F&quot;/&gt;&lt;wsp:rsid wsp:val=&quot;00CA2F45&quot;/&gt;&lt;wsp:rsid wsp:val=&quot;00CA34F1&quot;/&gt;&lt;wsp:rsid wsp:val=&quot;00CA3B42&quot;/&gt;&lt;wsp:rsid wsp:val=&quot;00CA7EF1&quot;/&gt;&lt;wsp:rsid wsp:val=&quot;00CB0AEA&quot;/&gt;&lt;wsp:rsid wsp:val=&quot;00CB0CC6&quot;/&gt;&lt;wsp:rsid wsp:val=&quot;00CB0DDA&quot;/&gt;&lt;wsp:rsid wsp:val=&quot;00CB392C&quot;/&gt;&lt;wsp:rsid wsp:val=&quot;00CB40AA&quot;/&gt;&lt;wsp:rsid wsp:val=&quot;00CB4A20&quot;/&gt;&lt;wsp:rsid wsp:val=&quot;00CB5A3C&quot;/&gt;&lt;wsp:rsid wsp:val=&quot;00CB5DEC&quot;/&gt;&lt;wsp:rsid wsp:val=&quot;00CC0BA8&quot;/&gt;&lt;wsp:rsid wsp:val=&quot;00CC3A09&quot;/&gt;&lt;wsp:rsid wsp:val=&quot;00CC6514&quot;/&gt;&lt;wsp:rsid wsp:val=&quot;00CC6536&quot;/&gt;&lt;wsp:rsid wsp:val=&quot;00CC6697&quot;/&gt;&lt;wsp:rsid wsp:val=&quot;00CD25CC&quot;/&gt;&lt;wsp:rsid wsp:val=&quot;00CD278A&quot;/&gt;&lt;wsp:rsid wsp:val=&quot;00CD2C95&quot;/&gt;&lt;wsp:rsid wsp:val=&quot;00CD31E8&quot;/&gt;&lt;wsp:rsid wsp:val=&quot;00CD5C6E&quot;/&gt;&lt;wsp:rsid wsp:val=&quot;00CD67DE&quot;/&gt;&lt;wsp:rsid wsp:val=&quot;00CE1192&quot;/&gt;&lt;wsp:rsid wsp:val=&quot;00CE11D6&quot;/&gt;&lt;wsp:rsid wsp:val=&quot;00CE32F1&quot;/&gt;&lt;wsp:rsid wsp:val=&quot;00CE3D8F&quot;/&gt;&lt;wsp:rsid wsp:val=&quot;00CE4974&quot;/&gt;&lt;wsp:rsid wsp:val=&quot;00CE5D4B&quot;/&gt;&lt;wsp:rsid wsp:val=&quot;00CF09D7&quot;/&gt;&lt;wsp:rsid wsp:val=&quot;00CF101D&quot;/&gt;&lt;wsp:rsid wsp:val=&quot;00CF39BF&quot;/&gt;&lt;wsp:rsid wsp:val=&quot;00CF55CA&quot;/&gt;&lt;wsp:rsid wsp:val=&quot;00CF7F40&quot;/&gt;&lt;wsp:rsid wsp:val=&quot;00D012A2&quot;/&gt;&lt;wsp:rsid wsp:val=&quot;00D01642&quot;/&gt;&lt;wsp:rsid wsp:val=&quot;00D02623&quot;/&gt;&lt;wsp:rsid wsp:val=&quot;00D03BCF&quot;/&gt;&lt;wsp:rsid wsp:val=&quot;00D05A94&quot;/&gt;&lt;wsp:rsid wsp:val=&quot;00D10AC2&quot;/&gt;&lt;wsp:rsid wsp:val=&quot;00D11588&quot;/&gt;&lt;wsp:rsid wsp:val=&quot;00D12FD7&quot;/&gt;&lt;wsp:rsid wsp:val=&quot;00D14254&quot;/&gt;&lt;wsp:rsid wsp:val=&quot;00D15B26&quot;/&gt;&lt;wsp:rsid wsp:val=&quot;00D15EF5&quot;/&gt;&lt;wsp:rsid wsp:val=&quot;00D17066&quot;/&gt;&lt;wsp:rsid wsp:val=&quot;00D208D2&quot;/&gt;&lt;wsp:rsid wsp:val=&quot;00D209BA&quot;/&gt;&lt;wsp:rsid wsp:val=&quot;00D20E19&quot;/&gt;&lt;wsp:rsid wsp:val=&quot;00D21DB2&quot;/&gt;&lt;wsp:rsid wsp:val=&quot;00D21F85&quot;/&gt;&lt;wsp:rsid wsp:val=&quot;00D22624&quot;/&gt;&lt;wsp:rsid wsp:val=&quot;00D23943&quot;/&gt;&lt;wsp:rsid wsp:val=&quot;00D24CA8&quot;/&gt;&lt;wsp:rsid wsp:val=&quot;00D24F25&quot;/&gt;&lt;wsp:rsid wsp:val=&quot;00D25B11&quot;/&gt;&lt;wsp:rsid wsp:val=&quot;00D25C36&quot;/&gt;&lt;wsp:rsid wsp:val=&quot;00D25CC1&quot;/&gt;&lt;wsp:rsid wsp:val=&quot;00D25EE3&quot;/&gt;&lt;wsp:rsid wsp:val=&quot;00D26F05&quot;/&gt;&lt;wsp:rsid wsp:val=&quot;00D318EB&quot;/&gt;&lt;wsp:rsid wsp:val=&quot;00D31E62&quot;/&gt;&lt;wsp:rsid wsp:val=&quot;00D33322&quot;/&gt;&lt;wsp:rsid wsp:val=&quot;00D34BFF&quot;/&gt;&lt;wsp:rsid wsp:val=&quot;00D370FE&quot;/&gt;&lt;wsp:rsid wsp:val=&quot;00D372D7&quot;/&gt;&lt;wsp:rsid wsp:val=&quot;00D3764E&quot;/&gt;&lt;wsp:rsid wsp:val=&quot;00D379F6&quot;/&gt;&lt;wsp:rsid wsp:val=&quot;00D4075B&quot;/&gt;&lt;wsp:rsid wsp:val=&quot;00D43CA7&quot;/&gt;&lt;wsp:rsid wsp:val=&quot;00D46D44&quot;/&gt;&lt;wsp:rsid wsp:val=&quot;00D474D6&quot;/&gt;&lt;wsp:rsid wsp:val=&quot;00D5036B&quot;/&gt;&lt;wsp:rsid wsp:val=&quot;00D51EB7&quot;/&gt;&lt;wsp:rsid wsp:val=&quot;00D53233&quot;/&gt;&lt;wsp:rsid wsp:val=&quot;00D553E7&quot;/&gt;&lt;wsp:rsid wsp:val=&quot;00D56452&quot;/&gt;&lt;wsp:rsid wsp:val=&quot;00D61AFF&quot;/&gt;&lt;wsp:rsid wsp:val=&quot;00D63592&quot;/&gt;&lt;wsp:rsid wsp:val=&quot;00D63725&quot;/&gt;&lt;wsp:rsid wsp:val=&quot;00D63D18&quot;/&gt;&lt;wsp:rsid wsp:val=&quot;00D66812&quot;/&gt;&lt;wsp:rsid wsp:val=&quot;00D67335&quot;/&gt;&lt;wsp:rsid wsp:val=&quot;00D71EAC&quot;/&gt;&lt;wsp:rsid wsp:val=&quot;00D742BA&quot;/&gt;&lt;wsp:rsid wsp:val=&quot;00D74B95&quot;/&gt;&lt;wsp:rsid wsp:val=&quot;00D7570D&quot;/&gt;&lt;wsp:rsid wsp:val=&quot;00D76BD0&quot;/&gt;&lt;wsp:rsid wsp:val=&quot;00D774CB&quot;/&gt;&lt;wsp:rsid wsp:val=&quot;00D81247&quot;/&gt;&lt;wsp:rsid wsp:val=&quot;00D822CE&quot;/&gt;&lt;wsp:rsid wsp:val=&quot;00D82570&quot;/&gt;&lt;wsp:rsid wsp:val=&quot;00D82E40&quot;/&gt;&lt;wsp:rsid wsp:val=&quot;00D838B9&quot;/&gt;&lt;wsp:rsid wsp:val=&quot;00D83E96&quot;/&gt;&lt;wsp:rsid wsp:val=&quot;00D83EE1&quot;/&gt;&lt;wsp:rsid wsp:val=&quot;00D841C8&quot;/&gt;&lt;wsp:rsid wsp:val=&quot;00D84750&quot;/&gt;&lt;wsp:rsid wsp:val=&quot;00D84B6E&quot;/&gt;&lt;wsp:rsid wsp:val=&quot;00D84B86&quot;/&gt;&lt;wsp:rsid wsp:val=&quot;00D85869&quot;/&gt;&lt;wsp:rsid wsp:val=&quot;00D85D5E&quot;/&gt;&lt;wsp:rsid wsp:val=&quot;00D86156&quot;/&gt;&lt;wsp:rsid wsp:val=&quot;00D86F67&quot;/&gt;&lt;wsp:rsid wsp:val=&quot;00D876C9&quot;/&gt;&lt;wsp:rsid wsp:val=&quot;00D87C66&quot;/&gt;&lt;wsp:rsid wsp:val=&quot;00D906E6&quot;/&gt;&lt;wsp:rsid wsp:val=&quot;00D913AB&quot;/&gt;&lt;wsp:rsid wsp:val=&quot;00D91819&quot;/&gt;&lt;wsp:rsid wsp:val=&quot;00D925B0&quot;/&gt;&lt;wsp:rsid wsp:val=&quot;00D93087&quot;/&gt;&lt;wsp:rsid wsp:val=&quot;00D9356C&quot;/&gt;&lt;wsp:rsid wsp:val=&quot;00D95A83&quot;/&gt;&lt;wsp:rsid wsp:val=&quot;00DA1062&quot;/&gt;&lt;wsp:rsid wsp:val=&quot;00DA1153&quot;/&gt;&lt;wsp:rsid wsp:val=&quot;00DA2348&quot;/&gt;&lt;wsp:rsid wsp:val=&quot;00DA25BA&quot;/&gt;&lt;wsp:rsid wsp:val=&quot;00DA299D&quot;/&gt;&lt;wsp:rsid wsp:val=&quot;00DA331F&quot;/&gt;&lt;wsp:rsid wsp:val=&quot;00DA3C87&quot;/&gt;&lt;wsp:rsid wsp:val=&quot;00DA5198&quot;/&gt;&lt;wsp:rsid wsp:val=&quot;00DA53C7&quot;/&gt;&lt;wsp:rsid wsp:val=&quot;00DA5FD5&quot;/&gt;&lt;wsp:rsid wsp:val=&quot;00DA661D&quot;/&gt;&lt;wsp:rsid wsp:val=&quot;00DB0EE7&quot;/&gt;&lt;wsp:rsid wsp:val=&quot;00DB3868&quot;/&gt;&lt;wsp:rsid wsp:val=&quot;00DB45B1&quot;/&gt;&lt;wsp:rsid wsp:val=&quot;00DB5DCF&quot;/&gt;&lt;wsp:rsid wsp:val=&quot;00DB63EA&quot;/&gt;&lt;wsp:rsid wsp:val=&quot;00DB6666&quot;/&gt;&lt;wsp:rsid wsp:val=&quot;00DB755C&quot;/&gt;&lt;wsp:rsid wsp:val=&quot;00DC0C09&quot;/&gt;&lt;wsp:rsid wsp:val=&quot;00DC2E3A&quot;/&gt;&lt;wsp:rsid wsp:val=&quot;00DC35AC&quot;/&gt;&lt;wsp:rsid wsp:val=&quot;00DC6A83&quot;/&gt;&lt;wsp:rsid wsp:val=&quot;00DD155F&quot;/&gt;&lt;wsp:rsid wsp:val=&quot;00DD1675&quot;/&gt;&lt;wsp:rsid wsp:val=&quot;00DD2404&quot;/&gt;&lt;wsp:rsid wsp:val=&quot;00DD4A09&quot;/&gt;&lt;wsp:rsid wsp:val=&quot;00DD50E5&quot;/&gt;&lt;wsp:rsid wsp:val=&quot;00DD583A&quot;/&gt;&lt;wsp:rsid wsp:val=&quot;00DD5869&quot;/&gt;&lt;wsp:rsid wsp:val=&quot;00DE01E7&quot;/&gt;&lt;wsp:rsid wsp:val=&quot;00DE0FF5&quot;/&gt;&lt;wsp:rsid wsp:val=&quot;00DE3066&quot;/&gt;&lt;wsp:rsid wsp:val=&quot;00DE5104&quot;/&gt;&lt;wsp:rsid wsp:val=&quot;00DF0F70&quot;/&gt;&lt;wsp:rsid wsp:val=&quot;00DF4668&quot;/&gt;&lt;wsp:rsid wsp:val=&quot;00DF6ADE&quot;/&gt;&lt;wsp:rsid wsp:val=&quot;00E000AD&quot;/&gt;&lt;wsp:rsid wsp:val=&quot;00E02E95&quot;/&gt;&lt;wsp:rsid wsp:val=&quot;00E03760&quot;/&gt;&lt;wsp:rsid wsp:val=&quot;00E05E0E&quot;/&gt;&lt;wsp:rsid wsp:val=&quot;00E061A1&quot;/&gt;&lt;wsp:rsid wsp:val=&quot;00E06A29&quot;/&gt;&lt;wsp:rsid wsp:val=&quot;00E076DF&quot;/&gt;&lt;wsp:rsid wsp:val=&quot;00E10C0A&quot;/&gt;&lt;wsp:rsid wsp:val=&quot;00E1109C&quot;/&gt;&lt;wsp:rsid wsp:val=&quot;00E1122E&quot;/&gt;&lt;wsp:rsid wsp:val=&quot;00E1157D&quot;/&gt;&lt;wsp:rsid wsp:val=&quot;00E133BB&quot;/&gt;&lt;wsp:rsid wsp:val=&quot;00E136F0&quot;/&gt;&lt;wsp:rsid wsp:val=&quot;00E171D4&quot;/&gt;&lt;wsp:rsid wsp:val=&quot;00E20F59&quot;/&gt;&lt;wsp:rsid wsp:val=&quot;00E218E2&quot;/&gt;&lt;wsp:rsid wsp:val=&quot;00E2259B&quot;/&gt;&lt;wsp:rsid wsp:val=&quot;00E24512&quot;/&gt;&lt;wsp:rsid wsp:val=&quot;00E2507D&quot;/&gt;&lt;wsp:rsid wsp:val=&quot;00E272B9&quot;/&gt;&lt;wsp:rsid wsp:val=&quot;00E27B27&quot;/&gt;&lt;wsp:rsid wsp:val=&quot;00E27E68&quot;/&gt;&lt;wsp:rsid wsp:val=&quot;00E30DD8&quot;/&gt;&lt;wsp:rsid wsp:val=&quot;00E31263&quot;/&gt;&lt;wsp:rsid wsp:val=&quot;00E319CD&quot;/&gt;&lt;wsp:rsid wsp:val=&quot;00E31EDF&quot;/&gt;&lt;wsp:rsid wsp:val=&quot;00E34AA6&quot;/&gt;&lt;wsp:rsid wsp:val=&quot;00E3512A&quot;/&gt;&lt;wsp:rsid wsp:val=&quot;00E357B7&quot;/&gt;&lt;wsp:rsid wsp:val=&quot;00E35B9C&quot;/&gt;&lt;wsp:rsid wsp:val=&quot;00E36011&quot;/&gt;&lt;wsp:rsid wsp:val=&quot;00E36039&quot;/&gt;&lt;wsp:rsid wsp:val=&quot;00E36677&quot;/&gt;&lt;wsp:rsid wsp:val=&quot;00E36D38&quot;/&gt;&lt;wsp:rsid wsp:val=&quot;00E42587&quot;/&gt;&lt;wsp:rsid wsp:val=&quot;00E428AC&quot;/&gt;&lt;wsp:rsid wsp:val=&quot;00E42F35&quot;/&gt;&lt;wsp:rsid wsp:val=&quot;00E4308E&quot;/&gt;&lt;wsp:rsid wsp:val=&quot;00E43201&quot;/&gt;&lt;wsp:rsid wsp:val=&quot;00E4430F&quot;/&gt;&lt;wsp:rsid wsp:val=&quot;00E4443B&quot;/&gt;&lt;wsp:rsid wsp:val=&quot;00E44B27&quot;/&gt;&lt;wsp:rsid wsp:val=&quot;00E44F73&quot;/&gt;&lt;wsp:rsid wsp:val=&quot;00E45A52&quot;/&gt;&lt;wsp:rsid wsp:val=&quot;00E50026&quot;/&gt;&lt;wsp:rsid wsp:val=&quot;00E503F9&quot;/&gt;&lt;wsp:rsid wsp:val=&quot;00E6012E&quot;/&gt;&lt;wsp:rsid wsp:val=&quot;00E614FD&quot;/&gt;&lt;wsp:rsid wsp:val=&quot;00E66C27&quot;/&gt;&lt;wsp:rsid wsp:val=&quot;00E671F1&quot;/&gt;&lt;wsp:rsid wsp:val=&quot;00E71268&quot;/&gt;&lt;wsp:rsid wsp:val=&quot;00E7180A&quot;/&gt;&lt;wsp:rsid wsp:val=&quot;00E71F7B&quot;/&gt;&lt;wsp:rsid wsp:val=&quot;00E726CB&quot;/&gt;&lt;wsp:rsid wsp:val=&quot;00E80759&quot;/&gt;&lt;wsp:rsid wsp:val=&quot;00E809CF&quot;/&gt;&lt;wsp:rsid wsp:val=&quot;00E80C5F&quot;/&gt;&lt;wsp:rsid wsp:val=&quot;00E828BB&quot;/&gt;&lt;wsp:rsid wsp:val=&quot;00E836D3&quot;/&gt;&lt;wsp:rsid wsp:val=&quot;00E838F8&quot;/&gt;&lt;wsp:rsid wsp:val=&quot;00E845B0&quot;/&gt;&lt;wsp:rsid wsp:val=&quot;00E848CF&quot;/&gt;&lt;wsp:rsid wsp:val=&quot;00E86623&quot;/&gt;&lt;wsp:rsid wsp:val=&quot;00E87459&quot;/&gt;&lt;wsp:rsid wsp:val=&quot;00E906D4&quot;/&gt;&lt;wsp:rsid wsp:val=&quot;00E91463&quot;/&gt;&lt;wsp:rsid wsp:val=&quot;00E92862&quot;/&gt;&lt;wsp:rsid wsp:val=&quot;00E94312&quot;/&gt;&lt;wsp:rsid wsp:val=&quot;00E94F3E&quot;/&gt;&lt;wsp:rsid wsp:val=&quot;00E9530A&quot;/&gt;&lt;wsp:rsid wsp:val=&quot;00E957A6&quot;/&gt;&lt;wsp:rsid wsp:val=&quot;00E95E11&quot;/&gt;&lt;wsp:rsid wsp:val=&quot;00EA20BC&quot;/&gt;&lt;wsp:rsid wsp:val=&quot;00EA3452&quot;/&gt;&lt;wsp:rsid wsp:val=&quot;00EA3884&quot;/&gt;&lt;wsp:rsid wsp:val=&quot;00EA3C96&quot;/&gt;&lt;wsp:rsid wsp:val=&quot;00EA77C5&quot;/&gt;&lt;wsp:rsid wsp:val=&quot;00EB080B&quot;/&gt;&lt;wsp:rsid wsp:val=&quot;00EB13AF&quot;/&gt;&lt;wsp:rsid wsp:val=&quot;00EB1FF8&quot;/&gt;&lt;wsp:rsid wsp:val=&quot;00EB219D&quot;/&gt;&lt;wsp:rsid wsp:val=&quot;00EB31E1&quot;/&gt;&lt;wsp:rsid wsp:val=&quot;00EB37C1&quot;/&gt;&lt;wsp:rsid wsp:val=&quot;00EB576E&quot;/&gt;&lt;wsp:rsid wsp:val=&quot;00EB66BD&quot;/&gt;&lt;wsp:rsid wsp:val=&quot;00EC0CE6&quot;/&gt;&lt;wsp:rsid wsp:val=&quot;00EC0D58&quot;/&gt;&lt;wsp:rsid wsp:val=&quot;00EC11AB&quot;/&gt;&lt;wsp:rsid wsp:val=&quot;00EC1943&quot;/&gt;&lt;wsp:rsid wsp:val=&quot;00EC4378&quot;/&gt;&lt;wsp:rsid wsp:val=&quot;00EC51F7&quot;/&gt;&lt;wsp:rsid wsp:val=&quot;00EC6723&quot;/&gt;&lt;wsp:rsid wsp:val=&quot;00EC6A5D&quot;/&gt;&lt;wsp:rsid wsp:val=&quot;00EC751A&quot;/&gt;&lt;wsp:rsid wsp:val=&quot;00EC7C12&quot;/&gt;&lt;wsp:rsid wsp:val=&quot;00EC7F38&quot;/&gt;&lt;wsp:rsid wsp:val=&quot;00ED0E8A&quot;/&gt;&lt;wsp:rsid wsp:val=&quot;00ED0F19&quot;/&gt;&lt;wsp:rsid wsp:val=&quot;00ED10E0&quot;/&gt;&lt;wsp:rsid wsp:val=&quot;00ED14CA&quot;/&gt;&lt;wsp:rsid wsp:val=&quot;00ED2398&quot;/&gt;&lt;wsp:rsid wsp:val=&quot;00ED23FA&quot;/&gt;&lt;wsp:rsid wsp:val=&quot;00ED3247&quot;/&gt;&lt;wsp:rsid wsp:val=&quot;00ED40A7&quot;/&gt;&lt;wsp:rsid wsp:val=&quot;00ED593B&quot;/&gt;&lt;wsp:rsid wsp:val=&quot;00EE1025&quot;/&gt;&lt;wsp:rsid wsp:val=&quot;00EE14E7&quot;/&gt;&lt;wsp:rsid wsp:val=&quot;00EE204E&quot;/&gt;&lt;wsp:rsid wsp:val=&quot;00EE2F3E&quot;/&gt;&lt;wsp:rsid wsp:val=&quot;00EE489D&quot;/&gt;&lt;wsp:rsid wsp:val=&quot;00EF143F&quot;/&gt;&lt;wsp:rsid wsp:val=&quot;00EF2B11&quot;/&gt;&lt;wsp:rsid wsp:val=&quot;00EF3B66&quot;/&gt;&lt;wsp:rsid wsp:val=&quot;00EF40D6&quot;/&gt;&lt;wsp:rsid wsp:val=&quot;00EF4D0E&quot;/&gt;&lt;wsp:rsid wsp:val=&quot;00EF6B39&quot;/&gt;&lt;wsp:rsid wsp:val=&quot;00F006DD&quot;/&gt;&lt;wsp:rsid wsp:val=&quot;00F00D51&quot;/&gt;&lt;wsp:rsid wsp:val=&quot;00F0107F&quot;/&gt;&lt;wsp:rsid wsp:val=&quot;00F01F2D&quot;/&gt;&lt;wsp:rsid wsp:val=&quot;00F023B2&quot;/&gt;&lt;wsp:rsid wsp:val=&quot;00F02902&quot;/&gt;&lt;wsp:rsid wsp:val=&quot;00F029BB&quot;/&gt;&lt;wsp:rsid wsp:val=&quot;00F0331D&quot;/&gt;&lt;wsp:rsid wsp:val=&quot;00F041BF&quot;/&gt;&lt;wsp:rsid wsp:val=&quot;00F059B8&quot;/&gt;&lt;wsp:rsid wsp:val=&quot;00F07EDA&quot;/&gt;&lt;wsp:rsid wsp:val=&quot;00F12593&quot;/&gt;&lt;wsp:rsid wsp:val=&quot;00F12FF4&quot;/&gt;&lt;wsp:rsid wsp:val=&quot;00F133B2&quot;/&gt;&lt;wsp:rsid wsp:val=&quot;00F13982&quot;/&gt;&lt;wsp:rsid wsp:val=&quot;00F1442D&quot;/&gt;&lt;wsp:rsid wsp:val=&quot;00F144A6&quot;/&gt;&lt;wsp:rsid wsp:val=&quot;00F15324&quot;/&gt;&lt;wsp:rsid wsp:val=&quot;00F1573D&quot;/&gt;&lt;wsp:rsid wsp:val=&quot;00F17B3A&quot;/&gt;&lt;wsp:rsid wsp:val=&quot;00F20EB1&quot;/&gt;&lt;wsp:rsid wsp:val=&quot;00F226F2&quot;/&gt;&lt;wsp:rsid wsp:val=&quot;00F26D37&quot;/&gt;&lt;wsp:rsid wsp:val=&quot;00F329F2&quot;/&gt;&lt;wsp:rsid wsp:val=&quot;00F34383&quot;/&gt;&lt;wsp:rsid wsp:val=&quot;00F34609&quot;/&gt;&lt;wsp:rsid wsp:val=&quot;00F365F9&quot;/&gt;&lt;wsp:rsid wsp:val=&quot;00F37696&quot;/&gt;&lt;wsp:rsid wsp:val=&quot;00F37A16&quot;/&gt;&lt;wsp:rsid wsp:val=&quot;00F40A1C&quot;/&gt;&lt;wsp:rsid wsp:val=&quot;00F42A2A&quot;/&gt;&lt;wsp:rsid wsp:val=&quot;00F43C82&quot;/&gt;&lt;wsp:rsid wsp:val=&quot;00F43D02&quot;/&gt;&lt;wsp:rsid wsp:val=&quot;00F44A11&quot;/&gt;&lt;wsp:rsid wsp:val=&quot;00F46C00&quot;/&gt;&lt;wsp:rsid wsp:val=&quot;00F510BF&quot;/&gt;&lt;wsp:rsid wsp:val=&quot;00F51925&quot;/&gt;&lt;wsp:rsid wsp:val=&quot;00F5232B&quot;/&gt;&lt;wsp:rsid wsp:val=&quot;00F5261B&quot;/&gt;&lt;wsp:rsid wsp:val=&quot;00F52757&quot;/&gt;&lt;wsp:rsid wsp:val=&quot;00F52FD4&quot;/&gt;&lt;wsp:rsid wsp:val=&quot;00F53922&quot;/&gt;&lt;wsp:rsid wsp:val=&quot;00F53F69&quot;/&gt;&lt;wsp:rsid wsp:val=&quot;00F57ABF&quot;/&gt;&lt;wsp:rsid wsp:val=&quot;00F611E4&quot;/&gt;&lt;wsp:rsid wsp:val=&quot;00F633CA&quot;/&gt;&lt;wsp:rsid wsp:val=&quot;00F6496F&quot;/&gt;&lt;wsp:rsid wsp:val=&quot;00F64E50&quot;/&gt;&lt;wsp:rsid wsp:val=&quot;00F65144&quot;/&gt;&lt;wsp:rsid wsp:val=&quot;00F65B72&quot;/&gt;&lt;wsp:rsid wsp:val=&quot;00F66FD8&quot;/&gt;&lt;wsp:rsid wsp:val=&quot;00F67393&quot;/&gt;&lt;wsp:rsid wsp:val=&quot;00F67C97&quot;/&gt;&lt;wsp:rsid wsp:val=&quot;00F70234&quot;/&gt;&lt;wsp:rsid wsp:val=&quot;00F70979&quot;/&gt;&lt;wsp:rsid wsp:val=&quot;00F7186F&quot;/&gt;&lt;wsp:rsid wsp:val=&quot;00F72CAC&quot;/&gt;&lt;wsp:rsid wsp:val=&quot;00F72CD4&quot;/&gt;&lt;wsp:rsid wsp:val=&quot;00F737E4&quot;/&gt;&lt;wsp:rsid wsp:val=&quot;00F740F5&quot;/&gt;&lt;wsp:rsid wsp:val=&quot;00F7506D&quot;/&gt;&lt;wsp:rsid wsp:val=&quot;00F751A6&quot;/&gt;&lt;wsp:rsid wsp:val=&quot;00F751CD&quot;/&gt;&lt;wsp:rsid wsp:val=&quot;00F75F0C&quot;/&gt;&lt;wsp:rsid wsp:val=&quot;00F76253&quot;/&gt;&lt;wsp:rsid wsp:val=&quot;00F80BB0&quot;/&gt;&lt;wsp:rsid wsp:val=&quot;00F8399A&quot;/&gt;&lt;wsp:rsid wsp:val=&quot;00F85248&quot;/&gt;&lt;wsp:rsid wsp:val=&quot;00F854EA&quot;/&gt;&lt;wsp:rsid wsp:val=&quot;00F85D58&quot;/&gt;&lt;wsp:rsid wsp:val=&quot;00F86700&quot;/&gt;&lt;wsp:rsid wsp:val=&quot;00F90362&quot;/&gt;&lt;wsp:rsid wsp:val=&quot;00F91B0A&quot;/&gt;&lt;wsp:rsid wsp:val=&quot;00F92ACB&quot;/&gt;&lt;wsp:rsid wsp:val=&quot;00F92DE2&quot;/&gt;&lt;wsp:rsid wsp:val=&quot;00F94BAD&quot;/&gt;&lt;wsp:rsid wsp:val=&quot;00F954EF&quot;/&gt;&lt;wsp:rsid wsp:val=&quot;00F95D2A&quot;/&gt;&lt;wsp:rsid wsp:val=&quot;00FA1DBA&quot;/&gt;&lt;wsp:rsid wsp:val=&quot;00FA2018&quot;/&gt;&lt;wsp:rsid wsp:val=&quot;00FA3E26&quot;/&gt;&lt;wsp:rsid wsp:val=&quot;00FA4A7C&quot;/&gt;&lt;wsp:rsid wsp:val=&quot;00FA6B1F&quot;/&gt;&lt;wsp:rsid wsp:val=&quot;00FB14BE&quot;/&gt;&lt;wsp:rsid wsp:val=&quot;00FB1667&quot;/&gt;&lt;wsp:rsid wsp:val=&quot;00FB21E6&quot;/&gt;&lt;wsp:rsid wsp:val=&quot;00FB2F32&quot;/&gt;&lt;wsp:rsid wsp:val=&quot;00FB4DDC&quot;/&gt;&lt;wsp:rsid wsp:val=&quot;00FB6D29&quot;/&gt;&lt;wsp:rsid wsp:val=&quot;00FC07E1&quot;/&gt;&lt;wsp:rsid wsp:val=&quot;00FC1922&quot;/&gt;&lt;wsp:rsid wsp:val=&quot;00FC360A&quot;/&gt;&lt;wsp:rsid wsp:val=&quot;00FC4C14&quot;/&gt;&lt;wsp:rsid wsp:val=&quot;00FC5749&quot;/&gt;&lt;wsp:rsid wsp:val=&quot;00FC5A05&quot;/&gt;&lt;wsp:rsid wsp:val=&quot;00FC5B6D&quot;/&gt;&lt;wsp:rsid wsp:val=&quot;00FD0E94&quot;/&gt;&lt;wsp:rsid wsp:val=&quot;00FD225D&quot;/&gt;&lt;wsp:rsid wsp:val=&quot;00FD4BC2&quot;/&gt;&lt;wsp:rsid wsp:val=&quot;00FE0037&quot;/&gt;&lt;wsp:rsid wsp:val=&quot;00FE09A9&quot;/&gt;&lt;wsp:rsid wsp:val=&quot;00FE0CA0&quot;/&gt;&lt;wsp:rsid wsp:val=&quot;00FE21A7&quot;/&gt;&lt;wsp:rsid wsp:val=&quot;00FE2ED2&quot;/&gt;&lt;wsp:rsid wsp:val=&quot;00FE5800&quot;/&gt;&lt;wsp:rsid wsp:val=&quot;00FE6192&quot;/&gt;&lt;wsp:rsid wsp:val=&quot;00FE6B60&quot;/&gt;&lt;wsp:rsid wsp:val=&quot;00FE700E&quot;/&gt;&lt;wsp:rsid wsp:val=&quot;00FF4A40&quot;/&gt;&lt;wsp:rsid wsp:val=&quot;00FF5289&quot;/&gt;&lt;wsp:rsid wsp:val=&quot;00FF56B2&quot;/&gt;&lt;wsp:rsid wsp:val=&quot;00FF5A60&quot;/&gt;&lt;wsp:rsid wsp:val=&quot;00FF5B9E&quot;/&gt;&lt;wsp:rsid wsp:val=&quot;00FF7261&quot;/&gt;&lt;wsp:rsid wsp:val=&quot;00FF7C98&quot;/&gt;&lt;/wsp:rsids&gt;&lt;/w:docPr&gt;&lt;w:body&gt;&lt;w:p wsp:rsidR=&quot;00000000&quot; wsp:rsidRDefault=&quot;001A7067&quot;&gt;&lt;m:oMathPara&gt;&lt;m:oMath&gt;&lt;m:r&gt;&lt;m:rPr&gt;&lt;m:sty m:val=&quot;p&quot;/&gt;&lt;/m:rPr&gt;&lt;w:rPr&gt;&lt;w:rFonts w:ascii=&quot;Cambria Math&quot; w:h-ansi=&quot;Cambria Math&quot;/&gt;&lt;wx:font wx:val=&quot;Cambria Math&quot;/&gt;&lt;/w:rPr&gt;&lt;m:t&gt;Pu&lt;/m:t&gt;&lt;/m:r&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M1+M2+вЂ¦+M15&lt;/m:t&gt;&lt;/m:r&gt;&lt;/m:e&gt;&lt;/m:d&gt;&lt;/m:num&gt;&lt;m:den&gt;&lt;m:r&gt;&lt;w:rPr&gt;&lt;w:rFonts w:ascii=&quot;Cambria Math&quot; w:h-ansi=&quot;Cambria Math&quot;/&gt;&lt;wx:font wx:val=&quot;Cambria Math&quot;/&gt;&lt;w:i/&gt;&lt;/w:rPr&gt;&lt;m:t&gt;15&lt;/m:t&gt;&lt;/m:r&gt;&lt;/m:den&gt;&lt;/m:f&gt;&lt;m:r&gt;&lt;w:rPr&gt;&lt;w:rFonts w:ascii=&quot;Cambria Math&quot; w:h-ansi=&quot;Cambria Math&quot;/&gt;&lt;wx:font wx:val=&quot;Cambria Math&quot;/&gt;&lt;w:i/&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p>
    <w:p w:rsidR="00997888" w:rsidRDefault="00997888" w:rsidP="00153578">
      <w:pPr>
        <w:keepNext/>
        <w:keepLines/>
        <w:jc w:val="center"/>
        <w:outlineLvl w:val="1"/>
        <w:rPr>
          <w:rFonts w:eastAsia="Times New Roman"/>
          <w:b/>
        </w:rPr>
      </w:pPr>
    </w:p>
    <w:p w:rsidR="00997888" w:rsidRPr="008E58EF" w:rsidRDefault="00997888" w:rsidP="00153578">
      <w:pPr>
        <w:tabs>
          <w:tab w:val="left" w:pos="851"/>
          <w:tab w:val="left" w:pos="993"/>
        </w:tabs>
        <w:spacing w:after="120"/>
        <w:ind w:firstLine="567"/>
        <w:jc w:val="both"/>
      </w:pPr>
      <w:r w:rsidRPr="008E58EF">
        <w:t>Unde,</w:t>
      </w:r>
    </w:p>
    <w:p w:rsidR="00997888" w:rsidRPr="008E58EF" w:rsidRDefault="00997888" w:rsidP="00111BF3">
      <w:pPr>
        <w:tabs>
          <w:tab w:val="left" w:pos="851"/>
          <w:tab w:val="left" w:pos="993"/>
        </w:tabs>
        <w:ind w:firstLine="567"/>
        <w:jc w:val="both"/>
      </w:pPr>
      <w:r w:rsidRPr="008E58EF">
        <w:t>Pu – reprezintă prețul unitar ofertat;</w:t>
      </w:r>
    </w:p>
    <w:p w:rsidR="00997888" w:rsidRDefault="0099788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997888" w:rsidRDefault="0099788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997888" w:rsidRPr="008E58EF" w:rsidRDefault="0099788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997888" w:rsidRDefault="00997888" w:rsidP="00111BF3">
      <w:pPr>
        <w:tabs>
          <w:tab w:val="left" w:pos="851"/>
          <w:tab w:val="left" w:pos="993"/>
        </w:tabs>
        <w:ind w:firstLine="567"/>
        <w:jc w:val="both"/>
      </w:pPr>
      <w:r>
        <w:t>D%</w:t>
      </w:r>
      <w:r w:rsidRPr="008E58EF">
        <w:t xml:space="preserve"> –reprezintă discount-ul aplicat</w:t>
      </w:r>
      <w:r>
        <w:t>.</w:t>
      </w:r>
    </w:p>
    <w:p w:rsidR="00997888" w:rsidRPr="008E58EF" w:rsidRDefault="00997888" w:rsidP="00111BF3">
      <w:pPr>
        <w:tabs>
          <w:tab w:val="left" w:pos="851"/>
          <w:tab w:val="left" w:pos="993"/>
        </w:tabs>
        <w:ind w:firstLine="567"/>
        <w:jc w:val="both"/>
      </w:pPr>
    </w:p>
    <w:p w:rsidR="00997888" w:rsidRDefault="00997888"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97888" w:rsidRDefault="00997888" w:rsidP="00CA13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97888" w:rsidRDefault="00997888"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997888" w:rsidRPr="00FF5A60" w:rsidRDefault="00997888" w:rsidP="00153578">
      <w:pPr>
        <w:pStyle w:val="ListParagraph"/>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rsidR="00997888" w:rsidRPr="00080BF7" w:rsidRDefault="0099788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997888" w:rsidRPr="009F1E2C" w:rsidRDefault="00997888" w:rsidP="009F1E2C">
      <w:pPr>
        <w:tabs>
          <w:tab w:val="left" w:pos="-284"/>
        </w:tabs>
        <w:ind w:left="-284" w:firstLine="284"/>
      </w:pPr>
    </w:p>
    <w:p w:rsidR="00997888" w:rsidRPr="009F1E2C" w:rsidRDefault="00997888"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997888" w:rsidRPr="009F1E2C" w:rsidRDefault="00997888"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997888" w:rsidRDefault="00997888"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997888" w:rsidRPr="009F1E2C" w:rsidRDefault="00997888"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997888" w:rsidRPr="009F1E2C" w:rsidRDefault="00997888" w:rsidP="00A54239">
      <w:pPr>
        <w:tabs>
          <w:tab w:val="left" w:pos="0"/>
          <w:tab w:val="left" w:pos="426"/>
          <w:tab w:val="left" w:pos="960"/>
        </w:tabs>
        <w:spacing w:after="120"/>
        <w:rPr>
          <w:color w:val="000000"/>
        </w:rPr>
      </w:pPr>
      <w:r w:rsidRPr="009F1E2C">
        <w:t xml:space="preserve">3) </w:t>
      </w:r>
      <w:r w:rsidRPr="009F1E2C">
        <w:rPr>
          <w:color w:val="000000"/>
        </w:rPr>
        <w:t>DUAE</w:t>
      </w:r>
      <w:bookmarkEnd w:id="52"/>
      <w:bookmarkEnd w:id="53"/>
      <w:bookmarkEnd w:id="54"/>
      <w:bookmarkEnd w:id="55"/>
      <w:bookmarkEnd w:id="56"/>
      <w:r>
        <w:rPr>
          <w:color w:val="000000"/>
        </w:rPr>
        <w:t>;</w:t>
      </w:r>
    </w:p>
    <w:p w:rsidR="00997888" w:rsidRPr="009F1E2C" w:rsidRDefault="00997888"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997888" w:rsidRPr="009F1E2C" w:rsidRDefault="00997888"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997888" w:rsidRDefault="00997888"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rsidR="00997888" w:rsidRDefault="00997888" w:rsidP="00323BE3">
      <w:pPr>
        <w:tabs>
          <w:tab w:val="left" w:pos="-284"/>
          <w:tab w:val="left" w:pos="426"/>
          <w:tab w:val="left" w:pos="604"/>
          <w:tab w:val="left" w:pos="960"/>
        </w:tabs>
        <w:spacing w:after="120"/>
        <w:ind w:left="-284" w:firstLine="284"/>
        <w:jc w:val="both"/>
        <w:rPr>
          <w:bCs/>
          <w:noProof w:val="0"/>
          <w:color w:val="000000"/>
          <w:lang w:val="it-IT" w:eastAsia="it-IT"/>
        </w:rPr>
      </w:pPr>
      <w:r w:rsidRPr="00E05138">
        <w:rPr>
          <w:b/>
        </w:rPr>
        <w:t>5</w:t>
      </w:r>
      <w:r>
        <w:rPr>
          <w:b/>
        </w:rPr>
        <w:t>1</w:t>
      </w:r>
      <w:r w:rsidRPr="00E05138">
        <w:rPr>
          <w:b/>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Pr>
          <w:bCs/>
          <w:noProof w:val="0"/>
          <w:color w:val="000000"/>
          <w:lang w:val="it-IT" w:eastAsia="it-IT"/>
        </w:rPr>
        <w:t>.</w:t>
      </w:r>
    </w:p>
    <w:p w:rsidR="00997888" w:rsidRPr="008A3177" w:rsidRDefault="00997888" w:rsidP="00323BE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97888" w:rsidRPr="009F1E2C" w:rsidRDefault="00997888"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997888" w:rsidRPr="009F1E2C" w:rsidRDefault="00997888"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997888" w:rsidRDefault="00997888"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97888" w:rsidRPr="009F1E2C" w:rsidRDefault="00997888"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997888" w:rsidRDefault="00997888"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997888" w:rsidRPr="009F1E2C" w:rsidRDefault="00997888" w:rsidP="001139F0">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rsidR="00997888" w:rsidRDefault="00997888" w:rsidP="009F1E2C">
      <w:pPr>
        <w:tabs>
          <w:tab w:val="left" w:pos="-284"/>
        </w:tabs>
        <w:ind w:left="-284" w:firstLine="284"/>
        <w:jc w:val="center"/>
        <w:rPr>
          <w:b/>
          <w:sz w:val="26"/>
          <w:szCs w:val="26"/>
        </w:rPr>
      </w:pPr>
    </w:p>
    <w:p w:rsidR="00997888" w:rsidRDefault="00997888" w:rsidP="009F1E2C">
      <w:pPr>
        <w:tabs>
          <w:tab w:val="left" w:pos="-284"/>
        </w:tabs>
        <w:ind w:left="-284" w:firstLine="284"/>
        <w:jc w:val="center"/>
        <w:rPr>
          <w:b/>
          <w:sz w:val="26"/>
          <w:szCs w:val="26"/>
        </w:rPr>
      </w:pPr>
    </w:p>
    <w:p w:rsidR="00997888" w:rsidRPr="002E6BB0" w:rsidRDefault="00997888" w:rsidP="009F1E2C">
      <w:pPr>
        <w:tabs>
          <w:tab w:val="left" w:pos="-284"/>
        </w:tabs>
        <w:ind w:left="-284" w:firstLine="284"/>
        <w:jc w:val="center"/>
        <w:rPr>
          <w:b/>
          <w:sz w:val="26"/>
          <w:szCs w:val="26"/>
        </w:rPr>
      </w:pPr>
      <w:r w:rsidRPr="002E6BB0">
        <w:rPr>
          <w:b/>
          <w:sz w:val="26"/>
          <w:szCs w:val="26"/>
        </w:rPr>
        <w:t>Secţiunea a 4-a</w:t>
      </w:r>
    </w:p>
    <w:p w:rsidR="00997888" w:rsidRDefault="00997888" w:rsidP="009F1E2C">
      <w:pPr>
        <w:tabs>
          <w:tab w:val="left" w:pos="-284"/>
        </w:tabs>
        <w:ind w:left="-284" w:firstLine="284"/>
        <w:jc w:val="center"/>
        <w:rPr>
          <w:b/>
        </w:rPr>
      </w:pPr>
    </w:p>
    <w:p w:rsidR="00997888" w:rsidRDefault="00997888" w:rsidP="009F1E2C">
      <w:pPr>
        <w:tabs>
          <w:tab w:val="left" w:pos="-284"/>
        </w:tabs>
        <w:ind w:left="-284" w:firstLine="284"/>
        <w:jc w:val="center"/>
        <w:rPr>
          <w:b/>
        </w:rPr>
      </w:pPr>
      <w:r w:rsidRPr="009F1E2C">
        <w:rPr>
          <w:b/>
        </w:rPr>
        <w:t>Depunerea și deschiderea ofertelor</w:t>
      </w:r>
    </w:p>
    <w:p w:rsidR="00997888" w:rsidRPr="009F1E2C" w:rsidRDefault="00997888" w:rsidP="009F1E2C">
      <w:pPr>
        <w:tabs>
          <w:tab w:val="left" w:pos="-284"/>
        </w:tabs>
        <w:ind w:left="-284" w:firstLine="284"/>
        <w:jc w:val="center"/>
        <w:rPr>
          <w:b/>
        </w:rPr>
      </w:pPr>
    </w:p>
    <w:p w:rsidR="00997888" w:rsidRPr="009F1E2C" w:rsidRDefault="00997888"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997888" w:rsidRPr="009F1E2C" w:rsidRDefault="00997888"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97888" w:rsidRPr="009F1E2C" w:rsidRDefault="00997888"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997888" w:rsidRPr="009F1E2C" w:rsidRDefault="00997888"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997888" w:rsidRPr="009F1E2C" w:rsidRDefault="00997888"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997888" w:rsidRPr="002F6FE0" w:rsidRDefault="00997888" w:rsidP="001139F0">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rsidR="00997888" w:rsidRPr="009F1E2C" w:rsidRDefault="00997888"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997888" w:rsidRPr="009F1E2C" w:rsidRDefault="00997888"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997888" w:rsidRDefault="00997888"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997888" w:rsidRDefault="00997888" w:rsidP="001139F0">
      <w:pPr>
        <w:tabs>
          <w:tab w:val="left" w:pos="-284"/>
          <w:tab w:val="left" w:pos="179"/>
          <w:tab w:val="left" w:pos="426"/>
          <w:tab w:val="left" w:pos="604"/>
        </w:tabs>
        <w:spacing w:after="120"/>
        <w:ind w:left="-284" w:firstLine="284"/>
        <w:jc w:val="both"/>
      </w:pPr>
    </w:p>
    <w:bookmarkEnd w:id="63"/>
    <w:bookmarkEnd w:id="64"/>
    <w:p w:rsidR="00997888" w:rsidRDefault="00997888"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997888" w:rsidRPr="009F1E2C" w:rsidRDefault="00997888" w:rsidP="009F1E2C">
      <w:pPr>
        <w:tabs>
          <w:tab w:val="left" w:pos="-284"/>
          <w:tab w:val="left" w:pos="284"/>
          <w:tab w:val="left" w:pos="604"/>
          <w:tab w:val="left" w:pos="1134"/>
        </w:tabs>
        <w:ind w:left="-284" w:firstLine="284"/>
        <w:jc w:val="center"/>
        <w:rPr>
          <w:rFonts w:eastAsia="Times New Roman"/>
          <w:b/>
          <w:bCs/>
        </w:rPr>
      </w:pPr>
    </w:p>
    <w:p w:rsidR="00997888" w:rsidRDefault="00997888"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997888" w:rsidRPr="009F1E2C" w:rsidRDefault="00997888" w:rsidP="009F1E2C">
      <w:pPr>
        <w:tabs>
          <w:tab w:val="left" w:pos="-284"/>
          <w:tab w:val="left" w:pos="604"/>
          <w:tab w:val="left" w:pos="1134"/>
        </w:tabs>
        <w:ind w:left="-284" w:firstLine="284"/>
        <w:jc w:val="center"/>
        <w:rPr>
          <w:rFonts w:eastAsia="Times New Roman"/>
          <w:b/>
          <w:bCs/>
        </w:rPr>
      </w:pPr>
    </w:p>
    <w:p w:rsidR="00997888" w:rsidRPr="009F1E2C" w:rsidRDefault="00997888"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97888" w:rsidRPr="009F1E2C" w:rsidRDefault="00997888"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997888" w:rsidRPr="009F1E2C" w:rsidRDefault="00997888"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997888" w:rsidRDefault="00997888"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997888" w:rsidRDefault="00997888"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997888" w:rsidRPr="009F1E2C" w:rsidRDefault="00997888"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997888" w:rsidRPr="002F6FE0" w:rsidRDefault="00997888"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997888" w:rsidRPr="009F1E2C" w:rsidRDefault="00997888"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997888" w:rsidRPr="009F1E2C" w:rsidRDefault="00997888"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997888" w:rsidRPr="009F1E2C" w:rsidRDefault="00997888"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997888" w:rsidRPr="009F1E2C" w:rsidRDefault="00997888"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997888" w:rsidRPr="009F1E2C" w:rsidRDefault="00997888"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997888" w:rsidRDefault="00997888"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997888" w:rsidRDefault="00997888"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997888" w:rsidRPr="009F1E2C" w:rsidRDefault="00997888"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997888" w:rsidRDefault="00997888"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997888" w:rsidRDefault="00997888"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997888" w:rsidRDefault="00997888"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997888" w:rsidRDefault="00997888"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997888" w:rsidRDefault="00997888"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997888" w:rsidRPr="009F1E2C" w:rsidRDefault="00997888"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997888" w:rsidRPr="009F1E2C" w:rsidRDefault="00997888"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997888" w:rsidRPr="009F1E2C" w:rsidRDefault="00997888"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997888" w:rsidRPr="009F1E2C" w:rsidRDefault="00997888"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997888" w:rsidRPr="009F1E2C" w:rsidRDefault="00997888"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997888" w:rsidRPr="009F1E2C" w:rsidRDefault="00997888"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997888" w:rsidRPr="0070236C" w:rsidRDefault="00997888"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997888" w:rsidRPr="009F1E2C" w:rsidRDefault="00997888"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997888" w:rsidRDefault="00997888"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997888" w:rsidRDefault="00997888"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997888" w:rsidRDefault="00997888" w:rsidP="001C1C70">
      <w:pPr>
        <w:tabs>
          <w:tab w:val="left" w:pos="-284"/>
          <w:tab w:val="left" w:pos="462"/>
          <w:tab w:val="left" w:pos="1134"/>
        </w:tabs>
        <w:spacing w:after="120"/>
        <w:jc w:val="both"/>
      </w:pPr>
    </w:p>
    <w:p w:rsidR="00997888" w:rsidRPr="009F1E2C" w:rsidRDefault="00997888" w:rsidP="009F1E2C">
      <w:pPr>
        <w:tabs>
          <w:tab w:val="left" w:pos="-284"/>
          <w:tab w:val="left" w:pos="462"/>
          <w:tab w:val="left" w:pos="1134"/>
        </w:tabs>
        <w:spacing w:after="120"/>
        <w:ind w:left="-284" w:firstLine="284"/>
        <w:jc w:val="both"/>
      </w:pPr>
    </w:p>
    <w:p w:rsidR="00997888" w:rsidRDefault="00997888"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rsidR="00997888" w:rsidRPr="009A6869" w:rsidRDefault="00997888" w:rsidP="009F1E2C">
      <w:pPr>
        <w:tabs>
          <w:tab w:val="left" w:pos="-284"/>
        </w:tabs>
        <w:ind w:left="-284" w:firstLine="284"/>
        <w:jc w:val="center"/>
        <w:rPr>
          <w:rFonts w:eastAsia="Times New Roman"/>
          <w:b/>
          <w:bCs/>
          <w:sz w:val="26"/>
          <w:szCs w:val="26"/>
        </w:rPr>
      </w:pPr>
    </w:p>
    <w:p w:rsidR="00997888" w:rsidRDefault="00997888"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997888" w:rsidRPr="009F1E2C" w:rsidRDefault="00997888" w:rsidP="009F1E2C">
      <w:pPr>
        <w:tabs>
          <w:tab w:val="left" w:pos="-284"/>
        </w:tabs>
        <w:ind w:left="-284" w:firstLine="284"/>
        <w:jc w:val="center"/>
      </w:pPr>
    </w:p>
    <w:p w:rsidR="00997888" w:rsidRPr="009F1E2C" w:rsidRDefault="00997888"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997888" w:rsidRPr="009F1E2C" w:rsidRDefault="00997888"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997888" w:rsidRPr="009F1E2C" w:rsidRDefault="00997888"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97888" w:rsidRPr="009F1E2C" w:rsidRDefault="00997888" w:rsidP="009F1E2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97888" w:rsidRPr="00E845B0" w:rsidRDefault="00997888"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997888" w:rsidRPr="00CD67DE" w:rsidRDefault="00997888" w:rsidP="009F1E2C">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997888" w:rsidRPr="00CD67DE" w:rsidRDefault="00997888"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997888" w:rsidRPr="00CD67DE" w:rsidRDefault="00997888"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997888" w:rsidRDefault="00997888"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997888" w:rsidRDefault="00997888"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997888" w:rsidRPr="00962B31" w:rsidRDefault="00997888" w:rsidP="00D9356C">
      <w:pPr>
        <w:shd w:val="clear" w:color="auto" w:fill="FFFFFF"/>
        <w:tabs>
          <w:tab w:val="left" w:pos="-284"/>
        </w:tabs>
        <w:ind w:left="-284" w:firstLine="426"/>
        <w:jc w:val="both"/>
        <w:rPr>
          <w:noProof w:val="0"/>
          <w:lang w:val="it-IT" w:eastAsia="it-IT"/>
        </w:rPr>
      </w:pPr>
    </w:p>
    <w:p w:rsidR="00997888" w:rsidRPr="009F1E2C" w:rsidRDefault="00997888"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997888" w:rsidRPr="009F1E2C" w:rsidRDefault="00997888"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997888" w:rsidRPr="009F1E2C" w:rsidRDefault="00997888"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997888" w:rsidRPr="009F1E2C" w:rsidRDefault="00997888"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97888" w:rsidRDefault="00997888" w:rsidP="009F1E2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997888" w:rsidRDefault="00997888"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997888" w:rsidRDefault="00997888"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97888" w:rsidRDefault="00997888" w:rsidP="001475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97888" w:rsidRDefault="00997888"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997888" w:rsidRPr="009F1E2C" w:rsidRDefault="00997888"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997888" w:rsidRPr="009F1E2C" w:rsidRDefault="00997888" w:rsidP="009F1E2C">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997888" w:rsidRPr="009F1E2C" w:rsidRDefault="00997888" w:rsidP="009F1E2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97888" w:rsidRPr="00132636" w:rsidRDefault="00997888" w:rsidP="0013263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997888" w:rsidRPr="00B927F6" w:rsidRDefault="00997888"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12676A">
      <w:pPr>
        <w:tabs>
          <w:tab w:val="left" w:pos="-284"/>
          <w:tab w:val="left" w:pos="284"/>
          <w:tab w:val="left" w:pos="426"/>
          <w:tab w:val="decimal" w:pos="8364"/>
        </w:tabs>
        <w:ind w:left="-284" w:right="-144" w:firstLine="284"/>
        <w:jc w:val="both"/>
        <w:rPr>
          <w:bCs/>
          <w:color w:val="000000"/>
        </w:rPr>
      </w:pPr>
    </w:p>
    <w:p w:rsidR="00997888" w:rsidRDefault="00997888" w:rsidP="00615E49">
      <w:pPr>
        <w:spacing w:line="276" w:lineRule="auto"/>
        <w:jc w:val="center"/>
        <w:rPr>
          <w:b/>
          <w:bCs/>
          <w:color w:val="000000"/>
        </w:rPr>
      </w:pPr>
    </w:p>
    <w:p w:rsidR="00997888" w:rsidRDefault="00997888" w:rsidP="00093AE5">
      <w:pPr>
        <w:pStyle w:val="Style3"/>
        <w:tabs>
          <w:tab w:val="left" w:pos="567"/>
        </w:tabs>
        <w:spacing w:before="0" w:beforeAutospacing="0" w:after="0"/>
        <w:ind w:left="0" w:firstLine="0"/>
        <w:jc w:val="center"/>
        <w:rPr>
          <w:rFonts w:eastAsia="PMingLiU"/>
          <w:b w:val="0"/>
          <w:lang w:val="it-IT" w:eastAsia="zh-CN"/>
        </w:rPr>
      </w:pPr>
    </w:p>
    <w:p w:rsidR="00997888" w:rsidRDefault="00997888" w:rsidP="00093AE5">
      <w:pPr>
        <w:pStyle w:val="Style3"/>
        <w:tabs>
          <w:tab w:val="left" w:pos="567"/>
        </w:tabs>
        <w:spacing w:before="0" w:beforeAutospacing="0" w:after="0"/>
        <w:ind w:left="0" w:firstLine="0"/>
        <w:jc w:val="center"/>
        <w:rPr>
          <w:rFonts w:eastAsia="PMingLiU"/>
          <w:b w:val="0"/>
          <w:lang w:val="it-IT" w:eastAsia="zh-CN"/>
        </w:rPr>
      </w:pPr>
    </w:p>
    <w:p w:rsidR="00997888" w:rsidRDefault="00997888" w:rsidP="00093AE5">
      <w:pPr>
        <w:pStyle w:val="Style3"/>
        <w:tabs>
          <w:tab w:val="left" w:pos="567"/>
        </w:tabs>
        <w:spacing w:before="0" w:beforeAutospacing="0" w:after="0"/>
        <w:ind w:left="0" w:firstLine="0"/>
        <w:jc w:val="center"/>
        <w:rPr>
          <w:rFonts w:eastAsia="PMingLiU"/>
          <w:b w:val="0"/>
          <w:lang w:val="it-IT" w:eastAsia="zh-CN"/>
        </w:rPr>
      </w:pPr>
    </w:p>
    <w:p w:rsidR="00997888" w:rsidRDefault="00997888" w:rsidP="00093AE5">
      <w:pPr>
        <w:pStyle w:val="Style3"/>
        <w:tabs>
          <w:tab w:val="left" w:pos="567"/>
        </w:tabs>
        <w:spacing w:before="0" w:beforeAutospacing="0" w:after="0"/>
        <w:ind w:left="0" w:firstLine="0"/>
        <w:jc w:val="center"/>
        <w:rPr>
          <w:rFonts w:eastAsia="PMingLiU"/>
          <w:b w:val="0"/>
          <w:lang w:val="it-IT" w:eastAsia="zh-CN"/>
        </w:rPr>
      </w:pPr>
    </w:p>
    <w:p w:rsidR="00997888" w:rsidRDefault="00997888" w:rsidP="00093AE5">
      <w:pPr>
        <w:pStyle w:val="Style3"/>
        <w:tabs>
          <w:tab w:val="left" w:pos="567"/>
        </w:tabs>
        <w:spacing w:before="0" w:beforeAutospacing="0" w:after="0"/>
        <w:ind w:left="0" w:firstLine="0"/>
        <w:jc w:val="center"/>
        <w:rPr>
          <w:rFonts w:eastAsia="PMingLiU"/>
          <w:b w:val="0"/>
          <w:lang w:val="it-IT" w:eastAsia="zh-CN"/>
        </w:rPr>
      </w:pPr>
    </w:p>
    <w:p w:rsidR="00997888" w:rsidRDefault="00997888" w:rsidP="00093AE5">
      <w:pPr>
        <w:pStyle w:val="Style3"/>
        <w:tabs>
          <w:tab w:val="left" w:pos="567"/>
        </w:tabs>
        <w:spacing w:before="0" w:beforeAutospacing="0" w:after="0"/>
        <w:ind w:left="0" w:firstLine="0"/>
        <w:jc w:val="center"/>
        <w:rPr>
          <w:rFonts w:eastAsia="PMingLiU"/>
          <w:b w:val="0"/>
          <w:lang w:val="it-IT" w:eastAsia="zh-CN"/>
        </w:rPr>
      </w:pPr>
    </w:p>
    <w:p w:rsidR="00997888" w:rsidRDefault="00997888" w:rsidP="00093AE5">
      <w:pPr>
        <w:pStyle w:val="Style3"/>
        <w:tabs>
          <w:tab w:val="left" w:pos="567"/>
        </w:tabs>
        <w:spacing w:before="0" w:beforeAutospacing="0" w:after="0"/>
        <w:ind w:left="0" w:firstLine="0"/>
        <w:jc w:val="center"/>
        <w:rPr>
          <w:rFonts w:eastAsia="PMingLiU"/>
          <w:b w:val="0"/>
          <w:lang w:val="it-IT" w:eastAsia="zh-CN"/>
        </w:rPr>
      </w:pPr>
    </w:p>
    <w:p w:rsidR="00997888" w:rsidRPr="00D22624" w:rsidRDefault="00997888" w:rsidP="00093AE5">
      <w:pPr>
        <w:pStyle w:val="Style3"/>
        <w:tabs>
          <w:tab w:val="left" w:pos="567"/>
        </w:tabs>
        <w:spacing w:before="0" w:beforeAutospacing="0" w:after="0"/>
        <w:ind w:left="0" w:firstLine="0"/>
        <w:jc w:val="center"/>
        <w:rPr>
          <w:rFonts w:eastAsia="PMingLiU"/>
          <w:b w:val="0"/>
          <w:lang w:val="it-IT" w:eastAsia="zh-CN"/>
        </w:rPr>
      </w:pPr>
    </w:p>
    <w:p w:rsidR="00997888" w:rsidRPr="004B16DD" w:rsidRDefault="00997888" w:rsidP="009C2F8F">
      <w:pPr>
        <w:jc w:val="right"/>
        <w:rPr>
          <w:noProof w:val="0"/>
          <w:sz w:val="22"/>
          <w:szCs w:val="22"/>
          <w:lang w:val="it-IT"/>
        </w:rPr>
      </w:pPr>
      <w:r w:rsidRPr="00A30B00">
        <w:rPr>
          <w:noProof w:val="0"/>
          <w:lang w:val="it-IT"/>
        </w:rPr>
        <w:t>Anexa nr.</w:t>
      </w:r>
      <w:r>
        <w:rPr>
          <w:noProof w:val="0"/>
          <w:lang w:val="it-IT"/>
        </w:rPr>
        <w:t xml:space="preserve"> 2</w:t>
      </w:r>
    </w:p>
    <w:p w:rsidR="00997888" w:rsidRPr="00D22624" w:rsidRDefault="00997888" w:rsidP="009C2F8F">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9C2F8F">
      <w:pPr>
        <w:jc w:val="right"/>
        <w:rPr>
          <w:noProof w:val="0"/>
          <w:lang w:val="it-IT"/>
        </w:rPr>
      </w:pPr>
      <w:r w:rsidRPr="0003591A">
        <w:rPr>
          <w:noProof w:val="0"/>
          <w:lang w:val="it-IT"/>
        </w:rPr>
        <w:t>din “____” ________ 20___</w:t>
      </w:r>
    </w:p>
    <w:p w:rsidR="00997888" w:rsidRPr="00A50D0A" w:rsidRDefault="00997888" w:rsidP="00BE362C">
      <w:pPr>
        <w:spacing w:before="120"/>
        <w:rPr>
          <w:noProof w:val="0"/>
          <w:sz w:val="20"/>
          <w:szCs w:val="20"/>
          <w:lang w:eastAsia="ru-RU"/>
        </w:rPr>
      </w:pPr>
    </w:p>
    <w:p w:rsidR="00997888" w:rsidRDefault="00997888" w:rsidP="00093AE5">
      <w:pPr>
        <w:pStyle w:val="Style3"/>
        <w:tabs>
          <w:tab w:val="left" w:pos="567"/>
        </w:tabs>
        <w:spacing w:before="0" w:beforeAutospacing="0" w:after="0"/>
        <w:ind w:left="0" w:firstLine="0"/>
        <w:jc w:val="center"/>
        <w:rPr>
          <w:rFonts w:eastAsia="PMingLiU"/>
          <w:lang w:val="it-IT" w:eastAsia="zh-CN"/>
        </w:rPr>
      </w:pPr>
    </w:p>
    <w:p w:rsidR="00997888" w:rsidRDefault="00997888"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997888" w:rsidRPr="006F76F6" w:rsidRDefault="00997888" w:rsidP="008C7936">
      <w:pPr>
        <w:spacing w:before="120"/>
        <w:jc w:val="center"/>
        <w:rPr>
          <w:b/>
          <w:lang w:val="pt-BR"/>
        </w:rPr>
      </w:pPr>
      <w:r w:rsidRPr="006F76F6">
        <w:rPr>
          <w:b/>
          <w:lang w:val="pt-BR"/>
        </w:rPr>
        <w:t xml:space="preserve">privind achiziționarea </w:t>
      </w:r>
      <w:r w:rsidRPr="006F76F6">
        <w:rPr>
          <w:b/>
          <w:shd w:val="clear" w:color="auto" w:fill="FFFF00"/>
          <w:lang w:val="pt-BR"/>
        </w:rPr>
        <w:t>____</w:t>
      </w:r>
      <w:r w:rsidRPr="006F76F6">
        <w:rPr>
          <w:sz w:val="32"/>
          <w:szCs w:val="32"/>
          <w:u w:val="single"/>
          <w:lang w:val="pt-BR"/>
        </w:rPr>
        <w:t xml:space="preserve"> </w:t>
      </w:r>
      <w:r w:rsidRPr="006F76F6">
        <w:rPr>
          <w:b/>
          <w:i/>
          <w:u w:val="single"/>
          <w:lang w:val="pt-BR"/>
        </w:rPr>
        <w:t>Achiziționarea aparatajului pentru laboratorul medical din cadr</w:t>
      </w:r>
      <w:r>
        <w:rPr>
          <w:b/>
          <w:i/>
          <w:u w:val="single"/>
          <w:lang w:val="pt-BR"/>
        </w:rPr>
        <w:t>u</w:t>
      </w:r>
      <w:r w:rsidRPr="006F76F6">
        <w:rPr>
          <w:b/>
          <w:i/>
          <w:u w:val="single"/>
          <w:lang w:val="pt-BR"/>
        </w:rPr>
        <w:t>l  Centrului de Sănătate Sănătăuca, rl. Florești</w:t>
      </w:r>
      <w:r w:rsidRPr="006F76F6">
        <w:rPr>
          <w:b/>
          <w:shd w:val="clear" w:color="auto" w:fill="FFFF00"/>
          <w:lang w:val="pt-BR"/>
        </w:rPr>
        <w:t xml:space="preserve"> </w:t>
      </w:r>
      <w:r w:rsidRPr="006F76F6">
        <w:rPr>
          <w:b/>
          <w:lang w:val="pt-BR"/>
        </w:rPr>
        <w:br/>
      </w:r>
      <w:r w:rsidRPr="006F76F6">
        <w:rPr>
          <w:lang w:val="pt-BR"/>
        </w:rPr>
        <w:t>(se indică obiectul achiziției)</w:t>
      </w:r>
      <w:r w:rsidRPr="006F76F6">
        <w:rPr>
          <w:b/>
          <w:lang w:val="pt-BR"/>
        </w:rPr>
        <w:br/>
        <w:t>prin procedura de achiziție</w:t>
      </w:r>
      <w:r w:rsidRPr="006F76F6">
        <w:rPr>
          <w:b/>
          <w:shd w:val="clear" w:color="auto" w:fill="FFFF00"/>
          <w:lang w:val="pt-BR"/>
        </w:rPr>
        <w:t>___</w:t>
      </w:r>
      <w:r>
        <w:rPr>
          <w:b/>
          <w:shd w:val="clear" w:color="auto" w:fill="FFFF00"/>
          <w:lang w:val="pt-BR"/>
        </w:rPr>
        <w:t xml:space="preserve">Cererea ofertei de preț </w:t>
      </w:r>
      <w:r w:rsidRPr="006F76F6">
        <w:rPr>
          <w:b/>
          <w:shd w:val="clear" w:color="auto" w:fill="FFFF00"/>
          <w:lang w:val="pt-BR"/>
        </w:rPr>
        <w:t>______________________</w:t>
      </w:r>
      <w:r w:rsidRPr="006F76F6">
        <w:rPr>
          <w:b/>
          <w:lang w:val="pt-BR"/>
        </w:rPr>
        <w:br/>
      </w:r>
      <w:r w:rsidRPr="006F76F6">
        <w:rPr>
          <w:lang w:val="pt-BR"/>
        </w:rPr>
        <w:t>(tipul procedurii de achiziție)</w:t>
      </w:r>
    </w:p>
    <w:p w:rsidR="00997888" w:rsidRPr="008C7936" w:rsidRDefault="00997888" w:rsidP="008C7936">
      <w:pPr>
        <w:pStyle w:val="Heading1"/>
        <w:spacing w:before="120"/>
        <w:rPr>
          <w:lang w:val="pt-BR"/>
        </w:rPr>
      </w:pPr>
    </w:p>
    <w:p w:rsidR="00997888" w:rsidRPr="006F76F6" w:rsidRDefault="00997888" w:rsidP="008C7936">
      <w:pPr>
        <w:rPr>
          <w:lang w:val="pt-BR"/>
        </w:rPr>
      </w:pPr>
    </w:p>
    <w:p w:rsidR="00997888" w:rsidRPr="006F76F6" w:rsidRDefault="00997888" w:rsidP="008C7936">
      <w:pPr>
        <w:numPr>
          <w:ilvl w:val="0"/>
          <w:numId w:val="12"/>
        </w:numPr>
        <w:tabs>
          <w:tab w:val="left" w:pos="284"/>
          <w:tab w:val="right" w:pos="9531"/>
        </w:tabs>
        <w:spacing w:before="120"/>
        <w:ind w:left="284" w:hanging="284"/>
        <w:rPr>
          <w:b/>
          <w:lang w:val="pt-BR"/>
        </w:rPr>
      </w:pPr>
      <w:r w:rsidRPr="006F76F6">
        <w:rPr>
          <w:b/>
          <w:lang w:val="pt-BR"/>
        </w:rPr>
        <w:t xml:space="preserve">Denumirea autorității contractante: </w:t>
      </w:r>
      <w:r w:rsidRPr="006F76F6">
        <w:rPr>
          <w:b/>
          <w:shd w:val="clear" w:color="auto" w:fill="FFFF00"/>
          <w:lang w:val="pt-BR"/>
        </w:rPr>
        <w:t>___</w:t>
      </w:r>
      <w:r>
        <w:rPr>
          <w:b/>
          <w:shd w:val="clear" w:color="auto" w:fill="FFFF00"/>
        </w:rPr>
        <w:t xml:space="preserve">Consiliul raional Florești </w:t>
      </w:r>
      <w:r w:rsidRPr="006F76F6">
        <w:rPr>
          <w:b/>
          <w:shd w:val="clear" w:color="auto" w:fill="FFFF00"/>
          <w:lang w:val="pt-BR"/>
        </w:rPr>
        <w:t>___________________</w:t>
      </w:r>
    </w:p>
    <w:p w:rsidR="00997888" w:rsidRPr="004225A2" w:rsidRDefault="00997888" w:rsidP="008C7936">
      <w:pPr>
        <w:numPr>
          <w:ilvl w:val="0"/>
          <w:numId w:val="12"/>
        </w:numPr>
        <w:tabs>
          <w:tab w:val="left" w:pos="284"/>
          <w:tab w:val="right" w:pos="9531"/>
        </w:tabs>
        <w:spacing w:before="120"/>
        <w:ind w:left="284" w:hanging="284"/>
        <w:rPr>
          <w:b/>
        </w:rPr>
      </w:pPr>
      <w:r w:rsidRPr="004225A2">
        <w:rPr>
          <w:b/>
        </w:rPr>
        <w:t xml:space="preserve">IDNO: </w:t>
      </w:r>
      <w:r w:rsidRPr="00DB2FA4">
        <w:rPr>
          <w:b/>
          <w:shd w:val="clear" w:color="auto" w:fill="FFFF00"/>
        </w:rPr>
        <w:t>_</w:t>
      </w:r>
      <w:r>
        <w:rPr>
          <w:b/>
          <w:shd w:val="clear" w:color="auto" w:fill="FFFF00"/>
        </w:rPr>
        <w:t xml:space="preserve">1007601010426 </w:t>
      </w:r>
      <w:r w:rsidRPr="00DB2FA4">
        <w:rPr>
          <w:b/>
          <w:shd w:val="clear" w:color="auto" w:fill="FFFF00"/>
        </w:rPr>
        <w:t>_______________________________________________</w:t>
      </w:r>
    </w:p>
    <w:p w:rsidR="00997888" w:rsidRPr="006F76F6" w:rsidRDefault="00997888" w:rsidP="008C7936">
      <w:pPr>
        <w:numPr>
          <w:ilvl w:val="0"/>
          <w:numId w:val="12"/>
        </w:numPr>
        <w:tabs>
          <w:tab w:val="left" w:pos="284"/>
          <w:tab w:val="right" w:pos="9531"/>
        </w:tabs>
        <w:spacing w:before="120"/>
        <w:ind w:left="284" w:hanging="284"/>
        <w:rPr>
          <w:b/>
          <w:lang w:val="pt-BR"/>
        </w:rPr>
      </w:pPr>
      <w:r w:rsidRPr="006F76F6">
        <w:rPr>
          <w:b/>
          <w:lang w:val="pt-BR"/>
        </w:rPr>
        <w:t xml:space="preserve">Adresa: </w:t>
      </w:r>
      <w:r w:rsidRPr="006F76F6">
        <w:rPr>
          <w:b/>
          <w:shd w:val="clear" w:color="auto" w:fill="FFFF00"/>
          <w:lang w:val="pt-BR"/>
        </w:rPr>
        <w:t>___</w:t>
      </w:r>
      <w:r>
        <w:rPr>
          <w:b/>
          <w:shd w:val="clear" w:color="auto" w:fill="FFFF00"/>
        </w:rPr>
        <w:t xml:space="preserve">or. Florești, bd. Victoriei nr.2 </w:t>
      </w:r>
      <w:r w:rsidRPr="006F76F6">
        <w:rPr>
          <w:b/>
          <w:shd w:val="clear" w:color="auto" w:fill="FFFF00"/>
          <w:lang w:val="pt-BR"/>
        </w:rPr>
        <w:t>_____________________________________</w:t>
      </w:r>
    </w:p>
    <w:p w:rsidR="00997888" w:rsidRPr="006F76F6" w:rsidRDefault="00997888" w:rsidP="008C7936">
      <w:pPr>
        <w:numPr>
          <w:ilvl w:val="0"/>
          <w:numId w:val="12"/>
        </w:numPr>
        <w:tabs>
          <w:tab w:val="left" w:pos="284"/>
          <w:tab w:val="right" w:pos="9531"/>
        </w:tabs>
        <w:spacing w:before="120"/>
        <w:ind w:left="284" w:hanging="284"/>
        <w:rPr>
          <w:b/>
          <w:lang w:val="pt-BR"/>
        </w:rPr>
      </w:pPr>
      <w:r w:rsidRPr="006F76F6">
        <w:rPr>
          <w:b/>
          <w:lang w:val="pt-BR"/>
        </w:rPr>
        <w:t xml:space="preserve">Numărul de telefon/fax: </w:t>
      </w:r>
      <w:r w:rsidRPr="006F76F6">
        <w:rPr>
          <w:b/>
          <w:shd w:val="clear" w:color="auto" w:fill="FFFF00"/>
          <w:lang w:val="pt-BR"/>
        </w:rPr>
        <w:t>____</w:t>
      </w:r>
      <w:r w:rsidRPr="006F76F6">
        <w:rPr>
          <w:b/>
          <w:u w:val="single"/>
          <w:shd w:val="clear" w:color="auto" w:fill="FFFF00"/>
          <w:lang w:val="pt-BR"/>
        </w:rPr>
        <w:t>0250 24139, 24107</w:t>
      </w:r>
      <w:r>
        <w:rPr>
          <w:b/>
          <w:shd w:val="clear" w:color="auto" w:fill="FFFF00"/>
          <w:lang w:val="pt-BR"/>
        </w:rPr>
        <w:t xml:space="preserve"> </w:t>
      </w:r>
      <w:r w:rsidRPr="006F76F6">
        <w:rPr>
          <w:b/>
          <w:shd w:val="clear" w:color="auto" w:fill="FFFF00"/>
          <w:lang w:val="pt-BR"/>
        </w:rPr>
        <w:t>___________________________________</w:t>
      </w:r>
    </w:p>
    <w:p w:rsidR="00997888" w:rsidRPr="006F76F6" w:rsidRDefault="00997888" w:rsidP="008C7936">
      <w:pPr>
        <w:numPr>
          <w:ilvl w:val="0"/>
          <w:numId w:val="12"/>
        </w:numPr>
        <w:tabs>
          <w:tab w:val="left" w:pos="284"/>
          <w:tab w:val="right" w:pos="9531"/>
        </w:tabs>
        <w:spacing w:before="120"/>
        <w:ind w:left="284" w:hanging="284"/>
        <w:rPr>
          <w:b/>
          <w:lang w:val="pt-BR"/>
        </w:rPr>
      </w:pPr>
      <w:r w:rsidRPr="006F76F6">
        <w:rPr>
          <w:b/>
          <w:lang w:val="pt-BR"/>
        </w:rPr>
        <w:t xml:space="preserve">Adresa de e-mail și de internet a autorității contractante: </w:t>
      </w:r>
      <w:hyperlink r:id="rId8" w:history="1">
        <w:r w:rsidRPr="00991918">
          <w:rPr>
            <w:rStyle w:val="Hyperlink"/>
            <w:b/>
            <w:shd w:val="clear" w:color="auto" w:fill="FFFF00"/>
            <w:lang w:val="pt-BR"/>
          </w:rPr>
          <w:t>_consiliulfr@yahoo.com</w:t>
        </w:r>
      </w:hyperlink>
      <w:r>
        <w:rPr>
          <w:b/>
          <w:shd w:val="clear" w:color="auto" w:fill="FFFF00"/>
          <w:lang w:val="pt-BR"/>
        </w:rPr>
        <w:t xml:space="preserve"> </w:t>
      </w:r>
      <w:r w:rsidRPr="006F76F6">
        <w:rPr>
          <w:b/>
          <w:shd w:val="clear" w:color="auto" w:fill="FFFF00"/>
          <w:lang w:val="pt-BR"/>
        </w:rPr>
        <w:t>______</w:t>
      </w:r>
    </w:p>
    <w:p w:rsidR="00997888" w:rsidRPr="006F76F6" w:rsidRDefault="00997888" w:rsidP="008C7936">
      <w:pPr>
        <w:numPr>
          <w:ilvl w:val="0"/>
          <w:numId w:val="12"/>
        </w:numPr>
        <w:tabs>
          <w:tab w:val="left" w:pos="284"/>
          <w:tab w:val="right" w:pos="9531"/>
        </w:tabs>
        <w:spacing w:before="120"/>
        <w:ind w:left="288" w:hanging="288"/>
        <w:rPr>
          <w:b/>
          <w:lang w:val="pt-BR"/>
        </w:rPr>
      </w:pPr>
      <w:r w:rsidRPr="006F76F6">
        <w:rPr>
          <w:b/>
          <w:lang w:val="pt-BR"/>
        </w:rPr>
        <w:t xml:space="preserve">Adresa de e-mail sau de internet de la care se va putea obține accesul la documentația de atribuire: </w:t>
      </w:r>
      <w:r w:rsidRPr="006F76F6">
        <w:rPr>
          <w:b/>
          <w:i/>
          <w:lang w:val="pt-BR"/>
        </w:rPr>
        <w:t>documentația de atribuire este anexată în cadrul procedurii în SIA RSAP</w:t>
      </w:r>
      <w:r w:rsidRPr="006F76F6">
        <w:rPr>
          <w:b/>
          <w:lang w:val="pt-BR"/>
        </w:rPr>
        <w:t xml:space="preserve"> </w:t>
      </w:r>
    </w:p>
    <w:p w:rsidR="00997888" w:rsidRPr="006F76F6" w:rsidRDefault="00997888" w:rsidP="008C7936">
      <w:pPr>
        <w:numPr>
          <w:ilvl w:val="0"/>
          <w:numId w:val="12"/>
        </w:numPr>
        <w:tabs>
          <w:tab w:val="left" w:pos="284"/>
          <w:tab w:val="right" w:pos="9531"/>
        </w:tabs>
        <w:spacing w:before="120"/>
        <w:ind w:left="288" w:hanging="288"/>
        <w:rPr>
          <w:b/>
          <w:lang w:val="pt-BR"/>
        </w:rPr>
      </w:pPr>
      <w:r w:rsidRPr="006F76F6">
        <w:rPr>
          <w:b/>
          <w:lang w:val="pt-BR"/>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853DE">
        <w:rPr>
          <w:b/>
          <w:lang w:val="pt-BR"/>
        </w:rPr>
        <w:t xml:space="preserve">): </w:t>
      </w:r>
      <w:r w:rsidRPr="00B853DE">
        <w:rPr>
          <w:b/>
          <w:u w:val="single"/>
          <w:lang w:val="pt-BR"/>
        </w:rPr>
        <w:t>instituție publică</w:t>
      </w:r>
      <w:r>
        <w:rPr>
          <w:b/>
          <w:lang w:val="pt-BR"/>
        </w:rPr>
        <w:t xml:space="preserve"> </w:t>
      </w:r>
      <w:r w:rsidRPr="006F76F6">
        <w:rPr>
          <w:b/>
          <w:shd w:val="clear" w:color="auto" w:fill="FFFF00"/>
          <w:lang w:val="pt-BR"/>
        </w:rPr>
        <w:t>________________________</w:t>
      </w:r>
    </w:p>
    <w:p w:rsidR="00997888" w:rsidRPr="006F76F6" w:rsidRDefault="00997888" w:rsidP="008C7936">
      <w:pPr>
        <w:numPr>
          <w:ilvl w:val="0"/>
          <w:numId w:val="12"/>
        </w:numPr>
        <w:tabs>
          <w:tab w:val="left" w:pos="284"/>
          <w:tab w:val="right" w:pos="426"/>
        </w:tabs>
        <w:spacing w:before="120"/>
        <w:ind w:left="284" w:hanging="284"/>
        <w:rPr>
          <w:b/>
          <w:lang w:val="pt-BR"/>
        </w:rPr>
      </w:pPr>
      <w:r w:rsidRPr="006F76F6">
        <w:rPr>
          <w:b/>
          <w:lang w:val="pt-BR"/>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0A0"/>
      </w:tblPr>
      <w:tblGrid>
        <w:gridCol w:w="743"/>
        <w:gridCol w:w="1440"/>
        <w:gridCol w:w="1772"/>
        <w:gridCol w:w="990"/>
        <w:gridCol w:w="1170"/>
        <w:gridCol w:w="1980"/>
        <w:gridCol w:w="1980"/>
      </w:tblGrid>
      <w:tr w:rsidR="00997888" w:rsidRPr="00D55BBE" w:rsidTr="00AA5224">
        <w:trPr>
          <w:trHeight w:val="567"/>
        </w:trPr>
        <w:tc>
          <w:tcPr>
            <w:tcW w:w="743" w:type="dxa"/>
            <w:tcBorders>
              <w:top w:val="single" w:sz="4" w:space="0" w:color="auto"/>
              <w:left w:val="single" w:sz="4" w:space="0" w:color="auto"/>
              <w:bottom w:val="single" w:sz="4" w:space="0" w:color="auto"/>
              <w:right w:val="single" w:sz="4" w:space="0" w:color="auto"/>
            </w:tcBorders>
            <w:shd w:val="clear" w:color="auto" w:fill="D9D9D9"/>
            <w:vAlign w:val="center"/>
          </w:tcPr>
          <w:p w:rsidR="00997888" w:rsidRPr="004225A2" w:rsidRDefault="00997888" w:rsidP="00AA5224">
            <w:pPr>
              <w:spacing w:before="120"/>
              <w:jc w:val="center"/>
              <w:rPr>
                <w:b/>
              </w:rPr>
            </w:pPr>
            <w:r w:rsidRPr="004225A2">
              <w:rPr>
                <w:b/>
              </w:rPr>
              <w:t>Nr. d/o</w:t>
            </w: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tcPr>
          <w:p w:rsidR="00997888" w:rsidRPr="004225A2" w:rsidRDefault="00997888" w:rsidP="00AA5224">
            <w:pPr>
              <w:spacing w:before="120"/>
              <w:jc w:val="center"/>
              <w:rPr>
                <w:b/>
              </w:rPr>
            </w:pPr>
            <w:r w:rsidRPr="004225A2">
              <w:rPr>
                <w:b/>
              </w:rPr>
              <w:t>Cod CPV</w:t>
            </w:r>
          </w:p>
        </w:tc>
        <w:tc>
          <w:tcPr>
            <w:tcW w:w="1772" w:type="dxa"/>
            <w:tcBorders>
              <w:top w:val="single" w:sz="4" w:space="0" w:color="auto"/>
              <w:left w:val="single" w:sz="4" w:space="0" w:color="auto"/>
              <w:bottom w:val="single" w:sz="4" w:space="0" w:color="auto"/>
              <w:right w:val="single" w:sz="4" w:space="0" w:color="auto"/>
            </w:tcBorders>
            <w:shd w:val="clear" w:color="auto" w:fill="D9D9D9"/>
            <w:vAlign w:val="center"/>
          </w:tcPr>
          <w:p w:rsidR="00997888" w:rsidRPr="006F76F6" w:rsidRDefault="00997888" w:rsidP="00AA5224">
            <w:pPr>
              <w:spacing w:before="120"/>
              <w:jc w:val="center"/>
              <w:rPr>
                <w:b/>
                <w:lang w:val="pt-BR"/>
              </w:rPr>
            </w:pPr>
            <w:r w:rsidRPr="006F76F6">
              <w:rPr>
                <w:b/>
                <w:lang w:val="pt-BR"/>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997888" w:rsidRPr="004225A2" w:rsidRDefault="00997888" w:rsidP="00AA5224">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rsidR="00997888" w:rsidRPr="004225A2" w:rsidRDefault="00997888" w:rsidP="00AA5224">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rsidR="00997888" w:rsidRPr="006F76F6" w:rsidRDefault="00997888" w:rsidP="00AA5224">
            <w:pPr>
              <w:spacing w:before="120"/>
              <w:jc w:val="center"/>
              <w:rPr>
                <w:b/>
                <w:lang w:val="pt-BR"/>
              </w:rPr>
            </w:pPr>
            <w:r w:rsidRPr="006F76F6">
              <w:rPr>
                <w:b/>
                <w:lang w:val="pt-BR"/>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rsidR="00997888" w:rsidRPr="006F76F6" w:rsidRDefault="00997888" w:rsidP="00AA5224">
            <w:pPr>
              <w:spacing w:before="120"/>
              <w:jc w:val="center"/>
              <w:rPr>
                <w:b/>
                <w:lang w:val="pt-BR"/>
              </w:rPr>
            </w:pPr>
            <w:r w:rsidRPr="006F76F6">
              <w:rPr>
                <w:b/>
                <w:lang w:val="pt-BR"/>
              </w:rPr>
              <w:t>Valoarea estimată</w:t>
            </w:r>
            <w:r w:rsidRPr="006F76F6">
              <w:rPr>
                <w:b/>
                <w:lang w:val="pt-BR"/>
              </w:rPr>
              <w:br/>
              <w:t>(se va indica pentru fiecare lot în parte)</w:t>
            </w:r>
          </w:p>
        </w:tc>
      </w:tr>
      <w:tr w:rsidR="00997888" w:rsidRPr="006F76F6" w:rsidTr="00AA5224">
        <w:trPr>
          <w:trHeight w:val="397"/>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6F76F6" w:rsidRDefault="00997888" w:rsidP="00AA5224">
            <w:pPr>
              <w:spacing w:before="120"/>
              <w:jc w:val="center"/>
              <w:rPr>
                <w:lang w:val="pt-BR"/>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6F76F6" w:rsidRDefault="00997888" w:rsidP="00AA5224">
            <w:pPr>
              <w:spacing w:before="120"/>
              <w:jc w:val="center"/>
              <w:rPr>
                <w:lang w:val="pt-BR"/>
              </w:rPr>
            </w:pPr>
          </w:p>
        </w:tc>
        <w:tc>
          <w:tcPr>
            <w:tcW w:w="1772"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D5709C" w:rsidRDefault="00997888" w:rsidP="00AA5224">
            <w:pPr>
              <w:ind w:left="-57" w:right="-57"/>
              <w:jc w:val="center"/>
              <w:rPr>
                <w:sz w:val="18"/>
                <w:szCs w:val="18"/>
                <w:lang w:val="pt-BR"/>
              </w:rPr>
            </w:pPr>
            <w:r>
              <w:rPr>
                <w:sz w:val="18"/>
                <w:szCs w:val="18"/>
                <w:lang w:val="pt-BR"/>
              </w:rPr>
              <w:t>Lot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C60D06" w:rsidRDefault="00997888" w:rsidP="00AA5224">
            <w:pPr>
              <w:ind w:left="-57" w:right="-57"/>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C60D06" w:rsidRDefault="00997888" w:rsidP="00AA5224">
            <w:pPr>
              <w:ind w:left="-57" w:right="-57"/>
              <w:jc w:val="center"/>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C60D06" w:rsidRDefault="00997888" w:rsidP="00AA5224">
            <w:pPr>
              <w:ind w:left="-57" w:right="-57"/>
              <w:rPr>
                <w:sz w:val="18"/>
                <w:szCs w:val="18"/>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997888" w:rsidRPr="006F76F6" w:rsidRDefault="00997888" w:rsidP="00AA5224">
            <w:pPr>
              <w:spacing w:before="120"/>
              <w:jc w:val="center"/>
              <w:rPr>
                <w:lang w:val="pt-BR"/>
              </w:rPr>
            </w:pPr>
          </w:p>
        </w:tc>
      </w:tr>
      <w:tr w:rsidR="00997888" w:rsidRPr="00AC332F" w:rsidTr="00AA5224">
        <w:trPr>
          <w:trHeight w:val="397"/>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6F76F6" w:rsidRDefault="00997888" w:rsidP="00AA5224">
            <w:pPr>
              <w:spacing w:before="120"/>
              <w:jc w:val="center"/>
              <w:rPr>
                <w:lang w:val="pt-BR"/>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6F76F6" w:rsidRDefault="00997888" w:rsidP="00AA5224">
            <w:pPr>
              <w:spacing w:before="120"/>
              <w:jc w:val="center"/>
              <w:rPr>
                <w:lang w:val="pt-BR"/>
              </w:rPr>
            </w:pPr>
            <w:r>
              <w:rPr>
                <w:lang w:val="pt-BR"/>
              </w:rPr>
              <w:t>38430000-8</w:t>
            </w:r>
          </w:p>
        </w:tc>
        <w:tc>
          <w:tcPr>
            <w:tcW w:w="1772"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D55BBE" w:rsidRDefault="00997888" w:rsidP="00AA5224">
            <w:pPr>
              <w:ind w:left="-57" w:right="-57"/>
              <w:rPr>
                <w:sz w:val="18"/>
                <w:szCs w:val="18"/>
                <w:lang w:val="en-US"/>
              </w:rPr>
            </w:pPr>
            <w:r>
              <w:rPr>
                <w:sz w:val="18"/>
                <w:szCs w:val="18"/>
              </w:rPr>
              <w:t xml:space="preserve">Analizator </w:t>
            </w:r>
            <w:r>
              <w:rPr>
                <w:sz w:val="18"/>
                <w:szCs w:val="18"/>
                <w:lang w:val="en-US"/>
              </w:rPr>
              <w:t>automat destinat analizelor biochimice cu system inchis de reactivi</w:t>
            </w:r>
          </w:p>
          <w:p w:rsidR="00997888" w:rsidRDefault="00997888" w:rsidP="00AA5224">
            <w:pPr>
              <w:ind w:left="-57" w:right="-57"/>
              <w:rPr>
                <w:sz w:val="18"/>
                <w:szCs w:val="18"/>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Default="00997888" w:rsidP="00AA5224">
            <w:pPr>
              <w:ind w:left="-57" w:right="-57"/>
              <w:jc w:val="center"/>
              <w:rPr>
                <w:sz w:val="18"/>
                <w:szCs w:val="18"/>
              </w:rPr>
            </w:pPr>
            <w:r>
              <w:rPr>
                <w:sz w:val="18"/>
                <w:szCs w:val="18"/>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Default="00997888" w:rsidP="00AA5224">
            <w:pPr>
              <w:ind w:left="-57" w:right="-57"/>
              <w:jc w:val="center"/>
              <w:rPr>
                <w:sz w:val="18"/>
                <w:szCs w:val="18"/>
              </w:rPr>
            </w:pPr>
            <w:r>
              <w:rPr>
                <w:sz w:val="18"/>
                <w:szCs w:val="18"/>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3D3CA4" w:rsidRDefault="00997888" w:rsidP="00AA5224">
            <w:pPr>
              <w:ind w:left="-57" w:right="-57"/>
              <w:rPr>
                <w:sz w:val="18"/>
                <w:szCs w:val="18"/>
                <w:lang w:val="pt-BR"/>
              </w:rPr>
            </w:pPr>
            <w:r>
              <w:rPr>
                <w:sz w:val="18"/>
                <w:szCs w:val="18"/>
                <w:lang w:val="pt-BR"/>
              </w:rPr>
              <w:t>1. Sistem analitic automat cu calculator integrat sau exterior ( procesor, monitor, tastatura+mouse) și imprimantă externă</w:t>
            </w:r>
          </w:p>
          <w:p w:rsidR="00997888" w:rsidRDefault="00997888" w:rsidP="00AA5224">
            <w:pPr>
              <w:ind w:left="-57" w:right="-57"/>
              <w:rPr>
                <w:sz w:val="18"/>
                <w:szCs w:val="18"/>
                <w:lang w:val="pt-BR"/>
              </w:rPr>
            </w:pPr>
            <w:r>
              <w:rPr>
                <w:sz w:val="18"/>
                <w:szCs w:val="18"/>
                <w:lang w:val="pt-BR"/>
              </w:rPr>
              <w:t xml:space="preserve">2. Numărul de probe per tavă min. 24 </w:t>
            </w:r>
            <w:r w:rsidRPr="00D5709C">
              <w:rPr>
                <w:sz w:val="18"/>
                <w:szCs w:val="18"/>
                <w:lang w:val="pt-BR"/>
              </w:rPr>
              <w:t>eprubete</w:t>
            </w:r>
          </w:p>
          <w:p w:rsidR="00997888" w:rsidRDefault="00997888" w:rsidP="00AA5224">
            <w:pPr>
              <w:ind w:left="-57" w:right="-57"/>
              <w:rPr>
                <w:sz w:val="18"/>
                <w:szCs w:val="18"/>
                <w:lang w:val="pt-BR"/>
              </w:rPr>
            </w:pPr>
            <w:r>
              <w:rPr>
                <w:sz w:val="18"/>
                <w:szCs w:val="18"/>
                <w:lang w:val="pt-BR"/>
              </w:rPr>
              <w:t>3. Tip de lucru continuu</w:t>
            </w:r>
          </w:p>
          <w:p w:rsidR="00997888" w:rsidRDefault="00997888" w:rsidP="00AA5224">
            <w:pPr>
              <w:ind w:left="-57" w:right="-57"/>
              <w:rPr>
                <w:sz w:val="18"/>
                <w:szCs w:val="18"/>
                <w:lang w:val="pt-BR"/>
              </w:rPr>
            </w:pPr>
            <w:r>
              <w:rPr>
                <w:sz w:val="18"/>
                <w:szCs w:val="18"/>
                <w:lang w:val="pt-BR"/>
              </w:rPr>
              <w:t>4. Capacitatea de min.150 teste/oră;</w:t>
            </w:r>
          </w:p>
          <w:p w:rsidR="00997888" w:rsidRDefault="00997888" w:rsidP="00AA5224">
            <w:pPr>
              <w:ind w:left="-57" w:right="-57"/>
              <w:rPr>
                <w:sz w:val="18"/>
                <w:szCs w:val="18"/>
                <w:lang w:val="pt-BR"/>
              </w:rPr>
            </w:pPr>
            <w:r>
              <w:rPr>
                <w:sz w:val="18"/>
                <w:szCs w:val="18"/>
                <w:lang w:val="pt-BR"/>
              </w:rPr>
              <w:t>5. Posibilitatea efectuării analizelor urgente;</w:t>
            </w:r>
          </w:p>
          <w:p w:rsidR="00997888" w:rsidRDefault="00997888" w:rsidP="00AA5224">
            <w:pPr>
              <w:ind w:left="-57" w:right="-57"/>
              <w:rPr>
                <w:sz w:val="18"/>
                <w:szCs w:val="18"/>
                <w:lang w:val="pt-BR"/>
              </w:rPr>
            </w:pPr>
            <w:r>
              <w:rPr>
                <w:sz w:val="18"/>
                <w:szCs w:val="18"/>
                <w:lang w:val="pt-BR"/>
              </w:rPr>
              <w:t>6. Tip probă: ser și plasmă, urină, sînge integru/ hemolizat;</w:t>
            </w:r>
          </w:p>
          <w:p w:rsidR="00997888" w:rsidRDefault="00997888" w:rsidP="00AA5224">
            <w:pPr>
              <w:ind w:left="-57" w:right="-57"/>
              <w:rPr>
                <w:sz w:val="18"/>
                <w:szCs w:val="18"/>
                <w:lang w:val="pt-BR"/>
              </w:rPr>
            </w:pPr>
            <w:r>
              <w:rPr>
                <w:sz w:val="18"/>
                <w:szCs w:val="18"/>
                <w:lang w:val="pt-BR"/>
              </w:rPr>
              <w:t>7. Regimuri de măsurare: cinetic, mono și bi cromatic, imunoturbidimetric, controlul calității de reagent rămas, semnalizare lipsă de reagent și probă;</w:t>
            </w:r>
          </w:p>
          <w:p w:rsidR="00997888" w:rsidRPr="00D5709C" w:rsidRDefault="00997888" w:rsidP="00AA5224">
            <w:pPr>
              <w:ind w:left="-57" w:right="-57"/>
              <w:rPr>
                <w:sz w:val="18"/>
                <w:szCs w:val="18"/>
                <w:lang w:val="pt-BR"/>
              </w:rPr>
            </w:pPr>
          </w:p>
          <w:p w:rsidR="00997888" w:rsidRPr="00D5709C" w:rsidRDefault="00997888" w:rsidP="00AA5224">
            <w:pPr>
              <w:ind w:left="-57" w:right="-57"/>
              <w:rPr>
                <w:sz w:val="18"/>
                <w:szCs w:val="18"/>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997888" w:rsidRPr="006F76F6" w:rsidRDefault="00997888" w:rsidP="00AA5224">
            <w:pPr>
              <w:spacing w:before="120"/>
              <w:jc w:val="center"/>
              <w:rPr>
                <w:lang w:val="pt-BR"/>
              </w:rPr>
            </w:pPr>
            <w:r>
              <w:rPr>
                <w:lang w:val="pt-BR"/>
              </w:rPr>
              <w:t>124000</w:t>
            </w:r>
          </w:p>
        </w:tc>
      </w:tr>
      <w:tr w:rsidR="00997888" w:rsidRPr="00AC332F" w:rsidTr="00AA5224">
        <w:trPr>
          <w:trHeight w:val="397"/>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6F76F6" w:rsidRDefault="00997888" w:rsidP="00AA5224">
            <w:pPr>
              <w:spacing w:before="120"/>
              <w:jc w:val="center"/>
              <w:rPr>
                <w:lang w:val="pt-BR"/>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Default="00997888" w:rsidP="00AA5224">
            <w:pPr>
              <w:spacing w:before="120"/>
              <w:jc w:val="center"/>
              <w:rPr>
                <w:lang w:val="pt-BR"/>
              </w:rPr>
            </w:pPr>
          </w:p>
        </w:tc>
        <w:tc>
          <w:tcPr>
            <w:tcW w:w="1772"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D5709C" w:rsidRDefault="00997888" w:rsidP="00AA5224">
            <w:pPr>
              <w:ind w:left="-57" w:right="-57"/>
              <w:jc w:val="center"/>
              <w:rPr>
                <w:sz w:val="18"/>
                <w:szCs w:val="18"/>
                <w:lang w:val="pt-BR"/>
              </w:rPr>
            </w:pPr>
            <w:r>
              <w:rPr>
                <w:sz w:val="18"/>
                <w:szCs w:val="18"/>
                <w:lang w:val="pt-BR"/>
              </w:rPr>
              <w:t>Lot 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jc w:val="center"/>
              <w:rPr>
                <w:sz w:val="18"/>
                <w:szCs w:val="18"/>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jc w:val="center"/>
              <w:rPr>
                <w:sz w:val="18"/>
                <w:szCs w:val="18"/>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D5709C" w:rsidRDefault="00997888" w:rsidP="00AA5224">
            <w:pPr>
              <w:ind w:left="-57" w:right="-57"/>
              <w:rPr>
                <w:sz w:val="18"/>
                <w:szCs w:val="18"/>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997888" w:rsidRDefault="00997888" w:rsidP="00AA5224">
            <w:pPr>
              <w:spacing w:before="120"/>
              <w:jc w:val="center"/>
              <w:rPr>
                <w:lang w:val="pt-BR"/>
              </w:rPr>
            </w:pPr>
          </w:p>
        </w:tc>
      </w:tr>
      <w:tr w:rsidR="00997888" w:rsidRPr="00AC332F" w:rsidTr="00AA5224">
        <w:trPr>
          <w:trHeight w:val="397"/>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6F76F6" w:rsidRDefault="00997888" w:rsidP="00AA5224">
            <w:pPr>
              <w:spacing w:before="120"/>
              <w:jc w:val="center"/>
              <w:rPr>
                <w:lang w:val="pt-BR"/>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6F76F6" w:rsidRDefault="00997888" w:rsidP="00AA5224">
            <w:pPr>
              <w:spacing w:before="120"/>
              <w:jc w:val="center"/>
              <w:rPr>
                <w:lang w:val="pt-BR"/>
              </w:rPr>
            </w:pPr>
            <w:r>
              <w:rPr>
                <w:lang w:val="pt-BR"/>
              </w:rPr>
              <w:t>38430000-8</w:t>
            </w:r>
          </w:p>
        </w:tc>
        <w:tc>
          <w:tcPr>
            <w:tcW w:w="1772"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rPr>
                <w:sz w:val="18"/>
                <w:szCs w:val="18"/>
                <w:lang w:val="pt-BR"/>
              </w:rPr>
            </w:pPr>
            <w:r>
              <w:rPr>
                <w:sz w:val="18"/>
                <w:szCs w:val="18"/>
                <w:lang w:val="pt-BR"/>
              </w:rPr>
              <w:t>Distilator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jc w:val="center"/>
              <w:rPr>
                <w:sz w:val="18"/>
                <w:szCs w:val="18"/>
                <w:lang w:val="pt-BR"/>
              </w:rPr>
            </w:pPr>
            <w:r>
              <w:rPr>
                <w:sz w:val="18"/>
                <w:szCs w:val="18"/>
                <w:lang w:val="pt-BR"/>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jc w:val="center"/>
              <w:rPr>
                <w:sz w:val="18"/>
                <w:szCs w:val="18"/>
                <w:lang w:val="pt-BR"/>
              </w:rPr>
            </w:pPr>
            <w:r>
              <w:rPr>
                <w:sz w:val="18"/>
                <w:szCs w:val="18"/>
                <w:lang w:val="pt-BR"/>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Default="00997888" w:rsidP="00AA5224">
            <w:pPr>
              <w:numPr>
                <w:ilvl w:val="0"/>
                <w:numId w:val="59"/>
              </w:numPr>
              <w:ind w:right="-57"/>
              <w:rPr>
                <w:sz w:val="18"/>
                <w:szCs w:val="18"/>
              </w:rPr>
            </w:pPr>
            <w:r>
              <w:rPr>
                <w:sz w:val="18"/>
                <w:szCs w:val="18"/>
                <w:lang w:val="pt-BR"/>
              </w:rPr>
              <w:t>Repicient min.3 l;</w:t>
            </w:r>
            <w:r>
              <w:rPr>
                <w:sz w:val="18"/>
                <w:szCs w:val="18"/>
              </w:rPr>
              <w:t>дБ</w:t>
            </w:r>
          </w:p>
          <w:p w:rsidR="00997888" w:rsidRPr="00E32EF0" w:rsidRDefault="00997888" w:rsidP="00AA5224">
            <w:pPr>
              <w:numPr>
                <w:ilvl w:val="0"/>
                <w:numId w:val="59"/>
              </w:numPr>
              <w:ind w:right="-57"/>
              <w:rPr>
                <w:sz w:val="18"/>
                <w:szCs w:val="18"/>
                <w:lang w:val="pt-BR"/>
              </w:rPr>
            </w:pPr>
            <w:r w:rsidRPr="00E32EF0">
              <w:rPr>
                <w:sz w:val="18"/>
                <w:szCs w:val="18"/>
                <w:lang w:val="pt-BR"/>
              </w:rPr>
              <w:t xml:space="preserve">Capacitatea de distilare min. </w:t>
            </w:r>
            <w:r>
              <w:rPr>
                <w:sz w:val="18"/>
                <w:szCs w:val="18"/>
                <w:lang w:val="pt-BR"/>
              </w:rPr>
              <w:t>1 l/or</w:t>
            </w:r>
            <w:r>
              <w:rPr>
                <w:sz w:val="18"/>
                <w:szCs w:val="18"/>
              </w:rPr>
              <w:t>ă;</w:t>
            </w:r>
          </w:p>
          <w:p w:rsidR="00997888" w:rsidRDefault="00997888" w:rsidP="00AA5224">
            <w:pPr>
              <w:numPr>
                <w:ilvl w:val="0"/>
                <w:numId w:val="59"/>
              </w:numPr>
              <w:ind w:right="-57"/>
              <w:rPr>
                <w:sz w:val="18"/>
                <w:szCs w:val="18"/>
                <w:lang w:val="pt-BR"/>
              </w:rPr>
            </w:pPr>
            <w:r>
              <w:rPr>
                <w:sz w:val="18"/>
                <w:szCs w:val="18"/>
                <w:lang w:val="pt-BR"/>
              </w:rPr>
              <w:t>PH – 5-7;</w:t>
            </w:r>
          </w:p>
          <w:p w:rsidR="00997888" w:rsidRPr="00E32EF0" w:rsidRDefault="00997888" w:rsidP="00AA5224">
            <w:pPr>
              <w:numPr>
                <w:ilvl w:val="0"/>
                <w:numId w:val="59"/>
              </w:numPr>
              <w:ind w:right="-57"/>
              <w:rPr>
                <w:sz w:val="18"/>
                <w:szCs w:val="18"/>
                <w:lang w:val="pt-BR"/>
              </w:rPr>
            </w:pPr>
            <w:r>
              <w:rPr>
                <w:sz w:val="18"/>
                <w:szCs w:val="18"/>
                <w:lang w:val="pt-BR"/>
              </w:rPr>
              <w:t>Modul de operare continuu;</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997888" w:rsidRPr="006F76F6" w:rsidRDefault="00997888" w:rsidP="00AA5224">
            <w:pPr>
              <w:spacing w:before="120"/>
              <w:jc w:val="center"/>
              <w:rPr>
                <w:lang w:val="pt-BR"/>
              </w:rPr>
            </w:pPr>
            <w:r>
              <w:rPr>
                <w:lang w:val="pt-BR"/>
              </w:rPr>
              <w:t>3750</w:t>
            </w:r>
          </w:p>
        </w:tc>
      </w:tr>
      <w:tr w:rsidR="00997888" w:rsidRPr="00AC332F" w:rsidTr="00AA5224">
        <w:trPr>
          <w:trHeight w:val="397"/>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6F76F6" w:rsidRDefault="00997888" w:rsidP="00AA5224">
            <w:pPr>
              <w:spacing w:before="120"/>
              <w:jc w:val="center"/>
              <w:rPr>
                <w:lang w:val="pt-BR"/>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Default="00997888" w:rsidP="00AA5224">
            <w:pPr>
              <w:spacing w:before="120"/>
              <w:jc w:val="center"/>
              <w:rPr>
                <w:lang w:val="pt-BR"/>
              </w:rPr>
            </w:pPr>
          </w:p>
        </w:tc>
        <w:tc>
          <w:tcPr>
            <w:tcW w:w="1772"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jc w:val="center"/>
              <w:rPr>
                <w:sz w:val="18"/>
                <w:szCs w:val="18"/>
                <w:lang w:val="pt-BR"/>
              </w:rPr>
            </w:pPr>
            <w:r w:rsidRPr="00AC332F">
              <w:rPr>
                <w:sz w:val="18"/>
                <w:szCs w:val="18"/>
                <w:lang w:val="pt-BR"/>
              </w:rPr>
              <w:t>Lot 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jc w:val="center"/>
              <w:rPr>
                <w:sz w:val="18"/>
                <w:szCs w:val="18"/>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jc w:val="center"/>
              <w:rPr>
                <w:sz w:val="18"/>
                <w:szCs w:val="18"/>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D5709C" w:rsidRDefault="00997888" w:rsidP="00AA5224">
            <w:pPr>
              <w:ind w:left="-57" w:right="-57"/>
              <w:rPr>
                <w:sz w:val="18"/>
                <w:szCs w:val="18"/>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997888" w:rsidRDefault="00997888" w:rsidP="00AA5224">
            <w:pPr>
              <w:spacing w:before="120"/>
              <w:jc w:val="center"/>
              <w:rPr>
                <w:lang w:val="pt-BR"/>
              </w:rPr>
            </w:pPr>
          </w:p>
        </w:tc>
      </w:tr>
      <w:tr w:rsidR="00997888" w:rsidRPr="00E32EF0" w:rsidTr="00AA5224">
        <w:trPr>
          <w:trHeight w:val="397"/>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6F76F6" w:rsidRDefault="00997888" w:rsidP="00AA5224">
            <w:pPr>
              <w:spacing w:before="120"/>
              <w:jc w:val="center"/>
              <w:rPr>
                <w:lang w:val="pt-BR"/>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Default="00997888" w:rsidP="00AA5224">
            <w:pPr>
              <w:spacing w:before="120"/>
              <w:jc w:val="center"/>
              <w:rPr>
                <w:lang w:val="pt-BR"/>
              </w:rPr>
            </w:pPr>
            <w:r>
              <w:rPr>
                <w:lang w:val="pt-BR"/>
              </w:rPr>
              <w:t>38430000-8</w:t>
            </w:r>
          </w:p>
        </w:tc>
        <w:tc>
          <w:tcPr>
            <w:tcW w:w="1772"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jc w:val="center"/>
              <w:rPr>
                <w:sz w:val="18"/>
                <w:szCs w:val="18"/>
                <w:lang w:val="pt-BR"/>
              </w:rPr>
            </w:pPr>
            <w:r>
              <w:rPr>
                <w:sz w:val="18"/>
                <w:szCs w:val="18"/>
                <w:lang w:val="pt-BR"/>
              </w:rPr>
              <w:t>Analizator de urină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jc w:val="center"/>
              <w:rPr>
                <w:sz w:val="18"/>
                <w:szCs w:val="18"/>
                <w:lang w:val="pt-BR"/>
              </w:rPr>
            </w:pPr>
            <w:r>
              <w:rPr>
                <w:sz w:val="18"/>
                <w:szCs w:val="18"/>
                <w:lang w:val="pt-BR"/>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jc w:val="center"/>
              <w:rPr>
                <w:sz w:val="18"/>
                <w:szCs w:val="18"/>
                <w:lang w:val="pt-BR"/>
              </w:rPr>
            </w:pPr>
            <w:r>
              <w:rPr>
                <w:sz w:val="18"/>
                <w:szCs w:val="18"/>
                <w:lang w:val="pt-BR"/>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Default="00997888" w:rsidP="00AA5224">
            <w:pPr>
              <w:ind w:left="-57" w:right="-57"/>
              <w:rPr>
                <w:sz w:val="18"/>
                <w:szCs w:val="18"/>
                <w:lang w:val="pt-BR"/>
              </w:rPr>
            </w:pPr>
            <w:r>
              <w:rPr>
                <w:sz w:val="18"/>
                <w:szCs w:val="18"/>
                <w:lang w:val="pt-BR"/>
              </w:rPr>
              <w:t>Analizator de urină automat care permite pînă la 100 teste/oră;</w:t>
            </w:r>
          </w:p>
          <w:p w:rsidR="00997888" w:rsidRPr="00E32EF0" w:rsidRDefault="00997888" w:rsidP="00AA5224">
            <w:pPr>
              <w:ind w:left="-57" w:right="-57"/>
              <w:rPr>
                <w:sz w:val="18"/>
                <w:szCs w:val="18"/>
                <w:lang w:val="en-US"/>
              </w:rPr>
            </w:pPr>
            <w:r w:rsidRPr="00E32EF0">
              <w:rPr>
                <w:sz w:val="18"/>
                <w:szCs w:val="18"/>
                <w:lang w:val="en-US"/>
              </w:rPr>
              <w:t>Determinarea: Leu, Nit, Urobil, Prot, PH, Bl, SG, Ket, Bil, Cluc.</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997888" w:rsidRPr="00E32EF0" w:rsidRDefault="00997888" w:rsidP="00AA5224">
            <w:pPr>
              <w:spacing w:before="120"/>
              <w:jc w:val="center"/>
              <w:rPr>
                <w:lang w:val="en-US"/>
              </w:rPr>
            </w:pPr>
            <w:r>
              <w:rPr>
                <w:lang w:val="en-US"/>
              </w:rPr>
              <w:t>10000</w:t>
            </w:r>
          </w:p>
        </w:tc>
      </w:tr>
      <w:tr w:rsidR="00997888" w:rsidRPr="00E32EF0" w:rsidTr="00AA5224">
        <w:trPr>
          <w:trHeight w:val="397"/>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6F76F6" w:rsidRDefault="00997888" w:rsidP="00AA5224">
            <w:pPr>
              <w:spacing w:before="120"/>
              <w:jc w:val="center"/>
              <w:rPr>
                <w:lang w:val="pt-BR"/>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Default="00997888" w:rsidP="00AA5224">
            <w:pPr>
              <w:spacing w:before="120"/>
              <w:jc w:val="center"/>
              <w:rPr>
                <w:lang w:val="pt-BR"/>
              </w:rPr>
            </w:pPr>
          </w:p>
        </w:tc>
        <w:tc>
          <w:tcPr>
            <w:tcW w:w="1772"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Default="00997888" w:rsidP="00AA5224">
            <w:pPr>
              <w:ind w:left="-57" w:right="-57"/>
              <w:jc w:val="center"/>
              <w:rPr>
                <w:sz w:val="18"/>
                <w:szCs w:val="18"/>
                <w:lang w:val="pt-BR"/>
              </w:rPr>
            </w:pPr>
            <w:r>
              <w:rPr>
                <w:sz w:val="18"/>
                <w:szCs w:val="18"/>
                <w:lang w:val="pt-BR"/>
              </w:rPr>
              <w:t>Lot 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Default="00997888" w:rsidP="00AA5224">
            <w:pPr>
              <w:ind w:left="-57" w:right="-57"/>
              <w:jc w:val="center"/>
              <w:rPr>
                <w:sz w:val="18"/>
                <w:szCs w:val="18"/>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Default="00997888" w:rsidP="00AA5224">
            <w:pPr>
              <w:ind w:left="-57" w:right="-57"/>
              <w:jc w:val="center"/>
              <w:rPr>
                <w:sz w:val="18"/>
                <w:szCs w:val="18"/>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Default="00997888" w:rsidP="00AA5224">
            <w:pPr>
              <w:ind w:left="-57" w:right="-57"/>
              <w:rPr>
                <w:sz w:val="18"/>
                <w:szCs w:val="18"/>
                <w:lang w:val="pt-BR"/>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997888" w:rsidRDefault="00997888" w:rsidP="00AA5224">
            <w:pPr>
              <w:spacing w:before="120"/>
              <w:jc w:val="center"/>
              <w:rPr>
                <w:lang w:val="en-US"/>
              </w:rPr>
            </w:pPr>
          </w:p>
        </w:tc>
      </w:tr>
      <w:tr w:rsidR="00997888" w:rsidRPr="00E32EF0" w:rsidTr="00AA5224">
        <w:trPr>
          <w:trHeight w:val="397"/>
        </w:trPr>
        <w:tc>
          <w:tcPr>
            <w:tcW w:w="743"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E32EF0" w:rsidRDefault="00997888" w:rsidP="00AA5224">
            <w:pPr>
              <w:spacing w:before="120"/>
              <w:jc w:val="center"/>
              <w:rPr>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6F76F6" w:rsidRDefault="00997888" w:rsidP="00AA5224">
            <w:pPr>
              <w:spacing w:before="120"/>
              <w:jc w:val="center"/>
              <w:rPr>
                <w:lang w:val="pt-BR"/>
              </w:rPr>
            </w:pPr>
            <w:r w:rsidRPr="00072FD4">
              <w:rPr>
                <w:sz w:val="18"/>
                <w:szCs w:val="18"/>
              </w:rPr>
              <w:t>39711110-3</w:t>
            </w:r>
          </w:p>
        </w:tc>
        <w:tc>
          <w:tcPr>
            <w:tcW w:w="1772"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D5709C" w:rsidRDefault="00997888" w:rsidP="00AA5224">
            <w:pPr>
              <w:ind w:left="-57" w:right="-57"/>
              <w:rPr>
                <w:sz w:val="18"/>
                <w:szCs w:val="18"/>
                <w:lang w:val="pt-BR"/>
              </w:rPr>
            </w:pPr>
            <w:r>
              <w:rPr>
                <w:sz w:val="18"/>
                <w:szCs w:val="18"/>
                <w:lang w:val="pt-BR"/>
              </w:rPr>
              <w:t>Frigider cu congelator separat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jc w:val="center"/>
              <w:rPr>
                <w:sz w:val="18"/>
                <w:szCs w:val="18"/>
                <w:lang w:val="pt-BR"/>
              </w:rPr>
            </w:pPr>
            <w:r>
              <w:rPr>
                <w:sz w:val="18"/>
                <w:szCs w:val="18"/>
                <w:lang w:val="pt-BR"/>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AC332F" w:rsidRDefault="00997888" w:rsidP="00AA5224">
            <w:pPr>
              <w:ind w:left="-57" w:right="-57"/>
              <w:jc w:val="center"/>
              <w:rPr>
                <w:sz w:val="18"/>
                <w:szCs w:val="18"/>
                <w:lang w:val="pt-BR"/>
              </w:rPr>
            </w:pPr>
            <w:r>
              <w:rPr>
                <w:sz w:val="18"/>
                <w:szCs w:val="18"/>
                <w:lang w:val="pt-BR"/>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E32EF0" w:rsidRDefault="00997888" w:rsidP="00AA5224">
            <w:pPr>
              <w:ind w:left="-57" w:right="-57"/>
              <w:rPr>
                <w:sz w:val="18"/>
                <w:szCs w:val="18"/>
                <w:lang w:val="en-US"/>
              </w:rPr>
            </w:pPr>
            <w:r>
              <w:rPr>
                <w:sz w:val="18"/>
                <w:szCs w:val="18"/>
                <w:lang w:val="en-US"/>
              </w:rPr>
              <w:t>Capacitatea totală 200-2</w:t>
            </w:r>
            <w:r w:rsidRPr="00E32EF0">
              <w:rPr>
                <w:sz w:val="18"/>
                <w:szCs w:val="18"/>
                <w:lang w:val="en-US"/>
              </w:rPr>
              <w:t xml:space="preserve">20 litri dintre care: </w:t>
            </w:r>
          </w:p>
          <w:p w:rsidR="00997888" w:rsidRDefault="00997888" w:rsidP="00AA5224">
            <w:pPr>
              <w:ind w:left="-57" w:right="-57"/>
              <w:rPr>
                <w:sz w:val="18"/>
                <w:szCs w:val="18"/>
                <w:lang w:val="en-US"/>
              </w:rPr>
            </w:pPr>
            <w:r>
              <w:rPr>
                <w:sz w:val="18"/>
                <w:szCs w:val="18"/>
                <w:lang w:val="en-US"/>
              </w:rPr>
              <w:t>Congelatorul separat  40-45 litri;</w:t>
            </w:r>
          </w:p>
          <w:p w:rsidR="00997888" w:rsidRPr="00E32EF0" w:rsidRDefault="00997888" w:rsidP="00AA5224">
            <w:pPr>
              <w:ind w:left="-57" w:right="-57"/>
              <w:rPr>
                <w:sz w:val="18"/>
                <w:szCs w:val="18"/>
                <w:lang w:val="en-US"/>
              </w:rPr>
            </w:pPr>
            <w:r>
              <w:rPr>
                <w:sz w:val="18"/>
                <w:szCs w:val="18"/>
                <w:lang w:val="en-US"/>
              </w:rPr>
              <w:t>Frigiderul – 160-175 litri;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997888" w:rsidRPr="00E32EF0" w:rsidRDefault="00997888" w:rsidP="00AA5224">
            <w:pPr>
              <w:spacing w:before="120"/>
              <w:jc w:val="center"/>
              <w:rPr>
                <w:lang w:val="en-US"/>
              </w:rPr>
            </w:pPr>
            <w:r>
              <w:rPr>
                <w:lang w:val="en-US"/>
              </w:rPr>
              <w:t>3500</w:t>
            </w:r>
          </w:p>
        </w:tc>
      </w:tr>
      <w:tr w:rsidR="00997888" w:rsidRPr="004225A2" w:rsidTr="00AA522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997888" w:rsidRPr="004225A2" w:rsidRDefault="00997888" w:rsidP="00AA5224">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997888" w:rsidRPr="00880F94" w:rsidRDefault="00997888" w:rsidP="00AA5224">
            <w:pPr>
              <w:spacing w:before="120"/>
              <w:jc w:val="center"/>
            </w:pPr>
            <w:r>
              <w:t>141250 lei</w:t>
            </w:r>
          </w:p>
        </w:tc>
      </w:tr>
    </w:tbl>
    <w:p w:rsidR="00997888" w:rsidRDefault="00997888" w:rsidP="001842FD">
      <w:pPr>
        <w:numPr>
          <w:ilvl w:val="0"/>
          <w:numId w:val="12"/>
        </w:numPr>
        <w:shd w:val="clear" w:color="auto" w:fill="FFFFFF"/>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   __________________________</w:t>
      </w:r>
    </w:p>
    <w:p w:rsidR="00997888" w:rsidRPr="004225A2" w:rsidRDefault="00997888" w:rsidP="008C7936">
      <w:pPr>
        <w:numPr>
          <w:ilvl w:val="0"/>
          <w:numId w:val="12"/>
        </w:numPr>
        <w:tabs>
          <w:tab w:val="right" w:pos="426"/>
        </w:tabs>
        <w:spacing w:before="120"/>
        <w:ind w:left="360"/>
        <w:rPr>
          <w:b/>
        </w:rPr>
      </w:pPr>
      <w:r w:rsidRPr="004225A2">
        <w:rPr>
          <w:b/>
        </w:rPr>
        <w:t>În cazul în care contractul este împărțit pe loturi un operator economic poate depune oferta (se va selecta):</w:t>
      </w:r>
    </w:p>
    <w:p w:rsidR="00997888" w:rsidRPr="004225A2" w:rsidRDefault="00997888" w:rsidP="008C7936">
      <w:pPr>
        <w:pStyle w:val="ListParagraph"/>
        <w:numPr>
          <w:ilvl w:val="0"/>
          <w:numId w:val="13"/>
        </w:numPr>
        <w:shd w:val="clear" w:color="auto" w:fill="FFFF00"/>
        <w:tabs>
          <w:tab w:val="clear" w:pos="1134"/>
          <w:tab w:val="right" w:pos="426"/>
        </w:tabs>
        <w:jc w:val="left"/>
        <w:rPr>
          <w:szCs w:val="24"/>
        </w:rPr>
      </w:pPr>
      <w:r w:rsidRPr="004225A2">
        <w:rPr>
          <w:szCs w:val="24"/>
        </w:rPr>
        <w:t>Pentru un singur lot;</w:t>
      </w:r>
    </w:p>
    <w:p w:rsidR="00997888" w:rsidRPr="004225A2" w:rsidRDefault="00997888" w:rsidP="008C7936">
      <w:pPr>
        <w:pStyle w:val="ListParagraph"/>
        <w:numPr>
          <w:ilvl w:val="0"/>
          <w:numId w:val="13"/>
        </w:numPr>
        <w:shd w:val="clear" w:color="auto" w:fill="FFFF00"/>
        <w:tabs>
          <w:tab w:val="clear" w:pos="1134"/>
          <w:tab w:val="right" w:pos="426"/>
        </w:tabs>
        <w:jc w:val="left"/>
        <w:rPr>
          <w:szCs w:val="24"/>
        </w:rPr>
      </w:pPr>
      <w:r w:rsidRPr="004225A2">
        <w:rPr>
          <w:szCs w:val="24"/>
        </w:rPr>
        <w:t>Pentru mai multe loturi;</w:t>
      </w:r>
      <w:r>
        <w:rPr>
          <w:szCs w:val="24"/>
        </w:rPr>
        <w:t>X</w:t>
      </w:r>
    </w:p>
    <w:p w:rsidR="00997888" w:rsidRPr="004225A2" w:rsidRDefault="00997888" w:rsidP="008C7936">
      <w:pPr>
        <w:pStyle w:val="ListParagraph"/>
        <w:numPr>
          <w:ilvl w:val="0"/>
          <w:numId w:val="13"/>
        </w:numPr>
        <w:shd w:val="clear" w:color="auto" w:fill="FFFF00"/>
        <w:tabs>
          <w:tab w:val="clear" w:pos="1134"/>
          <w:tab w:val="right" w:pos="426"/>
        </w:tabs>
        <w:jc w:val="left"/>
        <w:rPr>
          <w:szCs w:val="24"/>
        </w:rPr>
      </w:pPr>
      <w:r w:rsidRPr="004225A2">
        <w:rPr>
          <w:szCs w:val="24"/>
        </w:rPr>
        <w:t>Pentru toate loturile;</w:t>
      </w:r>
    </w:p>
    <w:p w:rsidR="00997888" w:rsidRDefault="00997888" w:rsidP="008C7936">
      <w:pPr>
        <w:pStyle w:val="ListParagraph"/>
        <w:numPr>
          <w:ilvl w:val="0"/>
          <w:numId w:val="13"/>
        </w:numPr>
        <w:shd w:val="clear" w:color="auto" w:fill="FFFF00"/>
        <w:tabs>
          <w:tab w:val="clear" w:pos="1134"/>
          <w:tab w:val="right" w:pos="426"/>
        </w:tabs>
        <w:jc w:val="left"/>
        <w:rPr>
          <w:szCs w:val="24"/>
          <w:lang w:val="pt-BR"/>
        </w:rPr>
      </w:pPr>
      <w:r w:rsidRPr="006F76F6">
        <w:rPr>
          <w:szCs w:val="24"/>
          <w:lang w:val="pt-BR"/>
        </w:rPr>
        <w:t>Alte limitări privind numărul de loturi care pot fi atribuite aceluiași ofertant___________________________________________________________________.</w:t>
      </w:r>
    </w:p>
    <w:p w:rsidR="00997888" w:rsidRPr="006F76F6" w:rsidRDefault="00997888" w:rsidP="001842FD">
      <w:pPr>
        <w:pStyle w:val="ListParagraph"/>
        <w:numPr>
          <w:ilvl w:val="0"/>
          <w:numId w:val="0"/>
        </w:numPr>
        <w:shd w:val="clear" w:color="auto" w:fill="FFFF00"/>
        <w:tabs>
          <w:tab w:val="clear" w:pos="1134"/>
          <w:tab w:val="right" w:pos="426"/>
        </w:tabs>
        <w:ind w:left="360"/>
        <w:jc w:val="left"/>
        <w:rPr>
          <w:szCs w:val="24"/>
          <w:lang w:val="pt-BR"/>
        </w:rPr>
      </w:pPr>
    </w:p>
    <w:p w:rsidR="00997888" w:rsidRPr="006F76F6" w:rsidRDefault="00997888" w:rsidP="008C7936">
      <w:pPr>
        <w:numPr>
          <w:ilvl w:val="0"/>
          <w:numId w:val="12"/>
        </w:numPr>
        <w:tabs>
          <w:tab w:val="right" w:pos="426"/>
        </w:tabs>
        <w:spacing w:before="120"/>
        <w:ind w:left="0" w:firstLine="0"/>
        <w:rPr>
          <w:b/>
          <w:lang w:val="pt-BR"/>
        </w:rPr>
      </w:pPr>
      <w:r w:rsidRPr="006F76F6">
        <w:rPr>
          <w:b/>
          <w:lang w:val="pt-BR"/>
        </w:rPr>
        <w:t xml:space="preserve">Admiterea sau interzicerea ofertelor alternative: </w:t>
      </w:r>
      <w:r w:rsidRPr="006F76F6">
        <w:rPr>
          <w:b/>
          <w:shd w:val="clear" w:color="auto" w:fill="FFFF00"/>
          <w:lang w:val="pt-BR"/>
        </w:rPr>
        <w:t>__</w:t>
      </w:r>
      <w:r>
        <w:rPr>
          <w:b/>
          <w:shd w:val="clear" w:color="auto" w:fill="FFFF00"/>
          <w:lang w:val="pt-BR"/>
        </w:rPr>
        <w:t xml:space="preserve">Nu se admite </w:t>
      </w:r>
      <w:r w:rsidRPr="006F76F6">
        <w:rPr>
          <w:b/>
          <w:shd w:val="clear" w:color="auto" w:fill="FFFF00"/>
          <w:lang w:val="pt-BR"/>
        </w:rPr>
        <w:t>_________________</w:t>
      </w:r>
    </w:p>
    <w:p w:rsidR="00997888" w:rsidRPr="006F76F6" w:rsidRDefault="00997888" w:rsidP="008C7936">
      <w:pPr>
        <w:tabs>
          <w:tab w:val="right" w:pos="426"/>
        </w:tabs>
        <w:ind w:left="6206"/>
        <w:rPr>
          <w:lang w:val="pt-BR"/>
        </w:rPr>
      </w:pPr>
      <w:r w:rsidRPr="006F76F6">
        <w:rPr>
          <w:lang w:val="pt-BR"/>
        </w:rPr>
        <w:t>(indicați se admite sau nu se admite)</w:t>
      </w:r>
    </w:p>
    <w:p w:rsidR="00997888" w:rsidRPr="006F76F6" w:rsidRDefault="00997888" w:rsidP="008C7936">
      <w:pPr>
        <w:numPr>
          <w:ilvl w:val="0"/>
          <w:numId w:val="12"/>
        </w:numPr>
        <w:tabs>
          <w:tab w:val="left" w:pos="0"/>
          <w:tab w:val="left" w:pos="284"/>
          <w:tab w:val="left" w:pos="426"/>
        </w:tabs>
        <w:spacing w:before="120"/>
        <w:ind w:left="284" w:hanging="284"/>
        <w:rPr>
          <w:b/>
          <w:lang w:val="pt-BR"/>
        </w:rPr>
      </w:pPr>
      <w:r w:rsidRPr="006F76F6">
        <w:rPr>
          <w:b/>
          <w:lang w:val="pt-BR"/>
        </w:rPr>
        <w:t xml:space="preserve">Termenii și condițiile de livrare/prestare/executare solicitați: </w:t>
      </w:r>
      <w:r w:rsidRPr="006F76F6">
        <w:rPr>
          <w:b/>
          <w:shd w:val="clear" w:color="auto" w:fill="FFFF00"/>
          <w:lang w:val="pt-BR"/>
        </w:rPr>
        <w:t>___</w:t>
      </w:r>
      <w:r w:rsidRPr="007B71C3">
        <w:rPr>
          <w:b/>
          <w:u w:val="single"/>
          <w:shd w:val="clear" w:color="auto" w:fill="FFFF00"/>
          <w:lang w:val="pt-BR"/>
        </w:rPr>
        <w:t>10 zile după semnarea</w:t>
      </w:r>
      <w:r>
        <w:rPr>
          <w:b/>
          <w:shd w:val="clear" w:color="auto" w:fill="FFFF00"/>
          <w:lang w:val="pt-BR"/>
        </w:rPr>
        <w:t xml:space="preserve"> contractului în rl. Florești, s.Sănătăuca </w:t>
      </w:r>
      <w:r w:rsidRPr="006F76F6">
        <w:rPr>
          <w:b/>
          <w:shd w:val="clear" w:color="auto" w:fill="FFFF00"/>
          <w:lang w:val="pt-BR"/>
        </w:rPr>
        <w:t>______________________</w:t>
      </w:r>
    </w:p>
    <w:p w:rsidR="00997888" w:rsidRPr="006F76F6" w:rsidRDefault="00997888" w:rsidP="008C7936">
      <w:pPr>
        <w:numPr>
          <w:ilvl w:val="0"/>
          <w:numId w:val="12"/>
        </w:numPr>
        <w:tabs>
          <w:tab w:val="right" w:pos="426"/>
        </w:tabs>
        <w:spacing w:before="120"/>
        <w:ind w:left="0" w:firstLine="0"/>
        <w:rPr>
          <w:b/>
          <w:lang w:val="pt-BR"/>
        </w:rPr>
      </w:pPr>
      <w:r w:rsidRPr="006F76F6">
        <w:rPr>
          <w:b/>
          <w:lang w:val="pt-BR"/>
        </w:rPr>
        <w:t>Termenul de valabilitate a contractului</w:t>
      </w:r>
      <w:r w:rsidRPr="006F76F6">
        <w:rPr>
          <w:b/>
          <w:shd w:val="clear" w:color="auto" w:fill="FFFF00"/>
          <w:lang w:val="pt-BR"/>
        </w:rPr>
        <w:t>:_____</w:t>
      </w:r>
      <w:r>
        <w:rPr>
          <w:b/>
          <w:shd w:val="clear" w:color="auto" w:fill="FFFF00"/>
          <w:lang w:val="pt-BR"/>
        </w:rPr>
        <w:t xml:space="preserve">31.12.2021 </w:t>
      </w:r>
      <w:r w:rsidRPr="006F76F6">
        <w:rPr>
          <w:b/>
          <w:shd w:val="clear" w:color="auto" w:fill="FFFF00"/>
          <w:lang w:val="pt-BR"/>
        </w:rPr>
        <w:t>___________________</w:t>
      </w:r>
    </w:p>
    <w:p w:rsidR="00997888" w:rsidRPr="006F76F6" w:rsidRDefault="00997888" w:rsidP="008C7936">
      <w:pPr>
        <w:numPr>
          <w:ilvl w:val="0"/>
          <w:numId w:val="12"/>
        </w:numPr>
        <w:tabs>
          <w:tab w:val="right" w:pos="426"/>
        </w:tabs>
        <w:spacing w:before="120"/>
        <w:ind w:left="360"/>
        <w:rPr>
          <w:b/>
          <w:lang w:val="pt-BR"/>
        </w:rPr>
      </w:pPr>
      <w:r w:rsidRPr="006F76F6">
        <w:rPr>
          <w:b/>
          <w:lang w:val="pt-BR"/>
        </w:rPr>
        <w:t xml:space="preserve">Contract de achiziție rezervat atelierelor protejate sau că acesta poate fi executat numai în cadrul unor programe de angajare protejată (după caz): </w:t>
      </w:r>
      <w:r w:rsidRPr="006F76F6">
        <w:rPr>
          <w:b/>
          <w:shd w:val="clear" w:color="auto" w:fill="FFFF00"/>
          <w:lang w:val="pt-BR"/>
        </w:rPr>
        <w:t>______</w:t>
      </w:r>
      <w:r>
        <w:rPr>
          <w:b/>
          <w:shd w:val="clear" w:color="auto" w:fill="FFFF00"/>
          <w:lang w:val="pt-BR"/>
        </w:rPr>
        <w:t>Nu</w:t>
      </w:r>
      <w:r w:rsidRPr="006F76F6">
        <w:rPr>
          <w:b/>
          <w:shd w:val="clear" w:color="auto" w:fill="FFFF00"/>
          <w:lang w:val="pt-BR"/>
        </w:rPr>
        <w:t>_____________________</w:t>
      </w:r>
    </w:p>
    <w:p w:rsidR="00997888" w:rsidRPr="004225A2" w:rsidRDefault="00997888" w:rsidP="008C7936">
      <w:pPr>
        <w:pStyle w:val="ListParagraph"/>
        <w:tabs>
          <w:tab w:val="right" w:pos="426"/>
        </w:tabs>
        <w:ind w:left="7560" w:hanging="630"/>
        <w:rPr>
          <w:szCs w:val="24"/>
        </w:rPr>
      </w:pPr>
      <w:r w:rsidRPr="004225A2">
        <w:rPr>
          <w:szCs w:val="24"/>
        </w:rPr>
        <w:t>(indicați da sau nu)</w:t>
      </w:r>
    </w:p>
    <w:p w:rsidR="00997888" w:rsidRPr="006F76F6" w:rsidRDefault="00997888" w:rsidP="008C7936">
      <w:pPr>
        <w:numPr>
          <w:ilvl w:val="0"/>
          <w:numId w:val="12"/>
        </w:numPr>
        <w:tabs>
          <w:tab w:val="right" w:pos="426"/>
        </w:tabs>
        <w:spacing w:before="120"/>
        <w:ind w:left="360"/>
        <w:rPr>
          <w:b/>
          <w:lang w:val="pt-BR"/>
        </w:rPr>
      </w:pPr>
      <w:r w:rsidRPr="006F76F6">
        <w:rPr>
          <w:b/>
          <w:lang w:val="pt-BR"/>
        </w:rPr>
        <w:t xml:space="preserve">Prestarea serviciului este rezervată unei anumite profesii în temeiul unor acte cu putere de lege sau al unor acte administrative (după caz): </w:t>
      </w:r>
      <w:r w:rsidRPr="006F76F6">
        <w:rPr>
          <w:b/>
          <w:shd w:val="clear" w:color="auto" w:fill="FFFF00"/>
          <w:lang w:val="pt-BR"/>
        </w:rPr>
        <w:t>_____________________________________________________________________________</w:t>
      </w:r>
    </w:p>
    <w:p w:rsidR="00997888" w:rsidRPr="006F76F6" w:rsidRDefault="00997888" w:rsidP="004568AB">
      <w:pPr>
        <w:pStyle w:val="ListParagraph"/>
        <w:numPr>
          <w:ilvl w:val="0"/>
          <w:numId w:val="0"/>
        </w:numPr>
        <w:tabs>
          <w:tab w:val="right" w:pos="426"/>
        </w:tabs>
        <w:ind w:left="-360"/>
        <w:jc w:val="center"/>
        <w:rPr>
          <w:szCs w:val="24"/>
          <w:lang w:val="pt-BR"/>
        </w:rPr>
      </w:pPr>
      <w:r w:rsidRPr="006F76F6">
        <w:rPr>
          <w:szCs w:val="24"/>
          <w:lang w:val="pt-BR"/>
        </w:rPr>
        <w:t>(se menționează respectivele acte cu putere de lege și acte administrative)</w:t>
      </w:r>
    </w:p>
    <w:p w:rsidR="00997888" w:rsidRPr="006F76F6" w:rsidRDefault="00997888" w:rsidP="008C7936">
      <w:pPr>
        <w:numPr>
          <w:ilvl w:val="0"/>
          <w:numId w:val="12"/>
        </w:numPr>
        <w:tabs>
          <w:tab w:val="right" w:pos="426"/>
        </w:tabs>
        <w:spacing w:before="120"/>
        <w:ind w:left="360"/>
        <w:rPr>
          <w:b/>
          <w:lang w:val="pt-BR"/>
        </w:rPr>
      </w:pPr>
      <w:r w:rsidRPr="006F76F6">
        <w:rPr>
          <w:b/>
          <w:lang w:val="pt-BR"/>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2"/>
        <w:gridCol w:w="3415"/>
        <w:gridCol w:w="3244"/>
        <w:gridCol w:w="1750"/>
      </w:tblGrid>
      <w:tr w:rsidR="00997888" w:rsidRPr="004225A2" w:rsidTr="004568AB">
        <w:tc>
          <w:tcPr>
            <w:tcW w:w="572" w:type="dxa"/>
            <w:shd w:val="clear" w:color="auto" w:fill="D9D9D9"/>
          </w:tcPr>
          <w:p w:rsidR="00997888" w:rsidRPr="00B03BAE" w:rsidRDefault="00997888" w:rsidP="00AA5224">
            <w:pPr>
              <w:tabs>
                <w:tab w:val="left" w:pos="612"/>
              </w:tabs>
              <w:spacing w:before="120" w:after="120"/>
              <w:rPr>
                <w:b/>
                <w:iCs/>
              </w:rPr>
            </w:pPr>
            <w:r w:rsidRPr="00B03BAE">
              <w:rPr>
                <w:b/>
                <w:iCs/>
              </w:rPr>
              <w:t>Nr. d/o</w:t>
            </w:r>
          </w:p>
        </w:tc>
        <w:tc>
          <w:tcPr>
            <w:tcW w:w="3415" w:type="dxa"/>
            <w:shd w:val="clear" w:color="auto" w:fill="D9D9D9"/>
          </w:tcPr>
          <w:p w:rsidR="00997888" w:rsidRPr="00B03BAE" w:rsidRDefault="00997888" w:rsidP="00AA5224">
            <w:pPr>
              <w:tabs>
                <w:tab w:val="left" w:pos="612"/>
              </w:tabs>
              <w:spacing w:before="120" w:after="120"/>
              <w:jc w:val="center"/>
              <w:rPr>
                <w:b/>
                <w:iCs/>
              </w:rPr>
            </w:pPr>
            <w:r w:rsidRPr="00B03BAE">
              <w:rPr>
                <w:b/>
                <w:iCs/>
              </w:rPr>
              <w:t>Descrierea criteriului/cerinței</w:t>
            </w:r>
          </w:p>
        </w:tc>
        <w:tc>
          <w:tcPr>
            <w:tcW w:w="3244" w:type="dxa"/>
            <w:shd w:val="clear" w:color="auto" w:fill="D9D9D9"/>
          </w:tcPr>
          <w:p w:rsidR="00997888" w:rsidRPr="006F76F6" w:rsidRDefault="00997888" w:rsidP="00AA5224">
            <w:pPr>
              <w:tabs>
                <w:tab w:val="left" w:pos="612"/>
              </w:tabs>
              <w:spacing w:before="120" w:after="120"/>
              <w:rPr>
                <w:b/>
                <w:iCs/>
                <w:lang w:val="pt-BR"/>
              </w:rPr>
            </w:pPr>
            <w:r w:rsidRPr="006F76F6">
              <w:rPr>
                <w:b/>
                <w:iCs/>
                <w:lang w:val="pt-BR"/>
              </w:rPr>
              <w:t>Mod de demonstrare a îndeplinirii criteriului/cerinței:</w:t>
            </w:r>
          </w:p>
        </w:tc>
        <w:tc>
          <w:tcPr>
            <w:tcW w:w="1750" w:type="dxa"/>
            <w:shd w:val="clear" w:color="auto" w:fill="D9D9D9"/>
          </w:tcPr>
          <w:p w:rsidR="00997888" w:rsidRPr="00B03BAE" w:rsidRDefault="00997888" w:rsidP="00AA5224">
            <w:pPr>
              <w:tabs>
                <w:tab w:val="left" w:pos="612"/>
              </w:tabs>
              <w:spacing w:before="120" w:after="120"/>
              <w:jc w:val="center"/>
              <w:rPr>
                <w:b/>
                <w:iCs/>
              </w:rPr>
            </w:pPr>
            <w:r w:rsidRPr="00B03BAE">
              <w:rPr>
                <w:b/>
                <w:iCs/>
              </w:rPr>
              <w:t>Nivelul minim/</w:t>
            </w:r>
            <w:r w:rsidRPr="00B03BAE">
              <w:rPr>
                <w:b/>
                <w:iCs/>
              </w:rPr>
              <w:br/>
              <w:t>Obligativitatea</w:t>
            </w:r>
          </w:p>
        </w:tc>
      </w:tr>
      <w:tr w:rsidR="00997888" w:rsidRPr="004225A2" w:rsidTr="004568AB">
        <w:tc>
          <w:tcPr>
            <w:tcW w:w="572" w:type="dxa"/>
            <w:shd w:val="clear" w:color="auto" w:fill="FFFF00"/>
          </w:tcPr>
          <w:p w:rsidR="00997888" w:rsidRPr="000332E9" w:rsidRDefault="00997888" w:rsidP="00AA5224">
            <w:pPr>
              <w:tabs>
                <w:tab w:val="left" w:pos="612"/>
              </w:tabs>
              <w:spacing w:before="120" w:after="120"/>
              <w:rPr>
                <w:iCs/>
              </w:rPr>
            </w:pPr>
            <w:r>
              <w:rPr>
                <w:iCs/>
              </w:rPr>
              <w:t>1.</w:t>
            </w:r>
          </w:p>
        </w:tc>
        <w:tc>
          <w:tcPr>
            <w:tcW w:w="3415" w:type="dxa"/>
            <w:shd w:val="clear" w:color="auto" w:fill="FFFF00"/>
          </w:tcPr>
          <w:p w:rsidR="00997888" w:rsidRPr="000332E9" w:rsidRDefault="00997888" w:rsidP="00AA5224">
            <w:pPr>
              <w:tabs>
                <w:tab w:val="left" w:pos="612"/>
              </w:tabs>
              <w:spacing w:before="120" w:after="120"/>
              <w:rPr>
                <w:iCs/>
              </w:rPr>
            </w:pPr>
            <w:r>
              <w:rPr>
                <w:iCs/>
              </w:rPr>
              <w:t>Oferta</w:t>
            </w:r>
          </w:p>
        </w:tc>
        <w:tc>
          <w:tcPr>
            <w:tcW w:w="3244" w:type="dxa"/>
            <w:shd w:val="clear" w:color="auto" w:fill="FFFF00"/>
          </w:tcPr>
          <w:p w:rsidR="00997888" w:rsidRPr="000332E9" w:rsidRDefault="00997888" w:rsidP="00AA5224">
            <w:pPr>
              <w:tabs>
                <w:tab w:val="left" w:pos="612"/>
              </w:tabs>
              <w:spacing w:before="120" w:after="120"/>
              <w:rPr>
                <w:iCs/>
              </w:rPr>
            </w:pPr>
            <w:r w:rsidRPr="00283884">
              <w:rPr>
                <w:iCs/>
                <w:lang w:val="en-US"/>
              </w:rPr>
              <w:t>Form</w:t>
            </w:r>
            <w:r>
              <w:rPr>
                <w:iCs/>
                <w:lang w:val="en-US"/>
              </w:rPr>
              <w:t>ularul F3.1, Semnat electronic</w:t>
            </w:r>
            <w:r w:rsidRPr="00283884">
              <w:rPr>
                <w:iCs/>
                <w:lang w:val="en-US"/>
              </w:rPr>
              <w:t xml:space="preserve"> de către operatorul economic</w:t>
            </w:r>
          </w:p>
        </w:tc>
        <w:tc>
          <w:tcPr>
            <w:tcW w:w="1750" w:type="dxa"/>
            <w:shd w:val="clear" w:color="auto" w:fill="FFFF00"/>
          </w:tcPr>
          <w:p w:rsidR="00997888" w:rsidRPr="000332E9" w:rsidRDefault="00997888" w:rsidP="00AA5224">
            <w:pPr>
              <w:tabs>
                <w:tab w:val="left" w:pos="612"/>
              </w:tabs>
              <w:spacing w:before="120" w:after="120"/>
              <w:rPr>
                <w:iCs/>
              </w:rPr>
            </w:pPr>
            <w:r>
              <w:rPr>
                <w:iCs/>
              </w:rPr>
              <w:t>Obligatoriu</w:t>
            </w:r>
          </w:p>
        </w:tc>
      </w:tr>
      <w:tr w:rsidR="00997888" w:rsidRPr="004225A2" w:rsidTr="004568AB">
        <w:tc>
          <w:tcPr>
            <w:tcW w:w="572" w:type="dxa"/>
            <w:shd w:val="clear" w:color="auto" w:fill="FFFF00"/>
          </w:tcPr>
          <w:p w:rsidR="00997888" w:rsidRPr="000332E9" w:rsidRDefault="00997888" w:rsidP="00AA5224">
            <w:pPr>
              <w:tabs>
                <w:tab w:val="left" w:pos="612"/>
              </w:tabs>
              <w:spacing w:before="120" w:after="120"/>
              <w:rPr>
                <w:iCs/>
              </w:rPr>
            </w:pPr>
            <w:r>
              <w:rPr>
                <w:iCs/>
              </w:rPr>
              <w:t>2.</w:t>
            </w:r>
          </w:p>
        </w:tc>
        <w:tc>
          <w:tcPr>
            <w:tcW w:w="3415" w:type="dxa"/>
            <w:shd w:val="clear" w:color="auto" w:fill="FFFF00"/>
          </w:tcPr>
          <w:p w:rsidR="00997888" w:rsidRPr="000332E9" w:rsidRDefault="00997888" w:rsidP="00AA5224">
            <w:pPr>
              <w:tabs>
                <w:tab w:val="left" w:pos="612"/>
              </w:tabs>
              <w:spacing w:before="120" w:after="120"/>
              <w:rPr>
                <w:iCs/>
                <w:lang w:val="en-US"/>
              </w:rPr>
            </w:pPr>
            <w:r>
              <w:rPr>
                <w:iCs/>
              </w:rPr>
              <w:t>Date despre ofertant</w:t>
            </w:r>
          </w:p>
        </w:tc>
        <w:tc>
          <w:tcPr>
            <w:tcW w:w="3244" w:type="dxa"/>
            <w:shd w:val="clear" w:color="auto" w:fill="FFFF00"/>
          </w:tcPr>
          <w:p w:rsidR="00997888" w:rsidRPr="00B853DE" w:rsidRDefault="00997888" w:rsidP="00AA5224">
            <w:pPr>
              <w:tabs>
                <w:tab w:val="left" w:pos="612"/>
              </w:tabs>
              <w:spacing w:before="120" w:after="120"/>
              <w:rPr>
                <w:iCs/>
                <w:lang w:val="pt-BR"/>
              </w:rPr>
            </w:pPr>
            <w:r>
              <w:rPr>
                <w:iCs/>
              </w:rPr>
              <w:t>Semnat electronic de către operatorul economic</w:t>
            </w:r>
          </w:p>
        </w:tc>
        <w:tc>
          <w:tcPr>
            <w:tcW w:w="1750" w:type="dxa"/>
            <w:shd w:val="clear" w:color="auto" w:fill="FFFF00"/>
          </w:tcPr>
          <w:p w:rsidR="00997888" w:rsidRPr="000332E9" w:rsidRDefault="00997888" w:rsidP="00AA5224">
            <w:pPr>
              <w:tabs>
                <w:tab w:val="left" w:pos="612"/>
              </w:tabs>
              <w:spacing w:before="120" w:after="120"/>
              <w:rPr>
                <w:iCs/>
                <w:lang w:val="en-US"/>
              </w:rPr>
            </w:pPr>
            <w:r>
              <w:rPr>
                <w:iCs/>
              </w:rPr>
              <w:t>Obligatoriu</w:t>
            </w:r>
          </w:p>
        </w:tc>
      </w:tr>
      <w:tr w:rsidR="00997888" w:rsidRPr="004225A2" w:rsidTr="004568AB">
        <w:tc>
          <w:tcPr>
            <w:tcW w:w="572" w:type="dxa"/>
            <w:shd w:val="clear" w:color="auto" w:fill="FFFF00"/>
          </w:tcPr>
          <w:p w:rsidR="00997888" w:rsidRDefault="00997888" w:rsidP="00AA5224">
            <w:pPr>
              <w:tabs>
                <w:tab w:val="left" w:pos="612"/>
              </w:tabs>
              <w:spacing w:before="120" w:after="120"/>
              <w:rPr>
                <w:iCs/>
              </w:rPr>
            </w:pPr>
            <w:r>
              <w:rPr>
                <w:iCs/>
              </w:rPr>
              <w:t>3.</w:t>
            </w:r>
          </w:p>
        </w:tc>
        <w:tc>
          <w:tcPr>
            <w:tcW w:w="3415" w:type="dxa"/>
            <w:shd w:val="clear" w:color="auto" w:fill="FFFF00"/>
          </w:tcPr>
          <w:p w:rsidR="00997888" w:rsidRDefault="00997888" w:rsidP="00AA5224">
            <w:pPr>
              <w:tabs>
                <w:tab w:val="left" w:pos="612"/>
              </w:tabs>
              <w:spacing w:before="120" w:after="120"/>
              <w:rPr>
                <w:iCs/>
              </w:rPr>
            </w:pPr>
            <w:r>
              <w:rPr>
                <w:iCs/>
              </w:rPr>
              <w:t>Cerificat de înregistrare</w:t>
            </w:r>
          </w:p>
        </w:tc>
        <w:tc>
          <w:tcPr>
            <w:tcW w:w="3244" w:type="dxa"/>
            <w:shd w:val="clear" w:color="auto" w:fill="FFFF00"/>
          </w:tcPr>
          <w:p w:rsidR="00997888" w:rsidRPr="00B853DE" w:rsidRDefault="00997888" w:rsidP="00AA5224">
            <w:pPr>
              <w:tabs>
                <w:tab w:val="left" w:pos="612"/>
              </w:tabs>
              <w:spacing w:before="120" w:after="120"/>
              <w:rPr>
                <w:iCs/>
                <w:lang w:val="pt-BR"/>
              </w:rPr>
            </w:pPr>
            <w:r>
              <w:rPr>
                <w:iCs/>
              </w:rPr>
              <w:t>Semnat electronic de către operatorul economic</w:t>
            </w:r>
          </w:p>
        </w:tc>
        <w:tc>
          <w:tcPr>
            <w:tcW w:w="1750" w:type="dxa"/>
            <w:shd w:val="clear" w:color="auto" w:fill="FFFF00"/>
          </w:tcPr>
          <w:p w:rsidR="00997888" w:rsidRDefault="00997888" w:rsidP="00AA5224">
            <w:pPr>
              <w:tabs>
                <w:tab w:val="left" w:pos="612"/>
              </w:tabs>
              <w:spacing w:before="120" w:after="120"/>
              <w:rPr>
                <w:iCs/>
                <w:lang w:val="en-US"/>
              </w:rPr>
            </w:pPr>
            <w:r>
              <w:rPr>
                <w:iCs/>
              </w:rPr>
              <w:t>Obligatoriu</w:t>
            </w:r>
          </w:p>
        </w:tc>
      </w:tr>
      <w:tr w:rsidR="00997888" w:rsidRPr="004225A2" w:rsidTr="004568AB">
        <w:tc>
          <w:tcPr>
            <w:tcW w:w="572" w:type="dxa"/>
            <w:shd w:val="clear" w:color="auto" w:fill="FFFF00"/>
          </w:tcPr>
          <w:p w:rsidR="00997888" w:rsidRDefault="00997888" w:rsidP="00AA5224">
            <w:pPr>
              <w:tabs>
                <w:tab w:val="left" w:pos="612"/>
              </w:tabs>
              <w:spacing w:before="120" w:after="120"/>
              <w:rPr>
                <w:iCs/>
              </w:rPr>
            </w:pPr>
            <w:r>
              <w:rPr>
                <w:iCs/>
              </w:rPr>
              <w:t>4.</w:t>
            </w:r>
          </w:p>
        </w:tc>
        <w:tc>
          <w:tcPr>
            <w:tcW w:w="3415" w:type="dxa"/>
            <w:shd w:val="clear" w:color="auto" w:fill="FFFF00"/>
          </w:tcPr>
          <w:p w:rsidR="00997888" w:rsidRDefault="00997888" w:rsidP="00AA5224">
            <w:pPr>
              <w:tabs>
                <w:tab w:val="left" w:pos="612"/>
              </w:tabs>
              <w:spacing w:before="120" w:after="120"/>
              <w:rPr>
                <w:iCs/>
              </w:rPr>
            </w:pPr>
            <w:r>
              <w:rPr>
                <w:iCs/>
              </w:rPr>
              <w:t>Ultimul raport financiar</w:t>
            </w:r>
          </w:p>
        </w:tc>
        <w:tc>
          <w:tcPr>
            <w:tcW w:w="3244" w:type="dxa"/>
            <w:shd w:val="clear" w:color="auto" w:fill="FFFF00"/>
          </w:tcPr>
          <w:p w:rsidR="00997888" w:rsidRPr="00B853DE" w:rsidRDefault="00997888" w:rsidP="00AA5224">
            <w:pPr>
              <w:tabs>
                <w:tab w:val="left" w:pos="612"/>
              </w:tabs>
              <w:spacing w:before="120" w:after="120"/>
              <w:rPr>
                <w:iCs/>
                <w:lang w:val="pt-BR"/>
              </w:rPr>
            </w:pPr>
            <w:r>
              <w:rPr>
                <w:iCs/>
              </w:rPr>
              <w:t>Semnat electronic de către operatorul economic</w:t>
            </w:r>
          </w:p>
        </w:tc>
        <w:tc>
          <w:tcPr>
            <w:tcW w:w="1750" w:type="dxa"/>
            <w:shd w:val="clear" w:color="auto" w:fill="FFFF00"/>
          </w:tcPr>
          <w:p w:rsidR="00997888" w:rsidRDefault="00997888" w:rsidP="00AA5224">
            <w:pPr>
              <w:tabs>
                <w:tab w:val="left" w:pos="612"/>
              </w:tabs>
              <w:spacing w:before="120" w:after="120"/>
              <w:rPr>
                <w:iCs/>
                <w:lang w:val="en-US"/>
              </w:rPr>
            </w:pPr>
            <w:r>
              <w:rPr>
                <w:iCs/>
              </w:rPr>
              <w:t>Obligatoriu</w:t>
            </w:r>
          </w:p>
        </w:tc>
      </w:tr>
      <w:tr w:rsidR="00997888" w:rsidRPr="004225A2" w:rsidTr="004568AB">
        <w:tc>
          <w:tcPr>
            <w:tcW w:w="572" w:type="dxa"/>
            <w:shd w:val="clear" w:color="auto" w:fill="FFFF00"/>
          </w:tcPr>
          <w:p w:rsidR="00997888" w:rsidRDefault="00997888" w:rsidP="00AA5224">
            <w:pPr>
              <w:tabs>
                <w:tab w:val="left" w:pos="612"/>
              </w:tabs>
              <w:spacing w:before="120" w:after="120"/>
              <w:rPr>
                <w:iCs/>
              </w:rPr>
            </w:pPr>
            <w:r>
              <w:rPr>
                <w:iCs/>
              </w:rPr>
              <w:t>5.</w:t>
            </w:r>
          </w:p>
        </w:tc>
        <w:tc>
          <w:tcPr>
            <w:tcW w:w="3415" w:type="dxa"/>
            <w:shd w:val="clear" w:color="auto" w:fill="FFFF00"/>
          </w:tcPr>
          <w:p w:rsidR="00997888" w:rsidRDefault="00997888" w:rsidP="00AA5224">
            <w:pPr>
              <w:tabs>
                <w:tab w:val="left" w:pos="612"/>
              </w:tabs>
              <w:spacing w:before="120" w:after="120"/>
              <w:rPr>
                <w:iCs/>
              </w:rPr>
            </w:pPr>
            <w:r>
              <w:rPr>
                <w:iCs/>
              </w:rPr>
              <w:t>Certificat de conformitate a produselor</w:t>
            </w:r>
          </w:p>
        </w:tc>
        <w:tc>
          <w:tcPr>
            <w:tcW w:w="3244" w:type="dxa"/>
            <w:shd w:val="clear" w:color="auto" w:fill="FFFF00"/>
          </w:tcPr>
          <w:p w:rsidR="00997888" w:rsidRDefault="00997888" w:rsidP="00AA5224">
            <w:pPr>
              <w:tabs>
                <w:tab w:val="left" w:pos="612"/>
              </w:tabs>
              <w:spacing w:before="120" w:after="120"/>
              <w:rPr>
                <w:iCs/>
              </w:rPr>
            </w:pPr>
            <w:r>
              <w:rPr>
                <w:iCs/>
              </w:rPr>
              <w:t>Semnat electronic de către operatorul economic</w:t>
            </w:r>
          </w:p>
        </w:tc>
        <w:tc>
          <w:tcPr>
            <w:tcW w:w="1750" w:type="dxa"/>
            <w:shd w:val="clear" w:color="auto" w:fill="FFFF00"/>
          </w:tcPr>
          <w:p w:rsidR="00997888" w:rsidRDefault="00997888" w:rsidP="00AA5224">
            <w:pPr>
              <w:tabs>
                <w:tab w:val="left" w:pos="612"/>
              </w:tabs>
              <w:spacing w:before="120" w:after="120"/>
              <w:rPr>
                <w:iCs/>
                <w:lang w:val="en-US"/>
              </w:rPr>
            </w:pPr>
            <w:r>
              <w:rPr>
                <w:iCs/>
              </w:rPr>
              <w:t>Obligatoriu</w:t>
            </w:r>
          </w:p>
        </w:tc>
      </w:tr>
      <w:tr w:rsidR="00997888" w:rsidRPr="004225A2" w:rsidTr="004568AB">
        <w:tc>
          <w:tcPr>
            <w:tcW w:w="572" w:type="dxa"/>
            <w:shd w:val="clear" w:color="auto" w:fill="FFFF00"/>
          </w:tcPr>
          <w:p w:rsidR="00997888" w:rsidRDefault="00997888" w:rsidP="00AA5224">
            <w:pPr>
              <w:tabs>
                <w:tab w:val="left" w:pos="612"/>
              </w:tabs>
              <w:spacing w:before="120" w:after="120"/>
              <w:rPr>
                <w:iCs/>
              </w:rPr>
            </w:pPr>
            <w:r>
              <w:rPr>
                <w:iCs/>
              </w:rPr>
              <w:t>6.</w:t>
            </w:r>
          </w:p>
        </w:tc>
        <w:tc>
          <w:tcPr>
            <w:tcW w:w="3415" w:type="dxa"/>
            <w:shd w:val="clear" w:color="auto" w:fill="FFFF00"/>
          </w:tcPr>
          <w:p w:rsidR="00997888" w:rsidRDefault="00997888" w:rsidP="00AA5224">
            <w:pPr>
              <w:tabs>
                <w:tab w:val="left" w:pos="612"/>
              </w:tabs>
              <w:spacing w:before="120" w:after="120"/>
              <w:rPr>
                <w:iCs/>
              </w:rPr>
            </w:pPr>
            <w:r>
              <w:rPr>
                <w:iCs/>
              </w:rPr>
              <w:t>DUAE</w:t>
            </w:r>
          </w:p>
        </w:tc>
        <w:tc>
          <w:tcPr>
            <w:tcW w:w="3244" w:type="dxa"/>
            <w:shd w:val="clear" w:color="auto" w:fill="FFFF00"/>
          </w:tcPr>
          <w:p w:rsidR="00997888" w:rsidRDefault="00997888" w:rsidP="00AA5224">
            <w:pPr>
              <w:tabs>
                <w:tab w:val="left" w:pos="612"/>
              </w:tabs>
              <w:spacing w:before="120" w:after="120"/>
              <w:rPr>
                <w:iCs/>
              </w:rPr>
            </w:pPr>
            <w:r>
              <w:rPr>
                <w:iCs/>
              </w:rPr>
              <w:t>Semnat electronic de către operatorul economic</w:t>
            </w:r>
          </w:p>
        </w:tc>
        <w:tc>
          <w:tcPr>
            <w:tcW w:w="1750" w:type="dxa"/>
            <w:shd w:val="clear" w:color="auto" w:fill="FFFF00"/>
          </w:tcPr>
          <w:p w:rsidR="00997888" w:rsidRDefault="00997888" w:rsidP="00AA5224">
            <w:pPr>
              <w:tabs>
                <w:tab w:val="left" w:pos="612"/>
              </w:tabs>
              <w:spacing w:before="120" w:after="120"/>
              <w:rPr>
                <w:iCs/>
                <w:lang w:val="en-US"/>
              </w:rPr>
            </w:pPr>
            <w:r>
              <w:rPr>
                <w:iCs/>
              </w:rPr>
              <w:t>Obligatoriu</w:t>
            </w:r>
          </w:p>
        </w:tc>
      </w:tr>
    </w:tbl>
    <w:p w:rsidR="00997888" w:rsidRDefault="00997888" w:rsidP="004568AB">
      <w:pPr>
        <w:numPr>
          <w:ilvl w:val="0"/>
          <w:numId w:val="12"/>
        </w:numPr>
        <w:shd w:val="clear" w:color="auto" w:fill="FFFFFF"/>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cuantumul</w:t>
      </w:r>
      <w:r>
        <w:rPr>
          <w:b/>
          <w:noProof w:val="0"/>
          <w:lang w:val="it-IT" w:eastAsia="ru-RU"/>
        </w:rPr>
        <w:t>______0%___________.</w:t>
      </w:r>
    </w:p>
    <w:p w:rsidR="00997888" w:rsidRPr="004568AB" w:rsidRDefault="00997888" w:rsidP="004568AB">
      <w:pPr>
        <w:pStyle w:val="ListParagraph"/>
        <w:numPr>
          <w:ilvl w:val="0"/>
          <w:numId w:val="12"/>
        </w:numPr>
        <w:rPr>
          <w:b/>
          <w:lang w:val="it-IT"/>
        </w:rPr>
      </w:pPr>
      <w:r w:rsidRPr="004568AB">
        <w:rPr>
          <w:b/>
          <w:lang w:val="pt-BR"/>
        </w:rPr>
        <w:t xml:space="preserve">Garanția de bună execuție a contractului, cuantumul </w:t>
      </w:r>
      <w:r>
        <w:rPr>
          <w:b/>
          <w:lang w:val="pt-BR"/>
        </w:rPr>
        <w:t xml:space="preserve"> 0</w:t>
      </w:r>
      <w:r w:rsidRPr="004568AB">
        <w:rPr>
          <w:b/>
          <w:lang w:val="pt-BR"/>
        </w:rPr>
        <w:t>%_.</w:t>
      </w:r>
    </w:p>
    <w:p w:rsidR="00997888" w:rsidRPr="006F76F6" w:rsidRDefault="00997888" w:rsidP="008C7936">
      <w:pPr>
        <w:numPr>
          <w:ilvl w:val="0"/>
          <w:numId w:val="12"/>
        </w:numPr>
        <w:tabs>
          <w:tab w:val="right" w:pos="426"/>
        </w:tabs>
        <w:spacing w:before="120"/>
        <w:ind w:left="360"/>
        <w:rPr>
          <w:b/>
          <w:lang w:val="pt-BR"/>
        </w:rPr>
      </w:pPr>
      <w:r w:rsidRPr="006F76F6">
        <w:rPr>
          <w:b/>
          <w:lang w:val="pt-BR"/>
        </w:rPr>
        <w:t>Motivul recurgerii la procedura accelerată (în cazul licitației deschise, restrînse și al procedurii negociate), după caz</w:t>
      </w:r>
      <w:r w:rsidRPr="006F76F6">
        <w:rPr>
          <w:b/>
          <w:shd w:val="clear" w:color="auto" w:fill="FFFF00"/>
          <w:lang w:val="pt-BR"/>
        </w:rPr>
        <w:t>__________________________________________________</w:t>
      </w:r>
    </w:p>
    <w:p w:rsidR="00997888" w:rsidRPr="006F76F6" w:rsidRDefault="00997888" w:rsidP="008C7936">
      <w:pPr>
        <w:numPr>
          <w:ilvl w:val="0"/>
          <w:numId w:val="12"/>
        </w:numPr>
        <w:tabs>
          <w:tab w:val="right" w:pos="426"/>
        </w:tabs>
        <w:spacing w:before="120"/>
        <w:ind w:left="360"/>
        <w:rPr>
          <w:b/>
          <w:lang w:val="pt-BR"/>
        </w:rPr>
      </w:pPr>
      <w:r w:rsidRPr="006F76F6">
        <w:rPr>
          <w:b/>
          <w:lang w:val="pt-BR"/>
        </w:rPr>
        <w:t xml:space="preserve">Tehnici și instrumente specifice de atribuire (dacă este cazul specificați dacă se va utiliza acordul-cadru, sistemul dinamic de achiziție sau licitația electronică): </w:t>
      </w:r>
      <w:r>
        <w:rPr>
          <w:b/>
          <w:shd w:val="clear" w:color="auto" w:fill="FFFF00"/>
          <w:lang w:val="pt-BR"/>
        </w:rPr>
        <w:t xml:space="preserve">Licitație electornică </w:t>
      </w:r>
    </w:p>
    <w:p w:rsidR="00997888" w:rsidRPr="00517D54" w:rsidRDefault="00997888" w:rsidP="008C7936">
      <w:pPr>
        <w:numPr>
          <w:ilvl w:val="0"/>
          <w:numId w:val="12"/>
        </w:numPr>
        <w:tabs>
          <w:tab w:val="right" w:pos="426"/>
        </w:tabs>
        <w:spacing w:before="120"/>
        <w:ind w:left="0" w:firstLine="0"/>
        <w:rPr>
          <w:b/>
          <w:lang w:val="pt-BR"/>
        </w:rPr>
      </w:pPr>
      <w:r w:rsidRPr="006F76F6">
        <w:rPr>
          <w:b/>
          <w:lang w:val="pt-BR"/>
        </w:rPr>
        <w:t>Condiții speciale de care depinde îndeplinirea contractului (</w:t>
      </w:r>
      <w:r w:rsidRPr="006F76F6">
        <w:rPr>
          <w:lang w:val="pt-BR"/>
        </w:rPr>
        <w:t>indicați după caz</w:t>
      </w:r>
      <w:r w:rsidRPr="006F76F6">
        <w:rPr>
          <w:b/>
          <w:lang w:val="pt-BR"/>
        </w:rPr>
        <w:t xml:space="preserve">): </w:t>
      </w:r>
      <w:r w:rsidRPr="006F76F6">
        <w:rPr>
          <w:b/>
          <w:shd w:val="clear" w:color="auto" w:fill="FFFF00"/>
          <w:lang w:val="pt-BR"/>
        </w:rPr>
        <w:t>_________________________________________________________________________</w:t>
      </w:r>
    </w:p>
    <w:p w:rsidR="00997888" w:rsidRPr="00517D54" w:rsidRDefault="00997888" w:rsidP="00517D5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 xml:space="preserve">Ofertele se prezintă în valuta___lei moldovenești </w:t>
      </w:r>
      <w:bookmarkEnd w:id="71"/>
      <w:r>
        <w:rPr>
          <w:b/>
          <w:noProof w:val="0"/>
          <w:lang w:val="it-IT" w:eastAsia="ru-RU"/>
        </w:rPr>
        <w:t>__________________________</w:t>
      </w:r>
    </w:p>
    <w:p w:rsidR="00997888" w:rsidRPr="00E658C6" w:rsidRDefault="00997888" w:rsidP="008C7936">
      <w:pPr>
        <w:numPr>
          <w:ilvl w:val="0"/>
          <w:numId w:val="12"/>
        </w:numPr>
        <w:tabs>
          <w:tab w:val="right" w:pos="426"/>
        </w:tabs>
        <w:spacing w:before="120"/>
        <w:ind w:left="0" w:firstLine="0"/>
        <w:rPr>
          <w:b/>
          <w:u w:val="single"/>
          <w:lang w:val="pt-BR"/>
        </w:rPr>
      </w:pPr>
      <w:r w:rsidRPr="006F76F6">
        <w:rPr>
          <w:b/>
          <w:lang w:val="pt-BR"/>
        </w:rPr>
        <w:t xml:space="preserve">Criteriul de evaluare aplicat pentru adjudecarea contractului: </w:t>
      </w:r>
      <w:r w:rsidRPr="00E658C6">
        <w:rPr>
          <w:b/>
          <w:u w:val="single"/>
          <w:lang w:val="pt-BR"/>
        </w:rPr>
        <w:t xml:space="preserve">prețul cel mai mic </w:t>
      </w:r>
    </w:p>
    <w:p w:rsidR="00997888" w:rsidRPr="006F76F6" w:rsidRDefault="00997888" w:rsidP="008C7936">
      <w:pPr>
        <w:numPr>
          <w:ilvl w:val="0"/>
          <w:numId w:val="12"/>
        </w:numPr>
        <w:tabs>
          <w:tab w:val="right" w:pos="426"/>
        </w:tabs>
        <w:spacing w:before="120"/>
        <w:ind w:left="0" w:firstLine="0"/>
        <w:rPr>
          <w:b/>
          <w:lang w:val="pt-BR"/>
        </w:rPr>
      </w:pPr>
      <w:r w:rsidRPr="006F76F6">
        <w:rPr>
          <w:b/>
          <w:lang w:val="pt-BR"/>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5"/>
        <w:gridCol w:w="6644"/>
        <w:gridCol w:w="1762"/>
      </w:tblGrid>
      <w:tr w:rsidR="00997888" w:rsidRPr="004225A2" w:rsidTr="00AA5224">
        <w:tc>
          <w:tcPr>
            <w:tcW w:w="577" w:type="dxa"/>
            <w:shd w:val="clear" w:color="auto" w:fill="D9D9D9"/>
          </w:tcPr>
          <w:p w:rsidR="00997888" w:rsidRPr="00B03BAE" w:rsidRDefault="00997888" w:rsidP="00AA5224">
            <w:pPr>
              <w:tabs>
                <w:tab w:val="left" w:pos="612"/>
              </w:tabs>
              <w:spacing w:before="120" w:after="120"/>
              <w:rPr>
                <w:b/>
                <w:iCs/>
              </w:rPr>
            </w:pPr>
            <w:r w:rsidRPr="00B03BAE">
              <w:rPr>
                <w:b/>
                <w:iCs/>
              </w:rPr>
              <w:t>Nr. d/o</w:t>
            </w:r>
          </w:p>
        </w:tc>
        <w:tc>
          <w:tcPr>
            <w:tcW w:w="7248" w:type="dxa"/>
            <w:shd w:val="clear" w:color="auto" w:fill="D9D9D9"/>
          </w:tcPr>
          <w:p w:rsidR="00997888" w:rsidRPr="00B03BAE" w:rsidRDefault="00997888" w:rsidP="00AA5224">
            <w:pPr>
              <w:tabs>
                <w:tab w:val="left" w:pos="612"/>
              </w:tabs>
              <w:spacing w:before="120" w:after="120"/>
              <w:jc w:val="center"/>
              <w:rPr>
                <w:b/>
                <w:iCs/>
              </w:rPr>
            </w:pPr>
            <w:r w:rsidRPr="00B03BAE">
              <w:rPr>
                <w:b/>
                <w:iCs/>
              </w:rPr>
              <w:t>Denumirea factorului de evaluare</w:t>
            </w:r>
          </w:p>
        </w:tc>
        <w:tc>
          <w:tcPr>
            <w:tcW w:w="1800" w:type="dxa"/>
            <w:shd w:val="clear" w:color="auto" w:fill="D9D9D9"/>
          </w:tcPr>
          <w:p w:rsidR="00997888" w:rsidRPr="00B03BAE" w:rsidRDefault="00997888" w:rsidP="00AA5224">
            <w:pPr>
              <w:tabs>
                <w:tab w:val="left" w:pos="612"/>
              </w:tabs>
              <w:spacing w:before="120" w:after="120"/>
              <w:jc w:val="center"/>
              <w:rPr>
                <w:b/>
                <w:iCs/>
              </w:rPr>
            </w:pPr>
            <w:r w:rsidRPr="00B03BAE">
              <w:rPr>
                <w:b/>
                <w:iCs/>
              </w:rPr>
              <w:t>Ponderea%</w:t>
            </w:r>
          </w:p>
        </w:tc>
      </w:tr>
      <w:tr w:rsidR="00997888" w:rsidRPr="004225A2" w:rsidTr="00AA5224">
        <w:tc>
          <w:tcPr>
            <w:tcW w:w="577" w:type="dxa"/>
            <w:shd w:val="clear" w:color="auto" w:fill="FFFF00"/>
          </w:tcPr>
          <w:p w:rsidR="00997888" w:rsidRPr="00B03BAE" w:rsidRDefault="00997888" w:rsidP="00AA5224">
            <w:pPr>
              <w:tabs>
                <w:tab w:val="left" w:pos="612"/>
              </w:tabs>
              <w:spacing w:before="120" w:after="120"/>
              <w:rPr>
                <w:iCs/>
              </w:rPr>
            </w:pPr>
          </w:p>
        </w:tc>
        <w:tc>
          <w:tcPr>
            <w:tcW w:w="7248" w:type="dxa"/>
            <w:shd w:val="clear" w:color="auto" w:fill="FFFF00"/>
          </w:tcPr>
          <w:p w:rsidR="00997888" w:rsidRPr="00B03BAE" w:rsidRDefault="00997888" w:rsidP="00AA5224">
            <w:pPr>
              <w:tabs>
                <w:tab w:val="left" w:pos="612"/>
              </w:tabs>
              <w:spacing w:before="120" w:after="120"/>
              <w:rPr>
                <w:iCs/>
              </w:rPr>
            </w:pPr>
          </w:p>
        </w:tc>
        <w:tc>
          <w:tcPr>
            <w:tcW w:w="1800" w:type="dxa"/>
            <w:shd w:val="clear" w:color="auto" w:fill="FFFF00"/>
          </w:tcPr>
          <w:p w:rsidR="00997888" w:rsidRPr="00B03BAE" w:rsidRDefault="00997888" w:rsidP="00AA5224">
            <w:pPr>
              <w:tabs>
                <w:tab w:val="left" w:pos="612"/>
              </w:tabs>
              <w:spacing w:before="120" w:after="120"/>
              <w:rPr>
                <w:iCs/>
              </w:rPr>
            </w:pPr>
          </w:p>
        </w:tc>
      </w:tr>
      <w:tr w:rsidR="00997888" w:rsidRPr="004225A2" w:rsidTr="00AA5224">
        <w:tc>
          <w:tcPr>
            <w:tcW w:w="577" w:type="dxa"/>
            <w:shd w:val="clear" w:color="auto" w:fill="FFFF00"/>
          </w:tcPr>
          <w:p w:rsidR="00997888" w:rsidRPr="00B03BAE" w:rsidRDefault="00997888" w:rsidP="00AA5224">
            <w:pPr>
              <w:tabs>
                <w:tab w:val="left" w:pos="612"/>
              </w:tabs>
              <w:spacing w:before="120" w:after="120"/>
              <w:rPr>
                <w:iCs/>
              </w:rPr>
            </w:pPr>
          </w:p>
        </w:tc>
        <w:tc>
          <w:tcPr>
            <w:tcW w:w="7248" w:type="dxa"/>
            <w:shd w:val="clear" w:color="auto" w:fill="FFFF00"/>
          </w:tcPr>
          <w:p w:rsidR="00997888" w:rsidRPr="00B03BAE" w:rsidRDefault="00997888" w:rsidP="00AA5224">
            <w:pPr>
              <w:tabs>
                <w:tab w:val="left" w:pos="612"/>
              </w:tabs>
              <w:spacing w:before="120" w:after="120"/>
              <w:rPr>
                <w:iCs/>
              </w:rPr>
            </w:pPr>
          </w:p>
        </w:tc>
        <w:tc>
          <w:tcPr>
            <w:tcW w:w="1800" w:type="dxa"/>
            <w:shd w:val="clear" w:color="auto" w:fill="FFFF00"/>
          </w:tcPr>
          <w:p w:rsidR="00997888" w:rsidRPr="00B03BAE" w:rsidRDefault="00997888" w:rsidP="00AA5224">
            <w:pPr>
              <w:tabs>
                <w:tab w:val="left" w:pos="612"/>
              </w:tabs>
              <w:spacing w:before="120" w:after="120"/>
              <w:rPr>
                <w:iCs/>
              </w:rPr>
            </w:pPr>
          </w:p>
        </w:tc>
      </w:tr>
    </w:tbl>
    <w:p w:rsidR="00997888" w:rsidRPr="006F76F6" w:rsidRDefault="00997888" w:rsidP="008C7936">
      <w:pPr>
        <w:numPr>
          <w:ilvl w:val="0"/>
          <w:numId w:val="12"/>
        </w:numPr>
        <w:tabs>
          <w:tab w:val="right" w:pos="426"/>
        </w:tabs>
        <w:spacing w:before="120"/>
        <w:ind w:left="0" w:firstLine="0"/>
        <w:rPr>
          <w:b/>
          <w:lang w:val="pt-BR"/>
        </w:rPr>
      </w:pPr>
      <w:r w:rsidRPr="006F76F6">
        <w:rPr>
          <w:b/>
          <w:lang w:val="pt-BR"/>
        </w:rPr>
        <w:t>Termenul limită de depunere/deschidere a ofertelor:</w:t>
      </w:r>
    </w:p>
    <w:p w:rsidR="00997888" w:rsidRPr="00E658C6" w:rsidRDefault="00997888" w:rsidP="008C7936">
      <w:pPr>
        <w:pStyle w:val="ListParagraph"/>
        <w:numPr>
          <w:ilvl w:val="0"/>
          <w:numId w:val="14"/>
        </w:numPr>
        <w:tabs>
          <w:tab w:val="clear" w:pos="1134"/>
          <w:tab w:val="right" w:pos="426"/>
        </w:tabs>
        <w:spacing w:before="120"/>
        <w:jc w:val="left"/>
        <w:rPr>
          <w:b/>
          <w:szCs w:val="24"/>
          <w:lang w:val="pt-BR"/>
        </w:rPr>
      </w:pPr>
      <w:r w:rsidRPr="00E658C6">
        <w:rPr>
          <w:b/>
          <w:szCs w:val="24"/>
          <w:lang w:val="pt-BR"/>
        </w:rPr>
        <w:t xml:space="preserve">până la: </w:t>
      </w:r>
      <w:r w:rsidRPr="00E658C6">
        <w:rPr>
          <w:b/>
          <w:i/>
          <w:szCs w:val="24"/>
          <w:lang w:val="pt-BR"/>
        </w:rPr>
        <w:t>[ora exactă]</w:t>
      </w:r>
      <w:r w:rsidRPr="00E658C6">
        <w:rPr>
          <w:b/>
          <w:szCs w:val="24"/>
          <w:lang w:val="pt-BR"/>
        </w:rPr>
        <w:t xml:space="preserve"> </w:t>
      </w:r>
      <w:r w:rsidRPr="00E658C6">
        <w:rPr>
          <w:b/>
          <w:szCs w:val="24"/>
          <w:shd w:val="clear" w:color="auto" w:fill="FFFF00"/>
          <w:lang w:val="pt-BR"/>
        </w:rPr>
        <w:t>________</w:t>
      </w:r>
      <w:r w:rsidRPr="00E658C6">
        <w:rPr>
          <w:b/>
          <w:szCs w:val="24"/>
          <w:u w:val="single"/>
          <w:shd w:val="clear" w:color="auto" w:fill="FFFF00"/>
          <w:lang w:val="ro-RO"/>
        </w:rPr>
        <w:t xml:space="preserve">conform </w:t>
      </w:r>
      <w:r>
        <w:rPr>
          <w:b/>
          <w:szCs w:val="24"/>
          <w:u w:val="single"/>
          <w:shd w:val="clear" w:color="auto" w:fill="FFFF00"/>
          <w:lang w:val="ro-RO"/>
        </w:rPr>
        <w:t xml:space="preserve">anunțului din </w:t>
      </w:r>
      <w:r w:rsidRPr="00E658C6">
        <w:rPr>
          <w:b/>
          <w:szCs w:val="24"/>
          <w:u w:val="single"/>
          <w:shd w:val="clear" w:color="auto" w:fill="FFFF00"/>
          <w:lang w:val="ro-RO"/>
        </w:rPr>
        <w:t>SIA RSAP</w:t>
      </w:r>
      <w:r>
        <w:rPr>
          <w:b/>
          <w:szCs w:val="24"/>
          <w:shd w:val="clear" w:color="auto" w:fill="FFFF00"/>
          <w:lang w:val="ro-RO"/>
        </w:rPr>
        <w:t xml:space="preserve"> </w:t>
      </w:r>
      <w:r w:rsidRPr="00E658C6">
        <w:rPr>
          <w:b/>
          <w:szCs w:val="24"/>
          <w:shd w:val="clear" w:color="auto" w:fill="FFFF00"/>
          <w:lang w:val="pt-BR"/>
        </w:rPr>
        <w:t>__________</w:t>
      </w:r>
    </w:p>
    <w:p w:rsidR="00997888" w:rsidRPr="00E658C6" w:rsidRDefault="00997888" w:rsidP="008C7936">
      <w:pPr>
        <w:pStyle w:val="ListParagraph"/>
        <w:numPr>
          <w:ilvl w:val="0"/>
          <w:numId w:val="14"/>
        </w:numPr>
        <w:tabs>
          <w:tab w:val="clear" w:pos="1134"/>
          <w:tab w:val="right" w:pos="426"/>
        </w:tabs>
        <w:spacing w:before="120"/>
        <w:jc w:val="left"/>
        <w:rPr>
          <w:b/>
          <w:szCs w:val="24"/>
          <w:lang w:val="pt-BR"/>
        </w:rPr>
      </w:pPr>
      <w:r w:rsidRPr="00E658C6">
        <w:rPr>
          <w:b/>
          <w:szCs w:val="24"/>
          <w:lang w:val="pt-BR"/>
        </w:rPr>
        <w:t xml:space="preserve">pe: </w:t>
      </w:r>
      <w:r w:rsidRPr="00E658C6">
        <w:rPr>
          <w:b/>
          <w:i/>
          <w:szCs w:val="24"/>
          <w:lang w:val="pt-BR"/>
        </w:rPr>
        <w:t>[data]</w:t>
      </w:r>
      <w:r w:rsidRPr="00E658C6">
        <w:rPr>
          <w:b/>
          <w:szCs w:val="24"/>
          <w:lang w:val="pt-BR"/>
        </w:rPr>
        <w:t xml:space="preserve"> </w:t>
      </w:r>
      <w:r w:rsidRPr="00E658C6">
        <w:rPr>
          <w:b/>
          <w:szCs w:val="24"/>
          <w:u w:val="single"/>
          <w:shd w:val="clear" w:color="auto" w:fill="FFFF00"/>
          <w:lang w:val="pt-BR"/>
        </w:rPr>
        <w:t>_______</w:t>
      </w:r>
      <w:r w:rsidRPr="00E658C6">
        <w:rPr>
          <w:b/>
          <w:szCs w:val="24"/>
          <w:u w:val="single"/>
          <w:shd w:val="clear" w:color="auto" w:fill="FFFF00"/>
          <w:lang w:val="ro-RO"/>
        </w:rPr>
        <w:t xml:space="preserve"> </w:t>
      </w:r>
      <w:r>
        <w:rPr>
          <w:b/>
          <w:szCs w:val="24"/>
          <w:u w:val="single"/>
          <w:shd w:val="clear" w:color="auto" w:fill="FFFF00"/>
          <w:lang w:val="ro-RO"/>
        </w:rPr>
        <w:t xml:space="preserve">12 zile </w:t>
      </w:r>
      <w:r>
        <w:rPr>
          <w:b/>
          <w:szCs w:val="24"/>
          <w:shd w:val="clear" w:color="auto" w:fill="FFFF00"/>
          <w:lang w:val="ro-RO"/>
        </w:rPr>
        <w:t xml:space="preserve"> </w:t>
      </w:r>
      <w:r w:rsidRPr="00E658C6">
        <w:rPr>
          <w:b/>
          <w:szCs w:val="24"/>
          <w:shd w:val="clear" w:color="auto" w:fill="FFFF00"/>
          <w:lang w:val="pt-BR"/>
        </w:rPr>
        <w:t>_______________________________________</w:t>
      </w:r>
    </w:p>
    <w:p w:rsidR="00997888" w:rsidRPr="006F76F6" w:rsidRDefault="00997888" w:rsidP="008C7936">
      <w:pPr>
        <w:numPr>
          <w:ilvl w:val="0"/>
          <w:numId w:val="12"/>
        </w:numPr>
        <w:tabs>
          <w:tab w:val="right" w:pos="426"/>
        </w:tabs>
        <w:spacing w:before="120"/>
        <w:ind w:left="0" w:firstLine="0"/>
        <w:rPr>
          <w:b/>
          <w:lang w:val="pt-BR"/>
        </w:rPr>
      </w:pPr>
      <w:r w:rsidRPr="006F76F6">
        <w:rPr>
          <w:b/>
          <w:lang w:val="pt-BR"/>
        </w:rPr>
        <w:t xml:space="preserve">Adresa la care trebuie transmise ofertele sau cererile de participare: </w:t>
      </w:r>
    </w:p>
    <w:p w:rsidR="00997888" w:rsidRPr="006F76F6" w:rsidRDefault="00997888" w:rsidP="008C7936">
      <w:pPr>
        <w:tabs>
          <w:tab w:val="right" w:pos="426"/>
        </w:tabs>
        <w:spacing w:before="120"/>
        <w:ind w:left="450"/>
        <w:rPr>
          <w:b/>
          <w:lang w:val="pt-BR"/>
        </w:rPr>
      </w:pPr>
      <w:r w:rsidRPr="006F76F6">
        <w:rPr>
          <w:b/>
          <w:i/>
          <w:lang w:val="pt-BR"/>
        </w:rPr>
        <w:t>Ofertele sau cererile de participare vor fi depuse electronic prin intermediul SIA RSAP</w:t>
      </w:r>
    </w:p>
    <w:p w:rsidR="00997888" w:rsidRPr="006F76F6" w:rsidRDefault="00997888" w:rsidP="008C7936">
      <w:pPr>
        <w:numPr>
          <w:ilvl w:val="0"/>
          <w:numId w:val="12"/>
        </w:numPr>
        <w:tabs>
          <w:tab w:val="right" w:pos="426"/>
        </w:tabs>
        <w:spacing w:before="120"/>
        <w:ind w:left="0" w:firstLine="0"/>
        <w:rPr>
          <w:b/>
          <w:lang w:val="pt-BR"/>
        </w:rPr>
      </w:pPr>
      <w:r w:rsidRPr="006F76F6">
        <w:rPr>
          <w:b/>
          <w:lang w:val="pt-BR"/>
        </w:rPr>
        <w:t xml:space="preserve">Termenul de valabilitate a ofertelor: </w:t>
      </w:r>
      <w:r w:rsidRPr="006F76F6">
        <w:rPr>
          <w:b/>
          <w:shd w:val="clear" w:color="auto" w:fill="FFFF00"/>
          <w:lang w:val="pt-BR"/>
        </w:rPr>
        <w:t>_______</w:t>
      </w:r>
      <w:r>
        <w:rPr>
          <w:b/>
          <w:shd w:val="clear" w:color="auto" w:fill="FFFF00"/>
          <w:lang w:val="pt-BR"/>
        </w:rPr>
        <w:t xml:space="preserve">60 zile </w:t>
      </w:r>
      <w:r w:rsidRPr="006F76F6">
        <w:rPr>
          <w:b/>
          <w:shd w:val="clear" w:color="auto" w:fill="FFFF00"/>
          <w:lang w:val="pt-BR"/>
        </w:rPr>
        <w:t>________________________</w:t>
      </w:r>
    </w:p>
    <w:p w:rsidR="00997888" w:rsidRPr="00E658C6" w:rsidRDefault="00997888" w:rsidP="00517D54">
      <w:pPr>
        <w:tabs>
          <w:tab w:val="right" w:pos="426"/>
        </w:tabs>
        <w:spacing w:before="120"/>
        <w:rPr>
          <w:b/>
          <w:lang w:val="pt-BR"/>
        </w:rPr>
      </w:pPr>
      <w:r>
        <w:rPr>
          <w:b/>
          <w:lang w:val="pt-BR"/>
        </w:rPr>
        <w:t xml:space="preserve"> </w:t>
      </w:r>
      <w:r w:rsidRPr="00E658C6">
        <w:rPr>
          <w:b/>
          <w:lang w:val="pt-BR"/>
        </w:rPr>
        <w:t xml:space="preserve">Locul deschiderii ofertelor: </w:t>
      </w:r>
      <w:r w:rsidRPr="00E658C6">
        <w:rPr>
          <w:b/>
          <w:shd w:val="clear" w:color="auto" w:fill="FFFF00"/>
          <w:lang w:val="pt-BR"/>
        </w:rPr>
        <w:t>______</w:t>
      </w:r>
      <w:r>
        <w:rPr>
          <w:b/>
          <w:shd w:val="clear" w:color="auto" w:fill="FFFF00"/>
        </w:rPr>
        <w:t xml:space="preserve">în </w:t>
      </w:r>
      <w:r w:rsidRPr="00E658C6">
        <w:rPr>
          <w:b/>
          <w:shd w:val="clear" w:color="auto" w:fill="FFFF00"/>
          <w:lang w:val="pt-BR"/>
        </w:rPr>
        <w:t>_</w:t>
      </w:r>
      <w:r w:rsidRPr="00E658C6">
        <w:rPr>
          <w:b/>
          <w:u w:val="single"/>
          <w:shd w:val="clear" w:color="auto" w:fill="FFFF00"/>
        </w:rPr>
        <w:t xml:space="preserve"> SIA RSAP</w:t>
      </w:r>
      <w:r>
        <w:rPr>
          <w:b/>
          <w:shd w:val="clear" w:color="auto" w:fill="FFFF00"/>
        </w:rPr>
        <w:t xml:space="preserve"> </w:t>
      </w:r>
      <w:r w:rsidRPr="00E658C6">
        <w:rPr>
          <w:b/>
          <w:shd w:val="clear" w:color="auto" w:fill="FFFF00"/>
          <w:lang w:val="pt-BR"/>
        </w:rPr>
        <w:t>_______________________</w:t>
      </w:r>
    </w:p>
    <w:p w:rsidR="00997888" w:rsidRPr="006F76F6" w:rsidRDefault="00997888" w:rsidP="008C7936">
      <w:pPr>
        <w:pStyle w:val="ListParagraph"/>
        <w:tabs>
          <w:tab w:val="right" w:pos="426"/>
        </w:tabs>
        <w:ind w:left="3240"/>
        <w:jc w:val="center"/>
        <w:rPr>
          <w:szCs w:val="24"/>
          <w:lang w:val="pt-BR"/>
        </w:rPr>
      </w:pPr>
      <w:r w:rsidRPr="006F76F6">
        <w:rPr>
          <w:szCs w:val="24"/>
          <w:lang w:val="pt-BR"/>
        </w:rPr>
        <w:t>(SIA RSAP sau adresa deschiderii)</w:t>
      </w:r>
    </w:p>
    <w:p w:rsidR="00997888" w:rsidRPr="006F76F6" w:rsidRDefault="00997888" w:rsidP="00517D54">
      <w:pPr>
        <w:pStyle w:val="ListParagraph"/>
        <w:numPr>
          <w:ilvl w:val="0"/>
          <w:numId w:val="0"/>
        </w:numPr>
        <w:tabs>
          <w:tab w:val="left" w:pos="360"/>
          <w:tab w:val="left" w:pos="1800"/>
          <w:tab w:val="left" w:pos="3240"/>
        </w:tabs>
        <w:spacing w:after="120"/>
        <w:rPr>
          <w:b/>
          <w:i/>
          <w:szCs w:val="24"/>
          <w:lang w:val="pt-BR"/>
        </w:rPr>
      </w:pPr>
      <w:r>
        <w:rPr>
          <w:b/>
          <w:i/>
          <w:szCs w:val="24"/>
          <w:lang w:val="pt-BR"/>
        </w:rPr>
        <w:t xml:space="preserve">  </w:t>
      </w:r>
      <w:r w:rsidRPr="006F76F6">
        <w:rPr>
          <w:b/>
          <w:i/>
          <w:szCs w:val="24"/>
          <w:lang w:val="pt-BR"/>
        </w:rPr>
        <w:t xml:space="preserve">Ofertele întîrziate vor fi respinse. </w:t>
      </w:r>
    </w:p>
    <w:p w:rsidR="00997888" w:rsidRPr="006F76F6" w:rsidRDefault="00997888" w:rsidP="008C7936">
      <w:pPr>
        <w:numPr>
          <w:ilvl w:val="0"/>
          <w:numId w:val="12"/>
        </w:numPr>
        <w:tabs>
          <w:tab w:val="right" w:pos="426"/>
        </w:tabs>
        <w:spacing w:before="120"/>
        <w:ind w:left="450" w:hanging="450"/>
        <w:rPr>
          <w:b/>
          <w:lang w:val="pt-BR"/>
        </w:rPr>
      </w:pPr>
      <w:r w:rsidRPr="006F76F6">
        <w:rPr>
          <w:b/>
          <w:lang w:val="pt-BR"/>
        </w:rPr>
        <w:t xml:space="preserve">Persoanele autorizate să asiste la deschiderea ofertelor: </w:t>
      </w:r>
      <w:r w:rsidRPr="006F76F6">
        <w:rPr>
          <w:b/>
          <w:lang w:val="pt-BR"/>
        </w:rPr>
        <w:br/>
      </w:r>
      <w:r w:rsidRPr="006F76F6">
        <w:rPr>
          <w:b/>
          <w:i/>
          <w:lang w:val="pt-BR"/>
        </w:rPr>
        <w:t>Ofertanții sau reprezentanții acestora au dreptul să participe la deschiderea ofertelor, cu excepția cazului cînd ofertele au fost depuse prin SIA “RSAP”</w:t>
      </w:r>
      <w:r w:rsidRPr="006F76F6">
        <w:rPr>
          <w:b/>
          <w:lang w:val="pt-BR"/>
        </w:rPr>
        <w:t>.</w:t>
      </w:r>
    </w:p>
    <w:p w:rsidR="00997888" w:rsidRPr="006F76F6" w:rsidRDefault="00997888" w:rsidP="008C7936">
      <w:pPr>
        <w:numPr>
          <w:ilvl w:val="0"/>
          <w:numId w:val="12"/>
        </w:numPr>
        <w:tabs>
          <w:tab w:val="right" w:pos="426"/>
        </w:tabs>
        <w:spacing w:before="120"/>
        <w:ind w:left="450" w:hanging="450"/>
        <w:rPr>
          <w:b/>
          <w:lang w:val="pt-BR"/>
        </w:rPr>
      </w:pPr>
      <w:r w:rsidRPr="006F76F6">
        <w:rPr>
          <w:b/>
          <w:lang w:val="pt-BR"/>
        </w:rPr>
        <w:t xml:space="preserve">Limba sau limbile în care trebuie redactate ofertele sau cererile de participare: </w:t>
      </w:r>
      <w:r w:rsidRPr="006F76F6">
        <w:rPr>
          <w:b/>
          <w:shd w:val="clear" w:color="auto" w:fill="FFFF00"/>
          <w:lang w:val="pt-BR"/>
        </w:rPr>
        <w:t>_________</w:t>
      </w:r>
      <w:r w:rsidRPr="00E658C6">
        <w:rPr>
          <w:b/>
          <w:u w:val="single"/>
          <w:shd w:val="clear" w:color="auto" w:fill="FFFF00"/>
          <w:lang w:val="pt-BR"/>
        </w:rPr>
        <w:t>limba de stat ________________________________________________</w:t>
      </w:r>
      <w:r w:rsidRPr="006F76F6">
        <w:rPr>
          <w:b/>
          <w:lang w:val="pt-BR"/>
        </w:rPr>
        <w:t xml:space="preserve"> </w:t>
      </w:r>
    </w:p>
    <w:p w:rsidR="00997888" w:rsidRPr="004225A2" w:rsidRDefault="00997888" w:rsidP="008C7936">
      <w:pPr>
        <w:numPr>
          <w:ilvl w:val="0"/>
          <w:numId w:val="12"/>
        </w:numPr>
        <w:tabs>
          <w:tab w:val="right" w:pos="426"/>
        </w:tabs>
        <w:spacing w:before="120"/>
        <w:ind w:left="360"/>
        <w:rPr>
          <w:b/>
        </w:rPr>
      </w:pPr>
      <w:r w:rsidRPr="004225A2">
        <w:rPr>
          <w:b/>
        </w:rPr>
        <w:t xml:space="preserve">Respectivul contract se referă la un proiect și/sau program finanțat din fonduri ale Uniunii Europene: </w:t>
      </w:r>
      <w:r w:rsidRPr="00DB2FA4">
        <w:rPr>
          <w:b/>
          <w:shd w:val="clear" w:color="auto" w:fill="FFFF00"/>
        </w:rPr>
        <w:t>_______</w:t>
      </w:r>
      <w:r>
        <w:rPr>
          <w:b/>
          <w:shd w:val="clear" w:color="auto" w:fill="FFFF00"/>
        </w:rPr>
        <w:t>-</w:t>
      </w:r>
      <w:r w:rsidRPr="00DB2FA4">
        <w:rPr>
          <w:b/>
          <w:shd w:val="clear" w:color="auto" w:fill="FFFF00"/>
        </w:rPr>
        <w:t>_____________________________________________________</w:t>
      </w:r>
    </w:p>
    <w:p w:rsidR="00997888" w:rsidRPr="006F76F6" w:rsidRDefault="00997888" w:rsidP="008C7936">
      <w:pPr>
        <w:pStyle w:val="ListParagraph"/>
        <w:tabs>
          <w:tab w:val="right" w:pos="426"/>
        </w:tabs>
        <w:ind w:left="1980"/>
        <w:jc w:val="center"/>
        <w:rPr>
          <w:szCs w:val="24"/>
          <w:lang w:val="pt-BR"/>
        </w:rPr>
      </w:pPr>
      <w:r w:rsidRPr="006F76F6">
        <w:rPr>
          <w:szCs w:val="24"/>
          <w:lang w:val="pt-BR"/>
        </w:rPr>
        <w:t>(se specifică denumirea proiectului și/sau programului)</w:t>
      </w:r>
    </w:p>
    <w:p w:rsidR="00997888" w:rsidRPr="006F76F6" w:rsidRDefault="00997888" w:rsidP="008C7936">
      <w:pPr>
        <w:numPr>
          <w:ilvl w:val="0"/>
          <w:numId w:val="12"/>
        </w:numPr>
        <w:tabs>
          <w:tab w:val="right" w:pos="426"/>
        </w:tabs>
        <w:spacing w:before="120"/>
        <w:ind w:left="0" w:firstLine="0"/>
        <w:rPr>
          <w:b/>
          <w:lang w:val="pt-BR"/>
        </w:rPr>
      </w:pPr>
      <w:r w:rsidRPr="006F76F6">
        <w:rPr>
          <w:b/>
          <w:lang w:val="pt-BR"/>
        </w:rPr>
        <w:t xml:space="preserve">Denumirea și adresa organismului competent de soluționare a contestațiilor: </w:t>
      </w:r>
    </w:p>
    <w:p w:rsidR="00997888" w:rsidRPr="006F76F6" w:rsidRDefault="00997888" w:rsidP="008C7936">
      <w:pPr>
        <w:tabs>
          <w:tab w:val="right" w:pos="426"/>
        </w:tabs>
        <w:ind w:left="450"/>
        <w:rPr>
          <w:b/>
          <w:i/>
          <w:lang w:val="pt-BR"/>
        </w:rPr>
      </w:pPr>
      <w:r w:rsidRPr="006F76F6">
        <w:rPr>
          <w:b/>
          <w:i/>
          <w:lang w:val="pt-BR"/>
        </w:rPr>
        <w:t>Agenția Națională pentru Soluționarea Contestațiilor</w:t>
      </w:r>
    </w:p>
    <w:p w:rsidR="00997888" w:rsidRPr="006F76F6" w:rsidRDefault="00997888" w:rsidP="008C7936">
      <w:pPr>
        <w:tabs>
          <w:tab w:val="right" w:pos="426"/>
        </w:tabs>
        <w:ind w:left="450"/>
        <w:rPr>
          <w:b/>
          <w:i/>
          <w:lang w:val="pt-BR"/>
        </w:rPr>
      </w:pPr>
      <w:r w:rsidRPr="006F76F6">
        <w:rPr>
          <w:b/>
          <w:i/>
          <w:lang w:val="pt-BR"/>
        </w:rPr>
        <w:t>Adresa: mun. Chișinău, bd. Ștefan cel Mare și Sfânt nr.124 (et.4), MD 2001;</w:t>
      </w:r>
    </w:p>
    <w:p w:rsidR="00997888" w:rsidRPr="006F76F6" w:rsidRDefault="00997888" w:rsidP="008C7936">
      <w:pPr>
        <w:tabs>
          <w:tab w:val="right" w:pos="426"/>
        </w:tabs>
        <w:ind w:left="450"/>
        <w:rPr>
          <w:b/>
          <w:i/>
          <w:lang w:val="en-US"/>
        </w:rPr>
      </w:pPr>
      <w:r w:rsidRPr="006F76F6">
        <w:rPr>
          <w:b/>
          <w:i/>
          <w:lang w:val="en-US"/>
        </w:rPr>
        <w:t>Tel/Fax/email:</w:t>
      </w:r>
      <w:r w:rsidRPr="006F76F6">
        <w:rPr>
          <w:b/>
          <w:i/>
          <w:color w:val="000000"/>
          <w:sz w:val="27"/>
          <w:szCs w:val="27"/>
          <w:shd w:val="clear" w:color="auto" w:fill="FFFFFF"/>
          <w:lang w:val="en-US"/>
        </w:rPr>
        <w:t xml:space="preserve"> </w:t>
      </w:r>
      <w:r w:rsidRPr="006F76F6">
        <w:rPr>
          <w:b/>
          <w:i/>
          <w:lang w:val="en-US"/>
        </w:rPr>
        <w:t>022-820 652, 022 820-651, contestatii@ansc.md</w:t>
      </w:r>
    </w:p>
    <w:p w:rsidR="00997888" w:rsidRPr="006F76F6" w:rsidRDefault="00997888" w:rsidP="008C7936">
      <w:pPr>
        <w:numPr>
          <w:ilvl w:val="0"/>
          <w:numId w:val="12"/>
        </w:numPr>
        <w:tabs>
          <w:tab w:val="right" w:pos="426"/>
        </w:tabs>
        <w:spacing w:before="120"/>
        <w:ind w:left="360"/>
        <w:rPr>
          <w:b/>
          <w:lang w:val="pt-BR"/>
        </w:rPr>
      </w:pPr>
      <w:r w:rsidRPr="006F76F6">
        <w:rPr>
          <w:b/>
          <w:lang w:val="pt-BR"/>
        </w:rPr>
        <w:t>Data (datele) și referința (referințele) publicărilor anterioare în Jurnalul Oficial al Uniunii Europene privind contractul (contractele) la care se referă anunțul respective (dacă este cazul</w:t>
      </w:r>
      <w:r w:rsidRPr="006F76F6">
        <w:rPr>
          <w:b/>
          <w:shd w:val="clear" w:color="auto" w:fill="FFFF00"/>
          <w:lang w:val="pt-BR"/>
        </w:rPr>
        <w:t>):_____</w:t>
      </w:r>
      <w:r>
        <w:rPr>
          <w:b/>
          <w:shd w:val="clear" w:color="auto" w:fill="FFFF00"/>
          <w:lang w:val="pt-BR"/>
        </w:rPr>
        <w:t xml:space="preserve">-   </w:t>
      </w:r>
      <w:r w:rsidRPr="006F76F6">
        <w:rPr>
          <w:b/>
          <w:shd w:val="clear" w:color="auto" w:fill="FFFF00"/>
          <w:lang w:val="pt-BR"/>
        </w:rPr>
        <w:t>_______________________________________________________</w:t>
      </w:r>
    </w:p>
    <w:p w:rsidR="00997888" w:rsidRPr="006F76F6" w:rsidRDefault="00997888" w:rsidP="008C7936">
      <w:pPr>
        <w:numPr>
          <w:ilvl w:val="0"/>
          <w:numId w:val="12"/>
        </w:numPr>
        <w:tabs>
          <w:tab w:val="right" w:pos="426"/>
        </w:tabs>
        <w:spacing w:before="120"/>
        <w:ind w:left="360"/>
        <w:rPr>
          <w:b/>
          <w:lang w:val="pt-BR"/>
        </w:rPr>
      </w:pPr>
      <w:r w:rsidRPr="006F76F6">
        <w:rPr>
          <w:b/>
          <w:lang w:val="pt-BR"/>
        </w:rPr>
        <w:t>În cazul achizițiilor periodice, calendarul estimat pentru publicarea anunțurilor viitoare</w:t>
      </w:r>
      <w:r w:rsidRPr="006F76F6">
        <w:rPr>
          <w:b/>
          <w:shd w:val="clear" w:color="auto" w:fill="FFFF00"/>
          <w:lang w:val="pt-BR"/>
        </w:rPr>
        <w:t>:_______</w:t>
      </w:r>
      <w:r>
        <w:rPr>
          <w:b/>
          <w:shd w:val="clear" w:color="auto" w:fill="FFFF00"/>
          <w:lang w:val="pt-BR"/>
        </w:rPr>
        <w:t>-</w:t>
      </w:r>
      <w:r w:rsidRPr="006F76F6">
        <w:rPr>
          <w:b/>
          <w:shd w:val="clear" w:color="auto" w:fill="FFFF00"/>
          <w:lang w:val="pt-BR"/>
        </w:rPr>
        <w:t>______________________________________________________________</w:t>
      </w:r>
    </w:p>
    <w:p w:rsidR="00997888" w:rsidRPr="006F76F6" w:rsidRDefault="00997888" w:rsidP="008C7936">
      <w:pPr>
        <w:numPr>
          <w:ilvl w:val="0"/>
          <w:numId w:val="12"/>
        </w:numPr>
        <w:tabs>
          <w:tab w:val="right" w:pos="426"/>
        </w:tabs>
        <w:spacing w:before="120"/>
        <w:ind w:left="360"/>
        <w:rPr>
          <w:b/>
          <w:lang w:val="pt-BR"/>
        </w:rPr>
      </w:pPr>
      <w:r w:rsidRPr="006F76F6">
        <w:rPr>
          <w:b/>
          <w:lang w:val="pt-BR"/>
        </w:rPr>
        <w:t>Data publicării anunțului de intenție sau, după caz, precizarea că nu a fost publicat un astfel de anunţ</w:t>
      </w:r>
      <w:r w:rsidRPr="006F76F6">
        <w:rPr>
          <w:b/>
          <w:shd w:val="clear" w:color="auto" w:fill="FFFF00"/>
          <w:lang w:val="pt-BR"/>
        </w:rPr>
        <w:t>:___________</w:t>
      </w:r>
      <w:r>
        <w:rPr>
          <w:b/>
          <w:shd w:val="clear" w:color="auto" w:fill="FFFF00"/>
          <w:lang w:val="pt-BR"/>
        </w:rPr>
        <w:t>-</w:t>
      </w:r>
      <w:r w:rsidRPr="006F76F6">
        <w:rPr>
          <w:b/>
          <w:shd w:val="clear" w:color="auto" w:fill="FFFF00"/>
          <w:lang w:val="pt-BR"/>
        </w:rPr>
        <w:t>____________________________________________________</w:t>
      </w:r>
    </w:p>
    <w:p w:rsidR="00997888" w:rsidRPr="006F76F6" w:rsidRDefault="00997888" w:rsidP="008C7936">
      <w:pPr>
        <w:numPr>
          <w:ilvl w:val="0"/>
          <w:numId w:val="12"/>
        </w:numPr>
        <w:tabs>
          <w:tab w:val="right" w:pos="426"/>
        </w:tabs>
        <w:spacing w:before="120"/>
        <w:ind w:left="0" w:firstLine="0"/>
        <w:rPr>
          <w:b/>
          <w:lang w:val="pt-BR"/>
        </w:rPr>
      </w:pPr>
      <w:r w:rsidRPr="006F76F6">
        <w:rPr>
          <w:b/>
          <w:lang w:val="pt-BR"/>
        </w:rPr>
        <w:t>Data transmiterii spre publicare a anunțului de participare</w:t>
      </w:r>
      <w:r w:rsidRPr="006F76F6">
        <w:rPr>
          <w:b/>
          <w:shd w:val="clear" w:color="auto" w:fill="FFFF00"/>
          <w:lang w:val="pt-BR"/>
        </w:rPr>
        <w:t>:___</w:t>
      </w:r>
      <w:r>
        <w:rPr>
          <w:b/>
          <w:shd w:val="clear" w:color="auto" w:fill="FFFF00"/>
          <w:lang w:val="pt-BR"/>
        </w:rPr>
        <w:t>18.10.2021</w:t>
      </w:r>
      <w:r w:rsidRPr="006F76F6">
        <w:rPr>
          <w:b/>
          <w:shd w:val="clear" w:color="auto" w:fill="FFFF00"/>
          <w:lang w:val="pt-BR"/>
        </w:rPr>
        <w:t>______________________</w:t>
      </w:r>
    </w:p>
    <w:p w:rsidR="00997888" w:rsidRPr="006F76F6" w:rsidRDefault="00997888" w:rsidP="008C7936">
      <w:pPr>
        <w:numPr>
          <w:ilvl w:val="0"/>
          <w:numId w:val="12"/>
        </w:numPr>
        <w:tabs>
          <w:tab w:val="right" w:pos="426"/>
        </w:tabs>
        <w:spacing w:before="120"/>
        <w:ind w:left="0" w:firstLine="0"/>
        <w:rPr>
          <w:b/>
          <w:lang w:val="pt-BR"/>
        </w:rPr>
      </w:pPr>
      <w:r w:rsidRPr="006F76F6">
        <w:rPr>
          <w:b/>
          <w:lang w:val="pt-BR"/>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56"/>
        <w:gridCol w:w="3580"/>
      </w:tblGrid>
      <w:tr w:rsidR="00997888" w:rsidRPr="00D55BBE" w:rsidTr="00AA5224">
        <w:tc>
          <w:tcPr>
            <w:tcW w:w="5305" w:type="dxa"/>
            <w:shd w:val="clear" w:color="auto" w:fill="E7E6E6"/>
          </w:tcPr>
          <w:p w:rsidR="00997888" w:rsidRPr="00B03BAE" w:rsidRDefault="00997888" w:rsidP="00AA5224">
            <w:pPr>
              <w:tabs>
                <w:tab w:val="right" w:pos="426"/>
              </w:tabs>
              <w:rPr>
                <w:b/>
              </w:rPr>
            </w:pPr>
            <w:r w:rsidRPr="00B03BAE">
              <w:rPr>
                <w:b/>
              </w:rPr>
              <w:t>Denumirea instrumentului electronic</w:t>
            </w:r>
          </w:p>
        </w:tc>
        <w:tc>
          <w:tcPr>
            <w:tcW w:w="3785" w:type="dxa"/>
            <w:shd w:val="clear" w:color="auto" w:fill="E7E6E6"/>
          </w:tcPr>
          <w:p w:rsidR="00997888" w:rsidRPr="006F76F6" w:rsidRDefault="00997888" w:rsidP="00AA5224">
            <w:pPr>
              <w:tabs>
                <w:tab w:val="right" w:pos="426"/>
              </w:tabs>
              <w:rPr>
                <w:b/>
                <w:lang w:val="pt-BR"/>
              </w:rPr>
            </w:pPr>
            <w:r w:rsidRPr="006F76F6">
              <w:rPr>
                <w:b/>
                <w:lang w:val="pt-BR"/>
              </w:rPr>
              <w:t>Se va utiliza/accepta sau nu</w:t>
            </w:r>
          </w:p>
        </w:tc>
      </w:tr>
      <w:tr w:rsidR="00997888" w:rsidRPr="006F76F6" w:rsidTr="00AA5224">
        <w:tc>
          <w:tcPr>
            <w:tcW w:w="5305" w:type="dxa"/>
          </w:tcPr>
          <w:p w:rsidR="00997888" w:rsidRPr="006F76F6" w:rsidRDefault="00997888" w:rsidP="00AA5224">
            <w:pPr>
              <w:tabs>
                <w:tab w:val="right" w:pos="426"/>
              </w:tabs>
              <w:rPr>
                <w:lang w:val="pt-BR"/>
              </w:rPr>
            </w:pPr>
            <w:r w:rsidRPr="006F76F6">
              <w:rPr>
                <w:lang w:val="pt-BR"/>
              </w:rPr>
              <w:t>depunerea electronică a ofertelor sau a cererilor de participare</w:t>
            </w:r>
          </w:p>
        </w:tc>
        <w:tc>
          <w:tcPr>
            <w:tcW w:w="3785" w:type="dxa"/>
            <w:shd w:val="clear" w:color="auto" w:fill="FFFF00"/>
          </w:tcPr>
          <w:p w:rsidR="00997888" w:rsidRPr="006F76F6" w:rsidRDefault="00997888" w:rsidP="00AA5224">
            <w:pPr>
              <w:tabs>
                <w:tab w:val="right" w:pos="426"/>
              </w:tabs>
              <w:rPr>
                <w:lang w:val="pt-BR"/>
              </w:rPr>
            </w:pPr>
            <w:r>
              <w:rPr>
                <w:lang w:val="pt-BR"/>
              </w:rPr>
              <w:t>Accepta</w:t>
            </w:r>
          </w:p>
        </w:tc>
      </w:tr>
      <w:tr w:rsidR="00997888" w:rsidRPr="004225A2" w:rsidTr="00AA5224">
        <w:tc>
          <w:tcPr>
            <w:tcW w:w="5305" w:type="dxa"/>
          </w:tcPr>
          <w:p w:rsidR="00997888" w:rsidRPr="00B03BAE" w:rsidRDefault="00997888" w:rsidP="00AA5224">
            <w:pPr>
              <w:tabs>
                <w:tab w:val="right" w:pos="426"/>
              </w:tabs>
            </w:pPr>
            <w:r w:rsidRPr="00B03BAE">
              <w:t>sistemul de comenzi electronice</w:t>
            </w:r>
          </w:p>
        </w:tc>
        <w:tc>
          <w:tcPr>
            <w:tcW w:w="3785" w:type="dxa"/>
            <w:shd w:val="clear" w:color="auto" w:fill="FFFF00"/>
          </w:tcPr>
          <w:p w:rsidR="00997888" w:rsidRPr="00B86CA8" w:rsidRDefault="00997888" w:rsidP="00AA5224">
            <w:pPr>
              <w:tabs>
                <w:tab w:val="right" w:pos="426"/>
              </w:tabs>
            </w:pPr>
            <w:r>
              <w:t>Nu</w:t>
            </w:r>
          </w:p>
        </w:tc>
      </w:tr>
      <w:tr w:rsidR="00997888" w:rsidRPr="004225A2" w:rsidTr="00AA5224">
        <w:tc>
          <w:tcPr>
            <w:tcW w:w="5305" w:type="dxa"/>
          </w:tcPr>
          <w:p w:rsidR="00997888" w:rsidRPr="00B03BAE" w:rsidRDefault="00997888" w:rsidP="00AA5224">
            <w:pPr>
              <w:tabs>
                <w:tab w:val="right" w:pos="426"/>
              </w:tabs>
            </w:pPr>
            <w:r w:rsidRPr="00B03BAE">
              <w:t>facturarea electronică</w:t>
            </w:r>
          </w:p>
        </w:tc>
        <w:tc>
          <w:tcPr>
            <w:tcW w:w="3785" w:type="dxa"/>
            <w:shd w:val="clear" w:color="auto" w:fill="FFFF00"/>
          </w:tcPr>
          <w:p w:rsidR="00997888" w:rsidRPr="00B03BAE" w:rsidRDefault="00997888" w:rsidP="00AA5224">
            <w:pPr>
              <w:tabs>
                <w:tab w:val="right" w:pos="426"/>
              </w:tabs>
            </w:pPr>
            <w:r>
              <w:rPr>
                <w:lang w:val="pt-BR"/>
              </w:rPr>
              <w:t>Accepta</w:t>
            </w:r>
          </w:p>
        </w:tc>
      </w:tr>
      <w:tr w:rsidR="00997888" w:rsidRPr="004225A2" w:rsidTr="00AA5224">
        <w:tc>
          <w:tcPr>
            <w:tcW w:w="5305" w:type="dxa"/>
          </w:tcPr>
          <w:p w:rsidR="00997888" w:rsidRPr="00B03BAE" w:rsidRDefault="00997888" w:rsidP="00AA5224">
            <w:pPr>
              <w:tabs>
                <w:tab w:val="right" w:pos="426"/>
              </w:tabs>
            </w:pPr>
            <w:r w:rsidRPr="00B03BAE">
              <w:t>plățile electronice</w:t>
            </w:r>
          </w:p>
        </w:tc>
        <w:tc>
          <w:tcPr>
            <w:tcW w:w="3785" w:type="dxa"/>
            <w:shd w:val="clear" w:color="auto" w:fill="FFFF00"/>
          </w:tcPr>
          <w:p w:rsidR="00997888" w:rsidRPr="00B03BAE" w:rsidRDefault="00997888" w:rsidP="00AA5224">
            <w:pPr>
              <w:tabs>
                <w:tab w:val="right" w:pos="426"/>
              </w:tabs>
            </w:pPr>
            <w:r>
              <w:rPr>
                <w:lang w:val="pt-BR"/>
              </w:rPr>
              <w:t>Accepta</w:t>
            </w:r>
          </w:p>
        </w:tc>
      </w:tr>
    </w:tbl>
    <w:p w:rsidR="00997888" w:rsidRPr="00CD7745" w:rsidRDefault="00997888" w:rsidP="00CD7745">
      <w:pPr>
        <w:numPr>
          <w:ilvl w:val="0"/>
          <w:numId w:val="12"/>
        </w:numPr>
        <w:tabs>
          <w:tab w:val="right" w:pos="426"/>
        </w:tabs>
        <w:spacing w:before="120"/>
        <w:ind w:left="360"/>
        <w:jc w:val="right"/>
        <w:rPr>
          <w:b/>
        </w:rPr>
      </w:pPr>
      <w:r w:rsidRPr="00517D54">
        <w:rPr>
          <w:b/>
        </w:rPr>
        <w:t xml:space="preserve">Contractul intră sub incidența Acordului privind achizițiile guvernamentale al Organizației Mondiale a Comerțului (numai în cazul anunțurilor transmise spre publicare în Jurnalul Oficial al Uniunii Europene): </w:t>
      </w:r>
      <w:r w:rsidRPr="00517D54">
        <w:rPr>
          <w:b/>
          <w:shd w:val="clear" w:color="auto" w:fill="FFFF00"/>
        </w:rPr>
        <w:t>________Nu __________________</w:t>
      </w:r>
      <w:r>
        <w:rPr>
          <w:shd w:val="clear" w:color="auto" w:fill="FFFF00"/>
        </w:rPr>
        <w:t xml:space="preserve">       </w:t>
      </w:r>
      <w:r w:rsidRPr="006F76F6">
        <w:rPr>
          <w:lang w:val="pt-BR"/>
        </w:rPr>
        <w:t>(se specifică da sau nu)</w:t>
      </w:r>
    </w:p>
    <w:p w:rsidR="00997888" w:rsidRPr="004225A2" w:rsidRDefault="00997888" w:rsidP="008C7936">
      <w:pPr>
        <w:numPr>
          <w:ilvl w:val="0"/>
          <w:numId w:val="12"/>
        </w:numPr>
        <w:tabs>
          <w:tab w:val="right" w:pos="426"/>
        </w:tabs>
        <w:spacing w:before="120"/>
        <w:ind w:left="0" w:firstLine="0"/>
        <w:rPr>
          <w:b/>
        </w:rPr>
      </w:pPr>
      <w:r w:rsidRPr="004225A2">
        <w:rPr>
          <w:b/>
        </w:rPr>
        <w:t xml:space="preserve">Alte informații relevante: </w:t>
      </w:r>
      <w:r w:rsidRPr="00DB2FA4">
        <w:rPr>
          <w:b/>
          <w:shd w:val="clear" w:color="auto" w:fill="FFFF00"/>
        </w:rPr>
        <w:t>_____</w:t>
      </w:r>
      <w:r>
        <w:rPr>
          <w:b/>
          <w:shd w:val="clear" w:color="auto" w:fill="FFFF00"/>
          <w:lang w:val="en-US"/>
        </w:rPr>
        <w:t>-</w:t>
      </w:r>
      <w:r w:rsidRPr="00DB2FA4">
        <w:rPr>
          <w:b/>
          <w:shd w:val="clear" w:color="auto" w:fill="FFFF00"/>
        </w:rPr>
        <w:t>________________________________________</w:t>
      </w:r>
    </w:p>
    <w:p w:rsidR="00997888" w:rsidRPr="004225A2" w:rsidRDefault="00997888" w:rsidP="008C7936">
      <w:pPr>
        <w:spacing w:before="120" w:after="120"/>
        <w:rPr>
          <w:b/>
        </w:rPr>
      </w:pPr>
    </w:p>
    <w:p w:rsidR="00997888" w:rsidRPr="004225A2" w:rsidRDefault="00997888" w:rsidP="008C7936">
      <w:pPr>
        <w:spacing w:before="120" w:after="120"/>
        <w:rPr>
          <w:b/>
        </w:rPr>
      </w:pPr>
    </w:p>
    <w:p w:rsidR="00997888" w:rsidRPr="004225A2" w:rsidRDefault="00997888" w:rsidP="008C7936">
      <w:pPr>
        <w:spacing w:before="120" w:after="120"/>
        <w:rPr>
          <w:b/>
        </w:rPr>
      </w:pPr>
    </w:p>
    <w:p w:rsidR="00997888" w:rsidRDefault="00997888" w:rsidP="008C7936">
      <w:pPr>
        <w:spacing w:before="120" w:after="120"/>
        <w:rPr>
          <w:b/>
          <w:lang w:val="pt-BR"/>
        </w:rPr>
      </w:pPr>
      <w:r w:rsidRPr="006F76F6">
        <w:rPr>
          <w:b/>
          <w:lang w:val="pt-BR"/>
        </w:rPr>
        <w:t xml:space="preserve">Conducătorul grupului de lucru:  </w:t>
      </w:r>
      <w:r w:rsidRPr="006F76F6">
        <w:rPr>
          <w:b/>
          <w:shd w:val="clear" w:color="auto" w:fill="FFFF00"/>
          <w:lang w:val="pt-BR"/>
        </w:rPr>
        <w:t>__</w:t>
      </w:r>
      <w:r>
        <w:rPr>
          <w:b/>
          <w:u w:val="single"/>
          <w:shd w:val="clear" w:color="auto" w:fill="FFFF00"/>
          <w:lang w:val="pt-BR"/>
        </w:rPr>
        <w:t xml:space="preserve">Gancear </w:t>
      </w:r>
      <w:r w:rsidRPr="00E658C6">
        <w:rPr>
          <w:b/>
          <w:u w:val="single"/>
          <w:shd w:val="clear" w:color="auto" w:fill="FFFF00"/>
          <w:lang w:val="pt-BR"/>
        </w:rPr>
        <w:t>Gheorghe</w:t>
      </w:r>
      <w:r w:rsidRPr="006F76F6">
        <w:rPr>
          <w:b/>
          <w:shd w:val="clear" w:color="auto" w:fill="FFFF00"/>
          <w:lang w:val="pt-BR"/>
        </w:rPr>
        <w:t>________________________</w:t>
      </w:r>
      <w:r w:rsidRPr="006F76F6">
        <w:rPr>
          <w:b/>
          <w:lang w:val="pt-BR"/>
        </w:rPr>
        <w:t xml:space="preserve">                </w:t>
      </w:r>
    </w:p>
    <w:p w:rsidR="00997888" w:rsidRPr="006F76F6" w:rsidRDefault="00997888" w:rsidP="008C7936">
      <w:pPr>
        <w:spacing w:before="120" w:after="120"/>
        <w:rPr>
          <w:b/>
          <w:lang w:val="pt-BR"/>
        </w:rPr>
      </w:pPr>
      <w:r w:rsidRPr="006F76F6">
        <w:rPr>
          <w:b/>
          <w:lang w:val="pt-BR"/>
        </w:rPr>
        <w:t>L.Ș.</w:t>
      </w: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Default="00997888" w:rsidP="00BE362C">
      <w:pPr>
        <w:spacing w:before="120"/>
        <w:jc w:val="center"/>
        <w:outlineLvl w:val="0"/>
        <w:rPr>
          <w:b/>
          <w:noProof w:val="0"/>
          <w:sz w:val="28"/>
          <w:szCs w:val="28"/>
          <w:lang w:eastAsia="ru-RU"/>
        </w:rPr>
      </w:pPr>
    </w:p>
    <w:p w:rsidR="00997888" w:rsidRPr="00BE362C" w:rsidRDefault="00997888" w:rsidP="00BE362C">
      <w:pPr>
        <w:spacing w:before="120"/>
        <w:jc w:val="center"/>
        <w:outlineLvl w:val="0"/>
        <w:rPr>
          <w:b/>
          <w:noProof w:val="0"/>
          <w:sz w:val="28"/>
          <w:szCs w:val="28"/>
          <w:lang w:eastAsia="ru-RU"/>
        </w:rPr>
      </w:pPr>
    </w:p>
    <w:p w:rsidR="00997888" w:rsidRPr="00BE362C" w:rsidRDefault="00997888" w:rsidP="00BE362C">
      <w:pPr>
        <w:rPr>
          <w:noProof w:val="0"/>
          <w:sz w:val="20"/>
          <w:szCs w:val="20"/>
          <w:lang w:val="it-IT" w:eastAsia="ru-RU"/>
        </w:rPr>
      </w:pPr>
    </w:p>
    <w:p w:rsidR="00997888" w:rsidRDefault="00997888" w:rsidP="00443BED">
      <w:pPr>
        <w:tabs>
          <w:tab w:val="decimal" w:pos="8364"/>
        </w:tabs>
        <w:spacing w:line="276" w:lineRule="auto"/>
        <w:ind w:right="-144"/>
        <w:jc w:val="center"/>
        <w:rPr>
          <w:b/>
          <w:bCs/>
          <w:color w:val="000000"/>
        </w:rPr>
      </w:pPr>
    </w:p>
    <w:p w:rsidR="00997888" w:rsidRPr="004B16DD" w:rsidRDefault="00997888" w:rsidP="009C2F8F">
      <w:pPr>
        <w:jc w:val="right"/>
        <w:rPr>
          <w:noProof w:val="0"/>
          <w:sz w:val="22"/>
          <w:szCs w:val="22"/>
          <w:lang w:val="it-IT"/>
        </w:rPr>
      </w:pPr>
      <w:r w:rsidRPr="00A30B00">
        <w:rPr>
          <w:noProof w:val="0"/>
          <w:lang w:val="it-IT"/>
        </w:rPr>
        <w:t>Anexa nr.</w:t>
      </w:r>
      <w:r>
        <w:rPr>
          <w:noProof w:val="0"/>
          <w:lang w:val="it-IT"/>
        </w:rPr>
        <w:t xml:space="preserve"> 3</w:t>
      </w:r>
    </w:p>
    <w:p w:rsidR="00997888" w:rsidRPr="00D22624" w:rsidRDefault="00997888" w:rsidP="009C2F8F">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9C2F8F">
      <w:pPr>
        <w:jc w:val="right"/>
        <w:rPr>
          <w:noProof w:val="0"/>
          <w:lang w:val="it-IT"/>
        </w:rPr>
      </w:pPr>
      <w:r w:rsidRPr="0003591A">
        <w:rPr>
          <w:noProof w:val="0"/>
          <w:lang w:val="it-IT"/>
        </w:rPr>
        <w:t>din “____” ________ 20___</w:t>
      </w: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Pr="009D62FF" w:rsidRDefault="00997888"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2"/>
    <w:p w:rsidR="00997888" w:rsidRDefault="00997888" w:rsidP="00631A2C">
      <w:pPr>
        <w:shd w:val="clear" w:color="auto" w:fill="FFFFFF"/>
        <w:spacing w:before="120"/>
        <w:rPr>
          <w:b/>
          <w:noProof w:val="0"/>
          <w:lang w:val="it-IT" w:eastAsia="ru-RU"/>
        </w:rPr>
      </w:pPr>
    </w:p>
    <w:p w:rsidR="00997888" w:rsidRPr="00BE362C" w:rsidRDefault="00997888" w:rsidP="00631A2C">
      <w:pPr>
        <w:shd w:val="clear" w:color="auto" w:fill="FFFFFF"/>
        <w:spacing w:before="120"/>
        <w:rPr>
          <w:b/>
          <w:noProof w:val="0"/>
          <w:lang w:val="it-IT" w:eastAsia="ru-RU"/>
        </w:rPr>
      </w:pPr>
      <w:r w:rsidRPr="00BE362C">
        <w:rPr>
          <w:b/>
          <w:noProof w:val="0"/>
          <w:lang w:val="it-IT" w:eastAsia="ru-RU"/>
        </w:rPr>
        <w:t xml:space="preserve">privind achiziționarea </w:t>
      </w:r>
      <w:r>
        <w:rPr>
          <w:b/>
          <w:noProof w:val="0"/>
          <w:shd w:val="clear" w:color="auto" w:fill="FFFFFF"/>
          <w:lang w:val="it-IT" w:eastAsia="ru-RU"/>
        </w:rPr>
        <w:t>____________________________</w:t>
      </w:r>
      <w:r w:rsidRPr="00BE362C">
        <w:rPr>
          <w:b/>
          <w:noProof w:val="0"/>
          <w:shd w:val="clear" w:color="auto" w:fill="FFFFFF"/>
          <w:lang w:val="it-IT" w:eastAsia="ru-RU"/>
        </w:rPr>
        <w:t>_________________________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97888" w:rsidRPr="00BE362C" w:rsidRDefault="00997888" w:rsidP="00631A2C">
      <w:pPr>
        <w:shd w:val="clear" w:color="auto" w:fill="FFFFFF"/>
        <w:spacing w:before="120"/>
        <w:outlineLvl w:val="0"/>
        <w:rPr>
          <w:b/>
          <w:noProof w:val="0"/>
          <w:sz w:val="32"/>
          <w:szCs w:val="32"/>
          <w:lang w:eastAsia="ru-RU"/>
        </w:rPr>
      </w:pPr>
    </w:p>
    <w:p w:rsidR="00997888" w:rsidRPr="00BE362C" w:rsidRDefault="00997888" w:rsidP="00631A2C">
      <w:pPr>
        <w:shd w:val="clear" w:color="auto" w:fill="FFFFFF"/>
        <w:rPr>
          <w:noProof w:val="0"/>
          <w:sz w:val="20"/>
          <w:szCs w:val="20"/>
          <w:lang w:val="it-IT" w:eastAsia="ru-RU"/>
        </w:rPr>
      </w:pPr>
    </w:p>
    <w:p w:rsidR="00997888" w:rsidRPr="00864A45" w:rsidRDefault="00997888" w:rsidP="00156704">
      <w:pPr>
        <w:pStyle w:val="ListParagraph"/>
        <w:numPr>
          <w:ilvl w:val="0"/>
          <w:numId w:val="18"/>
        </w:numPr>
        <w:shd w:val="clear" w:color="auto" w:fill="FFFFFF"/>
        <w:tabs>
          <w:tab w:val="clear" w:pos="1134"/>
          <w:tab w:val="left" w:pos="142"/>
          <w:tab w:val="left" w:pos="284"/>
          <w:tab w:val="right" w:pos="9531"/>
        </w:tabs>
        <w:spacing w:before="120"/>
        <w:ind w:left="0" w:firstLine="0"/>
        <w:rPr>
          <w:b/>
          <w:lang w:val="ru-RU"/>
        </w:rPr>
      </w:pPr>
      <w:r w:rsidRPr="00864A45">
        <w:rPr>
          <w:b/>
        </w:rPr>
        <w:t>D</w:t>
      </w:r>
      <w:r w:rsidRPr="00864A45">
        <w:rPr>
          <w:b/>
          <w:lang w:val="ru-RU"/>
        </w:rPr>
        <w:t>enumirea</w:t>
      </w:r>
      <w:r>
        <w:rPr>
          <w:b/>
        </w:rPr>
        <w:t xml:space="preserve"> </w:t>
      </w:r>
      <w:r w:rsidRPr="00864A45">
        <w:rPr>
          <w:b/>
          <w:lang w:val="ru-RU"/>
        </w:rPr>
        <w:t>autorității</w:t>
      </w:r>
      <w:r>
        <w:rPr>
          <w:b/>
        </w:rPr>
        <w:t xml:space="preserve"> </w:t>
      </w:r>
      <w:r w:rsidRPr="00864A45">
        <w:rPr>
          <w:b/>
          <w:lang w:val="ru-RU"/>
        </w:rPr>
        <w:t>contractant</w:t>
      </w:r>
      <w:r>
        <w:rPr>
          <w:b/>
          <w:lang w:val="ru-RU"/>
        </w:rPr>
        <w:t>e: _______________________</w:t>
      </w:r>
      <w:r w:rsidRPr="00864A45">
        <w:rPr>
          <w:b/>
          <w:lang w:val="ru-RU"/>
        </w:rPr>
        <w:t>________________</w:t>
      </w:r>
    </w:p>
    <w:p w:rsidR="00997888" w:rsidRPr="00BE362C" w:rsidRDefault="00997888"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lang w:val="ru-RU" w:eastAsia="ru-RU"/>
        </w:rPr>
        <w:t>___________________</w:t>
      </w:r>
      <w:r w:rsidRPr="00BE362C">
        <w:rPr>
          <w:b/>
          <w:noProof w:val="0"/>
          <w:shd w:val="clear" w:color="auto" w:fill="FFFFFF"/>
          <w:lang w:val="ru-RU" w:eastAsia="ru-RU"/>
        </w:rPr>
        <w:t>_____________________________________________</w:t>
      </w:r>
    </w:p>
    <w:p w:rsidR="00997888" w:rsidRPr="00BE362C" w:rsidRDefault="00997888"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997888" w:rsidRPr="00BE362C" w:rsidRDefault="00997888"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lang w:val="ru-RU" w:eastAsia="ru-RU"/>
        </w:rPr>
        <w:t>_______________________________</w:t>
      </w:r>
      <w:r w:rsidRPr="00BE362C">
        <w:rPr>
          <w:b/>
          <w:noProof w:val="0"/>
          <w:shd w:val="clear" w:color="auto" w:fill="FFFFFF"/>
          <w:lang w:val="ru-RU" w:eastAsia="ru-RU"/>
        </w:rPr>
        <w:t>__________________</w:t>
      </w:r>
    </w:p>
    <w:p w:rsidR="00997888" w:rsidRPr="00BE362C" w:rsidRDefault="00997888" w:rsidP="00156704">
      <w:pPr>
        <w:numPr>
          <w:ilvl w:val="0"/>
          <w:numId w:val="18"/>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lang w:val="it-IT" w:eastAsia="ru-RU"/>
        </w:rPr>
        <w:t>____________</w:t>
      </w:r>
    </w:p>
    <w:p w:rsidR="00997888" w:rsidRDefault="00997888" w:rsidP="00515F31">
      <w:pPr>
        <w:numPr>
          <w:ilvl w:val="0"/>
          <w:numId w:val="18"/>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997888" w:rsidRPr="006E3A91" w:rsidRDefault="00997888" w:rsidP="00156704">
      <w:pPr>
        <w:numPr>
          <w:ilvl w:val="0"/>
          <w:numId w:val="18"/>
        </w:numPr>
        <w:shd w:val="clear" w:color="auto" w:fill="FFFFFF"/>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997888" w:rsidRDefault="00997888"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997888" w:rsidRPr="00BE362C" w:rsidRDefault="00997888"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tblGrid>
      <w:tr w:rsidR="00997888" w:rsidRPr="00BE362C" w:rsidTr="0093345C">
        <w:trPr>
          <w:jc w:val="center"/>
        </w:trPr>
        <w:tc>
          <w:tcPr>
            <w:tcW w:w="576" w:type="dxa"/>
          </w:tcPr>
          <w:p w:rsidR="00997888" w:rsidRPr="0093345C" w:rsidRDefault="00997888" w:rsidP="0093345C">
            <w:pPr>
              <w:shd w:val="clear" w:color="auto" w:fill="FFFFFF"/>
              <w:tabs>
                <w:tab w:val="left" w:pos="612"/>
              </w:tabs>
              <w:spacing w:before="120" w:after="120"/>
              <w:jc w:val="center"/>
              <w:rPr>
                <w:b/>
                <w:iCs/>
                <w:noProof w:val="0"/>
                <w:sz w:val="20"/>
                <w:szCs w:val="20"/>
                <w:lang w:val="ru-RU" w:eastAsia="ru-RU"/>
              </w:rPr>
            </w:pPr>
            <w:r w:rsidRPr="0093345C">
              <w:rPr>
                <w:b/>
                <w:iCs/>
                <w:noProof w:val="0"/>
                <w:sz w:val="20"/>
                <w:szCs w:val="20"/>
                <w:lang w:val="ru-RU" w:eastAsia="ru-RU"/>
              </w:rPr>
              <w:t>Nr. d/o</w:t>
            </w:r>
          </w:p>
        </w:tc>
        <w:tc>
          <w:tcPr>
            <w:tcW w:w="3810" w:type="dxa"/>
          </w:tcPr>
          <w:p w:rsidR="00997888" w:rsidRPr="0093345C" w:rsidRDefault="00997888" w:rsidP="0093345C">
            <w:pPr>
              <w:shd w:val="clear" w:color="auto" w:fill="FFFFFF"/>
              <w:tabs>
                <w:tab w:val="left" w:pos="612"/>
              </w:tabs>
              <w:spacing w:before="120" w:after="120"/>
              <w:jc w:val="center"/>
              <w:rPr>
                <w:b/>
                <w:iCs/>
                <w:noProof w:val="0"/>
                <w:sz w:val="20"/>
                <w:szCs w:val="20"/>
                <w:lang w:eastAsia="ru-RU"/>
              </w:rPr>
            </w:pPr>
            <w:r w:rsidRPr="0093345C">
              <w:rPr>
                <w:b/>
                <w:iCs/>
                <w:noProof w:val="0"/>
                <w:sz w:val="20"/>
                <w:szCs w:val="20"/>
                <w:lang w:eastAsia="ru-RU"/>
              </w:rPr>
              <w:t>Denumirea documentului</w:t>
            </w:r>
          </w:p>
        </w:tc>
        <w:tc>
          <w:tcPr>
            <w:tcW w:w="3563" w:type="dxa"/>
          </w:tcPr>
          <w:p w:rsidR="00997888" w:rsidRPr="0093345C" w:rsidRDefault="00997888" w:rsidP="0093345C">
            <w:pPr>
              <w:shd w:val="clear" w:color="auto" w:fill="FFFFFF"/>
              <w:tabs>
                <w:tab w:val="left" w:pos="612"/>
              </w:tabs>
              <w:spacing w:before="120" w:after="120"/>
              <w:jc w:val="center"/>
              <w:rPr>
                <w:b/>
                <w:iCs/>
                <w:noProof w:val="0"/>
                <w:sz w:val="20"/>
                <w:szCs w:val="20"/>
                <w:lang w:val="it-IT" w:eastAsia="ru-RU"/>
              </w:rPr>
            </w:pPr>
            <w:r w:rsidRPr="0093345C">
              <w:rPr>
                <w:b/>
                <w:iCs/>
                <w:noProof w:val="0"/>
                <w:sz w:val="20"/>
                <w:szCs w:val="20"/>
                <w:lang w:val="it-IT" w:eastAsia="ru-RU"/>
              </w:rPr>
              <w:t>Mod de prezentare a documentului:</w:t>
            </w:r>
          </w:p>
        </w:tc>
      </w:tr>
      <w:tr w:rsidR="00997888" w:rsidRPr="007E79C1" w:rsidTr="0093345C">
        <w:trPr>
          <w:jc w:val="center"/>
        </w:trPr>
        <w:tc>
          <w:tcPr>
            <w:tcW w:w="576" w:type="dxa"/>
          </w:tcPr>
          <w:p w:rsidR="00997888" w:rsidRPr="0093345C" w:rsidRDefault="00997888" w:rsidP="0093345C">
            <w:pPr>
              <w:shd w:val="clear" w:color="auto" w:fill="FFFFFF"/>
              <w:tabs>
                <w:tab w:val="left" w:pos="612"/>
              </w:tabs>
              <w:spacing w:before="120" w:after="120"/>
              <w:rPr>
                <w:iCs/>
                <w:noProof w:val="0"/>
                <w:lang w:val="it-IT" w:eastAsia="ru-RU"/>
              </w:rPr>
            </w:pPr>
          </w:p>
        </w:tc>
        <w:tc>
          <w:tcPr>
            <w:tcW w:w="3810" w:type="dxa"/>
          </w:tcPr>
          <w:p w:rsidR="00997888" w:rsidRPr="0093345C" w:rsidRDefault="00997888" w:rsidP="0093345C">
            <w:pPr>
              <w:shd w:val="clear" w:color="auto" w:fill="FFFFFF"/>
              <w:tabs>
                <w:tab w:val="left" w:pos="612"/>
              </w:tabs>
              <w:spacing w:before="120" w:after="120"/>
              <w:rPr>
                <w:iCs/>
                <w:noProof w:val="0"/>
                <w:lang w:val="it-IT" w:eastAsia="ru-RU"/>
              </w:rPr>
            </w:pPr>
          </w:p>
        </w:tc>
        <w:tc>
          <w:tcPr>
            <w:tcW w:w="3563" w:type="dxa"/>
          </w:tcPr>
          <w:p w:rsidR="00997888" w:rsidRPr="0093345C" w:rsidRDefault="00997888" w:rsidP="0093345C">
            <w:pPr>
              <w:shd w:val="clear" w:color="auto" w:fill="FFFFFF"/>
              <w:tabs>
                <w:tab w:val="left" w:pos="612"/>
              </w:tabs>
              <w:spacing w:before="120" w:after="120"/>
              <w:rPr>
                <w:iCs/>
                <w:noProof w:val="0"/>
                <w:lang w:val="it-IT" w:eastAsia="ru-RU"/>
              </w:rPr>
            </w:pPr>
          </w:p>
        </w:tc>
      </w:tr>
      <w:tr w:rsidR="00997888" w:rsidRPr="00BE362C" w:rsidTr="0093345C">
        <w:trPr>
          <w:jc w:val="center"/>
        </w:trPr>
        <w:tc>
          <w:tcPr>
            <w:tcW w:w="576" w:type="dxa"/>
          </w:tcPr>
          <w:p w:rsidR="00997888" w:rsidRPr="0093345C" w:rsidRDefault="00997888" w:rsidP="0093345C">
            <w:pPr>
              <w:shd w:val="clear" w:color="auto" w:fill="FFFFFF"/>
              <w:tabs>
                <w:tab w:val="left" w:pos="612"/>
              </w:tabs>
              <w:spacing w:before="120" w:after="120"/>
              <w:rPr>
                <w:iCs/>
                <w:noProof w:val="0"/>
                <w:lang w:val="it-IT" w:eastAsia="ru-RU"/>
              </w:rPr>
            </w:pPr>
          </w:p>
        </w:tc>
        <w:tc>
          <w:tcPr>
            <w:tcW w:w="3810" w:type="dxa"/>
          </w:tcPr>
          <w:p w:rsidR="00997888" w:rsidRPr="0093345C" w:rsidRDefault="00997888" w:rsidP="0093345C">
            <w:pPr>
              <w:shd w:val="clear" w:color="auto" w:fill="FFFFFF"/>
              <w:tabs>
                <w:tab w:val="left" w:pos="612"/>
              </w:tabs>
              <w:spacing w:before="120" w:after="120"/>
              <w:rPr>
                <w:iCs/>
                <w:noProof w:val="0"/>
                <w:lang w:val="it-IT" w:eastAsia="ru-RU"/>
              </w:rPr>
            </w:pPr>
          </w:p>
        </w:tc>
        <w:tc>
          <w:tcPr>
            <w:tcW w:w="3563" w:type="dxa"/>
          </w:tcPr>
          <w:p w:rsidR="00997888" w:rsidRPr="0093345C" w:rsidRDefault="00997888" w:rsidP="0093345C">
            <w:pPr>
              <w:shd w:val="clear" w:color="auto" w:fill="FFFFFF"/>
              <w:tabs>
                <w:tab w:val="left" w:pos="612"/>
              </w:tabs>
              <w:spacing w:before="120" w:after="120"/>
              <w:rPr>
                <w:iCs/>
                <w:noProof w:val="0"/>
                <w:lang w:val="it-IT" w:eastAsia="ru-RU"/>
              </w:rPr>
            </w:pPr>
          </w:p>
        </w:tc>
      </w:tr>
    </w:tbl>
    <w:p w:rsidR="00997888" w:rsidRPr="009C2F8F" w:rsidRDefault="00997888" w:rsidP="00A900BE">
      <w:pPr>
        <w:numPr>
          <w:ilvl w:val="0"/>
          <w:numId w:val="18"/>
        </w:numPr>
        <w:shd w:val="clear" w:color="auto" w:fill="FFFFFF"/>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997888" w:rsidRDefault="00997888" w:rsidP="00A900BE">
      <w:pPr>
        <w:numPr>
          <w:ilvl w:val="0"/>
          <w:numId w:val="18"/>
        </w:numPr>
        <w:shd w:val="clear" w:color="auto" w:fill="FFFFFF"/>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997888" w:rsidRPr="009C2F8F" w:rsidRDefault="00997888" w:rsidP="00A900BE">
      <w:pPr>
        <w:numPr>
          <w:ilvl w:val="0"/>
          <w:numId w:val="18"/>
        </w:numPr>
        <w:shd w:val="clear" w:color="auto" w:fill="FFFFFF"/>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997888" w:rsidRPr="00BE362C" w:rsidRDefault="00997888" w:rsidP="00156704">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997888" w:rsidRPr="00BE362C" w:rsidRDefault="00997888" w:rsidP="00156704">
      <w:pPr>
        <w:numPr>
          <w:ilvl w:val="0"/>
          <w:numId w:val="14"/>
        </w:numPr>
        <w:shd w:val="clear" w:color="auto" w:fill="FFFFFF"/>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997888" w:rsidRPr="00BE362C" w:rsidRDefault="00997888"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997888" w:rsidRPr="00BE362C" w:rsidRDefault="00997888" w:rsidP="00156704">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997888" w:rsidRPr="00BE362C" w:rsidRDefault="00997888" w:rsidP="00631A2C">
      <w:pPr>
        <w:shd w:val="clear" w:color="auto" w:fill="FFFFFF"/>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997888" w:rsidRPr="00BE362C" w:rsidRDefault="00997888"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997888" w:rsidRPr="00BE362C" w:rsidRDefault="00997888"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997888" w:rsidRPr="00BE362C" w:rsidRDefault="00997888" w:rsidP="00631A2C">
      <w:pPr>
        <w:shd w:val="clear" w:color="auto" w:fill="FFFFFF"/>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997888" w:rsidRPr="00BE362C" w:rsidRDefault="00997888" w:rsidP="00631A2C">
      <w:pPr>
        <w:shd w:val="clear" w:color="auto" w:fill="FFFFFF"/>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997888" w:rsidRPr="00BE362C" w:rsidRDefault="00997888" w:rsidP="0055327B">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997888" w:rsidRPr="00BE362C" w:rsidRDefault="00997888" w:rsidP="00156704">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997888" w:rsidRPr="00BE362C" w:rsidRDefault="00997888" w:rsidP="00156704">
      <w:pPr>
        <w:numPr>
          <w:ilvl w:val="0"/>
          <w:numId w:val="18"/>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997888" w:rsidRPr="00BE362C" w:rsidRDefault="00997888" w:rsidP="00631A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997888" w:rsidRPr="000930AB" w:rsidRDefault="00997888" w:rsidP="00156704">
      <w:pPr>
        <w:numPr>
          <w:ilvl w:val="0"/>
          <w:numId w:val="18"/>
        </w:numPr>
        <w:shd w:val="clear" w:color="auto" w:fill="FFFFFF"/>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997888" w:rsidRPr="00BE362C" w:rsidRDefault="00997888" w:rsidP="00156704">
      <w:pPr>
        <w:numPr>
          <w:ilvl w:val="0"/>
          <w:numId w:val="18"/>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lang w:val="ru-RU" w:eastAsia="ru-RU"/>
        </w:rPr>
        <w:t>_____________________________</w:t>
      </w:r>
      <w:r w:rsidRPr="00BE362C">
        <w:rPr>
          <w:b/>
          <w:noProof w:val="0"/>
          <w:shd w:val="clear" w:color="auto" w:fill="FFFFFF"/>
          <w:lang w:val="ru-RU" w:eastAsia="ru-RU"/>
        </w:rPr>
        <w:t>__________________</w:t>
      </w:r>
    </w:p>
    <w:p w:rsidR="00997888" w:rsidRPr="00BE362C" w:rsidRDefault="00997888" w:rsidP="00631A2C">
      <w:pPr>
        <w:shd w:val="clear" w:color="auto" w:fill="FFFFFF"/>
        <w:spacing w:before="120" w:after="120"/>
        <w:rPr>
          <w:b/>
          <w:noProof w:val="0"/>
          <w:lang w:val="ru-RU" w:eastAsia="ru-RU"/>
        </w:rPr>
      </w:pPr>
    </w:p>
    <w:p w:rsidR="00997888" w:rsidRPr="00BE362C" w:rsidRDefault="00997888" w:rsidP="00631A2C">
      <w:pPr>
        <w:shd w:val="clear" w:color="auto" w:fill="FFFFFF"/>
        <w:spacing w:before="120" w:after="120"/>
        <w:rPr>
          <w:b/>
          <w:noProof w:val="0"/>
          <w:lang w:val="ru-RU" w:eastAsia="ru-RU"/>
        </w:rPr>
      </w:pPr>
    </w:p>
    <w:p w:rsidR="00997888" w:rsidRDefault="00997888" w:rsidP="00631A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p>
    <w:p w:rsidR="00997888" w:rsidRDefault="00997888" w:rsidP="00631A2C">
      <w:pPr>
        <w:tabs>
          <w:tab w:val="decimal" w:pos="8364"/>
        </w:tabs>
        <w:spacing w:line="276" w:lineRule="auto"/>
        <w:ind w:right="-144"/>
        <w:jc w:val="center"/>
        <w:rPr>
          <w:b/>
          <w:bCs/>
          <w:color w:val="000000"/>
        </w:rPr>
      </w:pPr>
    </w:p>
    <w:p w:rsidR="00997888" w:rsidRDefault="00997888" w:rsidP="00631A2C">
      <w:pPr>
        <w:tabs>
          <w:tab w:val="decimal" w:pos="8364"/>
        </w:tabs>
        <w:spacing w:line="276" w:lineRule="auto"/>
        <w:ind w:right="-144"/>
        <w:jc w:val="center"/>
        <w:rPr>
          <w:b/>
          <w:bCs/>
          <w:color w:val="000000"/>
        </w:rPr>
      </w:pPr>
    </w:p>
    <w:p w:rsidR="00997888" w:rsidRDefault="00997888" w:rsidP="00631A2C">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Pr="004B16DD" w:rsidRDefault="00997888" w:rsidP="009C2F8F">
      <w:pPr>
        <w:jc w:val="right"/>
        <w:rPr>
          <w:noProof w:val="0"/>
          <w:sz w:val="22"/>
          <w:szCs w:val="22"/>
          <w:lang w:val="it-IT"/>
        </w:rPr>
      </w:pPr>
      <w:r w:rsidRPr="00A30B00">
        <w:rPr>
          <w:noProof w:val="0"/>
          <w:lang w:val="it-IT"/>
        </w:rPr>
        <w:t>Anexa nr.</w:t>
      </w:r>
      <w:r>
        <w:rPr>
          <w:noProof w:val="0"/>
          <w:lang w:val="it-IT"/>
        </w:rPr>
        <w:t>4</w:t>
      </w:r>
    </w:p>
    <w:p w:rsidR="00997888" w:rsidRPr="00D22624" w:rsidRDefault="00997888" w:rsidP="009C2F8F">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9C2F8F">
      <w:pPr>
        <w:jc w:val="right"/>
        <w:rPr>
          <w:noProof w:val="0"/>
          <w:lang w:val="it-IT"/>
        </w:rPr>
      </w:pPr>
      <w:r w:rsidRPr="0003591A">
        <w:rPr>
          <w:noProof w:val="0"/>
          <w:lang w:val="it-IT"/>
        </w:rPr>
        <w:t>din “____” ________ 20___</w:t>
      </w:r>
    </w:p>
    <w:p w:rsidR="00997888" w:rsidRDefault="00997888" w:rsidP="002A6E99">
      <w:pPr>
        <w:pStyle w:val="Style3"/>
        <w:tabs>
          <w:tab w:val="left" w:pos="567"/>
        </w:tabs>
        <w:spacing w:before="0" w:beforeAutospacing="0" w:after="0"/>
        <w:ind w:left="0" w:firstLine="0"/>
        <w:jc w:val="center"/>
        <w:rPr>
          <w:rFonts w:eastAsia="PMingLiU"/>
          <w:lang w:val="it-IT" w:eastAsia="zh-CN"/>
        </w:rPr>
      </w:pPr>
    </w:p>
    <w:p w:rsidR="00997888" w:rsidRDefault="00997888" w:rsidP="002A6E99">
      <w:pPr>
        <w:pStyle w:val="Style3"/>
        <w:tabs>
          <w:tab w:val="left" w:pos="567"/>
        </w:tabs>
        <w:spacing w:before="0" w:beforeAutospacing="0" w:after="0"/>
        <w:ind w:left="0" w:firstLine="0"/>
        <w:jc w:val="center"/>
        <w:rPr>
          <w:rFonts w:eastAsia="PMingLiU"/>
          <w:sz w:val="28"/>
          <w:szCs w:val="28"/>
          <w:lang w:val="it-IT" w:eastAsia="zh-CN"/>
        </w:rPr>
      </w:pPr>
    </w:p>
    <w:p w:rsidR="00997888" w:rsidRDefault="00997888"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997888" w:rsidRDefault="00997888" w:rsidP="002A6E99">
      <w:pPr>
        <w:pStyle w:val="Style3"/>
        <w:tabs>
          <w:tab w:val="left" w:pos="567"/>
        </w:tabs>
        <w:spacing w:before="0" w:beforeAutospacing="0" w:after="0"/>
        <w:ind w:left="0" w:firstLine="0"/>
        <w:jc w:val="center"/>
        <w:rPr>
          <w:rFonts w:eastAsia="PMingLiU"/>
          <w:sz w:val="28"/>
          <w:szCs w:val="28"/>
          <w:lang w:val="it-IT" w:eastAsia="zh-CN"/>
        </w:rPr>
      </w:pPr>
    </w:p>
    <w:p w:rsidR="00997888" w:rsidRPr="00A26B23" w:rsidRDefault="00997888"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997888" w:rsidRPr="00B73964" w:rsidRDefault="00997888" w:rsidP="002A6E99">
      <w:pPr>
        <w:pStyle w:val="Style3"/>
        <w:tabs>
          <w:tab w:val="left" w:pos="567"/>
        </w:tabs>
        <w:spacing w:before="0" w:beforeAutospacing="0" w:after="0"/>
        <w:ind w:left="0" w:firstLine="0"/>
        <w:jc w:val="center"/>
        <w:rPr>
          <w:rFonts w:eastAsia="PMingLiU"/>
          <w:lang w:val="it-IT" w:eastAsia="zh-CN"/>
        </w:rPr>
      </w:pPr>
    </w:p>
    <w:p w:rsidR="00997888" w:rsidRPr="00A26B23" w:rsidRDefault="00997888"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0A0"/>
      </w:tblPr>
      <w:tblGrid>
        <w:gridCol w:w="9533"/>
      </w:tblGrid>
      <w:tr w:rsidR="00997888"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97888" w:rsidRPr="00A26B23" w:rsidRDefault="00997888" w:rsidP="00A26B23">
            <w:pPr>
              <w:rPr>
                <w:b/>
                <w:bCs/>
              </w:rPr>
            </w:pPr>
            <w:r w:rsidRPr="00A26B23">
              <w:rPr>
                <w:b/>
                <w:bCs/>
              </w:rPr>
              <w:t>Autoritatea contractantă:</w:t>
            </w:r>
            <w:r>
              <w:rPr>
                <w:b/>
                <w:bCs/>
              </w:rPr>
              <w:t>________________________________________________________</w:t>
            </w:r>
          </w:p>
        </w:tc>
      </w:tr>
      <w:tr w:rsidR="00997888"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97888" w:rsidRPr="00A26B23" w:rsidRDefault="00997888" w:rsidP="00427553">
            <w:pPr>
              <w:ind w:right="129"/>
              <w:rPr>
                <w:b/>
                <w:bCs/>
              </w:rPr>
            </w:pPr>
            <w:r w:rsidRPr="00A26B23">
              <w:rPr>
                <w:b/>
                <w:bCs/>
              </w:rPr>
              <w:t>IDNO:</w:t>
            </w:r>
            <w:r>
              <w:rPr>
                <w:b/>
                <w:bCs/>
              </w:rPr>
              <w:t>________________________________________________________________________</w:t>
            </w:r>
          </w:p>
        </w:tc>
      </w:tr>
      <w:tr w:rsidR="00997888"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97888" w:rsidRPr="00A26B23" w:rsidRDefault="00997888" w:rsidP="00A26B23">
            <w:pPr>
              <w:rPr>
                <w:b/>
                <w:bCs/>
              </w:rPr>
            </w:pPr>
          </w:p>
        </w:tc>
      </w:tr>
      <w:tr w:rsidR="00997888"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97888" w:rsidRPr="00A26B23" w:rsidRDefault="00997888" w:rsidP="00A26B23">
            <w:pPr>
              <w:rPr>
                <w:b/>
                <w:bCs/>
              </w:rPr>
            </w:pPr>
            <w:r w:rsidRPr="00A26B23">
              <w:rPr>
                <w:b/>
                <w:bCs/>
              </w:rPr>
              <w:t>Procedura de achiziţie publică:</w:t>
            </w:r>
            <w:r>
              <w:rPr>
                <w:b/>
                <w:bCs/>
              </w:rPr>
              <w:t>___________________________________________________</w:t>
            </w:r>
          </w:p>
        </w:tc>
      </w:tr>
      <w:tr w:rsidR="00997888"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97888" w:rsidRPr="00A26B23" w:rsidRDefault="00997888" w:rsidP="00A26B23">
            <w:pPr>
              <w:rPr>
                <w:b/>
                <w:bCs/>
              </w:rPr>
            </w:pPr>
            <w:r w:rsidRPr="00A26B23">
              <w:rPr>
                <w:b/>
                <w:bCs/>
              </w:rPr>
              <w:t>Nr.:</w:t>
            </w:r>
            <w:r>
              <w:rPr>
                <w:b/>
                <w:bCs/>
              </w:rPr>
              <w:t>__________________________________________________________________________</w:t>
            </w:r>
          </w:p>
        </w:tc>
      </w:tr>
      <w:tr w:rsidR="00997888"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97888" w:rsidRPr="00A26B23" w:rsidRDefault="00997888" w:rsidP="00A26B23">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997888"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97888" w:rsidRPr="00A26B23" w:rsidRDefault="00997888" w:rsidP="00A26B23">
            <w:pPr>
              <w:rPr>
                <w:b/>
                <w:bCs/>
              </w:rPr>
            </w:pPr>
          </w:p>
        </w:tc>
      </w:tr>
      <w:tr w:rsidR="00997888"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97888" w:rsidRPr="00A26B23" w:rsidRDefault="00997888" w:rsidP="00A26B23">
            <w:pPr>
              <w:rPr>
                <w:b/>
                <w:bCs/>
              </w:rPr>
            </w:pPr>
            <w:r w:rsidRPr="00A26B23">
              <w:rPr>
                <w:b/>
                <w:bCs/>
              </w:rPr>
              <w:t>Tipul obiectului de achiziţie:</w:t>
            </w:r>
            <w:r>
              <w:rPr>
                <w:b/>
                <w:bCs/>
              </w:rPr>
              <w:t>_____________________________________________________</w:t>
            </w:r>
          </w:p>
        </w:tc>
      </w:tr>
      <w:tr w:rsidR="00997888"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97888" w:rsidRPr="00A26B23" w:rsidRDefault="00997888" w:rsidP="00427553">
            <w:pPr>
              <w:ind w:right="129"/>
              <w:rPr>
                <w:b/>
                <w:bCs/>
              </w:rPr>
            </w:pPr>
            <w:r w:rsidRPr="00A26B23">
              <w:rPr>
                <w:b/>
                <w:bCs/>
              </w:rPr>
              <w:t>Obiectul achiziţiei:</w:t>
            </w:r>
            <w:r>
              <w:rPr>
                <w:b/>
                <w:bCs/>
              </w:rPr>
              <w:t>_____________________________________________________________</w:t>
            </w:r>
          </w:p>
        </w:tc>
      </w:tr>
      <w:tr w:rsidR="00997888"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97888" w:rsidRPr="00A26B23" w:rsidRDefault="00997888" w:rsidP="00A26B23">
            <w:pPr>
              <w:rPr>
                <w:b/>
                <w:bCs/>
              </w:rPr>
            </w:pPr>
            <w:r w:rsidRPr="00A26B23">
              <w:rPr>
                <w:b/>
                <w:bCs/>
              </w:rPr>
              <w:t>Cod CPV:</w:t>
            </w:r>
            <w:r>
              <w:rPr>
                <w:b/>
                <w:bCs/>
              </w:rPr>
              <w:t>____________________________________________________________________</w:t>
            </w:r>
          </w:p>
        </w:tc>
      </w:tr>
      <w:tr w:rsidR="00997888"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97888" w:rsidRPr="00A26B23" w:rsidRDefault="00997888" w:rsidP="00A26B23">
            <w:pPr>
              <w:rPr>
                <w:b/>
                <w:bCs/>
              </w:rPr>
            </w:pPr>
          </w:p>
        </w:tc>
      </w:tr>
    </w:tbl>
    <w:p w:rsidR="00997888" w:rsidRDefault="00997888" w:rsidP="00A26B23">
      <w:pPr>
        <w:pStyle w:val="Style3"/>
        <w:tabs>
          <w:tab w:val="left" w:pos="567"/>
        </w:tabs>
        <w:spacing w:before="0" w:beforeAutospacing="0" w:after="0"/>
        <w:ind w:left="0" w:firstLine="0"/>
        <w:rPr>
          <w:rFonts w:eastAsia="PMingLiU"/>
          <w:b w:val="0"/>
          <w:lang w:val="ro-RO" w:eastAsia="zh-CN"/>
        </w:rPr>
      </w:pPr>
    </w:p>
    <w:p w:rsidR="00997888" w:rsidRPr="0017664F" w:rsidRDefault="00997888"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997888" w:rsidRPr="0017664F" w:rsidRDefault="00997888" w:rsidP="0017664F">
      <w:pPr>
        <w:pStyle w:val="Style3"/>
        <w:tabs>
          <w:tab w:val="clear" w:pos="360"/>
          <w:tab w:val="left" w:pos="0"/>
        </w:tabs>
        <w:ind w:left="0" w:firstLine="0"/>
        <w:rPr>
          <w:rFonts w:eastAsia="PMingLiU"/>
          <w:b w:val="0"/>
          <w:lang w:val="ro-RO" w:eastAsia="zh-CN"/>
        </w:rPr>
      </w:pPr>
    </w:p>
    <w:p w:rsidR="00997888" w:rsidRPr="0017664F" w:rsidRDefault="00997888"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997888" w:rsidRPr="003C3897" w:rsidRDefault="00997888"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3C3897">
        <w:rPr>
          <w:rFonts w:eastAsia="PMingLiU"/>
          <w:b w:val="0"/>
          <w:lang w:val="pt-BR" w:eastAsia="zh-CN"/>
        </w:rPr>
        <w:t>___</w:t>
      </w:r>
    </w:p>
    <w:p w:rsidR="00997888" w:rsidRPr="0017664F" w:rsidRDefault="00997888"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997888" w:rsidRPr="0017664F" w:rsidRDefault="00997888"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997888" w:rsidRPr="0017664F" w:rsidRDefault="00997888"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997888" w:rsidRPr="0017664F" w:rsidRDefault="00997888"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997888" w:rsidRPr="0017664F" w:rsidRDefault="00997888"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997888" w:rsidRPr="0017664F" w:rsidRDefault="00997888"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997888" w:rsidRPr="0017664F" w:rsidRDefault="00997888"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997888" w:rsidRPr="0017664F" w:rsidRDefault="00997888"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997888" w:rsidRPr="0017664F" w:rsidRDefault="00997888"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997888" w:rsidRPr="0017664F" w:rsidRDefault="00997888"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997888" w:rsidRPr="0017664F" w:rsidRDefault="00997888" w:rsidP="00A26B23">
      <w:pPr>
        <w:pStyle w:val="Style3"/>
        <w:tabs>
          <w:tab w:val="left" w:pos="567"/>
        </w:tabs>
        <w:spacing w:before="0" w:beforeAutospacing="0" w:after="0"/>
        <w:ind w:left="0" w:firstLine="0"/>
        <w:rPr>
          <w:rFonts w:eastAsia="PMingLiU"/>
          <w:b w:val="0"/>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0A0"/>
      </w:tblPr>
      <w:tblGrid>
        <w:gridCol w:w="4216"/>
        <w:gridCol w:w="5317"/>
      </w:tblGrid>
      <w:tr w:rsidR="00997888"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997888" w:rsidRPr="00840073" w:rsidRDefault="00997888" w:rsidP="00BA6DCE">
            <w:pPr>
              <w:jc w:val="center"/>
              <w:rPr>
                <w:bCs/>
                <w:color w:val="000000"/>
              </w:rPr>
            </w:pPr>
            <w:r w:rsidRPr="00840073">
              <w:rPr>
                <w:bCs/>
                <w:color w:val="000000"/>
              </w:rPr>
              <w:t>CANDIDAT</w:t>
            </w:r>
          </w:p>
        </w:tc>
      </w:tr>
      <w:tr w:rsidR="00997888"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997888" w:rsidRPr="00840073" w:rsidRDefault="00997888" w:rsidP="00F059B8">
            <w:pPr>
              <w:rPr>
                <w:bCs/>
                <w:color w:val="000000"/>
              </w:rPr>
            </w:pPr>
            <w:r w:rsidRPr="00840073">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997888" w:rsidRPr="00840073" w:rsidRDefault="00997888" w:rsidP="00F059B8">
            <w:pPr>
              <w:jc w:val="center"/>
              <w:rPr>
                <w:bCs/>
                <w:color w:val="000000"/>
              </w:rPr>
            </w:pPr>
            <w:r w:rsidRPr="00840073">
              <w:rPr>
                <w:bCs/>
                <w:color w:val="000000"/>
              </w:rPr>
              <w:t xml:space="preserve">Corespundere                                  </w:t>
            </w:r>
          </w:p>
        </w:tc>
      </w:tr>
      <w:tr w:rsidR="00997888"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997888" w:rsidRPr="00840073" w:rsidRDefault="00997888"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997888" w:rsidRPr="00840073" w:rsidRDefault="00997888" w:rsidP="00F059B8">
            <w:pPr>
              <w:jc w:val="center"/>
              <w:rPr>
                <w:bCs/>
                <w:color w:val="000000"/>
              </w:rPr>
            </w:pPr>
          </w:p>
        </w:tc>
      </w:tr>
      <w:tr w:rsidR="00997888"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997888" w:rsidRPr="00840073" w:rsidRDefault="00997888"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997888" w:rsidRPr="00840073" w:rsidRDefault="00997888" w:rsidP="00F059B8">
            <w:pPr>
              <w:jc w:val="center"/>
              <w:rPr>
                <w:bCs/>
                <w:color w:val="000000"/>
              </w:rPr>
            </w:pPr>
          </w:p>
        </w:tc>
      </w:tr>
      <w:tr w:rsidR="00997888"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997888" w:rsidRPr="00840073" w:rsidRDefault="00997888"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997888" w:rsidRPr="00840073" w:rsidRDefault="00997888" w:rsidP="00F059B8">
            <w:pPr>
              <w:jc w:val="center"/>
              <w:rPr>
                <w:bCs/>
                <w:color w:val="000000"/>
              </w:rPr>
            </w:pPr>
          </w:p>
        </w:tc>
      </w:tr>
    </w:tbl>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997888" w:rsidRDefault="00997888"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97888" w:rsidRDefault="0099788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997888" w:rsidRDefault="0099788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997888" w:rsidRDefault="00997888"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97888" w:rsidRDefault="0099788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997888" w:rsidRDefault="00997888"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997888" w:rsidRDefault="00997888" w:rsidP="005B235E">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997888" w:rsidRPr="00244A30" w:rsidRDefault="00997888"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997888" w:rsidRPr="00244A30" w:rsidRDefault="00997888" w:rsidP="005B235E">
      <w:pPr>
        <w:pStyle w:val="Style3"/>
        <w:tabs>
          <w:tab w:val="left" w:pos="567"/>
        </w:tabs>
        <w:spacing w:before="0" w:beforeAutospacing="0" w:after="0"/>
        <w:ind w:left="0" w:firstLine="0"/>
        <w:rPr>
          <w:rFonts w:eastAsia="PMingLiU"/>
          <w:lang w:val="it-IT"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997888" w:rsidRDefault="0099788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997888" w:rsidRDefault="0099788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997888" w:rsidRDefault="0099788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997888" w:rsidRDefault="0099788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997888" w:rsidRPr="008E2754" w:rsidRDefault="00997888"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97888" w:rsidRDefault="00997888"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997888" w:rsidRDefault="00997888"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97888" w:rsidRPr="003F2E01" w:rsidRDefault="00997888" w:rsidP="00244A30">
      <w:pPr>
        <w:pStyle w:val="Style3"/>
        <w:tabs>
          <w:tab w:val="left" w:pos="567"/>
        </w:tabs>
        <w:spacing w:before="0" w:beforeAutospacing="0" w:after="0"/>
        <w:ind w:left="0" w:firstLine="0"/>
        <w:jc w:val="both"/>
        <w:rPr>
          <w:rFonts w:eastAsia="PMingLiU"/>
          <w:b w:val="0"/>
          <w:lang w:val="ro-RO" w:eastAsia="zh-CN"/>
        </w:rPr>
      </w:pPr>
    </w:p>
    <w:p w:rsidR="00997888" w:rsidRPr="00EC4378" w:rsidRDefault="0099788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997888" w:rsidRPr="00EC4378" w:rsidRDefault="0099788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997888" w:rsidRPr="00EC4378" w:rsidRDefault="0099788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997888" w:rsidRPr="00EC4378" w:rsidRDefault="0099788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997888" w:rsidRPr="00EC4378" w:rsidRDefault="0099788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997888" w:rsidRDefault="0099788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997888" w:rsidRDefault="0099788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Pr="004B16DD" w:rsidRDefault="00997888" w:rsidP="00CF101D">
      <w:pPr>
        <w:jc w:val="right"/>
        <w:rPr>
          <w:noProof w:val="0"/>
          <w:sz w:val="22"/>
          <w:szCs w:val="22"/>
          <w:lang w:val="it-IT"/>
        </w:rPr>
      </w:pPr>
      <w:r w:rsidRPr="00A30B00">
        <w:rPr>
          <w:noProof w:val="0"/>
          <w:lang w:val="it-IT"/>
        </w:rPr>
        <w:t>Anexa nr.</w:t>
      </w:r>
      <w:r>
        <w:rPr>
          <w:noProof w:val="0"/>
          <w:lang w:val="it-IT"/>
        </w:rPr>
        <w:t xml:space="preserve"> 5</w:t>
      </w:r>
    </w:p>
    <w:p w:rsidR="00997888" w:rsidRPr="00D22624" w:rsidRDefault="00997888" w:rsidP="00CF101D">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CF101D">
      <w:pPr>
        <w:jc w:val="right"/>
        <w:rPr>
          <w:noProof w:val="0"/>
          <w:lang w:val="it-IT"/>
        </w:rPr>
      </w:pPr>
      <w:r w:rsidRPr="0003591A">
        <w:rPr>
          <w:noProof w:val="0"/>
          <w:lang w:val="it-IT"/>
        </w:rPr>
        <w:t>din “____” ________ 20___</w:t>
      </w:r>
    </w:p>
    <w:p w:rsidR="00997888" w:rsidRDefault="00997888" w:rsidP="00A26B23">
      <w:pPr>
        <w:pStyle w:val="Style3"/>
        <w:tabs>
          <w:tab w:val="left" w:pos="567"/>
        </w:tabs>
        <w:spacing w:before="0" w:beforeAutospacing="0" w:after="0"/>
        <w:ind w:left="0" w:firstLine="0"/>
        <w:rPr>
          <w:rFonts w:eastAsia="PMingLiU"/>
          <w:lang w:val="ro-RO" w:eastAsia="zh-CN"/>
        </w:rPr>
      </w:pPr>
    </w:p>
    <w:p w:rsidR="00997888" w:rsidRPr="009D62FF" w:rsidRDefault="00997888"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97888" w:rsidRPr="009D62FF" w:rsidRDefault="00997888" w:rsidP="009D62FF">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997888" w:rsidRPr="009D62FF" w:rsidRDefault="00997888" w:rsidP="00156704">
      <w:pPr>
        <w:numPr>
          <w:ilvl w:val="0"/>
          <w:numId w:val="15"/>
        </w:numPr>
        <w:spacing w:after="160" w:line="259" w:lineRule="auto"/>
        <w:contextualSpacing/>
        <w:jc w:val="both"/>
        <w:rPr>
          <w:rFonts w:eastAsia="Times New Roman"/>
          <w:b/>
          <w:noProof w:val="0"/>
        </w:rPr>
      </w:pPr>
      <w:r w:rsidRPr="009D62FF">
        <w:rPr>
          <w:rFonts w:eastAsia="Times New Roman"/>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997888" w:rsidRPr="00657833" w:rsidTr="0093345C">
        <w:tc>
          <w:tcPr>
            <w:tcW w:w="4248" w:type="dxa"/>
            <w:shd w:val="clear" w:color="auto" w:fill="FFFFFF"/>
          </w:tcPr>
          <w:p w:rsidR="00997888" w:rsidRPr="0093345C" w:rsidRDefault="00997888" w:rsidP="0093345C">
            <w:pPr>
              <w:ind w:right="-1"/>
              <w:jc w:val="both"/>
              <w:rPr>
                <w:rFonts w:eastAsia="Times New Roman"/>
                <w:noProof w:val="0"/>
              </w:rPr>
            </w:pPr>
            <w:r w:rsidRPr="0093345C">
              <w:rPr>
                <w:rFonts w:eastAsia="Times New Roman"/>
                <w:noProof w:val="0"/>
                <w:sz w:val="22"/>
                <w:szCs w:val="22"/>
              </w:rPr>
              <w:t>Denumirea autoritгții contractante</w:t>
            </w:r>
          </w:p>
        </w:tc>
        <w:tc>
          <w:tcPr>
            <w:tcW w:w="5528" w:type="dxa"/>
          </w:tcPr>
          <w:p w:rsidR="00997888" w:rsidRPr="0093345C" w:rsidRDefault="00997888" w:rsidP="0093345C">
            <w:pPr>
              <w:ind w:right="-1"/>
              <w:jc w:val="both"/>
              <w:rPr>
                <w:rFonts w:eastAsia="Times New Roman"/>
                <w:noProof w:val="0"/>
              </w:rPr>
            </w:pPr>
          </w:p>
        </w:tc>
      </w:tr>
      <w:tr w:rsidR="00997888" w:rsidRPr="00657833" w:rsidTr="0093345C">
        <w:tc>
          <w:tcPr>
            <w:tcW w:w="4248" w:type="dxa"/>
            <w:shd w:val="clear" w:color="auto" w:fill="FFFFFF"/>
          </w:tcPr>
          <w:p w:rsidR="00997888" w:rsidRPr="0093345C" w:rsidRDefault="00997888" w:rsidP="0093345C">
            <w:pPr>
              <w:ind w:right="-1"/>
              <w:jc w:val="both"/>
              <w:rPr>
                <w:rFonts w:eastAsia="Times New Roman"/>
                <w:noProof w:val="0"/>
              </w:rPr>
            </w:pPr>
            <w:r w:rsidRPr="0093345C">
              <w:rPr>
                <w:rFonts w:eastAsia="Times New Roman"/>
                <w:noProof w:val="0"/>
                <w:sz w:val="22"/>
                <w:szCs w:val="22"/>
              </w:rPr>
              <w:t>Localitate</w:t>
            </w:r>
          </w:p>
        </w:tc>
        <w:tc>
          <w:tcPr>
            <w:tcW w:w="5528" w:type="dxa"/>
          </w:tcPr>
          <w:p w:rsidR="00997888" w:rsidRPr="0093345C" w:rsidRDefault="00997888" w:rsidP="0093345C">
            <w:pPr>
              <w:ind w:right="-1"/>
              <w:jc w:val="both"/>
              <w:rPr>
                <w:rFonts w:eastAsia="Times New Roman"/>
                <w:noProof w:val="0"/>
              </w:rPr>
            </w:pPr>
          </w:p>
        </w:tc>
      </w:tr>
      <w:tr w:rsidR="00997888" w:rsidRPr="00657833" w:rsidTr="0093345C">
        <w:tc>
          <w:tcPr>
            <w:tcW w:w="4248" w:type="dxa"/>
            <w:shd w:val="clear" w:color="auto" w:fill="FFFFFF"/>
          </w:tcPr>
          <w:p w:rsidR="00997888" w:rsidRPr="0093345C" w:rsidRDefault="00997888" w:rsidP="0093345C">
            <w:pPr>
              <w:ind w:right="-1"/>
              <w:jc w:val="both"/>
              <w:rPr>
                <w:rFonts w:eastAsia="Times New Roman"/>
                <w:noProof w:val="0"/>
              </w:rPr>
            </w:pPr>
            <w:r w:rsidRPr="0093345C">
              <w:rPr>
                <w:rFonts w:eastAsia="Times New Roman"/>
                <w:noProof w:val="0"/>
                <w:sz w:val="22"/>
                <w:szCs w:val="22"/>
              </w:rPr>
              <w:t>IDNO</w:t>
            </w:r>
          </w:p>
        </w:tc>
        <w:tc>
          <w:tcPr>
            <w:tcW w:w="5528" w:type="dxa"/>
          </w:tcPr>
          <w:p w:rsidR="00997888" w:rsidRPr="0093345C" w:rsidRDefault="00997888" w:rsidP="0093345C">
            <w:pPr>
              <w:ind w:right="-1"/>
              <w:jc w:val="both"/>
              <w:rPr>
                <w:rFonts w:eastAsia="Times New Roman"/>
                <w:noProof w:val="0"/>
              </w:rPr>
            </w:pPr>
          </w:p>
        </w:tc>
      </w:tr>
      <w:tr w:rsidR="00997888" w:rsidRPr="00657833" w:rsidTr="0093345C">
        <w:tc>
          <w:tcPr>
            <w:tcW w:w="4248" w:type="dxa"/>
            <w:shd w:val="clear" w:color="auto" w:fill="FFFFFF"/>
          </w:tcPr>
          <w:p w:rsidR="00997888" w:rsidRPr="0093345C" w:rsidRDefault="00997888" w:rsidP="0093345C">
            <w:pPr>
              <w:ind w:right="-1"/>
              <w:jc w:val="both"/>
              <w:rPr>
                <w:rFonts w:eastAsia="Times New Roman"/>
                <w:noProof w:val="0"/>
              </w:rPr>
            </w:pPr>
            <w:r w:rsidRPr="0093345C">
              <w:rPr>
                <w:rFonts w:eastAsia="Times New Roman"/>
                <w:noProof w:val="0"/>
                <w:sz w:val="22"/>
                <w:szCs w:val="22"/>
              </w:rPr>
              <w:t>Adresa</w:t>
            </w:r>
          </w:p>
        </w:tc>
        <w:tc>
          <w:tcPr>
            <w:tcW w:w="5528" w:type="dxa"/>
          </w:tcPr>
          <w:p w:rsidR="00997888" w:rsidRPr="0093345C" w:rsidRDefault="00997888" w:rsidP="0093345C">
            <w:pPr>
              <w:ind w:right="-1"/>
              <w:jc w:val="both"/>
              <w:rPr>
                <w:rFonts w:eastAsia="Times New Roman"/>
                <w:noProof w:val="0"/>
              </w:rPr>
            </w:pPr>
          </w:p>
        </w:tc>
      </w:tr>
      <w:tr w:rsidR="00997888" w:rsidRPr="00657833" w:rsidTr="0093345C">
        <w:tc>
          <w:tcPr>
            <w:tcW w:w="4248" w:type="dxa"/>
            <w:shd w:val="clear" w:color="auto" w:fill="FFFFFF"/>
          </w:tcPr>
          <w:p w:rsidR="00997888" w:rsidRPr="0093345C" w:rsidRDefault="00997888" w:rsidP="0093345C">
            <w:pPr>
              <w:ind w:right="-1"/>
              <w:jc w:val="both"/>
              <w:rPr>
                <w:rFonts w:eastAsia="Times New Roman"/>
                <w:noProof w:val="0"/>
              </w:rPr>
            </w:pPr>
            <w:r w:rsidRPr="0093345C">
              <w:rPr>
                <w:rFonts w:eastAsia="Times New Roman"/>
                <w:noProof w:val="0"/>
                <w:sz w:val="22"/>
                <w:szCs w:val="22"/>
              </w:rPr>
              <w:t>Numгr de telefon/fax</w:t>
            </w:r>
          </w:p>
        </w:tc>
        <w:tc>
          <w:tcPr>
            <w:tcW w:w="5528" w:type="dxa"/>
          </w:tcPr>
          <w:p w:rsidR="00997888" w:rsidRPr="0093345C" w:rsidRDefault="00997888" w:rsidP="0093345C">
            <w:pPr>
              <w:ind w:right="-1"/>
              <w:jc w:val="both"/>
              <w:rPr>
                <w:rFonts w:eastAsia="Times New Roman"/>
                <w:noProof w:val="0"/>
              </w:rPr>
            </w:pPr>
          </w:p>
        </w:tc>
      </w:tr>
      <w:tr w:rsidR="00997888" w:rsidRPr="00657833" w:rsidTr="0093345C">
        <w:tc>
          <w:tcPr>
            <w:tcW w:w="4248" w:type="dxa"/>
            <w:shd w:val="clear" w:color="auto" w:fill="FFFFFF"/>
          </w:tcPr>
          <w:p w:rsidR="00997888" w:rsidRPr="0093345C" w:rsidRDefault="00997888" w:rsidP="0093345C">
            <w:pPr>
              <w:ind w:right="-1"/>
              <w:jc w:val="both"/>
              <w:rPr>
                <w:rFonts w:eastAsia="Times New Roman"/>
                <w:noProof w:val="0"/>
              </w:rPr>
            </w:pPr>
            <w:r w:rsidRPr="0093345C">
              <w:rPr>
                <w:rFonts w:eastAsia="Times New Roman"/>
                <w:noProof w:val="0"/>
                <w:sz w:val="22"/>
                <w:szCs w:val="22"/>
              </w:rPr>
              <w:t>E-mail</w:t>
            </w:r>
          </w:p>
        </w:tc>
        <w:tc>
          <w:tcPr>
            <w:tcW w:w="5528" w:type="dxa"/>
          </w:tcPr>
          <w:p w:rsidR="00997888" w:rsidRPr="0093345C" w:rsidRDefault="00997888" w:rsidP="0093345C">
            <w:pPr>
              <w:ind w:right="-1"/>
              <w:jc w:val="both"/>
              <w:rPr>
                <w:rFonts w:eastAsia="Times New Roman"/>
                <w:noProof w:val="0"/>
              </w:rPr>
            </w:pPr>
          </w:p>
        </w:tc>
      </w:tr>
      <w:tr w:rsidR="00997888" w:rsidRPr="00657833" w:rsidTr="0093345C">
        <w:tc>
          <w:tcPr>
            <w:tcW w:w="4248" w:type="dxa"/>
            <w:shd w:val="clear" w:color="auto" w:fill="FFFFFF"/>
          </w:tcPr>
          <w:p w:rsidR="00997888" w:rsidRPr="0093345C" w:rsidRDefault="00997888" w:rsidP="0093345C">
            <w:pPr>
              <w:ind w:right="-1"/>
              <w:jc w:val="both"/>
              <w:rPr>
                <w:rFonts w:eastAsia="Times New Roman"/>
                <w:noProof w:val="0"/>
              </w:rPr>
            </w:pPr>
            <w:r w:rsidRPr="0093345C">
              <w:rPr>
                <w:rFonts w:eastAsia="Times New Roman"/>
                <w:noProof w:val="0"/>
                <w:sz w:val="22"/>
                <w:szCs w:val="22"/>
              </w:rPr>
              <w:t>Pagina web oficialг</w:t>
            </w:r>
          </w:p>
        </w:tc>
        <w:tc>
          <w:tcPr>
            <w:tcW w:w="5528" w:type="dxa"/>
          </w:tcPr>
          <w:p w:rsidR="00997888" w:rsidRPr="0093345C" w:rsidRDefault="00997888" w:rsidP="0093345C">
            <w:pPr>
              <w:ind w:right="-1"/>
              <w:jc w:val="both"/>
              <w:rPr>
                <w:rFonts w:eastAsia="Times New Roman"/>
                <w:noProof w:val="0"/>
              </w:rPr>
            </w:pPr>
          </w:p>
        </w:tc>
      </w:tr>
      <w:tr w:rsidR="00997888" w:rsidRPr="00657833" w:rsidTr="0093345C">
        <w:tc>
          <w:tcPr>
            <w:tcW w:w="4248" w:type="dxa"/>
            <w:shd w:val="clear" w:color="auto" w:fill="FFFFFF"/>
          </w:tcPr>
          <w:p w:rsidR="00997888" w:rsidRPr="0093345C" w:rsidRDefault="00997888" w:rsidP="0093345C">
            <w:pPr>
              <w:ind w:right="-1"/>
              <w:jc w:val="both"/>
              <w:rPr>
                <w:rFonts w:eastAsia="Times New Roman"/>
                <w:noProof w:val="0"/>
              </w:rPr>
            </w:pPr>
            <w:r w:rsidRPr="0093345C">
              <w:rPr>
                <w:rFonts w:eastAsia="Times New Roman"/>
                <w:noProof w:val="0"/>
                <w:sz w:val="22"/>
                <w:szCs w:val="22"/>
              </w:rPr>
              <w:t>Persoana de contact</w:t>
            </w:r>
          </w:p>
        </w:tc>
        <w:tc>
          <w:tcPr>
            <w:tcW w:w="5528" w:type="dxa"/>
          </w:tcPr>
          <w:p w:rsidR="00997888" w:rsidRPr="0093345C" w:rsidRDefault="00997888" w:rsidP="0093345C">
            <w:pPr>
              <w:ind w:right="-1"/>
              <w:jc w:val="both"/>
              <w:rPr>
                <w:rFonts w:eastAsia="Times New Roman"/>
                <w:noProof w:val="0"/>
              </w:rPr>
            </w:pPr>
          </w:p>
        </w:tc>
      </w:tr>
      <w:tr w:rsidR="00997888" w:rsidRPr="00657833" w:rsidTr="0093345C">
        <w:tc>
          <w:tcPr>
            <w:tcW w:w="4248" w:type="dxa"/>
            <w:shd w:val="clear" w:color="auto" w:fill="FFFFFF"/>
          </w:tcPr>
          <w:p w:rsidR="00997888" w:rsidRPr="0093345C" w:rsidRDefault="00997888" w:rsidP="0093345C">
            <w:pPr>
              <w:ind w:right="-1"/>
              <w:jc w:val="both"/>
              <w:rPr>
                <w:rFonts w:eastAsia="Times New Roman"/>
                <w:noProof w:val="0"/>
              </w:rPr>
            </w:pPr>
            <w:r w:rsidRPr="0093345C">
              <w:rPr>
                <w:rFonts w:eastAsia="Times New Roman"/>
                <w:noProof w:val="0"/>
                <w:sz w:val="22"/>
                <w:szCs w:val="22"/>
              </w:rPr>
              <w:t xml:space="preserve">Tipul autoritгții contractante și obiectul principal de activitate </w:t>
            </w:r>
          </w:p>
          <w:p w:rsidR="00997888" w:rsidRPr="0093345C" w:rsidRDefault="00997888" w:rsidP="0093345C">
            <w:pPr>
              <w:ind w:right="-1"/>
              <w:jc w:val="both"/>
              <w:rPr>
                <w:rFonts w:eastAsia="Times New Roman"/>
                <w:noProof w:val="0"/>
                <w:sz w:val="20"/>
                <w:szCs w:val="20"/>
              </w:rPr>
            </w:pPr>
            <w:r w:rsidRPr="0093345C">
              <w:rPr>
                <w:rFonts w:eastAsia="Times New Roman"/>
                <w:i/>
                <w:noProof w:val="0"/>
                <w:sz w:val="20"/>
                <w:szCs w:val="20"/>
              </w:rPr>
              <w:t>(dacг este cazul, mențiunea cг autoritatea contractantг este o autoritate centralг de achiziție sau cг achiziția implicг o altг formг de achiziție comunг)</w:t>
            </w:r>
          </w:p>
        </w:tc>
        <w:tc>
          <w:tcPr>
            <w:tcW w:w="5528" w:type="dxa"/>
          </w:tcPr>
          <w:p w:rsidR="00997888" w:rsidRPr="0093345C" w:rsidRDefault="00997888" w:rsidP="0093345C">
            <w:pPr>
              <w:ind w:right="-1"/>
              <w:jc w:val="both"/>
              <w:rPr>
                <w:rFonts w:eastAsia="Times New Roman"/>
                <w:noProof w:val="0"/>
              </w:rPr>
            </w:pPr>
          </w:p>
        </w:tc>
      </w:tr>
    </w:tbl>
    <w:p w:rsidR="00997888" w:rsidRPr="00657833" w:rsidRDefault="00997888"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997888" w:rsidRPr="00657833" w:rsidTr="0093345C">
        <w:tc>
          <w:tcPr>
            <w:tcW w:w="4248" w:type="dxa"/>
            <w:shd w:val="clear" w:color="auto" w:fill="FFFFFF"/>
          </w:tcPr>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Tipul procedurii de atribuire aplicate</w:t>
            </w:r>
          </w:p>
        </w:tc>
        <w:tc>
          <w:tcPr>
            <w:tcW w:w="5570" w:type="dxa"/>
          </w:tcPr>
          <w:p w:rsidR="00997888" w:rsidRPr="0093345C" w:rsidRDefault="00997888" w:rsidP="0093345C">
            <w:pPr>
              <w:spacing w:after="160" w:line="259" w:lineRule="auto"/>
              <w:ind w:right="-1"/>
              <w:jc w:val="both"/>
              <w:rPr>
                <w:i/>
                <w:noProof w:val="0"/>
                <w:lang w:eastAsia="ro-RO"/>
              </w:rPr>
            </w:pPr>
          </w:p>
        </w:tc>
      </w:tr>
      <w:tr w:rsidR="00997888" w:rsidRPr="00657833" w:rsidTr="0093345C">
        <w:tc>
          <w:tcPr>
            <w:tcW w:w="4248" w:type="dxa"/>
            <w:shd w:val="clear" w:color="auto" w:fill="FFFFFF"/>
          </w:tcPr>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 xml:space="preserve">Justificarea alegerii procedurii de atribuire </w:t>
            </w:r>
          </w:p>
          <w:p w:rsidR="00997888" w:rsidRPr="0093345C" w:rsidRDefault="00997888" w:rsidP="0093345C">
            <w:pPr>
              <w:spacing w:after="160" w:line="259" w:lineRule="auto"/>
              <w:ind w:right="-1"/>
              <w:jc w:val="both"/>
              <w:rPr>
                <w:i/>
                <w:noProof w:val="0"/>
                <w:sz w:val="20"/>
                <w:szCs w:val="20"/>
                <w:lang w:eastAsia="ro-RO"/>
              </w:rPr>
            </w:pPr>
            <w:r w:rsidRPr="0093345C">
              <w:rPr>
                <w:i/>
                <w:noProof w:val="0"/>
                <w:sz w:val="20"/>
                <w:szCs w:val="20"/>
                <w:lang w:eastAsia="ro-RO"/>
              </w:rPr>
              <w:t>(în cazul procedurii de negociere fără publicarea prealabilă a unui anunț de participare)</w:t>
            </w:r>
          </w:p>
        </w:tc>
        <w:tc>
          <w:tcPr>
            <w:tcW w:w="5570" w:type="dxa"/>
          </w:tcPr>
          <w:p w:rsidR="00997888" w:rsidRPr="0093345C" w:rsidRDefault="00997888" w:rsidP="0093345C">
            <w:pPr>
              <w:spacing w:after="160" w:line="259" w:lineRule="auto"/>
              <w:ind w:right="-1"/>
              <w:jc w:val="both"/>
              <w:rPr>
                <w:i/>
                <w:noProof w:val="0"/>
                <w:lang w:eastAsia="ro-RO"/>
              </w:rPr>
            </w:pPr>
          </w:p>
        </w:tc>
      </w:tr>
      <w:tr w:rsidR="00997888" w:rsidRPr="00657833" w:rsidTr="0093345C">
        <w:tc>
          <w:tcPr>
            <w:tcW w:w="4248" w:type="dxa"/>
            <w:shd w:val="clear" w:color="auto" w:fill="FFFFFF"/>
          </w:tcPr>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Tipul obiectului contractului de achiziție/acordului-cadru</w:t>
            </w:r>
          </w:p>
        </w:tc>
        <w:tc>
          <w:tcPr>
            <w:tcW w:w="5570" w:type="dxa"/>
          </w:tcPr>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 xml:space="preserve">Bunuri □  </w:t>
            </w:r>
          </w:p>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Servicii □</w:t>
            </w:r>
          </w:p>
        </w:tc>
      </w:tr>
      <w:tr w:rsidR="00997888" w:rsidRPr="00657833" w:rsidTr="0093345C">
        <w:tc>
          <w:tcPr>
            <w:tcW w:w="4248" w:type="dxa"/>
            <w:shd w:val="clear" w:color="auto" w:fill="FFFFFF"/>
          </w:tcPr>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Obiectul de achiziție</w:t>
            </w:r>
          </w:p>
        </w:tc>
        <w:tc>
          <w:tcPr>
            <w:tcW w:w="5570" w:type="dxa"/>
          </w:tcPr>
          <w:p w:rsidR="00997888" w:rsidRPr="0093345C" w:rsidRDefault="00997888" w:rsidP="0093345C">
            <w:pPr>
              <w:spacing w:after="160" w:line="259" w:lineRule="auto"/>
              <w:ind w:right="-1"/>
              <w:jc w:val="both"/>
              <w:rPr>
                <w:noProof w:val="0"/>
                <w:lang w:eastAsia="ro-RO"/>
              </w:rPr>
            </w:pPr>
          </w:p>
        </w:tc>
      </w:tr>
      <w:tr w:rsidR="00997888" w:rsidRPr="00657833" w:rsidTr="0093345C">
        <w:trPr>
          <w:trHeight w:val="255"/>
        </w:trPr>
        <w:tc>
          <w:tcPr>
            <w:tcW w:w="4248" w:type="dxa"/>
            <w:vMerge w:val="restart"/>
            <w:shd w:val="clear" w:color="auto" w:fill="FFFFFF"/>
          </w:tcPr>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Anunțul de participare</w:t>
            </w:r>
          </w:p>
          <w:p w:rsidR="00997888" w:rsidRPr="0093345C" w:rsidRDefault="00997888" w:rsidP="0093345C">
            <w:pPr>
              <w:spacing w:after="160" w:line="259" w:lineRule="auto"/>
              <w:ind w:right="-1"/>
              <w:jc w:val="both"/>
              <w:rPr>
                <w:i/>
                <w:noProof w:val="0"/>
                <w:lang w:eastAsia="ro-RO"/>
              </w:rPr>
            </w:pPr>
          </w:p>
        </w:tc>
        <w:tc>
          <w:tcPr>
            <w:tcW w:w="5570" w:type="dxa"/>
          </w:tcPr>
          <w:p w:rsidR="00997888" w:rsidRPr="0093345C" w:rsidRDefault="00997888" w:rsidP="0093345C">
            <w:pPr>
              <w:spacing w:after="160" w:line="259" w:lineRule="auto"/>
              <w:ind w:right="-1"/>
              <w:jc w:val="both"/>
              <w:rPr>
                <w:rFonts w:eastAsia="Times New Roman"/>
                <w:noProof w:val="0"/>
              </w:rPr>
            </w:pPr>
            <w:r w:rsidRPr="0093345C">
              <w:rPr>
                <w:rFonts w:eastAsia="Times New Roman"/>
                <w:noProof w:val="0"/>
                <w:sz w:val="22"/>
                <w:szCs w:val="22"/>
              </w:rPr>
              <w:t>Nr.:</w:t>
            </w:r>
          </w:p>
        </w:tc>
      </w:tr>
      <w:tr w:rsidR="00997888" w:rsidRPr="00657833" w:rsidTr="0093345C">
        <w:trPr>
          <w:trHeight w:val="255"/>
        </w:trPr>
        <w:tc>
          <w:tcPr>
            <w:tcW w:w="4248" w:type="dxa"/>
            <w:vMerge/>
            <w:shd w:val="clear" w:color="auto" w:fill="FFFFFF"/>
          </w:tcPr>
          <w:p w:rsidR="00997888" w:rsidRPr="0093345C" w:rsidRDefault="00997888" w:rsidP="0093345C">
            <w:pPr>
              <w:spacing w:after="160" w:line="259" w:lineRule="auto"/>
              <w:ind w:right="-1"/>
              <w:jc w:val="both"/>
              <w:rPr>
                <w:noProof w:val="0"/>
                <w:lang w:eastAsia="ro-RO"/>
              </w:rPr>
            </w:pPr>
          </w:p>
        </w:tc>
        <w:tc>
          <w:tcPr>
            <w:tcW w:w="5570" w:type="dxa"/>
          </w:tcPr>
          <w:p w:rsidR="00997888" w:rsidRPr="0093345C" w:rsidRDefault="00997888" w:rsidP="0093345C">
            <w:pPr>
              <w:spacing w:after="160" w:line="259" w:lineRule="auto"/>
              <w:ind w:right="-1"/>
              <w:jc w:val="both"/>
              <w:rPr>
                <w:rFonts w:eastAsia="Times New Roman"/>
                <w:noProof w:val="0"/>
              </w:rPr>
            </w:pPr>
            <w:r w:rsidRPr="0093345C">
              <w:rPr>
                <w:rFonts w:eastAsia="Times New Roman"/>
                <w:noProof w:val="0"/>
                <w:sz w:val="22"/>
                <w:szCs w:val="22"/>
              </w:rPr>
              <w:t>Data publicгrii:</w:t>
            </w:r>
          </w:p>
        </w:tc>
      </w:tr>
      <w:tr w:rsidR="00997888" w:rsidRPr="00657833" w:rsidTr="0093345C">
        <w:trPr>
          <w:trHeight w:val="255"/>
        </w:trPr>
        <w:tc>
          <w:tcPr>
            <w:tcW w:w="4248" w:type="dxa"/>
            <w:vMerge/>
            <w:shd w:val="clear" w:color="auto" w:fill="FFFFFF"/>
          </w:tcPr>
          <w:p w:rsidR="00997888" w:rsidRPr="0093345C" w:rsidRDefault="00997888" w:rsidP="0093345C">
            <w:pPr>
              <w:spacing w:after="160" w:line="259" w:lineRule="auto"/>
              <w:ind w:right="-1"/>
              <w:jc w:val="both"/>
              <w:rPr>
                <w:noProof w:val="0"/>
                <w:lang w:eastAsia="ro-RO"/>
              </w:rPr>
            </w:pPr>
          </w:p>
        </w:tc>
        <w:tc>
          <w:tcPr>
            <w:tcW w:w="5570" w:type="dxa"/>
          </w:tcPr>
          <w:p w:rsidR="00997888" w:rsidRPr="0093345C" w:rsidRDefault="00997888" w:rsidP="0093345C">
            <w:pPr>
              <w:spacing w:after="160" w:line="259" w:lineRule="auto"/>
              <w:ind w:right="-1"/>
              <w:jc w:val="both"/>
              <w:rPr>
                <w:rFonts w:eastAsia="Times New Roman"/>
                <w:noProof w:val="0"/>
              </w:rPr>
            </w:pPr>
            <w:r w:rsidRPr="0093345C">
              <w:rPr>
                <w:rFonts w:eastAsia="Times New Roman"/>
                <w:noProof w:val="0"/>
                <w:sz w:val="22"/>
                <w:szCs w:val="22"/>
              </w:rPr>
              <w:t>Link:</w:t>
            </w:r>
          </w:p>
        </w:tc>
      </w:tr>
      <w:tr w:rsidR="00997888" w:rsidRPr="00657833" w:rsidTr="0093345C">
        <w:trPr>
          <w:trHeight w:val="281"/>
        </w:trPr>
        <w:tc>
          <w:tcPr>
            <w:tcW w:w="4248" w:type="dxa"/>
            <w:shd w:val="clear" w:color="auto" w:fill="FFFFFF"/>
          </w:tcPr>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Criteriul de atribuire utilizat</w:t>
            </w:r>
          </w:p>
        </w:tc>
        <w:tc>
          <w:tcPr>
            <w:tcW w:w="5570" w:type="dxa"/>
          </w:tcPr>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Prețul cel mai scăzut □</w:t>
            </w:r>
          </w:p>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Costul cel mai scăzut □</w:t>
            </w:r>
          </w:p>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Cel mai bun raport calitate-preț □</w:t>
            </w:r>
          </w:p>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Cel mai bun raport calitate-cost □</w:t>
            </w:r>
          </w:p>
        </w:tc>
      </w:tr>
      <w:tr w:rsidR="00997888" w:rsidRPr="00657833" w:rsidTr="0093345C">
        <w:trPr>
          <w:trHeight w:val="281"/>
        </w:trPr>
        <w:tc>
          <w:tcPr>
            <w:tcW w:w="4248" w:type="dxa"/>
            <w:shd w:val="clear" w:color="auto" w:fill="FFFFFF"/>
          </w:tcPr>
          <w:p w:rsidR="00997888" w:rsidRPr="0093345C" w:rsidRDefault="00997888" w:rsidP="0093345C">
            <w:pPr>
              <w:spacing w:after="160" w:line="259" w:lineRule="auto"/>
              <w:ind w:right="-1"/>
              <w:jc w:val="both"/>
              <w:rPr>
                <w:noProof w:val="0"/>
                <w:lang w:eastAsia="ro-RO"/>
              </w:rPr>
            </w:pPr>
            <w:r w:rsidRPr="0093345C">
              <w:rPr>
                <w:noProof w:val="0"/>
                <w:sz w:val="22"/>
                <w:szCs w:val="22"/>
              </w:rPr>
              <w:t>Tehnici și instrumente specifice de atribuire utilizate</w:t>
            </w:r>
          </w:p>
        </w:tc>
        <w:tc>
          <w:tcPr>
            <w:tcW w:w="5570" w:type="dxa"/>
          </w:tcPr>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 xml:space="preserve">Acord-cadru □ </w:t>
            </w:r>
          </w:p>
          <w:p w:rsidR="00997888" w:rsidRPr="0093345C" w:rsidRDefault="00997888" w:rsidP="0093345C">
            <w:pPr>
              <w:spacing w:after="160" w:line="259" w:lineRule="auto"/>
              <w:ind w:right="-1"/>
              <w:jc w:val="both"/>
              <w:rPr>
                <w:noProof w:val="0"/>
                <w:lang w:eastAsia="ro-RO"/>
              </w:rPr>
            </w:pPr>
            <w:r w:rsidRPr="0093345C">
              <w:rPr>
                <w:noProof w:val="0"/>
                <w:sz w:val="22"/>
                <w:szCs w:val="22"/>
              </w:rPr>
              <w:t xml:space="preserve">Sistem dinamic de achiziții </w:t>
            </w:r>
            <w:r w:rsidRPr="0093345C">
              <w:rPr>
                <w:noProof w:val="0"/>
                <w:sz w:val="22"/>
                <w:szCs w:val="22"/>
                <w:lang w:eastAsia="ro-RO"/>
              </w:rPr>
              <w:t xml:space="preserve">□ </w:t>
            </w:r>
          </w:p>
          <w:p w:rsidR="00997888" w:rsidRPr="0093345C" w:rsidRDefault="00997888" w:rsidP="0093345C">
            <w:pPr>
              <w:spacing w:after="160" w:line="259" w:lineRule="auto"/>
              <w:ind w:right="-1"/>
              <w:jc w:val="both"/>
              <w:rPr>
                <w:noProof w:val="0"/>
                <w:lang w:eastAsia="ro-RO"/>
              </w:rPr>
            </w:pPr>
            <w:r w:rsidRPr="0093345C">
              <w:rPr>
                <w:noProof w:val="0"/>
                <w:sz w:val="22"/>
                <w:szCs w:val="22"/>
                <w:lang w:eastAsia="ro-RO"/>
              </w:rPr>
              <w:t xml:space="preserve">Licitație electronică □ </w:t>
            </w:r>
          </w:p>
        </w:tc>
      </w:tr>
      <w:tr w:rsidR="00997888" w:rsidRPr="00657833" w:rsidTr="0093345C">
        <w:trPr>
          <w:trHeight w:val="281"/>
        </w:trPr>
        <w:tc>
          <w:tcPr>
            <w:tcW w:w="4248" w:type="dxa"/>
            <w:vMerge w:val="restart"/>
            <w:shd w:val="clear" w:color="auto" w:fill="FFFFFF"/>
          </w:tcPr>
          <w:p w:rsidR="00997888" w:rsidRPr="0093345C" w:rsidRDefault="00997888" w:rsidP="0093345C">
            <w:pPr>
              <w:tabs>
                <w:tab w:val="left" w:pos="1134"/>
                <w:tab w:val="left" w:pos="2694"/>
              </w:tabs>
              <w:spacing w:after="160" w:line="259" w:lineRule="auto"/>
              <w:jc w:val="both"/>
              <w:rPr>
                <w:rFonts w:eastAsia="Times New Roman"/>
                <w:noProof w:val="0"/>
              </w:rPr>
            </w:pPr>
            <w:r w:rsidRPr="0093345C">
              <w:rPr>
                <w:rFonts w:eastAsia="Times New Roman"/>
                <w:noProof w:val="0"/>
                <w:sz w:val="22"/>
                <w:szCs w:val="22"/>
              </w:rPr>
              <w:t>Nr. oferte primite</w:t>
            </w:r>
          </w:p>
        </w:tc>
        <w:tc>
          <w:tcPr>
            <w:tcW w:w="5570" w:type="dxa"/>
          </w:tcPr>
          <w:p w:rsidR="00997888" w:rsidRPr="0093345C" w:rsidRDefault="00997888" w:rsidP="0093345C">
            <w:pPr>
              <w:tabs>
                <w:tab w:val="left" w:pos="1134"/>
                <w:tab w:val="left" w:pos="2694"/>
              </w:tabs>
              <w:spacing w:after="160" w:line="259" w:lineRule="auto"/>
              <w:jc w:val="both"/>
              <w:rPr>
                <w:rFonts w:eastAsia="Times New Roman"/>
                <w:noProof w:val="0"/>
              </w:rPr>
            </w:pPr>
            <w:r w:rsidRPr="0093345C">
              <w:rPr>
                <w:rFonts w:eastAsia="Times New Roman"/>
                <w:noProof w:val="0"/>
                <w:sz w:val="22"/>
                <w:szCs w:val="22"/>
              </w:rPr>
              <w:t>Total:</w:t>
            </w:r>
          </w:p>
        </w:tc>
      </w:tr>
      <w:tr w:rsidR="00997888" w:rsidRPr="00657833" w:rsidTr="0093345C">
        <w:trPr>
          <w:trHeight w:val="281"/>
        </w:trPr>
        <w:tc>
          <w:tcPr>
            <w:tcW w:w="4248" w:type="dxa"/>
            <w:vMerge/>
            <w:shd w:val="clear" w:color="auto" w:fill="FFFFFF"/>
          </w:tcPr>
          <w:p w:rsidR="00997888" w:rsidRPr="0093345C" w:rsidRDefault="00997888" w:rsidP="0093345C">
            <w:pPr>
              <w:spacing w:after="160" w:line="259" w:lineRule="auto"/>
              <w:ind w:right="-1"/>
              <w:jc w:val="both"/>
              <w:rPr>
                <w:noProof w:val="0"/>
              </w:rPr>
            </w:pPr>
          </w:p>
        </w:tc>
        <w:tc>
          <w:tcPr>
            <w:tcW w:w="5570" w:type="dxa"/>
          </w:tcPr>
          <w:p w:rsidR="00997888" w:rsidRPr="0093345C" w:rsidRDefault="00997888" w:rsidP="0093345C">
            <w:pPr>
              <w:spacing w:after="160" w:line="259" w:lineRule="auto"/>
              <w:ind w:right="-1"/>
              <w:jc w:val="both"/>
              <w:rPr>
                <w:noProof w:val="0"/>
                <w:lang w:eastAsia="ro-RO"/>
              </w:rPr>
            </w:pPr>
            <w:r w:rsidRPr="0093345C">
              <w:rPr>
                <w:rFonts w:eastAsia="Times New Roman"/>
                <w:noProof w:val="0"/>
                <w:sz w:val="22"/>
                <w:szCs w:val="22"/>
              </w:rPr>
              <w:t>De la operatori economici care sunt оntreprinderi mici și mijlocii:</w:t>
            </w:r>
          </w:p>
        </w:tc>
      </w:tr>
      <w:tr w:rsidR="00997888" w:rsidRPr="00657833" w:rsidTr="0093345C">
        <w:trPr>
          <w:trHeight w:val="281"/>
        </w:trPr>
        <w:tc>
          <w:tcPr>
            <w:tcW w:w="4248" w:type="dxa"/>
            <w:vMerge/>
            <w:shd w:val="clear" w:color="auto" w:fill="FFFFFF"/>
          </w:tcPr>
          <w:p w:rsidR="00997888" w:rsidRPr="0093345C" w:rsidRDefault="00997888" w:rsidP="0093345C">
            <w:pPr>
              <w:spacing w:after="160" w:line="259" w:lineRule="auto"/>
              <w:ind w:right="-1"/>
              <w:jc w:val="both"/>
              <w:rPr>
                <w:noProof w:val="0"/>
              </w:rPr>
            </w:pPr>
          </w:p>
        </w:tc>
        <w:tc>
          <w:tcPr>
            <w:tcW w:w="5570" w:type="dxa"/>
          </w:tcPr>
          <w:p w:rsidR="00997888" w:rsidRPr="0093345C" w:rsidRDefault="00997888" w:rsidP="0093345C">
            <w:pPr>
              <w:spacing w:after="160" w:line="259" w:lineRule="auto"/>
              <w:ind w:right="-1"/>
              <w:jc w:val="both"/>
              <w:rPr>
                <w:noProof w:val="0"/>
                <w:lang w:eastAsia="ro-RO"/>
              </w:rPr>
            </w:pPr>
            <w:r w:rsidRPr="0093345C">
              <w:rPr>
                <w:rFonts w:eastAsia="Times New Roman"/>
                <w:noProof w:val="0"/>
                <w:sz w:val="22"/>
                <w:szCs w:val="22"/>
              </w:rPr>
              <w:t>De la operatori economici dintr-un alt stat:</w:t>
            </w:r>
          </w:p>
        </w:tc>
      </w:tr>
      <w:tr w:rsidR="00997888" w:rsidRPr="009D62FF" w:rsidTr="0093345C">
        <w:trPr>
          <w:trHeight w:val="281"/>
        </w:trPr>
        <w:tc>
          <w:tcPr>
            <w:tcW w:w="4248" w:type="dxa"/>
            <w:vMerge/>
            <w:shd w:val="clear" w:color="auto" w:fill="FFFFFF"/>
          </w:tcPr>
          <w:p w:rsidR="00997888" w:rsidRPr="0093345C" w:rsidRDefault="00997888" w:rsidP="0093345C">
            <w:pPr>
              <w:spacing w:after="160" w:line="259" w:lineRule="auto"/>
              <w:ind w:right="-1"/>
              <w:jc w:val="both"/>
              <w:rPr>
                <w:noProof w:val="0"/>
              </w:rPr>
            </w:pPr>
          </w:p>
        </w:tc>
        <w:tc>
          <w:tcPr>
            <w:tcW w:w="5570" w:type="dxa"/>
          </w:tcPr>
          <w:p w:rsidR="00997888" w:rsidRPr="0093345C" w:rsidRDefault="00997888" w:rsidP="0093345C">
            <w:pPr>
              <w:spacing w:after="160" w:line="259" w:lineRule="auto"/>
              <w:ind w:right="-1"/>
              <w:jc w:val="both"/>
              <w:rPr>
                <w:noProof w:val="0"/>
                <w:lang w:eastAsia="ro-RO"/>
              </w:rPr>
            </w:pPr>
            <w:r w:rsidRPr="0093345C">
              <w:rPr>
                <w:rFonts w:eastAsia="Times New Roman"/>
                <w:noProof w:val="0"/>
                <w:sz w:val="22"/>
                <w:szCs w:val="22"/>
              </w:rPr>
              <w:t>Pe cale electronicг:</w:t>
            </w:r>
          </w:p>
        </w:tc>
      </w:tr>
    </w:tbl>
    <w:p w:rsidR="00997888" w:rsidRPr="009D62FF" w:rsidRDefault="00997888"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97888" w:rsidRPr="009D62FF" w:rsidRDefault="00997888"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Оn urma examinгri și evaluгrii ofertelor depuse оn cadrul proceduri de atribuire, оn baza deciziei grupului de lucru nr. ____ din __________ 20 __ s-a decis atribuirea contractului de achiziție publicг/acordului-cadru ofertantului</w:t>
      </w:r>
      <w:r w:rsidRPr="009D62FF">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997888" w:rsidRPr="009D62FF" w:rsidTr="0093345C">
        <w:trPr>
          <w:trHeight w:val="269"/>
        </w:trPr>
        <w:tc>
          <w:tcPr>
            <w:tcW w:w="4253" w:type="dxa"/>
            <w:shd w:val="clear" w:color="auto" w:fill="FFFFFF"/>
          </w:tcPr>
          <w:p w:rsidR="00997888" w:rsidRPr="0093345C" w:rsidRDefault="00997888" w:rsidP="0093345C">
            <w:pPr>
              <w:tabs>
                <w:tab w:val="left" w:pos="1134"/>
                <w:tab w:val="left" w:pos="2694"/>
              </w:tabs>
              <w:jc w:val="both"/>
              <w:rPr>
                <w:rFonts w:eastAsia="Times New Roman"/>
                <w:noProof w:val="0"/>
              </w:rPr>
            </w:pPr>
            <w:r w:rsidRPr="0093345C">
              <w:rPr>
                <w:rFonts w:eastAsia="Times New Roman"/>
                <w:noProof w:val="0"/>
                <w:sz w:val="22"/>
                <w:szCs w:val="22"/>
              </w:rPr>
              <w:t>Denumire</w:t>
            </w:r>
          </w:p>
        </w:tc>
        <w:tc>
          <w:tcPr>
            <w:tcW w:w="5528" w:type="dxa"/>
          </w:tcPr>
          <w:p w:rsidR="00997888" w:rsidRPr="0093345C" w:rsidRDefault="00997888" w:rsidP="0093345C">
            <w:pPr>
              <w:tabs>
                <w:tab w:val="left" w:pos="1134"/>
                <w:tab w:val="left" w:pos="2694"/>
              </w:tabs>
              <w:jc w:val="both"/>
              <w:rPr>
                <w:rFonts w:eastAsia="Times New Roman"/>
                <w:noProof w:val="0"/>
              </w:rPr>
            </w:pPr>
          </w:p>
        </w:tc>
      </w:tr>
      <w:tr w:rsidR="00997888" w:rsidRPr="009D62FF" w:rsidTr="0093345C">
        <w:trPr>
          <w:trHeight w:val="269"/>
        </w:trPr>
        <w:tc>
          <w:tcPr>
            <w:tcW w:w="4253" w:type="dxa"/>
            <w:shd w:val="clear" w:color="auto" w:fill="FFFFFF"/>
          </w:tcPr>
          <w:p w:rsidR="00997888" w:rsidRPr="0093345C" w:rsidRDefault="00997888" w:rsidP="0093345C">
            <w:pPr>
              <w:tabs>
                <w:tab w:val="left" w:pos="1134"/>
                <w:tab w:val="left" w:pos="2694"/>
              </w:tabs>
              <w:jc w:val="both"/>
              <w:rPr>
                <w:rFonts w:eastAsia="Times New Roman"/>
                <w:noProof w:val="0"/>
              </w:rPr>
            </w:pPr>
            <w:r w:rsidRPr="0093345C">
              <w:rPr>
                <w:rFonts w:eastAsia="Times New Roman"/>
                <w:noProof w:val="0"/>
                <w:sz w:val="22"/>
                <w:szCs w:val="22"/>
              </w:rPr>
              <w:t>IDNO</w:t>
            </w:r>
          </w:p>
        </w:tc>
        <w:tc>
          <w:tcPr>
            <w:tcW w:w="5528" w:type="dxa"/>
          </w:tcPr>
          <w:p w:rsidR="00997888" w:rsidRPr="0093345C" w:rsidRDefault="00997888" w:rsidP="0093345C">
            <w:pPr>
              <w:tabs>
                <w:tab w:val="left" w:pos="1134"/>
                <w:tab w:val="left" w:pos="2694"/>
              </w:tabs>
              <w:jc w:val="both"/>
              <w:rPr>
                <w:rFonts w:eastAsia="Times New Roman"/>
                <w:noProof w:val="0"/>
              </w:rPr>
            </w:pPr>
          </w:p>
        </w:tc>
      </w:tr>
      <w:tr w:rsidR="00997888" w:rsidRPr="009D62FF" w:rsidTr="0093345C">
        <w:trPr>
          <w:trHeight w:val="269"/>
        </w:trPr>
        <w:tc>
          <w:tcPr>
            <w:tcW w:w="4253" w:type="dxa"/>
            <w:shd w:val="clear" w:color="auto" w:fill="FFFFFF"/>
          </w:tcPr>
          <w:p w:rsidR="00997888" w:rsidRPr="0093345C" w:rsidRDefault="00997888" w:rsidP="0093345C">
            <w:pPr>
              <w:tabs>
                <w:tab w:val="left" w:pos="1134"/>
                <w:tab w:val="left" w:pos="2694"/>
              </w:tabs>
              <w:jc w:val="both"/>
              <w:rPr>
                <w:rFonts w:eastAsia="Times New Roman"/>
                <w:noProof w:val="0"/>
              </w:rPr>
            </w:pPr>
            <w:r w:rsidRPr="0093345C">
              <w:rPr>
                <w:rFonts w:eastAsia="Times New Roman"/>
                <w:noProof w:val="0"/>
                <w:sz w:val="22"/>
                <w:szCs w:val="22"/>
              </w:rPr>
              <w:t xml:space="preserve">Date de contact </w:t>
            </w:r>
          </w:p>
          <w:p w:rsidR="00997888" w:rsidRPr="0093345C" w:rsidRDefault="00997888" w:rsidP="0093345C">
            <w:pPr>
              <w:tabs>
                <w:tab w:val="left" w:pos="1134"/>
                <w:tab w:val="left" w:pos="2694"/>
              </w:tabs>
              <w:jc w:val="both"/>
              <w:rPr>
                <w:rFonts w:eastAsia="Times New Roman"/>
                <w:b/>
                <w:i/>
                <w:noProof w:val="0"/>
                <w:sz w:val="20"/>
                <w:szCs w:val="20"/>
              </w:rPr>
            </w:pPr>
            <w:r w:rsidRPr="0093345C">
              <w:rPr>
                <w:rFonts w:eastAsia="Times New Roman"/>
                <w:i/>
                <w:noProof w:val="0"/>
                <w:sz w:val="20"/>
                <w:szCs w:val="20"/>
              </w:rPr>
              <w:t>(adresa/telefon/fax/e-mail/ pagina web)</w:t>
            </w:r>
          </w:p>
        </w:tc>
        <w:tc>
          <w:tcPr>
            <w:tcW w:w="5528" w:type="dxa"/>
          </w:tcPr>
          <w:p w:rsidR="00997888" w:rsidRPr="0093345C" w:rsidRDefault="00997888" w:rsidP="0093345C">
            <w:pPr>
              <w:tabs>
                <w:tab w:val="left" w:pos="1134"/>
                <w:tab w:val="left" w:pos="2694"/>
              </w:tabs>
              <w:jc w:val="both"/>
              <w:rPr>
                <w:rFonts w:eastAsia="Times New Roman"/>
                <w:noProof w:val="0"/>
              </w:rPr>
            </w:pPr>
          </w:p>
        </w:tc>
      </w:tr>
      <w:tr w:rsidR="00997888" w:rsidRPr="009D62FF" w:rsidTr="0093345C">
        <w:trPr>
          <w:trHeight w:val="269"/>
        </w:trPr>
        <w:tc>
          <w:tcPr>
            <w:tcW w:w="4253" w:type="dxa"/>
            <w:shd w:val="clear" w:color="auto" w:fill="FFFFFF"/>
          </w:tcPr>
          <w:p w:rsidR="00997888" w:rsidRPr="0093345C" w:rsidRDefault="00997888" w:rsidP="0093345C">
            <w:pPr>
              <w:ind w:right="-1"/>
              <w:jc w:val="both"/>
              <w:rPr>
                <w:rFonts w:eastAsia="Times New Roman"/>
                <w:noProof w:val="0"/>
              </w:rPr>
            </w:pPr>
            <w:r w:rsidRPr="0093345C">
              <w:rPr>
                <w:noProof w:val="0"/>
                <w:sz w:val="22"/>
                <w:szCs w:val="22"/>
                <w:lang w:eastAsia="ro-RO"/>
              </w:rPr>
              <w:t xml:space="preserve">Întreprindere mică sau mijlocie </w:t>
            </w:r>
          </w:p>
        </w:tc>
        <w:tc>
          <w:tcPr>
            <w:tcW w:w="5528" w:type="dxa"/>
          </w:tcPr>
          <w:p w:rsidR="00997888" w:rsidRPr="0093345C" w:rsidRDefault="00997888" w:rsidP="0093345C">
            <w:pPr>
              <w:ind w:right="-1"/>
              <w:jc w:val="both"/>
              <w:rPr>
                <w:noProof w:val="0"/>
                <w:lang w:eastAsia="ro-RO"/>
              </w:rPr>
            </w:pPr>
            <w:r w:rsidRPr="0093345C">
              <w:rPr>
                <w:noProof w:val="0"/>
                <w:sz w:val="22"/>
                <w:szCs w:val="22"/>
                <w:lang w:eastAsia="ro-RO"/>
              </w:rPr>
              <w:t xml:space="preserve">Da □       Nu □       </w:t>
            </w:r>
          </w:p>
        </w:tc>
      </w:tr>
      <w:tr w:rsidR="00997888" w:rsidRPr="009D62FF" w:rsidTr="0093345C">
        <w:trPr>
          <w:trHeight w:val="269"/>
        </w:trPr>
        <w:tc>
          <w:tcPr>
            <w:tcW w:w="4253" w:type="dxa"/>
            <w:shd w:val="clear" w:color="auto" w:fill="FFFFFF"/>
          </w:tcPr>
          <w:p w:rsidR="00997888" w:rsidRPr="0093345C" w:rsidRDefault="00997888" w:rsidP="0093345C">
            <w:pPr>
              <w:tabs>
                <w:tab w:val="left" w:pos="1134"/>
                <w:tab w:val="left" w:pos="2694"/>
              </w:tabs>
              <w:jc w:val="both"/>
              <w:rPr>
                <w:noProof w:val="0"/>
                <w:lang w:eastAsia="ro-RO"/>
              </w:rPr>
            </w:pPr>
            <w:r w:rsidRPr="0093345C">
              <w:rPr>
                <w:rFonts w:eastAsia="Times New Roman"/>
                <w:noProof w:val="0"/>
                <w:sz w:val="22"/>
                <w:szCs w:val="22"/>
              </w:rPr>
              <w:t xml:space="preserve">Asociație de operatori economici </w:t>
            </w:r>
          </w:p>
          <w:p w:rsidR="00997888" w:rsidRPr="0093345C" w:rsidRDefault="00997888" w:rsidP="0093345C">
            <w:pPr>
              <w:tabs>
                <w:tab w:val="left" w:pos="1134"/>
                <w:tab w:val="left" w:pos="2694"/>
              </w:tabs>
              <w:contextualSpacing/>
              <w:jc w:val="both"/>
              <w:rPr>
                <w:i/>
                <w:noProof w:val="0"/>
                <w:sz w:val="20"/>
                <w:szCs w:val="20"/>
                <w:lang w:eastAsia="ro-RO"/>
              </w:rPr>
            </w:pPr>
            <w:r w:rsidRPr="0093345C">
              <w:rPr>
                <w:i/>
                <w:noProof w:val="0"/>
                <w:sz w:val="20"/>
                <w:szCs w:val="20"/>
                <w:lang w:eastAsia="ro-RO"/>
              </w:rPr>
              <w:t xml:space="preserve">(societate mixtă, consorțiu sau altele) </w:t>
            </w:r>
          </w:p>
        </w:tc>
        <w:tc>
          <w:tcPr>
            <w:tcW w:w="5528" w:type="dxa"/>
          </w:tcPr>
          <w:p w:rsidR="00997888" w:rsidRPr="0093345C" w:rsidRDefault="00997888" w:rsidP="0093345C">
            <w:pPr>
              <w:tabs>
                <w:tab w:val="left" w:pos="1134"/>
                <w:tab w:val="left" w:pos="2694"/>
              </w:tabs>
              <w:jc w:val="both"/>
              <w:rPr>
                <w:noProof w:val="0"/>
                <w:lang w:eastAsia="ro-RO"/>
              </w:rPr>
            </w:pPr>
            <w:r w:rsidRPr="0093345C">
              <w:rPr>
                <w:noProof w:val="0"/>
                <w:sz w:val="22"/>
                <w:szCs w:val="22"/>
                <w:lang w:eastAsia="ro-RO"/>
              </w:rPr>
              <w:t xml:space="preserve">Da □       Nu □       </w:t>
            </w:r>
          </w:p>
          <w:p w:rsidR="00997888" w:rsidRPr="0093345C" w:rsidRDefault="00997888" w:rsidP="0093345C">
            <w:pPr>
              <w:tabs>
                <w:tab w:val="left" w:pos="1134"/>
                <w:tab w:val="left" w:pos="2694"/>
              </w:tabs>
              <w:jc w:val="both"/>
              <w:rPr>
                <w:rFonts w:eastAsia="Times New Roman"/>
                <w:noProof w:val="0"/>
              </w:rPr>
            </w:pPr>
          </w:p>
        </w:tc>
      </w:tr>
      <w:tr w:rsidR="00997888" w:rsidRPr="009D62FF" w:rsidTr="0093345C">
        <w:trPr>
          <w:trHeight w:val="604"/>
        </w:trPr>
        <w:tc>
          <w:tcPr>
            <w:tcW w:w="4253" w:type="dxa"/>
            <w:shd w:val="clear" w:color="auto" w:fill="FFFFFF"/>
          </w:tcPr>
          <w:p w:rsidR="00997888" w:rsidRPr="0093345C" w:rsidRDefault="00997888" w:rsidP="0093345C">
            <w:pPr>
              <w:tabs>
                <w:tab w:val="left" w:pos="1134"/>
                <w:tab w:val="left" w:pos="2694"/>
              </w:tabs>
              <w:jc w:val="both"/>
              <w:rPr>
                <w:rFonts w:eastAsia="Times New Roman"/>
                <w:noProof w:val="0"/>
              </w:rPr>
            </w:pPr>
            <w:r w:rsidRPr="0093345C">
              <w:rPr>
                <w:rFonts w:eastAsia="Times New Roman"/>
                <w:noProof w:val="0"/>
                <w:sz w:val="22"/>
                <w:szCs w:val="22"/>
              </w:rPr>
              <w:t>Subcontractanți</w:t>
            </w:r>
          </w:p>
          <w:p w:rsidR="00997888" w:rsidRPr="0093345C" w:rsidRDefault="00997888" w:rsidP="0093345C">
            <w:pPr>
              <w:tabs>
                <w:tab w:val="left" w:pos="1134"/>
                <w:tab w:val="left" w:pos="2694"/>
              </w:tabs>
              <w:jc w:val="both"/>
              <w:rPr>
                <w:rFonts w:eastAsia="Times New Roman"/>
                <w:i/>
                <w:noProof w:val="0"/>
                <w:sz w:val="20"/>
                <w:szCs w:val="20"/>
              </w:rPr>
            </w:pPr>
            <w:r w:rsidRPr="0093345C">
              <w:rPr>
                <w:rFonts w:eastAsia="Times New Roman"/>
                <w:i/>
                <w:noProof w:val="0"/>
                <w:sz w:val="20"/>
                <w:szCs w:val="20"/>
              </w:rPr>
              <w:t>(denumirea, valoarea și procentul din contract)</w:t>
            </w:r>
          </w:p>
        </w:tc>
        <w:tc>
          <w:tcPr>
            <w:tcW w:w="5528" w:type="dxa"/>
          </w:tcPr>
          <w:p w:rsidR="00997888" w:rsidRPr="0093345C" w:rsidRDefault="00997888" w:rsidP="0093345C">
            <w:pPr>
              <w:tabs>
                <w:tab w:val="left" w:pos="1134"/>
                <w:tab w:val="left" w:pos="2694"/>
              </w:tabs>
              <w:jc w:val="both"/>
              <w:rPr>
                <w:noProof w:val="0"/>
                <w:lang w:eastAsia="ro-RO"/>
              </w:rPr>
            </w:pPr>
            <w:r w:rsidRPr="0093345C">
              <w:rPr>
                <w:noProof w:val="0"/>
                <w:sz w:val="22"/>
                <w:szCs w:val="22"/>
                <w:lang w:eastAsia="ro-RO"/>
              </w:rPr>
              <w:t xml:space="preserve">Da □       Nu □      </w:t>
            </w:r>
          </w:p>
          <w:p w:rsidR="00997888" w:rsidRPr="0093345C" w:rsidRDefault="00997888" w:rsidP="0093345C">
            <w:pPr>
              <w:tabs>
                <w:tab w:val="left" w:pos="1134"/>
                <w:tab w:val="left" w:pos="2694"/>
              </w:tabs>
              <w:jc w:val="both"/>
              <w:rPr>
                <w:noProof w:val="0"/>
                <w:lang w:eastAsia="ro-RO"/>
              </w:rPr>
            </w:pPr>
          </w:p>
        </w:tc>
      </w:tr>
    </w:tbl>
    <w:p w:rsidR="00997888" w:rsidRPr="009D62FF" w:rsidRDefault="00997888"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9"/>
        <w:gridCol w:w="3070"/>
        <w:gridCol w:w="1236"/>
        <w:gridCol w:w="1336"/>
        <w:gridCol w:w="1491"/>
        <w:gridCol w:w="1299"/>
      </w:tblGrid>
      <w:tr w:rsidR="00997888" w:rsidRPr="009D62FF" w:rsidTr="0093345C">
        <w:tc>
          <w:tcPr>
            <w:tcW w:w="562" w:type="dxa"/>
            <w:shd w:val="clear" w:color="auto" w:fill="F2F2F2"/>
          </w:tcPr>
          <w:p w:rsidR="00997888" w:rsidRPr="0093345C" w:rsidRDefault="00997888" w:rsidP="0093345C">
            <w:pPr>
              <w:tabs>
                <w:tab w:val="left" w:pos="1134"/>
                <w:tab w:val="left" w:pos="2694"/>
              </w:tabs>
              <w:jc w:val="center"/>
              <w:rPr>
                <w:rFonts w:eastAsia="Times New Roman"/>
                <w:noProof w:val="0"/>
              </w:rPr>
            </w:pPr>
            <w:r w:rsidRPr="0093345C">
              <w:rPr>
                <w:rFonts w:eastAsia="Times New Roman"/>
                <w:noProof w:val="0"/>
                <w:sz w:val="22"/>
                <w:szCs w:val="22"/>
              </w:rPr>
              <w:t>Nr. crt.</w:t>
            </w:r>
          </w:p>
        </w:tc>
        <w:tc>
          <w:tcPr>
            <w:tcW w:w="3402" w:type="dxa"/>
            <w:shd w:val="clear" w:color="auto" w:fill="F2F2F2"/>
          </w:tcPr>
          <w:p w:rsidR="00997888" w:rsidRPr="0093345C" w:rsidRDefault="00997888" w:rsidP="0093345C">
            <w:pPr>
              <w:tabs>
                <w:tab w:val="left" w:pos="1134"/>
                <w:tab w:val="left" w:pos="2694"/>
              </w:tabs>
              <w:jc w:val="center"/>
              <w:rPr>
                <w:rFonts w:eastAsia="Times New Roman"/>
                <w:noProof w:val="0"/>
              </w:rPr>
            </w:pPr>
            <w:r w:rsidRPr="0093345C">
              <w:rPr>
                <w:rFonts w:eastAsia="Times New Roman"/>
                <w:noProof w:val="0"/>
                <w:sz w:val="22"/>
                <w:szCs w:val="22"/>
              </w:rPr>
              <w:t>Denumirea bunurilor/serviciilor</w:t>
            </w:r>
          </w:p>
        </w:tc>
        <w:tc>
          <w:tcPr>
            <w:tcW w:w="1418" w:type="dxa"/>
            <w:shd w:val="clear" w:color="auto" w:fill="F2F2F2"/>
          </w:tcPr>
          <w:p w:rsidR="00997888" w:rsidRPr="0093345C" w:rsidRDefault="00997888" w:rsidP="0093345C">
            <w:pPr>
              <w:tabs>
                <w:tab w:val="left" w:pos="1134"/>
                <w:tab w:val="left" w:pos="2694"/>
              </w:tabs>
              <w:jc w:val="center"/>
              <w:rPr>
                <w:rFonts w:eastAsia="Times New Roman"/>
                <w:noProof w:val="0"/>
              </w:rPr>
            </w:pPr>
            <w:r w:rsidRPr="0093345C">
              <w:rPr>
                <w:rFonts w:eastAsia="Times New Roman"/>
                <w:noProof w:val="0"/>
                <w:sz w:val="22"/>
                <w:szCs w:val="22"/>
              </w:rPr>
              <w:t>Cod CPV</w:t>
            </w:r>
          </w:p>
        </w:tc>
        <w:tc>
          <w:tcPr>
            <w:tcW w:w="1417" w:type="dxa"/>
            <w:shd w:val="clear" w:color="auto" w:fill="F2F2F2"/>
          </w:tcPr>
          <w:p w:rsidR="00997888" w:rsidRPr="0093345C" w:rsidRDefault="00997888" w:rsidP="0093345C">
            <w:pPr>
              <w:tabs>
                <w:tab w:val="left" w:pos="1134"/>
                <w:tab w:val="left" w:pos="2694"/>
              </w:tabs>
              <w:jc w:val="center"/>
              <w:rPr>
                <w:rFonts w:eastAsia="Times New Roman"/>
                <w:noProof w:val="0"/>
              </w:rPr>
            </w:pPr>
            <w:r w:rsidRPr="0093345C">
              <w:rPr>
                <w:rFonts w:eastAsia="Times New Roman"/>
                <w:noProof w:val="0"/>
                <w:sz w:val="22"/>
                <w:szCs w:val="22"/>
              </w:rPr>
              <w:t>Cantitate/ Unitate de mгsurг</w:t>
            </w:r>
          </w:p>
        </w:tc>
        <w:tc>
          <w:tcPr>
            <w:tcW w:w="1560" w:type="dxa"/>
            <w:shd w:val="clear" w:color="auto" w:fill="F2F2F2"/>
          </w:tcPr>
          <w:p w:rsidR="00997888" w:rsidRPr="0093345C" w:rsidRDefault="00997888" w:rsidP="0093345C">
            <w:pPr>
              <w:tabs>
                <w:tab w:val="left" w:pos="1134"/>
                <w:tab w:val="left" w:pos="2694"/>
              </w:tabs>
              <w:jc w:val="center"/>
              <w:rPr>
                <w:rFonts w:eastAsia="Times New Roman"/>
                <w:noProof w:val="0"/>
              </w:rPr>
            </w:pPr>
            <w:r w:rsidRPr="0093345C">
              <w:rPr>
                <w:rFonts w:eastAsia="Times New Roman"/>
                <w:noProof w:val="0"/>
                <w:sz w:val="22"/>
                <w:szCs w:val="22"/>
              </w:rPr>
              <w:t>Nr. și data contractului</w:t>
            </w:r>
          </w:p>
        </w:tc>
        <w:tc>
          <w:tcPr>
            <w:tcW w:w="1417" w:type="dxa"/>
            <w:shd w:val="clear" w:color="auto" w:fill="F2F2F2"/>
          </w:tcPr>
          <w:p w:rsidR="00997888" w:rsidRPr="0093345C" w:rsidRDefault="00997888" w:rsidP="0093345C">
            <w:pPr>
              <w:tabs>
                <w:tab w:val="left" w:pos="1134"/>
                <w:tab w:val="left" w:pos="2694"/>
              </w:tabs>
              <w:jc w:val="center"/>
              <w:rPr>
                <w:rFonts w:eastAsia="Times New Roman"/>
                <w:noProof w:val="0"/>
              </w:rPr>
            </w:pPr>
            <w:r w:rsidRPr="0093345C">
              <w:rPr>
                <w:rFonts w:eastAsia="Times New Roman"/>
                <w:noProof w:val="0"/>
                <w:sz w:val="22"/>
                <w:szCs w:val="22"/>
              </w:rPr>
              <w:t>Suma, inclusiv TVA</w:t>
            </w:r>
          </w:p>
        </w:tc>
      </w:tr>
      <w:tr w:rsidR="00997888" w:rsidRPr="009D62FF" w:rsidTr="0093345C">
        <w:tc>
          <w:tcPr>
            <w:tcW w:w="562" w:type="dxa"/>
          </w:tcPr>
          <w:p w:rsidR="00997888" w:rsidRPr="0093345C" w:rsidRDefault="00997888" w:rsidP="0093345C">
            <w:pPr>
              <w:tabs>
                <w:tab w:val="left" w:pos="1134"/>
                <w:tab w:val="left" w:pos="2694"/>
              </w:tabs>
              <w:spacing w:before="240"/>
              <w:jc w:val="center"/>
              <w:rPr>
                <w:rFonts w:eastAsia="Times New Roman"/>
                <w:noProof w:val="0"/>
              </w:rPr>
            </w:pPr>
            <w:r w:rsidRPr="0093345C">
              <w:rPr>
                <w:rFonts w:eastAsia="Times New Roman"/>
                <w:noProof w:val="0"/>
                <w:sz w:val="22"/>
                <w:szCs w:val="22"/>
              </w:rPr>
              <w:t>1</w:t>
            </w:r>
          </w:p>
        </w:tc>
        <w:tc>
          <w:tcPr>
            <w:tcW w:w="3402" w:type="dxa"/>
          </w:tcPr>
          <w:p w:rsidR="00997888" w:rsidRPr="0093345C" w:rsidRDefault="00997888" w:rsidP="0093345C">
            <w:pPr>
              <w:tabs>
                <w:tab w:val="left" w:pos="1134"/>
                <w:tab w:val="left" w:pos="2694"/>
              </w:tabs>
              <w:spacing w:before="240"/>
              <w:jc w:val="both"/>
              <w:rPr>
                <w:rFonts w:eastAsia="Times New Roman"/>
                <w:noProof w:val="0"/>
              </w:rPr>
            </w:pPr>
            <w:r w:rsidRPr="0093345C">
              <w:rPr>
                <w:rFonts w:eastAsia="Times New Roman"/>
                <w:noProof w:val="0"/>
                <w:sz w:val="22"/>
                <w:szCs w:val="22"/>
              </w:rPr>
              <w:t>Denumire lot nr. 1</w:t>
            </w:r>
          </w:p>
        </w:tc>
        <w:tc>
          <w:tcPr>
            <w:tcW w:w="1418" w:type="dxa"/>
          </w:tcPr>
          <w:p w:rsidR="00997888" w:rsidRPr="0093345C" w:rsidRDefault="00997888" w:rsidP="0093345C">
            <w:pPr>
              <w:tabs>
                <w:tab w:val="left" w:pos="1134"/>
                <w:tab w:val="left" w:pos="2694"/>
              </w:tabs>
              <w:spacing w:before="240"/>
              <w:jc w:val="center"/>
              <w:rPr>
                <w:rFonts w:eastAsia="Times New Roman"/>
                <w:noProof w:val="0"/>
              </w:rPr>
            </w:pPr>
          </w:p>
        </w:tc>
        <w:tc>
          <w:tcPr>
            <w:tcW w:w="1417" w:type="dxa"/>
          </w:tcPr>
          <w:p w:rsidR="00997888" w:rsidRPr="0093345C" w:rsidRDefault="00997888" w:rsidP="0093345C">
            <w:pPr>
              <w:tabs>
                <w:tab w:val="left" w:pos="1134"/>
                <w:tab w:val="left" w:pos="2694"/>
              </w:tabs>
              <w:spacing w:before="240"/>
              <w:jc w:val="center"/>
              <w:rPr>
                <w:rFonts w:eastAsia="Times New Roman"/>
                <w:noProof w:val="0"/>
              </w:rPr>
            </w:pPr>
          </w:p>
        </w:tc>
        <w:tc>
          <w:tcPr>
            <w:tcW w:w="1560" w:type="dxa"/>
          </w:tcPr>
          <w:p w:rsidR="00997888" w:rsidRPr="0093345C" w:rsidRDefault="00997888" w:rsidP="0093345C">
            <w:pPr>
              <w:tabs>
                <w:tab w:val="left" w:pos="1134"/>
                <w:tab w:val="left" w:pos="2694"/>
              </w:tabs>
              <w:spacing w:before="240"/>
              <w:jc w:val="center"/>
              <w:rPr>
                <w:rFonts w:eastAsia="Times New Roman"/>
                <w:noProof w:val="0"/>
              </w:rPr>
            </w:pPr>
          </w:p>
        </w:tc>
        <w:tc>
          <w:tcPr>
            <w:tcW w:w="1417" w:type="dxa"/>
          </w:tcPr>
          <w:p w:rsidR="00997888" w:rsidRPr="0093345C" w:rsidRDefault="00997888" w:rsidP="0093345C">
            <w:pPr>
              <w:tabs>
                <w:tab w:val="left" w:pos="1134"/>
                <w:tab w:val="left" w:pos="2694"/>
              </w:tabs>
              <w:spacing w:before="240"/>
              <w:jc w:val="center"/>
              <w:rPr>
                <w:rFonts w:eastAsia="Times New Roman"/>
                <w:noProof w:val="0"/>
              </w:rPr>
            </w:pPr>
          </w:p>
        </w:tc>
      </w:tr>
      <w:tr w:rsidR="00997888" w:rsidRPr="009D62FF" w:rsidTr="0093345C">
        <w:tc>
          <w:tcPr>
            <w:tcW w:w="562" w:type="dxa"/>
          </w:tcPr>
          <w:p w:rsidR="00997888" w:rsidRPr="0093345C" w:rsidRDefault="00997888" w:rsidP="0093345C">
            <w:pPr>
              <w:tabs>
                <w:tab w:val="left" w:pos="1134"/>
                <w:tab w:val="left" w:pos="2694"/>
              </w:tabs>
              <w:spacing w:before="240"/>
              <w:jc w:val="center"/>
              <w:rPr>
                <w:rFonts w:eastAsia="Times New Roman"/>
                <w:noProof w:val="0"/>
              </w:rPr>
            </w:pPr>
            <w:r w:rsidRPr="0093345C">
              <w:rPr>
                <w:rFonts w:eastAsia="Times New Roman"/>
                <w:noProof w:val="0"/>
                <w:sz w:val="22"/>
                <w:szCs w:val="22"/>
              </w:rPr>
              <w:t>n</w:t>
            </w:r>
          </w:p>
        </w:tc>
        <w:tc>
          <w:tcPr>
            <w:tcW w:w="3402" w:type="dxa"/>
          </w:tcPr>
          <w:p w:rsidR="00997888" w:rsidRPr="0093345C" w:rsidRDefault="00997888" w:rsidP="0093345C">
            <w:pPr>
              <w:tabs>
                <w:tab w:val="left" w:pos="1134"/>
                <w:tab w:val="left" w:pos="2694"/>
              </w:tabs>
              <w:spacing w:before="240"/>
              <w:jc w:val="both"/>
              <w:rPr>
                <w:rFonts w:eastAsia="Times New Roman"/>
                <w:noProof w:val="0"/>
              </w:rPr>
            </w:pPr>
            <w:r w:rsidRPr="0093345C">
              <w:rPr>
                <w:rFonts w:eastAsia="Times New Roman"/>
                <w:noProof w:val="0"/>
                <w:sz w:val="22"/>
                <w:szCs w:val="22"/>
              </w:rPr>
              <w:t>Denumire lot nr. n</w:t>
            </w:r>
          </w:p>
        </w:tc>
        <w:tc>
          <w:tcPr>
            <w:tcW w:w="1418" w:type="dxa"/>
          </w:tcPr>
          <w:p w:rsidR="00997888" w:rsidRPr="0093345C" w:rsidRDefault="00997888" w:rsidP="0093345C">
            <w:pPr>
              <w:tabs>
                <w:tab w:val="left" w:pos="1134"/>
                <w:tab w:val="left" w:pos="2694"/>
              </w:tabs>
              <w:spacing w:before="240"/>
              <w:jc w:val="center"/>
              <w:rPr>
                <w:rFonts w:eastAsia="Times New Roman"/>
                <w:noProof w:val="0"/>
              </w:rPr>
            </w:pPr>
          </w:p>
        </w:tc>
        <w:tc>
          <w:tcPr>
            <w:tcW w:w="1417" w:type="dxa"/>
          </w:tcPr>
          <w:p w:rsidR="00997888" w:rsidRPr="0093345C" w:rsidRDefault="00997888" w:rsidP="0093345C">
            <w:pPr>
              <w:tabs>
                <w:tab w:val="left" w:pos="1134"/>
                <w:tab w:val="left" w:pos="2694"/>
              </w:tabs>
              <w:spacing w:before="240"/>
              <w:jc w:val="center"/>
              <w:rPr>
                <w:rFonts w:eastAsia="Times New Roman"/>
                <w:noProof w:val="0"/>
              </w:rPr>
            </w:pPr>
          </w:p>
        </w:tc>
        <w:tc>
          <w:tcPr>
            <w:tcW w:w="1560" w:type="dxa"/>
          </w:tcPr>
          <w:p w:rsidR="00997888" w:rsidRPr="0093345C" w:rsidRDefault="00997888" w:rsidP="0093345C">
            <w:pPr>
              <w:tabs>
                <w:tab w:val="left" w:pos="1134"/>
                <w:tab w:val="left" w:pos="2694"/>
              </w:tabs>
              <w:spacing w:before="240"/>
              <w:jc w:val="center"/>
              <w:rPr>
                <w:rFonts w:eastAsia="Times New Roman"/>
                <w:noProof w:val="0"/>
              </w:rPr>
            </w:pPr>
          </w:p>
        </w:tc>
        <w:tc>
          <w:tcPr>
            <w:tcW w:w="1417" w:type="dxa"/>
          </w:tcPr>
          <w:p w:rsidR="00997888" w:rsidRPr="0093345C" w:rsidRDefault="00997888" w:rsidP="0093345C">
            <w:pPr>
              <w:tabs>
                <w:tab w:val="left" w:pos="1134"/>
                <w:tab w:val="left" w:pos="2694"/>
              </w:tabs>
              <w:spacing w:before="240"/>
              <w:jc w:val="center"/>
              <w:rPr>
                <w:rFonts w:eastAsia="Times New Roman"/>
                <w:noProof w:val="0"/>
              </w:rPr>
            </w:pPr>
          </w:p>
        </w:tc>
      </w:tr>
    </w:tbl>
    <w:p w:rsidR="00997888" w:rsidRPr="00A900BE" w:rsidRDefault="00997888" w:rsidP="009D62FF">
      <w:pPr>
        <w:tabs>
          <w:tab w:val="left" w:pos="1134"/>
          <w:tab w:val="left" w:pos="2694"/>
        </w:tabs>
        <w:spacing w:before="240" w:after="160"/>
        <w:jc w:val="both"/>
        <w:rPr>
          <w:rFonts w:eastAsia="Times New Roman"/>
          <w:i/>
          <w:noProof w:val="0"/>
          <w:sz w:val="20"/>
          <w:szCs w:val="20"/>
        </w:rPr>
      </w:pPr>
      <w:r w:rsidRPr="00A900BE">
        <w:rPr>
          <w:rFonts w:eastAsia="Times New Roman"/>
          <w:b/>
          <w:i/>
          <w:noProof w:val="0"/>
          <w:color w:val="FF0000"/>
          <w:sz w:val="20"/>
          <w:szCs w:val="20"/>
        </w:rPr>
        <w:t>Notг:</w:t>
      </w:r>
      <w:r w:rsidRPr="00A900BE">
        <w:rPr>
          <w:rFonts w:eastAsia="Times New Roman"/>
          <w:i/>
          <w:noProof w:val="0"/>
          <w:sz w:val="20"/>
          <w:szCs w:val="20"/>
        </w:rPr>
        <w:t xml:space="preserve"> Informațiile respective urmeazг a fi indicate pentru fiecare atribuire оn parte.</w:t>
      </w:r>
    </w:p>
    <w:p w:rsidR="00997888" w:rsidRPr="009D62FF" w:rsidRDefault="00997888"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997888" w:rsidRPr="009D62FF" w:rsidTr="0093345C">
        <w:tc>
          <w:tcPr>
            <w:tcW w:w="5524" w:type="dxa"/>
            <w:shd w:val="clear" w:color="auto" w:fill="FFFFFF"/>
          </w:tcPr>
          <w:p w:rsidR="00997888" w:rsidRPr="0093345C" w:rsidRDefault="00997888" w:rsidP="0093345C">
            <w:pPr>
              <w:tabs>
                <w:tab w:val="left" w:pos="1134"/>
                <w:tab w:val="left" w:pos="2694"/>
              </w:tabs>
              <w:contextualSpacing/>
              <w:jc w:val="both"/>
              <w:rPr>
                <w:rFonts w:eastAsia="Times New Roman"/>
                <w:bCs/>
                <w:noProof w:val="0"/>
              </w:rPr>
            </w:pPr>
            <w:r w:rsidRPr="0093345C">
              <w:rPr>
                <w:rFonts w:eastAsia="Times New Roman"/>
                <w:noProof w:val="0"/>
                <w:sz w:val="22"/>
                <w:szCs w:val="22"/>
              </w:rPr>
              <w:t>Contractul (contractele) atribuit (atribuite) se referг la un proiect și/sau un program finanțat din fonduri ale UE</w:t>
            </w:r>
          </w:p>
        </w:tc>
        <w:tc>
          <w:tcPr>
            <w:tcW w:w="4394" w:type="dxa"/>
          </w:tcPr>
          <w:p w:rsidR="00997888" w:rsidRPr="0093345C" w:rsidRDefault="00997888" w:rsidP="0093345C">
            <w:pPr>
              <w:ind w:right="-1"/>
              <w:jc w:val="both"/>
              <w:rPr>
                <w:noProof w:val="0"/>
                <w:lang w:eastAsia="ro-RO"/>
              </w:rPr>
            </w:pPr>
            <w:r w:rsidRPr="0093345C">
              <w:rPr>
                <w:noProof w:val="0"/>
                <w:sz w:val="22"/>
                <w:szCs w:val="22"/>
                <w:lang w:eastAsia="ro-RO"/>
              </w:rPr>
              <w:t xml:space="preserve">Nu □        </w:t>
            </w:r>
          </w:p>
          <w:p w:rsidR="00997888" w:rsidRPr="0093345C" w:rsidRDefault="00997888" w:rsidP="0093345C">
            <w:pPr>
              <w:ind w:right="-1"/>
              <w:jc w:val="both"/>
              <w:rPr>
                <w:noProof w:val="0"/>
                <w:lang w:eastAsia="ro-RO"/>
              </w:rPr>
            </w:pPr>
            <w:r w:rsidRPr="0093345C">
              <w:rPr>
                <w:noProof w:val="0"/>
                <w:sz w:val="22"/>
                <w:szCs w:val="22"/>
                <w:lang w:eastAsia="ro-RO"/>
              </w:rPr>
              <w:t xml:space="preserve">Da □        </w:t>
            </w:r>
          </w:p>
        </w:tc>
      </w:tr>
      <w:tr w:rsidR="00997888" w:rsidRPr="009D62FF" w:rsidTr="0093345C">
        <w:tc>
          <w:tcPr>
            <w:tcW w:w="5524" w:type="dxa"/>
            <w:vMerge w:val="restart"/>
            <w:shd w:val="clear" w:color="auto" w:fill="FFFFFF"/>
          </w:tcPr>
          <w:p w:rsidR="00997888" w:rsidRPr="0093345C" w:rsidRDefault="00997888" w:rsidP="0093345C">
            <w:pPr>
              <w:ind w:right="-1"/>
              <w:jc w:val="both"/>
              <w:rPr>
                <w:noProof w:val="0"/>
                <w:highlight w:val="yellow"/>
                <w:lang w:eastAsia="ro-RO"/>
              </w:rPr>
            </w:pPr>
            <w:r w:rsidRPr="0093345C">
              <w:rPr>
                <w:noProof w:val="0"/>
                <w:sz w:val="22"/>
                <w:szCs w:val="22"/>
                <w:lang w:eastAsia="ro-RO"/>
              </w:rPr>
              <w:t>Publicarea anterioară în JOUE privind contractul (contractele) la care se referă anunțul respectiv</w:t>
            </w:r>
          </w:p>
        </w:tc>
        <w:tc>
          <w:tcPr>
            <w:tcW w:w="4394" w:type="dxa"/>
          </w:tcPr>
          <w:p w:rsidR="00997888" w:rsidRPr="0093345C" w:rsidRDefault="00997888" w:rsidP="0093345C">
            <w:pPr>
              <w:ind w:right="-1"/>
              <w:jc w:val="both"/>
              <w:rPr>
                <w:noProof w:val="0"/>
                <w:lang w:eastAsia="ro-RO"/>
              </w:rPr>
            </w:pPr>
            <w:r w:rsidRPr="0093345C">
              <w:rPr>
                <w:noProof w:val="0"/>
                <w:sz w:val="22"/>
                <w:szCs w:val="22"/>
                <w:lang w:eastAsia="ro-RO"/>
              </w:rPr>
              <w:t xml:space="preserve">Nu □        </w:t>
            </w:r>
          </w:p>
        </w:tc>
      </w:tr>
      <w:tr w:rsidR="00997888" w:rsidRPr="009D62FF" w:rsidTr="0093345C">
        <w:tc>
          <w:tcPr>
            <w:tcW w:w="5524" w:type="dxa"/>
            <w:vMerge/>
            <w:shd w:val="clear" w:color="auto" w:fill="FFFFFF"/>
          </w:tcPr>
          <w:p w:rsidR="00997888" w:rsidRPr="0093345C" w:rsidRDefault="00997888" w:rsidP="0093345C">
            <w:pPr>
              <w:jc w:val="both"/>
              <w:rPr>
                <w:rFonts w:eastAsia="Times New Roman"/>
                <w:noProof w:val="0"/>
              </w:rPr>
            </w:pPr>
          </w:p>
        </w:tc>
        <w:tc>
          <w:tcPr>
            <w:tcW w:w="4394" w:type="dxa"/>
          </w:tcPr>
          <w:p w:rsidR="00997888" w:rsidRPr="0093345C" w:rsidRDefault="00997888" w:rsidP="0093345C">
            <w:pPr>
              <w:jc w:val="both"/>
              <w:rPr>
                <w:rFonts w:eastAsia="Times New Roman"/>
                <w:noProof w:val="0"/>
              </w:rPr>
            </w:pPr>
            <w:r w:rsidRPr="0093345C">
              <w:rPr>
                <w:noProof w:val="0"/>
                <w:sz w:val="22"/>
                <w:szCs w:val="22"/>
                <w:lang w:eastAsia="ro-RO"/>
              </w:rPr>
              <w:t>Data (datele) și referința (referințele) publicărilor:</w:t>
            </w:r>
          </w:p>
        </w:tc>
      </w:tr>
      <w:tr w:rsidR="00997888" w:rsidRPr="009D62FF" w:rsidTr="0093345C">
        <w:tc>
          <w:tcPr>
            <w:tcW w:w="5524" w:type="dxa"/>
            <w:shd w:val="clear" w:color="auto" w:fill="FFFFFF"/>
          </w:tcPr>
          <w:p w:rsidR="00997888" w:rsidRPr="0093345C" w:rsidRDefault="00997888" w:rsidP="0093345C">
            <w:pPr>
              <w:jc w:val="both"/>
              <w:rPr>
                <w:rFonts w:eastAsia="Times New Roman"/>
                <w:noProof w:val="0"/>
              </w:rPr>
            </w:pPr>
            <w:r w:rsidRPr="0093345C">
              <w:rPr>
                <w:rFonts w:eastAsia="Times New Roman"/>
                <w:noProof w:val="0"/>
                <w:sz w:val="22"/>
                <w:szCs w:val="22"/>
              </w:rPr>
              <w:t>Agenția Naționalг pentru Soluționarea Contestațiilor</w:t>
            </w:r>
          </w:p>
          <w:p w:rsidR="00997888" w:rsidRPr="0093345C" w:rsidRDefault="00997888" w:rsidP="0093345C">
            <w:pPr>
              <w:contextualSpacing/>
              <w:jc w:val="both"/>
              <w:rPr>
                <w:noProof w:val="0"/>
                <w:lang w:eastAsia="zh-CN"/>
              </w:rPr>
            </w:pPr>
          </w:p>
        </w:tc>
        <w:tc>
          <w:tcPr>
            <w:tcW w:w="4394" w:type="dxa"/>
          </w:tcPr>
          <w:p w:rsidR="00997888" w:rsidRPr="0093345C" w:rsidRDefault="00997888" w:rsidP="0093345C">
            <w:pPr>
              <w:jc w:val="both"/>
              <w:rPr>
                <w:rFonts w:eastAsia="Times New Roman"/>
                <w:noProof w:val="0"/>
              </w:rPr>
            </w:pPr>
            <w:r w:rsidRPr="0093345C">
              <w:rPr>
                <w:rFonts w:eastAsia="Times New Roman"/>
                <w:noProof w:val="0"/>
                <w:sz w:val="22"/>
                <w:szCs w:val="22"/>
              </w:rPr>
              <w:t>mun. Chișinгu, bd. Ștefan cel Mare și Sfвnt, 124, MD-2001;</w:t>
            </w:r>
          </w:p>
          <w:p w:rsidR="00997888" w:rsidRPr="0093345C" w:rsidRDefault="00997888" w:rsidP="0093345C">
            <w:pPr>
              <w:jc w:val="both"/>
              <w:rPr>
                <w:rFonts w:eastAsia="Times New Roman"/>
                <w:noProof w:val="0"/>
              </w:rPr>
            </w:pPr>
            <w:r w:rsidRPr="0093345C">
              <w:rPr>
                <w:rFonts w:eastAsia="Times New Roman"/>
                <w:noProof w:val="0"/>
                <w:sz w:val="22"/>
                <w:szCs w:val="22"/>
              </w:rPr>
              <w:t xml:space="preserve">tel/fax: (022) 820 652, 820-651 </w:t>
            </w:r>
          </w:p>
          <w:p w:rsidR="00997888" w:rsidRPr="0093345C" w:rsidRDefault="00997888" w:rsidP="0093345C">
            <w:pPr>
              <w:jc w:val="both"/>
              <w:rPr>
                <w:rFonts w:eastAsia="Times New Roman"/>
                <w:noProof w:val="0"/>
                <w:color w:val="0563C1"/>
                <w:u w:val="single"/>
              </w:rPr>
            </w:pPr>
            <w:r w:rsidRPr="0093345C">
              <w:rPr>
                <w:rFonts w:eastAsia="Times New Roman"/>
                <w:noProof w:val="0"/>
                <w:sz w:val="22"/>
                <w:szCs w:val="22"/>
              </w:rPr>
              <w:t xml:space="preserve">e-mail: </w:t>
            </w:r>
            <w:hyperlink r:id="rId9" w:history="1">
              <w:r w:rsidRPr="0093345C">
                <w:rPr>
                  <w:rFonts w:eastAsia="Times New Roman"/>
                  <w:noProof w:val="0"/>
                  <w:color w:val="0563C1"/>
                  <w:sz w:val="22"/>
                  <w:szCs w:val="22"/>
                  <w:u w:val="single"/>
                </w:rPr>
                <w:t>contestatii@ansc.md</w:t>
              </w:r>
            </w:hyperlink>
          </w:p>
          <w:p w:rsidR="00997888" w:rsidRPr="0093345C" w:rsidRDefault="00997888" w:rsidP="0093345C">
            <w:pPr>
              <w:jc w:val="both"/>
              <w:rPr>
                <w:rFonts w:eastAsia="Times New Roman"/>
                <w:noProof w:val="0"/>
              </w:rPr>
            </w:pPr>
            <w:r w:rsidRPr="0093345C">
              <w:rPr>
                <w:rFonts w:eastAsia="Times New Roman"/>
                <w:noProof w:val="0"/>
                <w:sz w:val="22"/>
                <w:szCs w:val="22"/>
              </w:rPr>
              <w:t xml:space="preserve">pagina web: </w:t>
            </w:r>
            <w:r w:rsidRPr="0093345C">
              <w:rPr>
                <w:rFonts w:eastAsia="Times New Roman"/>
                <w:noProof w:val="0"/>
                <w:color w:val="0563C1"/>
                <w:sz w:val="22"/>
                <w:szCs w:val="22"/>
                <w:u w:val="single"/>
              </w:rPr>
              <w:t>www.ansc.md</w:t>
            </w:r>
          </w:p>
        </w:tc>
      </w:tr>
      <w:tr w:rsidR="00997888" w:rsidRPr="009D62FF" w:rsidTr="0093345C">
        <w:tc>
          <w:tcPr>
            <w:tcW w:w="5524" w:type="dxa"/>
            <w:shd w:val="clear" w:color="auto" w:fill="FFFFFF"/>
          </w:tcPr>
          <w:p w:rsidR="00997888" w:rsidRPr="0093345C" w:rsidRDefault="00997888" w:rsidP="0093345C">
            <w:pPr>
              <w:jc w:val="both"/>
              <w:rPr>
                <w:rFonts w:eastAsia="Times New Roman"/>
                <w:noProof w:val="0"/>
              </w:rPr>
            </w:pPr>
            <w:r w:rsidRPr="0093345C">
              <w:rPr>
                <w:rFonts w:eastAsia="Times New Roman"/>
                <w:noProof w:val="0"/>
                <w:sz w:val="22"/>
                <w:szCs w:val="22"/>
              </w:rPr>
              <w:t>Alte informații relevante</w:t>
            </w:r>
          </w:p>
        </w:tc>
        <w:tc>
          <w:tcPr>
            <w:tcW w:w="4394" w:type="dxa"/>
          </w:tcPr>
          <w:p w:rsidR="00997888" w:rsidRPr="0093345C" w:rsidRDefault="00997888" w:rsidP="0093345C">
            <w:pPr>
              <w:jc w:val="both"/>
              <w:rPr>
                <w:rFonts w:eastAsia="Times New Roman"/>
                <w:noProof w:val="0"/>
              </w:rPr>
            </w:pPr>
          </w:p>
        </w:tc>
      </w:tr>
    </w:tbl>
    <w:p w:rsidR="00997888" w:rsidRPr="009D62FF" w:rsidRDefault="00997888" w:rsidP="009D62FF">
      <w:pPr>
        <w:spacing w:before="120"/>
        <w:ind w:firstLine="567"/>
        <w:rPr>
          <w:rFonts w:eastAsia="Times New Roman"/>
          <w:b/>
          <w:noProof w:val="0"/>
        </w:rPr>
      </w:pPr>
      <w:r w:rsidRPr="009D62FF">
        <w:rPr>
          <w:rFonts w:eastAsia="Times New Roman"/>
          <w:b/>
          <w:noProof w:val="0"/>
        </w:rPr>
        <w:t xml:space="preserve">Conducгtorul grupului de lucru:  ___________________________                </w:t>
      </w:r>
    </w:p>
    <w:p w:rsidR="00997888" w:rsidRPr="009D62FF" w:rsidRDefault="00997888" w:rsidP="009D62FF">
      <w:pPr>
        <w:jc w:val="both"/>
        <w:rPr>
          <w:rFonts w:eastAsia="Times New Roman"/>
          <w:noProof w:val="0"/>
          <w:lang w:val="it-IT"/>
        </w:rPr>
      </w:pPr>
    </w:p>
    <w:p w:rsidR="00997888" w:rsidRDefault="00997888" w:rsidP="009D62FF">
      <w:pPr>
        <w:jc w:val="both"/>
        <w:rPr>
          <w:rFonts w:eastAsia="Times New Roman"/>
          <w:i/>
          <w:noProof w:val="0"/>
          <w:sz w:val="20"/>
          <w:szCs w:val="20"/>
          <w:bdr w:val="none" w:sz="0" w:space="0" w:color="auto" w:frame="1"/>
          <w:shd w:val="clear" w:color="auto" w:fill="FFFFFF"/>
        </w:rPr>
      </w:pPr>
      <w:r w:rsidRPr="00DD2404">
        <w:rPr>
          <w:rFonts w:eastAsia="Times New Roman"/>
          <w:b/>
          <w:i/>
          <w:noProof w:val="0"/>
          <w:color w:val="FF0000"/>
          <w:sz w:val="20"/>
          <w:szCs w:val="20"/>
        </w:rPr>
        <w:t>Notг:</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997888" w:rsidRPr="004B16DD" w:rsidRDefault="00997888" w:rsidP="00CF101D">
      <w:pPr>
        <w:jc w:val="right"/>
        <w:rPr>
          <w:noProof w:val="0"/>
          <w:sz w:val="22"/>
          <w:szCs w:val="22"/>
          <w:lang w:val="it-IT"/>
        </w:rPr>
      </w:pPr>
      <w:r w:rsidRPr="00A30B00">
        <w:rPr>
          <w:noProof w:val="0"/>
          <w:lang w:val="it-IT"/>
        </w:rPr>
        <w:t>Anexa nr.</w:t>
      </w:r>
      <w:r>
        <w:rPr>
          <w:noProof w:val="0"/>
          <w:lang w:val="it-IT"/>
        </w:rPr>
        <w:t xml:space="preserve"> 6</w:t>
      </w:r>
    </w:p>
    <w:p w:rsidR="00997888" w:rsidRPr="00D22624" w:rsidRDefault="00997888" w:rsidP="00CF101D">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CF101D">
      <w:pPr>
        <w:jc w:val="right"/>
        <w:rPr>
          <w:noProof w:val="0"/>
          <w:lang w:val="it-IT"/>
        </w:rPr>
      </w:pPr>
      <w:r w:rsidRPr="0003591A">
        <w:rPr>
          <w:noProof w:val="0"/>
          <w:lang w:val="it-IT"/>
        </w:rPr>
        <w:t>din “____” ________ 20___</w:t>
      </w:r>
    </w:p>
    <w:p w:rsidR="00997888" w:rsidRDefault="00997888" w:rsidP="009D62FF">
      <w:pPr>
        <w:jc w:val="both"/>
        <w:rPr>
          <w:rFonts w:eastAsia="Times New Roman"/>
          <w:i/>
          <w:noProof w:val="0"/>
          <w:sz w:val="20"/>
          <w:szCs w:val="20"/>
          <w:bdr w:val="none" w:sz="0" w:space="0" w:color="auto" w:frame="1"/>
          <w:shd w:val="clear" w:color="auto" w:fill="FFFFFF"/>
        </w:rPr>
      </w:pPr>
    </w:p>
    <w:p w:rsidR="00997888" w:rsidRDefault="00997888" w:rsidP="009D62FF">
      <w:pPr>
        <w:jc w:val="both"/>
        <w:rPr>
          <w:rFonts w:eastAsia="Times New Roman"/>
          <w:i/>
          <w:noProof w:val="0"/>
          <w:sz w:val="20"/>
          <w:szCs w:val="20"/>
          <w:bdr w:val="none" w:sz="0" w:space="0" w:color="auto" w:frame="1"/>
          <w:shd w:val="clear" w:color="auto" w:fill="FFFFFF"/>
        </w:rPr>
      </w:pPr>
    </w:p>
    <w:p w:rsidR="00997888" w:rsidRDefault="00997888" w:rsidP="002A6E99">
      <w:pPr>
        <w:ind w:right="-1"/>
        <w:jc w:val="center"/>
        <w:rPr>
          <w:b/>
          <w:bCs/>
          <w:noProof w:val="0"/>
          <w:color w:val="000000"/>
          <w:sz w:val="22"/>
          <w:szCs w:val="22"/>
        </w:rPr>
      </w:pPr>
    </w:p>
    <w:p w:rsidR="00997888" w:rsidRPr="00130A49" w:rsidRDefault="00997888"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997888" w:rsidRPr="00130A49" w:rsidRDefault="00997888"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997888" w:rsidRPr="00130A49" w:rsidRDefault="00997888"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997888" w:rsidRPr="00130A49" w:rsidRDefault="00997888"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9"/>
        <w:gridCol w:w="3922"/>
      </w:tblGrid>
      <w:tr w:rsidR="00997888" w:rsidRPr="00130A49" w:rsidTr="0093345C">
        <w:tc>
          <w:tcPr>
            <w:tcW w:w="5353" w:type="dxa"/>
            <w:shd w:val="clear" w:color="auto" w:fill="FFFFFF"/>
          </w:tcPr>
          <w:p w:rsidR="00997888" w:rsidRPr="0093345C" w:rsidRDefault="00997888" w:rsidP="0093345C">
            <w:pPr>
              <w:jc w:val="both"/>
              <w:rPr>
                <w:rFonts w:eastAsia="Times New Roman"/>
                <w:b/>
                <w:noProof w:val="0"/>
              </w:rPr>
            </w:pPr>
            <w:r w:rsidRPr="0093345C">
              <w:rPr>
                <w:b/>
                <w:noProof w:val="0"/>
                <w:sz w:val="22"/>
                <w:szCs w:val="22"/>
              </w:rPr>
              <w:t>Denumirea autorității contractante</w:t>
            </w:r>
          </w:p>
        </w:tc>
        <w:tc>
          <w:tcPr>
            <w:tcW w:w="4218" w:type="dxa"/>
          </w:tcPr>
          <w:p w:rsidR="00997888" w:rsidRPr="0093345C" w:rsidRDefault="00997888" w:rsidP="0093345C">
            <w:pPr>
              <w:jc w:val="both"/>
              <w:rPr>
                <w:rFonts w:eastAsia="Times New Roman"/>
                <w:noProof w:val="0"/>
              </w:rPr>
            </w:pPr>
          </w:p>
        </w:tc>
      </w:tr>
      <w:tr w:rsidR="00997888" w:rsidRPr="00130A49" w:rsidTr="0093345C">
        <w:tc>
          <w:tcPr>
            <w:tcW w:w="5353" w:type="dxa"/>
            <w:shd w:val="clear" w:color="auto" w:fill="FFFFFF"/>
          </w:tcPr>
          <w:p w:rsidR="00997888" w:rsidRPr="0093345C" w:rsidRDefault="00997888" w:rsidP="0093345C">
            <w:pPr>
              <w:jc w:val="both"/>
              <w:rPr>
                <w:b/>
                <w:noProof w:val="0"/>
              </w:rPr>
            </w:pPr>
            <w:r w:rsidRPr="0093345C">
              <w:rPr>
                <w:rFonts w:eastAsia="Times New Roman"/>
                <w:b/>
                <w:noProof w:val="0"/>
                <w:sz w:val="22"/>
                <w:szCs w:val="22"/>
              </w:rPr>
              <w:t>Localitate</w:t>
            </w:r>
          </w:p>
        </w:tc>
        <w:tc>
          <w:tcPr>
            <w:tcW w:w="4218" w:type="dxa"/>
          </w:tcPr>
          <w:p w:rsidR="00997888" w:rsidRPr="0093345C" w:rsidRDefault="00997888" w:rsidP="0093345C">
            <w:pPr>
              <w:jc w:val="both"/>
              <w:rPr>
                <w:rFonts w:eastAsia="Times New Roman"/>
                <w:noProof w:val="0"/>
              </w:rPr>
            </w:pPr>
          </w:p>
        </w:tc>
      </w:tr>
      <w:tr w:rsidR="00997888" w:rsidRPr="00130A49" w:rsidTr="0093345C">
        <w:tc>
          <w:tcPr>
            <w:tcW w:w="5353" w:type="dxa"/>
            <w:shd w:val="clear" w:color="auto" w:fill="FFFFFF"/>
          </w:tcPr>
          <w:p w:rsidR="00997888" w:rsidRPr="0093345C" w:rsidRDefault="00997888" w:rsidP="0093345C">
            <w:pPr>
              <w:jc w:val="both"/>
              <w:rPr>
                <w:rFonts w:eastAsia="Times New Roman"/>
                <w:b/>
                <w:noProof w:val="0"/>
              </w:rPr>
            </w:pPr>
            <w:r w:rsidRPr="0093345C">
              <w:rPr>
                <w:b/>
                <w:noProof w:val="0"/>
                <w:sz w:val="22"/>
                <w:szCs w:val="22"/>
              </w:rPr>
              <w:t>IDNO</w:t>
            </w:r>
          </w:p>
        </w:tc>
        <w:tc>
          <w:tcPr>
            <w:tcW w:w="4218" w:type="dxa"/>
          </w:tcPr>
          <w:p w:rsidR="00997888" w:rsidRPr="0093345C" w:rsidRDefault="00997888" w:rsidP="0093345C">
            <w:pPr>
              <w:jc w:val="both"/>
              <w:rPr>
                <w:rFonts w:eastAsia="Times New Roman"/>
                <w:noProof w:val="0"/>
              </w:rPr>
            </w:pPr>
          </w:p>
        </w:tc>
      </w:tr>
      <w:tr w:rsidR="00997888" w:rsidRPr="00130A49" w:rsidTr="0093345C">
        <w:tc>
          <w:tcPr>
            <w:tcW w:w="5353" w:type="dxa"/>
            <w:shd w:val="clear" w:color="auto" w:fill="FFFFFF"/>
          </w:tcPr>
          <w:p w:rsidR="00997888" w:rsidRPr="0093345C" w:rsidRDefault="00997888" w:rsidP="0093345C">
            <w:pPr>
              <w:jc w:val="both"/>
              <w:rPr>
                <w:b/>
                <w:noProof w:val="0"/>
              </w:rPr>
            </w:pPr>
            <w:r w:rsidRPr="0093345C">
              <w:rPr>
                <w:b/>
                <w:noProof w:val="0"/>
                <w:sz w:val="22"/>
                <w:szCs w:val="22"/>
              </w:rPr>
              <w:t>Adresa</w:t>
            </w:r>
          </w:p>
        </w:tc>
        <w:tc>
          <w:tcPr>
            <w:tcW w:w="4218" w:type="dxa"/>
          </w:tcPr>
          <w:p w:rsidR="00997888" w:rsidRPr="0093345C" w:rsidRDefault="00997888" w:rsidP="0093345C">
            <w:pPr>
              <w:jc w:val="both"/>
              <w:rPr>
                <w:rFonts w:eastAsia="Times New Roman"/>
                <w:noProof w:val="0"/>
              </w:rPr>
            </w:pPr>
          </w:p>
        </w:tc>
      </w:tr>
      <w:tr w:rsidR="00997888" w:rsidRPr="00130A49" w:rsidTr="0093345C">
        <w:tc>
          <w:tcPr>
            <w:tcW w:w="5353" w:type="dxa"/>
            <w:shd w:val="clear" w:color="auto" w:fill="FFFFFF"/>
          </w:tcPr>
          <w:p w:rsidR="00997888" w:rsidRPr="0093345C" w:rsidRDefault="00997888" w:rsidP="0093345C">
            <w:pPr>
              <w:jc w:val="both"/>
              <w:rPr>
                <w:b/>
                <w:noProof w:val="0"/>
              </w:rPr>
            </w:pPr>
            <w:r w:rsidRPr="0093345C">
              <w:rPr>
                <w:b/>
                <w:noProof w:val="0"/>
                <w:sz w:val="22"/>
                <w:szCs w:val="22"/>
              </w:rPr>
              <w:t>Număr de telefon</w:t>
            </w:r>
          </w:p>
        </w:tc>
        <w:tc>
          <w:tcPr>
            <w:tcW w:w="4218" w:type="dxa"/>
          </w:tcPr>
          <w:p w:rsidR="00997888" w:rsidRPr="0093345C" w:rsidRDefault="00997888" w:rsidP="0093345C">
            <w:pPr>
              <w:jc w:val="both"/>
              <w:rPr>
                <w:rFonts w:eastAsia="Times New Roman"/>
                <w:noProof w:val="0"/>
              </w:rPr>
            </w:pPr>
          </w:p>
        </w:tc>
      </w:tr>
      <w:tr w:rsidR="00997888" w:rsidRPr="00130A49" w:rsidTr="0093345C">
        <w:tc>
          <w:tcPr>
            <w:tcW w:w="5353" w:type="dxa"/>
            <w:shd w:val="clear" w:color="auto" w:fill="FFFFFF"/>
          </w:tcPr>
          <w:p w:rsidR="00997888" w:rsidRPr="0093345C" w:rsidRDefault="00997888" w:rsidP="0093345C">
            <w:pPr>
              <w:jc w:val="both"/>
              <w:rPr>
                <w:b/>
                <w:noProof w:val="0"/>
              </w:rPr>
            </w:pPr>
            <w:r w:rsidRPr="0093345C">
              <w:rPr>
                <w:b/>
                <w:noProof w:val="0"/>
                <w:sz w:val="22"/>
                <w:szCs w:val="22"/>
              </w:rPr>
              <w:t>Număr de fax</w:t>
            </w:r>
          </w:p>
        </w:tc>
        <w:tc>
          <w:tcPr>
            <w:tcW w:w="4218" w:type="dxa"/>
          </w:tcPr>
          <w:p w:rsidR="00997888" w:rsidRPr="0093345C" w:rsidRDefault="00997888" w:rsidP="0093345C">
            <w:pPr>
              <w:jc w:val="both"/>
              <w:rPr>
                <w:rFonts w:eastAsia="Times New Roman"/>
                <w:noProof w:val="0"/>
              </w:rPr>
            </w:pPr>
          </w:p>
        </w:tc>
      </w:tr>
      <w:tr w:rsidR="00997888" w:rsidRPr="00130A49" w:rsidTr="0093345C">
        <w:tc>
          <w:tcPr>
            <w:tcW w:w="5353" w:type="dxa"/>
            <w:shd w:val="clear" w:color="auto" w:fill="FFFFFF"/>
          </w:tcPr>
          <w:p w:rsidR="00997888" w:rsidRPr="0093345C" w:rsidRDefault="00997888" w:rsidP="0093345C">
            <w:pPr>
              <w:jc w:val="both"/>
              <w:rPr>
                <w:b/>
                <w:noProof w:val="0"/>
              </w:rPr>
            </w:pPr>
            <w:r w:rsidRPr="0093345C">
              <w:rPr>
                <w:b/>
                <w:noProof w:val="0"/>
                <w:sz w:val="22"/>
                <w:szCs w:val="22"/>
              </w:rPr>
              <w:t xml:space="preserve">E-mail </w:t>
            </w:r>
          </w:p>
        </w:tc>
        <w:tc>
          <w:tcPr>
            <w:tcW w:w="4218" w:type="dxa"/>
          </w:tcPr>
          <w:p w:rsidR="00997888" w:rsidRPr="0093345C" w:rsidRDefault="00997888" w:rsidP="0093345C">
            <w:pPr>
              <w:jc w:val="both"/>
              <w:rPr>
                <w:rFonts w:eastAsia="Times New Roman"/>
                <w:noProof w:val="0"/>
              </w:rPr>
            </w:pPr>
          </w:p>
        </w:tc>
      </w:tr>
      <w:tr w:rsidR="00997888" w:rsidRPr="00130A49" w:rsidTr="0093345C">
        <w:tc>
          <w:tcPr>
            <w:tcW w:w="5353" w:type="dxa"/>
            <w:shd w:val="clear" w:color="auto" w:fill="FFFFFF"/>
          </w:tcPr>
          <w:p w:rsidR="00997888" w:rsidRPr="0093345C" w:rsidRDefault="00997888" w:rsidP="0093345C">
            <w:pPr>
              <w:jc w:val="both"/>
              <w:rPr>
                <w:b/>
                <w:noProof w:val="0"/>
              </w:rPr>
            </w:pPr>
            <w:r w:rsidRPr="0093345C">
              <w:rPr>
                <w:b/>
                <w:noProof w:val="0"/>
                <w:sz w:val="22"/>
                <w:szCs w:val="22"/>
              </w:rPr>
              <w:t>Pagina web oficială</w:t>
            </w:r>
          </w:p>
        </w:tc>
        <w:tc>
          <w:tcPr>
            <w:tcW w:w="4218" w:type="dxa"/>
          </w:tcPr>
          <w:p w:rsidR="00997888" w:rsidRPr="0093345C" w:rsidRDefault="00997888" w:rsidP="0093345C">
            <w:pPr>
              <w:jc w:val="both"/>
              <w:rPr>
                <w:rFonts w:eastAsia="Times New Roman"/>
                <w:noProof w:val="0"/>
              </w:rPr>
            </w:pPr>
          </w:p>
        </w:tc>
      </w:tr>
      <w:tr w:rsidR="00997888" w:rsidRPr="00130A49" w:rsidTr="0093345C">
        <w:tc>
          <w:tcPr>
            <w:tcW w:w="5353" w:type="dxa"/>
            <w:shd w:val="clear" w:color="auto" w:fill="FFFFFF"/>
          </w:tcPr>
          <w:p w:rsidR="00997888" w:rsidRPr="0093345C" w:rsidRDefault="00997888" w:rsidP="0093345C">
            <w:pPr>
              <w:jc w:val="both"/>
              <w:rPr>
                <w:b/>
                <w:noProof w:val="0"/>
              </w:rPr>
            </w:pPr>
            <w:r w:rsidRPr="0093345C">
              <w:rPr>
                <w:b/>
                <w:noProof w:val="0"/>
                <w:sz w:val="22"/>
                <w:szCs w:val="22"/>
              </w:rPr>
              <w:t xml:space="preserve">Persoana de contact </w:t>
            </w:r>
          </w:p>
          <w:p w:rsidR="00997888" w:rsidRPr="0093345C" w:rsidRDefault="00997888" w:rsidP="0093345C">
            <w:pPr>
              <w:jc w:val="both"/>
              <w:rPr>
                <w:b/>
                <w:noProof w:val="0"/>
              </w:rPr>
            </w:pPr>
            <w:r w:rsidRPr="0093345C">
              <w:rPr>
                <w:i/>
                <w:noProof w:val="0"/>
                <w:sz w:val="22"/>
                <w:szCs w:val="22"/>
              </w:rPr>
              <w:t>(nume, prenume, telefon, e-mail)</w:t>
            </w:r>
          </w:p>
        </w:tc>
        <w:tc>
          <w:tcPr>
            <w:tcW w:w="4218" w:type="dxa"/>
          </w:tcPr>
          <w:p w:rsidR="00997888" w:rsidRPr="0093345C" w:rsidRDefault="00997888" w:rsidP="0093345C">
            <w:pPr>
              <w:jc w:val="both"/>
              <w:rPr>
                <w:rFonts w:eastAsia="Times New Roman"/>
                <w:noProof w:val="0"/>
              </w:rPr>
            </w:pPr>
          </w:p>
        </w:tc>
      </w:tr>
    </w:tbl>
    <w:p w:rsidR="00997888" w:rsidRPr="00130A49" w:rsidRDefault="00997888"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8"/>
        <w:gridCol w:w="3923"/>
      </w:tblGrid>
      <w:tr w:rsidR="00997888" w:rsidRPr="00130A49" w:rsidTr="0093345C">
        <w:tc>
          <w:tcPr>
            <w:tcW w:w="5353" w:type="dxa"/>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Tipul procedurii de achiziție</w:t>
            </w:r>
          </w:p>
        </w:tc>
        <w:tc>
          <w:tcPr>
            <w:tcW w:w="4218" w:type="dxa"/>
          </w:tcPr>
          <w:p w:rsidR="00997888" w:rsidRPr="0093345C" w:rsidRDefault="00997888" w:rsidP="0093345C">
            <w:pPr>
              <w:jc w:val="both"/>
              <w:rPr>
                <w:noProof w:val="0"/>
                <w:lang w:eastAsia="ro-RO"/>
              </w:rPr>
            </w:pPr>
            <w:r w:rsidRPr="0093345C">
              <w:rPr>
                <w:noProof w:val="0"/>
                <w:sz w:val="22"/>
                <w:szCs w:val="22"/>
                <w:lang w:eastAsia="ro-RO"/>
              </w:rPr>
              <w:t xml:space="preserve">Cererea ofertelor de prețuri □  </w:t>
            </w:r>
          </w:p>
          <w:p w:rsidR="00997888" w:rsidRPr="0093345C" w:rsidRDefault="00997888" w:rsidP="0093345C">
            <w:pPr>
              <w:jc w:val="both"/>
              <w:rPr>
                <w:i/>
                <w:noProof w:val="0"/>
                <w:lang w:eastAsia="ro-RO"/>
              </w:rPr>
            </w:pPr>
            <w:r w:rsidRPr="0093345C">
              <w:rPr>
                <w:noProof w:val="0"/>
                <w:sz w:val="22"/>
                <w:szCs w:val="22"/>
                <w:lang w:eastAsia="ro-RO"/>
              </w:rPr>
              <w:t xml:space="preserve">Licitație deschisă □  Altele: </w:t>
            </w:r>
            <w:r w:rsidRPr="0093345C">
              <w:rPr>
                <w:i/>
                <w:noProof w:val="0"/>
                <w:sz w:val="22"/>
                <w:szCs w:val="22"/>
                <w:lang w:eastAsia="ro-RO"/>
              </w:rPr>
              <w:t>[Indicați]</w:t>
            </w:r>
          </w:p>
        </w:tc>
      </w:tr>
      <w:tr w:rsidR="00997888" w:rsidRPr="00130A49" w:rsidTr="0093345C">
        <w:tc>
          <w:tcPr>
            <w:tcW w:w="5353" w:type="dxa"/>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Obiectul achiziției</w:t>
            </w:r>
          </w:p>
        </w:tc>
        <w:tc>
          <w:tcPr>
            <w:tcW w:w="4218" w:type="dxa"/>
          </w:tcPr>
          <w:p w:rsidR="00997888" w:rsidRPr="0093345C" w:rsidRDefault="00997888" w:rsidP="0093345C">
            <w:pPr>
              <w:jc w:val="both"/>
              <w:rPr>
                <w:noProof w:val="0"/>
                <w:lang w:eastAsia="ro-RO"/>
              </w:rPr>
            </w:pPr>
          </w:p>
        </w:tc>
      </w:tr>
      <w:tr w:rsidR="00997888" w:rsidRPr="00130A49" w:rsidTr="0093345C">
        <w:tc>
          <w:tcPr>
            <w:tcW w:w="5353" w:type="dxa"/>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Cod CPV</w:t>
            </w:r>
          </w:p>
        </w:tc>
        <w:tc>
          <w:tcPr>
            <w:tcW w:w="4218" w:type="dxa"/>
          </w:tcPr>
          <w:p w:rsidR="00997888" w:rsidRPr="0093345C" w:rsidRDefault="00997888" w:rsidP="0093345C">
            <w:pPr>
              <w:jc w:val="both"/>
              <w:rPr>
                <w:noProof w:val="0"/>
                <w:lang w:eastAsia="ro-RO"/>
              </w:rPr>
            </w:pPr>
          </w:p>
        </w:tc>
      </w:tr>
      <w:tr w:rsidR="00997888" w:rsidRPr="00130A49" w:rsidTr="0093345C">
        <w:tc>
          <w:tcPr>
            <w:tcW w:w="5353" w:type="dxa"/>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 xml:space="preserve">Valoarea estimată a achiziției </w:t>
            </w:r>
          </w:p>
        </w:tc>
        <w:tc>
          <w:tcPr>
            <w:tcW w:w="4218" w:type="dxa"/>
          </w:tcPr>
          <w:p w:rsidR="00997888" w:rsidRPr="0093345C" w:rsidRDefault="00997888" w:rsidP="0093345C">
            <w:pPr>
              <w:jc w:val="both"/>
              <w:rPr>
                <w:rFonts w:eastAsia="Times New Roman"/>
                <w:noProof w:val="0"/>
              </w:rPr>
            </w:pPr>
          </w:p>
        </w:tc>
      </w:tr>
      <w:tr w:rsidR="00997888" w:rsidRPr="00130A49" w:rsidTr="0093345C">
        <w:tc>
          <w:tcPr>
            <w:tcW w:w="5353" w:type="dxa"/>
            <w:vMerge w:val="restart"/>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 xml:space="preserve">Nr. și link-ul procedurii </w:t>
            </w:r>
            <w:r w:rsidRPr="0093345C">
              <w:rPr>
                <w:i/>
                <w:noProof w:val="0"/>
                <w:sz w:val="22"/>
                <w:szCs w:val="22"/>
                <w:lang w:eastAsia="ro-RO"/>
              </w:rPr>
              <w:t xml:space="preserve">(se va indica din cadrul portalului guvernamental </w:t>
            </w:r>
            <w:hyperlink r:id="rId10" w:history="1">
              <w:r w:rsidRPr="0093345C">
                <w:rPr>
                  <w:i/>
                  <w:noProof w:val="0"/>
                  <w:color w:val="0000FF"/>
                  <w:sz w:val="22"/>
                  <w:szCs w:val="22"/>
                  <w:u w:val="single"/>
                  <w:lang w:eastAsia="ro-RO"/>
                </w:rPr>
                <w:t>www.mtender.gov.md</w:t>
              </w:r>
            </w:hyperlink>
            <w:r w:rsidRPr="0093345C">
              <w:rPr>
                <w:i/>
                <w:noProof w:val="0"/>
                <w:sz w:val="22"/>
                <w:szCs w:val="22"/>
                <w:lang w:eastAsia="ro-RO"/>
              </w:rPr>
              <w:t>)</w:t>
            </w:r>
          </w:p>
        </w:tc>
        <w:tc>
          <w:tcPr>
            <w:tcW w:w="4218" w:type="dxa"/>
          </w:tcPr>
          <w:p w:rsidR="00997888" w:rsidRPr="0093345C" w:rsidRDefault="00997888" w:rsidP="0093345C">
            <w:pPr>
              <w:jc w:val="both"/>
              <w:rPr>
                <w:rFonts w:eastAsia="Times New Roman"/>
                <w:noProof w:val="0"/>
              </w:rPr>
            </w:pPr>
            <w:r w:rsidRPr="0093345C">
              <w:rPr>
                <w:rFonts w:eastAsia="Times New Roman"/>
                <w:noProof w:val="0"/>
                <w:sz w:val="22"/>
                <w:szCs w:val="22"/>
              </w:rPr>
              <w:t>Nr:</w:t>
            </w:r>
          </w:p>
        </w:tc>
      </w:tr>
      <w:tr w:rsidR="00997888" w:rsidRPr="00130A49" w:rsidTr="0093345C">
        <w:tc>
          <w:tcPr>
            <w:tcW w:w="5353" w:type="dxa"/>
            <w:vMerge/>
            <w:shd w:val="clear" w:color="auto" w:fill="FFFFFF"/>
          </w:tcPr>
          <w:p w:rsidR="00997888" w:rsidRPr="0093345C" w:rsidRDefault="00997888" w:rsidP="0093345C">
            <w:pPr>
              <w:jc w:val="both"/>
              <w:rPr>
                <w:b/>
                <w:noProof w:val="0"/>
                <w:lang w:eastAsia="ro-RO"/>
              </w:rPr>
            </w:pPr>
          </w:p>
        </w:tc>
        <w:tc>
          <w:tcPr>
            <w:tcW w:w="4218" w:type="dxa"/>
          </w:tcPr>
          <w:p w:rsidR="00997888" w:rsidRPr="0093345C" w:rsidRDefault="00997888" w:rsidP="0093345C">
            <w:pPr>
              <w:jc w:val="both"/>
              <w:rPr>
                <w:rFonts w:eastAsia="Times New Roman"/>
                <w:noProof w:val="0"/>
              </w:rPr>
            </w:pPr>
            <w:r w:rsidRPr="0093345C">
              <w:rPr>
                <w:rFonts w:eastAsia="Times New Roman"/>
                <w:noProof w:val="0"/>
                <w:sz w:val="22"/>
                <w:szCs w:val="22"/>
              </w:rPr>
              <w:t>Link:</w:t>
            </w:r>
          </w:p>
        </w:tc>
      </w:tr>
      <w:tr w:rsidR="00997888" w:rsidRPr="00130A49" w:rsidTr="0093345C">
        <w:tc>
          <w:tcPr>
            <w:tcW w:w="5353" w:type="dxa"/>
            <w:shd w:val="clear" w:color="auto" w:fill="FFFFFF"/>
          </w:tcPr>
          <w:p w:rsidR="00997888" w:rsidRPr="0093345C" w:rsidRDefault="00997888" w:rsidP="0093345C">
            <w:pPr>
              <w:jc w:val="both"/>
              <w:rPr>
                <w:b/>
                <w:noProof w:val="0"/>
              </w:rPr>
            </w:pPr>
            <w:r w:rsidRPr="0093345C">
              <w:rPr>
                <w:b/>
                <w:noProof w:val="0"/>
                <w:sz w:val="22"/>
                <w:szCs w:val="22"/>
                <w:lang w:eastAsia="ro-RO"/>
              </w:rPr>
              <w:t>Data publicării anunțului de participare</w:t>
            </w:r>
          </w:p>
        </w:tc>
        <w:tc>
          <w:tcPr>
            <w:tcW w:w="4218" w:type="dxa"/>
          </w:tcPr>
          <w:p w:rsidR="00997888" w:rsidRPr="0093345C" w:rsidRDefault="00997888" w:rsidP="0093345C">
            <w:pPr>
              <w:jc w:val="both"/>
              <w:rPr>
                <w:rFonts w:eastAsia="Times New Roman"/>
                <w:noProof w:val="0"/>
              </w:rPr>
            </w:pPr>
          </w:p>
        </w:tc>
      </w:tr>
      <w:tr w:rsidR="00997888" w:rsidRPr="00130A49" w:rsidTr="0093345C">
        <w:trPr>
          <w:trHeight w:val="1040"/>
        </w:trPr>
        <w:tc>
          <w:tcPr>
            <w:tcW w:w="5353" w:type="dxa"/>
            <w:shd w:val="clear" w:color="auto" w:fill="FFFFFF"/>
          </w:tcPr>
          <w:p w:rsidR="00997888" w:rsidRPr="0093345C" w:rsidRDefault="00997888" w:rsidP="0093345C">
            <w:pPr>
              <w:jc w:val="both"/>
              <w:rPr>
                <w:b/>
                <w:noProof w:val="0"/>
                <w:lang w:eastAsia="ro-RO"/>
              </w:rPr>
            </w:pPr>
            <w:r w:rsidRPr="0093345C">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93345C">
              <w:rPr>
                <w:i/>
                <w:noProof w:val="0"/>
                <w:color w:val="000000"/>
                <w:sz w:val="22"/>
                <w:szCs w:val="22"/>
              </w:rPr>
              <w:t>(după caz)</w:t>
            </w:r>
          </w:p>
        </w:tc>
        <w:tc>
          <w:tcPr>
            <w:tcW w:w="4218" w:type="dxa"/>
          </w:tcPr>
          <w:p w:rsidR="00997888" w:rsidRPr="0093345C" w:rsidRDefault="00997888" w:rsidP="0093345C">
            <w:pPr>
              <w:jc w:val="both"/>
              <w:rPr>
                <w:rFonts w:eastAsia="Times New Roman"/>
                <w:noProof w:val="0"/>
              </w:rPr>
            </w:pPr>
          </w:p>
        </w:tc>
      </w:tr>
    </w:tbl>
    <w:p w:rsidR="00997888" w:rsidRPr="00130A49" w:rsidRDefault="00997888"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0"/>
        <w:gridCol w:w="3931"/>
      </w:tblGrid>
      <w:tr w:rsidR="00997888" w:rsidRPr="00130A49" w:rsidTr="0093345C">
        <w:trPr>
          <w:trHeight w:val="304"/>
        </w:trPr>
        <w:tc>
          <w:tcPr>
            <w:tcW w:w="5353" w:type="dxa"/>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Tipul contractului de achiziție/acordului-cadru</w:t>
            </w:r>
          </w:p>
        </w:tc>
        <w:tc>
          <w:tcPr>
            <w:tcW w:w="4218" w:type="dxa"/>
          </w:tcPr>
          <w:p w:rsidR="00997888" w:rsidRPr="0093345C" w:rsidRDefault="00997888" w:rsidP="0093345C">
            <w:pPr>
              <w:jc w:val="both"/>
              <w:rPr>
                <w:noProof w:val="0"/>
                <w:lang w:eastAsia="ro-RO"/>
              </w:rPr>
            </w:pPr>
            <w:r w:rsidRPr="0093345C">
              <w:rPr>
                <w:noProof w:val="0"/>
                <w:sz w:val="22"/>
                <w:szCs w:val="22"/>
                <w:lang w:eastAsia="ro-RO"/>
              </w:rPr>
              <w:t>Bunuri □      Servicii □</w:t>
            </w:r>
          </w:p>
        </w:tc>
      </w:tr>
      <w:tr w:rsidR="00997888" w:rsidRPr="00130A49" w:rsidTr="0093345C">
        <w:trPr>
          <w:trHeight w:val="315"/>
        </w:trPr>
        <w:tc>
          <w:tcPr>
            <w:tcW w:w="5353" w:type="dxa"/>
            <w:shd w:val="clear" w:color="auto" w:fill="FFFFFF"/>
          </w:tcPr>
          <w:p w:rsidR="00997888" w:rsidRPr="0093345C" w:rsidRDefault="00997888" w:rsidP="0093345C">
            <w:pPr>
              <w:jc w:val="both"/>
              <w:rPr>
                <w:b/>
                <w:noProof w:val="0"/>
                <w:lang w:eastAsia="ro-RO"/>
              </w:rPr>
            </w:pPr>
            <w:r w:rsidRPr="0093345C">
              <w:rPr>
                <w:b/>
                <w:noProof w:val="0"/>
                <w:color w:val="000000"/>
                <w:sz w:val="22"/>
                <w:szCs w:val="22"/>
              </w:rPr>
              <w:t>Contractul de achiziție/acordul-cadru se referă la un proiect și/sau program finanțat din fonduri ale Uniunii Europene</w:t>
            </w:r>
          </w:p>
        </w:tc>
        <w:tc>
          <w:tcPr>
            <w:tcW w:w="4218" w:type="dxa"/>
          </w:tcPr>
          <w:p w:rsidR="00997888" w:rsidRPr="0093345C" w:rsidRDefault="00997888" w:rsidP="0093345C">
            <w:pPr>
              <w:jc w:val="both"/>
              <w:rPr>
                <w:noProof w:val="0"/>
                <w:lang w:eastAsia="ro-RO"/>
              </w:rPr>
            </w:pPr>
            <w:r w:rsidRPr="0093345C">
              <w:rPr>
                <w:noProof w:val="0"/>
                <w:sz w:val="22"/>
                <w:szCs w:val="22"/>
                <w:lang w:eastAsia="ro-RO"/>
              </w:rPr>
              <w:t>Nu □    Da □</w:t>
            </w:r>
          </w:p>
        </w:tc>
      </w:tr>
      <w:tr w:rsidR="00997888" w:rsidRPr="00130A49" w:rsidTr="0093345C">
        <w:trPr>
          <w:trHeight w:val="525"/>
        </w:trPr>
        <w:tc>
          <w:tcPr>
            <w:tcW w:w="5353" w:type="dxa"/>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Sursa de finanțare</w:t>
            </w:r>
          </w:p>
        </w:tc>
        <w:tc>
          <w:tcPr>
            <w:tcW w:w="4218" w:type="dxa"/>
          </w:tcPr>
          <w:p w:rsidR="00997888" w:rsidRPr="0093345C" w:rsidRDefault="00997888" w:rsidP="0093345C">
            <w:pPr>
              <w:jc w:val="both"/>
              <w:rPr>
                <w:noProof w:val="0"/>
                <w:lang w:eastAsia="ro-RO"/>
              </w:rPr>
            </w:pPr>
            <w:r w:rsidRPr="0093345C">
              <w:rPr>
                <w:noProof w:val="0"/>
                <w:sz w:val="22"/>
                <w:szCs w:val="22"/>
                <w:lang w:eastAsia="ro-RO"/>
              </w:rPr>
              <w:t xml:space="preserve">Buget de stat □     FAOAM □ </w:t>
            </w:r>
          </w:p>
          <w:p w:rsidR="00997888" w:rsidRPr="0093345C" w:rsidRDefault="00997888" w:rsidP="0093345C">
            <w:pPr>
              <w:jc w:val="both"/>
              <w:rPr>
                <w:noProof w:val="0"/>
                <w:lang w:eastAsia="ro-RO"/>
              </w:rPr>
            </w:pPr>
            <w:r w:rsidRPr="0093345C">
              <w:rPr>
                <w:noProof w:val="0"/>
                <w:sz w:val="22"/>
                <w:szCs w:val="22"/>
                <w:lang w:eastAsia="ro-RO"/>
              </w:rPr>
              <w:t xml:space="preserve">BASS□     Surse externe □ </w:t>
            </w:r>
          </w:p>
          <w:p w:rsidR="00997888" w:rsidRPr="0093345C" w:rsidRDefault="00997888" w:rsidP="0093345C">
            <w:pPr>
              <w:jc w:val="both"/>
              <w:rPr>
                <w:noProof w:val="0"/>
                <w:lang w:eastAsia="ro-RO"/>
              </w:rPr>
            </w:pPr>
            <w:r w:rsidRPr="0093345C">
              <w:rPr>
                <w:noProof w:val="0"/>
                <w:sz w:val="22"/>
                <w:szCs w:val="22"/>
                <w:lang w:eastAsia="ro-RO"/>
              </w:rPr>
              <w:t xml:space="preserve">Alte surse: </w:t>
            </w:r>
            <w:r w:rsidRPr="0093345C">
              <w:rPr>
                <w:i/>
                <w:noProof w:val="0"/>
                <w:sz w:val="22"/>
                <w:szCs w:val="22"/>
                <w:lang w:eastAsia="ro-RO"/>
              </w:rPr>
              <w:t>[Indicați]</w:t>
            </w:r>
          </w:p>
        </w:tc>
      </w:tr>
      <w:tr w:rsidR="00997888" w:rsidRPr="00130A49" w:rsidTr="0093345C">
        <w:trPr>
          <w:trHeight w:val="353"/>
        </w:trPr>
        <w:tc>
          <w:tcPr>
            <w:tcW w:w="5353" w:type="dxa"/>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Data deciziei de atribuire a contractului de achiziție/ acordului-cadru</w:t>
            </w:r>
          </w:p>
        </w:tc>
        <w:tc>
          <w:tcPr>
            <w:tcW w:w="4218" w:type="dxa"/>
          </w:tcPr>
          <w:p w:rsidR="00997888" w:rsidRPr="0093345C" w:rsidRDefault="00997888" w:rsidP="0093345C">
            <w:pPr>
              <w:jc w:val="both"/>
              <w:rPr>
                <w:noProof w:val="0"/>
                <w:lang w:eastAsia="ro-RO"/>
              </w:rPr>
            </w:pPr>
          </w:p>
        </w:tc>
      </w:tr>
      <w:tr w:rsidR="00997888" w:rsidRPr="00130A49" w:rsidTr="0093345C">
        <w:trPr>
          <w:trHeight w:val="140"/>
        </w:trPr>
        <w:tc>
          <w:tcPr>
            <w:tcW w:w="5353" w:type="dxa"/>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Denumirea operatorului economic</w:t>
            </w:r>
          </w:p>
        </w:tc>
        <w:tc>
          <w:tcPr>
            <w:tcW w:w="4218" w:type="dxa"/>
          </w:tcPr>
          <w:p w:rsidR="00997888" w:rsidRPr="0093345C" w:rsidRDefault="00997888" w:rsidP="0093345C">
            <w:pPr>
              <w:jc w:val="both"/>
              <w:rPr>
                <w:i/>
                <w:noProof w:val="0"/>
                <w:lang w:eastAsia="ro-RO"/>
              </w:rPr>
            </w:pPr>
          </w:p>
        </w:tc>
      </w:tr>
      <w:tr w:rsidR="00997888" w:rsidRPr="00130A49" w:rsidTr="0093345C">
        <w:trPr>
          <w:trHeight w:val="188"/>
        </w:trPr>
        <w:tc>
          <w:tcPr>
            <w:tcW w:w="5353" w:type="dxa"/>
            <w:vMerge w:val="restart"/>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Nr. și data contractului de achiziție/acordului-cadru</w:t>
            </w:r>
          </w:p>
        </w:tc>
        <w:tc>
          <w:tcPr>
            <w:tcW w:w="4218" w:type="dxa"/>
          </w:tcPr>
          <w:p w:rsidR="00997888" w:rsidRPr="0093345C" w:rsidRDefault="00997888" w:rsidP="0093345C">
            <w:pPr>
              <w:jc w:val="both"/>
              <w:rPr>
                <w:noProof w:val="0"/>
                <w:lang w:eastAsia="ro-RO"/>
              </w:rPr>
            </w:pPr>
            <w:r w:rsidRPr="0093345C">
              <w:rPr>
                <w:noProof w:val="0"/>
                <w:sz w:val="22"/>
                <w:szCs w:val="22"/>
                <w:lang w:eastAsia="ro-RO"/>
              </w:rPr>
              <w:t>Nr:</w:t>
            </w:r>
          </w:p>
        </w:tc>
      </w:tr>
      <w:tr w:rsidR="00997888" w:rsidRPr="00130A49" w:rsidTr="0093345C">
        <w:trPr>
          <w:trHeight w:val="219"/>
        </w:trPr>
        <w:tc>
          <w:tcPr>
            <w:tcW w:w="5353" w:type="dxa"/>
            <w:vMerge/>
            <w:shd w:val="clear" w:color="auto" w:fill="FFFFFF"/>
          </w:tcPr>
          <w:p w:rsidR="00997888" w:rsidRPr="0093345C" w:rsidRDefault="00997888" w:rsidP="0093345C">
            <w:pPr>
              <w:jc w:val="both"/>
              <w:rPr>
                <w:b/>
                <w:noProof w:val="0"/>
                <w:lang w:eastAsia="ro-RO"/>
              </w:rPr>
            </w:pPr>
          </w:p>
        </w:tc>
        <w:tc>
          <w:tcPr>
            <w:tcW w:w="4218" w:type="dxa"/>
          </w:tcPr>
          <w:p w:rsidR="00997888" w:rsidRPr="0093345C" w:rsidRDefault="00997888" w:rsidP="0093345C">
            <w:pPr>
              <w:jc w:val="both"/>
              <w:rPr>
                <w:noProof w:val="0"/>
                <w:lang w:eastAsia="ro-RO"/>
              </w:rPr>
            </w:pPr>
            <w:r w:rsidRPr="0093345C">
              <w:rPr>
                <w:noProof w:val="0"/>
                <w:sz w:val="22"/>
                <w:szCs w:val="22"/>
                <w:lang w:eastAsia="ro-RO"/>
              </w:rPr>
              <w:t>Data:</w:t>
            </w:r>
          </w:p>
        </w:tc>
      </w:tr>
      <w:tr w:rsidR="00997888" w:rsidRPr="00130A49" w:rsidTr="0093345C">
        <w:trPr>
          <w:trHeight w:val="207"/>
        </w:trPr>
        <w:tc>
          <w:tcPr>
            <w:tcW w:w="5353" w:type="dxa"/>
            <w:vMerge w:val="restart"/>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Valoarea contractului de achiziție/acordului-cadru</w:t>
            </w:r>
          </w:p>
        </w:tc>
        <w:tc>
          <w:tcPr>
            <w:tcW w:w="4218" w:type="dxa"/>
          </w:tcPr>
          <w:p w:rsidR="00997888" w:rsidRPr="0093345C" w:rsidRDefault="00997888" w:rsidP="0093345C">
            <w:pPr>
              <w:jc w:val="both"/>
              <w:rPr>
                <w:noProof w:val="0"/>
                <w:lang w:eastAsia="ro-RO"/>
              </w:rPr>
            </w:pPr>
            <w:r w:rsidRPr="0093345C">
              <w:rPr>
                <w:noProof w:val="0"/>
                <w:sz w:val="22"/>
                <w:szCs w:val="22"/>
                <w:lang w:eastAsia="ro-RO"/>
              </w:rPr>
              <w:t>Fără TVA:</w:t>
            </w:r>
          </w:p>
        </w:tc>
      </w:tr>
      <w:tr w:rsidR="00997888" w:rsidRPr="00130A49" w:rsidTr="0093345C">
        <w:trPr>
          <w:trHeight w:val="207"/>
        </w:trPr>
        <w:tc>
          <w:tcPr>
            <w:tcW w:w="5353" w:type="dxa"/>
            <w:vMerge/>
            <w:shd w:val="clear" w:color="auto" w:fill="FFFFFF"/>
          </w:tcPr>
          <w:p w:rsidR="00997888" w:rsidRPr="0093345C" w:rsidRDefault="00997888" w:rsidP="0093345C">
            <w:pPr>
              <w:jc w:val="both"/>
              <w:rPr>
                <w:b/>
                <w:noProof w:val="0"/>
                <w:lang w:eastAsia="ro-RO"/>
              </w:rPr>
            </w:pPr>
          </w:p>
        </w:tc>
        <w:tc>
          <w:tcPr>
            <w:tcW w:w="4218" w:type="dxa"/>
          </w:tcPr>
          <w:p w:rsidR="00997888" w:rsidRPr="0093345C" w:rsidRDefault="00997888" w:rsidP="0093345C">
            <w:pPr>
              <w:jc w:val="both"/>
              <w:rPr>
                <w:noProof w:val="0"/>
                <w:lang w:eastAsia="ro-RO"/>
              </w:rPr>
            </w:pPr>
            <w:r w:rsidRPr="0093345C">
              <w:rPr>
                <w:noProof w:val="0"/>
                <w:sz w:val="22"/>
                <w:szCs w:val="22"/>
                <w:lang w:eastAsia="ro-RO"/>
              </w:rPr>
              <w:t>Inclusiv TVA:</w:t>
            </w:r>
          </w:p>
        </w:tc>
      </w:tr>
      <w:tr w:rsidR="00997888" w:rsidRPr="00130A49" w:rsidTr="0093345C">
        <w:trPr>
          <w:trHeight w:val="115"/>
        </w:trPr>
        <w:tc>
          <w:tcPr>
            <w:tcW w:w="5353" w:type="dxa"/>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Termen de valabilitate</w:t>
            </w:r>
          </w:p>
        </w:tc>
        <w:tc>
          <w:tcPr>
            <w:tcW w:w="4218" w:type="dxa"/>
          </w:tcPr>
          <w:p w:rsidR="00997888" w:rsidRPr="0093345C" w:rsidRDefault="00997888" w:rsidP="0093345C">
            <w:pPr>
              <w:jc w:val="both"/>
              <w:rPr>
                <w:noProof w:val="0"/>
                <w:lang w:eastAsia="ro-RO"/>
              </w:rPr>
            </w:pPr>
          </w:p>
        </w:tc>
      </w:tr>
      <w:tr w:rsidR="00997888" w:rsidRPr="00130A49" w:rsidTr="0093345C">
        <w:trPr>
          <w:trHeight w:val="70"/>
        </w:trPr>
        <w:tc>
          <w:tcPr>
            <w:tcW w:w="5353" w:type="dxa"/>
            <w:shd w:val="clear" w:color="auto" w:fill="FFFFFF"/>
          </w:tcPr>
          <w:p w:rsidR="00997888" w:rsidRPr="0093345C" w:rsidRDefault="00997888" w:rsidP="0093345C">
            <w:pPr>
              <w:jc w:val="both"/>
              <w:rPr>
                <w:b/>
                <w:noProof w:val="0"/>
                <w:lang w:eastAsia="ro-RO"/>
              </w:rPr>
            </w:pPr>
            <w:r w:rsidRPr="0093345C">
              <w:rPr>
                <w:b/>
                <w:noProof w:val="0"/>
                <w:sz w:val="22"/>
                <w:szCs w:val="22"/>
                <w:lang w:eastAsia="ro-RO"/>
              </w:rPr>
              <w:t>Termen de execuție</w:t>
            </w:r>
          </w:p>
        </w:tc>
        <w:tc>
          <w:tcPr>
            <w:tcW w:w="4218" w:type="dxa"/>
          </w:tcPr>
          <w:p w:rsidR="00997888" w:rsidRPr="0093345C" w:rsidRDefault="00997888" w:rsidP="0093345C">
            <w:pPr>
              <w:jc w:val="both"/>
              <w:rPr>
                <w:noProof w:val="0"/>
                <w:lang w:eastAsia="ro-RO"/>
              </w:rPr>
            </w:pPr>
          </w:p>
        </w:tc>
      </w:tr>
    </w:tbl>
    <w:p w:rsidR="00997888" w:rsidRPr="00130A49" w:rsidRDefault="00997888"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94"/>
        <w:gridCol w:w="4487"/>
      </w:tblGrid>
      <w:tr w:rsidR="00997888" w:rsidRPr="00130A49" w:rsidTr="0093345C">
        <w:tc>
          <w:tcPr>
            <w:tcW w:w="4785" w:type="dxa"/>
            <w:shd w:val="clear" w:color="auto" w:fill="FFFFFF"/>
          </w:tcPr>
          <w:p w:rsidR="00997888" w:rsidRPr="0093345C" w:rsidRDefault="00997888" w:rsidP="0093345C">
            <w:pPr>
              <w:ind w:right="-1"/>
              <w:jc w:val="both"/>
              <w:rPr>
                <w:b/>
                <w:noProof w:val="0"/>
                <w:lang w:eastAsia="ro-RO"/>
              </w:rPr>
            </w:pPr>
            <w:r w:rsidRPr="0093345C">
              <w:rPr>
                <w:b/>
                <w:noProof w:val="0"/>
                <w:sz w:val="22"/>
                <w:szCs w:val="22"/>
                <w:lang w:eastAsia="ro-RO"/>
              </w:rPr>
              <w:t xml:space="preserve">Tipul modificărilor </w:t>
            </w:r>
          </w:p>
        </w:tc>
        <w:tc>
          <w:tcPr>
            <w:tcW w:w="4786" w:type="dxa"/>
          </w:tcPr>
          <w:p w:rsidR="00997888" w:rsidRPr="0093345C" w:rsidRDefault="00997888" w:rsidP="0093345C">
            <w:pPr>
              <w:ind w:right="-1"/>
              <w:jc w:val="both"/>
              <w:rPr>
                <w:noProof w:val="0"/>
              </w:rPr>
            </w:pPr>
            <w:r w:rsidRPr="0093345C">
              <w:rPr>
                <w:noProof w:val="0"/>
                <w:sz w:val="22"/>
                <w:szCs w:val="22"/>
              </w:rPr>
              <w:t xml:space="preserve">Micşorarea valorii contractului </w:t>
            </w:r>
            <w:r w:rsidRPr="0093345C">
              <w:rPr>
                <w:noProof w:val="0"/>
                <w:sz w:val="22"/>
                <w:szCs w:val="22"/>
                <w:lang w:eastAsia="ro-RO"/>
              </w:rPr>
              <w:t xml:space="preserve"> □</w:t>
            </w:r>
          </w:p>
          <w:p w:rsidR="00997888" w:rsidRPr="0093345C" w:rsidRDefault="00997888" w:rsidP="0093345C">
            <w:pPr>
              <w:ind w:right="-1"/>
              <w:jc w:val="both"/>
              <w:rPr>
                <w:noProof w:val="0"/>
              </w:rPr>
            </w:pPr>
            <w:r w:rsidRPr="0093345C">
              <w:rPr>
                <w:noProof w:val="0"/>
                <w:sz w:val="22"/>
                <w:szCs w:val="22"/>
              </w:rPr>
              <w:t xml:space="preserve">Majorarea valorii contractului </w:t>
            </w:r>
            <w:r w:rsidRPr="0093345C">
              <w:rPr>
                <w:noProof w:val="0"/>
                <w:sz w:val="22"/>
                <w:szCs w:val="22"/>
                <w:lang w:eastAsia="ro-RO"/>
              </w:rPr>
              <w:t xml:space="preserve"> □</w:t>
            </w:r>
          </w:p>
          <w:p w:rsidR="00997888" w:rsidRPr="0093345C" w:rsidRDefault="00997888" w:rsidP="0093345C">
            <w:pPr>
              <w:ind w:right="-1"/>
              <w:rPr>
                <w:noProof w:val="0"/>
              </w:rPr>
            </w:pPr>
            <w:r w:rsidRPr="0093345C">
              <w:rPr>
                <w:noProof w:val="0"/>
                <w:sz w:val="22"/>
                <w:szCs w:val="22"/>
              </w:rPr>
              <w:t xml:space="preserve">Modificarea termenului de livrare/prestare </w:t>
            </w:r>
            <w:r w:rsidRPr="0093345C">
              <w:rPr>
                <w:noProof w:val="0"/>
                <w:sz w:val="22"/>
                <w:szCs w:val="22"/>
                <w:lang w:eastAsia="ro-RO"/>
              </w:rPr>
              <w:t xml:space="preserve"> □</w:t>
            </w:r>
          </w:p>
          <w:p w:rsidR="00997888" w:rsidRPr="0093345C" w:rsidRDefault="00997888" w:rsidP="0093345C">
            <w:pPr>
              <w:ind w:right="-1"/>
              <w:jc w:val="both"/>
              <w:rPr>
                <w:noProof w:val="0"/>
              </w:rPr>
            </w:pPr>
            <w:r w:rsidRPr="0093345C">
              <w:rPr>
                <w:noProof w:val="0"/>
                <w:sz w:val="22"/>
                <w:szCs w:val="22"/>
              </w:rPr>
              <w:t xml:space="preserve">Modificarea termenului de valabilitate </w:t>
            </w:r>
            <w:r w:rsidRPr="0093345C">
              <w:rPr>
                <w:noProof w:val="0"/>
                <w:sz w:val="22"/>
                <w:szCs w:val="22"/>
                <w:lang w:eastAsia="ro-RO"/>
              </w:rPr>
              <w:t xml:space="preserve"> □</w:t>
            </w:r>
          </w:p>
          <w:p w:rsidR="00997888" w:rsidRPr="0093345C" w:rsidRDefault="00997888" w:rsidP="0093345C">
            <w:pPr>
              <w:ind w:right="-1"/>
              <w:jc w:val="both"/>
              <w:rPr>
                <w:noProof w:val="0"/>
                <w:lang w:eastAsia="ro-RO"/>
              </w:rPr>
            </w:pPr>
            <w:r w:rsidRPr="0093345C">
              <w:rPr>
                <w:noProof w:val="0"/>
                <w:sz w:val="22"/>
                <w:szCs w:val="22"/>
              </w:rPr>
              <w:t xml:space="preserve">Rezoluțiunea contractului </w:t>
            </w:r>
            <w:r w:rsidRPr="0093345C">
              <w:rPr>
                <w:noProof w:val="0"/>
                <w:sz w:val="22"/>
                <w:szCs w:val="22"/>
                <w:lang w:eastAsia="ro-RO"/>
              </w:rPr>
              <w:t xml:space="preserve"> □</w:t>
            </w:r>
          </w:p>
          <w:p w:rsidR="00997888" w:rsidRPr="0093345C" w:rsidRDefault="00997888" w:rsidP="0093345C">
            <w:pPr>
              <w:ind w:right="-1"/>
              <w:jc w:val="both"/>
              <w:rPr>
                <w:noProof w:val="0"/>
                <w:lang w:eastAsia="ro-RO"/>
              </w:rPr>
            </w:pPr>
            <w:r w:rsidRPr="0093345C">
              <w:rPr>
                <w:noProof w:val="0"/>
                <w:sz w:val="22"/>
                <w:szCs w:val="22"/>
                <w:lang w:eastAsia="ro-RO"/>
              </w:rPr>
              <w:t xml:space="preserve">Altele:  </w:t>
            </w:r>
            <w:r w:rsidRPr="0093345C">
              <w:rPr>
                <w:i/>
                <w:noProof w:val="0"/>
                <w:sz w:val="22"/>
                <w:szCs w:val="22"/>
                <w:lang w:eastAsia="ro-RO"/>
              </w:rPr>
              <w:t>[Indicați]</w:t>
            </w:r>
          </w:p>
        </w:tc>
      </w:tr>
      <w:tr w:rsidR="00997888" w:rsidRPr="00130A49" w:rsidTr="0093345C">
        <w:tc>
          <w:tcPr>
            <w:tcW w:w="4785" w:type="dxa"/>
            <w:shd w:val="clear" w:color="auto" w:fill="FFFFFF"/>
          </w:tcPr>
          <w:p w:rsidR="00997888" w:rsidRPr="0093345C" w:rsidRDefault="00997888" w:rsidP="0093345C">
            <w:pPr>
              <w:ind w:right="-1"/>
              <w:jc w:val="both"/>
              <w:rPr>
                <w:b/>
                <w:noProof w:val="0"/>
                <w:lang w:eastAsia="ro-RO"/>
              </w:rPr>
            </w:pPr>
            <w:r w:rsidRPr="0093345C">
              <w:rPr>
                <w:b/>
                <w:noProof w:val="0"/>
                <w:sz w:val="22"/>
                <w:szCs w:val="22"/>
                <w:lang w:eastAsia="ro-RO"/>
              </w:rPr>
              <w:t>Temeiul juridic</w:t>
            </w:r>
          </w:p>
        </w:tc>
        <w:tc>
          <w:tcPr>
            <w:tcW w:w="4786" w:type="dxa"/>
          </w:tcPr>
          <w:p w:rsidR="00997888" w:rsidRPr="0093345C" w:rsidRDefault="00997888" w:rsidP="0093345C">
            <w:pPr>
              <w:ind w:right="-1"/>
              <w:jc w:val="both"/>
              <w:rPr>
                <w:noProof w:val="0"/>
              </w:rPr>
            </w:pPr>
            <w:r w:rsidRPr="0093345C">
              <w:rPr>
                <w:i/>
                <w:noProof w:val="0"/>
                <w:sz w:val="22"/>
                <w:szCs w:val="22"/>
                <w:lang w:eastAsia="ro-RO"/>
              </w:rPr>
              <w:t>[Indicați actul normativ, articol, alineat]</w:t>
            </w:r>
          </w:p>
        </w:tc>
      </w:tr>
      <w:tr w:rsidR="00997888" w:rsidRPr="00130A49" w:rsidTr="0093345C">
        <w:tc>
          <w:tcPr>
            <w:tcW w:w="4785" w:type="dxa"/>
            <w:shd w:val="clear" w:color="auto" w:fill="FFFFFF"/>
          </w:tcPr>
          <w:p w:rsidR="00997888" w:rsidRPr="0093345C" w:rsidRDefault="00997888" w:rsidP="0093345C">
            <w:pPr>
              <w:ind w:right="-1"/>
              <w:jc w:val="both"/>
              <w:rPr>
                <w:b/>
                <w:noProof w:val="0"/>
                <w:lang w:eastAsia="ro-RO"/>
              </w:rPr>
            </w:pPr>
            <w:r w:rsidRPr="0093345C">
              <w:rPr>
                <w:b/>
                <w:noProof w:val="0"/>
                <w:sz w:val="22"/>
                <w:szCs w:val="22"/>
                <w:lang w:eastAsia="ro-RO"/>
              </w:rPr>
              <w:t xml:space="preserve">Creșterea </w:t>
            </w:r>
            <w:r w:rsidRPr="0093345C">
              <w:rPr>
                <w:b/>
                <w:noProof w:val="0"/>
                <w:color w:val="000000"/>
                <w:sz w:val="22"/>
                <w:szCs w:val="22"/>
              </w:rPr>
              <w:t xml:space="preserve">prețului în urma modificării </w:t>
            </w:r>
            <w:r w:rsidRPr="0093345C">
              <w:rPr>
                <w:i/>
                <w:noProof w:val="0"/>
                <w:sz w:val="22"/>
                <w:szCs w:val="22"/>
                <w:lang w:eastAsia="ro-RO"/>
              </w:rPr>
              <w:t>(după caz)</w:t>
            </w:r>
          </w:p>
        </w:tc>
        <w:tc>
          <w:tcPr>
            <w:tcW w:w="4786" w:type="dxa"/>
          </w:tcPr>
          <w:p w:rsidR="00997888" w:rsidRPr="0093345C" w:rsidRDefault="00997888" w:rsidP="0093345C">
            <w:pPr>
              <w:ind w:right="-1"/>
              <w:jc w:val="both"/>
              <w:rPr>
                <w:i/>
                <w:noProof w:val="0"/>
                <w:lang w:eastAsia="ro-RO"/>
              </w:rPr>
            </w:pPr>
            <w:r w:rsidRPr="0093345C">
              <w:rPr>
                <w:i/>
                <w:noProof w:val="0"/>
                <w:sz w:val="22"/>
                <w:szCs w:val="22"/>
                <w:lang w:eastAsia="ro-RO"/>
              </w:rPr>
              <w:t>[</w:t>
            </w:r>
            <w:r w:rsidRPr="0093345C">
              <w:rPr>
                <w:i/>
                <w:noProof w:val="0"/>
                <w:color w:val="000000"/>
                <w:sz w:val="22"/>
                <w:szCs w:val="22"/>
              </w:rPr>
              <w:t>Se va indica dacă se utilizează preţul actualizat al contractului de achiziţii publice/acordului-cadru</w:t>
            </w:r>
            <w:r w:rsidRPr="0093345C">
              <w:rPr>
                <w:i/>
                <w:noProof w:val="0"/>
                <w:sz w:val="22"/>
                <w:szCs w:val="22"/>
                <w:lang w:eastAsia="ro-RO"/>
              </w:rPr>
              <w:t>]</w:t>
            </w:r>
          </w:p>
        </w:tc>
      </w:tr>
      <w:tr w:rsidR="00997888" w:rsidRPr="00130A49" w:rsidTr="0093345C">
        <w:tc>
          <w:tcPr>
            <w:tcW w:w="4785" w:type="dxa"/>
            <w:shd w:val="clear" w:color="auto" w:fill="FFFFFF"/>
          </w:tcPr>
          <w:p w:rsidR="00997888" w:rsidRPr="0093345C" w:rsidRDefault="00997888" w:rsidP="0093345C">
            <w:pPr>
              <w:ind w:right="-1"/>
              <w:jc w:val="both"/>
              <w:rPr>
                <w:b/>
                <w:noProof w:val="0"/>
                <w:lang w:eastAsia="ro-RO"/>
              </w:rPr>
            </w:pPr>
            <w:r w:rsidRPr="0093345C">
              <w:rPr>
                <w:b/>
                <w:noProof w:val="0"/>
                <w:sz w:val="22"/>
                <w:szCs w:val="22"/>
                <w:lang w:eastAsia="ro-RO"/>
              </w:rPr>
              <w:t xml:space="preserve">Modificarea anterioară a contractului de achiziții publice/acordului-cadru </w:t>
            </w:r>
            <w:r w:rsidRPr="0093345C">
              <w:rPr>
                <w:i/>
                <w:noProof w:val="0"/>
                <w:sz w:val="22"/>
                <w:szCs w:val="22"/>
                <w:lang w:eastAsia="ro-RO"/>
              </w:rPr>
              <w:t>(după caz)</w:t>
            </w:r>
          </w:p>
        </w:tc>
        <w:tc>
          <w:tcPr>
            <w:tcW w:w="4786" w:type="dxa"/>
          </w:tcPr>
          <w:p w:rsidR="00997888" w:rsidRPr="0093345C" w:rsidRDefault="00997888" w:rsidP="0093345C">
            <w:pPr>
              <w:ind w:right="-1"/>
              <w:jc w:val="both"/>
              <w:rPr>
                <w:i/>
                <w:noProof w:val="0"/>
                <w:lang w:eastAsia="ro-RO"/>
              </w:rPr>
            </w:pPr>
            <w:r w:rsidRPr="0093345C">
              <w:rPr>
                <w:i/>
                <w:noProof w:val="0"/>
                <w:sz w:val="22"/>
                <w:szCs w:val="22"/>
                <w:lang w:eastAsia="ro-RO"/>
              </w:rPr>
              <w:t>[Se vor indica toate modificările operate anterior și valoarea acestora]</w:t>
            </w:r>
          </w:p>
        </w:tc>
      </w:tr>
      <w:tr w:rsidR="00997888" w:rsidRPr="00130A49" w:rsidTr="0093345C">
        <w:tc>
          <w:tcPr>
            <w:tcW w:w="4785" w:type="dxa"/>
            <w:shd w:val="clear" w:color="auto" w:fill="FFFFFF"/>
          </w:tcPr>
          <w:p w:rsidR="00997888" w:rsidRPr="0093345C" w:rsidRDefault="00997888" w:rsidP="0093345C">
            <w:pPr>
              <w:ind w:right="-1"/>
              <w:jc w:val="both"/>
              <w:rPr>
                <w:b/>
                <w:noProof w:val="0"/>
                <w:lang w:eastAsia="ro-RO"/>
              </w:rPr>
            </w:pPr>
            <w:r w:rsidRPr="0093345C">
              <w:rPr>
                <w:b/>
                <w:noProof w:val="0"/>
                <w:sz w:val="22"/>
                <w:szCs w:val="22"/>
                <w:lang w:eastAsia="ro-RO"/>
              </w:rPr>
              <w:t>Alte informații relevante</w:t>
            </w:r>
          </w:p>
        </w:tc>
        <w:tc>
          <w:tcPr>
            <w:tcW w:w="4786" w:type="dxa"/>
          </w:tcPr>
          <w:p w:rsidR="00997888" w:rsidRPr="0093345C" w:rsidRDefault="00997888" w:rsidP="0093345C">
            <w:pPr>
              <w:ind w:right="-1"/>
              <w:jc w:val="both"/>
              <w:rPr>
                <w:noProof w:val="0"/>
                <w:lang w:eastAsia="ro-RO"/>
              </w:rPr>
            </w:pPr>
          </w:p>
        </w:tc>
      </w:tr>
    </w:tbl>
    <w:p w:rsidR="00997888" w:rsidRPr="00130A49" w:rsidRDefault="00997888"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997888" w:rsidRPr="00130A49" w:rsidRDefault="00997888" w:rsidP="00130A4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997888" w:rsidRPr="00130A49" w:rsidRDefault="00997888"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97888" w:rsidRPr="00130A49" w:rsidRDefault="00997888"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997888" w:rsidRPr="00130A49" w:rsidRDefault="00997888"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997888" w:rsidRPr="00130A49" w:rsidRDefault="00997888"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97888" w:rsidRPr="00130A49" w:rsidRDefault="00997888"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997888" w:rsidRPr="00130A49" w:rsidRDefault="00997888"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6"/>
        <w:gridCol w:w="1613"/>
        <w:gridCol w:w="1551"/>
        <w:gridCol w:w="2006"/>
        <w:gridCol w:w="1815"/>
      </w:tblGrid>
      <w:tr w:rsidR="00997888" w:rsidRPr="00130A49" w:rsidTr="0093345C">
        <w:tc>
          <w:tcPr>
            <w:tcW w:w="2093" w:type="dxa"/>
            <w:vMerge w:val="restart"/>
            <w:shd w:val="clear" w:color="auto" w:fill="FFFFFF"/>
            <w:vAlign w:val="center"/>
          </w:tcPr>
          <w:p w:rsidR="00997888" w:rsidRPr="0093345C" w:rsidRDefault="00997888" w:rsidP="0093345C">
            <w:pPr>
              <w:ind w:right="-1"/>
              <w:jc w:val="center"/>
              <w:rPr>
                <w:b/>
                <w:noProof w:val="0"/>
              </w:rPr>
            </w:pPr>
            <w:r w:rsidRPr="0093345C">
              <w:rPr>
                <w:b/>
                <w:noProof w:val="0"/>
                <w:sz w:val="22"/>
                <w:szCs w:val="22"/>
              </w:rPr>
              <w:t>Denumire operator economic</w:t>
            </w:r>
          </w:p>
        </w:tc>
        <w:tc>
          <w:tcPr>
            <w:tcW w:w="3402" w:type="dxa"/>
            <w:gridSpan w:val="2"/>
            <w:vMerge w:val="restart"/>
            <w:shd w:val="clear" w:color="auto" w:fill="FFFFFF"/>
            <w:vAlign w:val="center"/>
          </w:tcPr>
          <w:p w:rsidR="00997888" w:rsidRPr="0093345C" w:rsidRDefault="00997888" w:rsidP="0093345C">
            <w:pPr>
              <w:ind w:right="-1"/>
              <w:jc w:val="center"/>
              <w:rPr>
                <w:b/>
                <w:noProof w:val="0"/>
              </w:rPr>
            </w:pPr>
            <w:r w:rsidRPr="0093345C">
              <w:rPr>
                <w:b/>
                <w:noProof w:val="0"/>
                <w:sz w:val="22"/>
                <w:szCs w:val="22"/>
              </w:rPr>
              <w:t>Nr. și data acordului adițional</w:t>
            </w:r>
          </w:p>
        </w:tc>
        <w:tc>
          <w:tcPr>
            <w:tcW w:w="4076" w:type="dxa"/>
            <w:gridSpan w:val="2"/>
            <w:shd w:val="clear" w:color="auto" w:fill="FFFFFF"/>
            <w:vAlign w:val="center"/>
          </w:tcPr>
          <w:p w:rsidR="00997888" w:rsidRPr="0093345C" w:rsidRDefault="00997888" w:rsidP="0093345C">
            <w:pPr>
              <w:ind w:right="-1"/>
              <w:jc w:val="center"/>
              <w:rPr>
                <w:b/>
                <w:noProof w:val="0"/>
              </w:rPr>
            </w:pPr>
            <w:r w:rsidRPr="0093345C">
              <w:rPr>
                <w:b/>
                <w:noProof w:val="0"/>
                <w:sz w:val="22"/>
                <w:szCs w:val="22"/>
              </w:rPr>
              <w:t xml:space="preserve">Valoarea modificărilor </w:t>
            </w:r>
            <w:r w:rsidRPr="0093345C">
              <w:rPr>
                <w:noProof w:val="0"/>
                <w:sz w:val="22"/>
                <w:szCs w:val="22"/>
              </w:rPr>
              <w:t>(după caz)</w:t>
            </w:r>
          </w:p>
        </w:tc>
      </w:tr>
      <w:tr w:rsidR="00997888" w:rsidRPr="00130A49" w:rsidTr="0093345C">
        <w:tc>
          <w:tcPr>
            <w:tcW w:w="2093" w:type="dxa"/>
            <w:vMerge/>
            <w:shd w:val="clear" w:color="auto" w:fill="FFFFFF"/>
            <w:vAlign w:val="center"/>
          </w:tcPr>
          <w:p w:rsidR="00997888" w:rsidRPr="0093345C" w:rsidRDefault="00997888" w:rsidP="0093345C">
            <w:pPr>
              <w:ind w:right="-1"/>
              <w:jc w:val="center"/>
              <w:rPr>
                <w:b/>
                <w:noProof w:val="0"/>
              </w:rPr>
            </w:pPr>
          </w:p>
        </w:tc>
        <w:tc>
          <w:tcPr>
            <w:tcW w:w="3402" w:type="dxa"/>
            <w:gridSpan w:val="2"/>
            <w:vMerge/>
            <w:shd w:val="clear" w:color="auto" w:fill="FFFFFF"/>
            <w:vAlign w:val="center"/>
          </w:tcPr>
          <w:p w:rsidR="00997888" w:rsidRPr="0093345C" w:rsidRDefault="00997888" w:rsidP="0093345C">
            <w:pPr>
              <w:ind w:right="-1"/>
              <w:jc w:val="center"/>
              <w:rPr>
                <w:b/>
                <w:noProof w:val="0"/>
              </w:rPr>
            </w:pPr>
          </w:p>
        </w:tc>
        <w:tc>
          <w:tcPr>
            <w:tcW w:w="2161" w:type="dxa"/>
            <w:shd w:val="clear" w:color="auto" w:fill="FFFFFF"/>
            <w:vAlign w:val="center"/>
          </w:tcPr>
          <w:p w:rsidR="00997888" w:rsidRPr="0093345C" w:rsidRDefault="00997888" w:rsidP="0093345C">
            <w:pPr>
              <w:ind w:right="-1"/>
              <w:jc w:val="center"/>
              <w:rPr>
                <w:b/>
                <w:noProof w:val="0"/>
              </w:rPr>
            </w:pPr>
            <w:r w:rsidRPr="0093345C">
              <w:rPr>
                <w:b/>
                <w:noProof w:val="0"/>
                <w:sz w:val="22"/>
                <w:szCs w:val="22"/>
              </w:rPr>
              <w:t>Fără TVA</w:t>
            </w:r>
          </w:p>
        </w:tc>
        <w:tc>
          <w:tcPr>
            <w:tcW w:w="1915" w:type="dxa"/>
            <w:shd w:val="clear" w:color="auto" w:fill="FFFFFF"/>
            <w:vAlign w:val="center"/>
          </w:tcPr>
          <w:p w:rsidR="00997888" w:rsidRPr="0093345C" w:rsidRDefault="00997888" w:rsidP="0093345C">
            <w:pPr>
              <w:ind w:right="-1"/>
              <w:jc w:val="center"/>
              <w:rPr>
                <w:b/>
                <w:noProof w:val="0"/>
              </w:rPr>
            </w:pPr>
            <w:r w:rsidRPr="0093345C">
              <w:rPr>
                <w:b/>
                <w:noProof w:val="0"/>
                <w:sz w:val="22"/>
                <w:szCs w:val="22"/>
              </w:rPr>
              <w:t>Inclusiv TVA</w:t>
            </w:r>
          </w:p>
        </w:tc>
      </w:tr>
      <w:tr w:rsidR="00997888" w:rsidRPr="00130A49" w:rsidTr="0093345C">
        <w:tc>
          <w:tcPr>
            <w:tcW w:w="2093" w:type="dxa"/>
          </w:tcPr>
          <w:p w:rsidR="00997888" w:rsidRPr="0093345C" w:rsidRDefault="00997888" w:rsidP="0093345C">
            <w:pPr>
              <w:jc w:val="both"/>
              <w:rPr>
                <w:noProof w:val="0"/>
              </w:rPr>
            </w:pPr>
          </w:p>
        </w:tc>
        <w:tc>
          <w:tcPr>
            <w:tcW w:w="1735" w:type="dxa"/>
          </w:tcPr>
          <w:p w:rsidR="00997888" w:rsidRPr="0093345C" w:rsidRDefault="00997888" w:rsidP="0093345C">
            <w:pPr>
              <w:jc w:val="both"/>
              <w:rPr>
                <w:noProof w:val="0"/>
              </w:rPr>
            </w:pPr>
          </w:p>
        </w:tc>
        <w:tc>
          <w:tcPr>
            <w:tcW w:w="1667" w:type="dxa"/>
          </w:tcPr>
          <w:p w:rsidR="00997888" w:rsidRPr="0093345C" w:rsidRDefault="00997888" w:rsidP="0093345C">
            <w:pPr>
              <w:jc w:val="both"/>
              <w:rPr>
                <w:noProof w:val="0"/>
              </w:rPr>
            </w:pPr>
          </w:p>
        </w:tc>
        <w:tc>
          <w:tcPr>
            <w:tcW w:w="2161" w:type="dxa"/>
          </w:tcPr>
          <w:p w:rsidR="00997888" w:rsidRPr="0093345C" w:rsidRDefault="00997888" w:rsidP="0093345C">
            <w:pPr>
              <w:jc w:val="both"/>
              <w:rPr>
                <w:noProof w:val="0"/>
              </w:rPr>
            </w:pPr>
          </w:p>
        </w:tc>
        <w:tc>
          <w:tcPr>
            <w:tcW w:w="1915" w:type="dxa"/>
          </w:tcPr>
          <w:p w:rsidR="00997888" w:rsidRPr="0093345C" w:rsidRDefault="00997888" w:rsidP="0093345C">
            <w:pPr>
              <w:jc w:val="both"/>
              <w:rPr>
                <w:noProof w:val="0"/>
              </w:rPr>
            </w:pPr>
          </w:p>
        </w:tc>
      </w:tr>
    </w:tbl>
    <w:p w:rsidR="00997888" w:rsidRPr="00130A49" w:rsidRDefault="00997888" w:rsidP="00130A49">
      <w:pPr>
        <w:spacing w:before="240"/>
        <w:ind w:right="-1"/>
        <w:jc w:val="both"/>
        <w:rPr>
          <w:b/>
          <w:noProof w:val="0"/>
          <w:sz w:val="22"/>
          <w:szCs w:val="22"/>
        </w:rPr>
      </w:pPr>
      <w:r w:rsidRPr="00130A49">
        <w:rPr>
          <w:b/>
          <w:noProof w:val="0"/>
          <w:sz w:val="22"/>
          <w:szCs w:val="22"/>
        </w:rPr>
        <w:t>Conducătorul grupului de lucru:</w:t>
      </w:r>
    </w:p>
    <w:p w:rsidR="00997888" w:rsidRPr="00130A49" w:rsidRDefault="00997888"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997888" w:rsidRPr="00130A49" w:rsidRDefault="00997888"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97888" w:rsidRPr="004B16DD" w:rsidRDefault="00997888" w:rsidP="00CF101D">
      <w:pPr>
        <w:jc w:val="right"/>
        <w:rPr>
          <w:noProof w:val="0"/>
          <w:sz w:val="22"/>
          <w:szCs w:val="22"/>
          <w:lang w:val="it-IT"/>
        </w:rPr>
      </w:pPr>
      <w:bookmarkStart w:id="76" w:name="_Toc449692095"/>
      <w:r w:rsidRPr="00A30B00">
        <w:rPr>
          <w:noProof w:val="0"/>
          <w:lang w:val="it-IT"/>
        </w:rPr>
        <w:t>Anexa nr.</w:t>
      </w:r>
      <w:r>
        <w:rPr>
          <w:noProof w:val="0"/>
          <w:lang w:val="it-IT"/>
        </w:rPr>
        <w:t xml:space="preserve"> 7</w:t>
      </w:r>
    </w:p>
    <w:p w:rsidR="00997888" w:rsidRPr="00D22624" w:rsidRDefault="00997888" w:rsidP="00CF101D">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CF101D">
      <w:pPr>
        <w:jc w:val="right"/>
        <w:rPr>
          <w:noProof w:val="0"/>
          <w:lang w:val="it-IT"/>
        </w:rPr>
      </w:pPr>
      <w:r w:rsidRPr="0003591A">
        <w:rPr>
          <w:noProof w:val="0"/>
          <w:lang w:val="it-IT"/>
        </w:rPr>
        <w:t>din “____” ________ 20___</w:t>
      </w:r>
    </w:p>
    <w:p w:rsidR="00997888" w:rsidRDefault="00997888" w:rsidP="00B322B4">
      <w:pPr>
        <w:pStyle w:val="Style3"/>
        <w:tabs>
          <w:tab w:val="left" w:pos="567"/>
        </w:tabs>
        <w:spacing w:before="0" w:beforeAutospacing="0" w:after="0"/>
        <w:ind w:left="0" w:firstLine="0"/>
        <w:jc w:val="center"/>
        <w:rPr>
          <w:rFonts w:eastAsia="PMingLiU"/>
          <w:lang w:val="it-IT" w:eastAsia="zh-CN"/>
        </w:rPr>
      </w:pPr>
    </w:p>
    <w:p w:rsidR="00997888" w:rsidRDefault="00997888" w:rsidP="00B322B4">
      <w:pPr>
        <w:pStyle w:val="Style3"/>
        <w:tabs>
          <w:tab w:val="left" w:pos="567"/>
        </w:tabs>
        <w:spacing w:before="0" w:beforeAutospacing="0" w:after="0"/>
        <w:ind w:left="0" w:firstLine="0"/>
        <w:jc w:val="center"/>
        <w:rPr>
          <w:rFonts w:eastAsia="PMingLiU"/>
          <w:lang w:val="it-IT" w:eastAsia="zh-CN"/>
        </w:rPr>
      </w:pPr>
    </w:p>
    <w:p w:rsidR="00997888" w:rsidRPr="005D708F" w:rsidRDefault="00997888" w:rsidP="00F5261B">
      <w:pPr>
        <w:pStyle w:val="BodyText"/>
        <w:tabs>
          <w:tab w:val="left" w:pos="567"/>
        </w:tabs>
        <w:rPr>
          <w:rFonts w:ascii="Calibri Light" w:hAnsi="Calibri Light" w:cs="Calibri Light"/>
          <w:b/>
          <w:szCs w:val="24"/>
        </w:rPr>
      </w:pPr>
      <w:bookmarkStart w:id="77" w:name="_Toc449692096"/>
      <w:bookmarkEnd w:id="76"/>
    </w:p>
    <w:p w:rsidR="00997888" w:rsidRPr="008B330F" w:rsidRDefault="00997888"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997888" w:rsidRDefault="00997888" w:rsidP="00F5261B">
      <w:pPr>
        <w:pStyle w:val="BodyText"/>
        <w:tabs>
          <w:tab w:val="left" w:pos="-142"/>
        </w:tabs>
        <w:spacing w:before="240"/>
        <w:jc w:val="center"/>
        <w:rPr>
          <w:rFonts w:ascii="Calibri Light" w:hAnsi="Calibri Light" w:cs="Calibri Light"/>
          <w:szCs w:val="24"/>
        </w:rPr>
      </w:pPr>
    </w:p>
    <w:p w:rsidR="00997888" w:rsidRPr="009637D1" w:rsidRDefault="00997888"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997888" w:rsidRPr="009637D1" w:rsidRDefault="00997888" w:rsidP="00F5261B">
      <w:pPr>
        <w:pStyle w:val="BodyText"/>
        <w:tabs>
          <w:tab w:val="left" w:pos="567"/>
        </w:tabs>
        <w:spacing w:line="360" w:lineRule="auto"/>
        <w:jc w:val="both"/>
        <w:rPr>
          <w:rFonts w:ascii="Times New Roman" w:hAnsi="Times New Roman"/>
          <w:szCs w:val="24"/>
        </w:rPr>
      </w:pPr>
    </w:p>
    <w:p w:rsidR="00997888" w:rsidRPr="009637D1" w:rsidRDefault="00997888"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97888" w:rsidRPr="009637D1" w:rsidRDefault="00997888"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997888" w:rsidRDefault="00997888" w:rsidP="00F5261B">
      <w:pPr>
        <w:pStyle w:val="BodyText"/>
        <w:tabs>
          <w:tab w:val="left" w:pos="567"/>
        </w:tabs>
        <w:spacing w:line="360" w:lineRule="auto"/>
        <w:rPr>
          <w:rFonts w:ascii="Times New Roman" w:hAnsi="Times New Roman"/>
          <w:szCs w:val="24"/>
        </w:rPr>
      </w:pPr>
    </w:p>
    <w:p w:rsidR="00997888" w:rsidRPr="009637D1" w:rsidRDefault="00997888"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97888" w:rsidRPr="009637D1" w:rsidRDefault="00997888"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97888" w:rsidRPr="009637D1" w:rsidRDefault="00997888"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97888" w:rsidRPr="009637D1" w:rsidRDefault="00997888"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Pr="004B16DD" w:rsidRDefault="00997888" w:rsidP="0098092C">
      <w:pPr>
        <w:jc w:val="right"/>
        <w:rPr>
          <w:noProof w:val="0"/>
          <w:sz w:val="22"/>
          <w:szCs w:val="22"/>
          <w:lang w:val="it-IT"/>
        </w:rPr>
      </w:pPr>
      <w:r w:rsidRPr="00A30B00">
        <w:rPr>
          <w:noProof w:val="0"/>
          <w:lang w:val="it-IT"/>
        </w:rPr>
        <w:t>Anexa nr.</w:t>
      </w:r>
      <w:r>
        <w:rPr>
          <w:noProof w:val="0"/>
          <w:lang w:val="it-IT"/>
        </w:rPr>
        <w:t xml:space="preserve"> 8</w:t>
      </w:r>
    </w:p>
    <w:p w:rsidR="00997888" w:rsidRPr="00D22624" w:rsidRDefault="00997888" w:rsidP="0098092C">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98092C">
      <w:pPr>
        <w:jc w:val="right"/>
        <w:rPr>
          <w:noProof w:val="0"/>
          <w:lang w:val="it-IT"/>
        </w:rPr>
      </w:pPr>
      <w:r w:rsidRPr="0003591A">
        <w:rPr>
          <w:noProof w:val="0"/>
          <w:lang w:val="it-IT"/>
        </w:rPr>
        <w:t>din “____” ________ 20___</w:t>
      </w:r>
    </w:p>
    <w:p w:rsidR="00997888" w:rsidRDefault="00997888" w:rsidP="0098092C">
      <w:pPr>
        <w:pStyle w:val="BodyText"/>
        <w:tabs>
          <w:tab w:val="left" w:pos="567"/>
        </w:tabs>
        <w:spacing w:line="360" w:lineRule="auto"/>
        <w:rPr>
          <w:rFonts w:ascii="Times New Roman" w:hAnsi="Times New Roman"/>
          <w:szCs w:val="24"/>
        </w:rPr>
      </w:pPr>
    </w:p>
    <w:p w:rsidR="00997888" w:rsidRDefault="00997888" w:rsidP="0098092C">
      <w:pPr>
        <w:pStyle w:val="BodyText"/>
        <w:tabs>
          <w:tab w:val="left" w:pos="567"/>
        </w:tabs>
        <w:spacing w:line="360" w:lineRule="auto"/>
        <w:rPr>
          <w:rFonts w:ascii="Times New Roman" w:hAnsi="Times New Roman"/>
          <w:szCs w:val="24"/>
        </w:rPr>
      </w:pPr>
    </w:p>
    <w:p w:rsidR="00997888" w:rsidRPr="00B927F6" w:rsidRDefault="00997888" w:rsidP="0098092C">
      <w:pPr>
        <w:pStyle w:val="Heading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97888" w:rsidRPr="00BB1EC7" w:rsidRDefault="00997888"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97888" w:rsidRDefault="00997888" w:rsidP="0098092C">
      <w:pPr>
        <w:pStyle w:val="BodyText"/>
        <w:tabs>
          <w:tab w:val="left" w:pos="567"/>
        </w:tabs>
        <w:spacing w:line="360" w:lineRule="auto"/>
        <w:rPr>
          <w:rFonts w:ascii="Times New Roman" w:hAnsi="Times New Roman"/>
          <w:szCs w:val="24"/>
        </w:rPr>
      </w:pPr>
    </w:p>
    <w:p w:rsidR="00997888" w:rsidRPr="009637D1" w:rsidRDefault="00997888"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97888" w:rsidRDefault="00997888" w:rsidP="0098092C">
      <w:pPr>
        <w:pStyle w:val="BodyText"/>
        <w:tabs>
          <w:tab w:val="left" w:pos="567"/>
        </w:tabs>
        <w:spacing w:line="360" w:lineRule="auto"/>
        <w:jc w:val="both"/>
        <w:rPr>
          <w:rFonts w:ascii="Times New Roman" w:hAnsi="Times New Roman"/>
          <w:szCs w:val="24"/>
        </w:rPr>
      </w:pPr>
    </w:p>
    <w:p w:rsidR="00997888" w:rsidRPr="009637D1" w:rsidRDefault="00997888" w:rsidP="0098092C">
      <w:pPr>
        <w:pStyle w:val="BodyText"/>
        <w:tabs>
          <w:tab w:val="left" w:pos="567"/>
        </w:tabs>
        <w:spacing w:line="360" w:lineRule="auto"/>
        <w:jc w:val="both"/>
        <w:rPr>
          <w:rFonts w:ascii="Times New Roman" w:hAnsi="Times New Roman"/>
          <w:szCs w:val="24"/>
        </w:rPr>
      </w:pPr>
    </w:p>
    <w:p w:rsidR="00997888" w:rsidRPr="009637D1" w:rsidRDefault="00997888"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97888" w:rsidRDefault="00997888" w:rsidP="0098092C">
      <w:pPr>
        <w:pStyle w:val="BodyText"/>
        <w:tabs>
          <w:tab w:val="left" w:pos="567"/>
        </w:tabs>
        <w:spacing w:line="360" w:lineRule="auto"/>
        <w:rPr>
          <w:rFonts w:ascii="Times New Roman" w:hAnsi="Times New Roman"/>
          <w:szCs w:val="24"/>
        </w:rPr>
      </w:pPr>
    </w:p>
    <w:p w:rsidR="00997888" w:rsidRPr="00BE362C" w:rsidRDefault="00997888" w:rsidP="0098092C">
      <w:pPr>
        <w:shd w:val="clear" w:color="auto" w:fill="FFFFFF"/>
        <w:spacing w:before="120"/>
        <w:rPr>
          <w:b/>
          <w:noProof w:val="0"/>
          <w:lang w:val="it-IT"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97888" w:rsidRPr="00211C74" w:rsidRDefault="00997888"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997888" w:rsidRDefault="00997888" w:rsidP="0098092C">
      <w:pPr>
        <w:pStyle w:val="BodyText"/>
        <w:tabs>
          <w:tab w:val="left" w:pos="567"/>
        </w:tabs>
        <w:spacing w:line="360" w:lineRule="auto"/>
        <w:rPr>
          <w:rFonts w:ascii="Times New Roman" w:hAnsi="Times New Roman"/>
          <w:szCs w:val="24"/>
        </w:rPr>
      </w:pPr>
    </w:p>
    <w:p w:rsidR="00997888" w:rsidRDefault="00997888" w:rsidP="0098092C">
      <w:pPr>
        <w:pStyle w:val="BodyText"/>
        <w:tabs>
          <w:tab w:val="left" w:pos="567"/>
        </w:tabs>
        <w:spacing w:line="360" w:lineRule="auto"/>
        <w:rPr>
          <w:rFonts w:ascii="Times New Roman" w:hAnsi="Times New Roman"/>
          <w:szCs w:val="24"/>
        </w:rPr>
      </w:pPr>
    </w:p>
    <w:p w:rsidR="00997888" w:rsidRDefault="00997888" w:rsidP="0098092C">
      <w:pPr>
        <w:pStyle w:val="BodyText"/>
        <w:tabs>
          <w:tab w:val="left" w:pos="567"/>
        </w:tabs>
        <w:spacing w:line="360" w:lineRule="auto"/>
        <w:rPr>
          <w:rFonts w:ascii="Times New Roman" w:hAnsi="Times New Roman"/>
          <w:szCs w:val="24"/>
        </w:rPr>
      </w:pPr>
    </w:p>
    <w:p w:rsidR="00997888" w:rsidRDefault="00997888" w:rsidP="0098092C">
      <w:pPr>
        <w:pStyle w:val="BodyText"/>
        <w:tabs>
          <w:tab w:val="left" w:pos="567"/>
        </w:tabs>
        <w:spacing w:line="360" w:lineRule="auto"/>
        <w:rPr>
          <w:rFonts w:ascii="Times New Roman" w:hAnsi="Times New Roman"/>
          <w:szCs w:val="24"/>
        </w:rPr>
      </w:pPr>
    </w:p>
    <w:p w:rsidR="00997888" w:rsidRDefault="00997888" w:rsidP="0098092C">
      <w:pPr>
        <w:pStyle w:val="BodyText"/>
        <w:tabs>
          <w:tab w:val="left" w:pos="567"/>
        </w:tabs>
        <w:spacing w:line="360" w:lineRule="auto"/>
        <w:rPr>
          <w:rFonts w:ascii="Times New Roman" w:hAnsi="Times New Roman"/>
          <w:szCs w:val="24"/>
        </w:rPr>
      </w:pPr>
    </w:p>
    <w:p w:rsidR="00997888" w:rsidRDefault="00997888" w:rsidP="0098092C">
      <w:pPr>
        <w:pStyle w:val="BodyText"/>
        <w:tabs>
          <w:tab w:val="left" w:pos="567"/>
        </w:tabs>
        <w:spacing w:line="360" w:lineRule="auto"/>
        <w:rPr>
          <w:rFonts w:ascii="Times New Roman" w:hAnsi="Times New Roman"/>
          <w:szCs w:val="24"/>
        </w:rPr>
      </w:pPr>
    </w:p>
    <w:p w:rsidR="00997888" w:rsidRPr="009637D1" w:rsidRDefault="00997888"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97888" w:rsidRPr="009637D1" w:rsidRDefault="00997888"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97888" w:rsidRPr="009637D1" w:rsidRDefault="00997888"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97888" w:rsidRPr="009637D1" w:rsidRDefault="00997888"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97888" w:rsidRDefault="00997888" w:rsidP="0098092C">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p w:rsidR="00997888" w:rsidRPr="004B16DD" w:rsidRDefault="00997888" w:rsidP="00CF101D">
      <w:pPr>
        <w:jc w:val="right"/>
        <w:rPr>
          <w:noProof w:val="0"/>
          <w:sz w:val="22"/>
          <w:szCs w:val="22"/>
          <w:lang w:val="it-IT"/>
        </w:rPr>
      </w:pPr>
      <w:r w:rsidRPr="00A30B00">
        <w:rPr>
          <w:noProof w:val="0"/>
          <w:lang w:val="it-IT"/>
        </w:rPr>
        <w:t>Anexa nr.</w:t>
      </w:r>
      <w:r>
        <w:rPr>
          <w:noProof w:val="0"/>
          <w:lang w:val="it-IT"/>
        </w:rPr>
        <w:t xml:space="preserve"> 9</w:t>
      </w:r>
    </w:p>
    <w:p w:rsidR="00997888" w:rsidRPr="00D22624" w:rsidRDefault="00997888" w:rsidP="00CF101D">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CF101D">
      <w:pPr>
        <w:jc w:val="right"/>
        <w:rPr>
          <w:noProof w:val="0"/>
          <w:lang w:val="it-IT"/>
        </w:rPr>
      </w:pPr>
      <w:r w:rsidRPr="0003591A">
        <w:rPr>
          <w:noProof w:val="0"/>
          <w:lang w:val="it-IT"/>
        </w:rPr>
        <w:t>din “____” ________ 20___</w:t>
      </w:r>
    </w:p>
    <w:p w:rsidR="00997888" w:rsidRDefault="00997888" w:rsidP="00950D18">
      <w:pPr>
        <w:pStyle w:val="BodyText"/>
        <w:tabs>
          <w:tab w:val="left" w:pos="567"/>
        </w:tabs>
        <w:spacing w:line="360" w:lineRule="auto"/>
        <w:rPr>
          <w:rFonts w:ascii="Times New Roman" w:hAnsi="Times New Roman"/>
          <w:szCs w:val="24"/>
        </w:rPr>
      </w:pPr>
    </w:p>
    <w:p w:rsidR="00997888" w:rsidRDefault="00997888" w:rsidP="00950D18">
      <w:pPr>
        <w:pStyle w:val="BodyText"/>
        <w:tabs>
          <w:tab w:val="left" w:pos="567"/>
        </w:tabs>
        <w:spacing w:line="360" w:lineRule="auto"/>
        <w:rPr>
          <w:rFonts w:ascii="Times New Roman" w:hAnsi="Times New Roman"/>
          <w:szCs w:val="24"/>
        </w:rPr>
      </w:pPr>
    </w:p>
    <w:bookmarkEnd w:id="77"/>
    <w:p w:rsidR="00997888" w:rsidRPr="00B927F6" w:rsidRDefault="00997888" w:rsidP="00950D18">
      <w:pPr>
        <w:pStyle w:val="BodyText"/>
        <w:tabs>
          <w:tab w:val="left" w:pos="567"/>
        </w:tabs>
        <w:rPr>
          <w:rFonts w:ascii="Times New Roman" w:hAnsi="Times New Roman"/>
          <w:b/>
          <w:szCs w:val="24"/>
        </w:rPr>
      </w:pPr>
    </w:p>
    <w:p w:rsidR="00997888" w:rsidRPr="00B927F6" w:rsidRDefault="00997888"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997888" w:rsidRPr="00B927F6" w:rsidRDefault="00997888"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997888" w:rsidRPr="00BA6DCE" w:rsidRDefault="00997888"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997888" w:rsidRPr="00B927F6" w:rsidRDefault="00997888" w:rsidP="00950D18">
      <w:pPr>
        <w:pStyle w:val="BodyText"/>
        <w:tabs>
          <w:tab w:val="left" w:pos="567"/>
        </w:tabs>
        <w:rPr>
          <w:rFonts w:ascii="Times New Roman" w:hAnsi="Times New Roman"/>
          <w:b/>
          <w:szCs w:val="24"/>
        </w:rPr>
      </w:pPr>
    </w:p>
    <w:p w:rsidR="00997888" w:rsidRPr="00B927F6" w:rsidRDefault="00997888"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997888" w:rsidRPr="00B927F6" w:rsidRDefault="00997888"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997888" w:rsidRPr="00B927F6" w:rsidRDefault="00997888" w:rsidP="00950D18">
      <w:pPr>
        <w:pStyle w:val="BodyText"/>
        <w:tabs>
          <w:tab w:val="left" w:pos="567"/>
        </w:tabs>
        <w:rPr>
          <w:rFonts w:ascii="Times New Roman" w:hAnsi="Times New Roman"/>
          <w:szCs w:val="24"/>
        </w:rPr>
      </w:pPr>
    </w:p>
    <w:p w:rsidR="00997888" w:rsidRPr="00B927F6" w:rsidRDefault="00997888" w:rsidP="00950D18">
      <w:pPr>
        <w:pStyle w:val="BodyText"/>
        <w:tabs>
          <w:tab w:val="left" w:pos="567"/>
        </w:tabs>
        <w:rPr>
          <w:rFonts w:ascii="Times New Roman" w:hAnsi="Times New Roman"/>
          <w:szCs w:val="24"/>
        </w:rPr>
      </w:pPr>
    </w:p>
    <w:p w:rsidR="00997888" w:rsidRPr="00B927F6" w:rsidRDefault="00997888"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997888" w:rsidRPr="00BA6DCE" w:rsidRDefault="00997888"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997888" w:rsidRPr="00B927F6" w:rsidRDefault="00997888"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997888" w:rsidRPr="00B927F6" w:rsidRDefault="00997888"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997888" w:rsidRPr="00BA6DCE" w:rsidRDefault="00997888"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997888" w:rsidRPr="00B927F6" w:rsidRDefault="00997888"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997888" w:rsidRPr="00BA6DCE" w:rsidRDefault="00997888"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997888" w:rsidRPr="00B927F6" w:rsidRDefault="00997888" w:rsidP="00950D18">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997888" w:rsidRPr="00BA6DCE" w:rsidRDefault="00997888"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997888" w:rsidRPr="00B927F6" w:rsidRDefault="00997888"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997888" w:rsidRPr="00BA6DCE" w:rsidRDefault="00997888"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997888" w:rsidRPr="004967D7" w:rsidRDefault="00997888"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997888" w:rsidRPr="00B927F6" w:rsidRDefault="00997888"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997888" w:rsidRPr="00B927F6" w:rsidRDefault="00997888"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997888" w:rsidRPr="00B927F6" w:rsidRDefault="00997888"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997888" w:rsidRPr="00BA6DCE" w:rsidRDefault="00997888"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997888" w:rsidRDefault="00997888"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997888" w:rsidRPr="00B927F6" w:rsidRDefault="0099788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997888" w:rsidRPr="00B927F6" w:rsidRDefault="00997888"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997888" w:rsidRPr="00A900BE" w:rsidRDefault="00997888"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997888" w:rsidRPr="00B927F6" w:rsidRDefault="00997888"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997888" w:rsidRPr="00B927F6" w:rsidRDefault="00997888"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997888" w:rsidRPr="00A900BE" w:rsidRDefault="00997888"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997888" w:rsidRPr="00B927F6" w:rsidRDefault="00997888"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997888" w:rsidRPr="00B927F6" w:rsidRDefault="00997888" w:rsidP="00950D18">
      <w:pPr>
        <w:pStyle w:val="BodyText"/>
        <w:tabs>
          <w:tab w:val="left" w:pos="567"/>
        </w:tabs>
        <w:ind w:hanging="502"/>
        <w:rPr>
          <w:rFonts w:ascii="Times New Roman" w:hAnsi="Times New Roman"/>
          <w:szCs w:val="24"/>
        </w:rPr>
      </w:pPr>
    </w:p>
    <w:p w:rsidR="00997888" w:rsidRPr="00B927F6" w:rsidRDefault="00997888"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997888" w:rsidRPr="00B927F6" w:rsidRDefault="00997888"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997888" w:rsidRPr="00B927F6" w:rsidRDefault="00997888"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997888" w:rsidRPr="00A900BE" w:rsidRDefault="00997888"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997888" w:rsidRDefault="00997888" w:rsidP="00EC7C12">
      <w:pPr>
        <w:spacing w:after="200" w:line="276" w:lineRule="auto"/>
        <w:rPr>
          <w:lang w:eastAsia="zh-CN"/>
        </w:rPr>
      </w:pPr>
      <w:bookmarkStart w:id="82" w:name="_Toc449692097"/>
    </w:p>
    <w:p w:rsidR="00997888" w:rsidRDefault="00997888" w:rsidP="00EC7C12">
      <w:pPr>
        <w:spacing w:after="200" w:line="276" w:lineRule="auto"/>
        <w:rPr>
          <w:lang w:eastAsia="zh-CN"/>
        </w:rPr>
      </w:pPr>
    </w:p>
    <w:p w:rsidR="00997888" w:rsidRPr="004B16DD" w:rsidRDefault="00997888" w:rsidP="00CF101D">
      <w:pPr>
        <w:jc w:val="right"/>
        <w:rPr>
          <w:noProof w:val="0"/>
          <w:sz w:val="22"/>
          <w:szCs w:val="22"/>
          <w:lang w:val="it-IT"/>
        </w:rPr>
      </w:pPr>
      <w:r w:rsidRPr="00A30B00">
        <w:rPr>
          <w:noProof w:val="0"/>
          <w:lang w:val="it-IT"/>
        </w:rPr>
        <w:t>Anexa nr.</w:t>
      </w:r>
      <w:r>
        <w:rPr>
          <w:noProof w:val="0"/>
          <w:lang w:val="it-IT"/>
        </w:rPr>
        <w:t xml:space="preserve"> 10</w:t>
      </w:r>
    </w:p>
    <w:p w:rsidR="00997888" w:rsidRPr="00D22624" w:rsidRDefault="00997888" w:rsidP="00CF101D">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CF101D">
      <w:pPr>
        <w:jc w:val="right"/>
        <w:rPr>
          <w:noProof w:val="0"/>
          <w:lang w:val="it-IT"/>
        </w:rPr>
      </w:pPr>
      <w:r w:rsidRPr="0003591A">
        <w:rPr>
          <w:noProof w:val="0"/>
          <w:lang w:val="it-IT"/>
        </w:rPr>
        <w:t>din “____” ________ 20___</w:t>
      </w:r>
    </w:p>
    <w:tbl>
      <w:tblPr>
        <w:tblW w:w="9744" w:type="dxa"/>
        <w:tblLayout w:type="fixed"/>
        <w:tblLook w:val="00A0"/>
      </w:tblPr>
      <w:tblGrid>
        <w:gridCol w:w="9744"/>
      </w:tblGrid>
      <w:tr w:rsidR="00997888" w:rsidRPr="00B56360" w:rsidTr="00590BCC">
        <w:trPr>
          <w:trHeight w:val="697"/>
        </w:trPr>
        <w:tc>
          <w:tcPr>
            <w:tcW w:w="9744" w:type="dxa"/>
            <w:vAlign w:val="center"/>
          </w:tcPr>
          <w:p w:rsidR="00997888" w:rsidRPr="00146734" w:rsidRDefault="00997888" w:rsidP="00146734">
            <w:pPr>
              <w:keepNext/>
              <w:keepLines/>
              <w:spacing w:before="200"/>
              <w:jc w:val="center"/>
              <w:outlineLvl w:val="1"/>
              <w:rPr>
                <w:rFonts w:eastAsia="Times New Roman"/>
                <w:b/>
                <w:bCs/>
                <w:sz w:val="26"/>
                <w:szCs w:val="26"/>
              </w:rPr>
            </w:pPr>
          </w:p>
        </w:tc>
      </w:tr>
      <w:tr w:rsidR="00997888" w:rsidRPr="00B56360" w:rsidTr="00590BCC">
        <w:trPr>
          <w:trHeight w:val="697"/>
        </w:trPr>
        <w:tc>
          <w:tcPr>
            <w:tcW w:w="9744" w:type="dxa"/>
            <w:vAlign w:val="center"/>
          </w:tcPr>
          <w:p w:rsidR="00997888" w:rsidRPr="00B56360" w:rsidRDefault="00997888" w:rsidP="00B56360">
            <w:pPr>
              <w:spacing w:line="360" w:lineRule="auto"/>
              <w:jc w:val="both"/>
            </w:pPr>
          </w:p>
        </w:tc>
      </w:tr>
      <w:tr w:rsidR="00997888" w:rsidRPr="00B56360" w:rsidTr="00590BCC">
        <w:trPr>
          <w:trHeight w:val="80"/>
        </w:trPr>
        <w:tc>
          <w:tcPr>
            <w:tcW w:w="9744" w:type="dxa"/>
            <w:vAlign w:val="center"/>
          </w:tcPr>
          <w:p w:rsidR="00997888" w:rsidRPr="00B56360" w:rsidRDefault="00997888" w:rsidP="00B56360">
            <w:pPr>
              <w:keepNext/>
              <w:keepLines/>
              <w:spacing w:before="200"/>
              <w:outlineLvl w:val="1"/>
              <w:rPr>
                <w:rFonts w:ascii="Calibri Light" w:hAnsi="Calibri Light"/>
                <w:b/>
                <w:bCs/>
                <w:color w:val="5B9BD5"/>
                <w:sz w:val="26"/>
                <w:szCs w:val="26"/>
              </w:rPr>
            </w:pPr>
          </w:p>
        </w:tc>
      </w:tr>
      <w:tr w:rsidR="00997888" w:rsidRPr="00B56360" w:rsidTr="00590BCC">
        <w:trPr>
          <w:trHeight w:val="697"/>
        </w:trPr>
        <w:tc>
          <w:tcPr>
            <w:tcW w:w="9744" w:type="dxa"/>
            <w:vAlign w:val="center"/>
          </w:tcPr>
          <w:p w:rsidR="00997888" w:rsidRPr="00B56360" w:rsidRDefault="00997888"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997888" w:rsidRPr="00B56360" w:rsidRDefault="00997888" w:rsidP="00B56360">
            <w:pPr>
              <w:jc w:val="both"/>
              <w:rPr>
                <w:i/>
                <w:iCs/>
                <w:noProof w:val="0"/>
              </w:rPr>
            </w:pPr>
          </w:p>
          <w:p w:rsidR="00997888" w:rsidRPr="00B56360" w:rsidRDefault="00997888" w:rsidP="00B56360">
            <w:pPr>
              <w:tabs>
                <w:tab w:val="right" w:pos="6000"/>
                <w:tab w:val="right" w:pos="9360"/>
              </w:tabs>
              <w:spacing w:line="360" w:lineRule="auto"/>
              <w:ind w:right="990"/>
              <w:jc w:val="both"/>
            </w:pPr>
            <w:r w:rsidRPr="00B56360">
              <w:t>Data: “___” _____________________ 20__</w:t>
            </w:r>
          </w:p>
          <w:p w:rsidR="00997888" w:rsidRPr="00B56360" w:rsidRDefault="00997888"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997888" w:rsidRPr="00B56360" w:rsidRDefault="00997888" w:rsidP="00B56360">
            <w:pPr>
              <w:tabs>
                <w:tab w:val="right" w:pos="6000"/>
              </w:tabs>
              <w:spacing w:line="360" w:lineRule="auto"/>
              <w:jc w:val="both"/>
              <w:rPr>
                <w:b/>
              </w:rPr>
            </w:pPr>
          </w:p>
          <w:p w:rsidR="00997888" w:rsidRPr="00B56360" w:rsidRDefault="00997888"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997888" w:rsidRPr="00B56360" w:rsidRDefault="00997888"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997888" w:rsidRPr="00B56360" w:rsidRDefault="00997888"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997888" w:rsidRPr="00B56360" w:rsidRDefault="00997888"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997888" w:rsidRPr="00B56360" w:rsidRDefault="00997888" w:rsidP="00B56360">
            <w:pPr>
              <w:tabs>
                <w:tab w:val="right" w:pos="6000"/>
                <w:tab w:val="right" w:pos="9360"/>
              </w:tabs>
              <w:spacing w:line="360" w:lineRule="auto"/>
              <w:ind w:right="660"/>
              <w:jc w:val="both"/>
            </w:pPr>
          </w:p>
          <w:p w:rsidR="00997888" w:rsidRPr="00B56360" w:rsidRDefault="00997888" w:rsidP="00B56360">
            <w:pPr>
              <w:jc w:val="center"/>
              <w:rPr>
                <w:b/>
                <w:bCs/>
                <w:sz w:val="28"/>
                <w:szCs w:val="28"/>
              </w:rPr>
            </w:pPr>
            <w:bookmarkStart w:id="83" w:name="_Hlk77771126"/>
            <w:r w:rsidRPr="00B56360">
              <w:rPr>
                <w:b/>
                <w:bCs/>
                <w:sz w:val="28"/>
                <w:szCs w:val="28"/>
              </w:rPr>
              <w:t>GARANŢIA DE BUNĂ EXECUŢIE</w:t>
            </w:r>
            <w:bookmarkEnd w:id="83"/>
          </w:p>
          <w:p w:rsidR="00997888" w:rsidRPr="00B56360" w:rsidRDefault="00997888" w:rsidP="00B56360">
            <w:pPr>
              <w:jc w:val="center"/>
              <w:rPr>
                <w:i/>
                <w:iCs/>
                <w:sz w:val="28"/>
                <w:szCs w:val="28"/>
              </w:rPr>
            </w:pPr>
            <w:r w:rsidRPr="00B56360">
              <w:rPr>
                <w:b/>
                <w:bCs/>
                <w:sz w:val="28"/>
                <w:szCs w:val="28"/>
              </w:rPr>
              <w:t xml:space="preserve">Nr. </w:t>
            </w:r>
            <w:r w:rsidRPr="00B56360">
              <w:rPr>
                <w:i/>
                <w:iCs/>
                <w:sz w:val="28"/>
                <w:szCs w:val="28"/>
              </w:rPr>
              <w:t>_______________</w:t>
            </w:r>
          </w:p>
          <w:p w:rsidR="00997888" w:rsidRPr="00B56360" w:rsidRDefault="00997888" w:rsidP="00B56360">
            <w:pPr>
              <w:ind w:firstLine="720"/>
              <w:jc w:val="both"/>
            </w:pPr>
          </w:p>
          <w:p w:rsidR="00997888" w:rsidRPr="00B56360" w:rsidRDefault="00997888"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997888" w:rsidRPr="00B56360" w:rsidRDefault="00997888" w:rsidP="00B56360">
            <w:pPr>
              <w:jc w:val="both"/>
            </w:pPr>
          </w:p>
          <w:p w:rsidR="00997888" w:rsidRPr="00B56360" w:rsidRDefault="00997888"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997888" w:rsidRPr="00B56360" w:rsidRDefault="00997888" w:rsidP="00B56360">
            <w:pPr>
              <w:jc w:val="both"/>
            </w:pPr>
          </w:p>
          <w:p w:rsidR="00997888" w:rsidRPr="00B56360" w:rsidRDefault="00997888"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997888" w:rsidRPr="00B56360" w:rsidRDefault="00997888" w:rsidP="00B56360">
            <w:pPr>
              <w:jc w:val="both"/>
            </w:pPr>
          </w:p>
          <w:p w:rsidR="00997888" w:rsidRPr="00B56360" w:rsidRDefault="00997888"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997888" w:rsidRPr="00B56360" w:rsidRDefault="00997888" w:rsidP="00B56360">
            <w:pPr>
              <w:tabs>
                <w:tab w:val="left" w:pos="3175"/>
              </w:tabs>
              <w:ind w:firstLine="720"/>
              <w:jc w:val="both"/>
              <w:rPr>
                <w:i/>
                <w:iCs/>
              </w:rPr>
            </w:pPr>
          </w:p>
          <w:p w:rsidR="00997888" w:rsidRDefault="00997888" w:rsidP="00B56360">
            <w:pPr>
              <w:tabs>
                <w:tab w:val="left" w:pos="3175"/>
              </w:tabs>
              <w:jc w:val="both"/>
              <w:rPr>
                <w:i/>
              </w:rPr>
            </w:pPr>
            <w:r w:rsidRPr="00B56360">
              <w:rPr>
                <w:i/>
              </w:rPr>
              <w:t>[semnăturile reprezentanţilor autorizaţi ai băncii şi ai Furnizorului/Prestatorului]</w:t>
            </w:r>
          </w:p>
          <w:p w:rsidR="00997888" w:rsidRDefault="00997888" w:rsidP="00B56360">
            <w:pPr>
              <w:tabs>
                <w:tab w:val="left" w:pos="3175"/>
              </w:tabs>
              <w:jc w:val="both"/>
              <w:rPr>
                <w:i/>
              </w:rPr>
            </w:pPr>
          </w:p>
          <w:p w:rsidR="00997888" w:rsidRDefault="00997888" w:rsidP="00B56360">
            <w:pPr>
              <w:tabs>
                <w:tab w:val="left" w:pos="3175"/>
              </w:tabs>
              <w:jc w:val="both"/>
              <w:rPr>
                <w:i/>
              </w:rPr>
            </w:pPr>
          </w:p>
          <w:p w:rsidR="00997888" w:rsidRDefault="00997888" w:rsidP="00B56360">
            <w:pPr>
              <w:tabs>
                <w:tab w:val="left" w:pos="3175"/>
              </w:tabs>
              <w:jc w:val="both"/>
              <w:rPr>
                <w:i/>
              </w:rPr>
            </w:pPr>
          </w:p>
          <w:p w:rsidR="00997888" w:rsidRDefault="00997888" w:rsidP="00B56360">
            <w:pPr>
              <w:tabs>
                <w:tab w:val="left" w:pos="3175"/>
              </w:tabs>
              <w:jc w:val="both"/>
              <w:rPr>
                <w:i/>
              </w:rPr>
            </w:pPr>
          </w:p>
          <w:p w:rsidR="00997888" w:rsidRDefault="00997888" w:rsidP="00B56360">
            <w:pPr>
              <w:tabs>
                <w:tab w:val="left" w:pos="3175"/>
              </w:tabs>
              <w:jc w:val="both"/>
              <w:rPr>
                <w:i/>
              </w:rPr>
            </w:pPr>
          </w:p>
          <w:p w:rsidR="00997888" w:rsidRPr="00B56360" w:rsidRDefault="00997888" w:rsidP="00B56360">
            <w:pPr>
              <w:spacing w:line="360" w:lineRule="auto"/>
              <w:jc w:val="both"/>
            </w:pPr>
          </w:p>
        </w:tc>
      </w:tr>
    </w:tbl>
    <w:p w:rsidR="00997888" w:rsidRPr="004B16DD" w:rsidRDefault="00997888" w:rsidP="00CF101D">
      <w:pPr>
        <w:jc w:val="right"/>
        <w:rPr>
          <w:noProof w:val="0"/>
          <w:sz w:val="22"/>
          <w:szCs w:val="22"/>
          <w:lang w:val="it-IT"/>
        </w:rPr>
      </w:pPr>
      <w:bookmarkStart w:id="84" w:name="_Toc449692108"/>
      <w:bookmarkEnd w:id="82"/>
      <w:r w:rsidRPr="00A30B00">
        <w:rPr>
          <w:noProof w:val="0"/>
          <w:lang w:val="it-IT"/>
        </w:rPr>
        <w:t>Anexa nr.</w:t>
      </w:r>
      <w:r>
        <w:rPr>
          <w:noProof w:val="0"/>
          <w:lang w:val="it-IT"/>
        </w:rPr>
        <w:t xml:space="preserve"> 11</w:t>
      </w:r>
    </w:p>
    <w:p w:rsidR="00997888" w:rsidRPr="00D22624" w:rsidRDefault="00997888" w:rsidP="00CF101D">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CF101D">
      <w:pPr>
        <w:jc w:val="right"/>
        <w:rPr>
          <w:noProof w:val="0"/>
          <w:lang w:val="it-IT"/>
        </w:rPr>
      </w:pPr>
      <w:r w:rsidRPr="0003591A">
        <w:rPr>
          <w:noProof w:val="0"/>
          <w:lang w:val="it-IT"/>
        </w:rPr>
        <w:t>din “____” ________ 20___</w:t>
      </w:r>
    </w:p>
    <w:p w:rsidR="00997888" w:rsidRDefault="00997888" w:rsidP="00773FE9">
      <w:pPr>
        <w:spacing w:after="200" w:line="276" w:lineRule="auto"/>
        <w:rPr>
          <w:rFonts w:eastAsia="PMingLiU"/>
          <w:lang w:eastAsia="zh-CN"/>
        </w:rPr>
      </w:pPr>
    </w:p>
    <w:p w:rsidR="00997888" w:rsidRDefault="00997888"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997888" w:rsidRPr="00B927F6" w:rsidRDefault="00997888" w:rsidP="008C0290">
      <w:pPr>
        <w:pStyle w:val="BodyText"/>
        <w:tabs>
          <w:tab w:val="left" w:pos="567"/>
        </w:tabs>
        <w:jc w:val="center"/>
        <w:rPr>
          <w:rFonts w:ascii="Times New Roman" w:hAnsi="Times New Roman"/>
          <w:b/>
          <w:szCs w:val="24"/>
        </w:rPr>
      </w:pPr>
    </w:p>
    <w:p w:rsidR="00997888" w:rsidRPr="00B927F6" w:rsidRDefault="00997888" w:rsidP="008C0290">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sidRPr="0003591A">
        <w:rPr>
          <w:rFonts w:eastAsia="Times New Roman"/>
        </w:rPr>
        <w:t>ю</w:t>
      </w:r>
      <w:r w:rsidRPr="0003591A">
        <w:t>i economici)</w:t>
      </w:r>
    </w:p>
    <w:p w:rsidR="00997888" w:rsidRPr="00B927F6" w:rsidRDefault="00997888"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997888" w:rsidRPr="00B927F6" w:rsidRDefault="00997888"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997888" w:rsidRPr="00B927F6" w:rsidRDefault="00997888"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997888" w:rsidRPr="00B927F6" w:rsidRDefault="00997888" w:rsidP="008C0290">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997888" w:rsidRPr="00B927F6" w:rsidRDefault="00997888"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997888" w:rsidRPr="00B927F6" w:rsidRDefault="00997888"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997888" w:rsidRPr="00B927F6" w:rsidRDefault="00997888"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997888" w:rsidRPr="00B927F6" w:rsidRDefault="00997888" w:rsidP="008C0290">
      <w:pPr>
        <w:tabs>
          <w:tab w:val="left" w:pos="567"/>
        </w:tabs>
        <w:jc w:val="both"/>
      </w:pPr>
      <w:r w:rsidRPr="00A227F2">
        <w:rPr>
          <w:b/>
        </w:rPr>
        <w:t>3. Informa</w:t>
      </w:r>
      <w:r w:rsidRPr="00A227F2">
        <w:rPr>
          <w:rFonts w:eastAsia="Times New Roman"/>
          <w:b/>
        </w:rPr>
        <w:t>ю</w:t>
      </w:r>
      <w:r w:rsidRPr="00A227F2">
        <w:rPr>
          <w:b/>
        </w:rPr>
        <w:t>ii privind modul de asociere:</w:t>
      </w:r>
    </w:p>
    <w:p w:rsidR="00997888" w:rsidRPr="00B927F6" w:rsidRDefault="00997888"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997888" w:rsidRPr="00B927F6" w:rsidRDefault="00997888"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997888" w:rsidRPr="00B927F6" w:rsidRDefault="00997888" w:rsidP="00811137">
      <w:pPr>
        <w:pStyle w:val="Footer"/>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997888" w:rsidRPr="00B927F6" w:rsidRDefault="00997888"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997888" w:rsidRPr="00B927F6" w:rsidRDefault="00997888"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997888" w:rsidRPr="00B927F6" w:rsidRDefault="00997888"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997888" w:rsidRPr="00B927F6" w:rsidRDefault="00997888"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997888" w:rsidRPr="00B927F6" w:rsidRDefault="00997888" w:rsidP="002C31A1">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997888" w:rsidRPr="00B927F6" w:rsidRDefault="00997888"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w:t>
      </w:r>
      <w:r>
        <w:t xml:space="preserve"> </w:t>
      </w:r>
      <w:r w:rsidRPr="00A227F2">
        <w:rPr>
          <w:rFonts w:eastAsia="Times New Roman"/>
        </w:rPr>
        <w:t>є</w:t>
      </w:r>
      <w:r w:rsidRPr="00A227F2">
        <w:t>i procentual</w:t>
      </w:r>
      <w:r w:rsidRPr="00A227F2">
        <w:rPr>
          <w:rFonts w:eastAsia="Times New Roman"/>
        </w:rPr>
        <w:t>г</w:t>
      </w:r>
      <w:r w:rsidRPr="00A227F2">
        <w:t xml:space="preserve"> între fiecare asociat pentru executarea obiectivului</w:t>
      </w:r>
      <w:r>
        <w:t xml:space="preserve"> </w:t>
      </w:r>
      <w:r w:rsidRPr="00A227F2">
        <w:t>supus</w:t>
      </w:r>
      <w:r>
        <w:t xml:space="preserve"> </w:t>
      </w:r>
      <w:r w:rsidRPr="00A227F2">
        <w:t>licita</w:t>
      </w:r>
      <w:r w:rsidRPr="00A227F2">
        <w:rPr>
          <w:rFonts w:eastAsia="Times New Roman"/>
        </w:rPr>
        <w:t>ю</w:t>
      </w:r>
      <w:r w:rsidRPr="00A227F2">
        <w:t>iei_______________________________________</w:t>
      </w:r>
      <w:r>
        <w:t>___________</w:t>
      </w:r>
    </w:p>
    <w:p w:rsidR="00997888" w:rsidRPr="00B927F6" w:rsidRDefault="00997888" w:rsidP="008C0290">
      <w:pPr>
        <w:tabs>
          <w:tab w:val="left" w:pos="567"/>
        </w:tabs>
        <w:jc w:val="both"/>
      </w:pPr>
      <w:r w:rsidRPr="00A227F2">
        <w:t>j)</w:t>
      </w:r>
      <w:r>
        <w:t xml:space="preserve"> </w:t>
      </w:r>
      <w:r w:rsidRPr="00A227F2">
        <w:t>Alte cauze______________________________________________________________</w:t>
      </w:r>
    </w:p>
    <w:p w:rsidR="00997888" w:rsidRPr="00B927F6" w:rsidRDefault="00997888" w:rsidP="008C0290">
      <w:pPr>
        <w:jc w:val="both"/>
        <w:rPr>
          <w:rFonts w:eastAsia="PMingLiU"/>
          <w:lang w:eastAsia="zh-CN"/>
        </w:rPr>
      </w:pPr>
    </w:p>
    <w:p w:rsidR="00997888" w:rsidRPr="00B927F6" w:rsidRDefault="00997888"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997888" w:rsidRPr="00B927F6" w:rsidRDefault="00997888" w:rsidP="008C0290">
      <w:pPr>
        <w:jc w:val="both"/>
        <w:rPr>
          <w:rFonts w:eastAsia="PMingLiU"/>
          <w:lang w:eastAsia="zh-CN"/>
        </w:rPr>
      </w:pPr>
      <w:r w:rsidRPr="00A227F2">
        <w:rPr>
          <w:rFonts w:eastAsia="PMingLiU"/>
          <w:lang w:eastAsia="zh-CN"/>
        </w:rPr>
        <w:t>Semnat Liderul Asociației: __________________________</w:t>
      </w:r>
    </w:p>
    <w:p w:rsidR="00997888" w:rsidRPr="00B927F6" w:rsidRDefault="00997888" w:rsidP="008C0290">
      <w:pPr>
        <w:jc w:val="both"/>
        <w:rPr>
          <w:rFonts w:eastAsia="PMingLiU"/>
          <w:lang w:eastAsia="zh-CN"/>
        </w:rPr>
      </w:pPr>
      <w:r w:rsidRPr="00A227F2">
        <w:rPr>
          <w:rFonts w:eastAsia="PMingLiU"/>
          <w:lang w:eastAsia="zh-CN"/>
        </w:rPr>
        <w:t>Nume: __________________________________________</w:t>
      </w:r>
    </w:p>
    <w:p w:rsidR="00997888" w:rsidRPr="00B927F6" w:rsidRDefault="00997888" w:rsidP="008C0290">
      <w:pPr>
        <w:jc w:val="both"/>
        <w:rPr>
          <w:rFonts w:eastAsia="PMingLiU"/>
          <w:lang w:eastAsia="zh-CN"/>
        </w:rPr>
      </w:pPr>
      <w:r w:rsidRPr="00A227F2">
        <w:rPr>
          <w:rFonts w:eastAsia="PMingLiU"/>
          <w:lang w:eastAsia="zh-CN"/>
        </w:rPr>
        <w:t>Funcţia în cadrul firmei: ____________________________</w:t>
      </w:r>
    </w:p>
    <w:p w:rsidR="00997888" w:rsidRPr="00B927F6" w:rsidRDefault="00997888" w:rsidP="008C0290">
      <w:pPr>
        <w:jc w:val="both"/>
        <w:rPr>
          <w:rFonts w:eastAsia="PMingLiU"/>
          <w:lang w:eastAsia="zh-CN"/>
        </w:rPr>
      </w:pPr>
      <w:r w:rsidRPr="00A227F2">
        <w:rPr>
          <w:rFonts w:eastAsia="PMingLiU"/>
          <w:lang w:eastAsia="zh-CN"/>
        </w:rPr>
        <w:t>Denumirea firmei: _________________________________</w:t>
      </w:r>
    </w:p>
    <w:p w:rsidR="00997888" w:rsidRPr="00B927F6" w:rsidRDefault="00997888" w:rsidP="008C0290">
      <w:pPr>
        <w:jc w:val="both"/>
        <w:rPr>
          <w:rFonts w:eastAsia="PMingLiU"/>
          <w:lang w:eastAsia="zh-CN"/>
        </w:rPr>
      </w:pPr>
    </w:p>
    <w:p w:rsidR="00997888" w:rsidRPr="00B927F6" w:rsidRDefault="00997888"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997888" w:rsidRPr="00B927F6" w:rsidRDefault="00997888" w:rsidP="008C0290">
      <w:pPr>
        <w:jc w:val="both"/>
        <w:rPr>
          <w:rFonts w:eastAsia="PMingLiU"/>
          <w:lang w:eastAsia="zh-CN"/>
        </w:rPr>
      </w:pPr>
      <w:r w:rsidRPr="00A227F2">
        <w:rPr>
          <w:rFonts w:eastAsia="PMingLiU"/>
          <w:lang w:eastAsia="zh-CN"/>
        </w:rPr>
        <w:t>Nume: __________________________________________</w:t>
      </w:r>
    </w:p>
    <w:p w:rsidR="00997888" w:rsidRPr="00B927F6" w:rsidRDefault="00997888" w:rsidP="008C0290">
      <w:pPr>
        <w:jc w:val="both"/>
        <w:rPr>
          <w:rFonts w:eastAsia="PMingLiU"/>
          <w:lang w:eastAsia="zh-CN"/>
        </w:rPr>
      </w:pPr>
      <w:r w:rsidRPr="00A227F2">
        <w:rPr>
          <w:rFonts w:eastAsia="PMingLiU"/>
          <w:lang w:eastAsia="zh-CN"/>
        </w:rPr>
        <w:t>Funcţia în cadrul firmei: ____________________________</w:t>
      </w:r>
    </w:p>
    <w:p w:rsidR="00997888" w:rsidRPr="00B927F6" w:rsidRDefault="00997888"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997888" w:rsidRPr="00B927F6" w:rsidRDefault="00997888" w:rsidP="00A1178E">
      <w:pPr>
        <w:tabs>
          <w:tab w:val="left" w:pos="567"/>
        </w:tabs>
        <w:jc w:val="both"/>
        <w:rPr>
          <w:rFonts w:eastAsia="PMingLiU"/>
          <w:lang w:eastAsia="zh-CN"/>
        </w:rPr>
      </w:pPr>
    </w:p>
    <w:p w:rsidR="00997888" w:rsidRDefault="00997888" w:rsidP="008D4238">
      <w:pPr>
        <w:keepNext/>
        <w:keepLines/>
        <w:jc w:val="center"/>
        <w:outlineLvl w:val="1"/>
        <w:rPr>
          <w:rFonts w:eastAsia="Times New Roman"/>
          <w:b/>
          <w:bCs/>
        </w:rPr>
      </w:pPr>
      <w:bookmarkStart w:id="86" w:name="_Toc390252620"/>
      <w:bookmarkStart w:id="87" w:name="_Toc449692117"/>
    </w:p>
    <w:p w:rsidR="00997888" w:rsidRDefault="00997888" w:rsidP="00146734">
      <w:pPr>
        <w:jc w:val="center"/>
        <w:rPr>
          <w:rFonts w:eastAsia="PMingLiU"/>
          <w:b/>
          <w:lang w:eastAsia="zh-CN"/>
        </w:rPr>
      </w:pPr>
    </w:p>
    <w:p w:rsidR="00997888" w:rsidRDefault="00997888" w:rsidP="00146734">
      <w:pPr>
        <w:jc w:val="center"/>
        <w:rPr>
          <w:rFonts w:eastAsia="PMingLiU"/>
          <w:b/>
          <w:lang w:eastAsia="zh-CN"/>
        </w:rPr>
      </w:pPr>
    </w:p>
    <w:p w:rsidR="00997888" w:rsidRDefault="00997888" w:rsidP="00146734">
      <w:pPr>
        <w:jc w:val="center"/>
        <w:rPr>
          <w:rFonts w:eastAsia="PMingLiU"/>
          <w:b/>
          <w:lang w:eastAsia="zh-CN"/>
        </w:rPr>
      </w:pPr>
    </w:p>
    <w:p w:rsidR="00997888" w:rsidRDefault="00997888" w:rsidP="00146734">
      <w:pPr>
        <w:jc w:val="center"/>
        <w:rPr>
          <w:rFonts w:eastAsia="PMingLiU"/>
          <w:b/>
          <w:lang w:eastAsia="zh-CN"/>
        </w:rPr>
      </w:pPr>
    </w:p>
    <w:p w:rsidR="00997888" w:rsidRDefault="00997888" w:rsidP="00146734">
      <w:pPr>
        <w:jc w:val="center"/>
        <w:rPr>
          <w:rFonts w:eastAsia="PMingLiU"/>
          <w:b/>
          <w:lang w:eastAsia="zh-CN"/>
        </w:rPr>
      </w:pPr>
    </w:p>
    <w:p w:rsidR="00997888" w:rsidRDefault="00997888" w:rsidP="00146734">
      <w:pPr>
        <w:jc w:val="center"/>
        <w:rPr>
          <w:rFonts w:eastAsia="PMingLiU"/>
          <w:b/>
          <w:lang w:eastAsia="zh-CN"/>
        </w:rPr>
      </w:pPr>
    </w:p>
    <w:p w:rsidR="00997888" w:rsidRDefault="00997888" w:rsidP="00146734">
      <w:pPr>
        <w:jc w:val="center"/>
        <w:rPr>
          <w:rFonts w:eastAsia="PMingLiU"/>
          <w:b/>
          <w:lang w:eastAsia="zh-CN"/>
        </w:rPr>
      </w:pPr>
    </w:p>
    <w:p w:rsidR="00997888" w:rsidRDefault="00997888" w:rsidP="00146734">
      <w:pPr>
        <w:jc w:val="center"/>
        <w:rPr>
          <w:rFonts w:eastAsia="PMingLiU"/>
          <w:b/>
          <w:lang w:eastAsia="zh-CN"/>
        </w:rPr>
      </w:pPr>
    </w:p>
    <w:p w:rsidR="00997888" w:rsidRPr="004B16DD" w:rsidRDefault="00997888" w:rsidP="00CF101D">
      <w:pPr>
        <w:jc w:val="right"/>
        <w:rPr>
          <w:noProof w:val="0"/>
          <w:sz w:val="22"/>
          <w:szCs w:val="22"/>
          <w:lang w:val="it-IT"/>
        </w:rPr>
      </w:pPr>
      <w:r w:rsidRPr="00A30B00">
        <w:rPr>
          <w:noProof w:val="0"/>
          <w:lang w:val="it-IT"/>
        </w:rPr>
        <w:t>Anexa nr.</w:t>
      </w:r>
      <w:r>
        <w:rPr>
          <w:noProof w:val="0"/>
          <w:lang w:val="it-IT"/>
        </w:rPr>
        <w:t xml:space="preserve"> 12</w:t>
      </w:r>
    </w:p>
    <w:p w:rsidR="00997888" w:rsidRPr="00D22624" w:rsidRDefault="00997888" w:rsidP="00CF101D">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CF101D">
      <w:pPr>
        <w:jc w:val="right"/>
        <w:rPr>
          <w:noProof w:val="0"/>
          <w:lang w:val="it-IT"/>
        </w:rPr>
      </w:pPr>
      <w:r w:rsidRPr="0003591A">
        <w:rPr>
          <w:noProof w:val="0"/>
          <w:lang w:val="it-IT"/>
        </w:rPr>
        <w:t>din “____” ________ 20___</w:t>
      </w:r>
    </w:p>
    <w:p w:rsidR="00997888" w:rsidRDefault="00997888" w:rsidP="00146734">
      <w:pPr>
        <w:jc w:val="center"/>
        <w:rPr>
          <w:rFonts w:eastAsia="PMingLiU"/>
          <w:b/>
          <w:lang w:eastAsia="zh-CN"/>
        </w:rPr>
      </w:pPr>
    </w:p>
    <w:p w:rsidR="00997888" w:rsidRDefault="00997888" w:rsidP="00146734">
      <w:pPr>
        <w:jc w:val="center"/>
        <w:rPr>
          <w:rFonts w:eastAsia="PMingLiU"/>
          <w:b/>
          <w:lang w:eastAsia="zh-CN"/>
        </w:rPr>
      </w:pPr>
    </w:p>
    <w:p w:rsidR="00997888" w:rsidRPr="00146734" w:rsidRDefault="00997888" w:rsidP="00146734">
      <w:pPr>
        <w:jc w:val="center"/>
        <w:rPr>
          <w:b/>
        </w:rPr>
      </w:pPr>
    </w:p>
    <w:p w:rsidR="00997888" w:rsidRPr="00146734" w:rsidRDefault="00997888"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997888" w:rsidRDefault="00997888"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997888" w:rsidRPr="00146734" w:rsidRDefault="00997888" w:rsidP="00146734">
      <w:pPr>
        <w:tabs>
          <w:tab w:val="left" w:pos="567"/>
        </w:tabs>
        <w:jc w:val="center"/>
        <w:rPr>
          <w:b/>
          <w:noProof w:val="0"/>
        </w:rPr>
      </w:pPr>
    </w:p>
    <w:p w:rsidR="00997888" w:rsidRPr="00146734" w:rsidRDefault="00997888"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9788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97888" w:rsidRPr="00146734" w:rsidRDefault="00997888" w:rsidP="00146734">
            <w:pPr>
              <w:jc w:val="center"/>
              <w:rPr>
                <w:b/>
                <w:bCs/>
              </w:rPr>
            </w:pPr>
            <w:r w:rsidRPr="00146734">
              <w:rPr>
                <w:b/>
                <w:bCs/>
              </w:rPr>
              <w:t>Nr</w:t>
            </w:r>
          </w:p>
          <w:p w:rsidR="00997888" w:rsidRPr="00146734" w:rsidRDefault="0099788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97888" w:rsidRPr="00146734" w:rsidRDefault="00997888"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997888" w:rsidRPr="00146734" w:rsidRDefault="00997888"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97888" w:rsidRPr="00146734" w:rsidRDefault="0099788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97888" w:rsidRPr="00146734" w:rsidRDefault="00997888"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997888" w:rsidRPr="00146734" w:rsidRDefault="00997888" w:rsidP="00146734">
            <w:pPr>
              <w:jc w:val="center"/>
              <w:rPr>
                <w:b/>
                <w:bCs/>
              </w:rPr>
            </w:pPr>
            <w:r w:rsidRPr="00146734">
              <w:rPr>
                <w:b/>
                <w:bCs/>
              </w:rPr>
              <w:t xml:space="preserve">Perioada de </w:t>
            </w:r>
            <w:r>
              <w:rPr>
                <w:b/>
                <w:bCs/>
              </w:rPr>
              <w:t>livrare/prestare</w:t>
            </w:r>
            <w:r w:rsidRPr="00146734">
              <w:rPr>
                <w:b/>
                <w:bCs/>
              </w:rPr>
              <w:t xml:space="preserve"> (luni)</w:t>
            </w:r>
          </w:p>
        </w:tc>
      </w:tr>
      <w:tr w:rsidR="0099788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97888" w:rsidRPr="00146734" w:rsidRDefault="0099788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r>
      <w:tr w:rsidR="0099788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97888" w:rsidRPr="00146734" w:rsidRDefault="0099788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r>
      <w:tr w:rsidR="0099788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97888" w:rsidRPr="00146734" w:rsidRDefault="0099788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97888" w:rsidRPr="00146734" w:rsidRDefault="00997888" w:rsidP="00146734">
            <w:pPr>
              <w:jc w:val="center"/>
            </w:pPr>
            <w:r w:rsidRPr="00146734">
              <w:t> </w:t>
            </w:r>
          </w:p>
        </w:tc>
      </w:tr>
    </w:tbl>
    <w:p w:rsidR="00997888" w:rsidRDefault="00997888" w:rsidP="00146734">
      <w:pPr>
        <w:jc w:val="both"/>
        <w:rPr>
          <w:vertAlign w:val="superscript"/>
        </w:rPr>
      </w:pPr>
    </w:p>
    <w:p w:rsidR="00997888" w:rsidRPr="00146734" w:rsidRDefault="00997888"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997888" w:rsidRPr="00146734" w:rsidRDefault="00997888" w:rsidP="00146734">
      <w:pPr>
        <w:jc w:val="both"/>
        <w:rPr>
          <w:rFonts w:eastAsia="PMingLiU"/>
          <w:lang w:eastAsia="zh-CN"/>
        </w:rPr>
      </w:pPr>
      <w:r w:rsidRPr="00146734">
        <w:rPr>
          <w:rFonts w:eastAsia="PMingLiU"/>
          <w:lang w:eastAsia="zh-CN"/>
        </w:rPr>
        <w:t>Semnat: ________________________________________</w:t>
      </w:r>
    </w:p>
    <w:p w:rsidR="00997888" w:rsidRPr="00146734" w:rsidRDefault="00997888" w:rsidP="00146734">
      <w:pPr>
        <w:jc w:val="both"/>
        <w:rPr>
          <w:rFonts w:eastAsia="PMingLiU"/>
          <w:lang w:eastAsia="zh-CN"/>
        </w:rPr>
      </w:pPr>
      <w:r w:rsidRPr="00146734">
        <w:rPr>
          <w:rFonts w:eastAsia="PMingLiU"/>
          <w:lang w:eastAsia="zh-CN"/>
        </w:rPr>
        <w:t>Nume: _________________________________________</w:t>
      </w:r>
    </w:p>
    <w:p w:rsidR="00997888" w:rsidRPr="00146734" w:rsidRDefault="00997888" w:rsidP="00146734">
      <w:pPr>
        <w:jc w:val="both"/>
        <w:rPr>
          <w:rFonts w:eastAsia="PMingLiU"/>
          <w:lang w:eastAsia="zh-CN"/>
        </w:rPr>
      </w:pPr>
      <w:r w:rsidRPr="00146734">
        <w:rPr>
          <w:rFonts w:eastAsia="PMingLiU"/>
          <w:lang w:eastAsia="zh-CN"/>
        </w:rPr>
        <w:t>Funcţia în cadrul firmei: ___________________________</w:t>
      </w:r>
    </w:p>
    <w:p w:rsidR="00997888" w:rsidRPr="00EC7C12" w:rsidRDefault="00997888" w:rsidP="00EC7C12">
      <w:pPr>
        <w:jc w:val="both"/>
        <w:rPr>
          <w:rFonts w:eastAsia="PMingLiU"/>
          <w:lang w:eastAsia="zh-CN"/>
        </w:rPr>
      </w:pPr>
      <w:r w:rsidRPr="00146734">
        <w:rPr>
          <w:rFonts w:eastAsia="PMingLiU"/>
          <w:lang w:eastAsia="zh-CN"/>
        </w:rPr>
        <w:t>Denumirea firmei: _______________________________</w:t>
      </w: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CF101D">
      <w:pPr>
        <w:jc w:val="right"/>
        <w:rPr>
          <w:noProof w:val="0"/>
          <w:lang w:val="it-IT"/>
        </w:rPr>
      </w:pPr>
    </w:p>
    <w:p w:rsidR="00997888" w:rsidRPr="004B16DD" w:rsidRDefault="00997888" w:rsidP="00CF101D">
      <w:pPr>
        <w:jc w:val="right"/>
        <w:rPr>
          <w:noProof w:val="0"/>
          <w:sz w:val="22"/>
          <w:szCs w:val="22"/>
          <w:lang w:val="it-IT"/>
        </w:rPr>
      </w:pPr>
      <w:r w:rsidRPr="00A30B00">
        <w:rPr>
          <w:noProof w:val="0"/>
          <w:lang w:val="it-IT"/>
        </w:rPr>
        <w:t>Anexa nr.</w:t>
      </w:r>
      <w:r>
        <w:rPr>
          <w:noProof w:val="0"/>
          <w:lang w:val="it-IT"/>
        </w:rPr>
        <w:t xml:space="preserve"> 13</w:t>
      </w:r>
    </w:p>
    <w:p w:rsidR="00997888" w:rsidRPr="00D22624" w:rsidRDefault="00997888" w:rsidP="00CF101D">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CF101D">
      <w:pPr>
        <w:jc w:val="right"/>
        <w:rPr>
          <w:noProof w:val="0"/>
          <w:lang w:val="it-IT"/>
        </w:rPr>
      </w:pPr>
      <w:r w:rsidRPr="0003591A">
        <w:rPr>
          <w:noProof w:val="0"/>
          <w:lang w:val="it-IT"/>
        </w:rPr>
        <w:t>din “____” ________ 20___</w:t>
      </w: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Pr="00B927F6" w:rsidRDefault="00997888" w:rsidP="00EC7C12">
      <w:pPr>
        <w:spacing w:line="276" w:lineRule="auto"/>
        <w:jc w:val="center"/>
        <w:rPr>
          <w:rFonts w:eastAsia="PMingLiU"/>
          <w:b/>
          <w:noProof w:val="0"/>
          <w:lang w:eastAsia="zh-CN"/>
        </w:rPr>
      </w:pPr>
    </w:p>
    <w:p w:rsidR="00997888" w:rsidRPr="00B927F6" w:rsidRDefault="00997888"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997888" w:rsidRPr="00B927F6" w:rsidRDefault="00997888"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997888" w:rsidRPr="00B927F6" w:rsidRDefault="00997888"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997888" w:rsidRPr="00B927F6" w:rsidTr="000F0030">
        <w:trPr>
          <w:trHeight w:val="700"/>
        </w:trPr>
        <w:tc>
          <w:tcPr>
            <w:tcW w:w="720" w:type="dxa"/>
          </w:tcPr>
          <w:p w:rsidR="00997888" w:rsidRPr="00B927F6" w:rsidRDefault="00997888" w:rsidP="00BE0197">
            <w:pPr>
              <w:tabs>
                <w:tab w:val="left" w:pos="567"/>
                <w:tab w:val="left" w:pos="1134"/>
              </w:tabs>
              <w:ind w:left="360"/>
              <w:jc w:val="both"/>
              <w:outlineLvl w:val="0"/>
              <w:rPr>
                <w:b/>
              </w:rPr>
            </w:pPr>
          </w:p>
          <w:p w:rsidR="00997888" w:rsidRPr="00B927F6" w:rsidRDefault="00997888" w:rsidP="000F0030">
            <w:pPr>
              <w:tabs>
                <w:tab w:val="left" w:pos="567"/>
              </w:tabs>
              <w:jc w:val="both"/>
              <w:rPr>
                <w:b/>
              </w:rPr>
            </w:pPr>
            <w:r w:rsidRPr="00A227F2">
              <w:rPr>
                <w:b/>
              </w:rPr>
              <w:t>Nr.</w:t>
            </w:r>
          </w:p>
          <w:p w:rsidR="00997888" w:rsidRPr="00B927F6" w:rsidRDefault="00997888" w:rsidP="000F0030">
            <w:pPr>
              <w:tabs>
                <w:tab w:val="left" w:pos="567"/>
              </w:tabs>
              <w:jc w:val="both"/>
              <w:rPr>
                <w:b/>
              </w:rPr>
            </w:pPr>
            <w:r w:rsidRPr="00A227F2">
              <w:rPr>
                <w:b/>
              </w:rPr>
              <w:t>d/o</w:t>
            </w:r>
          </w:p>
        </w:tc>
        <w:tc>
          <w:tcPr>
            <w:tcW w:w="4680" w:type="dxa"/>
            <w:vAlign w:val="center"/>
          </w:tcPr>
          <w:p w:rsidR="00997888" w:rsidRPr="00B927F6" w:rsidRDefault="00997888" w:rsidP="000F0030">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997888" w:rsidRPr="00B927F6" w:rsidRDefault="00997888" w:rsidP="00BE0197">
            <w:pPr>
              <w:tabs>
                <w:tab w:val="left" w:pos="567"/>
                <w:tab w:val="left" w:pos="1134"/>
              </w:tabs>
              <w:ind w:left="360"/>
              <w:jc w:val="center"/>
              <w:outlineLvl w:val="0"/>
              <w:rPr>
                <w:b/>
              </w:rPr>
            </w:pPr>
          </w:p>
          <w:p w:rsidR="00997888" w:rsidRPr="00B927F6" w:rsidRDefault="00997888" w:rsidP="000F0030">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997888" w:rsidRPr="00B927F6" w:rsidRDefault="00997888" w:rsidP="000F0030">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997888" w:rsidRPr="00B927F6" w:rsidRDefault="00997888" w:rsidP="00BE0197">
            <w:pPr>
              <w:tabs>
                <w:tab w:val="left" w:pos="567"/>
                <w:tab w:val="left" w:pos="1134"/>
              </w:tabs>
              <w:ind w:left="360"/>
              <w:jc w:val="center"/>
              <w:outlineLvl w:val="0"/>
              <w:rPr>
                <w:b/>
              </w:rPr>
            </w:pPr>
          </w:p>
          <w:p w:rsidR="00997888" w:rsidRPr="00B927F6" w:rsidRDefault="00997888" w:rsidP="000F0030">
            <w:pPr>
              <w:tabs>
                <w:tab w:val="left" w:pos="567"/>
              </w:tabs>
              <w:jc w:val="center"/>
              <w:rPr>
                <w:b/>
              </w:rPr>
            </w:pPr>
            <w:r w:rsidRPr="00A227F2">
              <w:rPr>
                <w:b/>
              </w:rPr>
              <w:t>Asigurate din dotare</w:t>
            </w:r>
          </w:p>
        </w:tc>
        <w:tc>
          <w:tcPr>
            <w:tcW w:w="1544" w:type="dxa"/>
            <w:vAlign w:val="center"/>
          </w:tcPr>
          <w:p w:rsidR="00997888" w:rsidRPr="00B927F6" w:rsidRDefault="00997888" w:rsidP="00BE0197">
            <w:pPr>
              <w:tabs>
                <w:tab w:val="left" w:pos="567"/>
                <w:tab w:val="left" w:pos="1134"/>
              </w:tabs>
              <w:ind w:left="360"/>
              <w:jc w:val="center"/>
              <w:outlineLvl w:val="0"/>
              <w:rPr>
                <w:b/>
              </w:rPr>
            </w:pPr>
          </w:p>
          <w:p w:rsidR="00997888" w:rsidRPr="00B927F6" w:rsidRDefault="00997888" w:rsidP="000F0030">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997888" w:rsidRPr="00B927F6" w:rsidTr="000F0030">
        <w:trPr>
          <w:trHeight w:val="240"/>
        </w:trPr>
        <w:tc>
          <w:tcPr>
            <w:tcW w:w="720" w:type="dxa"/>
          </w:tcPr>
          <w:p w:rsidR="00997888" w:rsidRPr="00B927F6" w:rsidRDefault="00997888" w:rsidP="000F0030">
            <w:pPr>
              <w:tabs>
                <w:tab w:val="left" w:pos="567"/>
              </w:tabs>
              <w:jc w:val="both"/>
              <w:rPr>
                <w:b/>
              </w:rPr>
            </w:pPr>
            <w:r w:rsidRPr="00D7570D">
              <w:rPr>
                <w:b/>
              </w:rPr>
              <w:t>0</w:t>
            </w:r>
          </w:p>
        </w:tc>
        <w:tc>
          <w:tcPr>
            <w:tcW w:w="4680" w:type="dxa"/>
          </w:tcPr>
          <w:p w:rsidR="00997888" w:rsidRPr="00B927F6" w:rsidRDefault="00997888" w:rsidP="000F0030">
            <w:pPr>
              <w:tabs>
                <w:tab w:val="left" w:pos="567"/>
              </w:tabs>
              <w:jc w:val="both"/>
              <w:rPr>
                <w:b/>
              </w:rPr>
            </w:pPr>
            <w:r w:rsidRPr="00D7570D">
              <w:rPr>
                <w:b/>
              </w:rPr>
              <w:t xml:space="preserve">                             1</w:t>
            </w:r>
          </w:p>
        </w:tc>
        <w:tc>
          <w:tcPr>
            <w:tcW w:w="1260" w:type="dxa"/>
          </w:tcPr>
          <w:p w:rsidR="00997888" w:rsidRPr="00B927F6" w:rsidRDefault="00997888" w:rsidP="000F0030">
            <w:pPr>
              <w:tabs>
                <w:tab w:val="left" w:pos="567"/>
              </w:tabs>
              <w:jc w:val="both"/>
              <w:rPr>
                <w:b/>
              </w:rPr>
            </w:pPr>
            <w:r w:rsidRPr="0003591A">
              <w:rPr>
                <w:b/>
              </w:rPr>
              <w:t>2</w:t>
            </w:r>
          </w:p>
        </w:tc>
        <w:tc>
          <w:tcPr>
            <w:tcW w:w="1289" w:type="dxa"/>
          </w:tcPr>
          <w:p w:rsidR="00997888" w:rsidRPr="00B927F6" w:rsidRDefault="00997888" w:rsidP="000F0030">
            <w:pPr>
              <w:tabs>
                <w:tab w:val="left" w:pos="567"/>
              </w:tabs>
              <w:jc w:val="both"/>
              <w:rPr>
                <w:b/>
              </w:rPr>
            </w:pPr>
            <w:r w:rsidRPr="0003591A">
              <w:rPr>
                <w:b/>
              </w:rPr>
              <w:t>3</w:t>
            </w:r>
          </w:p>
        </w:tc>
        <w:tc>
          <w:tcPr>
            <w:tcW w:w="1544" w:type="dxa"/>
          </w:tcPr>
          <w:p w:rsidR="00997888" w:rsidRPr="00B927F6" w:rsidRDefault="00997888" w:rsidP="000F0030">
            <w:pPr>
              <w:tabs>
                <w:tab w:val="left" w:pos="567"/>
              </w:tabs>
              <w:jc w:val="both"/>
              <w:rPr>
                <w:b/>
              </w:rPr>
            </w:pPr>
            <w:r w:rsidRPr="0003591A">
              <w:rPr>
                <w:b/>
              </w:rPr>
              <w:t>4</w:t>
            </w:r>
          </w:p>
        </w:tc>
      </w:tr>
      <w:tr w:rsidR="00997888" w:rsidRPr="00B927F6" w:rsidTr="000F0030">
        <w:trPr>
          <w:trHeight w:val="240"/>
        </w:trPr>
        <w:tc>
          <w:tcPr>
            <w:tcW w:w="720" w:type="dxa"/>
          </w:tcPr>
          <w:p w:rsidR="00997888" w:rsidRPr="00B927F6" w:rsidRDefault="00997888" w:rsidP="000F0030">
            <w:pPr>
              <w:tabs>
                <w:tab w:val="left" w:pos="567"/>
              </w:tabs>
              <w:jc w:val="both"/>
            </w:pPr>
            <w:r w:rsidRPr="0003591A">
              <w:t>1.</w:t>
            </w:r>
          </w:p>
        </w:tc>
        <w:tc>
          <w:tcPr>
            <w:tcW w:w="4680" w:type="dxa"/>
          </w:tcPr>
          <w:p w:rsidR="00997888" w:rsidRPr="00B927F6" w:rsidRDefault="00997888" w:rsidP="000F0030">
            <w:pPr>
              <w:keepNext/>
              <w:keepLines/>
              <w:tabs>
                <w:tab w:val="left" w:pos="567"/>
              </w:tabs>
              <w:spacing w:before="200"/>
              <w:jc w:val="both"/>
              <w:outlineLvl w:val="2"/>
            </w:pPr>
          </w:p>
        </w:tc>
        <w:tc>
          <w:tcPr>
            <w:tcW w:w="1260" w:type="dxa"/>
          </w:tcPr>
          <w:p w:rsidR="00997888" w:rsidRPr="00B927F6" w:rsidRDefault="00997888" w:rsidP="000F0030">
            <w:pPr>
              <w:keepNext/>
              <w:keepLines/>
              <w:tabs>
                <w:tab w:val="left" w:pos="567"/>
              </w:tabs>
              <w:spacing w:before="200"/>
              <w:jc w:val="both"/>
              <w:outlineLvl w:val="2"/>
            </w:pPr>
          </w:p>
        </w:tc>
        <w:tc>
          <w:tcPr>
            <w:tcW w:w="1289" w:type="dxa"/>
          </w:tcPr>
          <w:p w:rsidR="00997888" w:rsidRPr="00B927F6" w:rsidRDefault="00997888" w:rsidP="000F0030">
            <w:pPr>
              <w:keepNext/>
              <w:keepLines/>
              <w:tabs>
                <w:tab w:val="left" w:pos="567"/>
              </w:tabs>
              <w:spacing w:before="200"/>
              <w:jc w:val="both"/>
              <w:outlineLvl w:val="2"/>
            </w:pPr>
          </w:p>
        </w:tc>
        <w:tc>
          <w:tcPr>
            <w:tcW w:w="1544" w:type="dxa"/>
          </w:tcPr>
          <w:p w:rsidR="00997888" w:rsidRPr="00B927F6" w:rsidRDefault="00997888" w:rsidP="000F0030">
            <w:pPr>
              <w:keepNext/>
              <w:keepLines/>
              <w:tabs>
                <w:tab w:val="left" w:pos="567"/>
              </w:tabs>
              <w:spacing w:before="200"/>
              <w:jc w:val="both"/>
              <w:outlineLvl w:val="2"/>
            </w:pPr>
          </w:p>
        </w:tc>
      </w:tr>
      <w:tr w:rsidR="00997888" w:rsidRPr="00B927F6" w:rsidTr="000F0030">
        <w:trPr>
          <w:trHeight w:val="240"/>
        </w:trPr>
        <w:tc>
          <w:tcPr>
            <w:tcW w:w="720" w:type="dxa"/>
          </w:tcPr>
          <w:p w:rsidR="00997888" w:rsidRPr="00B927F6" w:rsidRDefault="00997888" w:rsidP="000F0030">
            <w:pPr>
              <w:tabs>
                <w:tab w:val="left" w:pos="567"/>
              </w:tabs>
              <w:jc w:val="both"/>
            </w:pPr>
            <w:r w:rsidRPr="0003591A">
              <w:t>2.</w:t>
            </w:r>
          </w:p>
        </w:tc>
        <w:tc>
          <w:tcPr>
            <w:tcW w:w="4680" w:type="dxa"/>
          </w:tcPr>
          <w:p w:rsidR="00997888" w:rsidRPr="00B927F6" w:rsidRDefault="00997888" w:rsidP="000F0030">
            <w:pPr>
              <w:keepNext/>
              <w:keepLines/>
              <w:tabs>
                <w:tab w:val="left" w:pos="567"/>
              </w:tabs>
              <w:spacing w:before="200"/>
              <w:jc w:val="both"/>
              <w:outlineLvl w:val="2"/>
            </w:pPr>
          </w:p>
        </w:tc>
        <w:tc>
          <w:tcPr>
            <w:tcW w:w="1260" w:type="dxa"/>
          </w:tcPr>
          <w:p w:rsidR="00997888" w:rsidRPr="00B927F6" w:rsidRDefault="00997888" w:rsidP="000F0030">
            <w:pPr>
              <w:keepNext/>
              <w:keepLines/>
              <w:tabs>
                <w:tab w:val="left" w:pos="567"/>
              </w:tabs>
              <w:spacing w:before="200"/>
              <w:jc w:val="both"/>
              <w:outlineLvl w:val="2"/>
            </w:pPr>
          </w:p>
        </w:tc>
        <w:tc>
          <w:tcPr>
            <w:tcW w:w="1289" w:type="dxa"/>
          </w:tcPr>
          <w:p w:rsidR="00997888" w:rsidRPr="00B927F6" w:rsidRDefault="00997888" w:rsidP="000F0030">
            <w:pPr>
              <w:keepNext/>
              <w:keepLines/>
              <w:tabs>
                <w:tab w:val="left" w:pos="567"/>
              </w:tabs>
              <w:spacing w:before="200"/>
              <w:jc w:val="both"/>
              <w:outlineLvl w:val="2"/>
            </w:pPr>
          </w:p>
        </w:tc>
        <w:tc>
          <w:tcPr>
            <w:tcW w:w="1544" w:type="dxa"/>
          </w:tcPr>
          <w:p w:rsidR="00997888" w:rsidRPr="00B927F6" w:rsidRDefault="00997888" w:rsidP="000F0030">
            <w:pPr>
              <w:keepNext/>
              <w:keepLines/>
              <w:tabs>
                <w:tab w:val="left" w:pos="567"/>
              </w:tabs>
              <w:spacing w:before="200"/>
              <w:jc w:val="both"/>
              <w:outlineLvl w:val="2"/>
            </w:pPr>
          </w:p>
        </w:tc>
      </w:tr>
      <w:tr w:rsidR="00997888" w:rsidRPr="00B927F6" w:rsidTr="000F0030">
        <w:trPr>
          <w:trHeight w:val="240"/>
        </w:trPr>
        <w:tc>
          <w:tcPr>
            <w:tcW w:w="720" w:type="dxa"/>
          </w:tcPr>
          <w:p w:rsidR="00997888" w:rsidRPr="00B927F6" w:rsidRDefault="00997888" w:rsidP="000F0030">
            <w:pPr>
              <w:tabs>
                <w:tab w:val="left" w:pos="567"/>
              </w:tabs>
              <w:jc w:val="both"/>
            </w:pPr>
            <w:r w:rsidRPr="0003591A">
              <w:t>3.</w:t>
            </w:r>
          </w:p>
        </w:tc>
        <w:tc>
          <w:tcPr>
            <w:tcW w:w="4680" w:type="dxa"/>
          </w:tcPr>
          <w:p w:rsidR="00997888" w:rsidRPr="00B927F6" w:rsidRDefault="00997888" w:rsidP="000F0030">
            <w:pPr>
              <w:keepNext/>
              <w:keepLines/>
              <w:tabs>
                <w:tab w:val="left" w:pos="567"/>
              </w:tabs>
              <w:spacing w:before="200"/>
              <w:jc w:val="both"/>
              <w:outlineLvl w:val="2"/>
            </w:pPr>
          </w:p>
        </w:tc>
        <w:tc>
          <w:tcPr>
            <w:tcW w:w="1260" w:type="dxa"/>
          </w:tcPr>
          <w:p w:rsidR="00997888" w:rsidRPr="00B927F6" w:rsidRDefault="00997888" w:rsidP="000F0030">
            <w:pPr>
              <w:keepNext/>
              <w:keepLines/>
              <w:tabs>
                <w:tab w:val="left" w:pos="567"/>
              </w:tabs>
              <w:spacing w:before="200"/>
              <w:jc w:val="both"/>
              <w:outlineLvl w:val="2"/>
            </w:pPr>
          </w:p>
        </w:tc>
        <w:tc>
          <w:tcPr>
            <w:tcW w:w="1289" w:type="dxa"/>
          </w:tcPr>
          <w:p w:rsidR="00997888" w:rsidRPr="00B927F6" w:rsidRDefault="00997888" w:rsidP="000F0030">
            <w:pPr>
              <w:keepNext/>
              <w:keepLines/>
              <w:tabs>
                <w:tab w:val="left" w:pos="567"/>
              </w:tabs>
              <w:spacing w:before="200"/>
              <w:jc w:val="both"/>
              <w:outlineLvl w:val="2"/>
            </w:pPr>
          </w:p>
        </w:tc>
        <w:tc>
          <w:tcPr>
            <w:tcW w:w="1544" w:type="dxa"/>
          </w:tcPr>
          <w:p w:rsidR="00997888" w:rsidRPr="00B927F6" w:rsidRDefault="00997888" w:rsidP="000F0030">
            <w:pPr>
              <w:keepNext/>
              <w:keepLines/>
              <w:tabs>
                <w:tab w:val="left" w:pos="567"/>
              </w:tabs>
              <w:spacing w:before="200"/>
              <w:jc w:val="both"/>
              <w:outlineLvl w:val="2"/>
            </w:pPr>
          </w:p>
        </w:tc>
      </w:tr>
      <w:tr w:rsidR="00997888" w:rsidRPr="00B927F6" w:rsidTr="000F0030">
        <w:trPr>
          <w:trHeight w:val="240"/>
        </w:trPr>
        <w:tc>
          <w:tcPr>
            <w:tcW w:w="720" w:type="dxa"/>
          </w:tcPr>
          <w:p w:rsidR="00997888" w:rsidRPr="00B927F6" w:rsidRDefault="00997888" w:rsidP="000F0030">
            <w:pPr>
              <w:tabs>
                <w:tab w:val="left" w:pos="567"/>
              </w:tabs>
              <w:jc w:val="both"/>
            </w:pPr>
            <w:r w:rsidRPr="0003591A">
              <w:t>.</w:t>
            </w:r>
          </w:p>
        </w:tc>
        <w:tc>
          <w:tcPr>
            <w:tcW w:w="4680" w:type="dxa"/>
          </w:tcPr>
          <w:p w:rsidR="00997888" w:rsidRPr="00B927F6" w:rsidRDefault="00997888" w:rsidP="000F0030">
            <w:pPr>
              <w:keepNext/>
              <w:keepLines/>
              <w:tabs>
                <w:tab w:val="left" w:pos="567"/>
              </w:tabs>
              <w:spacing w:before="200"/>
              <w:jc w:val="both"/>
              <w:outlineLvl w:val="2"/>
            </w:pPr>
          </w:p>
        </w:tc>
        <w:tc>
          <w:tcPr>
            <w:tcW w:w="1260" w:type="dxa"/>
          </w:tcPr>
          <w:p w:rsidR="00997888" w:rsidRPr="00B927F6" w:rsidRDefault="00997888" w:rsidP="000F0030">
            <w:pPr>
              <w:keepNext/>
              <w:keepLines/>
              <w:tabs>
                <w:tab w:val="left" w:pos="567"/>
              </w:tabs>
              <w:spacing w:before="200"/>
              <w:jc w:val="both"/>
              <w:outlineLvl w:val="2"/>
            </w:pPr>
          </w:p>
        </w:tc>
        <w:tc>
          <w:tcPr>
            <w:tcW w:w="1289" w:type="dxa"/>
          </w:tcPr>
          <w:p w:rsidR="00997888" w:rsidRPr="00B927F6" w:rsidRDefault="00997888" w:rsidP="000F0030">
            <w:pPr>
              <w:keepNext/>
              <w:keepLines/>
              <w:tabs>
                <w:tab w:val="left" w:pos="567"/>
              </w:tabs>
              <w:spacing w:before="200"/>
              <w:jc w:val="both"/>
              <w:outlineLvl w:val="2"/>
            </w:pPr>
          </w:p>
        </w:tc>
        <w:tc>
          <w:tcPr>
            <w:tcW w:w="1544" w:type="dxa"/>
          </w:tcPr>
          <w:p w:rsidR="00997888" w:rsidRPr="00B927F6" w:rsidRDefault="00997888" w:rsidP="000F0030">
            <w:pPr>
              <w:keepNext/>
              <w:keepLines/>
              <w:tabs>
                <w:tab w:val="left" w:pos="567"/>
              </w:tabs>
              <w:spacing w:before="200"/>
              <w:jc w:val="both"/>
              <w:outlineLvl w:val="2"/>
            </w:pPr>
          </w:p>
        </w:tc>
      </w:tr>
      <w:tr w:rsidR="00997888" w:rsidRPr="00B927F6" w:rsidTr="000F0030">
        <w:trPr>
          <w:trHeight w:val="240"/>
        </w:trPr>
        <w:tc>
          <w:tcPr>
            <w:tcW w:w="720" w:type="dxa"/>
          </w:tcPr>
          <w:p w:rsidR="00997888" w:rsidRPr="00B927F6" w:rsidRDefault="00997888" w:rsidP="000F0030">
            <w:pPr>
              <w:keepNext/>
              <w:keepLines/>
              <w:tabs>
                <w:tab w:val="left" w:pos="567"/>
              </w:tabs>
              <w:spacing w:before="200"/>
              <w:jc w:val="both"/>
              <w:outlineLvl w:val="2"/>
            </w:pPr>
          </w:p>
        </w:tc>
        <w:tc>
          <w:tcPr>
            <w:tcW w:w="4680" w:type="dxa"/>
          </w:tcPr>
          <w:p w:rsidR="00997888" w:rsidRPr="00B927F6" w:rsidRDefault="00997888" w:rsidP="000F0030">
            <w:pPr>
              <w:keepNext/>
              <w:keepLines/>
              <w:tabs>
                <w:tab w:val="left" w:pos="567"/>
              </w:tabs>
              <w:spacing w:before="200"/>
              <w:jc w:val="both"/>
              <w:outlineLvl w:val="2"/>
            </w:pPr>
          </w:p>
        </w:tc>
        <w:tc>
          <w:tcPr>
            <w:tcW w:w="1260" w:type="dxa"/>
          </w:tcPr>
          <w:p w:rsidR="00997888" w:rsidRPr="00B927F6" w:rsidRDefault="00997888" w:rsidP="000F0030">
            <w:pPr>
              <w:keepNext/>
              <w:keepLines/>
              <w:tabs>
                <w:tab w:val="left" w:pos="567"/>
              </w:tabs>
              <w:spacing w:before="200"/>
              <w:jc w:val="both"/>
              <w:outlineLvl w:val="2"/>
            </w:pPr>
          </w:p>
        </w:tc>
        <w:tc>
          <w:tcPr>
            <w:tcW w:w="1289" w:type="dxa"/>
          </w:tcPr>
          <w:p w:rsidR="00997888" w:rsidRPr="00B927F6" w:rsidRDefault="00997888" w:rsidP="000F0030">
            <w:pPr>
              <w:keepNext/>
              <w:keepLines/>
              <w:tabs>
                <w:tab w:val="left" w:pos="567"/>
              </w:tabs>
              <w:spacing w:before="200"/>
              <w:jc w:val="both"/>
              <w:outlineLvl w:val="2"/>
            </w:pPr>
          </w:p>
        </w:tc>
        <w:tc>
          <w:tcPr>
            <w:tcW w:w="1544" w:type="dxa"/>
          </w:tcPr>
          <w:p w:rsidR="00997888" w:rsidRPr="00B927F6" w:rsidRDefault="00997888" w:rsidP="000F0030">
            <w:pPr>
              <w:keepNext/>
              <w:keepLines/>
              <w:tabs>
                <w:tab w:val="left" w:pos="567"/>
              </w:tabs>
              <w:spacing w:before="200"/>
              <w:jc w:val="both"/>
              <w:outlineLvl w:val="2"/>
            </w:pPr>
          </w:p>
        </w:tc>
      </w:tr>
      <w:tr w:rsidR="00997888" w:rsidRPr="00B927F6" w:rsidTr="000F0030">
        <w:trPr>
          <w:trHeight w:val="240"/>
        </w:trPr>
        <w:tc>
          <w:tcPr>
            <w:tcW w:w="720" w:type="dxa"/>
          </w:tcPr>
          <w:p w:rsidR="00997888" w:rsidRPr="00B927F6" w:rsidRDefault="00997888" w:rsidP="000F0030">
            <w:pPr>
              <w:tabs>
                <w:tab w:val="left" w:pos="567"/>
              </w:tabs>
              <w:jc w:val="both"/>
            </w:pPr>
            <w:r w:rsidRPr="0003591A">
              <w:t>n</w:t>
            </w:r>
          </w:p>
        </w:tc>
        <w:tc>
          <w:tcPr>
            <w:tcW w:w="4680" w:type="dxa"/>
          </w:tcPr>
          <w:p w:rsidR="00997888" w:rsidRPr="00B927F6" w:rsidRDefault="00997888" w:rsidP="000F0030">
            <w:pPr>
              <w:keepNext/>
              <w:keepLines/>
              <w:tabs>
                <w:tab w:val="left" w:pos="567"/>
              </w:tabs>
              <w:spacing w:before="200"/>
              <w:jc w:val="both"/>
              <w:outlineLvl w:val="2"/>
            </w:pPr>
          </w:p>
        </w:tc>
        <w:tc>
          <w:tcPr>
            <w:tcW w:w="1260" w:type="dxa"/>
          </w:tcPr>
          <w:p w:rsidR="00997888" w:rsidRPr="00B927F6" w:rsidRDefault="00997888" w:rsidP="000F0030">
            <w:pPr>
              <w:keepNext/>
              <w:keepLines/>
              <w:tabs>
                <w:tab w:val="left" w:pos="567"/>
              </w:tabs>
              <w:spacing w:before="200"/>
              <w:jc w:val="both"/>
              <w:outlineLvl w:val="2"/>
            </w:pPr>
          </w:p>
        </w:tc>
        <w:tc>
          <w:tcPr>
            <w:tcW w:w="1289" w:type="dxa"/>
          </w:tcPr>
          <w:p w:rsidR="00997888" w:rsidRPr="00B927F6" w:rsidRDefault="00997888" w:rsidP="000F0030">
            <w:pPr>
              <w:keepNext/>
              <w:keepLines/>
              <w:tabs>
                <w:tab w:val="left" w:pos="567"/>
              </w:tabs>
              <w:spacing w:before="200"/>
              <w:jc w:val="both"/>
              <w:outlineLvl w:val="2"/>
            </w:pPr>
          </w:p>
        </w:tc>
        <w:tc>
          <w:tcPr>
            <w:tcW w:w="1544" w:type="dxa"/>
          </w:tcPr>
          <w:p w:rsidR="00997888" w:rsidRPr="00B927F6" w:rsidRDefault="00997888" w:rsidP="000F0030">
            <w:pPr>
              <w:keepNext/>
              <w:keepLines/>
              <w:tabs>
                <w:tab w:val="left" w:pos="567"/>
              </w:tabs>
              <w:spacing w:before="200"/>
              <w:jc w:val="both"/>
              <w:outlineLvl w:val="2"/>
            </w:pPr>
          </w:p>
        </w:tc>
      </w:tr>
    </w:tbl>
    <w:p w:rsidR="00997888" w:rsidRDefault="00997888" w:rsidP="00EC7C12">
      <w:pPr>
        <w:jc w:val="both"/>
        <w:rPr>
          <w:rFonts w:eastAsia="PMingLiU"/>
          <w:lang w:eastAsia="zh-CN"/>
        </w:rPr>
      </w:pPr>
    </w:p>
    <w:p w:rsidR="00997888" w:rsidRPr="00B927F6" w:rsidRDefault="00997888" w:rsidP="00EC7C12">
      <w:pPr>
        <w:jc w:val="both"/>
        <w:rPr>
          <w:rFonts w:eastAsia="PMingLiU"/>
          <w:lang w:eastAsia="zh-CN"/>
        </w:rPr>
      </w:pPr>
      <w:r w:rsidRPr="0003591A">
        <w:rPr>
          <w:rFonts w:eastAsia="PMingLiU"/>
          <w:lang w:eastAsia="zh-CN"/>
        </w:rPr>
        <w:t>Semnat: _________________________________________</w:t>
      </w:r>
    </w:p>
    <w:p w:rsidR="00997888" w:rsidRPr="00B927F6" w:rsidRDefault="00997888" w:rsidP="00EC7C12">
      <w:pPr>
        <w:jc w:val="both"/>
        <w:rPr>
          <w:rFonts w:eastAsia="PMingLiU"/>
          <w:lang w:eastAsia="zh-CN"/>
        </w:rPr>
      </w:pPr>
      <w:r w:rsidRPr="0003591A">
        <w:rPr>
          <w:rFonts w:eastAsia="PMingLiU"/>
          <w:lang w:eastAsia="zh-CN"/>
        </w:rPr>
        <w:t>Nume: __________________________________________</w:t>
      </w:r>
    </w:p>
    <w:p w:rsidR="00997888" w:rsidRPr="00B927F6" w:rsidRDefault="00997888" w:rsidP="00EC7C12">
      <w:pPr>
        <w:jc w:val="both"/>
        <w:rPr>
          <w:rFonts w:eastAsia="PMingLiU"/>
          <w:lang w:eastAsia="zh-CN"/>
        </w:rPr>
      </w:pPr>
      <w:r w:rsidRPr="0003591A">
        <w:rPr>
          <w:rFonts w:eastAsia="PMingLiU"/>
          <w:lang w:eastAsia="zh-CN"/>
        </w:rPr>
        <w:t>Funcţia în cadrul firmei: ____________________________</w:t>
      </w:r>
    </w:p>
    <w:p w:rsidR="00997888" w:rsidRPr="00B927F6" w:rsidRDefault="00997888" w:rsidP="00EC7C12">
      <w:pPr>
        <w:jc w:val="both"/>
        <w:rPr>
          <w:rFonts w:eastAsia="PMingLiU"/>
          <w:lang w:eastAsia="zh-CN"/>
        </w:rPr>
      </w:pPr>
      <w:r w:rsidRPr="0003591A">
        <w:rPr>
          <w:rFonts w:eastAsia="PMingLiU"/>
          <w:lang w:eastAsia="zh-CN"/>
        </w:rPr>
        <w:t>Denumirea firmei: _________________________________</w:t>
      </w:r>
    </w:p>
    <w:p w:rsidR="00997888" w:rsidRPr="00B927F6" w:rsidRDefault="00997888" w:rsidP="00EC7C12">
      <w:pPr>
        <w:spacing w:after="200" w:line="276" w:lineRule="auto"/>
        <w:jc w:val="center"/>
        <w:rPr>
          <w:rFonts w:eastAsia="PMingLiU"/>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Pr="004B16DD" w:rsidRDefault="00997888" w:rsidP="00CF101D">
      <w:pPr>
        <w:jc w:val="right"/>
        <w:rPr>
          <w:noProof w:val="0"/>
          <w:sz w:val="22"/>
          <w:szCs w:val="22"/>
          <w:lang w:val="it-IT"/>
        </w:rPr>
      </w:pPr>
      <w:r w:rsidRPr="00A30B00">
        <w:rPr>
          <w:noProof w:val="0"/>
          <w:lang w:val="it-IT"/>
        </w:rPr>
        <w:t>Anexa nr.</w:t>
      </w:r>
      <w:r>
        <w:rPr>
          <w:noProof w:val="0"/>
          <w:lang w:val="it-IT"/>
        </w:rPr>
        <w:t xml:space="preserve"> 14</w:t>
      </w:r>
    </w:p>
    <w:p w:rsidR="00997888" w:rsidRPr="00D22624" w:rsidRDefault="00997888" w:rsidP="00CF101D">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CF101D">
      <w:pPr>
        <w:jc w:val="right"/>
        <w:rPr>
          <w:noProof w:val="0"/>
          <w:lang w:val="it-IT"/>
        </w:rPr>
      </w:pPr>
      <w:r w:rsidRPr="0003591A">
        <w:rPr>
          <w:noProof w:val="0"/>
          <w:lang w:val="it-IT"/>
        </w:rPr>
        <w:t>din “____” ________ 20___</w:t>
      </w: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Pr="00B927F6" w:rsidRDefault="00997888" w:rsidP="00EC7C12">
      <w:pPr>
        <w:ind w:firstLine="709"/>
        <w:jc w:val="center"/>
        <w:rPr>
          <w:rFonts w:eastAsia="PMingLiU"/>
          <w:b/>
          <w:lang w:eastAsia="zh-CN"/>
        </w:rPr>
      </w:pPr>
      <w:bookmarkStart w:id="96" w:name="_Hlk77771205"/>
      <w:r w:rsidRPr="0003591A">
        <w:rPr>
          <w:rFonts w:eastAsia="PMingLiU"/>
          <w:b/>
          <w:lang w:eastAsia="zh-CN"/>
        </w:rPr>
        <w:t>DECLARAŢIE</w:t>
      </w:r>
    </w:p>
    <w:p w:rsidR="00997888" w:rsidRPr="00B927F6" w:rsidRDefault="00997888"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997888" w:rsidRPr="00B927F6" w:rsidRDefault="00997888"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997888" w:rsidRPr="00B927F6" w:rsidTr="000F0030">
        <w:trPr>
          <w:cantSplit/>
          <w:trHeight w:val="1942"/>
        </w:trPr>
        <w:tc>
          <w:tcPr>
            <w:tcW w:w="273" w:type="pct"/>
            <w:vAlign w:val="center"/>
          </w:tcPr>
          <w:p w:rsidR="00997888" w:rsidRPr="00B927F6" w:rsidRDefault="00997888" w:rsidP="000F0030">
            <w:pPr>
              <w:tabs>
                <w:tab w:val="left" w:pos="567"/>
              </w:tabs>
              <w:jc w:val="center"/>
              <w:rPr>
                <w:b/>
                <w:bCs/>
              </w:rPr>
            </w:pPr>
          </w:p>
          <w:p w:rsidR="00997888" w:rsidRPr="00B927F6" w:rsidRDefault="00997888" w:rsidP="000F0030">
            <w:pPr>
              <w:tabs>
                <w:tab w:val="left" w:pos="567"/>
              </w:tabs>
              <w:jc w:val="center"/>
              <w:rPr>
                <w:b/>
                <w:bCs/>
              </w:rPr>
            </w:pPr>
            <w:r w:rsidRPr="0003591A">
              <w:rPr>
                <w:b/>
                <w:bCs/>
              </w:rPr>
              <w:t>Nr.</w:t>
            </w:r>
          </w:p>
          <w:p w:rsidR="00997888" w:rsidRPr="00B927F6" w:rsidRDefault="00997888" w:rsidP="000F0030">
            <w:pPr>
              <w:tabs>
                <w:tab w:val="left" w:pos="567"/>
              </w:tabs>
              <w:jc w:val="center"/>
              <w:rPr>
                <w:b/>
                <w:bCs/>
              </w:rPr>
            </w:pPr>
            <w:r w:rsidRPr="0003591A">
              <w:rPr>
                <w:b/>
                <w:bCs/>
              </w:rPr>
              <w:t>d/o</w:t>
            </w:r>
          </w:p>
        </w:tc>
        <w:tc>
          <w:tcPr>
            <w:tcW w:w="727" w:type="pct"/>
            <w:vAlign w:val="center"/>
          </w:tcPr>
          <w:p w:rsidR="00997888" w:rsidRPr="00D563A0" w:rsidRDefault="00997888" w:rsidP="002C31A1">
            <w:pPr>
              <w:pStyle w:val="Heading1"/>
              <w:numPr>
                <w:ilvl w:val="0"/>
                <w:numId w:val="0"/>
              </w:numPr>
              <w:tabs>
                <w:tab w:val="left" w:pos="567"/>
              </w:tabs>
              <w:ind w:left="360"/>
              <w:rPr>
                <w:bCs/>
                <w:szCs w:val="24"/>
                <w:lang w:eastAsia="en-US"/>
              </w:rPr>
            </w:pPr>
          </w:p>
          <w:p w:rsidR="00997888" w:rsidRPr="00B927F6" w:rsidRDefault="00997888" w:rsidP="000F0030">
            <w:pPr>
              <w:tabs>
                <w:tab w:val="left" w:pos="567"/>
              </w:tabs>
              <w:jc w:val="center"/>
              <w:rPr>
                <w:b/>
                <w:bCs/>
              </w:rPr>
            </w:pPr>
            <w:r w:rsidRPr="0003591A">
              <w:rPr>
                <w:b/>
                <w:bCs/>
              </w:rPr>
              <w:t>Func</w:t>
            </w:r>
            <w:r w:rsidRPr="0003591A">
              <w:rPr>
                <w:rFonts w:eastAsia="Times New Roman"/>
                <w:b/>
                <w:bCs/>
              </w:rPr>
              <w:t>ю</w:t>
            </w:r>
            <w:r w:rsidRPr="0003591A">
              <w:rPr>
                <w:b/>
                <w:bCs/>
              </w:rPr>
              <w:t>ia</w:t>
            </w:r>
          </w:p>
        </w:tc>
        <w:tc>
          <w:tcPr>
            <w:tcW w:w="1000" w:type="pct"/>
            <w:vAlign w:val="center"/>
          </w:tcPr>
          <w:p w:rsidR="00997888" w:rsidRPr="00B927F6" w:rsidRDefault="00997888" w:rsidP="002C31A1">
            <w:pPr>
              <w:tabs>
                <w:tab w:val="left" w:pos="567"/>
                <w:tab w:val="left" w:pos="1134"/>
              </w:tabs>
              <w:ind w:left="360"/>
              <w:jc w:val="center"/>
              <w:outlineLvl w:val="0"/>
              <w:rPr>
                <w:b/>
                <w:bCs/>
              </w:rPr>
            </w:pPr>
          </w:p>
          <w:p w:rsidR="00997888" w:rsidRPr="00B927F6" w:rsidRDefault="00997888" w:rsidP="000F0030">
            <w:pPr>
              <w:tabs>
                <w:tab w:val="left" w:pos="567"/>
              </w:tabs>
              <w:jc w:val="center"/>
              <w:rPr>
                <w:b/>
                <w:bCs/>
              </w:rPr>
            </w:pPr>
            <w:r w:rsidRPr="0003591A">
              <w:rPr>
                <w:b/>
                <w:bCs/>
              </w:rPr>
              <w:t>Studii de specialitate</w:t>
            </w:r>
          </w:p>
        </w:tc>
        <w:tc>
          <w:tcPr>
            <w:tcW w:w="1036" w:type="pct"/>
            <w:vAlign w:val="center"/>
          </w:tcPr>
          <w:p w:rsidR="00997888" w:rsidRPr="00B927F6" w:rsidRDefault="00997888" w:rsidP="000F0030">
            <w:pPr>
              <w:tabs>
                <w:tab w:val="left" w:pos="567"/>
              </w:tabs>
              <w:jc w:val="center"/>
              <w:rPr>
                <w:b/>
                <w:bCs/>
              </w:rPr>
            </w:pPr>
            <w:r w:rsidRPr="0003591A">
              <w:rPr>
                <w:b/>
                <w:bCs/>
              </w:rPr>
              <w:t>Vechimea în  munca de specialitate (ani)</w:t>
            </w:r>
          </w:p>
        </w:tc>
        <w:tc>
          <w:tcPr>
            <w:tcW w:w="1056" w:type="pct"/>
            <w:vAlign w:val="center"/>
          </w:tcPr>
          <w:p w:rsidR="00997888" w:rsidRPr="00B927F6" w:rsidRDefault="00997888" w:rsidP="000F0030">
            <w:pPr>
              <w:tabs>
                <w:tab w:val="left" w:pos="567"/>
              </w:tabs>
              <w:jc w:val="center"/>
              <w:rPr>
                <w:b/>
                <w:bCs/>
              </w:rPr>
            </w:pPr>
            <w:r w:rsidRPr="0003591A">
              <w:rPr>
                <w:b/>
                <w:bCs/>
              </w:rPr>
              <w:t>Num</w:t>
            </w:r>
            <w:r w:rsidRPr="0003591A">
              <w:rPr>
                <w:rFonts w:eastAsia="Times New Roman"/>
                <w:b/>
                <w:bCs/>
              </w:rPr>
              <w:t>г</w:t>
            </w:r>
            <w:r w:rsidRPr="0003591A">
              <w:rPr>
                <w:b/>
                <w:bCs/>
              </w:rPr>
              <w:t xml:space="preserve">rul </w:t>
            </w:r>
            <w:r w:rsidRPr="0003591A">
              <w:rPr>
                <w:rFonts w:eastAsia="Times New Roman"/>
                <w:b/>
                <w:bCs/>
              </w:rPr>
              <w:t>є</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о</w:t>
            </w:r>
            <w:r w:rsidRPr="0003591A">
              <w:rPr>
                <w:b/>
                <w:bCs/>
              </w:rPr>
              <w:t>n calitate de conduc</w:t>
            </w:r>
            <w:r w:rsidRPr="0003591A">
              <w:rPr>
                <w:rFonts w:eastAsia="Times New Roman"/>
                <w:b/>
                <w:bCs/>
              </w:rPr>
              <w:t>г</w:t>
            </w:r>
            <w:r w:rsidRPr="0003591A">
              <w:rPr>
                <w:b/>
                <w:bCs/>
              </w:rPr>
              <w:t>tor</w:t>
            </w:r>
          </w:p>
        </w:tc>
        <w:tc>
          <w:tcPr>
            <w:tcW w:w="908" w:type="pct"/>
            <w:vAlign w:val="center"/>
          </w:tcPr>
          <w:p w:rsidR="00997888" w:rsidRPr="00B927F6" w:rsidRDefault="00997888" w:rsidP="000F0030">
            <w:pPr>
              <w:tabs>
                <w:tab w:val="left" w:pos="567"/>
              </w:tabs>
              <w:jc w:val="center"/>
              <w:rPr>
                <w:b/>
                <w:bCs/>
              </w:rPr>
            </w:pPr>
            <w:r w:rsidRPr="0003591A">
              <w:rPr>
                <w:b/>
                <w:bCs/>
              </w:rPr>
              <w:t>Num</w:t>
            </w:r>
            <w:r w:rsidRPr="0003591A">
              <w:rPr>
                <w:rFonts w:eastAsia="Times New Roman"/>
                <w:b/>
                <w:bCs/>
              </w:rPr>
              <w:t>г</w:t>
            </w:r>
            <w:r w:rsidRPr="0003591A">
              <w:rPr>
                <w:b/>
                <w:bCs/>
              </w:rPr>
              <w:t>rul certificatului de atestare</w:t>
            </w:r>
          </w:p>
          <w:p w:rsidR="00997888" w:rsidRPr="00B927F6" w:rsidRDefault="00997888" w:rsidP="000F0030">
            <w:pPr>
              <w:tabs>
                <w:tab w:val="left" w:pos="567"/>
              </w:tabs>
              <w:jc w:val="center"/>
              <w:rPr>
                <w:b/>
                <w:bCs/>
              </w:rPr>
            </w:pPr>
            <w:r w:rsidRPr="0003591A">
              <w:rPr>
                <w:b/>
                <w:bCs/>
              </w:rPr>
              <w:t xml:space="preserve">și </w:t>
            </w:r>
            <w:r>
              <w:rPr>
                <w:b/>
                <w:bCs/>
              </w:rPr>
              <w:t>d</w:t>
            </w:r>
            <w:r w:rsidRPr="0003591A">
              <w:rPr>
                <w:b/>
                <w:bCs/>
              </w:rPr>
              <w:t>ata eliber</w:t>
            </w:r>
            <w:r w:rsidRPr="0003591A">
              <w:rPr>
                <w:rFonts w:eastAsia="Times New Roman"/>
                <w:b/>
                <w:bCs/>
              </w:rPr>
              <w:t>г</w:t>
            </w:r>
            <w:r w:rsidRPr="0003591A">
              <w:rPr>
                <w:b/>
                <w:bCs/>
              </w:rPr>
              <w:t>rii</w:t>
            </w:r>
          </w:p>
          <w:p w:rsidR="00997888" w:rsidRPr="00B927F6" w:rsidRDefault="00997888" w:rsidP="002C31A1">
            <w:pPr>
              <w:tabs>
                <w:tab w:val="left" w:pos="567"/>
                <w:tab w:val="left" w:pos="1134"/>
              </w:tabs>
              <w:ind w:left="360"/>
              <w:jc w:val="center"/>
              <w:outlineLvl w:val="0"/>
              <w:rPr>
                <w:b/>
                <w:bCs/>
              </w:rPr>
            </w:pPr>
          </w:p>
          <w:p w:rsidR="00997888" w:rsidRPr="00B927F6" w:rsidRDefault="00997888" w:rsidP="002C31A1">
            <w:pPr>
              <w:tabs>
                <w:tab w:val="left" w:pos="567"/>
                <w:tab w:val="left" w:pos="1134"/>
              </w:tabs>
              <w:ind w:left="360"/>
              <w:jc w:val="center"/>
              <w:outlineLvl w:val="0"/>
              <w:rPr>
                <w:b/>
                <w:bCs/>
              </w:rPr>
            </w:pPr>
          </w:p>
        </w:tc>
      </w:tr>
      <w:tr w:rsidR="00997888" w:rsidRPr="00B927F6" w:rsidTr="002C31A1">
        <w:trPr>
          <w:cantSplit/>
          <w:trHeight w:val="320"/>
        </w:trPr>
        <w:tc>
          <w:tcPr>
            <w:tcW w:w="273" w:type="pct"/>
          </w:tcPr>
          <w:p w:rsidR="00997888" w:rsidRPr="00B927F6" w:rsidRDefault="00997888" w:rsidP="002C31A1">
            <w:pPr>
              <w:tabs>
                <w:tab w:val="left" w:pos="567"/>
                <w:tab w:val="left" w:pos="1134"/>
              </w:tabs>
              <w:ind w:left="360"/>
              <w:jc w:val="both"/>
              <w:outlineLvl w:val="0"/>
              <w:rPr>
                <w:b/>
                <w:bCs/>
              </w:rPr>
            </w:pPr>
          </w:p>
        </w:tc>
        <w:tc>
          <w:tcPr>
            <w:tcW w:w="727" w:type="pct"/>
          </w:tcPr>
          <w:p w:rsidR="00997888" w:rsidRPr="00B927F6" w:rsidRDefault="00997888" w:rsidP="00BE0197">
            <w:pPr>
              <w:tabs>
                <w:tab w:val="left" w:pos="567"/>
              </w:tabs>
              <w:jc w:val="center"/>
              <w:rPr>
                <w:b/>
                <w:bCs/>
              </w:rPr>
            </w:pPr>
            <w:r w:rsidRPr="0003591A">
              <w:rPr>
                <w:b/>
                <w:bCs/>
              </w:rPr>
              <w:t>1</w:t>
            </w:r>
          </w:p>
        </w:tc>
        <w:tc>
          <w:tcPr>
            <w:tcW w:w="1000" w:type="pct"/>
          </w:tcPr>
          <w:p w:rsidR="00997888" w:rsidRPr="00B927F6" w:rsidRDefault="00997888" w:rsidP="00BE0197">
            <w:pPr>
              <w:tabs>
                <w:tab w:val="left" w:pos="567"/>
              </w:tabs>
              <w:jc w:val="center"/>
              <w:rPr>
                <w:b/>
                <w:bCs/>
              </w:rPr>
            </w:pPr>
            <w:r w:rsidRPr="0003591A">
              <w:rPr>
                <w:b/>
                <w:bCs/>
              </w:rPr>
              <w:t>2</w:t>
            </w:r>
          </w:p>
        </w:tc>
        <w:tc>
          <w:tcPr>
            <w:tcW w:w="1036" w:type="pct"/>
          </w:tcPr>
          <w:p w:rsidR="00997888" w:rsidRPr="00B927F6" w:rsidRDefault="00997888" w:rsidP="00BE0197">
            <w:pPr>
              <w:tabs>
                <w:tab w:val="left" w:pos="567"/>
              </w:tabs>
              <w:jc w:val="center"/>
              <w:rPr>
                <w:b/>
                <w:bCs/>
              </w:rPr>
            </w:pPr>
            <w:r w:rsidRPr="0003591A">
              <w:rPr>
                <w:b/>
                <w:bCs/>
              </w:rPr>
              <w:t>3</w:t>
            </w:r>
          </w:p>
        </w:tc>
        <w:tc>
          <w:tcPr>
            <w:tcW w:w="1056" w:type="pct"/>
          </w:tcPr>
          <w:p w:rsidR="00997888" w:rsidRPr="00B927F6" w:rsidRDefault="00997888" w:rsidP="00BE0197">
            <w:pPr>
              <w:tabs>
                <w:tab w:val="left" w:pos="567"/>
              </w:tabs>
              <w:jc w:val="center"/>
              <w:rPr>
                <w:b/>
                <w:bCs/>
              </w:rPr>
            </w:pPr>
            <w:r w:rsidRPr="0003591A">
              <w:rPr>
                <w:b/>
                <w:bCs/>
              </w:rPr>
              <w:t>4</w:t>
            </w:r>
          </w:p>
        </w:tc>
        <w:tc>
          <w:tcPr>
            <w:tcW w:w="908" w:type="pct"/>
          </w:tcPr>
          <w:p w:rsidR="00997888" w:rsidRPr="00B927F6" w:rsidRDefault="00997888" w:rsidP="00BE0197">
            <w:pPr>
              <w:tabs>
                <w:tab w:val="left" w:pos="567"/>
              </w:tabs>
              <w:jc w:val="center"/>
              <w:rPr>
                <w:b/>
                <w:bCs/>
              </w:rPr>
            </w:pPr>
            <w:r>
              <w:rPr>
                <w:b/>
                <w:bCs/>
              </w:rPr>
              <w:t>5</w:t>
            </w:r>
          </w:p>
        </w:tc>
      </w:tr>
      <w:tr w:rsidR="00997888" w:rsidRPr="00B927F6" w:rsidTr="000F0030">
        <w:trPr>
          <w:cantSplit/>
          <w:trHeight w:val="140"/>
        </w:trPr>
        <w:tc>
          <w:tcPr>
            <w:tcW w:w="273" w:type="pct"/>
          </w:tcPr>
          <w:p w:rsidR="00997888" w:rsidRPr="00B927F6" w:rsidRDefault="00997888" w:rsidP="000F0030">
            <w:pPr>
              <w:keepNext/>
              <w:keepLines/>
              <w:tabs>
                <w:tab w:val="left" w:pos="567"/>
              </w:tabs>
              <w:spacing w:before="200"/>
              <w:jc w:val="both"/>
              <w:outlineLvl w:val="2"/>
              <w:rPr>
                <w:bCs/>
              </w:rPr>
            </w:pPr>
          </w:p>
        </w:tc>
        <w:tc>
          <w:tcPr>
            <w:tcW w:w="727" w:type="pct"/>
          </w:tcPr>
          <w:p w:rsidR="00997888" w:rsidRPr="00B927F6" w:rsidRDefault="00997888" w:rsidP="000F0030">
            <w:pPr>
              <w:tabs>
                <w:tab w:val="left" w:pos="567"/>
              </w:tabs>
              <w:jc w:val="both"/>
              <w:rPr>
                <w:bCs/>
              </w:rPr>
            </w:pPr>
          </w:p>
        </w:tc>
        <w:tc>
          <w:tcPr>
            <w:tcW w:w="1000" w:type="pct"/>
          </w:tcPr>
          <w:p w:rsidR="00997888" w:rsidRPr="00B927F6" w:rsidRDefault="00997888" w:rsidP="000F0030">
            <w:pPr>
              <w:keepNext/>
              <w:keepLines/>
              <w:tabs>
                <w:tab w:val="left" w:pos="567"/>
              </w:tabs>
              <w:spacing w:before="200"/>
              <w:jc w:val="both"/>
              <w:outlineLvl w:val="2"/>
              <w:rPr>
                <w:bCs/>
              </w:rPr>
            </w:pPr>
          </w:p>
        </w:tc>
        <w:tc>
          <w:tcPr>
            <w:tcW w:w="1036" w:type="pct"/>
          </w:tcPr>
          <w:p w:rsidR="00997888" w:rsidRPr="00B927F6" w:rsidRDefault="00997888" w:rsidP="000F0030">
            <w:pPr>
              <w:keepNext/>
              <w:keepLines/>
              <w:tabs>
                <w:tab w:val="left" w:pos="567"/>
              </w:tabs>
              <w:spacing w:before="200"/>
              <w:jc w:val="both"/>
              <w:outlineLvl w:val="2"/>
              <w:rPr>
                <w:bCs/>
              </w:rPr>
            </w:pPr>
          </w:p>
        </w:tc>
        <w:tc>
          <w:tcPr>
            <w:tcW w:w="1056" w:type="pct"/>
          </w:tcPr>
          <w:p w:rsidR="00997888" w:rsidRPr="00B927F6" w:rsidRDefault="00997888" w:rsidP="000F0030">
            <w:pPr>
              <w:keepNext/>
              <w:keepLines/>
              <w:tabs>
                <w:tab w:val="left" w:pos="567"/>
              </w:tabs>
              <w:spacing w:before="200"/>
              <w:jc w:val="both"/>
              <w:outlineLvl w:val="2"/>
              <w:rPr>
                <w:bCs/>
              </w:rPr>
            </w:pPr>
          </w:p>
        </w:tc>
        <w:tc>
          <w:tcPr>
            <w:tcW w:w="908" w:type="pct"/>
          </w:tcPr>
          <w:p w:rsidR="00997888" w:rsidRPr="00B927F6" w:rsidRDefault="00997888" w:rsidP="000F0030">
            <w:pPr>
              <w:keepNext/>
              <w:keepLines/>
              <w:tabs>
                <w:tab w:val="left" w:pos="567"/>
              </w:tabs>
              <w:spacing w:before="200"/>
              <w:jc w:val="both"/>
              <w:outlineLvl w:val="2"/>
              <w:rPr>
                <w:bCs/>
              </w:rPr>
            </w:pPr>
          </w:p>
        </w:tc>
      </w:tr>
      <w:tr w:rsidR="00997888" w:rsidRPr="00B927F6" w:rsidTr="000F0030">
        <w:trPr>
          <w:cantSplit/>
          <w:trHeight w:val="140"/>
        </w:trPr>
        <w:tc>
          <w:tcPr>
            <w:tcW w:w="273" w:type="pct"/>
          </w:tcPr>
          <w:p w:rsidR="00997888" w:rsidRPr="00B927F6" w:rsidRDefault="00997888" w:rsidP="000F0030">
            <w:pPr>
              <w:keepNext/>
              <w:keepLines/>
              <w:tabs>
                <w:tab w:val="left" w:pos="567"/>
              </w:tabs>
              <w:spacing w:before="200"/>
              <w:jc w:val="both"/>
              <w:outlineLvl w:val="2"/>
              <w:rPr>
                <w:bCs/>
              </w:rPr>
            </w:pPr>
          </w:p>
        </w:tc>
        <w:tc>
          <w:tcPr>
            <w:tcW w:w="727" w:type="pct"/>
          </w:tcPr>
          <w:p w:rsidR="00997888" w:rsidRPr="00B927F6" w:rsidRDefault="00997888" w:rsidP="000F0030">
            <w:pPr>
              <w:tabs>
                <w:tab w:val="left" w:pos="567"/>
              </w:tabs>
              <w:jc w:val="both"/>
              <w:rPr>
                <w:bCs/>
              </w:rPr>
            </w:pPr>
          </w:p>
        </w:tc>
        <w:tc>
          <w:tcPr>
            <w:tcW w:w="1000" w:type="pct"/>
          </w:tcPr>
          <w:p w:rsidR="00997888" w:rsidRPr="00B927F6" w:rsidRDefault="00997888" w:rsidP="000F0030">
            <w:pPr>
              <w:keepNext/>
              <w:keepLines/>
              <w:tabs>
                <w:tab w:val="left" w:pos="567"/>
              </w:tabs>
              <w:spacing w:before="200"/>
              <w:jc w:val="both"/>
              <w:outlineLvl w:val="2"/>
              <w:rPr>
                <w:bCs/>
              </w:rPr>
            </w:pPr>
          </w:p>
        </w:tc>
        <w:tc>
          <w:tcPr>
            <w:tcW w:w="1036" w:type="pct"/>
          </w:tcPr>
          <w:p w:rsidR="00997888" w:rsidRPr="00B927F6" w:rsidRDefault="00997888" w:rsidP="000F0030">
            <w:pPr>
              <w:keepNext/>
              <w:keepLines/>
              <w:tabs>
                <w:tab w:val="left" w:pos="567"/>
              </w:tabs>
              <w:spacing w:before="200"/>
              <w:jc w:val="both"/>
              <w:outlineLvl w:val="2"/>
              <w:rPr>
                <w:bCs/>
              </w:rPr>
            </w:pPr>
          </w:p>
        </w:tc>
        <w:tc>
          <w:tcPr>
            <w:tcW w:w="1056" w:type="pct"/>
          </w:tcPr>
          <w:p w:rsidR="00997888" w:rsidRPr="00B927F6" w:rsidRDefault="00997888" w:rsidP="000F0030">
            <w:pPr>
              <w:keepNext/>
              <w:keepLines/>
              <w:tabs>
                <w:tab w:val="left" w:pos="567"/>
              </w:tabs>
              <w:spacing w:before="200"/>
              <w:jc w:val="both"/>
              <w:outlineLvl w:val="2"/>
              <w:rPr>
                <w:bCs/>
              </w:rPr>
            </w:pPr>
          </w:p>
        </w:tc>
        <w:tc>
          <w:tcPr>
            <w:tcW w:w="908" w:type="pct"/>
          </w:tcPr>
          <w:p w:rsidR="00997888" w:rsidRPr="00B927F6" w:rsidRDefault="00997888" w:rsidP="000F0030">
            <w:pPr>
              <w:keepNext/>
              <w:keepLines/>
              <w:tabs>
                <w:tab w:val="left" w:pos="567"/>
              </w:tabs>
              <w:spacing w:before="200"/>
              <w:jc w:val="both"/>
              <w:outlineLvl w:val="2"/>
              <w:rPr>
                <w:bCs/>
              </w:rPr>
            </w:pPr>
          </w:p>
        </w:tc>
      </w:tr>
      <w:tr w:rsidR="00997888" w:rsidRPr="00B927F6" w:rsidTr="000F0030">
        <w:trPr>
          <w:cantSplit/>
          <w:trHeight w:val="140"/>
        </w:trPr>
        <w:tc>
          <w:tcPr>
            <w:tcW w:w="273" w:type="pct"/>
          </w:tcPr>
          <w:p w:rsidR="00997888" w:rsidRPr="00B927F6" w:rsidRDefault="00997888" w:rsidP="000F0030">
            <w:pPr>
              <w:keepNext/>
              <w:keepLines/>
              <w:tabs>
                <w:tab w:val="left" w:pos="567"/>
              </w:tabs>
              <w:spacing w:before="200"/>
              <w:jc w:val="both"/>
              <w:outlineLvl w:val="2"/>
              <w:rPr>
                <w:bCs/>
              </w:rPr>
            </w:pPr>
          </w:p>
        </w:tc>
        <w:tc>
          <w:tcPr>
            <w:tcW w:w="727" w:type="pct"/>
          </w:tcPr>
          <w:p w:rsidR="00997888" w:rsidRPr="00B927F6" w:rsidRDefault="00997888" w:rsidP="000F0030">
            <w:pPr>
              <w:tabs>
                <w:tab w:val="left" w:pos="567"/>
              </w:tabs>
              <w:jc w:val="both"/>
              <w:rPr>
                <w:bCs/>
              </w:rPr>
            </w:pPr>
          </w:p>
        </w:tc>
        <w:tc>
          <w:tcPr>
            <w:tcW w:w="1000" w:type="pct"/>
          </w:tcPr>
          <w:p w:rsidR="00997888" w:rsidRPr="00B927F6" w:rsidRDefault="00997888" w:rsidP="000F0030">
            <w:pPr>
              <w:keepNext/>
              <w:keepLines/>
              <w:tabs>
                <w:tab w:val="left" w:pos="567"/>
              </w:tabs>
              <w:spacing w:before="200"/>
              <w:jc w:val="both"/>
              <w:outlineLvl w:val="2"/>
              <w:rPr>
                <w:bCs/>
              </w:rPr>
            </w:pPr>
          </w:p>
        </w:tc>
        <w:tc>
          <w:tcPr>
            <w:tcW w:w="1036" w:type="pct"/>
          </w:tcPr>
          <w:p w:rsidR="00997888" w:rsidRPr="00B927F6" w:rsidRDefault="00997888" w:rsidP="000F0030">
            <w:pPr>
              <w:keepNext/>
              <w:keepLines/>
              <w:tabs>
                <w:tab w:val="left" w:pos="567"/>
              </w:tabs>
              <w:spacing w:before="200"/>
              <w:jc w:val="both"/>
              <w:outlineLvl w:val="2"/>
              <w:rPr>
                <w:bCs/>
              </w:rPr>
            </w:pPr>
          </w:p>
        </w:tc>
        <w:tc>
          <w:tcPr>
            <w:tcW w:w="1056" w:type="pct"/>
          </w:tcPr>
          <w:p w:rsidR="00997888" w:rsidRPr="00B927F6" w:rsidRDefault="00997888" w:rsidP="000F0030">
            <w:pPr>
              <w:keepNext/>
              <w:keepLines/>
              <w:tabs>
                <w:tab w:val="left" w:pos="567"/>
              </w:tabs>
              <w:spacing w:before="200"/>
              <w:jc w:val="both"/>
              <w:outlineLvl w:val="2"/>
              <w:rPr>
                <w:bCs/>
              </w:rPr>
            </w:pPr>
          </w:p>
        </w:tc>
        <w:tc>
          <w:tcPr>
            <w:tcW w:w="908" w:type="pct"/>
          </w:tcPr>
          <w:p w:rsidR="00997888" w:rsidRPr="00B927F6" w:rsidRDefault="00997888" w:rsidP="000F0030">
            <w:pPr>
              <w:keepNext/>
              <w:keepLines/>
              <w:tabs>
                <w:tab w:val="left" w:pos="567"/>
              </w:tabs>
              <w:spacing w:before="200"/>
              <w:jc w:val="both"/>
              <w:outlineLvl w:val="2"/>
              <w:rPr>
                <w:bCs/>
              </w:rPr>
            </w:pPr>
          </w:p>
        </w:tc>
      </w:tr>
      <w:tr w:rsidR="00997888" w:rsidRPr="00B927F6" w:rsidTr="000F0030">
        <w:trPr>
          <w:cantSplit/>
          <w:trHeight w:val="140"/>
        </w:trPr>
        <w:tc>
          <w:tcPr>
            <w:tcW w:w="273" w:type="pct"/>
          </w:tcPr>
          <w:p w:rsidR="00997888" w:rsidRPr="00B927F6" w:rsidRDefault="00997888" w:rsidP="000F0030">
            <w:pPr>
              <w:keepNext/>
              <w:keepLines/>
              <w:tabs>
                <w:tab w:val="left" w:pos="567"/>
              </w:tabs>
              <w:spacing w:before="200"/>
              <w:jc w:val="both"/>
              <w:outlineLvl w:val="2"/>
              <w:rPr>
                <w:bCs/>
              </w:rPr>
            </w:pPr>
          </w:p>
        </w:tc>
        <w:tc>
          <w:tcPr>
            <w:tcW w:w="727" w:type="pct"/>
          </w:tcPr>
          <w:p w:rsidR="00997888" w:rsidRPr="00B927F6" w:rsidRDefault="00997888" w:rsidP="000F0030">
            <w:pPr>
              <w:tabs>
                <w:tab w:val="left" w:pos="567"/>
              </w:tabs>
              <w:jc w:val="both"/>
              <w:rPr>
                <w:bCs/>
              </w:rPr>
            </w:pPr>
          </w:p>
        </w:tc>
        <w:tc>
          <w:tcPr>
            <w:tcW w:w="1000" w:type="pct"/>
          </w:tcPr>
          <w:p w:rsidR="00997888" w:rsidRPr="00B927F6" w:rsidRDefault="00997888" w:rsidP="000F0030">
            <w:pPr>
              <w:keepNext/>
              <w:keepLines/>
              <w:tabs>
                <w:tab w:val="left" w:pos="567"/>
              </w:tabs>
              <w:spacing w:before="200"/>
              <w:jc w:val="both"/>
              <w:outlineLvl w:val="2"/>
              <w:rPr>
                <w:bCs/>
              </w:rPr>
            </w:pPr>
          </w:p>
        </w:tc>
        <w:tc>
          <w:tcPr>
            <w:tcW w:w="1036" w:type="pct"/>
          </w:tcPr>
          <w:p w:rsidR="00997888" w:rsidRPr="00B927F6" w:rsidRDefault="00997888" w:rsidP="000F0030">
            <w:pPr>
              <w:keepNext/>
              <w:keepLines/>
              <w:tabs>
                <w:tab w:val="left" w:pos="567"/>
              </w:tabs>
              <w:spacing w:before="200"/>
              <w:jc w:val="both"/>
              <w:outlineLvl w:val="2"/>
              <w:rPr>
                <w:bCs/>
              </w:rPr>
            </w:pPr>
          </w:p>
        </w:tc>
        <w:tc>
          <w:tcPr>
            <w:tcW w:w="1056" w:type="pct"/>
          </w:tcPr>
          <w:p w:rsidR="00997888" w:rsidRPr="00B927F6" w:rsidRDefault="00997888" w:rsidP="000F0030">
            <w:pPr>
              <w:keepNext/>
              <w:keepLines/>
              <w:tabs>
                <w:tab w:val="left" w:pos="567"/>
              </w:tabs>
              <w:spacing w:before="200"/>
              <w:jc w:val="both"/>
              <w:outlineLvl w:val="2"/>
              <w:rPr>
                <w:bCs/>
              </w:rPr>
            </w:pPr>
          </w:p>
        </w:tc>
        <w:tc>
          <w:tcPr>
            <w:tcW w:w="908" w:type="pct"/>
          </w:tcPr>
          <w:p w:rsidR="00997888" w:rsidRPr="00B927F6" w:rsidRDefault="00997888" w:rsidP="000F0030">
            <w:pPr>
              <w:keepNext/>
              <w:keepLines/>
              <w:tabs>
                <w:tab w:val="left" w:pos="567"/>
              </w:tabs>
              <w:spacing w:before="200"/>
              <w:jc w:val="both"/>
              <w:outlineLvl w:val="2"/>
              <w:rPr>
                <w:bCs/>
              </w:rPr>
            </w:pPr>
          </w:p>
        </w:tc>
      </w:tr>
      <w:tr w:rsidR="00997888" w:rsidRPr="00B927F6" w:rsidTr="00BE0197">
        <w:trPr>
          <w:cantSplit/>
          <w:trHeight w:val="536"/>
        </w:trPr>
        <w:tc>
          <w:tcPr>
            <w:tcW w:w="273" w:type="pct"/>
          </w:tcPr>
          <w:p w:rsidR="00997888" w:rsidRPr="00B927F6" w:rsidRDefault="00997888" w:rsidP="000F0030">
            <w:pPr>
              <w:keepNext/>
              <w:keepLines/>
              <w:tabs>
                <w:tab w:val="left" w:pos="567"/>
              </w:tabs>
              <w:spacing w:before="200"/>
              <w:jc w:val="both"/>
              <w:outlineLvl w:val="2"/>
              <w:rPr>
                <w:bCs/>
              </w:rPr>
            </w:pPr>
          </w:p>
        </w:tc>
        <w:tc>
          <w:tcPr>
            <w:tcW w:w="727" w:type="pct"/>
          </w:tcPr>
          <w:p w:rsidR="00997888" w:rsidRPr="00B927F6" w:rsidRDefault="00997888" w:rsidP="000F0030">
            <w:pPr>
              <w:tabs>
                <w:tab w:val="left" w:pos="567"/>
              </w:tabs>
              <w:jc w:val="both"/>
              <w:rPr>
                <w:bCs/>
              </w:rPr>
            </w:pPr>
          </w:p>
        </w:tc>
        <w:tc>
          <w:tcPr>
            <w:tcW w:w="1000" w:type="pct"/>
          </w:tcPr>
          <w:p w:rsidR="00997888" w:rsidRPr="00B927F6" w:rsidRDefault="00997888" w:rsidP="000F0030">
            <w:pPr>
              <w:keepNext/>
              <w:keepLines/>
              <w:tabs>
                <w:tab w:val="left" w:pos="567"/>
              </w:tabs>
              <w:spacing w:before="200"/>
              <w:jc w:val="both"/>
              <w:outlineLvl w:val="2"/>
              <w:rPr>
                <w:bCs/>
              </w:rPr>
            </w:pPr>
          </w:p>
        </w:tc>
        <w:tc>
          <w:tcPr>
            <w:tcW w:w="1036" w:type="pct"/>
          </w:tcPr>
          <w:p w:rsidR="00997888" w:rsidRPr="00B927F6" w:rsidRDefault="00997888" w:rsidP="000F0030">
            <w:pPr>
              <w:keepNext/>
              <w:keepLines/>
              <w:tabs>
                <w:tab w:val="left" w:pos="567"/>
              </w:tabs>
              <w:spacing w:before="200"/>
              <w:jc w:val="both"/>
              <w:outlineLvl w:val="2"/>
              <w:rPr>
                <w:bCs/>
              </w:rPr>
            </w:pPr>
          </w:p>
        </w:tc>
        <w:tc>
          <w:tcPr>
            <w:tcW w:w="1056" w:type="pct"/>
          </w:tcPr>
          <w:p w:rsidR="00997888" w:rsidRPr="00B927F6" w:rsidRDefault="00997888" w:rsidP="000F0030">
            <w:pPr>
              <w:keepNext/>
              <w:keepLines/>
              <w:tabs>
                <w:tab w:val="left" w:pos="567"/>
              </w:tabs>
              <w:spacing w:before="200"/>
              <w:jc w:val="both"/>
              <w:outlineLvl w:val="2"/>
              <w:rPr>
                <w:bCs/>
              </w:rPr>
            </w:pPr>
          </w:p>
        </w:tc>
        <w:tc>
          <w:tcPr>
            <w:tcW w:w="908" w:type="pct"/>
          </w:tcPr>
          <w:p w:rsidR="00997888" w:rsidRPr="00B927F6" w:rsidRDefault="00997888" w:rsidP="000F0030">
            <w:pPr>
              <w:keepNext/>
              <w:keepLines/>
              <w:tabs>
                <w:tab w:val="left" w:pos="567"/>
              </w:tabs>
              <w:spacing w:before="200"/>
              <w:jc w:val="both"/>
              <w:outlineLvl w:val="2"/>
              <w:rPr>
                <w:bCs/>
              </w:rPr>
            </w:pPr>
          </w:p>
        </w:tc>
      </w:tr>
    </w:tbl>
    <w:p w:rsidR="00997888" w:rsidRDefault="00997888" w:rsidP="00EC7C12">
      <w:pPr>
        <w:jc w:val="both"/>
        <w:rPr>
          <w:rFonts w:eastAsia="PMingLiU"/>
          <w:lang w:eastAsia="zh-CN"/>
        </w:rPr>
      </w:pPr>
    </w:p>
    <w:p w:rsidR="00997888" w:rsidRPr="00B927F6" w:rsidRDefault="00997888" w:rsidP="00EC7C12">
      <w:pPr>
        <w:jc w:val="both"/>
        <w:rPr>
          <w:rFonts w:eastAsia="PMingLiU"/>
          <w:lang w:eastAsia="zh-CN"/>
        </w:rPr>
      </w:pPr>
      <w:r w:rsidRPr="0003591A">
        <w:rPr>
          <w:rFonts w:eastAsia="PMingLiU"/>
          <w:lang w:eastAsia="zh-CN"/>
        </w:rPr>
        <w:t>Semnat: _________________________________________</w:t>
      </w:r>
    </w:p>
    <w:p w:rsidR="00997888" w:rsidRPr="00B927F6" w:rsidRDefault="00997888" w:rsidP="00EC7C12">
      <w:pPr>
        <w:jc w:val="both"/>
        <w:rPr>
          <w:rFonts w:eastAsia="PMingLiU"/>
          <w:lang w:eastAsia="zh-CN"/>
        </w:rPr>
      </w:pPr>
      <w:r w:rsidRPr="0003591A">
        <w:rPr>
          <w:rFonts w:eastAsia="PMingLiU"/>
          <w:lang w:eastAsia="zh-CN"/>
        </w:rPr>
        <w:t>Nume: __________________________________________</w:t>
      </w:r>
    </w:p>
    <w:p w:rsidR="00997888" w:rsidRPr="00B927F6" w:rsidRDefault="00997888" w:rsidP="00EC7C12">
      <w:pPr>
        <w:jc w:val="both"/>
        <w:rPr>
          <w:rFonts w:eastAsia="PMingLiU"/>
          <w:lang w:eastAsia="zh-CN"/>
        </w:rPr>
      </w:pPr>
      <w:r w:rsidRPr="0003591A">
        <w:rPr>
          <w:rFonts w:eastAsia="PMingLiU"/>
          <w:lang w:eastAsia="zh-CN"/>
        </w:rPr>
        <w:t>Funcţia în cadrul firmei: ____________________________</w:t>
      </w:r>
    </w:p>
    <w:p w:rsidR="00997888" w:rsidRPr="00EC7C12" w:rsidRDefault="00997888" w:rsidP="00EC7C12">
      <w:pPr>
        <w:jc w:val="both"/>
        <w:rPr>
          <w:rFonts w:eastAsia="PMingLiU"/>
          <w:lang w:eastAsia="zh-CN"/>
        </w:rPr>
      </w:pPr>
      <w:r w:rsidRPr="0003591A">
        <w:rPr>
          <w:rFonts w:eastAsia="PMingLiU"/>
          <w:lang w:eastAsia="zh-CN"/>
        </w:rPr>
        <w:t>Denumirea firmei: _________________________________</w:t>
      </w:r>
    </w:p>
    <w:p w:rsidR="00997888" w:rsidRDefault="00997888" w:rsidP="008D4238">
      <w:pPr>
        <w:keepNext/>
        <w:keepLines/>
        <w:jc w:val="center"/>
        <w:outlineLvl w:val="1"/>
        <w:rPr>
          <w:rFonts w:eastAsia="Times New Roman"/>
          <w:b/>
          <w:bCs/>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Default="00997888" w:rsidP="00CF101D">
      <w:pPr>
        <w:jc w:val="right"/>
        <w:rPr>
          <w:noProof w:val="0"/>
          <w:lang w:val="it-IT"/>
        </w:rPr>
      </w:pPr>
    </w:p>
    <w:p w:rsidR="00997888" w:rsidRDefault="00997888" w:rsidP="00CF101D">
      <w:pPr>
        <w:jc w:val="right"/>
        <w:rPr>
          <w:noProof w:val="0"/>
          <w:lang w:val="it-IT"/>
        </w:rPr>
      </w:pPr>
    </w:p>
    <w:p w:rsidR="00997888" w:rsidRDefault="00997888" w:rsidP="00CF101D">
      <w:pPr>
        <w:jc w:val="right"/>
        <w:rPr>
          <w:noProof w:val="0"/>
          <w:lang w:val="it-IT"/>
        </w:rPr>
      </w:pPr>
    </w:p>
    <w:p w:rsidR="00997888" w:rsidRDefault="00997888" w:rsidP="00CF101D">
      <w:pPr>
        <w:jc w:val="right"/>
        <w:rPr>
          <w:noProof w:val="0"/>
          <w:lang w:val="it-IT"/>
        </w:rPr>
      </w:pPr>
    </w:p>
    <w:p w:rsidR="00997888" w:rsidRPr="004B16DD" w:rsidRDefault="00997888" w:rsidP="00CF101D">
      <w:pPr>
        <w:jc w:val="right"/>
        <w:rPr>
          <w:noProof w:val="0"/>
          <w:sz w:val="22"/>
          <w:szCs w:val="22"/>
          <w:lang w:val="it-IT"/>
        </w:rPr>
      </w:pPr>
      <w:r w:rsidRPr="00A30B00">
        <w:rPr>
          <w:noProof w:val="0"/>
          <w:lang w:val="it-IT"/>
        </w:rPr>
        <w:t>Anexa nr.</w:t>
      </w:r>
      <w:r>
        <w:rPr>
          <w:noProof w:val="0"/>
          <w:lang w:val="it-IT"/>
        </w:rPr>
        <w:t>15</w:t>
      </w:r>
    </w:p>
    <w:p w:rsidR="00997888" w:rsidRPr="00D22624" w:rsidRDefault="00997888" w:rsidP="00CF101D">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CF101D">
      <w:pPr>
        <w:jc w:val="right"/>
        <w:rPr>
          <w:noProof w:val="0"/>
          <w:lang w:val="it-IT"/>
        </w:rPr>
      </w:pPr>
      <w:r w:rsidRPr="0003591A">
        <w:rPr>
          <w:noProof w:val="0"/>
          <w:lang w:val="it-IT"/>
        </w:rPr>
        <w:t>din “____” ________ 20___</w:t>
      </w:r>
    </w:p>
    <w:p w:rsidR="00997888" w:rsidRDefault="00997888" w:rsidP="00EC7C12">
      <w:pPr>
        <w:spacing w:line="276" w:lineRule="auto"/>
        <w:jc w:val="center"/>
        <w:rPr>
          <w:rFonts w:eastAsia="PMingLiU"/>
          <w:b/>
          <w:lang w:eastAsia="zh-CN"/>
        </w:rPr>
      </w:pPr>
    </w:p>
    <w:p w:rsidR="00997888" w:rsidRDefault="00997888" w:rsidP="00EC7C12">
      <w:pPr>
        <w:spacing w:line="276" w:lineRule="auto"/>
        <w:jc w:val="center"/>
        <w:rPr>
          <w:rFonts w:eastAsia="PMingLiU"/>
          <w:b/>
          <w:lang w:eastAsia="zh-CN"/>
        </w:rPr>
      </w:pPr>
    </w:p>
    <w:p w:rsidR="00997888" w:rsidRPr="00EC7C12" w:rsidRDefault="00997888" w:rsidP="00EC7C12">
      <w:pPr>
        <w:jc w:val="center"/>
        <w:rPr>
          <w:b/>
          <w:bCs/>
          <w:iCs/>
          <w:lang w:eastAsia="zh-CN"/>
        </w:rPr>
      </w:pPr>
      <w:bookmarkStart w:id="97" w:name="_Hlk77771231"/>
      <w:bookmarkStart w:id="98" w:name="_Hlk65681427"/>
      <w:r w:rsidRPr="00EC7C12">
        <w:rPr>
          <w:b/>
          <w:bCs/>
          <w:iCs/>
          <w:lang w:eastAsia="zh-CN"/>
        </w:rPr>
        <w:t>LISTA SUBCONTRACTANȚILOR</w:t>
      </w:r>
    </w:p>
    <w:p w:rsidR="00997888" w:rsidRPr="00EC7C12" w:rsidRDefault="00997888" w:rsidP="00EC7C12">
      <w:pPr>
        <w:jc w:val="center"/>
        <w:rPr>
          <w:b/>
          <w:bCs/>
          <w:iCs/>
          <w:lang w:eastAsia="zh-CN"/>
        </w:rPr>
      </w:pPr>
      <w:r w:rsidRPr="00EC7C12">
        <w:rPr>
          <w:b/>
          <w:bCs/>
          <w:iCs/>
          <w:lang w:eastAsia="zh-CN"/>
        </w:rPr>
        <w:t>ŞI PARTEA/PĂRŢILE DIN CONTRACT CARE SUNT</w:t>
      </w:r>
    </w:p>
    <w:p w:rsidR="00997888" w:rsidRPr="00EC7C12" w:rsidRDefault="00997888" w:rsidP="00EC7C12">
      <w:pPr>
        <w:jc w:val="center"/>
        <w:rPr>
          <w:b/>
          <w:bCs/>
          <w:iCs/>
          <w:lang w:eastAsia="zh-CN"/>
        </w:rPr>
      </w:pPr>
      <w:r w:rsidRPr="00EC7C12">
        <w:rPr>
          <w:b/>
          <w:bCs/>
          <w:iCs/>
          <w:lang w:eastAsia="zh-CN"/>
        </w:rPr>
        <w:t>ÎNDEPLINITE DE ACEŞTIA</w:t>
      </w:r>
      <w:bookmarkEnd w:id="97"/>
    </w:p>
    <w:p w:rsidR="00997888" w:rsidRPr="00EC7C12" w:rsidRDefault="00997888"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997888" w:rsidRPr="00EC7C12" w:rsidTr="000F0030">
        <w:trPr>
          <w:cantSplit/>
          <w:trHeight w:val="920"/>
        </w:trPr>
        <w:tc>
          <w:tcPr>
            <w:tcW w:w="0" w:type="auto"/>
            <w:vAlign w:val="center"/>
          </w:tcPr>
          <w:p w:rsidR="00997888" w:rsidRPr="00EC7C12" w:rsidRDefault="00997888" w:rsidP="00EC7C12">
            <w:pPr>
              <w:tabs>
                <w:tab w:val="left" w:pos="567"/>
              </w:tabs>
              <w:jc w:val="both"/>
              <w:rPr>
                <w:b/>
              </w:rPr>
            </w:pPr>
            <w:r w:rsidRPr="00EC7C12">
              <w:rPr>
                <w:b/>
              </w:rPr>
              <w:t>Nr. d/o</w:t>
            </w:r>
          </w:p>
        </w:tc>
        <w:tc>
          <w:tcPr>
            <w:tcW w:w="3126" w:type="dxa"/>
            <w:vAlign w:val="center"/>
          </w:tcPr>
          <w:p w:rsidR="00997888" w:rsidRPr="00EC7C12" w:rsidRDefault="00997888" w:rsidP="001C1F6F">
            <w:pPr>
              <w:jc w:val="center"/>
              <w:rPr>
                <w:b/>
              </w:rPr>
            </w:pPr>
            <w:r w:rsidRPr="00EC7C12">
              <w:rPr>
                <w:b/>
              </w:rPr>
              <w:t xml:space="preserve">Numele </w:t>
            </w:r>
            <w:r w:rsidRPr="00EC7C12">
              <w:rPr>
                <w:rFonts w:eastAsia="Times New Roman"/>
                <w:b/>
              </w:rPr>
              <w:t>є</w:t>
            </w:r>
            <w:r w:rsidRPr="00EC7C12">
              <w:rPr>
                <w:b/>
              </w:rPr>
              <w:t>i adresa subantreprenorilor</w:t>
            </w:r>
          </w:p>
        </w:tc>
        <w:tc>
          <w:tcPr>
            <w:tcW w:w="1984" w:type="dxa"/>
            <w:vAlign w:val="center"/>
          </w:tcPr>
          <w:p w:rsidR="00997888" w:rsidRPr="00EC7C12" w:rsidRDefault="00997888"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997888" w:rsidRPr="00EC7C12" w:rsidRDefault="00997888"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997888" w:rsidRPr="00EC7C12" w:rsidRDefault="00997888" w:rsidP="001C1F6F">
            <w:pPr>
              <w:jc w:val="center"/>
              <w:rPr>
                <w:rFonts w:eastAsia="MS Mincho"/>
                <w:b/>
                <w:lang w:eastAsia="zh-CN"/>
              </w:rPr>
            </w:pPr>
            <w:r w:rsidRPr="00EC7C12">
              <w:rPr>
                <w:rFonts w:eastAsia="MS Mincho"/>
                <w:b/>
                <w:lang w:eastAsia="zh-CN"/>
              </w:rPr>
              <w:t>% din valoarea contractului</w:t>
            </w:r>
          </w:p>
        </w:tc>
      </w:tr>
      <w:tr w:rsidR="00997888" w:rsidRPr="00EC7C12" w:rsidTr="000F0030">
        <w:trPr>
          <w:trHeight w:val="175"/>
        </w:trPr>
        <w:tc>
          <w:tcPr>
            <w:tcW w:w="0" w:type="auto"/>
          </w:tcPr>
          <w:p w:rsidR="00997888" w:rsidRPr="00EC7C12" w:rsidRDefault="00997888" w:rsidP="00EC7C12">
            <w:pPr>
              <w:tabs>
                <w:tab w:val="left" w:pos="567"/>
              </w:tabs>
              <w:jc w:val="both"/>
            </w:pPr>
            <w:r w:rsidRPr="00EC7C12">
              <w:t>1.</w:t>
            </w:r>
          </w:p>
        </w:tc>
        <w:tc>
          <w:tcPr>
            <w:tcW w:w="3126" w:type="dxa"/>
          </w:tcPr>
          <w:p w:rsidR="00997888" w:rsidRPr="00EC7C12" w:rsidRDefault="00997888" w:rsidP="00EC7C12">
            <w:pPr>
              <w:keepNext/>
              <w:keepLines/>
              <w:tabs>
                <w:tab w:val="left" w:pos="567"/>
              </w:tabs>
              <w:spacing w:before="200"/>
              <w:jc w:val="both"/>
              <w:outlineLvl w:val="2"/>
            </w:pPr>
          </w:p>
        </w:tc>
        <w:tc>
          <w:tcPr>
            <w:tcW w:w="1984" w:type="dxa"/>
          </w:tcPr>
          <w:p w:rsidR="00997888" w:rsidRPr="00EC7C12" w:rsidRDefault="00997888" w:rsidP="00EC7C12">
            <w:pPr>
              <w:keepNext/>
              <w:keepLines/>
              <w:tabs>
                <w:tab w:val="left" w:pos="567"/>
              </w:tabs>
              <w:spacing w:before="200"/>
              <w:jc w:val="both"/>
              <w:outlineLvl w:val="2"/>
            </w:pPr>
          </w:p>
        </w:tc>
        <w:tc>
          <w:tcPr>
            <w:tcW w:w="1443" w:type="dxa"/>
          </w:tcPr>
          <w:p w:rsidR="00997888" w:rsidRPr="00EC7C12" w:rsidRDefault="00997888" w:rsidP="00EC7C12">
            <w:pPr>
              <w:keepNext/>
              <w:keepLines/>
              <w:tabs>
                <w:tab w:val="left" w:pos="567"/>
              </w:tabs>
              <w:spacing w:before="200"/>
              <w:jc w:val="both"/>
              <w:outlineLvl w:val="2"/>
            </w:pPr>
          </w:p>
        </w:tc>
        <w:tc>
          <w:tcPr>
            <w:tcW w:w="0" w:type="auto"/>
          </w:tcPr>
          <w:p w:rsidR="00997888" w:rsidRPr="00EC7C12" w:rsidRDefault="00997888" w:rsidP="00EC7C12">
            <w:pPr>
              <w:keepNext/>
              <w:keepLines/>
              <w:tabs>
                <w:tab w:val="left" w:pos="567"/>
              </w:tabs>
              <w:spacing w:before="200"/>
              <w:jc w:val="both"/>
              <w:outlineLvl w:val="2"/>
            </w:pPr>
          </w:p>
        </w:tc>
      </w:tr>
      <w:tr w:rsidR="00997888" w:rsidRPr="00EC7C12" w:rsidTr="000F0030">
        <w:trPr>
          <w:trHeight w:val="337"/>
        </w:trPr>
        <w:tc>
          <w:tcPr>
            <w:tcW w:w="0" w:type="auto"/>
          </w:tcPr>
          <w:p w:rsidR="00997888" w:rsidRPr="00EC7C12" w:rsidRDefault="00997888" w:rsidP="00EC7C12">
            <w:pPr>
              <w:tabs>
                <w:tab w:val="left" w:pos="567"/>
              </w:tabs>
              <w:jc w:val="both"/>
            </w:pPr>
            <w:r w:rsidRPr="00EC7C12">
              <w:t>2.</w:t>
            </w:r>
          </w:p>
        </w:tc>
        <w:tc>
          <w:tcPr>
            <w:tcW w:w="3126" w:type="dxa"/>
          </w:tcPr>
          <w:p w:rsidR="00997888" w:rsidRPr="00EC7C12" w:rsidRDefault="00997888" w:rsidP="00EC7C12">
            <w:pPr>
              <w:keepNext/>
              <w:keepLines/>
              <w:tabs>
                <w:tab w:val="left" w:pos="567"/>
              </w:tabs>
              <w:spacing w:before="200"/>
              <w:jc w:val="both"/>
              <w:outlineLvl w:val="2"/>
            </w:pPr>
          </w:p>
        </w:tc>
        <w:tc>
          <w:tcPr>
            <w:tcW w:w="1984" w:type="dxa"/>
          </w:tcPr>
          <w:p w:rsidR="00997888" w:rsidRPr="00EC7C12" w:rsidRDefault="00997888" w:rsidP="00EC7C12">
            <w:pPr>
              <w:keepNext/>
              <w:keepLines/>
              <w:tabs>
                <w:tab w:val="left" w:pos="567"/>
              </w:tabs>
              <w:spacing w:before="200"/>
              <w:jc w:val="both"/>
              <w:outlineLvl w:val="2"/>
            </w:pPr>
          </w:p>
        </w:tc>
        <w:tc>
          <w:tcPr>
            <w:tcW w:w="1443" w:type="dxa"/>
          </w:tcPr>
          <w:p w:rsidR="00997888" w:rsidRPr="00EC7C12" w:rsidRDefault="00997888" w:rsidP="00EC7C12">
            <w:pPr>
              <w:keepNext/>
              <w:keepLines/>
              <w:tabs>
                <w:tab w:val="left" w:pos="567"/>
              </w:tabs>
              <w:spacing w:before="200"/>
              <w:jc w:val="both"/>
              <w:outlineLvl w:val="2"/>
            </w:pPr>
          </w:p>
        </w:tc>
        <w:tc>
          <w:tcPr>
            <w:tcW w:w="0" w:type="auto"/>
          </w:tcPr>
          <w:p w:rsidR="00997888" w:rsidRPr="00EC7C12" w:rsidRDefault="00997888" w:rsidP="00EC7C12">
            <w:pPr>
              <w:keepNext/>
              <w:keepLines/>
              <w:tabs>
                <w:tab w:val="left" w:pos="567"/>
              </w:tabs>
              <w:spacing w:before="200"/>
              <w:jc w:val="both"/>
              <w:outlineLvl w:val="2"/>
            </w:pPr>
          </w:p>
        </w:tc>
      </w:tr>
      <w:tr w:rsidR="00997888" w:rsidRPr="00EC7C12" w:rsidTr="000F0030">
        <w:trPr>
          <w:trHeight w:val="181"/>
        </w:trPr>
        <w:tc>
          <w:tcPr>
            <w:tcW w:w="0" w:type="auto"/>
          </w:tcPr>
          <w:p w:rsidR="00997888" w:rsidRPr="00EC7C12" w:rsidRDefault="00997888" w:rsidP="00EC7C12">
            <w:pPr>
              <w:tabs>
                <w:tab w:val="left" w:pos="567"/>
              </w:tabs>
              <w:jc w:val="both"/>
            </w:pPr>
            <w:r w:rsidRPr="00EC7C12">
              <w:t>3.</w:t>
            </w:r>
          </w:p>
        </w:tc>
        <w:tc>
          <w:tcPr>
            <w:tcW w:w="3126" w:type="dxa"/>
          </w:tcPr>
          <w:p w:rsidR="00997888" w:rsidRPr="00EC7C12" w:rsidRDefault="00997888" w:rsidP="00EC7C12">
            <w:pPr>
              <w:keepNext/>
              <w:keepLines/>
              <w:tabs>
                <w:tab w:val="left" w:pos="567"/>
              </w:tabs>
              <w:spacing w:before="200"/>
              <w:jc w:val="both"/>
              <w:outlineLvl w:val="2"/>
            </w:pPr>
          </w:p>
        </w:tc>
        <w:tc>
          <w:tcPr>
            <w:tcW w:w="1984" w:type="dxa"/>
          </w:tcPr>
          <w:p w:rsidR="00997888" w:rsidRPr="00EC7C12" w:rsidRDefault="00997888" w:rsidP="00EC7C12">
            <w:pPr>
              <w:keepNext/>
              <w:keepLines/>
              <w:tabs>
                <w:tab w:val="left" w:pos="567"/>
              </w:tabs>
              <w:spacing w:before="200"/>
              <w:jc w:val="both"/>
              <w:outlineLvl w:val="2"/>
            </w:pPr>
          </w:p>
        </w:tc>
        <w:tc>
          <w:tcPr>
            <w:tcW w:w="1443" w:type="dxa"/>
          </w:tcPr>
          <w:p w:rsidR="00997888" w:rsidRPr="00EC7C12" w:rsidRDefault="00997888" w:rsidP="00EC7C12">
            <w:pPr>
              <w:keepNext/>
              <w:keepLines/>
              <w:tabs>
                <w:tab w:val="left" w:pos="567"/>
              </w:tabs>
              <w:spacing w:before="200"/>
              <w:jc w:val="both"/>
              <w:outlineLvl w:val="2"/>
            </w:pPr>
          </w:p>
        </w:tc>
        <w:tc>
          <w:tcPr>
            <w:tcW w:w="0" w:type="auto"/>
          </w:tcPr>
          <w:p w:rsidR="00997888" w:rsidRPr="00EC7C12" w:rsidRDefault="00997888" w:rsidP="00EC7C12">
            <w:pPr>
              <w:keepNext/>
              <w:keepLines/>
              <w:tabs>
                <w:tab w:val="left" w:pos="567"/>
              </w:tabs>
              <w:spacing w:before="200"/>
              <w:jc w:val="both"/>
              <w:outlineLvl w:val="2"/>
            </w:pPr>
          </w:p>
        </w:tc>
      </w:tr>
      <w:tr w:rsidR="00997888" w:rsidRPr="00EC7C12" w:rsidTr="000F0030">
        <w:trPr>
          <w:trHeight w:val="181"/>
        </w:trPr>
        <w:tc>
          <w:tcPr>
            <w:tcW w:w="0" w:type="auto"/>
          </w:tcPr>
          <w:p w:rsidR="00997888" w:rsidRPr="00EC7C12" w:rsidRDefault="00997888" w:rsidP="00EC7C12">
            <w:pPr>
              <w:tabs>
                <w:tab w:val="left" w:pos="567"/>
              </w:tabs>
              <w:jc w:val="both"/>
            </w:pPr>
            <w:r w:rsidRPr="00EC7C12">
              <w:t>4.</w:t>
            </w:r>
          </w:p>
        </w:tc>
        <w:tc>
          <w:tcPr>
            <w:tcW w:w="3126" w:type="dxa"/>
          </w:tcPr>
          <w:p w:rsidR="00997888" w:rsidRPr="00EC7C12" w:rsidRDefault="00997888" w:rsidP="00EC7C12">
            <w:pPr>
              <w:keepNext/>
              <w:keepLines/>
              <w:tabs>
                <w:tab w:val="left" w:pos="567"/>
              </w:tabs>
              <w:spacing w:before="200"/>
              <w:jc w:val="both"/>
              <w:outlineLvl w:val="2"/>
            </w:pPr>
          </w:p>
        </w:tc>
        <w:tc>
          <w:tcPr>
            <w:tcW w:w="1984" w:type="dxa"/>
          </w:tcPr>
          <w:p w:rsidR="00997888" w:rsidRPr="00EC7C12" w:rsidRDefault="00997888" w:rsidP="00EC7C12">
            <w:pPr>
              <w:keepNext/>
              <w:keepLines/>
              <w:tabs>
                <w:tab w:val="left" w:pos="567"/>
              </w:tabs>
              <w:spacing w:before="200"/>
              <w:jc w:val="both"/>
              <w:outlineLvl w:val="2"/>
            </w:pPr>
          </w:p>
        </w:tc>
        <w:tc>
          <w:tcPr>
            <w:tcW w:w="1443" w:type="dxa"/>
          </w:tcPr>
          <w:p w:rsidR="00997888" w:rsidRPr="00EC7C12" w:rsidRDefault="00997888" w:rsidP="00EC7C12">
            <w:pPr>
              <w:keepNext/>
              <w:keepLines/>
              <w:tabs>
                <w:tab w:val="left" w:pos="567"/>
              </w:tabs>
              <w:spacing w:before="200"/>
              <w:jc w:val="both"/>
              <w:outlineLvl w:val="2"/>
            </w:pPr>
          </w:p>
        </w:tc>
        <w:tc>
          <w:tcPr>
            <w:tcW w:w="0" w:type="auto"/>
          </w:tcPr>
          <w:p w:rsidR="00997888" w:rsidRPr="00EC7C12" w:rsidRDefault="00997888" w:rsidP="00EC7C12">
            <w:pPr>
              <w:keepNext/>
              <w:keepLines/>
              <w:tabs>
                <w:tab w:val="left" w:pos="567"/>
              </w:tabs>
              <w:spacing w:before="200"/>
              <w:jc w:val="both"/>
              <w:outlineLvl w:val="2"/>
            </w:pPr>
          </w:p>
        </w:tc>
      </w:tr>
      <w:tr w:rsidR="00997888" w:rsidRPr="00EC7C12" w:rsidTr="000F0030">
        <w:trPr>
          <w:trHeight w:val="181"/>
        </w:trPr>
        <w:tc>
          <w:tcPr>
            <w:tcW w:w="0" w:type="auto"/>
          </w:tcPr>
          <w:p w:rsidR="00997888" w:rsidRPr="00EC7C12" w:rsidRDefault="00997888" w:rsidP="00EC7C12">
            <w:pPr>
              <w:keepNext/>
              <w:keepLines/>
              <w:tabs>
                <w:tab w:val="left" w:pos="567"/>
              </w:tabs>
              <w:spacing w:before="200"/>
              <w:jc w:val="both"/>
              <w:outlineLvl w:val="2"/>
            </w:pPr>
          </w:p>
        </w:tc>
        <w:tc>
          <w:tcPr>
            <w:tcW w:w="3126" w:type="dxa"/>
          </w:tcPr>
          <w:p w:rsidR="00997888" w:rsidRPr="00EC7C12" w:rsidRDefault="00997888" w:rsidP="00EC7C12">
            <w:pPr>
              <w:keepNext/>
              <w:keepLines/>
              <w:tabs>
                <w:tab w:val="left" w:pos="567"/>
              </w:tabs>
              <w:spacing w:before="200"/>
              <w:jc w:val="both"/>
              <w:outlineLvl w:val="2"/>
            </w:pPr>
          </w:p>
        </w:tc>
        <w:tc>
          <w:tcPr>
            <w:tcW w:w="1984" w:type="dxa"/>
          </w:tcPr>
          <w:p w:rsidR="00997888" w:rsidRPr="00EC7C12" w:rsidRDefault="00997888" w:rsidP="00EC7C12">
            <w:pPr>
              <w:keepNext/>
              <w:keepLines/>
              <w:tabs>
                <w:tab w:val="left" w:pos="567"/>
              </w:tabs>
              <w:spacing w:before="200"/>
              <w:jc w:val="both"/>
              <w:outlineLvl w:val="2"/>
            </w:pPr>
          </w:p>
        </w:tc>
        <w:tc>
          <w:tcPr>
            <w:tcW w:w="1443" w:type="dxa"/>
          </w:tcPr>
          <w:p w:rsidR="00997888" w:rsidRPr="00EC7C12" w:rsidRDefault="00997888" w:rsidP="00EC7C12">
            <w:pPr>
              <w:keepNext/>
              <w:keepLines/>
              <w:tabs>
                <w:tab w:val="left" w:pos="567"/>
              </w:tabs>
              <w:spacing w:before="200"/>
              <w:jc w:val="both"/>
              <w:outlineLvl w:val="2"/>
            </w:pPr>
          </w:p>
        </w:tc>
        <w:tc>
          <w:tcPr>
            <w:tcW w:w="0" w:type="auto"/>
          </w:tcPr>
          <w:p w:rsidR="00997888" w:rsidRPr="00EC7C12" w:rsidRDefault="00997888" w:rsidP="00EC7C12">
            <w:pPr>
              <w:keepNext/>
              <w:keepLines/>
              <w:tabs>
                <w:tab w:val="left" w:pos="567"/>
              </w:tabs>
              <w:spacing w:before="200"/>
              <w:jc w:val="both"/>
              <w:outlineLvl w:val="2"/>
            </w:pPr>
          </w:p>
        </w:tc>
      </w:tr>
    </w:tbl>
    <w:p w:rsidR="00997888" w:rsidRDefault="00997888" w:rsidP="00EC7C12">
      <w:pPr>
        <w:jc w:val="both"/>
        <w:rPr>
          <w:rFonts w:eastAsia="PMingLiU"/>
          <w:lang w:eastAsia="zh-CN"/>
        </w:rPr>
      </w:pPr>
    </w:p>
    <w:p w:rsidR="00997888" w:rsidRPr="00EC7C12" w:rsidRDefault="00997888" w:rsidP="00EC7C12">
      <w:pPr>
        <w:jc w:val="both"/>
        <w:rPr>
          <w:rFonts w:eastAsia="PMingLiU"/>
          <w:lang w:eastAsia="zh-CN"/>
        </w:rPr>
      </w:pPr>
      <w:r w:rsidRPr="00EC7C12">
        <w:rPr>
          <w:rFonts w:eastAsia="PMingLiU"/>
          <w:lang w:eastAsia="zh-CN"/>
        </w:rPr>
        <w:t>Semnat: ______________________________________</w:t>
      </w:r>
    </w:p>
    <w:p w:rsidR="00997888" w:rsidRPr="00EC7C12" w:rsidRDefault="00997888" w:rsidP="00EC7C12">
      <w:pPr>
        <w:jc w:val="both"/>
        <w:rPr>
          <w:rFonts w:eastAsia="PMingLiU"/>
          <w:lang w:eastAsia="zh-CN"/>
        </w:rPr>
      </w:pPr>
      <w:r w:rsidRPr="00EC7C12">
        <w:rPr>
          <w:rFonts w:eastAsia="PMingLiU"/>
          <w:lang w:eastAsia="zh-CN"/>
        </w:rPr>
        <w:t>Nume: _______________________________________</w:t>
      </w:r>
    </w:p>
    <w:p w:rsidR="00997888" w:rsidRPr="00EC7C12" w:rsidRDefault="00997888" w:rsidP="00EC7C12">
      <w:pPr>
        <w:jc w:val="both"/>
        <w:rPr>
          <w:rFonts w:eastAsia="PMingLiU"/>
          <w:lang w:eastAsia="zh-CN"/>
        </w:rPr>
      </w:pPr>
      <w:r w:rsidRPr="00EC7C12">
        <w:rPr>
          <w:rFonts w:eastAsia="PMingLiU"/>
          <w:lang w:eastAsia="zh-CN"/>
        </w:rPr>
        <w:t>Funcţia în cadrul firmei: _________________________</w:t>
      </w:r>
    </w:p>
    <w:p w:rsidR="00997888" w:rsidRPr="00EC7C12" w:rsidRDefault="00997888" w:rsidP="00EC7C12">
      <w:pPr>
        <w:jc w:val="both"/>
        <w:rPr>
          <w:rFonts w:eastAsia="PMingLiU"/>
          <w:lang w:eastAsia="zh-CN"/>
        </w:rPr>
      </w:pPr>
      <w:r w:rsidRPr="00EC7C12">
        <w:rPr>
          <w:rFonts w:eastAsia="PMingLiU"/>
          <w:lang w:eastAsia="zh-CN"/>
        </w:rPr>
        <w:t>Denumirea firmei: ______________________________</w:t>
      </w:r>
    </w:p>
    <w:bookmarkEnd w:id="98"/>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8D4238">
      <w:pPr>
        <w:keepNext/>
        <w:keepLines/>
        <w:jc w:val="center"/>
        <w:outlineLvl w:val="1"/>
        <w:rPr>
          <w:rFonts w:eastAsia="Times New Roman"/>
          <w:b/>
          <w:bCs/>
        </w:rPr>
      </w:pPr>
    </w:p>
    <w:p w:rsidR="00997888" w:rsidRDefault="00997888" w:rsidP="000F0030">
      <w:pPr>
        <w:spacing w:after="200" w:line="276" w:lineRule="auto"/>
        <w:jc w:val="center"/>
        <w:rPr>
          <w:rFonts w:eastAsia="PMingLiU"/>
          <w:b/>
          <w:lang w:eastAsia="zh-CN"/>
        </w:rPr>
      </w:pPr>
    </w:p>
    <w:p w:rsidR="00997888" w:rsidRDefault="00997888" w:rsidP="000F0030">
      <w:pPr>
        <w:spacing w:after="200" w:line="276" w:lineRule="auto"/>
        <w:jc w:val="center"/>
        <w:rPr>
          <w:rFonts w:eastAsia="PMingLiU"/>
          <w:b/>
          <w:lang w:eastAsia="zh-CN"/>
        </w:rPr>
      </w:pPr>
    </w:p>
    <w:p w:rsidR="00997888" w:rsidRDefault="00997888" w:rsidP="000F0030">
      <w:pPr>
        <w:spacing w:after="200" w:line="276" w:lineRule="auto"/>
        <w:jc w:val="center"/>
        <w:rPr>
          <w:rFonts w:eastAsia="PMingLiU"/>
          <w:b/>
          <w:lang w:eastAsia="zh-CN"/>
        </w:rPr>
      </w:pPr>
    </w:p>
    <w:p w:rsidR="00997888" w:rsidRDefault="00997888" w:rsidP="000F0030">
      <w:pPr>
        <w:spacing w:after="200" w:line="276" w:lineRule="auto"/>
        <w:jc w:val="center"/>
        <w:rPr>
          <w:rFonts w:eastAsia="PMingLiU"/>
          <w:b/>
          <w:lang w:eastAsia="zh-CN"/>
        </w:rPr>
      </w:pPr>
    </w:p>
    <w:p w:rsidR="00997888" w:rsidRDefault="00997888" w:rsidP="000F0030">
      <w:pPr>
        <w:spacing w:after="200" w:line="276" w:lineRule="auto"/>
        <w:jc w:val="center"/>
        <w:rPr>
          <w:rFonts w:eastAsia="PMingLiU"/>
          <w:b/>
          <w:lang w:eastAsia="zh-CN"/>
        </w:rPr>
      </w:pPr>
    </w:p>
    <w:p w:rsidR="00997888" w:rsidRDefault="00997888" w:rsidP="000F0030">
      <w:pPr>
        <w:spacing w:after="200" w:line="276" w:lineRule="auto"/>
        <w:jc w:val="center"/>
        <w:rPr>
          <w:rFonts w:eastAsia="PMingLiU"/>
          <w:b/>
          <w:lang w:eastAsia="zh-CN"/>
        </w:rPr>
      </w:pPr>
    </w:p>
    <w:p w:rsidR="00997888" w:rsidRDefault="00997888" w:rsidP="000F0030">
      <w:pPr>
        <w:spacing w:after="200" w:line="276" w:lineRule="auto"/>
        <w:jc w:val="center"/>
        <w:rPr>
          <w:rFonts w:eastAsia="PMingLiU"/>
          <w:b/>
          <w:lang w:eastAsia="zh-CN"/>
        </w:rPr>
      </w:pPr>
    </w:p>
    <w:p w:rsidR="00997888" w:rsidRDefault="00997888" w:rsidP="00BC3AE6">
      <w:pPr>
        <w:spacing w:after="200" w:line="276" w:lineRule="auto"/>
        <w:rPr>
          <w:rFonts w:eastAsia="PMingLiU"/>
          <w:b/>
          <w:lang w:eastAsia="zh-CN"/>
        </w:rPr>
      </w:pPr>
    </w:p>
    <w:p w:rsidR="00997888" w:rsidRDefault="00997888" w:rsidP="000F0030">
      <w:pPr>
        <w:spacing w:after="200" w:line="276" w:lineRule="auto"/>
        <w:jc w:val="center"/>
        <w:rPr>
          <w:rFonts w:eastAsia="PMingLiU"/>
          <w:b/>
          <w:lang w:eastAsia="zh-CN"/>
        </w:rPr>
      </w:pPr>
    </w:p>
    <w:p w:rsidR="00997888" w:rsidRDefault="00997888" w:rsidP="000F0030">
      <w:pPr>
        <w:spacing w:after="200" w:line="276" w:lineRule="auto"/>
        <w:jc w:val="center"/>
        <w:rPr>
          <w:rFonts w:eastAsia="PMingLiU"/>
          <w:b/>
          <w:lang w:eastAsia="zh-CN"/>
        </w:rPr>
      </w:pPr>
    </w:p>
    <w:p w:rsidR="00997888" w:rsidRDefault="00997888" w:rsidP="000F0030">
      <w:pPr>
        <w:spacing w:after="200" w:line="276" w:lineRule="auto"/>
        <w:jc w:val="center"/>
        <w:rPr>
          <w:rFonts w:eastAsia="PMingLiU"/>
          <w:b/>
          <w:lang w:eastAsia="zh-CN"/>
        </w:rPr>
      </w:pPr>
    </w:p>
    <w:p w:rsidR="00997888" w:rsidRDefault="00997888" w:rsidP="00CF101D">
      <w:pPr>
        <w:jc w:val="right"/>
        <w:rPr>
          <w:noProof w:val="0"/>
          <w:lang w:val="it-IT"/>
        </w:rPr>
      </w:pPr>
    </w:p>
    <w:p w:rsidR="00997888" w:rsidRDefault="00997888" w:rsidP="00CF101D">
      <w:pPr>
        <w:jc w:val="right"/>
        <w:rPr>
          <w:noProof w:val="0"/>
          <w:lang w:val="it-IT"/>
        </w:rPr>
      </w:pPr>
    </w:p>
    <w:p w:rsidR="00997888" w:rsidRDefault="00997888" w:rsidP="00CF101D">
      <w:pPr>
        <w:jc w:val="right"/>
        <w:rPr>
          <w:noProof w:val="0"/>
          <w:lang w:val="it-IT"/>
        </w:rPr>
      </w:pPr>
    </w:p>
    <w:p w:rsidR="00997888" w:rsidRPr="004B16DD" w:rsidRDefault="00997888" w:rsidP="00CF101D">
      <w:pPr>
        <w:jc w:val="right"/>
        <w:rPr>
          <w:noProof w:val="0"/>
          <w:sz w:val="22"/>
          <w:szCs w:val="22"/>
          <w:lang w:val="it-IT"/>
        </w:rPr>
      </w:pPr>
      <w:r w:rsidRPr="00A30B00">
        <w:rPr>
          <w:noProof w:val="0"/>
          <w:lang w:val="it-IT"/>
        </w:rPr>
        <w:t>Anexa nr.</w:t>
      </w:r>
      <w:r>
        <w:rPr>
          <w:noProof w:val="0"/>
          <w:lang w:val="it-IT"/>
        </w:rPr>
        <w:t>16</w:t>
      </w:r>
    </w:p>
    <w:p w:rsidR="00997888" w:rsidRPr="00D22624" w:rsidRDefault="00997888" w:rsidP="00CF101D">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CF101D">
      <w:pPr>
        <w:jc w:val="right"/>
        <w:rPr>
          <w:noProof w:val="0"/>
          <w:lang w:val="it-IT"/>
        </w:rPr>
      </w:pPr>
      <w:r w:rsidRPr="0003591A">
        <w:rPr>
          <w:noProof w:val="0"/>
          <w:lang w:val="it-IT"/>
        </w:rPr>
        <w:t>din “____” ________ 20___</w:t>
      </w:r>
    </w:p>
    <w:p w:rsidR="00997888" w:rsidRDefault="00997888" w:rsidP="000F0030">
      <w:pPr>
        <w:tabs>
          <w:tab w:val="left" w:pos="567"/>
        </w:tabs>
        <w:rPr>
          <w:b/>
          <w:color w:val="000000"/>
          <w:w w:val="90"/>
        </w:rPr>
      </w:pPr>
    </w:p>
    <w:p w:rsidR="00997888" w:rsidRPr="00773661" w:rsidRDefault="00997888" w:rsidP="000F0030">
      <w:pPr>
        <w:pStyle w:val="Heading1"/>
        <w:numPr>
          <w:ilvl w:val="0"/>
          <w:numId w:val="0"/>
        </w:numPr>
        <w:ind w:left="720"/>
      </w:pPr>
      <w:bookmarkStart w:id="99" w:name="_Hlk77771256"/>
      <w:r w:rsidRPr="00773661">
        <w:t>ANGAJAMENT TERŢ SUSŢINĂTOR FINANCIAR</w:t>
      </w:r>
    </w:p>
    <w:bookmarkEnd w:id="99"/>
    <w:p w:rsidR="00997888" w:rsidRDefault="00997888" w:rsidP="000F0030">
      <w:pPr>
        <w:tabs>
          <w:tab w:val="left" w:pos="567"/>
        </w:tabs>
        <w:jc w:val="center"/>
        <w:rPr>
          <w:b/>
          <w:color w:val="000000"/>
          <w:w w:val="90"/>
        </w:rPr>
      </w:pPr>
    </w:p>
    <w:p w:rsidR="00997888" w:rsidRPr="00773661" w:rsidRDefault="00997888" w:rsidP="000F0030">
      <w:pPr>
        <w:shd w:val="clear" w:color="auto" w:fill="FFFFFF"/>
        <w:jc w:val="both"/>
        <w:rPr>
          <w:b/>
          <w:spacing w:val="-2"/>
        </w:rPr>
      </w:pPr>
      <w:r w:rsidRPr="00773661">
        <w:rPr>
          <w:b/>
          <w:spacing w:val="-2"/>
        </w:rPr>
        <w:t>Terţ susţinător financiar</w:t>
      </w:r>
    </w:p>
    <w:p w:rsidR="00997888" w:rsidRPr="00773661" w:rsidRDefault="00997888" w:rsidP="00BE0197">
      <w:pPr>
        <w:shd w:val="clear" w:color="auto" w:fill="FFFFFF"/>
        <w:jc w:val="right"/>
      </w:pPr>
      <w:r w:rsidRPr="00773661">
        <w:rPr>
          <w:b/>
          <w:spacing w:val="-2"/>
        </w:rPr>
        <w:t>..........................</w:t>
      </w:r>
      <w:r w:rsidRPr="00773661">
        <w:t xml:space="preserve">(denumirea)  </w:t>
      </w:r>
    </w:p>
    <w:p w:rsidR="00997888" w:rsidRDefault="00997888" w:rsidP="000F0030">
      <w:pPr>
        <w:shd w:val="clear" w:color="auto" w:fill="FFFFFF"/>
        <w:jc w:val="center"/>
        <w:rPr>
          <w:b/>
        </w:rPr>
      </w:pPr>
    </w:p>
    <w:p w:rsidR="00997888" w:rsidRPr="00773661" w:rsidRDefault="00997888" w:rsidP="000F0030">
      <w:pPr>
        <w:shd w:val="clear" w:color="auto" w:fill="FFFFFF"/>
        <w:jc w:val="center"/>
        <w:rPr>
          <w:b/>
        </w:rPr>
      </w:pPr>
      <w:r w:rsidRPr="00773661">
        <w:rPr>
          <w:b/>
        </w:rPr>
        <w:t>ANGAJAMENT</w:t>
      </w:r>
    </w:p>
    <w:p w:rsidR="00997888" w:rsidRPr="00773661" w:rsidRDefault="00997888" w:rsidP="000F003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997888" w:rsidRPr="00773661" w:rsidRDefault="00997888" w:rsidP="000F0030">
      <w:pPr>
        <w:shd w:val="clear" w:color="auto" w:fill="FFFFFF"/>
        <w:spacing w:before="504"/>
        <w:jc w:val="both"/>
        <w:rPr>
          <w:spacing w:val="-3"/>
        </w:rPr>
      </w:pPr>
      <w:r w:rsidRPr="00773661">
        <w:rPr>
          <w:spacing w:val="-3"/>
        </w:rPr>
        <w:t>Către, ................................................................................</w:t>
      </w:r>
    </w:p>
    <w:p w:rsidR="00997888" w:rsidRPr="00773661" w:rsidRDefault="00997888" w:rsidP="000F0030">
      <w:pPr>
        <w:shd w:val="clear" w:color="auto" w:fill="FFFFFF"/>
        <w:jc w:val="both"/>
        <w:rPr>
          <w:i/>
        </w:rPr>
      </w:pPr>
      <w:r w:rsidRPr="00773661">
        <w:rPr>
          <w:i/>
        </w:rPr>
        <w:t>(denumirea autorităţii contractante şi adresa completă)</w:t>
      </w:r>
    </w:p>
    <w:p w:rsidR="00997888" w:rsidRPr="00773661" w:rsidRDefault="00997888" w:rsidP="000F0030">
      <w:pPr>
        <w:shd w:val="clear" w:color="auto" w:fill="FFFFFF"/>
        <w:tabs>
          <w:tab w:val="left" w:leader="dot" w:pos="7166"/>
        </w:tabs>
        <w:jc w:val="both"/>
      </w:pPr>
      <w:r w:rsidRPr="00773661">
        <w:t>Cu privire la procedura pentru atribuirea contractului ..............................</w:t>
      </w:r>
    </w:p>
    <w:p w:rsidR="00997888" w:rsidRPr="00773661" w:rsidRDefault="00997888"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997888" w:rsidRPr="00773661" w:rsidRDefault="00997888" w:rsidP="000F0030">
      <w:pPr>
        <w:shd w:val="clear" w:color="auto" w:fill="FFFFFF"/>
        <w:jc w:val="both"/>
      </w:pPr>
      <w:r w:rsidRPr="00773661">
        <w:t>Acordarea susţinerii financiare nu implică alte costuri pentru achizitor, cu excepţia celor care au fost incluse în propunerea financiară.</w:t>
      </w:r>
    </w:p>
    <w:p w:rsidR="00997888" w:rsidRPr="00773661" w:rsidRDefault="00997888" w:rsidP="000F003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997888" w:rsidRPr="00773661" w:rsidRDefault="00997888"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997888" w:rsidRPr="00773661" w:rsidRDefault="00997888"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997888" w:rsidRPr="00773661" w:rsidRDefault="00997888"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997888" w:rsidRPr="00773661" w:rsidRDefault="00997888"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997888" w:rsidRPr="00773661" w:rsidRDefault="00997888" w:rsidP="000F0030">
      <w:pPr>
        <w:shd w:val="clear" w:color="auto" w:fill="FFFFFF"/>
        <w:jc w:val="both"/>
        <w:rPr>
          <w:spacing w:val="-1"/>
        </w:rPr>
      </w:pPr>
    </w:p>
    <w:p w:rsidR="00997888" w:rsidRPr="00773661" w:rsidRDefault="00997888"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997888" w:rsidRPr="00773661" w:rsidRDefault="00997888"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997888" w:rsidRPr="00773661" w:rsidRDefault="00997888" w:rsidP="00C06FE7">
      <w:pPr>
        <w:shd w:val="clear" w:color="auto" w:fill="FFFFFF"/>
        <w:rPr>
          <w:i/>
          <w:spacing w:val="-1"/>
        </w:rPr>
      </w:pPr>
      <w:r>
        <w:rPr>
          <w:i/>
          <w:spacing w:val="-1"/>
        </w:rPr>
        <w:t xml:space="preserve">                                                                                                       </w:t>
      </w:r>
      <w:r w:rsidRPr="00773661">
        <w:rPr>
          <w:i/>
          <w:spacing w:val="-1"/>
        </w:rPr>
        <w:t>(semnătură autorizată)</w:t>
      </w:r>
    </w:p>
    <w:p w:rsidR="00997888" w:rsidRPr="004B16DD" w:rsidRDefault="00997888" w:rsidP="008D067E">
      <w:pPr>
        <w:jc w:val="right"/>
        <w:rPr>
          <w:noProof w:val="0"/>
          <w:sz w:val="22"/>
          <w:szCs w:val="22"/>
          <w:lang w:val="it-IT"/>
        </w:rPr>
      </w:pPr>
      <w:r w:rsidRPr="00A30B00">
        <w:rPr>
          <w:noProof w:val="0"/>
          <w:lang w:val="it-IT"/>
        </w:rPr>
        <w:t>Anexa nr.</w:t>
      </w:r>
      <w:r>
        <w:rPr>
          <w:noProof w:val="0"/>
          <w:lang w:val="it-IT"/>
        </w:rPr>
        <w:t xml:space="preserve"> 17</w:t>
      </w:r>
    </w:p>
    <w:p w:rsidR="00997888" w:rsidRPr="00D22624" w:rsidRDefault="00997888" w:rsidP="008D067E">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8D067E">
      <w:pPr>
        <w:jc w:val="right"/>
        <w:rPr>
          <w:noProof w:val="0"/>
          <w:lang w:val="it-IT"/>
        </w:rPr>
      </w:pPr>
      <w:r w:rsidRPr="0003591A">
        <w:rPr>
          <w:noProof w:val="0"/>
          <w:lang w:val="it-IT"/>
        </w:rPr>
        <w:t>din “____” ________ 20___</w:t>
      </w:r>
    </w:p>
    <w:p w:rsidR="00997888" w:rsidRDefault="00997888" w:rsidP="000F0030">
      <w:pPr>
        <w:tabs>
          <w:tab w:val="left" w:pos="567"/>
        </w:tabs>
        <w:jc w:val="center"/>
        <w:rPr>
          <w:b/>
          <w:color w:val="000000"/>
          <w:w w:val="90"/>
        </w:rPr>
      </w:pPr>
    </w:p>
    <w:p w:rsidR="00997888" w:rsidRPr="00773661" w:rsidRDefault="00997888"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997888" w:rsidRPr="00773661" w:rsidRDefault="00997888" w:rsidP="00F329F2">
      <w:pPr>
        <w:shd w:val="clear" w:color="auto" w:fill="FFFFFF"/>
        <w:spacing w:after="200"/>
        <w:rPr>
          <w:rFonts w:eastAsia="Times New Roman"/>
          <w:b/>
          <w:i/>
        </w:rPr>
      </w:pPr>
    </w:p>
    <w:p w:rsidR="00997888" w:rsidRPr="00773661" w:rsidRDefault="00997888" w:rsidP="00F329F2">
      <w:pPr>
        <w:shd w:val="clear" w:color="auto" w:fill="FFFFFF"/>
        <w:rPr>
          <w:rFonts w:eastAsia="Times New Roman"/>
          <w:b/>
          <w:spacing w:val="-2"/>
        </w:rPr>
      </w:pPr>
      <w:r w:rsidRPr="00773661">
        <w:rPr>
          <w:rFonts w:eastAsia="Times New Roman"/>
          <w:b/>
          <w:spacing w:val="-2"/>
        </w:rPr>
        <w:t xml:space="preserve">Terю susюinгtor </w:t>
      </w:r>
      <w:r>
        <w:rPr>
          <w:rFonts w:eastAsia="Times New Roman"/>
          <w:b/>
          <w:spacing w:val="-2"/>
        </w:rPr>
        <w:t>financiar</w:t>
      </w:r>
    </w:p>
    <w:p w:rsidR="00997888" w:rsidRPr="00773661" w:rsidRDefault="00997888" w:rsidP="00BE0197">
      <w:pPr>
        <w:shd w:val="clear" w:color="auto" w:fill="FFFFFF"/>
        <w:jc w:val="right"/>
        <w:rPr>
          <w:rFonts w:eastAsia="Times New Roman"/>
          <w:b/>
        </w:rPr>
      </w:pPr>
      <w:r w:rsidRPr="00773661">
        <w:rPr>
          <w:rFonts w:eastAsia="Times New Roman"/>
          <w:b/>
          <w:spacing w:val="-2"/>
        </w:rPr>
        <w:t>..........................</w:t>
      </w:r>
    </w:p>
    <w:p w:rsidR="00997888" w:rsidRPr="00773661" w:rsidRDefault="00997888" w:rsidP="00BE0197">
      <w:pPr>
        <w:shd w:val="clear" w:color="auto" w:fill="FFFFFF"/>
        <w:jc w:val="right"/>
        <w:rPr>
          <w:rFonts w:eastAsia="Times New Roman"/>
        </w:rPr>
      </w:pPr>
      <w:r w:rsidRPr="00773661">
        <w:rPr>
          <w:rFonts w:eastAsia="Times New Roman"/>
        </w:rPr>
        <w:t>(denumirea)</w:t>
      </w:r>
    </w:p>
    <w:p w:rsidR="00997888" w:rsidRPr="00773661" w:rsidRDefault="00997888" w:rsidP="00F329F2">
      <w:pPr>
        <w:shd w:val="clear" w:color="auto" w:fill="FFFFFF"/>
        <w:rPr>
          <w:rFonts w:eastAsia="Times New Roman"/>
        </w:rPr>
      </w:pPr>
    </w:p>
    <w:p w:rsidR="00997888" w:rsidRPr="00773661" w:rsidRDefault="00997888" w:rsidP="00F329F2">
      <w:pPr>
        <w:spacing w:after="200"/>
        <w:jc w:val="center"/>
        <w:rPr>
          <w:rFonts w:eastAsia="Times New Roman"/>
          <w:b/>
        </w:rPr>
      </w:pPr>
      <w:r w:rsidRPr="00773661">
        <w:rPr>
          <w:rFonts w:eastAsia="Times New Roman"/>
          <w:b/>
        </w:rPr>
        <w:t>Declaraюie</w:t>
      </w:r>
    </w:p>
    <w:p w:rsidR="00997888" w:rsidRPr="00773661" w:rsidRDefault="00997888" w:rsidP="00F329F2">
      <w:pPr>
        <w:spacing w:after="200"/>
        <w:rPr>
          <w:rFonts w:eastAsia="Times New Roman"/>
        </w:rPr>
      </w:pPr>
    </w:p>
    <w:p w:rsidR="00997888" w:rsidRDefault="00997888" w:rsidP="00F329F2">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 xml:space="preserve">denumirea terюului susюinгtor </w:t>
      </w:r>
      <w:r>
        <w:rPr>
          <w:rFonts w:eastAsia="Times New Roman"/>
          <w:i/>
        </w:rPr>
        <w:t>financiar</w:t>
      </w:r>
      <w:r w:rsidRPr="00773661">
        <w:rPr>
          <w:rFonts w:eastAsia="Times New Roman"/>
          <w:i/>
        </w:rPr>
        <w:t>),</w:t>
      </w:r>
      <w:r w:rsidRPr="00773661">
        <w:rPr>
          <w:rFonts w:eastAsia="Times New Roman"/>
        </w:rPr>
        <w:t xml:space="preserve"> declar pe propria rгspundere, sub sancюiunile aplicabile faptei de fals оn acte publice, </w:t>
      </w:r>
      <w:r>
        <w:rPr>
          <w:rFonts w:eastAsia="Times New Roman"/>
        </w:rPr>
        <w:t xml:space="preserve">cг </w:t>
      </w:r>
      <w:r w:rsidRPr="00F329F2">
        <w:rPr>
          <w:rFonts w:eastAsia="Times New Roman"/>
        </w:rPr>
        <w:t>toate resursele financiare necesare pentru оndeplinirea integralг єi la termen a tuturor obligaюiilor contractului de achiziюie publicг............................................... sunt reale.</w:t>
      </w:r>
    </w:p>
    <w:p w:rsidR="00997888" w:rsidRPr="00773661" w:rsidRDefault="00997888" w:rsidP="00F329F2">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997888" w:rsidRPr="00773661" w:rsidRDefault="00997888" w:rsidP="00F329F2">
      <w:pPr>
        <w:shd w:val="clear" w:color="auto" w:fill="FFFFFF"/>
        <w:spacing w:after="200"/>
        <w:rPr>
          <w:rFonts w:eastAsia="Times New Roman"/>
        </w:rPr>
      </w:pPr>
    </w:p>
    <w:p w:rsidR="00997888" w:rsidRPr="00A53ED5" w:rsidRDefault="00997888" w:rsidP="00A53ED5">
      <w:pPr>
        <w:shd w:val="clear" w:color="auto" w:fill="FFFFFF"/>
        <w:spacing w:after="200"/>
        <w:rPr>
          <w:rFonts w:eastAsia="Times New Roman"/>
        </w:rPr>
      </w:pPr>
      <w:r w:rsidRPr="00A53ED5">
        <w:rPr>
          <w:rFonts w:eastAsia="Times New Roman"/>
        </w:rPr>
        <w:t>Data completгrii,</w:t>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Pr>
          <w:rFonts w:eastAsia="Times New Roman"/>
        </w:rPr>
        <w:t xml:space="preserve">              </w:t>
      </w:r>
      <w:r w:rsidRPr="00A53ED5">
        <w:rPr>
          <w:rFonts w:eastAsia="Times New Roman"/>
        </w:rPr>
        <w:t>Terю susюinгtor,</w:t>
      </w:r>
    </w:p>
    <w:p w:rsidR="00997888" w:rsidRPr="00A53ED5" w:rsidRDefault="00997888" w:rsidP="00A53ED5">
      <w:pPr>
        <w:shd w:val="clear" w:color="auto" w:fill="FFFFFF"/>
        <w:spacing w:after="200"/>
        <w:rPr>
          <w:rFonts w:eastAsia="Times New Roman"/>
        </w:rPr>
      </w:pPr>
      <w:r w:rsidRPr="00A53ED5">
        <w:rPr>
          <w:rFonts w:eastAsia="Times New Roman"/>
        </w:rPr>
        <w:t>(</w:t>
      </w:r>
      <w:r w:rsidRPr="00BE0197">
        <w:rPr>
          <w:rFonts w:eastAsia="Times New Roman"/>
          <w:i/>
          <w:iCs/>
        </w:rPr>
        <w:t>semnгturг autorizatг</w:t>
      </w:r>
      <w:r w:rsidRPr="00A53ED5">
        <w:rPr>
          <w:rFonts w:eastAsia="Times New Roman"/>
        </w:rPr>
        <w:t>)</w:t>
      </w:r>
    </w:p>
    <w:p w:rsidR="00997888" w:rsidRPr="00A53ED5" w:rsidRDefault="00997888" w:rsidP="00A53ED5">
      <w:pPr>
        <w:shd w:val="clear" w:color="auto" w:fill="FFFFFF"/>
        <w:spacing w:after="200"/>
        <w:rPr>
          <w:rFonts w:eastAsia="Times New Roman"/>
        </w:rPr>
      </w:pPr>
    </w:p>
    <w:p w:rsidR="00997888" w:rsidRPr="00773661" w:rsidRDefault="00997888" w:rsidP="00F329F2">
      <w:pPr>
        <w:shd w:val="clear" w:color="auto" w:fill="FFFFFF"/>
        <w:spacing w:after="200"/>
        <w:rPr>
          <w:rFonts w:eastAsia="Times New Roman"/>
        </w:rPr>
      </w:pPr>
    </w:p>
    <w:p w:rsidR="00997888" w:rsidRDefault="00997888" w:rsidP="000F0030">
      <w:pPr>
        <w:tabs>
          <w:tab w:val="left" w:pos="567"/>
        </w:tabs>
        <w:jc w:val="center"/>
        <w:rPr>
          <w:b/>
          <w:color w:val="000000"/>
          <w:w w:val="90"/>
        </w:rPr>
      </w:pPr>
    </w:p>
    <w:p w:rsidR="00997888" w:rsidRDefault="00997888" w:rsidP="000F0030">
      <w:pPr>
        <w:tabs>
          <w:tab w:val="left" w:pos="567"/>
        </w:tabs>
        <w:jc w:val="center"/>
        <w:rPr>
          <w:b/>
          <w:color w:val="000000"/>
          <w:w w:val="90"/>
        </w:rPr>
      </w:pPr>
    </w:p>
    <w:p w:rsidR="00997888" w:rsidRDefault="00997888" w:rsidP="000F0030">
      <w:pPr>
        <w:tabs>
          <w:tab w:val="left" w:pos="567"/>
        </w:tabs>
        <w:jc w:val="center"/>
        <w:rPr>
          <w:b/>
          <w:color w:val="000000"/>
          <w:w w:val="90"/>
        </w:rPr>
      </w:pPr>
    </w:p>
    <w:p w:rsidR="00997888" w:rsidRDefault="00997888" w:rsidP="000F0030">
      <w:pPr>
        <w:tabs>
          <w:tab w:val="left" w:pos="567"/>
        </w:tabs>
        <w:jc w:val="center"/>
        <w:rPr>
          <w:b/>
          <w:color w:val="000000"/>
          <w:w w:val="90"/>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Default="00997888" w:rsidP="008D067E">
      <w:pPr>
        <w:jc w:val="right"/>
        <w:rPr>
          <w:noProof w:val="0"/>
          <w:lang w:val="it-IT"/>
        </w:rPr>
      </w:pPr>
    </w:p>
    <w:p w:rsidR="00997888" w:rsidRPr="004B16DD" w:rsidRDefault="00997888" w:rsidP="008D067E">
      <w:pPr>
        <w:jc w:val="right"/>
        <w:rPr>
          <w:noProof w:val="0"/>
          <w:sz w:val="22"/>
          <w:szCs w:val="22"/>
          <w:lang w:val="it-IT"/>
        </w:rPr>
      </w:pPr>
      <w:r w:rsidRPr="00A30B00">
        <w:rPr>
          <w:noProof w:val="0"/>
          <w:lang w:val="it-IT"/>
        </w:rPr>
        <w:t>Anexa nr.</w:t>
      </w:r>
      <w:r>
        <w:rPr>
          <w:noProof w:val="0"/>
          <w:lang w:val="it-IT"/>
        </w:rPr>
        <w:t xml:space="preserve"> 18</w:t>
      </w:r>
    </w:p>
    <w:p w:rsidR="00997888" w:rsidRPr="00D22624" w:rsidRDefault="00997888" w:rsidP="008D067E">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8D067E">
      <w:pPr>
        <w:jc w:val="right"/>
        <w:rPr>
          <w:noProof w:val="0"/>
          <w:lang w:val="it-IT"/>
        </w:rPr>
      </w:pPr>
      <w:r w:rsidRPr="0003591A">
        <w:rPr>
          <w:noProof w:val="0"/>
          <w:lang w:val="it-IT"/>
        </w:rPr>
        <w:t>din “____” ________ 20___</w:t>
      </w:r>
    </w:p>
    <w:p w:rsidR="00997888" w:rsidRDefault="00997888" w:rsidP="000F0030">
      <w:pPr>
        <w:tabs>
          <w:tab w:val="left" w:pos="567"/>
        </w:tabs>
        <w:jc w:val="center"/>
        <w:rPr>
          <w:b/>
          <w:color w:val="000000"/>
          <w:w w:val="90"/>
        </w:rPr>
      </w:pPr>
    </w:p>
    <w:p w:rsidR="00997888" w:rsidRDefault="00997888" w:rsidP="000F0030">
      <w:pPr>
        <w:pStyle w:val="Heading1"/>
        <w:numPr>
          <w:ilvl w:val="0"/>
          <w:numId w:val="0"/>
        </w:numPr>
        <w:ind w:left="720"/>
        <w:rPr>
          <w:sz w:val="22"/>
          <w:szCs w:val="22"/>
          <w:lang w:val="it-IT"/>
        </w:rPr>
      </w:pPr>
    </w:p>
    <w:p w:rsidR="00997888" w:rsidRPr="00773661" w:rsidRDefault="00997888" w:rsidP="000F0030">
      <w:pPr>
        <w:pStyle w:val="Heading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997888" w:rsidRPr="00773661" w:rsidRDefault="00997888" w:rsidP="000F0030">
      <w:pPr>
        <w:ind w:left="5040" w:firstLine="720"/>
        <w:jc w:val="both"/>
        <w:rPr>
          <w:rStyle w:val="tax1"/>
          <w:rFonts w:eastAsia="Times New Roman"/>
          <w:bCs/>
          <w:sz w:val="24"/>
          <w:lang w:val="it-IT"/>
        </w:rPr>
      </w:pPr>
    </w:p>
    <w:p w:rsidR="00997888" w:rsidRPr="00773661" w:rsidRDefault="00997888" w:rsidP="000F0030">
      <w:pPr>
        <w:shd w:val="clear" w:color="auto" w:fill="FFFFFF"/>
        <w:rPr>
          <w:b/>
        </w:rPr>
      </w:pPr>
      <w:r w:rsidRPr="00773661">
        <w:rPr>
          <w:b/>
          <w:spacing w:val="-2"/>
        </w:rPr>
        <w:t>..........................</w:t>
      </w:r>
    </w:p>
    <w:p w:rsidR="00997888" w:rsidRPr="00773661" w:rsidRDefault="00997888" w:rsidP="000F0030">
      <w:pPr>
        <w:shd w:val="clear" w:color="auto" w:fill="FFFFFF"/>
      </w:pPr>
      <w:r w:rsidRPr="00773661">
        <w:t>(denumirea)</w:t>
      </w:r>
    </w:p>
    <w:p w:rsidR="00997888" w:rsidRPr="00773661" w:rsidRDefault="00997888" w:rsidP="000F0030">
      <w:pPr>
        <w:shd w:val="clear" w:color="auto" w:fill="FFFFFF"/>
        <w:jc w:val="center"/>
        <w:rPr>
          <w:b/>
        </w:rPr>
      </w:pPr>
      <w:r w:rsidRPr="00773661">
        <w:rPr>
          <w:b/>
        </w:rPr>
        <w:t>ANGAJAMENT</w:t>
      </w:r>
    </w:p>
    <w:p w:rsidR="00997888" w:rsidRPr="00773661" w:rsidRDefault="00997888" w:rsidP="000F003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997888" w:rsidRPr="00773661" w:rsidRDefault="00997888" w:rsidP="000F0030">
      <w:pPr>
        <w:shd w:val="clear" w:color="auto" w:fill="FFFFFF"/>
        <w:jc w:val="center"/>
      </w:pPr>
      <w:r w:rsidRPr="00773661">
        <w:rPr>
          <w:b/>
        </w:rPr>
        <w:t>a ofertantului/candidatului</w:t>
      </w:r>
    </w:p>
    <w:p w:rsidR="00997888" w:rsidRPr="00773661" w:rsidRDefault="00997888" w:rsidP="000F0030">
      <w:pPr>
        <w:shd w:val="clear" w:color="auto" w:fill="FFFFFF"/>
      </w:pPr>
      <w:r w:rsidRPr="00773661">
        <w:rPr>
          <w:spacing w:val="-2"/>
        </w:rPr>
        <w:t>Către</w:t>
      </w:r>
      <w:r w:rsidRPr="00773661">
        <w:t>, ..............................................</w:t>
      </w:r>
    </w:p>
    <w:p w:rsidR="00997888" w:rsidRPr="00773661" w:rsidRDefault="00997888" w:rsidP="000F0030">
      <w:pPr>
        <w:shd w:val="clear" w:color="auto" w:fill="FFFFFF"/>
        <w:spacing w:before="5"/>
        <w:rPr>
          <w:i/>
        </w:rPr>
      </w:pPr>
      <w:r w:rsidRPr="00773661">
        <w:rPr>
          <w:i/>
        </w:rPr>
        <w:t>(denumirea autorităţii contractante şi adresa completă)</w:t>
      </w:r>
    </w:p>
    <w:p w:rsidR="00997888" w:rsidRPr="00773661" w:rsidRDefault="00997888"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997888" w:rsidRPr="00773661" w:rsidRDefault="00997888"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997888" w:rsidRPr="00773661" w:rsidRDefault="00997888" w:rsidP="000F003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997888" w:rsidRPr="00773661" w:rsidRDefault="00997888" w:rsidP="000F003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997888" w:rsidRPr="00773661" w:rsidRDefault="00997888"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997888" w:rsidRPr="00773661" w:rsidRDefault="00997888"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997888" w:rsidRPr="00773661" w:rsidRDefault="00997888"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997888" w:rsidRPr="00773661" w:rsidRDefault="00997888" w:rsidP="000F0030">
      <w:pPr>
        <w:shd w:val="clear" w:color="auto" w:fill="FFFFFF"/>
        <w:rPr>
          <w:spacing w:val="-1"/>
        </w:rPr>
      </w:pPr>
    </w:p>
    <w:p w:rsidR="00997888" w:rsidRPr="00773661" w:rsidRDefault="00997888"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997888" w:rsidRPr="00773661" w:rsidRDefault="00997888"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997888" w:rsidRPr="00773661" w:rsidRDefault="00997888" w:rsidP="00BC3AE6">
      <w:pPr>
        <w:shd w:val="clear" w:color="auto" w:fill="FFFFFF"/>
        <w:rPr>
          <w:i/>
          <w:spacing w:val="-1"/>
        </w:rPr>
      </w:pPr>
      <w:r>
        <w:rPr>
          <w:i/>
          <w:spacing w:val="-1"/>
        </w:rPr>
        <w:t xml:space="preserve">                                                                                                       </w:t>
      </w:r>
      <w:r w:rsidRPr="00773661">
        <w:rPr>
          <w:i/>
          <w:spacing w:val="-1"/>
        </w:rPr>
        <w:t>(semnătură autorizată)</w:t>
      </w:r>
    </w:p>
    <w:p w:rsidR="00997888" w:rsidRPr="004B16DD" w:rsidRDefault="00997888" w:rsidP="008D067E">
      <w:pPr>
        <w:jc w:val="right"/>
        <w:rPr>
          <w:noProof w:val="0"/>
          <w:sz w:val="22"/>
          <w:szCs w:val="22"/>
          <w:lang w:val="it-IT"/>
        </w:rPr>
      </w:pPr>
      <w:r w:rsidRPr="00A30B00">
        <w:rPr>
          <w:noProof w:val="0"/>
          <w:lang w:val="it-IT"/>
        </w:rPr>
        <w:t>Anexa nr.</w:t>
      </w:r>
      <w:r>
        <w:rPr>
          <w:noProof w:val="0"/>
          <w:lang w:val="it-IT"/>
        </w:rPr>
        <w:t xml:space="preserve"> 19</w:t>
      </w:r>
    </w:p>
    <w:p w:rsidR="00997888" w:rsidRPr="00D22624" w:rsidRDefault="00997888" w:rsidP="008D067E">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8D067E">
      <w:pPr>
        <w:jc w:val="right"/>
        <w:rPr>
          <w:noProof w:val="0"/>
          <w:lang w:val="it-IT"/>
        </w:rPr>
      </w:pPr>
      <w:r w:rsidRPr="0003591A">
        <w:rPr>
          <w:noProof w:val="0"/>
          <w:lang w:val="it-IT"/>
        </w:rPr>
        <w:t>din “____” ________ 20___</w:t>
      </w:r>
    </w:p>
    <w:p w:rsidR="00997888" w:rsidRDefault="00997888" w:rsidP="000F0030">
      <w:pPr>
        <w:tabs>
          <w:tab w:val="left" w:pos="567"/>
        </w:tabs>
        <w:jc w:val="center"/>
        <w:rPr>
          <w:b/>
          <w:color w:val="000000"/>
          <w:w w:val="90"/>
        </w:rPr>
      </w:pPr>
    </w:p>
    <w:p w:rsidR="00997888" w:rsidRPr="00773661" w:rsidRDefault="00997888"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997888" w:rsidRPr="00773661" w:rsidRDefault="00997888" w:rsidP="000F0030">
      <w:pPr>
        <w:shd w:val="clear" w:color="auto" w:fill="FFFFFF"/>
        <w:spacing w:after="200"/>
        <w:rPr>
          <w:rFonts w:eastAsia="Times New Roman"/>
          <w:b/>
          <w:i/>
        </w:rPr>
      </w:pPr>
    </w:p>
    <w:p w:rsidR="00997888" w:rsidRPr="00773661" w:rsidRDefault="00997888" w:rsidP="000F0030">
      <w:pPr>
        <w:shd w:val="clear" w:color="auto" w:fill="FFFFFF"/>
        <w:rPr>
          <w:rFonts w:eastAsia="Times New Roman"/>
          <w:b/>
          <w:spacing w:val="-2"/>
        </w:rPr>
      </w:pPr>
      <w:r w:rsidRPr="00773661">
        <w:rPr>
          <w:rFonts w:eastAsia="Times New Roman"/>
          <w:b/>
          <w:spacing w:val="-2"/>
        </w:rPr>
        <w:t xml:space="preserve">Terю susюinгtor tehnic </w:t>
      </w:r>
    </w:p>
    <w:p w:rsidR="00997888" w:rsidRPr="00773661" w:rsidRDefault="00997888" w:rsidP="00BE0197">
      <w:pPr>
        <w:shd w:val="clear" w:color="auto" w:fill="FFFFFF"/>
        <w:jc w:val="right"/>
        <w:rPr>
          <w:rFonts w:eastAsia="Times New Roman"/>
          <w:b/>
        </w:rPr>
      </w:pPr>
      <w:r w:rsidRPr="00773661">
        <w:rPr>
          <w:rFonts w:eastAsia="Times New Roman"/>
          <w:b/>
          <w:spacing w:val="-2"/>
        </w:rPr>
        <w:t>..........................</w:t>
      </w:r>
    </w:p>
    <w:p w:rsidR="00997888" w:rsidRPr="00773661" w:rsidRDefault="00997888" w:rsidP="00BE0197">
      <w:pPr>
        <w:shd w:val="clear" w:color="auto" w:fill="FFFFFF"/>
        <w:jc w:val="right"/>
        <w:rPr>
          <w:rFonts w:eastAsia="Times New Roman"/>
        </w:rPr>
      </w:pPr>
      <w:r w:rsidRPr="00773661">
        <w:rPr>
          <w:rFonts w:eastAsia="Times New Roman"/>
        </w:rPr>
        <w:t>(denumirea)</w:t>
      </w:r>
    </w:p>
    <w:p w:rsidR="00997888" w:rsidRPr="00773661" w:rsidRDefault="00997888" w:rsidP="000F0030">
      <w:pPr>
        <w:shd w:val="clear" w:color="auto" w:fill="FFFFFF"/>
        <w:rPr>
          <w:rFonts w:eastAsia="Times New Roman"/>
        </w:rPr>
      </w:pPr>
    </w:p>
    <w:p w:rsidR="00997888" w:rsidRPr="00773661" w:rsidRDefault="00997888" w:rsidP="000F0030">
      <w:pPr>
        <w:spacing w:after="200"/>
        <w:jc w:val="center"/>
        <w:rPr>
          <w:rFonts w:eastAsia="Times New Roman"/>
          <w:b/>
        </w:rPr>
      </w:pPr>
      <w:r w:rsidRPr="00773661">
        <w:rPr>
          <w:rFonts w:eastAsia="Times New Roman"/>
          <w:b/>
        </w:rPr>
        <w:t>Declaraюie</w:t>
      </w:r>
    </w:p>
    <w:p w:rsidR="00997888" w:rsidRPr="00773661" w:rsidRDefault="00997888" w:rsidP="000F0030">
      <w:pPr>
        <w:spacing w:after="200"/>
        <w:rPr>
          <w:rFonts w:eastAsia="Times New Roman"/>
        </w:rPr>
      </w:pPr>
    </w:p>
    <w:p w:rsidR="00997888" w:rsidRPr="00773661" w:rsidRDefault="00997888" w:rsidP="000F0030">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denumirea terюului susюinгtor tehnic),</w:t>
      </w:r>
      <w:r w:rsidRPr="00773661">
        <w:rPr>
          <w:rFonts w:eastAsia="Times New Roman"/>
        </w:rPr>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997888" w:rsidRPr="00773661" w:rsidRDefault="00997888" w:rsidP="000F0030">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997888" w:rsidRPr="00773661" w:rsidRDefault="00997888" w:rsidP="000F0030">
      <w:pPr>
        <w:shd w:val="clear" w:color="auto" w:fill="FFFFFF"/>
        <w:spacing w:after="200"/>
        <w:rPr>
          <w:rFonts w:eastAsia="Times New Roman"/>
        </w:rPr>
      </w:pPr>
    </w:p>
    <w:p w:rsidR="00997888" w:rsidRPr="00773661" w:rsidRDefault="00997888" w:rsidP="000F0030">
      <w:pPr>
        <w:shd w:val="clear" w:color="auto" w:fill="FFFFFF"/>
        <w:spacing w:after="200"/>
        <w:rPr>
          <w:rFonts w:eastAsia="Times New Roman"/>
        </w:rPr>
      </w:pPr>
    </w:p>
    <w:p w:rsidR="00997888" w:rsidRPr="00773661" w:rsidRDefault="00997888" w:rsidP="000F0030">
      <w:pPr>
        <w:shd w:val="clear" w:color="auto" w:fill="FFFFFF"/>
        <w:spacing w:after="200"/>
        <w:ind w:left="34"/>
        <w:jc w:val="center"/>
        <w:rPr>
          <w:rFonts w:eastAsia="Times New Roman"/>
          <w:b/>
        </w:rPr>
      </w:pPr>
      <w:r w:rsidRPr="00773661">
        <w:rPr>
          <w:rFonts w:eastAsia="Times New Roman"/>
          <w:b/>
          <w:spacing w:val="-3"/>
        </w:rPr>
        <w:t>LISTA</w:t>
      </w:r>
    </w:p>
    <w:p w:rsidR="00997888" w:rsidRPr="00773661" w:rsidRDefault="00997888" w:rsidP="00773661">
      <w:pPr>
        <w:shd w:val="clear" w:color="auto" w:fill="FFFFFF"/>
        <w:spacing w:after="200"/>
        <w:ind w:left="29"/>
        <w:jc w:val="both"/>
        <w:rPr>
          <w:rFonts w:eastAsia="Times New Roman"/>
        </w:rPr>
      </w:pPr>
      <w:r w:rsidRPr="00773661">
        <w:rPr>
          <w:rFonts w:eastAsia="Times New Roman"/>
        </w:rPr>
        <w:t xml:space="preserve">privind logistica, utilajele, instalaюiile єi echipamentele tehnice aflate оn dotare </w:t>
      </w:r>
      <w:r>
        <w:rPr>
          <w:rFonts w:eastAsia="Times New Roman"/>
        </w:rPr>
        <w:t>ș</w:t>
      </w:r>
      <w:r w:rsidRPr="00773661">
        <w:rPr>
          <w:rFonts w:eastAsia="Times New Roman"/>
        </w:rPr>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997888" w:rsidRPr="000F0030" w:rsidTr="000F0030">
        <w:tc>
          <w:tcPr>
            <w:tcW w:w="609" w:type="dxa"/>
          </w:tcPr>
          <w:p w:rsidR="00997888" w:rsidRPr="000F0030" w:rsidRDefault="00997888" w:rsidP="000F0030">
            <w:pPr>
              <w:jc w:val="center"/>
              <w:rPr>
                <w:rFonts w:eastAsia="Times New Roman"/>
                <w:lang w:eastAsia="ro-RO"/>
              </w:rPr>
            </w:pPr>
            <w:r w:rsidRPr="000F0030">
              <w:rPr>
                <w:rFonts w:eastAsia="Times New Roman"/>
                <w:sz w:val="22"/>
                <w:szCs w:val="22"/>
                <w:lang w:eastAsia="ro-RO"/>
              </w:rPr>
              <w:t xml:space="preserve">Nr. </w:t>
            </w:r>
          </w:p>
          <w:p w:rsidR="00997888" w:rsidRPr="000F0030" w:rsidRDefault="00997888" w:rsidP="000F0030">
            <w:pPr>
              <w:jc w:val="center"/>
              <w:rPr>
                <w:rFonts w:eastAsia="Times New Roman"/>
                <w:lang w:eastAsia="ro-RO"/>
              </w:rPr>
            </w:pPr>
            <w:r w:rsidRPr="000F0030">
              <w:rPr>
                <w:rFonts w:eastAsia="Times New Roman"/>
                <w:sz w:val="22"/>
                <w:szCs w:val="22"/>
                <w:lang w:eastAsia="ro-RO"/>
              </w:rPr>
              <w:t>crt</w:t>
            </w:r>
          </w:p>
        </w:tc>
        <w:tc>
          <w:tcPr>
            <w:tcW w:w="3477" w:type="dxa"/>
          </w:tcPr>
          <w:p w:rsidR="00997888" w:rsidRPr="000F0030" w:rsidRDefault="00997888" w:rsidP="000F0030">
            <w:pPr>
              <w:jc w:val="center"/>
              <w:rPr>
                <w:rFonts w:eastAsia="Times New Roman"/>
                <w:lang w:eastAsia="ro-RO"/>
              </w:rPr>
            </w:pPr>
            <w:r w:rsidRPr="000F0030">
              <w:rPr>
                <w:rFonts w:eastAsia="Times New Roman"/>
                <w:sz w:val="22"/>
                <w:szCs w:val="22"/>
                <w:lang w:eastAsia="ro-RO"/>
              </w:rPr>
              <w:t xml:space="preserve">Denumire </w:t>
            </w:r>
            <w:r w:rsidRPr="000F0030">
              <w:rPr>
                <w:rFonts w:eastAsia="Times New Roman"/>
                <w:spacing w:val="-1"/>
                <w:sz w:val="22"/>
                <w:szCs w:val="22"/>
                <w:lang w:eastAsia="ro-RO"/>
              </w:rPr>
              <w:t>utilaj/echipament/instalaюie</w:t>
            </w:r>
          </w:p>
        </w:tc>
        <w:tc>
          <w:tcPr>
            <w:tcW w:w="1293" w:type="dxa"/>
          </w:tcPr>
          <w:p w:rsidR="00997888" w:rsidRPr="000F0030" w:rsidRDefault="00997888"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997888" w:rsidRPr="000F0030" w:rsidRDefault="00997888" w:rsidP="000F0030">
            <w:pPr>
              <w:jc w:val="center"/>
              <w:rPr>
                <w:rFonts w:eastAsia="Times New Roman"/>
                <w:lang w:eastAsia="ro-RO"/>
              </w:rPr>
            </w:pPr>
            <w:r w:rsidRPr="000F0030">
              <w:rPr>
                <w:rFonts w:eastAsia="Times New Roman"/>
                <w:sz w:val="22"/>
                <w:szCs w:val="22"/>
                <w:lang w:eastAsia="ro-RO"/>
              </w:rPr>
              <w:t>Forma de deюinere</w:t>
            </w:r>
          </w:p>
        </w:tc>
      </w:tr>
      <w:tr w:rsidR="00997888" w:rsidRPr="000F0030" w:rsidTr="000F0030">
        <w:tc>
          <w:tcPr>
            <w:tcW w:w="609" w:type="dxa"/>
          </w:tcPr>
          <w:p w:rsidR="00997888" w:rsidRPr="000F0030" w:rsidRDefault="00997888" w:rsidP="000F0030">
            <w:pPr>
              <w:jc w:val="center"/>
              <w:rPr>
                <w:rFonts w:eastAsia="Times New Roman"/>
                <w:lang w:eastAsia="ro-RO"/>
              </w:rPr>
            </w:pPr>
          </w:p>
        </w:tc>
        <w:tc>
          <w:tcPr>
            <w:tcW w:w="3477" w:type="dxa"/>
          </w:tcPr>
          <w:p w:rsidR="00997888" w:rsidRPr="000F0030" w:rsidRDefault="00997888" w:rsidP="000F0030">
            <w:pPr>
              <w:jc w:val="center"/>
              <w:rPr>
                <w:rFonts w:eastAsia="Times New Roman"/>
                <w:lang w:eastAsia="ro-RO"/>
              </w:rPr>
            </w:pPr>
          </w:p>
        </w:tc>
        <w:tc>
          <w:tcPr>
            <w:tcW w:w="1293" w:type="dxa"/>
          </w:tcPr>
          <w:p w:rsidR="00997888" w:rsidRPr="000F0030" w:rsidRDefault="00997888" w:rsidP="000F0030">
            <w:pPr>
              <w:jc w:val="center"/>
              <w:rPr>
                <w:rFonts w:eastAsia="Times New Roman"/>
                <w:lang w:eastAsia="ro-RO"/>
              </w:rPr>
            </w:pPr>
          </w:p>
        </w:tc>
        <w:tc>
          <w:tcPr>
            <w:tcW w:w="1608" w:type="dxa"/>
          </w:tcPr>
          <w:p w:rsidR="00997888" w:rsidRPr="000F0030" w:rsidRDefault="00997888"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997888" w:rsidRPr="000F0030" w:rsidRDefault="00997888" w:rsidP="000F0030">
            <w:pPr>
              <w:jc w:val="center"/>
              <w:rPr>
                <w:rFonts w:eastAsia="Times New Roman"/>
                <w:lang w:eastAsia="ro-RO"/>
              </w:rPr>
            </w:pPr>
            <w:r w:rsidRPr="000F0030">
              <w:rPr>
                <w:rFonts w:eastAsia="Times New Roman"/>
                <w:sz w:val="22"/>
                <w:szCs w:val="22"/>
                <w:lang w:eastAsia="ro-RO"/>
              </w:rPr>
              <w:t>Оn chirie</w:t>
            </w:r>
          </w:p>
        </w:tc>
      </w:tr>
      <w:tr w:rsidR="00997888" w:rsidRPr="000F0030" w:rsidTr="000F0030">
        <w:tc>
          <w:tcPr>
            <w:tcW w:w="609" w:type="dxa"/>
          </w:tcPr>
          <w:p w:rsidR="00997888" w:rsidRPr="000F0030" w:rsidRDefault="00997888" w:rsidP="000F0030">
            <w:pPr>
              <w:jc w:val="center"/>
              <w:rPr>
                <w:rFonts w:eastAsia="Times New Roman"/>
                <w:lang w:eastAsia="ro-RO"/>
              </w:rPr>
            </w:pPr>
          </w:p>
        </w:tc>
        <w:tc>
          <w:tcPr>
            <w:tcW w:w="3477" w:type="dxa"/>
          </w:tcPr>
          <w:p w:rsidR="00997888" w:rsidRPr="000F0030" w:rsidRDefault="00997888" w:rsidP="000F0030">
            <w:pPr>
              <w:jc w:val="center"/>
              <w:rPr>
                <w:rFonts w:eastAsia="Times New Roman"/>
                <w:lang w:eastAsia="ro-RO"/>
              </w:rPr>
            </w:pPr>
          </w:p>
        </w:tc>
        <w:tc>
          <w:tcPr>
            <w:tcW w:w="1293" w:type="dxa"/>
          </w:tcPr>
          <w:p w:rsidR="00997888" w:rsidRPr="000F0030" w:rsidRDefault="00997888" w:rsidP="000F0030">
            <w:pPr>
              <w:jc w:val="center"/>
              <w:rPr>
                <w:rFonts w:eastAsia="Times New Roman"/>
                <w:lang w:eastAsia="ro-RO"/>
              </w:rPr>
            </w:pPr>
          </w:p>
        </w:tc>
        <w:tc>
          <w:tcPr>
            <w:tcW w:w="1608" w:type="dxa"/>
          </w:tcPr>
          <w:p w:rsidR="00997888" w:rsidRPr="000F0030" w:rsidRDefault="00997888" w:rsidP="000F0030">
            <w:pPr>
              <w:jc w:val="center"/>
              <w:rPr>
                <w:rFonts w:eastAsia="Times New Roman"/>
                <w:lang w:eastAsia="ro-RO"/>
              </w:rPr>
            </w:pPr>
          </w:p>
        </w:tc>
        <w:tc>
          <w:tcPr>
            <w:tcW w:w="1323" w:type="dxa"/>
          </w:tcPr>
          <w:p w:rsidR="00997888" w:rsidRPr="000F0030" w:rsidRDefault="00997888" w:rsidP="000F0030">
            <w:pPr>
              <w:jc w:val="center"/>
              <w:rPr>
                <w:rFonts w:eastAsia="Times New Roman"/>
                <w:lang w:eastAsia="ro-RO"/>
              </w:rPr>
            </w:pPr>
          </w:p>
        </w:tc>
      </w:tr>
      <w:tr w:rsidR="00997888" w:rsidRPr="000F0030" w:rsidTr="000F0030">
        <w:tc>
          <w:tcPr>
            <w:tcW w:w="609" w:type="dxa"/>
          </w:tcPr>
          <w:p w:rsidR="00997888" w:rsidRPr="000F0030" w:rsidRDefault="00997888" w:rsidP="000F0030">
            <w:pPr>
              <w:jc w:val="center"/>
              <w:rPr>
                <w:rFonts w:eastAsia="Times New Roman"/>
                <w:lang w:eastAsia="ro-RO"/>
              </w:rPr>
            </w:pPr>
          </w:p>
        </w:tc>
        <w:tc>
          <w:tcPr>
            <w:tcW w:w="3477" w:type="dxa"/>
          </w:tcPr>
          <w:p w:rsidR="00997888" w:rsidRPr="000F0030" w:rsidRDefault="00997888" w:rsidP="000F0030">
            <w:pPr>
              <w:jc w:val="center"/>
              <w:rPr>
                <w:rFonts w:eastAsia="Times New Roman"/>
                <w:lang w:eastAsia="ro-RO"/>
              </w:rPr>
            </w:pPr>
          </w:p>
        </w:tc>
        <w:tc>
          <w:tcPr>
            <w:tcW w:w="1293" w:type="dxa"/>
          </w:tcPr>
          <w:p w:rsidR="00997888" w:rsidRPr="000F0030" w:rsidRDefault="00997888" w:rsidP="000F0030">
            <w:pPr>
              <w:jc w:val="center"/>
              <w:rPr>
                <w:rFonts w:eastAsia="Times New Roman"/>
                <w:lang w:eastAsia="ro-RO"/>
              </w:rPr>
            </w:pPr>
          </w:p>
        </w:tc>
        <w:tc>
          <w:tcPr>
            <w:tcW w:w="1608" w:type="dxa"/>
          </w:tcPr>
          <w:p w:rsidR="00997888" w:rsidRPr="000F0030" w:rsidRDefault="00997888" w:rsidP="000F0030">
            <w:pPr>
              <w:jc w:val="center"/>
              <w:rPr>
                <w:rFonts w:eastAsia="Times New Roman"/>
                <w:lang w:eastAsia="ro-RO"/>
              </w:rPr>
            </w:pPr>
          </w:p>
        </w:tc>
        <w:tc>
          <w:tcPr>
            <w:tcW w:w="1323" w:type="dxa"/>
          </w:tcPr>
          <w:p w:rsidR="00997888" w:rsidRPr="000F0030" w:rsidRDefault="00997888" w:rsidP="000F0030">
            <w:pPr>
              <w:jc w:val="center"/>
              <w:rPr>
                <w:rFonts w:eastAsia="Times New Roman"/>
                <w:lang w:eastAsia="ro-RO"/>
              </w:rPr>
            </w:pPr>
          </w:p>
        </w:tc>
      </w:tr>
      <w:tr w:rsidR="00997888" w:rsidRPr="000F0030" w:rsidTr="000F0030">
        <w:tc>
          <w:tcPr>
            <w:tcW w:w="609" w:type="dxa"/>
          </w:tcPr>
          <w:p w:rsidR="00997888" w:rsidRPr="000F0030" w:rsidRDefault="00997888" w:rsidP="000F0030">
            <w:pPr>
              <w:jc w:val="center"/>
              <w:rPr>
                <w:rFonts w:eastAsia="Times New Roman"/>
                <w:lang w:eastAsia="ro-RO"/>
              </w:rPr>
            </w:pPr>
          </w:p>
        </w:tc>
        <w:tc>
          <w:tcPr>
            <w:tcW w:w="3477" w:type="dxa"/>
          </w:tcPr>
          <w:p w:rsidR="00997888" w:rsidRPr="000F0030" w:rsidRDefault="00997888" w:rsidP="000F0030">
            <w:pPr>
              <w:jc w:val="center"/>
              <w:rPr>
                <w:rFonts w:eastAsia="Times New Roman"/>
                <w:lang w:eastAsia="ro-RO"/>
              </w:rPr>
            </w:pPr>
          </w:p>
        </w:tc>
        <w:tc>
          <w:tcPr>
            <w:tcW w:w="1293" w:type="dxa"/>
          </w:tcPr>
          <w:p w:rsidR="00997888" w:rsidRPr="000F0030" w:rsidRDefault="00997888" w:rsidP="000F0030">
            <w:pPr>
              <w:jc w:val="center"/>
              <w:rPr>
                <w:rFonts w:eastAsia="Times New Roman"/>
                <w:lang w:eastAsia="ro-RO"/>
              </w:rPr>
            </w:pPr>
          </w:p>
        </w:tc>
        <w:tc>
          <w:tcPr>
            <w:tcW w:w="1608" w:type="dxa"/>
          </w:tcPr>
          <w:p w:rsidR="00997888" w:rsidRPr="000F0030" w:rsidRDefault="00997888" w:rsidP="000F0030">
            <w:pPr>
              <w:jc w:val="center"/>
              <w:rPr>
                <w:rFonts w:eastAsia="Times New Roman"/>
                <w:lang w:eastAsia="ro-RO"/>
              </w:rPr>
            </w:pPr>
          </w:p>
        </w:tc>
        <w:tc>
          <w:tcPr>
            <w:tcW w:w="1323" w:type="dxa"/>
          </w:tcPr>
          <w:p w:rsidR="00997888" w:rsidRPr="000F0030" w:rsidRDefault="00997888" w:rsidP="000F0030">
            <w:pPr>
              <w:jc w:val="center"/>
              <w:rPr>
                <w:rFonts w:eastAsia="Times New Roman"/>
                <w:lang w:eastAsia="ro-RO"/>
              </w:rPr>
            </w:pPr>
          </w:p>
        </w:tc>
      </w:tr>
    </w:tbl>
    <w:p w:rsidR="00997888" w:rsidRPr="000F0030" w:rsidRDefault="00997888" w:rsidP="000F0030">
      <w:pPr>
        <w:spacing w:after="200"/>
        <w:ind w:left="28"/>
        <w:rPr>
          <w:rFonts w:eastAsia="Times New Roman"/>
          <w:sz w:val="22"/>
          <w:szCs w:val="22"/>
        </w:rPr>
      </w:pPr>
    </w:p>
    <w:p w:rsidR="00997888" w:rsidRPr="00773661" w:rsidRDefault="00997888" w:rsidP="00773661">
      <w:pPr>
        <w:spacing w:after="200"/>
        <w:ind w:left="28"/>
        <w:rPr>
          <w:rFonts w:eastAsia="Times New Roman"/>
        </w:rPr>
      </w:pPr>
      <w:r w:rsidRPr="00773661">
        <w:rPr>
          <w:rFonts w:eastAsia="Times New Roman"/>
        </w:rPr>
        <w:tab/>
        <w:t>Prezenta declaraюie este anexг la „Angajamentul ferm” privind susюinerea noastrг tehnicг єi profesionalг</w:t>
      </w:r>
      <w:r>
        <w:rPr>
          <w:rFonts w:eastAsia="Times New Roman"/>
        </w:rPr>
        <w:t xml:space="preserve"> </w:t>
      </w:r>
      <w:r w:rsidRPr="00773661">
        <w:rPr>
          <w:rFonts w:eastAsia="Times New Roman"/>
        </w:rPr>
        <w:t>oferitг...........................................(</w:t>
      </w:r>
      <w:r w:rsidRPr="00773661">
        <w:rPr>
          <w:rFonts w:eastAsia="Times New Roman"/>
          <w:i/>
        </w:rPr>
        <w:t>denumirea</w:t>
      </w:r>
      <w:r>
        <w:rPr>
          <w:rFonts w:eastAsia="Times New Roman"/>
          <w:i/>
        </w:rPr>
        <w:t xml:space="preserve"> </w:t>
      </w:r>
      <w:r w:rsidRPr="00773661">
        <w:rPr>
          <w:rFonts w:eastAsia="Times New Roman"/>
          <w:i/>
        </w:rPr>
        <w:t>ofertantului/candidatului).</w:t>
      </w:r>
    </w:p>
    <w:p w:rsidR="00997888" w:rsidRPr="00773661" w:rsidRDefault="00997888" w:rsidP="000F0030">
      <w:pPr>
        <w:shd w:val="clear" w:color="auto" w:fill="FFFFFF"/>
        <w:spacing w:after="200"/>
        <w:ind w:firstLine="993"/>
        <w:rPr>
          <w:rFonts w:eastAsia="Times New Roman"/>
          <w:spacing w:val="-1"/>
        </w:rPr>
      </w:pPr>
      <w:bookmarkStart w:id="103" w:name="_Hlk70069562"/>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997888" w:rsidRPr="000F0030" w:rsidRDefault="00997888" w:rsidP="000F0030">
      <w:pPr>
        <w:shd w:val="clear" w:color="auto" w:fill="FFFFFF"/>
        <w:spacing w:after="200"/>
        <w:ind w:left="5760" w:firstLine="720"/>
        <w:rPr>
          <w:rFonts w:eastAsia="Times New Roman"/>
          <w:i/>
          <w:spacing w:val="-1"/>
          <w:sz w:val="22"/>
          <w:szCs w:val="22"/>
        </w:rPr>
      </w:pPr>
      <w:r w:rsidRPr="00773661">
        <w:rPr>
          <w:rFonts w:eastAsia="Times New Roman"/>
          <w:i/>
          <w:spacing w:val="-1"/>
        </w:rPr>
        <w:t>(semnгturг autorizatг</w:t>
      </w:r>
      <w:r w:rsidRPr="000F0030">
        <w:rPr>
          <w:rFonts w:eastAsia="Times New Roman"/>
          <w:i/>
          <w:spacing w:val="-1"/>
          <w:sz w:val="22"/>
          <w:szCs w:val="22"/>
        </w:rPr>
        <w:t>)</w:t>
      </w:r>
    </w:p>
    <w:p w:rsidR="00997888" w:rsidRDefault="00997888" w:rsidP="000F0030">
      <w:pPr>
        <w:tabs>
          <w:tab w:val="left" w:pos="567"/>
        </w:tabs>
        <w:jc w:val="both"/>
        <w:rPr>
          <w:rFonts w:eastAsia="PMingLiU"/>
          <w:lang w:eastAsia="zh-CN"/>
        </w:rPr>
      </w:pPr>
    </w:p>
    <w:p w:rsidR="00997888" w:rsidRDefault="00997888" w:rsidP="000F0030">
      <w:pPr>
        <w:tabs>
          <w:tab w:val="left" w:pos="567"/>
        </w:tabs>
        <w:jc w:val="both"/>
        <w:rPr>
          <w:rFonts w:eastAsia="PMingLiU"/>
          <w:lang w:eastAsia="zh-CN"/>
        </w:rPr>
      </w:pPr>
    </w:p>
    <w:bookmarkEnd w:id="103"/>
    <w:p w:rsidR="00997888" w:rsidRDefault="00997888" w:rsidP="000F0030">
      <w:pPr>
        <w:tabs>
          <w:tab w:val="left" w:pos="567"/>
        </w:tabs>
        <w:jc w:val="both"/>
        <w:rPr>
          <w:rFonts w:eastAsia="PMingLiU"/>
          <w:lang w:eastAsia="zh-CN"/>
        </w:rPr>
      </w:pPr>
    </w:p>
    <w:p w:rsidR="00997888" w:rsidRDefault="00997888" w:rsidP="000F0030">
      <w:pPr>
        <w:tabs>
          <w:tab w:val="left" w:pos="567"/>
        </w:tabs>
        <w:jc w:val="both"/>
        <w:rPr>
          <w:rFonts w:eastAsia="PMingLiU"/>
          <w:lang w:eastAsia="zh-CN"/>
        </w:rPr>
      </w:pPr>
    </w:p>
    <w:p w:rsidR="00997888" w:rsidRDefault="00997888" w:rsidP="000F0030">
      <w:pPr>
        <w:tabs>
          <w:tab w:val="left" w:pos="567"/>
        </w:tabs>
        <w:jc w:val="both"/>
        <w:rPr>
          <w:rFonts w:eastAsia="PMingLiU"/>
          <w:lang w:eastAsia="zh-CN"/>
        </w:rPr>
      </w:pPr>
    </w:p>
    <w:p w:rsidR="00997888" w:rsidRDefault="00997888" w:rsidP="000F0030">
      <w:pPr>
        <w:tabs>
          <w:tab w:val="left" w:pos="567"/>
        </w:tabs>
        <w:jc w:val="both"/>
        <w:rPr>
          <w:rFonts w:eastAsia="PMingLiU"/>
          <w:lang w:eastAsia="zh-CN"/>
        </w:rPr>
      </w:pPr>
    </w:p>
    <w:p w:rsidR="00997888" w:rsidRPr="004B16DD" w:rsidRDefault="00997888" w:rsidP="008D067E">
      <w:pPr>
        <w:jc w:val="right"/>
        <w:rPr>
          <w:noProof w:val="0"/>
          <w:sz w:val="22"/>
          <w:szCs w:val="22"/>
          <w:lang w:val="it-IT"/>
        </w:rPr>
      </w:pPr>
      <w:r w:rsidRPr="00A30B00">
        <w:rPr>
          <w:noProof w:val="0"/>
          <w:lang w:val="it-IT"/>
        </w:rPr>
        <w:t>Anexa nr.</w:t>
      </w:r>
      <w:r>
        <w:rPr>
          <w:noProof w:val="0"/>
          <w:lang w:val="it-IT"/>
        </w:rPr>
        <w:t xml:space="preserve"> 20</w:t>
      </w:r>
    </w:p>
    <w:p w:rsidR="00997888" w:rsidRPr="00D22624" w:rsidRDefault="00997888" w:rsidP="008D067E">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8D067E">
      <w:pPr>
        <w:jc w:val="right"/>
        <w:rPr>
          <w:noProof w:val="0"/>
          <w:lang w:val="it-IT"/>
        </w:rPr>
      </w:pPr>
      <w:r w:rsidRPr="0003591A">
        <w:rPr>
          <w:noProof w:val="0"/>
          <w:lang w:val="it-IT"/>
        </w:rPr>
        <w:t>din “____” ________ 20___</w:t>
      </w:r>
    </w:p>
    <w:p w:rsidR="00997888" w:rsidRDefault="00997888" w:rsidP="000F0030">
      <w:pPr>
        <w:tabs>
          <w:tab w:val="left" w:pos="567"/>
        </w:tabs>
        <w:jc w:val="both"/>
        <w:rPr>
          <w:rFonts w:eastAsia="PMingLiU"/>
          <w:lang w:eastAsia="zh-CN"/>
        </w:rPr>
      </w:pPr>
    </w:p>
    <w:p w:rsidR="00997888" w:rsidRPr="00773661" w:rsidRDefault="00997888" w:rsidP="000F0030">
      <w:pPr>
        <w:spacing w:after="200" w:line="276" w:lineRule="auto"/>
        <w:jc w:val="center"/>
        <w:rPr>
          <w:rFonts w:eastAsia="Times New Roman"/>
        </w:rPr>
      </w:pPr>
    </w:p>
    <w:p w:rsidR="00997888" w:rsidRPr="00773661" w:rsidRDefault="00997888"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997888" w:rsidRPr="00773661" w:rsidRDefault="00997888" w:rsidP="000F0030">
      <w:pPr>
        <w:spacing w:line="276" w:lineRule="auto"/>
        <w:rPr>
          <w:rFonts w:eastAsia="Times New Roman"/>
        </w:rPr>
      </w:pPr>
    </w:p>
    <w:p w:rsidR="00997888" w:rsidRPr="00773661" w:rsidRDefault="00997888" w:rsidP="000F0030">
      <w:pPr>
        <w:shd w:val="clear" w:color="auto" w:fill="FFFFFF"/>
        <w:spacing w:line="276" w:lineRule="auto"/>
        <w:rPr>
          <w:rFonts w:eastAsia="Times New Roman"/>
          <w:b/>
          <w:spacing w:val="-2"/>
        </w:rPr>
      </w:pPr>
      <w:r w:rsidRPr="00773661">
        <w:rPr>
          <w:rFonts w:eastAsia="Times New Roman"/>
          <w:b/>
          <w:spacing w:val="-2"/>
        </w:rPr>
        <w:t>Terю susюinгtor profesional</w:t>
      </w:r>
    </w:p>
    <w:p w:rsidR="00997888" w:rsidRPr="00773661" w:rsidRDefault="00997888" w:rsidP="00BE0197">
      <w:pPr>
        <w:shd w:val="clear" w:color="auto" w:fill="FFFFFF"/>
        <w:spacing w:line="276" w:lineRule="auto"/>
        <w:jc w:val="right"/>
        <w:rPr>
          <w:rFonts w:eastAsia="Times New Roman"/>
          <w:b/>
        </w:rPr>
      </w:pPr>
      <w:r w:rsidRPr="00773661">
        <w:rPr>
          <w:rFonts w:eastAsia="Times New Roman"/>
          <w:b/>
          <w:spacing w:val="-2"/>
        </w:rPr>
        <w:t>..........................</w:t>
      </w:r>
    </w:p>
    <w:p w:rsidR="00997888" w:rsidRPr="00773661" w:rsidRDefault="00997888" w:rsidP="00BE0197">
      <w:pPr>
        <w:shd w:val="clear" w:color="auto" w:fill="FFFFFF"/>
        <w:spacing w:line="276" w:lineRule="auto"/>
        <w:jc w:val="right"/>
        <w:rPr>
          <w:rFonts w:eastAsia="Times New Roman"/>
        </w:rPr>
      </w:pPr>
      <w:r w:rsidRPr="00773661">
        <w:rPr>
          <w:rFonts w:eastAsia="Times New Roman"/>
        </w:rPr>
        <w:t>(denumirea)</w:t>
      </w:r>
    </w:p>
    <w:p w:rsidR="00997888" w:rsidRPr="00773661" w:rsidRDefault="00997888" w:rsidP="000F0030">
      <w:pPr>
        <w:shd w:val="clear" w:color="auto" w:fill="FFFFFF"/>
        <w:spacing w:line="276" w:lineRule="auto"/>
        <w:rPr>
          <w:rFonts w:eastAsia="Times New Roman"/>
        </w:rPr>
      </w:pPr>
    </w:p>
    <w:p w:rsidR="00997888" w:rsidRPr="00773661" w:rsidRDefault="00997888" w:rsidP="000F0030">
      <w:pPr>
        <w:spacing w:after="200" w:line="276" w:lineRule="auto"/>
        <w:jc w:val="center"/>
        <w:rPr>
          <w:rFonts w:eastAsia="Times New Roman"/>
          <w:b/>
        </w:rPr>
      </w:pPr>
      <w:r w:rsidRPr="00773661">
        <w:rPr>
          <w:rFonts w:eastAsia="Times New Roman"/>
          <w:b/>
        </w:rPr>
        <w:t>Declaraюie</w:t>
      </w:r>
    </w:p>
    <w:p w:rsidR="00997888" w:rsidRPr="00773661" w:rsidRDefault="00997888" w:rsidP="000F0030">
      <w:pPr>
        <w:shd w:val="clear" w:color="auto" w:fill="FFFFFF"/>
        <w:spacing w:after="200" w:line="276" w:lineRule="auto"/>
        <w:ind w:firstLine="1080"/>
        <w:jc w:val="both"/>
        <w:rPr>
          <w:rFonts w:eastAsia="Times New Roman"/>
        </w:rPr>
      </w:pPr>
      <w:r w:rsidRPr="00773661">
        <w:rPr>
          <w:rFonts w:eastAsia="Times New Roman"/>
        </w:rPr>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rPr>
          <w:rFonts w:eastAsia="Times New Roman"/>
        </w:rPr>
        <w:t>о</w:t>
      </w:r>
      <w:r w:rsidRPr="00773661">
        <w:rPr>
          <w:rFonts w:eastAsia="Times New Roman"/>
        </w:rPr>
        <w:t>ndeplinire</w:t>
      </w:r>
      <w:r>
        <w:rPr>
          <w:rFonts w:eastAsia="Times New Roman"/>
        </w:rPr>
        <w:t>a</w:t>
      </w:r>
      <w:r w:rsidRPr="00773661">
        <w:rPr>
          <w:rFonts w:eastAsia="Times New Roman"/>
        </w:rPr>
        <w:t xml:space="preserve"> contractului de achiziюie publicг.................................................... sunt reale.</w:t>
      </w:r>
    </w:p>
    <w:p w:rsidR="00997888" w:rsidRPr="00773661" w:rsidRDefault="00997888"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997888" w:rsidRPr="00773661" w:rsidRDefault="00997888" w:rsidP="000F0030">
      <w:pPr>
        <w:shd w:val="clear" w:color="auto" w:fill="FFFFFF"/>
        <w:ind w:right="14"/>
        <w:jc w:val="center"/>
        <w:rPr>
          <w:rFonts w:eastAsia="Times New Roman"/>
        </w:rPr>
      </w:pPr>
      <w:r w:rsidRPr="00773661">
        <w:rPr>
          <w:rFonts w:eastAsia="Times New Roman"/>
        </w:rPr>
        <w:t>privind personalul de specialitate angajat care urmeazг a fi efectiv</w:t>
      </w:r>
    </w:p>
    <w:p w:rsidR="00997888" w:rsidRPr="00773661" w:rsidRDefault="00997888" w:rsidP="000F0030">
      <w:pPr>
        <w:shd w:val="clear" w:color="auto" w:fill="FFFFFF"/>
        <w:ind w:right="10"/>
        <w:jc w:val="center"/>
        <w:rPr>
          <w:rFonts w:eastAsia="Times New Roman"/>
        </w:rPr>
      </w:pPr>
      <w:r w:rsidRPr="00773661">
        <w:rPr>
          <w:rFonts w:eastAsia="Times New Roman"/>
        </w:rPr>
        <w:t>alocat pentru оndeplinirea contractului de achiziюie publicг</w:t>
      </w:r>
    </w:p>
    <w:p w:rsidR="00997888" w:rsidRPr="00773661" w:rsidRDefault="00997888"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997888" w:rsidRPr="00773661" w:rsidTr="000F0030">
        <w:trPr>
          <w:jc w:val="center"/>
        </w:trPr>
        <w:tc>
          <w:tcPr>
            <w:tcW w:w="3023" w:type="dxa"/>
          </w:tcPr>
          <w:p w:rsidR="00997888" w:rsidRPr="00773661" w:rsidRDefault="00997888" w:rsidP="000F0030">
            <w:pPr>
              <w:rPr>
                <w:rFonts w:eastAsia="Times New Roman"/>
                <w:lang w:eastAsia="ro-RO"/>
              </w:rPr>
            </w:pPr>
          </w:p>
        </w:tc>
        <w:tc>
          <w:tcPr>
            <w:tcW w:w="1757" w:type="dxa"/>
          </w:tcPr>
          <w:p w:rsidR="00997888" w:rsidRPr="00773661" w:rsidRDefault="00997888" w:rsidP="000F0030">
            <w:pPr>
              <w:jc w:val="center"/>
              <w:rPr>
                <w:rFonts w:eastAsia="Times New Roman"/>
                <w:lang w:eastAsia="ro-RO"/>
              </w:rPr>
            </w:pPr>
            <w:r w:rsidRPr="00773661">
              <w:rPr>
                <w:rFonts w:eastAsia="Times New Roman"/>
                <w:lang w:eastAsia="ro-RO"/>
              </w:rPr>
              <w:t>Anul 1</w:t>
            </w:r>
          </w:p>
        </w:tc>
        <w:tc>
          <w:tcPr>
            <w:tcW w:w="1845" w:type="dxa"/>
          </w:tcPr>
          <w:p w:rsidR="00997888" w:rsidRPr="00773661" w:rsidRDefault="00997888" w:rsidP="000F0030">
            <w:pPr>
              <w:jc w:val="center"/>
              <w:rPr>
                <w:rFonts w:eastAsia="Times New Roman"/>
                <w:lang w:eastAsia="ro-RO"/>
              </w:rPr>
            </w:pPr>
            <w:r w:rsidRPr="00773661">
              <w:rPr>
                <w:rFonts w:eastAsia="Times New Roman"/>
                <w:lang w:eastAsia="ro-RO"/>
              </w:rPr>
              <w:t>Anul 2</w:t>
            </w:r>
          </w:p>
        </w:tc>
        <w:tc>
          <w:tcPr>
            <w:tcW w:w="1757" w:type="dxa"/>
          </w:tcPr>
          <w:p w:rsidR="00997888" w:rsidRPr="00773661" w:rsidRDefault="00997888" w:rsidP="000F0030">
            <w:pPr>
              <w:jc w:val="center"/>
              <w:rPr>
                <w:rFonts w:eastAsia="Times New Roman"/>
                <w:lang w:eastAsia="ro-RO"/>
              </w:rPr>
            </w:pPr>
            <w:r w:rsidRPr="00773661">
              <w:rPr>
                <w:rFonts w:eastAsia="Times New Roman"/>
                <w:lang w:eastAsia="ro-RO"/>
              </w:rPr>
              <w:t>Anul 3</w:t>
            </w:r>
          </w:p>
        </w:tc>
      </w:tr>
      <w:tr w:rsidR="00997888" w:rsidRPr="00773661" w:rsidTr="000F0030">
        <w:trPr>
          <w:jc w:val="center"/>
        </w:trPr>
        <w:tc>
          <w:tcPr>
            <w:tcW w:w="3023" w:type="dxa"/>
          </w:tcPr>
          <w:p w:rsidR="00997888" w:rsidRPr="00773661" w:rsidRDefault="00997888" w:rsidP="000F0030">
            <w:pPr>
              <w:rPr>
                <w:rFonts w:eastAsia="Times New Roman"/>
                <w:lang w:eastAsia="ro-RO"/>
              </w:rPr>
            </w:pPr>
            <w:r w:rsidRPr="00773661">
              <w:rPr>
                <w:rFonts w:eastAsia="Times New Roman"/>
              </w:rPr>
              <w:t>Personalul de specialitate</w:t>
            </w:r>
          </w:p>
        </w:tc>
        <w:tc>
          <w:tcPr>
            <w:tcW w:w="1757" w:type="dxa"/>
          </w:tcPr>
          <w:p w:rsidR="00997888" w:rsidRPr="00773661" w:rsidRDefault="00997888" w:rsidP="000F0030">
            <w:pPr>
              <w:rPr>
                <w:rFonts w:eastAsia="Times New Roman"/>
                <w:lang w:eastAsia="ro-RO"/>
              </w:rPr>
            </w:pPr>
          </w:p>
        </w:tc>
        <w:tc>
          <w:tcPr>
            <w:tcW w:w="1845" w:type="dxa"/>
          </w:tcPr>
          <w:p w:rsidR="00997888" w:rsidRPr="00773661" w:rsidRDefault="00997888" w:rsidP="000F0030">
            <w:pPr>
              <w:rPr>
                <w:rFonts w:eastAsia="Times New Roman"/>
                <w:lang w:eastAsia="ro-RO"/>
              </w:rPr>
            </w:pPr>
          </w:p>
        </w:tc>
        <w:tc>
          <w:tcPr>
            <w:tcW w:w="1757" w:type="dxa"/>
          </w:tcPr>
          <w:p w:rsidR="00997888" w:rsidRPr="00773661" w:rsidRDefault="00997888" w:rsidP="000F0030">
            <w:pPr>
              <w:rPr>
                <w:rFonts w:eastAsia="Times New Roman"/>
                <w:lang w:eastAsia="ro-RO"/>
              </w:rPr>
            </w:pPr>
          </w:p>
        </w:tc>
      </w:tr>
      <w:tr w:rsidR="00997888" w:rsidRPr="00773661" w:rsidTr="000F0030">
        <w:trPr>
          <w:jc w:val="center"/>
        </w:trPr>
        <w:tc>
          <w:tcPr>
            <w:tcW w:w="3023" w:type="dxa"/>
          </w:tcPr>
          <w:p w:rsidR="00997888" w:rsidRPr="00773661" w:rsidRDefault="00997888" w:rsidP="000F0030">
            <w:pPr>
              <w:jc w:val="center"/>
              <w:rPr>
                <w:rFonts w:eastAsia="Times New Roman"/>
                <w:lang w:eastAsia="ro-RO"/>
              </w:rPr>
            </w:pPr>
            <w:r w:rsidRPr="00773661">
              <w:rPr>
                <w:rFonts w:eastAsia="Times New Roman"/>
                <w:lang w:eastAsia="ro-RO"/>
              </w:rPr>
              <w:t>…………</w:t>
            </w:r>
          </w:p>
        </w:tc>
        <w:tc>
          <w:tcPr>
            <w:tcW w:w="1757" w:type="dxa"/>
          </w:tcPr>
          <w:p w:rsidR="00997888" w:rsidRPr="00773661" w:rsidRDefault="00997888" w:rsidP="000F0030">
            <w:pPr>
              <w:rPr>
                <w:rFonts w:eastAsia="Times New Roman"/>
                <w:lang w:eastAsia="ro-RO"/>
              </w:rPr>
            </w:pPr>
          </w:p>
        </w:tc>
        <w:tc>
          <w:tcPr>
            <w:tcW w:w="1845" w:type="dxa"/>
          </w:tcPr>
          <w:p w:rsidR="00997888" w:rsidRPr="00773661" w:rsidRDefault="00997888" w:rsidP="000F0030">
            <w:pPr>
              <w:rPr>
                <w:rFonts w:eastAsia="Times New Roman"/>
                <w:lang w:eastAsia="ro-RO"/>
              </w:rPr>
            </w:pPr>
          </w:p>
        </w:tc>
        <w:tc>
          <w:tcPr>
            <w:tcW w:w="1757" w:type="dxa"/>
          </w:tcPr>
          <w:p w:rsidR="00997888" w:rsidRPr="00773661" w:rsidRDefault="00997888" w:rsidP="000F0030">
            <w:pPr>
              <w:rPr>
                <w:rFonts w:eastAsia="Times New Roman"/>
                <w:lang w:eastAsia="ro-RO"/>
              </w:rPr>
            </w:pPr>
          </w:p>
        </w:tc>
      </w:tr>
      <w:tr w:rsidR="00997888" w:rsidRPr="00773661" w:rsidTr="000F0030">
        <w:trPr>
          <w:jc w:val="center"/>
        </w:trPr>
        <w:tc>
          <w:tcPr>
            <w:tcW w:w="3023" w:type="dxa"/>
          </w:tcPr>
          <w:p w:rsidR="00997888" w:rsidRPr="00773661" w:rsidRDefault="00997888" w:rsidP="000F0030">
            <w:pPr>
              <w:jc w:val="center"/>
              <w:rPr>
                <w:rFonts w:eastAsia="Times New Roman"/>
                <w:lang w:eastAsia="ro-RO"/>
              </w:rPr>
            </w:pPr>
            <w:r w:rsidRPr="00773661">
              <w:rPr>
                <w:rFonts w:eastAsia="Times New Roman"/>
                <w:lang w:eastAsia="ro-RO"/>
              </w:rPr>
              <w:t>…………</w:t>
            </w:r>
          </w:p>
        </w:tc>
        <w:tc>
          <w:tcPr>
            <w:tcW w:w="1757" w:type="dxa"/>
          </w:tcPr>
          <w:p w:rsidR="00997888" w:rsidRPr="00773661" w:rsidRDefault="00997888" w:rsidP="000F0030">
            <w:pPr>
              <w:rPr>
                <w:rFonts w:eastAsia="Times New Roman"/>
                <w:lang w:eastAsia="ro-RO"/>
              </w:rPr>
            </w:pPr>
          </w:p>
        </w:tc>
        <w:tc>
          <w:tcPr>
            <w:tcW w:w="1845" w:type="dxa"/>
          </w:tcPr>
          <w:p w:rsidR="00997888" w:rsidRPr="00773661" w:rsidRDefault="00997888" w:rsidP="000F0030">
            <w:pPr>
              <w:rPr>
                <w:rFonts w:eastAsia="Times New Roman"/>
                <w:lang w:eastAsia="ro-RO"/>
              </w:rPr>
            </w:pPr>
          </w:p>
        </w:tc>
        <w:tc>
          <w:tcPr>
            <w:tcW w:w="1757" w:type="dxa"/>
          </w:tcPr>
          <w:p w:rsidR="00997888" w:rsidRPr="00773661" w:rsidRDefault="00997888" w:rsidP="000F0030">
            <w:pPr>
              <w:rPr>
                <w:rFonts w:eastAsia="Times New Roman"/>
                <w:lang w:eastAsia="ro-RO"/>
              </w:rPr>
            </w:pPr>
          </w:p>
        </w:tc>
      </w:tr>
      <w:tr w:rsidR="00997888" w:rsidRPr="00773661" w:rsidTr="000F0030">
        <w:trPr>
          <w:jc w:val="center"/>
        </w:trPr>
        <w:tc>
          <w:tcPr>
            <w:tcW w:w="3023" w:type="dxa"/>
          </w:tcPr>
          <w:p w:rsidR="00997888" w:rsidRPr="00773661" w:rsidRDefault="00997888" w:rsidP="000F0030">
            <w:pPr>
              <w:jc w:val="center"/>
              <w:rPr>
                <w:rFonts w:eastAsia="Times New Roman"/>
                <w:lang w:eastAsia="ro-RO"/>
              </w:rPr>
            </w:pPr>
            <w:r w:rsidRPr="00773661">
              <w:rPr>
                <w:rFonts w:eastAsia="Times New Roman"/>
                <w:lang w:eastAsia="ro-RO"/>
              </w:rPr>
              <w:t>………….</w:t>
            </w:r>
          </w:p>
        </w:tc>
        <w:tc>
          <w:tcPr>
            <w:tcW w:w="1757" w:type="dxa"/>
          </w:tcPr>
          <w:p w:rsidR="00997888" w:rsidRPr="00773661" w:rsidRDefault="00997888" w:rsidP="000F0030">
            <w:pPr>
              <w:rPr>
                <w:rFonts w:eastAsia="Times New Roman"/>
                <w:lang w:eastAsia="ro-RO"/>
              </w:rPr>
            </w:pPr>
          </w:p>
        </w:tc>
        <w:tc>
          <w:tcPr>
            <w:tcW w:w="1845" w:type="dxa"/>
          </w:tcPr>
          <w:p w:rsidR="00997888" w:rsidRPr="00773661" w:rsidRDefault="00997888" w:rsidP="000F0030">
            <w:pPr>
              <w:rPr>
                <w:rFonts w:eastAsia="Times New Roman"/>
                <w:lang w:eastAsia="ro-RO"/>
              </w:rPr>
            </w:pPr>
          </w:p>
        </w:tc>
        <w:tc>
          <w:tcPr>
            <w:tcW w:w="1757" w:type="dxa"/>
          </w:tcPr>
          <w:p w:rsidR="00997888" w:rsidRPr="00773661" w:rsidRDefault="00997888" w:rsidP="000F0030">
            <w:pPr>
              <w:rPr>
                <w:rFonts w:eastAsia="Times New Roman"/>
                <w:lang w:eastAsia="ro-RO"/>
              </w:rPr>
            </w:pPr>
          </w:p>
        </w:tc>
      </w:tr>
    </w:tbl>
    <w:p w:rsidR="00997888" w:rsidRPr="00773661" w:rsidRDefault="00997888" w:rsidP="000F0030">
      <w:pPr>
        <w:shd w:val="clear" w:color="auto" w:fill="FFFFFF"/>
        <w:spacing w:line="276" w:lineRule="auto"/>
        <w:ind w:firstLine="1080"/>
        <w:jc w:val="both"/>
        <w:rPr>
          <w:rFonts w:eastAsia="Times New Roman"/>
        </w:rPr>
      </w:pPr>
    </w:p>
    <w:p w:rsidR="00997888" w:rsidRPr="00773661" w:rsidRDefault="00997888" w:rsidP="000F0030">
      <w:pPr>
        <w:shd w:val="clear" w:color="auto" w:fill="FFFFFF"/>
        <w:spacing w:line="276" w:lineRule="auto"/>
        <w:ind w:firstLine="1080"/>
        <w:jc w:val="both"/>
        <w:rPr>
          <w:rFonts w:eastAsia="Times New Roman"/>
        </w:rPr>
      </w:pPr>
      <w:r w:rsidRPr="00773661">
        <w:rPr>
          <w:rFonts w:eastAsia="Times New Roman"/>
        </w:rPr>
        <w:t>Anexez declaraюiei, CV-urile personalului de specialitate</w:t>
      </w:r>
      <w:r>
        <w:rPr>
          <w:rFonts w:eastAsia="Times New Roman"/>
        </w:rPr>
        <w:t>,</w:t>
      </w:r>
      <w:r w:rsidRPr="00773661">
        <w:rPr>
          <w:rFonts w:eastAsia="Times New Roman"/>
        </w:rPr>
        <w:t xml:space="preserve"> precum єi ale personalului care va fi alocat efectiv pentru оndeplinirea contractului de achiziюie publicг.</w:t>
      </w:r>
    </w:p>
    <w:p w:rsidR="00997888" w:rsidRPr="00773661" w:rsidRDefault="00997888" w:rsidP="000F0030">
      <w:pPr>
        <w:shd w:val="clear" w:color="auto" w:fill="FFFFFF"/>
        <w:spacing w:line="276" w:lineRule="auto"/>
        <w:ind w:firstLine="1080"/>
        <w:jc w:val="both"/>
        <w:rPr>
          <w:rFonts w:eastAsia="Times New Roman"/>
        </w:rPr>
      </w:pPr>
      <w:r w:rsidRPr="0077366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997888" w:rsidRPr="00773661" w:rsidRDefault="00997888" w:rsidP="000F0030">
      <w:pPr>
        <w:shd w:val="clear" w:color="auto" w:fill="FFFFFF"/>
        <w:spacing w:line="276" w:lineRule="auto"/>
        <w:ind w:firstLine="1080"/>
        <w:jc w:val="both"/>
        <w:rPr>
          <w:rFonts w:eastAsia="Times New Roman"/>
        </w:rPr>
      </w:pPr>
      <w:r w:rsidRPr="00773661">
        <w:rPr>
          <w:rFonts w:eastAsia="Times New Roman"/>
        </w:rPr>
        <w:t>Subsemnatul autorizez prin prezenta orice instituюie, societate comercialг, bancг, alte persoane juridice sг furnizeze informaюii reprezentanюilor autorizaюi ai ........... (</w:t>
      </w:r>
      <w:r w:rsidRPr="00773661">
        <w:rPr>
          <w:rFonts w:eastAsia="Times New Roman"/>
          <w:i/>
        </w:rPr>
        <w:t>denumirea єi adresa autoritгюii contractante)</w:t>
      </w:r>
      <w:r w:rsidRPr="00773661">
        <w:rPr>
          <w:rFonts w:eastAsia="Times New Roman"/>
        </w:rPr>
        <w:t xml:space="preserve"> cu privire la orice aspect tehnic єi financiar оn legгturг cu activitatea noastrг.</w:t>
      </w:r>
    </w:p>
    <w:p w:rsidR="00997888" w:rsidRPr="00773661" w:rsidRDefault="00997888" w:rsidP="000F0030">
      <w:pPr>
        <w:shd w:val="clear" w:color="auto" w:fill="FFFFFF"/>
        <w:spacing w:line="276" w:lineRule="auto"/>
        <w:ind w:firstLine="1080"/>
        <w:jc w:val="both"/>
        <w:rPr>
          <w:rFonts w:eastAsia="Times New Roman"/>
        </w:rPr>
      </w:pPr>
      <w:r w:rsidRPr="00773661">
        <w:rPr>
          <w:rFonts w:eastAsia="Times New Roman"/>
        </w:rPr>
        <w:t>Prezenta declaraюie este anexг la „Angajamentul ferm” privind susюinerea noastrг tehnicг єi profesionalг oferitг .............................................. ....................................(</w:t>
      </w:r>
      <w:r w:rsidRPr="00773661">
        <w:rPr>
          <w:rFonts w:eastAsia="Times New Roman"/>
          <w:i/>
        </w:rPr>
        <w:t>denumirea ofertantului/candidatului).</w:t>
      </w:r>
    </w:p>
    <w:p w:rsidR="00997888" w:rsidRPr="00773661" w:rsidRDefault="00997888" w:rsidP="000F0030">
      <w:pPr>
        <w:shd w:val="clear" w:color="auto" w:fill="FFFFFF"/>
        <w:spacing w:after="200" w:line="276" w:lineRule="auto"/>
        <w:ind w:firstLine="720"/>
        <w:rPr>
          <w:rFonts w:eastAsia="Times New Roman"/>
          <w:spacing w:val="-1"/>
        </w:rPr>
      </w:pPr>
    </w:p>
    <w:p w:rsidR="00997888" w:rsidRPr="00773661" w:rsidRDefault="00997888" w:rsidP="000F0030">
      <w:pPr>
        <w:shd w:val="clear" w:color="auto" w:fill="FFFFFF"/>
        <w:spacing w:after="200" w:line="276" w:lineRule="auto"/>
        <w:ind w:firstLine="720"/>
        <w:rPr>
          <w:rFonts w:eastAsia="Times New Roman"/>
          <w:spacing w:val="-1"/>
        </w:rPr>
      </w:pPr>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997888" w:rsidRPr="00773661" w:rsidRDefault="00997888" w:rsidP="00773661">
      <w:pPr>
        <w:spacing w:after="200" w:line="276" w:lineRule="auto"/>
        <w:ind w:left="5040" w:firstLine="720"/>
        <w:jc w:val="both"/>
        <w:rPr>
          <w:rFonts w:eastAsia="Times New Roman"/>
          <w:i/>
          <w:spacing w:val="-1"/>
        </w:rPr>
      </w:pPr>
      <w:r w:rsidRPr="00773661">
        <w:rPr>
          <w:rFonts w:eastAsia="Times New Roman"/>
          <w:i/>
          <w:spacing w:val="-1"/>
        </w:rPr>
        <w:t>(semnгturг autorizatг)</w:t>
      </w:r>
    </w:p>
    <w:p w:rsidR="00997888" w:rsidRPr="004B16DD" w:rsidRDefault="00997888" w:rsidP="008D067E">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rsidR="00997888" w:rsidRPr="00D22624" w:rsidRDefault="00997888" w:rsidP="008D067E">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8D067E">
      <w:pPr>
        <w:jc w:val="right"/>
        <w:rPr>
          <w:noProof w:val="0"/>
          <w:lang w:val="it-IT"/>
        </w:rPr>
      </w:pPr>
      <w:r w:rsidRPr="0003591A">
        <w:rPr>
          <w:noProof w:val="0"/>
          <w:lang w:val="it-IT"/>
        </w:rPr>
        <w:t>din “____” ________ 20___</w:t>
      </w:r>
    </w:p>
    <w:bookmarkEnd w:id="105"/>
    <w:p w:rsidR="00997888" w:rsidRDefault="00997888" w:rsidP="00773661">
      <w:pPr>
        <w:keepNext/>
        <w:keepLines/>
        <w:outlineLvl w:val="1"/>
        <w:rPr>
          <w:rFonts w:eastAsia="Times New Roman"/>
          <w:b/>
          <w:bCs/>
        </w:rPr>
      </w:pPr>
    </w:p>
    <w:p w:rsidR="00997888" w:rsidRDefault="00997888" w:rsidP="008D4238">
      <w:pPr>
        <w:keepNext/>
        <w:keepLines/>
        <w:jc w:val="center"/>
        <w:outlineLvl w:val="1"/>
        <w:rPr>
          <w:rFonts w:eastAsia="Times New Roman"/>
          <w:b/>
        </w:rPr>
      </w:pPr>
      <w:bookmarkStart w:id="106" w:name="_Toc449692118"/>
      <w:bookmarkEnd w:id="86"/>
      <w:bookmarkEnd w:id="87"/>
    </w:p>
    <w:p w:rsidR="00997888" w:rsidRDefault="00997888" w:rsidP="008D4238">
      <w:pPr>
        <w:keepNext/>
        <w:keepLines/>
        <w:jc w:val="center"/>
        <w:outlineLvl w:val="1"/>
        <w:rPr>
          <w:rFonts w:eastAsia="Times New Roman"/>
          <w:b/>
        </w:rPr>
      </w:pPr>
      <w:bookmarkStart w:id="107" w:name="_Hlk77771358"/>
      <w:r w:rsidRPr="008D4238">
        <w:rPr>
          <w:rFonts w:eastAsia="Times New Roman"/>
          <w:b/>
        </w:rPr>
        <w:t>CAIET DE SARCINI</w:t>
      </w:r>
      <w:bookmarkEnd w:id="106"/>
    </w:p>
    <w:bookmarkEnd w:id="107"/>
    <w:p w:rsidR="00997888" w:rsidRDefault="00997888" w:rsidP="0065496F">
      <w:pPr>
        <w:keepNext/>
        <w:keepLines/>
        <w:jc w:val="center"/>
        <w:outlineLvl w:val="1"/>
        <w:rPr>
          <w:rFonts w:eastAsia="Times New Roman"/>
          <w:b/>
        </w:rPr>
      </w:pPr>
      <w:r>
        <w:rPr>
          <w:rFonts w:eastAsia="Times New Roman"/>
          <w:b/>
        </w:rPr>
        <w:t>Bunuri/Servicii</w:t>
      </w:r>
    </w:p>
    <w:p w:rsidR="00997888" w:rsidRDefault="00997888" w:rsidP="0065496F">
      <w:pPr>
        <w:keepNext/>
        <w:keepLines/>
        <w:jc w:val="center"/>
        <w:outlineLvl w:val="1"/>
        <w:rPr>
          <w:rFonts w:eastAsia="Times New Roman"/>
          <w:b/>
        </w:rPr>
      </w:pPr>
    </w:p>
    <w:p w:rsidR="00997888" w:rsidRPr="00A40BB6" w:rsidRDefault="00997888" w:rsidP="00435C57">
      <w:pPr>
        <w:jc w:val="both"/>
        <w:rPr>
          <w:bCs/>
        </w:rPr>
      </w:pPr>
      <w:r w:rsidRPr="00A40BB6">
        <w:rPr>
          <w:bCs/>
        </w:rPr>
        <w:t>Obiectul__________________________________________________________________</w:t>
      </w:r>
    </w:p>
    <w:p w:rsidR="00997888" w:rsidRPr="00435C57" w:rsidRDefault="00997888" w:rsidP="00435C57">
      <w:pPr>
        <w:jc w:val="both"/>
        <w:rPr>
          <w:bCs/>
          <w:sz w:val="20"/>
          <w:szCs w:val="20"/>
        </w:rPr>
      </w:pPr>
      <w:r>
        <w:rPr>
          <w:bCs/>
          <w:sz w:val="20"/>
          <w:szCs w:val="20"/>
        </w:rPr>
        <w:t xml:space="preserve">                                                                            </w:t>
      </w:r>
      <w:r w:rsidRPr="00435C57">
        <w:rPr>
          <w:bCs/>
          <w:sz w:val="20"/>
          <w:szCs w:val="20"/>
        </w:rPr>
        <w:t>(denumirea, adresa)</w:t>
      </w:r>
    </w:p>
    <w:p w:rsidR="00997888" w:rsidRPr="00A40BB6" w:rsidRDefault="00997888" w:rsidP="00435C57">
      <w:pPr>
        <w:jc w:val="both"/>
        <w:rPr>
          <w:bCs/>
        </w:rPr>
      </w:pPr>
      <w:r w:rsidRPr="00A40BB6">
        <w:rPr>
          <w:bCs/>
        </w:rPr>
        <w:t>Autoritatea</w:t>
      </w:r>
      <w:r>
        <w:rPr>
          <w:bCs/>
        </w:rPr>
        <w:t xml:space="preserve"> </w:t>
      </w:r>
      <w:r w:rsidRPr="00A40BB6">
        <w:rPr>
          <w:bCs/>
        </w:rPr>
        <w:t>contractantă____________________________________________________</w:t>
      </w:r>
    </w:p>
    <w:p w:rsidR="00997888" w:rsidRPr="00435C57" w:rsidRDefault="00997888" w:rsidP="00435C57">
      <w:pPr>
        <w:jc w:val="both"/>
        <w:rPr>
          <w:bCs/>
          <w:sz w:val="20"/>
          <w:szCs w:val="20"/>
        </w:rPr>
      </w:pPr>
      <w:r w:rsidRPr="00435C57">
        <w:rPr>
          <w:bCs/>
          <w:sz w:val="20"/>
          <w:szCs w:val="20"/>
        </w:rPr>
        <w:t xml:space="preserve">                                                                              (denumirea, adresa)</w:t>
      </w:r>
    </w:p>
    <w:p w:rsidR="00997888" w:rsidRDefault="00997888" w:rsidP="00435C57">
      <w:pPr>
        <w:keepNext/>
        <w:keepLines/>
        <w:outlineLvl w:val="1"/>
        <w:rPr>
          <w:rFonts w:eastAsia="Times New Roman"/>
          <w:b/>
        </w:rPr>
      </w:pPr>
    </w:p>
    <w:p w:rsidR="00997888" w:rsidRPr="00E36039" w:rsidRDefault="00997888" w:rsidP="00E36039">
      <w:pPr>
        <w:ind w:left="709"/>
        <w:rPr>
          <w:b/>
        </w:rPr>
      </w:pPr>
      <w:r w:rsidRPr="00E36039">
        <w:rPr>
          <w:b/>
        </w:rPr>
        <w:t>1. Descriere generală. Informaţii</w:t>
      </w:r>
    </w:p>
    <w:p w:rsidR="00997888" w:rsidRPr="00A72333" w:rsidRDefault="00997888" w:rsidP="00A72333">
      <w:pPr>
        <w:ind w:firstLine="709"/>
        <w:jc w:val="both"/>
        <w:rPr>
          <w:bCs/>
        </w:rPr>
      </w:pPr>
      <w:bookmarkStart w:id="108" w:name="_Hlk63345649"/>
      <w:r w:rsidRPr="00A72333">
        <w:rPr>
          <w:bCs/>
        </w:rPr>
        <w:t xml:space="preserve">Se </w:t>
      </w:r>
      <w:r>
        <w:rPr>
          <w:bCs/>
        </w:rPr>
        <w:t>dau detalii generale privind obiectul achiziției.</w:t>
      </w:r>
      <w:bookmarkEnd w:id="108"/>
    </w:p>
    <w:p w:rsidR="00997888" w:rsidRPr="00A72333" w:rsidRDefault="00997888" w:rsidP="00A72333">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997888" w:rsidRDefault="00997888" w:rsidP="00A7233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997888" w:rsidRPr="00BE0197" w:rsidRDefault="00997888" w:rsidP="00BE0197">
      <w:pPr>
        <w:pStyle w:val="ListParagraph"/>
        <w:numPr>
          <w:ilvl w:val="0"/>
          <w:numId w:val="52"/>
        </w:numPr>
        <w:rPr>
          <w:b/>
        </w:rPr>
      </w:pPr>
      <w:r w:rsidRPr="00BE0197">
        <w:rPr>
          <w:b/>
        </w:rPr>
        <w:t>Materiale, compatibilităţi, reglementări tehnice şi standarde utilizate</w:t>
      </w:r>
    </w:p>
    <w:p w:rsidR="00997888" w:rsidRPr="00B927F6" w:rsidRDefault="00997888" w:rsidP="0065496F">
      <w:pPr>
        <w:ind w:firstLine="709"/>
        <w:jc w:val="both"/>
      </w:pPr>
      <w:r w:rsidRPr="0003591A">
        <w:t>Se precizează conformitatea şi aplicabilitatea materialelor</w:t>
      </w:r>
      <w:r>
        <w:t>,</w:t>
      </w:r>
      <w:r w:rsidRPr="0003591A">
        <w:t xml:space="preserve"> legislaţia, reglementările tehnice şi standardele aplicate.</w:t>
      </w:r>
    </w:p>
    <w:p w:rsidR="00997888" w:rsidRPr="00BE0197" w:rsidRDefault="00997888" w:rsidP="00BE0197">
      <w:pPr>
        <w:pStyle w:val="ListParagraph"/>
        <w:numPr>
          <w:ilvl w:val="0"/>
          <w:numId w:val="52"/>
        </w:numPr>
        <w:rPr>
          <w:b/>
        </w:rPr>
      </w:pPr>
      <w:r w:rsidRPr="00BE0197">
        <w:rPr>
          <w:b/>
        </w:rPr>
        <w:t>Cerinţe privind calculul costului/prețului</w:t>
      </w:r>
    </w:p>
    <w:p w:rsidR="00997888" w:rsidRPr="00A72333" w:rsidRDefault="00997888" w:rsidP="00A72333">
      <w:pPr>
        <w:ind w:firstLine="709"/>
        <w:jc w:val="both"/>
        <w:rPr>
          <w:bCs/>
        </w:rPr>
      </w:pPr>
      <w:r w:rsidRPr="00A72333">
        <w:rPr>
          <w:bCs/>
        </w:rPr>
        <w:t xml:space="preserve">Se precizează modalitatea de calculare a costului bunului/serviciului, prin trimitere la actele normative în domeniu. </w:t>
      </w:r>
    </w:p>
    <w:p w:rsidR="00997888" w:rsidRPr="00BE0197" w:rsidRDefault="00997888" w:rsidP="00BE0197">
      <w:pPr>
        <w:pStyle w:val="ListParagraph"/>
        <w:numPr>
          <w:ilvl w:val="0"/>
          <w:numId w:val="52"/>
        </w:numPr>
        <w:rPr>
          <w:b/>
        </w:rPr>
      </w:pPr>
      <w:r w:rsidRPr="00BE0197">
        <w:rPr>
          <w:b/>
        </w:rPr>
        <w:t>Mostre</w:t>
      </w:r>
    </w:p>
    <w:p w:rsidR="00997888" w:rsidRDefault="00997888" w:rsidP="00A72333">
      <w:pPr>
        <w:ind w:firstLine="709"/>
        <w:jc w:val="both"/>
      </w:pPr>
      <w:r w:rsidRPr="0003591A">
        <w:t>Se precizează modul de prezentare a mostrelor la toate produsele utilizate.</w:t>
      </w:r>
    </w:p>
    <w:p w:rsidR="00997888" w:rsidRPr="003C3897" w:rsidRDefault="00997888" w:rsidP="00BE0197">
      <w:pPr>
        <w:pStyle w:val="ListParagraph"/>
        <w:numPr>
          <w:ilvl w:val="0"/>
          <w:numId w:val="52"/>
        </w:numPr>
        <w:tabs>
          <w:tab w:val="clear" w:pos="1134"/>
          <w:tab w:val="left" w:pos="993"/>
        </w:tabs>
        <w:rPr>
          <w:b/>
          <w:lang w:val="pt-BR"/>
        </w:rPr>
      </w:pPr>
      <w:r w:rsidRPr="003C3897">
        <w:rPr>
          <w:b/>
          <w:lang w:val="pt-BR"/>
        </w:rPr>
        <w:t>Echipamentele, instalaţiile, utilajele, sculele, instrumentele, dispozitivele şi alte obiecte necesare pentru prestarea serviciilor</w:t>
      </w:r>
    </w:p>
    <w:p w:rsidR="00997888" w:rsidRDefault="00997888" w:rsidP="0065496F">
      <w:pPr>
        <w:ind w:firstLine="709"/>
        <w:jc w:val="both"/>
      </w:pPr>
      <w:r w:rsidRPr="0003591A">
        <w:t>Se precizează echipamentele, instalaţiile, utilajele, sculele, instrumentele, dispozitivele, mijloacele de transport</w:t>
      </w:r>
      <w:r>
        <w:t>, etc.</w:t>
      </w:r>
      <w:r w:rsidRPr="0003591A">
        <w:t>.</w:t>
      </w:r>
    </w:p>
    <w:p w:rsidR="00997888" w:rsidRPr="00B927F6" w:rsidRDefault="00997888" w:rsidP="0065496F">
      <w:pPr>
        <w:ind w:firstLine="709"/>
        <w:jc w:val="both"/>
        <w:rPr>
          <w:b/>
        </w:rPr>
      </w:pPr>
      <w:r>
        <w:rPr>
          <w:b/>
        </w:rPr>
        <w:t>7</w:t>
      </w:r>
      <w:r w:rsidRPr="0003591A">
        <w:rPr>
          <w:b/>
        </w:rPr>
        <w:t>. Articole, produse şi piese necesare instalaţiilor</w:t>
      </w:r>
    </w:p>
    <w:p w:rsidR="00997888" w:rsidRPr="00B927F6" w:rsidRDefault="00997888" w:rsidP="0065496F">
      <w:pPr>
        <w:ind w:firstLine="709"/>
        <w:jc w:val="both"/>
      </w:pPr>
      <w:r w:rsidRPr="0003591A">
        <w:t>Se precizează furnizorul articolelor, produselor şi pieselor necesare instalaţiilor</w:t>
      </w:r>
      <w:r>
        <w:t>,</w:t>
      </w:r>
      <w:r w:rsidRPr="0003591A">
        <w:t xml:space="preserve"> tipurile şi cantitatea.</w:t>
      </w:r>
    </w:p>
    <w:p w:rsidR="00997888" w:rsidRPr="00B927F6" w:rsidRDefault="00997888" w:rsidP="00A72333">
      <w:pPr>
        <w:ind w:firstLine="709"/>
        <w:jc w:val="both"/>
        <w:rPr>
          <w:b/>
        </w:rPr>
      </w:pPr>
      <w:r>
        <w:rPr>
          <w:b/>
        </w:rPr>
        <w:t>8</w:t>
      </w:r>
      <w:r w:rsidRPr="0003591A">
        <w:rPr>
          <w:b/>
        </w:rPr>
        <w:t>. Definiţii</w:t>
      </w:r>
    </w:p>
    <w:p w:rsidR="00997888" w:rsidRPr="00B927F6" w:rsidRDefault="00997888" w:rsidP="00A72333">
      <w:pPr>
        <w:ind w:firstLine="709"/>
        <w:jc w:val="both"/>
      </w:pPr>
      <w:r w:rsidRPr="0003591A">
        <w:t>Se precizează termenii şi definiţiile utilizate în caietul de sarcini şi unele caracteristici.</w:t>
      </w:r>
    </w:p>
    <w:p w:rsidR="00997888" w:rsidRPr="008D067E" w:rsidRDefault="00997888" w:rsidP="008D067E">
      <w:pPr>
        <w:ind w:firstLine="709"/>
        <w:jc w:val="both"/>
        <w:rPr>
          <w:b/>
        </w:rPr>
      </w:pPr>
      <w:r>
        <w:rPr>
          <w:b/>
        </w:rPr>
        <w:t>9</w:t>
      </w:r>
      <w:r w:rsidRPr="008D067E">
        <w:rPr>
          <w:b/>
        </w:rPr>
        <w:t>. Documente obligatorii la depunerea ofertei</w:t>
      </w:r>
    </w:p>
    <w:p w:rsidR="00997888" w:rsidRPr="008D067E" w:rsidRDefault="00997888"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97888" w:rsidRPr="008D067E" w:rsidRDefault="00997888" w:rsidP="008D067E">
      <w:pPr>
        <w:ind w:firstLine="709"/>
        <w:jc w:val="both"/>
        <w:rPr>
          <w:b/>
        </w:rPr>
      </w:pPr>
      <w:r w:rsidRPr="008D067E">
        <w:rPr>
          <w:b/>
        </w:rPr>
        <w:t>1</w:t>
      </w:r>
      <w:r>
        <w:rPr>
          <w:b/>
        </w:rPr>
        <w:t>0</w:t>
      </w:r>
      <w:r w:rsidRPr="008D067E">
        <w:rPr>
          <w:b/>
        </w:rPr>
        <w:t>. Documente obligatorii la evaluarea ofertelor</w:t>
      </w:r>
    </w:p>
    <w:p w:rsidR="00997888" w:rsidRPr="008D067E" w:rsidRDefault="00997888"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97888" w:rsidRDefault="00997888" w:rsidP="00FE700E">
      <w:pPr>
        <w:rPr>
          <w:bCs/>
          <w:i/>
        </w:rPr>
      </w:pPr>
    </w:p>
    <w:p w:rsidR="00997888" w:rsidRPr="00FE700E" w:rsidRDefault="00997888" w:rsidP="00FE700E">
      <w:pPr>
        <w:rPr>
          <w:bCs/>
          <w:iCs/>
        </w:rPr>
      </w:pPr>
      <w:r w:rsidRPr="00FE700E">
        <w:rPr>
          <w:bCs/>
          <w:iCs/>
        </w:rPr>
        <w:t>Autoritatea contractantă  ___________              Data „____”__________________</w:t>
      </w:r>
    </w:p>
    <w:p w:rsidR="00997888" w:rsidRDefault="00997888" w:rsidP="00A6499A">
      <w:pPr>
        <w:jc w:val="both"/>
        <w:rPr>
          <w:bCs/>
          <w:i/>
        </w:rPr>
      </w:pPr>
    </w:p>
    <w:p w:rsidR="00997888" w:rsidRDefault="00997888" w:rsidP="00A6499A">
      <w:pPr>
        <w:jc w:val="both"/>
        <w:rPr>
          <w:bCs/>
          <w:i/>
        </w:rPr>
      </w:pPr>
    </w:p>
    <w:p w:rsidR="00997888" w:rsidRPr="0065496F" w:rsidRDefault="00997888" w:rsidP="009009C2">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997888" w:rsidRDefault="00997888" w:rsidP="00DF6ADE">
      <w:pPr>
        <w:rPr>
          <w:b/>
          <w:noProof w:val="0"/>
        </w:rPr>
        <w:sectPr w:rsidR="00997888" w:rsidSect="00646BE6">
          <w:footerReference w:type="default" r:id="rId11"/>
          <w:pgSz w:w="11906" w:h="16838"/>
          <w:pgMar w:top="568" w:right="1440" w:bottom="1418" w:left="1701" w:header="708" w:footer="708" w:gutter="0"/>
          <w:cols w:space="708"/>
          <w:docGrid w:linePitch="360"/>
        </w:sectPr>
      </w:pPr>
    </w:p>
    <w:tbl>
      <w:tblPr>
        <w:tblW w:w="5340" w:type="pct"/>
        <w:tblLook w:val="00A0"/>
      </w:tblPr>
      <w:tblGrid>
        <w:gridCol w:w="1303"/>
        <w:gridCol w:w="246"/>
        <w:gridCol w:w="1843"/>
        <w:gridCol w:w="1617"/>
        <w:gridCol w:w="1305"/>
        <w:gridCol w:w="1248"/>
        <w:gridCol w:w="630"/>
        <w:gridCol w:w="2432"/>
        <w:gridCol w:w="2948"/>
        <w:gridCol w:w="962"/>
        <w:gridCol w:w="1385"/>
      </w:tblGrid>
      <w:tr w:rsidR="00997888" w:rsidRPr="00C00499" w:rsidTr="00BB0DC3">
        <w:trPr>
          <w:gridAfter w:val="1"/>
          <w:wAfter w:w="435" w:type="pct"/>
          <w:trHeight w:val="697"/>
        </w:trPr>
        <w:tc>
          <w:tcPr>
            <w:tcW w:w="4565" w:type="pct"/>
            <w:gridSpan w:val="10"/>
            <w:vAlign w:val="center"/>
          </w:tcPr>
          <w:p w:rsidR="00997888" w:rsidRDefault="00997888" w:rsidP="00BB0DC3">
            <w:pPr>
              <w:pStyle w:val="Heading2"/>
              <w:rPr>
                <w:sz w:val="24"/>
              </w:rPr>
            </w:pPr>
            <w:r w:rsidRPr="00DE71D9">
              <w:rPr>
                <w:b w:val="0"/>
                <w:sz w:val="20"/>
                <w:szCs w:val="20"/>
                <w:lang w:val="pt-BR"/>
              </w:rPr>
              <w:br w:type="page"/>
            </w:r>
            <w:r w:rsidRPr="00B3697A">
              <w:rPr>
                <w:b w:val="0"/>
              </w:rPr>
              <w:br w:type="page"/>
            </w:r>
            <w:r w:rsidRPr="00DE71D9">
              <w:rPr>
                <w:b w:val="0"/>
                <w:lang w:val="pt-BR"/>
              </w:rPr>
              <w:br w:type="page"/>
            </w:r>
            <w:r w:rsidRPr="00DE71D9">
              <w:rPr>
                <w:b w:val="0"/>
                <w:sz w:val="20"/>
                <w:szCs w:val="20"/>
                <w:lang w:val="pt-BR"/>
              </w:rPr>
              <w:br w:type="page"/>
            </w:r>
            <w:r w:rsidRPr="00B3697A">
              <w:rPr>
                <w:sz w:val="24"/>
              </w:rPr>
              <w:br w:type="page"/>
            </w:r>
          </w:p>
          <w:p w:rsidR="00997888" w:rsidRPr="004B16DD" w:rsidRDefault="00997888" w:rsidP="00BB0DC3">
            <w:pPr>
              <w:jc w:val="center"/>
              <w:rPr>
                <w:noProof w:val="0"/>
                <w:lang w:val="it-IT"/>
              </w:rPr>
            </w:pPr>
            <w:r w:rsidRPr="003C3897">
              <w:rPr>
                <w:b/>
                <w:sz w:val="20"/>
                <w:szCs w:val="20"/>
                <w:lang w:val="pt-BR"/>
              </w:rPr>
              <w:t xml:space="preserve">                                                                                                                                                                                                                                      </w:t>
            </w:r>
            <w:r w:rsidRPr="00A30B00">
              <w:rPr>
                <w:noProof w:val="0"/>
                <w:lang w:val="it-IT"/>
              </w:rPr>
              <w:t>Anexa nr.</w:t>
            </w:r>
            <w:r>
              <w:rPr>
                <w:noProof w:val="0"/>
                <w:lang w:val="it-IT"/>
              </w:rPr>
              <w:t xml:space="preserve"> 22</w:t>
            </w:r>
          </w:p>
          <w:p w:rsidR="00997888" w:rsidRPr="00BB0DC3" w:rsidRDefault="00997888" w:rsidP="00BB0DC3">
            <w:pPr>
              <w:jc w:val="right"/>
              <w:rPr>
                <w:noProof w:val="0"/>
                <w:lang w:val="it-IT"/>
              </w:rPr>
            </w:pPr>
            <w:r>
              <w:rPr>
                <w:lang w:val="it-IT"/>
              </w:rPr>
              <w:t xml:space="preserve">                                                                                                                                                                                       </w:t>
            </w:r>
            <w:r w:rsidRPr="0003591A">
              <w:rPr>
                <w:lang w:val="it-IT"/>
              </w:rPr>
              <w:t xml:space="preserve">la </w:t>
            </w:r>
            <w:r>
              <w:rPr>
                <w:lang w:val="it-IT"/>
              </w:rPr>
              <w:t xml:space="preserve">Documentația standard                   nr._____    </w:t>
            </w:r>
            <w:r w:rsidRPr="0003591A">
              <w:rPr>
                <w:lang w:val="it-IT"/>
              </w:rPr>
              <w:t>din “____” ________ 20___</w:t>
            </w:r>
          </w:p>
          <w:p w:rsidR="00997888" w:rsidRPr="00BB0DC3" w:rsidRDefault="00997888" w:rsidP="00BB0DC3">
            <w:pPr>
              <w:pStyle w:val="Heading2"/>
              <w:rPr>
                <w:sz w:val="24"/>
                <w:lang w:val="pt-BR"/>
              </w:rPr>
            </w:pPr>
            <w:r w:rsidRPr="00B3697A">
              <w:t xml:space="preserve">Specificaюii tehnice </w:t>
            </w:r>
            <w:r w:rsidRPr="00BB0DC3">
              <w:rPr>
                <w:lang w:val="pt-BR"/>
              </w:rPr>
              <w:t>(F4.1)</w:t>
            </w:r>
            <w:r w:rsidRPr="00B3697A">
              <w:rPr>
                <w:b w:val="0"/>
              </w:rPr>
              <w:t xml:space="preserve"> </w:t>
            </w:r>
          </w:p>
        </w:tc>
      </w:tr>
      <w:tr w:rsidR="00997888" w:rsidRPr="00C00499" w:rsidTr="00BB0DC3">
        <w:trPr>
          <w:gridAfter w:val="1"/>
          <w:wAfter w:w="435" w:type="pct"/>
        </w:trPr>
        <w:tc>
          <w:tcPr>
            <w:tcW w:w="4565" w:type="pct"/>
            <w:gridSpan w:val="10"/>
            <w:tcBorders>
              <w:bottom w:val="single" w:sz="4" w:space="0" w:color="auto"/>
            </w:tcBorders>
          </w:tcPr>
          <w:p w:rsidR="00997888" w:rsidRPr="00C00499" w:rsidRDefault="00997888" w:rsidP="00BB0DC3">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997888" w:rsidRPr="007C0C9D" w:rsidTr="00AA5224">
              <w:trPr>
                <w:jc w:val="center"/>
              </w:trPr>
              <w:tc>
                <w:tcPr>
                  <w:tcW w:w="0" w:type="auto"/>
                  <w:tcBorders>
                    <w:top w:val="nil"/>
                    <w:left w:val="nil"/>
                    <w:bottom w:val="nil"/>
                    <w:right w:val="nil"/>
                  </w:tcBorders>
                  <w:tcMar>
                    <w:top w:w="15" w:type="dxa"/>
                    <w:left w:w="45" w:type="dxa"/>
                    <w:bottom w:w="15" w:type="dxa"/>
                    <w:right w:w="45" w:type="dxa"/>
                  </w:tcMar>
                </w:tcPr>
                <w:p w:rsidR="00997888" w:rsidRPr="007C0C9D" w:rsidRDefault="00997888" w:rsidP="00BB0DC3">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997888" w:rsidRPr="00C00499" w:rsidRDefault="00997888" w:rsidP="00BB0DC3">
            <w:pPr>
              <w:jc w:val="center"/>
            </w:pPr>
          </w:p>
        </w:tc>
      </w:tr>
      <w:tr w:rsidR="00997888" w:rsidRPr="00C00499" w:rsidTr="00BB0DC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r w:rsidRPr="00C00499">
              <w:t xml:space="preserve">Numărul </w:t>
            </w:r>
            <w:r>
              <w:t>procedurii de achiziție______________din_________</w:t>
            </w:r>
          </w:p>
        </w:tc>
      </w:tr>
      <w:tr w:rsidR="00997888" w:rsidRPr="00C00499" w:rsidTr="00BB0DC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r w:rsidRPr="00C00499">
              <w:t xml:space="preserve">Denumirea </w:t>
            </w:r>
            <w:r>
              <w:t>procedurii de achiziție</w:t>
            </w:r>
            <w:r w:rsidRPr="00C00499">
              <w:t>:</w:t>
            </w:r>
            <w:r>
              <w:t xml:space="preserve"> Cererea ofertelor de prețuri</w:t>
            </w:r>
          </w:p>
        </w:tc>
      </w:tr>
      <w:tr w:rsidR="00997888" w:rsidRPr="00C00499" w:rsidTr="00BB0DC3">
        <w:trPr>
          <w:gridAfter w:val="1"/>
          <w:wAfter w:w="435" w:type="pct"/>
          <w:trHeight w:val="567"/>
        </w:trPr>
        <w:tc>
          <w:tcPr>
            <w:tcW w:w="2573" w:type="pct"/>
            <w:gridSpan w:val="7"/>
          </w:tcPr>
          <w:p w:rsidR="00997888" w:rsidRPr="00C00499" w:rsidRDefault="00997888" w:rsidP="00BB0DC3"/>
        </w:tc>
        <w:tc>
          <w:tcPr>
            <w:tcW w:w="1992" w:type="pct"/>
            <w:gridSpan w:val="3"/>
          </w:tcPr>
          <w:p w:rsidR="00997888" w:rsidRPr="00C00499" w:rsidRDefault="00997888" w:rsidP="00BB0DC3"/>
        </w:tc>
      </w:tr>
      <w:tr w:rsidR="00997888" w:rsidRPr="00C00499" w:rsidTr="00BB0DC3">
        <w:trPr>
          <w:trHeight w:val="1043"/>
        </w:trPr>
        <w:tc>
          <w:tcPr>
            <w:tcW w:w="1065" w:type="pct"/>
            <w:gridSpan w:val="3"/>
            <w:tcBorders>
              <w:top w:val="single" w:sz="4" w:space="0" w:color="auto"/>
              <w:left w:val="single" w:sz="4" w:space="0" w:color="auto"/>
              <w:bottom w:val="single" w:sz="4" w:space="0" w:color="auto"/>
              <w:right w:val="single" w:sz="4" w:space="0" w:color="auto"/>
            </w:tcBorders>
          </w:tcPr>
          <w:p w:rsidR="00997888" w:rsidRPr="00C00499" w:rsidRDefault="00997888" w:rsidP="00BB0DC3">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tcPr>
          <w:p w:rsidR="00997888" w:rsidRPr="00C00499" w:rsidRDefault="00997888" w:rsidP="00BB0DC3">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tcPr>
          <w:p w:rsidR="00997888" w:rsidRPr="00C00499" w:rsidRDefault="00997888" w:rsidP="00BB0DC3">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tcPr>
          <w:p w:rsidR="00997888" w:rsidRPr="00C00499" w:rsidRDefault="00997888" w:rsidP="00BB0DC3">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tcPr>
          <w:p w:rsidR="00997888" w:rsidRPr="00C00499" w:rsidRDefault="00997888" w:rsidP="00BB0DC3">
            <w:pPr>
              <w:jc w:val="center"/>
              <w:rPr>
                <w:b/>
              </w:rPr>
            </w:pPr>
            <w:r w:rsidRPr="00C00499">
              <w:rPr>
                <w:b/>
              </w:rPr>
              <w:t>Specificarea tehnică deplină solicitată de către autoritatea contractantă</w:t>
            </w:r>
          </w:p>
          <w:p w:rsidR="00997888" w:rsidRPr="00C00499" w:rsidRDefault="00997888" w:rsidP="00BB0DC3">
            <w:pPr>
              <w:jc w:val="center"/>
            </w:pPr>
          </w:p>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pPr>
              <w:jc w:val="center"/>
              <w:rPr>
                <w:b/>
              </w:rPr>
            </w:pPr>
            <w:r w:rsidRPr="00C00499">
              <w:rPr>
                <w:b/>
              </w:rPr>
              <w:t>Specificarea tehnică deplină propusă de către ofertant</w:t>
            </w:r>
          </w:p>
          <w:p w:rsidR="00997888" w:rsidRPr="00C00499" w:rsidRDefault="00997888" w:rsidP="00BB0DC3">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tcPr>
          <w:p w:rsidR="00997888" w:rsidRPr="00C00499" w:rsidRDefault="00997888" w:rsidP="00BB0DC3">
            <w:pPr>
              <w:jc w:val="center"/>
              <w:rPr>
                <w:b/>
              </w:rPr>
            </w:pPr>
            <w:r w:rsidRPr="00C00499">
              <w:rPr>
                <w:b/>
              </w:rPr>
              <w:t>Standarde de referinţă</w:t>
            </w:r>
          </w:p>
        </w:tc>
      </w:tr>
      <w:tr w:rsidR="00997888" w:rsidRPr="00C00499" w:rsidTr="00BB0DC3">
        <w:trPr>
          <w:trHeight w:val="283"/>
        </w:trPr>
        <w:tc>
          <w:tcPr>
            <w:tcW w:w="1065" w:type="pct"/>
            <w:gridSpan w:val="3"/>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pPr>
              <w:jc w:val="center"/>
            </w:pPr>
            <w:r w:rsidRPr="00C00499">
              <w:t>6</w:t>
            </w:r>
          </w:p>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pPr>
              <w:jc w:val="center"/>
            </w:pPr>
            <w:r w:rsidRPr="00C00499">
              <w:t>8</w:t>
            </w:r>
          </w:p>
        </w:tc>
      </w:tr>
      <w:tr w:rsidR="00997888" w:rsidRPr="00C00499" w:rsidTr="00BB0DC3">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410"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392"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962"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tc>
        <w:tc>
          <w:tcPr>
            <w:tcW w:w="403"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r>
      <w:tr w:rsidR="00997888" w:rsidRPr="00C00499" w:rsidTr="00BB0DC3">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97888" w:rsidRPr="00D5709C" w:rsidRDefault="00997888" w:rsidP="00BB0DC3">
            <w:pPr>
              <w:ind w:left="-57" w:right="-57"/>
              <w:jc w:val="center"/>
              <w:rPr>
                <w:sz w:val="18"/>
                <w:szCs w:val="18"/>
                <w:lang w:val="pt-BR"/>
              </w:rPr>
            </w:pPr>
            <w:r>
              <w:rPr>
                <w:sz w:val="18"/>
                <w:szCs w:val="18"/>
                <w:lang w:val="pt-BR"/>
              </w:rPr>
              <w:t>Lot 1</w:t>
            </w:r>
          </w:p>
        </w:tc>
        <w:tc>
          <w:tcPr>
            <w:tcW w:w="508" w:type="pct"/>
            <w:tcBorders>
              <w:top w:val="single" w:sz="4" w:space="0" w:color="auto"/>
              <w:left w:val="single" w:sz="4" w:space="0" w:color="auto"/>
              <w:bottom w:val="single" w:sz="4" w:space="0" w:color="auto"/>
              <w:right w:val="single" w:sz="4" w:space="0" w:color="auto"/>
            </w:tcBorders>
            <w:vAlign w:val="center"/>
          </w:tcPr>
          <w:p w:rsidR="00997888" w:rsidRPr="00C60D06" w:rsidRDefault="00997888" w:rsidP="00BB0DC3">
            <w:pPr>
              <w:ind w:left="-57" w:right="-57"/>
              <w:jc w:val="center"/>
              <w:rPr>
                <w:sz w:val="18"/>
                <w:szCs w:val="18"/>
              </w:rPr>
            </w:pPr>
          </w:p>
        </w:tc>
        <w:tc>
          <w:tcPr>
            <w:tcW w:w="410" w:type="pct"/>
            <w:tcBorders>
              <w:top w:val="single" w:sz="4" w:space="0" w:color="auto"/>
              <w:left w:val="single" w:sz="4" w:space="0" w:color="auto"/>
              <w:bottom w:val="single" w:sz="4" w:space="0" w:color="auto"/>
              <w:right w:val="single" w:sz="4" w:space="0" w:color="auto"/>
            </w:tcBorders>
            <w:vAlign w:val="center"/>
          </w:tcPr>
          <w:p w:rsidR="00997888" w:rsidRPr="00C60D06" w:rsidRDefault="00997888" w:rsidP="00BB0DC3">
            <w:pPr>
              <w:ind w:left="-57" w:right="-57"/>
              <w:jc w:val="center"/>
              <w:rPr>
                <w:sz w:val="18"/>
                <w:szCs w:val="18"/>
              </w:rPr>
            </w:pPr>
          </w:p>
        </w:tc>
        <w:tc>
          <w:tcPr>
            <w:tcW w:w="392" w:type="pct"/>
            <w:tcBorders>
              <w:top w:val="single" w:sz="4" w:space="0" w:color="auto"/>
              <w:left w:val="single" w:sz="4" w:space="0" w:color="auto"/>
              <w:bottom w:val="single" w:sz="4" w:space="0" w:color="auto"/>
              <w:right w:val="single" w:sz="4" w:space="0" w:color="auto"/>
            </w:tcBorders>
            <w:vAlign w:val="center"/>
          </w:tcPr>
          <w:p w:rsidR="00997888" w:rsidRPr="00C60D06" w:rsidRDefault="00997888" w:rsidP="00BB0DC3">
            <w:pPr>
              <w:ind w:left="-57" w:right="-57"/>
              <w:rPr>
                <w:sz w:val="18"/>
                <w:szCs w:val="18"/>
              </w:rP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tc>
        <w:tc>
          <w:tcPr>
            <w:tcW w:w="403"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r>
      <w:tr w:rsidR="00997888" w:rsidRPr="00C00499" w:rsidTr="00BB0DC3">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97888" w:rsidRPr="00D55BBE" w:rsidRDefault="00997888" w:rsidP="00BB0DC3">
            <w:pPr>
              <w:ind w:left="-57" w:right="-57"/>
              <w:rPr>
                <w:sz w:val="18"/>
                <w:szCs w:val="18"/>
                <w:lang w:val="en-US"/>
              </w:rPr>
            </w:pPr>
            <w:r>
              <w:rPr>
                <w:sz w:val="18"/>
                <w:szCs w:val="18"/>
              </w:rPr>
              <w:t xml:space="preserve">Analizator </w:t>
            </w:r>
            <w:r>
              <w:rPr>
                <w:sz w:val="18"/>
                <w:szCs w:val="18"/>
                <w:lang w:val="en-US"/>
              </w:rPr>
              <w:t>automat destinat analizelor biochimice cu system inchis de reactivi</w:t>
            </w:r>
          </w:p>
          <w:p w:rsidR="00997888" w:rsidRDefault="00997888" w:rsidP="00BB0DC3">
            <w:pPr>
              <w:ind w:left="-57" w:right="-57"/>
              <w:rPr>
                <w:sz w:val="18"/>
                <w:szCs w:val="18"/>
              </w:rPr>
            </w:pPr>
          </w:p>
        </w:tc>
        <w:tc>
          <w:tcPr>
            <w:tcW w:w="508" w:type="pct"/>
            <w:tcBorders>
              <w:top w:val="single" w:sz="4" w:space="0" w:color="auto"/>
              <w:left w:val="single" w:sz="4" w:space="0" w:color="auto"/>
              <w:bottom w:val="single" w:sz="4" w:space="0" w:color="auto"/>
              <w:right w:val="single" w:sz="4" w:space="0" w:color="auto"/>
            </w:tcBorders>
            <w:vAlign w:val="center"/>
          </w:tcPr>
          <w:p w:rsidR="00997888" w:rsidRDefault="00997888" w:rsidP="00BB0DC3">
            <w:pPr>
              <w:ind w:left="-57" w:right="-57"/>
              <w:jc w:val="center"/>
              <w:rPr>
                <w:sz w:val="18"/>
                <w:szCs w:val="18"/>
              </w:rPr>
            </w:pPr>
          </w:p>
        </w:tc>
        <w:tc>
          <w:tcPr>
            <w:tcW w:w="410" w:type="pct"/>
            <w:tcBorders>
              <w:top w:val="single" w:sz="4" w:space="0" w:color="auto"/>
              <w:left w:val="single" w:sz="4" w:space="0" w:color="auto"/>
              <w:bottom w:val="single" w:sz="4" w:space="0" w:color="auto"/>
              <w:right w:val="single" w:sz="4" w:space="0" w:color="auto"/>
            </w:tcBorders>
            <w:vAlign w:val="center"/>
          </w:tcPr>
          <w:p w:rsidR="00997888" w:rsidRDefault="00997888" w:rsidP="00BB0DC3">
            <w:pPr>
              <w:ind w:left="-57" w:right="-57"/>
              <w:jc w:val="center"/>
              <w:rPr>
                <w:sz w:val="18"/>
                <w:szCs w:val="18"/>
              </w:rPr>
            </w:pPr>
          </w:p>
        </w:tc>
        <w:tc>
          <w:tcPr>
            <w:tcW w:w="392" w:type="pct"/>
            <w:tcBorders>
              <w:top w:val="single" w:sz="4" w:space="0" w:color="auto"/>
              <w:left w:val="single" w:sz="4" w:space="0" w:color="auto"/>
              <w:bottom w:val="single" w:sz="4" w:space="0" w:color="auto"/>
              <w:right w:val="single" w:sz="4" w:space="0" w:color="auto"/>
            </w:tcBorders>
            <w:vAlign w:val="center"/>
          </w:tcPr>
          <w:p w:rsidR="00997888" w:rsidRPr="00D5709C" w:rsidRDefault="00997888" w:rsidP="00BB0DC3">
            <w:pPr>
              <w:ind w:left="-57" w:right="-57"/>
              <w:rPr>
                <w:sz w:val="18"/>
                <w:szCs w:val="18"/>
                <w:lang w:val="pt-BR"/>
              </w:rPr>
            </w:pPr>
          </w:p>
          <w:p w:rsidR="00997888" w:rsidRPr="00D5709C" w:rsidRDefault="00997888" w:rsidP="00BB0DC3">
            <w:pPr>
              <w:ind w:left="-57" w:right="-57"/>
              <w:rPr>
                <w:sz w:val="18"/>
                <w:szCs w:val="18"/>
                <w:lang w:val="pt-BR"/>
              </w:rP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997888" w:rsidRPr="003D3CA4" w:rsidRDefault="00997888" w:rsidP="00BB0DC3">
            <w:pPr>
              <w:ind w:left="-57" w:right="-57"/>
              <w:rPr>
                <w:sz w:val="18"/>
                <w:szCs w:val="18"/>
                <w:lang w:val="pt-BR"/>
              </w:rPr>
            </w:pPr>
            <w:r>
              <w:rPr>
                <w:sz w:val="18"/>
                <w:szCs w:val="18"/>
                <w:lang w:val="pt-BR"/>
              </w:rPr>
              <w:t>1. Sistem analitic automat cu calculator integrat sau exterior ( procesor, monitor, tastatura+mouse) și imprimantă externă</w:t>
            </w:r>
          </w:p>
          <w:p w:rsidR="00997888" w:rsidRDefault="00997888" w:rsidP="00BB0DC3">
            <w:pPr>
              <w:ind w:left="-57" w:right="-57"/>
              <w:rPr>
                <w:sz w:val="18"/>
                <w:szCs w:val="18"/>
                <w:lang w:val="pt-BR"/>
              </w:rPr>
            </w:pPr>
            <w:r>
              <w:rPr>
                <w:sz w:val="18"/>
                <w:szCs w:val="18"/>
                <w:lang w:val="pt-BR"/>
              </w:rPr>
              <w:t xml:space="preserve">2. Numărul de probe per tavă min. 24 </w:t>
            </w:r>
            <w:r w:rsidRPr="00D5709C">
              <w:rPr>
                <w:sz w:val="18"/>
                <w:szCs w:val="18"/>
                <w:lang w:val="pt-BR"/>
              </w:rPr>
              <w:t>eprubete</w:t>
            </w:r>
          </w:p>
          <w:p w:rsidR="00997888" w:rsidRDefault="00997888" w:rsidP="00BB0DC3">
            <w:pPr>
              <w:ind w:left="-57" w:right="-57"/>
              <w:rPr>
                <w:sz w:val="18"/>
                <w:szCs w:val="18"/>
                <w:lang w:val="pt-BR"/>
              </w:rPr>
            </w:pPr>
            <w:r>
              <w:rPr>
                <w:sz w:val="18"/>
                <w:szCs w:val="18"/>
                <w:lang w:val="pt-BR"/>
              </w:rPr>
              <w:t>3. Tip de lucru continuu</w:t>
            </w:r>
          </w:p>
          <w:p w:rsidR="00997888" w:rsidRDefault="00997888" w:rsidP="00BB0DC3">
            <w:pPr>
              <w:ind w:left="-57" w:right="-57"/>
              <w:rPr>
                <w:sz w:val="18"/>
                <w:szCs w:val="18"/>
                <w:lang w:val="pt-BR"/>
              </w:rPr>
            </w:pPr>
            <w:r>
              <w:rPr>
                <w:sz w:val="18"/>
                <w:szCs w:val="18"/>
                <w:lang w:val="pt-BR"/>
              </w:rPr>
              <w:t>4. Capacitatea de min.150 teste/oră;</w:t>
            </w:r>
          </w:p>
          <w:p w:rsidR="00997888" w:rsidRDefault="00997888" w:rsidP="00BB0DC3">
            <w:pPr>
              <w:ind w:left="-57" w:right="-57"/>
              <w:rPr>
                <w:sz w:val="18"/>
                <w:szCs w:val="18"/>
                <w:lang w:val="pt-BR"/>
              </w:rPr>
            </w:pPr>
            <w:r>
              <w:rPr>
                <w:sz w:val="18"/>
                <w:szCs w:val="18"/>
                <w:lang w:val="pt-BR"/>
              </w:rPr>
              <w:t>5. Posibilitatea efectuării analizelor urgente;</w:t>
            </w:r>
          </w:p>
          <w:p w:rsidR="00997888" w:rsidRDefault="00997888" w:rsidP="00BB0DC3">
            <w:pPr>
              <w:ind w:left="-57" w:right="-57"/>
              <w:rPr>
                <w:sz w:val="18"/>
                <w:szCs w:val="18"/>
                <w:lang w:val="pt-BR"/>
              </w:rPr>
            </w:pPr>
            <w:r>
              <w:rPr>
                <w:sz w:val="18"/>
                <w:szCs w:val="18"/>
                <w:lang w:val="pt-BR"/>
              </w:rPr>
              <w:t>6. Tip probă: ser și plasmă, urină, sînge integru/ hemolizat;</w:t>
            </w:r>
          </w:p>
          <w:p w:rsidR="00997888" w:rsidRPr="00C60D06" w:rsidRDefault="00997888" w:rsidP="00BB0DC3">
            <w:pPr>
              <w:ind w:left="-57" w:right="-57"/>
              <w:rPr>
                <w:sz w:val="18"/>
                <w:szCs w:val="18"/>
              </w:rPr>
            </w:pPr>
            <w:r>
              <w:rPr>
                <w:sz w:val="18"/>
                <w:szCs w:val="18"/>
                <w:lang w:val="pt-BR"/>
              </w:rPr>
              <w:t>7. Regimuri de măsurare: cinetic, mono și bi cromatic, imunoturbidimetric, controlul calității de reagent rămas, semnalizare lipsă de reagent și probă;</w:t>
            </w:r>
          </w:p>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tc>
        <w:tc>
          <w:tcPr>
            <w:tcW w:w="403"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r>
      <w:tr w:rsidR="00997888" w:rsidRPr="00C00499" w:rsidTr="00BB0DC3">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97888" w:rsidRPr="00D16905" w:rsidRDefault="00997888" w:rsidP="00BB0DC3">
            <w:pPr>
              <w:ind w:left="-57" w:right="-57"/>
              <w:rPr>
                <w:b/>
                <w:sz w:val="18"/>
                <w:szCs w:val="18"/>
              </w:rPr>
            </w:pPr>
            <w:r>
              <w:rPr>
                <w:b/>
                <w:sz w:val="18"/>
                <w:szCs w:val="18"/>
              </w:rPr>
              <w:t>Lot.2</w:t>
            </w:r>
          </w:p>
        </w:tc>
        <w:tc>
          <w:tcPr>
            <w:tcW w:w="508"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410"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392"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962" w:type="pct"/>
            <w:gridSpan w:val="2"/>
            <w:tcBorders>
              <w:top w:val="single" w:sz="4" w:space="0" w:color="auto"/>
              <w:left w:val="single" w:sz="4" w:space="0" w:color="auto"/>
              <w:bottom w:val="single" w:sz="4" w:space="0" w:color="auto"/>
              <w:right w:val="single" w:sz="4" w:space="0" w:color="auto"/>
            </w:tcBorders>
            <w:vAlign w:val="center"/>
          </w:tcPr>
          <w:p w:rsidR="00997888" w:rsidRDefault="00997888" w:rsidP="00BB0DC3">
            <w:pPr>
              <w:ind w:left="-57" w:right="-57"/>
              <w:rPr>
                <w:sz w:val="18"/>
                <w:szCs w:val="18"/>
              </w:rPr>
            </w:pPr>
          </w:p>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tc>
        <w:tc>
          <w:tcPr>
            <w:tcW w:w="403"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r>
      <w:tr w:rsidR="00997888" w:rsidRPr="00C00499" w:rsidTr="00BB0DC3">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97888" w:rsidRPr="00AC332F" w:rsidRDefault="00997888" w:rsidP="00BB0DC3">
            <w:pPr>
              <w:ind w:left="-57" w:right="-57"/>
              <w:rPr>
                <w:sz w:val="18"/>
                <w:szCs w:val="18"/>
                <w:lang w:val="pt-BR"/>
              </w:rPr>
            </w:pPr>
            <w:r>
              <w:rPr>
                <w:sz w:val="18"/>
                <w:szCs w:val="18"/>
                <w:lang w:val="pt-BR"/>
              </w:rPr>
              <w:t>Distilator</w:t>
            </w:r>
          </w:p>
        </w:tc>
        <w:tc>
          <w:tcPr>
            <w:tcW w:w="508" w:type="pct"/>
            <w:tcBorders>
              <w:top w:val="single" w:sz="4" w:space="0" w:color="auto"/>
              <w:left w:val="single" w:sz="4" w:space="0" w:color="auto"/>
              <w:bottom w:val="single" w:sz="4" w:space="0" w:color="auto"/>
              <w:right w:val="single" w:sz="4" w:space="0" w:color="auto"/>
            </w:tcBorders>
            <w:vAlign w:val="center"/>
          </w:tcPr>
          <w:p w:rsidR="00997888" w:rsidRPr="00AC332F" w:rsidRDefault="00997888" w:rsidP="00BB0DC3">
            <w:pPr>
              <w:ind w:left="-57" w:right="-57"/>
              <w:rPr>
                <w:sz w:val="18"/>
                <w:szCs w:val="18"/>
                <w:lang w:val="pt-BR"/>
              </w:rPr>
            </w:pPr>
          </w:p>
        </w:tc>
        <w:tc>
          <w:tcPr>
            <w:tcW w:w="410" w:type="pct"/>
            <w:tcBorders>
              <w:top w:val="single" w:sz="4" w:space="0" w:color="auto"/>
              <w:left w:val="single" w:sz="4" w:space="0" w:color="auto"/>
              <w:bottom w:val="single" w:sz="4" w:space="0" w:color="auto"/>
              <w:right w:val="single" w:sz="4" w:space="0" w:color="auto"/>
            </w:tcBorders>
            <w:vAlign w:val="center"/>
          </w:tcPr>
          <w:p w:rsidR="00997888" w:rsidRPr="00AC332F" w:rsidRDefault="00997888" w:rsidP="00BB0DC3">
            <w:pPr>
              <w:ind w:left="-57" w:right="-57"/>
              <w:jc w:val="center"/>
              <w:rPr>
                <w:sz w:val="18"/>
                <w:szCs w:val="18"/>
                <w:lang w:val="pt-BR"/>
              </w:rPr>
            </w:pPr>
          </w:p>
        </w:tc>
        <w:tc>
          <w:tcPr>
            <w:tcW w:w="392" w:type="pct"/>
            <w:tcBorders>
              <w:top w:val="single" w:sz="4" w:space="0" w:color="auto"/>
              <w:left w:val="single" w:sz="4" w:space="0" w:color="auto"/>
              <w:bottom w:val="single" w:sz="4" w:space="0" w:color="auto"/>
              <w:right w:val="single" w:sz="4" w:space="0" w:color="auto"/>
            </w:tcBorders>
            <w:vAlign w:val="center"/>
          </w:tcPr>
          <w:p w:rsidR="00997888" w:rsidRPr="00AC332F" w:rsidRDefault="00997888" w:rsidP="00BB0DC3">
            <w:pPr>
              <w:ind w:left="-57" w:right="-57"/>
              <w:jc w:val="center"/>
              <w:rPr>
                <w:sz w:val="18"/>
                <w:szCs w:val="18"/>
                <w:lang w:val="pt-BR"/>
              </w:rP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997888" w:rsidRDefault="00997888" w:rsidP="00BB0DC3">
            <w:pPr>
              <w:ind w:left="-57" w:right="-57"/>
              <w:rPr>
                <w:sz w:val="18"/>
                <w:szCs w:val="18"/>
              </w:rPr>
            </w:pPr>
            <w:r>
              <w:rPr>
                <w:sz w:val="18"/>
                <w:szCs w:val="18"/>
                <w:lang w:val="pt-BR"/>
              </w:rPr>
              <w:t>1.Repicient min.3 l;</w:t>
            </w:r>
          </w:p>
          <w:p w:rsidR="00997888" w:rsidRPr="00E32EF0" w:rsidRDefault="00997888" w:rsidP="00BB0DC3">
            <w:pPr>
              <w:ind w:left="-57" w:right="-57"/>
              <w:rPr>
                <w:sz w:val="18"/>
                <w:szCs w:val="18"/>
                <w:lang w:val="pt-BR"/>
              </w:rPr>
            </w:pPr>
            <w:r>
              <w:rPr>
                <w:sz w:val="18"/>
                <w:szCs w:val="18"/>
                <w:lang w:val="pt-BR"/>
              </w:rPr>
              <w:t>2.</w:t>
            </w:r>
            <w:r w:rsidRPr="00E32EF0">
              <w:rPr>
                <w:sz w:val="18"/>
                <w:szCs w:val="18"/>
                <w:lang w:val="pt-BR"/>
              </w:rPr>
              <w:t xml:space="preserve">Capacitatea de distilare min. </w:t>
            </w:r>
            <w:r>
              <w:rPr>
                <w:sz w:val="18"/>
                <w:szCs w:val="18"/>
                <w:lang w:val="pt-BR"/>
              </w:rPr>
              <w:t>1 l/or</w:t>
            </w:r>
            <w:r>
              <w:rPr>
                <w:sz w:val="18"/>
                <w:szCs w:val="18"/>
              </w:rPr>
              <w:t>ă;</w:t>
            </w:r>
          </w:p>
          <w:p w:rsidR="00997888" w:rsidRDefault="00997888" w:rsidP="00BB0DC3">
            <w:pPr>
              <w:ind w:left="-57" w:right="-57"/>
              <w:rPr>
                <w:sz w:val="18"/>
                <w:szCs w:val="18"/>
                <w:lang w:val="pt-BR"/>
              </w:rPr>
            </w:pPr>
            <w:r>
              <w:rPr>
                <w:sz w:val="18"/>
                <w:szCs w:val="18"/>
                <w:lang w:val="pt-BR"/>
              </w:rPr>
              <w:t>3.PH – 5-7;</w:t>
            </w:r>
          </w:p>
          <w:p w:rsidR="00997888" w:rsidRPr="00E32EF0" w:rsidRDefault="00997888" w:rsidP="00BB0DC3">
            <w:pPr>
              <w:ind w:left="-57" w:right="-57"/>
              <w:rPr>
                <w:sz w:val="18"/>
                <w:szCs w:val="18"/>
                <w:lang w:val="pt-BR"/>
              </w:rPr>
            </w:pPr>
            <w:r>
              <w:rPr>
                <w:sz w:val="18"/>
                <w:szCs w:val="18"/>
                <w:lang w:val="pt-BR"/>
              </w:rPr>
              <w:t>4.Modul de operare continuu;</w:t>
            </w:r>
          </w:p>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tc>
        <w:tc>
          <w:tcPr>
            <w:tcW w:w="403"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r>
      <w:tr w:rsidR="00997888" w:rsidRPr="00C00499" w:rsidTr="00BB0DC3">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97888" w:rsidRPr="00D16905" w:rsidRDefault="00997888" w:rsidP="00BB0DC3">
            <w:pPr>
              <w:ind w:left="-57" w:right="-57"/>
              <w:rPr>
                <w:b/>
                <w:sz w:val="18"/>
                <w:szCs w:val="18"/>
              </w:rPr>
            </w:pPr>
            <w:r>
              <w:rPr>
                <w:b/>
                <w:sz w:val="18"/>
                <w:szCs w:val="18"/>
              </w:rPr>
              <w:t>Lot.3</w:t>
            </w:r>
          </w:p>
        </w:tc>
        <w:tc>
          <w:tcPr>
            <w:tcW w:w="508"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410"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392"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962" w:type="pct"/>
            <w:gridSpan w:val="2"/>
            <w:tcBorders>
              <w:top w:val="single" w:sz="4" w:space="0" w:color="auto"/>
              <w:left w:val="single" w:sz="4" w:space="0" w:color="auto"/>
              <w:bottom w:val="single" w:sz="4" w:space="0" w:color="auto"/>
              <w:right w:val="single" w:sz="4" w:space="0" w:color="auto"/>
            </w:tcBorders>
            <w:vAlign w:val="center"/>
          </w:tcPr>
          <w:p w:rsidR="00997888" w:rsidRDefault="00997888" w:rsidP="00BB0DC3">
            <w:pPr>
              <w:ind w:left="-57" w:right="-57"/>
              <w:rPr>
                <w:sz w:val="18"/>
                <w:szCs w:val="18"/>
              </w:rPr>
            </w:pPr>
          </w:p>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tc>
        <w:tc>
          <w:tcPr>
            <w:tcW w:w="403"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r>
      <w:tr w:rsidR="00997888" w:rsidRPr="00C00499" w:rsidTr="00BB0DC3">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97888" w:rsidRPr="00AC332F" w:rsidRDefault="00997888" w:rsidP="00BB0DC3">
            <w:pPr>
              <w:ind w:left="-57" w:right="-57"/>
              <w:rPr>
                <w:sz w:val="18"/>
                <w:szCs w:val="18"/>
                <w:lang w:val="pt-BR"/>
              </w:rPr>
            </w:pPr>
            <w:r>
              <w:rPr>
                <w:sz w:val="18"/>
                <w:szCs w:val="18"/>
                <w:lang w:val="pt-BR"/>
              </w:rPr>
              <w:t>Analizator de urină</w:t>
            </w:r>
          </w:p>
        </w:tc>
        <w:tc>
          <w:tcPr>
            <w:tcW w:w="508" w:type="pct"/>
            <w:tcBorders>
              <w:top w:val="single" w:sz="4" w:space="0" w:color="auto"/>
              <w:left w:val="single" w:sz="4" w:space="0" w:color="auto"/>
              <w:bottom w:val="single" w:sz="4" w:space="0" w:color="auto"/>
              <w:right w:val="single" w:sz="4" w:space="0" w:color="auto"/>
            </w:tcBorders>
            <w:vAlign w:val="center"/>
          </w:tcPr>
          <w:p w:rsidR="00997888" w:rsidRPr="00AC332F" w:rsidRDefault="00997888" w:rsidP="00BB0DC3">
            <w:pPr>
              <w:ind w:left="-57" w:right="-57"/>
              <w:jc w:val="center"/>
              <w:rPr>
                <w:sz w:val="18"/>
                <w:szCs w:val="18"/>
                <w:lang w:val="pt-BR"/>
              </w:rPr>
            </w:pPr>
          </w:p>
        </w:tc>
        <w:tc>
          <w:tcPr>
            <w:tcW w:w="410" w:type="pct"/>
            <w:tcBorders>
              <w:top w:val="single" w:sz="4" w:space="0" w:color="auto"/>
              <w:left w:val="single" w:sz="4" w:space="0" w:color="auto"/>
              <w:bottom w:val="single" w:sz="4" w:space="0" w:color="auto"/>
              <w:right w:val="single" w:sz="4" w:space="0" w:color="auto"/>
            </w:tcBorders>
            <w:vAlign w:val="center"/>
          </w:tcPr>
          <w:p w:rsidR="00997888" w:rsidRPr="00AC332F" w:rsidRDefault="00997888" w:rsidP="00BB0DC3">
            <w:pPr>
              <w:ind w:left="-57" w:right="-57"/>
              <w:jc w:val="center"/>
              <w:rPr>
                <w:sz w:val="18"/>
                <w:szCs w:val="18"/>
                <w:lang w:val="pt-BR"/>
              </w:rPr>
            </w:pPr>
          </w:p>
        </w:tc>
        <w:tc>
          <w:tcPr>
            <w:tcW w:w="392" w:type="pct"/>
            <w:tcBorders>
              <w:top w:val="single" w:sz="4" w:space="0" w:color="auto"/>
              <w:left w:val="single" w:sz="4" w:space="0" w:color="auto"/>
              <w:bottom w:val="single" w:sz="4" w:space="0" w:color="auto"/>
              <w:right w:val="single" w:sz="4" w:space="0" w:color="auto"/>
            </w:tcBorders>
            <w:vAlign w:val="center"/>
          </w:tcPr>
          <w:p w:rsidR="00997888" w:rsidRPr="00AC332F" w:rsidRDefault="00997888" w:rsidP="00BB0DC3">
            <w:pPr>
              <w:ind w:left="-57" w:right="-57"/>
              <w:jc w:val="center"/>
              <w:rPr>
                <w:sz w:val="18"/>
                <w:szCs w:val="18"/>
                <w:lang w:val="pt-BR"/>
              </w:rP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997888" w:rsidRDefault="00997888" w:rsidP="00BB0DC3">
            <w:pPr>
              <w:ind w:left="-57" w:right="-57"/>
              <w:rPr>
                <w:sz w:val="18"/>
                <w:szCs w:val="18"/>
                <w:lang w:val="pt-BR"/>
              </w:rPr>
            </w:pPr>
            <w:r>
              <w:rPr>
                <w:sz w:val="18"/>
                <w:szCs w:val="18"/>
                <w:lang w:val="pt-BR"/>
              </w:rPr>
              <w:t>Analizator de urină automat care permite pînă la 100 teste/oră;</w:t>
            </w:r>
          </w:p>
          <w:p w:rsidR="00997888" w:rsidRPr="00E32EF0" w:rsidRDefault="00997888" w:rsidP="00BB0DC3">
            <w:pPr>
              <w:ind w:left="-57" w:right="-57"/>
              <w:rPr>
                <w:sz w:val="18"/>
                <w:szCs w:val="18"/>
                <w:lang w:val="en-US"/>
              </w:rPr>
            </w:pPr>
            <w:r w:rsidRPr="00E32EF0">
              <w:rPr>
                <w:sz w:val="18"/>
                <w:szCs w:val="18"/>
                <w:lang w:val="en-US"/>
              </w:rPr>
              <w:t>Determinarea: Leu, Nit, Urobil, Prot, PH, Bl, SG, Ket, Bil, Cluc.</w:t>
            </w:r>
          </w:p>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tc>
        <w:tc>
          <w:tcPr>
            <w:tcW w:w="403"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r>
      <w:tr w:rsidR="00997888" w:rsidRPr="00C00499" w:rsidTr="00BB0DC3">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97888" w:rsidRPr="00A5155B" w:rsidRDefault="00997888" w:rsidP="00BB0DC3">
            <w:pPr>
              <w:ind w:left="-57" w:right="-57"/>
              <w:rPr>
                <w:b/>
                <w:sz w:val="18"/>
                <w:szCs w:val="18"/>
              </w:rPr>
            </w:pPr>
            <w:r w:rsidRPr="00A5155B">
              <w:rPr>
                <w:b/>
                <w:sz w:val="18"/>
                <w:szCs w:val="18"/>
              </w:rPr>
              <w:t>Lot.4</w:t>
            </w:r>
          </w:p>
        </w:tc>
        <w:tc>
          <w:tcPr>
            <w:tcW w:w="508"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410"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392"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962"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tc>
        <w:tc>
          <w:tcPr>
            <w:tcW w:w="403"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r>
      <w:tr w:rsidR="00997888" w:rsidRPr="00C00499" w:rsidTr="00BB0DC3">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97888" w:rsidRPr="00D5709C" w:rsidRDefault="00997888" w:rsidP="00BB0DC3">
            <w:pPr>
              <w:ind w:left="-57" w:right="-57"/>
              <w:rPr>
                <w:sz w:val="18"/>
                <w:szCs w:val="18"/>
                <w:lang w:val="pt-BR"/>
              </w:rPr>
            </w:pPr>
            <w:r>
              <w:rPr>
                <w:sz w:val="18"/>
                <w:szCs w:val="18"/>
                <w:lang w:val="pt-BR"/>
              </w:rPr>
              <w:t>Frigider cu congelator separat</w:t>
            </w:r>
          </w:p>
        </w:tc>
        <w:tc>
          <w:tcPr>
            <w:tcW w:w="508" w:type="pct"/>
            <w:tcBorders>
              <w:top w:val="single" w:sz="4" w:space="0" w:color="auto"/>
              <w:left w:val="single" w:sz="4" w:space="0" w:color="auto"/>
              <w:bottom w:val="single" w:sz="4" w:space="0" w:color="auto"/>
              <w:right w:val="single" w:sz="4" w:space="0" w:color="auto"/>
            </w:tcBorders>
            <w:vAlign w:val="center"/>
          </w:tcPr>
          <w:p w:rsidR="00997888" w:rsidRPr="00D5709C" w:rsidRDefault="00997888" w:rsidP="00BB0DC3">
            <w:pPr>
              <w:ind w:left="-57" w:right="-57"/>
              <w:rPr>
                <w:sz w:val="18"/>
                <w:szCs w:val="18"/>
                <w:lang w:val="pt-BR"/>
              </w:rPr>
            </w:pPr>
          </w:p>
        </w:tc>
        <w:tc>
          <w:tcPr>
            <w:tcW w:w="410" w:type="pct"/>
            <w:tcBorders>
              <w:top w:val="single" w:sz="4" w:space="0" w:color="auto"/>
              <w:left w:val="single" w:sz="4" w:space="0" w:color="auto"/>
              <w:bottom w:val="single" w:sz="4" w:space="0" w:color="auto"/>
              <w:right w:val="single" w:sz="4" w:space="0" w:color="auto"/>
            </w:tcBorders>
            <w:vAlign w:val="center"/>
          </w:tcPr>
          <w:p w:rsidR="00997888" w:rsidRPr="00AC332F" w:rsidRDefault="00997888" w:rsidP="00BB0DC3">
            <w:pPr>
              <w:ind w:left="-57" w:right="-57"/>
              <w:jc w:val="center"/>
              <w:rPr>
                <w:sz w:val="18"/>
                <w:szCs w:val="18"/>
                <w:lang w:val="pt-BR"/>
              </w:rPr>
            </w:pPr>
          </w:p>
        </w:tc>
        <w:tc>
          <w:tcPr>
            <w:tcW w:w="392" w:type="pct"/>
            <w:tcBorders>
              <w:top w:val="single" w:sz="4" w:space="0" w:color="auto"/>
              <w:left w:val="single" w:sz="4" w:space="0" w:color="auto"/>
              <w:bottom w:val="single" w:sz="4" w:space="0" w:color="auto"/>
              <w:right w:val="single" w:sz="4" w:space="0" w:color="auto"/>
            </w:tcBorders>
            <w:vAlign w:val="center"/>
          </w:tcPr>
          <w:p w:rsidR="00997888" w:rsidRPr="00AC332F" w:rsidRDefault="00997888" w:rsidP="00BB0DC3">
            <w:pPr>
              <w:ind w:left="-57" w:right="-57"/>
              <w:jc w:val="center"/>
              <w:rPr>
                <w:sz w:val="18"/>
                <w:szCs w:val="18"/>
                <w:lang w:val="pt-BR"/>
              </w:rP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997888" w:rsidRPr="00E32EF0" w:rsidRDefault="00997888" w:rsidP="00BB0DC3">
            <w:pPr>
              <w:ind w:left="-57" w:right="-57"/>
              <w:rPr>
                <w:sz w:val="18"/>
                <w:szCs w:val="18"/>
                <w:lang w:val="en-US"/>
              </w:rPr>
            </w:pPr>
            <w:r w:rsidRPr="00E32EF0">
              <w:rPr>
                <w:sz w:val="18"/>
                <w:szCs w:val="18"/>
                <w:lang w:val="en-US"/>
              </w:rPr>
              <w:t>Capacitatea totală</w:t>
            </w:r>
            <w:r>
              <w:rPr>
                <w:sz w:val="18"/>
                <w:szCs w:val="18"/>
                <w:lang w:val="en-US"/>
              </w:rPr>
              <w:t xml:space="preserve"> 200-2</w:t>
            </w:r>
            <w:r w:rsidRPr="00E32EF0">
              <w:rPr>
                <w:sz w:val="18"/>
                <w:szCs w:val="18"/>
                <w:lang w:val="en-US"/>
              </w:rPr>
              <w:t xml:space="preserve">20 litri dintre care: </w:t>
            </w:r>
          </w:p>
          <w:p w:rsidR="00997888" w:rsidRDefault="00997888" w:rsidP="00BB0DC3">
            <w:pPr>
              <w:ind w:left="-57" w:right="-57"/>
              <w:rPr>
                <w:sz w:val="18"/>
                <w:szCs w:val="18"/>
                <w:lang w:val="en-US"/>
              </w:rPr>
            </w:pPr>
            <w:r>
              <w:rPr>
                <w:sz w:val="18"/>
                <w:szCs w:val="18"/>
                <w:lang w:val="en-US"/>
              </w:rPr>
              <w:t>Congelatorul separat  40-45 litri;</w:t>
            </w:r>
          </w:p>
          <w:p w:rsidR="00997888" w:rsidRPr="00E32EF0" w:rsidRDefault="00997888" w:rsidP="00BB0DC3">
            <w:pPr>
              <w:ind w:left="-57" w:right="-57"/>
              <w:rPr>
                <w:sz w:val="18"/>
                <w:szCs w:val="18"/>
                <w:lang w:val="en-US"/>
              </w:rPr>
            </w:pPr>
            <w:r>
              <w:rPr>
                <w:sz w:val="18"/>
                <w:szCs w:val="18"/>
                <w:lang w:val="en-US"/>
              </w:rPr>
              <w:t>Frigiderul – 160-175 litri;</w:t>
            </w:r>
          </w:p>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tc>
        <w:tc>
          <w:tcPr>
            <w:tcW w:w="403"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r>
      <w:tr w:rsidR="00997888" w:rsidRPr="00C00499" w:rsidTr="00BB0DC3">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97888" w:rsidRDefault="00997888" w:rsidP="00BB0DC3">
            <w:pPr>
              <w:ind w:left="-57" w:right="-57"/>
              <w:rPr>
                <w:sz w:val="18"/>
                <w:szCs w:val="18"/>
              </w:rPr>
            </w:pPr>
          </w:p>
        </w:tc>
        <w:tc>
          <w:tcPr>
            <w:tcW w:w="508"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410"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392"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962"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tc>
        <w:tc>
          <w:tcPr>
            <w:tcW w:w="403"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r>
      <w:tr w:rsidR="00997888" w:rsidRPr="00C00499" w:rsidTr="00BB0DC3">
        <w:trPr>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410"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392" w:type="pct"/>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962"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c>
          <w:tcPr>
            <w:tcW w:w="926" w:type="pct"/>
            <w:tcBorders>
              <w:top w:val="single" w:sz="4" w:space="0" w:color="auto"/>
              <w:left w:val="single" w:sz="4" w:space="0" w:color="auto"/>
              <w:bottom w:val="single" w:sz="4" w:space="0" w:color="auto"/>
              <w:right w:val="single" w:sz="4" w:space="0" w:color="auto"/>
            </w:tcBorders>
          </w:tcPr>
          <w:p w:rsidR="00997888" w:rsidRPr="00C00499" w:rsidRDefault="00997888" w:rsidP="00BB0DC3"/>
        </w:tc>
        <w:tc>
          <w:tcPr>
            <w:tcW w:w="403" w:type="pct"/>
            <w:gridSpan w:val="2"/>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tc>
      </w:tr>
      <w:tr w:rsidR="00997888" w:rsidRPr="00C00499" w:rsidTr="00BB0DC3">
        <w:trPr>
          <w:gridAfter w:val="1"/>
          <w:wAfter w:w="435" w:type="pct"/>
          <w:trHeight w:val="397"/>
        </w:trPr>
        <w:tc>
          <w:tcPr>
            <w:tcW w:w="4565" w:type="pct"/>
            <w:gridSpan w:val="10"/>
            <w:tcBorders>
              <w:top w:val="single" w:sz="4" w:space="0" w:color="auto"/>
            </w:tcBorders>
            <w:vAlign w:val="center"/>
          </w:tcPr>
          <w:p w:rsidR="00997888" w:rsidRPr="00C00499" w:rsidRDefault="00997888" w:rsidP="00BB0DC3">
            <w:pPr>
              <w:tabs>
                <w:tab w:val="left" w:pos="6120"/>
              </w:tabs>
            </w:pPr>
          </w:p>
          <w:p w:rsidR="00997888" w:rsidRPr="00C00499" w:rsidRDefault="00997888" w:rsidP="00BB0DC3">
            <w:r w:rsidRPr="00C00499">
              <w:t>Semnat:_______________ Numele, Prenumele:_____________________________ În calitate de: ________________</w:t>
            </w:r>
          </w:p>
          <w:p w:rsidR="00997888" w:rsidRPr="00C00499" w:rsidRDefault="00997888" w:rsidP="00BB0DC3">
            <w:pPr>
              <w:rPr>
                <w:bCs/>
                <w:iCs/>
              </w:rPr>
            </w:pPr>
            <w:r w:rsidRPr="00C00499">
              <w:rPr>
                <w:bCs/>
                <w:iCs/>
              </w:rPr>
              <w:t>Ofertantul: _______________________ Adresa: ______________________________</w:t>
            </w:r>
          </w:p>
          <w:tbl>
            <w:tblPr>
              <w:tblW w:w="14310" w:type="dxa"/>
              <w:tblLook w:val="00A0"/>
            </w:tblPr>
            <w:tblGrid>
              <w:gridCol w:w="1083"/>
              <w:gridCol w:w="806"/>
              <w:gridCol w:w="1606"/>
              <w:gridCol w:w="950"/>
              <w:gridCol w:w="848"/>
              <w:gridCol w:w="1087"/>
              <w:gridCol w:w="968"/>
              <w:gridCol w:w="1106"/>
              <w:gridCol w:w="944"/>
              <w:gridCol w:w="51"/>
              <w:gridCol w:w="1344"/>
              <w:gridCol w:w="243"/>
              <w:gridCol w:w="87"/>
              <w:gridCol w:w="2848"/>
              <w:gridCol w:w="60"/>
              <w:gridCol w:w="21"/>
              <w:gridCol w:w="258"/>
            </w:tblGrid>
            <w:tr w:rsidR="00997888" w:rsidRPr="00C00499" w:rsidTr="00AA5224">
              <w:trPr>
                <w:gridAfter w:val="3"/>
                <w:wAfter w:w="339" w:type="dxa"/>
                <w:trHeight w:val="697"/>
              </w:trPr>
              <w:tc>
                <w:tcPr>
                  <w:tcW w:w="13971" w:type="dxa"/>
                  <w:gridSpan w:val="14"/>
                  <w:vAlign w:val="center"/>
                </w:tcPr>
                <w:p w:rsidR="00997888" w:rsidRDefault="00997888" w:rsidP="00BB0DC3">
                  <w:pPr>
                    <w:pStyle w:val="Heading2"/>
                    <w:rPr>
                      <w:sz w:val="24"/>
                    </w:rPr>
                  </w:pPr>
                  <w:r w:rsidRPr="00DE71D9">
                    <w:rPr>
                      <w:b w:val="0"/>
                      <w:sz w:val="20"/>
                      <w:szCs w:val="20"/>
                      <w:lang w:val="pt-BR"/>
                    </w:rPr>
                    <w:br w:type="page"/>
                  </w:r>
                  <w:r w:rsidRPr="00B3697A">
                    <w:rPr>
                      <w:b w:val="0"/>
                    </w:rPr>
                    <w:br w:type="page"/>
                  </w:r>
                  <w:r w:rsidRPr="00DE71D9">
                    <w:rPr>
                      <w:b w:val="0"/>
                      <w:lang w:val="pt-BR"/>
                    </w:rPr>
                    <w:br w:type="page"/>
                  </w:r>
                  <w:r w:rsidRPr="00DE71D9">
                    <w:rPr>
                      <w:b w:val="0"/>
                      <w:sz w:val="20"/>
                      <w:szCs w:val="20"/>
                      <w:lang w:val="pt-BR"/>
                    </w:rPr>
                    <w:br w:type="page"/>
                  </w:r>
                  <w:r w:rsidRPr="00B3697A">
                    <w:rPr>
                      <w:sz w:val="24"/>
                    </w:rPr>
                    <w:br w:type="page"/>
                  </w:r>
                </w:p>
                <w:p w:rsidR="00997888" w:rsidRDefault="00997888" w:rsidP="00BB0DC3">
                  <w:pPr>
                    <w:jc w:val="right"/>
                    <w:rPr>
                      <w:noProof w:val="0"/>
                      <w:lang w:val="it-IT"/>
                    </w:rPr>
                  </w:pPr>
                </w:p>
                <w:p w:rsidR="00997888" w:rsidRDefault="00997888" w:rsidP="00BB0DC3">
                  <w:pPr>
                    <w:jc w:val="right"/>
                    <w:rPr>
                      <w:noProof w:val="0"/>
                      <w:lang w:val="it-IT"/>
                    </w:rPr>
                  </w:pPr>
                </w:p>
                <w:p w:rsidR="00997888" w:rsidRDefault="00997888" w:rsidP="00BB0DC3">
                  <w:pPr>
                    <w:jc w:val="right"/>
                    <w:rPr>
                      <w:noProof w:val="0"/>
                      <w:lang w:val="it-IT"/>
                    </w:rPr>
                  </w:pPr>
                </w:p>
                <w:p w:rsidR="00997888" w:rsidRDefault="00997888" w:rsidP="00BB0DC3">
                  <w:pPr>
                    <w:jc w:val="right"/>
                    <w:rPr>
                      <w:noProof w:val="0"/>
                      <w:lang w:val="it-IT"/>
                    </w:rPr>
                  </w:pPr>
                </w:p>
                <w:p w:rsidR="00997888" w:rsidRDefault="00997888" w:rsidP="00BB0DC3">
                  <w:pPr>
                    <w:jc w:val="right"/>
                    <w:rPr>
                      <w:noProof w:val="0"/>
                      <w:lang w:val="it-IT"/>
                    </w:rPr>
                  </w:pPr>
                </w:p>
                <w:p w:rsidR="00997888" w:rsidRDefault="00997888" w:rsidP="00BB0DC3">
                  <w:pPr>
                    <w:jc w:val="right"/>
                    <w:rPr>
                      <w:noProof w:val="0"/>
                      <w:lang w:val="it-IT"/>
                    </w:rPr>
                  </w:pPr>
                </w:p>
                <w:p w:rsidR="00997888" w:rsidRDefault="00997888" w:rsidP="00BB0DC3">
                  <w:pPr>
                    <w:jc w:val="right"/>
                    <w:rPr>
                      <w:noProof w:val="0"/>
                      <w:lang w:val="it-IT"/>
                    </w:rPr>
                  </w:pPr>
                </w:p>
                <w:p w:rsidR="00997888" w:rsidRDefault="00997888" w:rsidP="00BB0DC3">
                  <w:pPr>
                    <w:jc w:val="right"/>
                    <w:rPr>
                      <w:noProof w:val="0"/>
                      <w:lang w:val="it-IT"/>
                    </w:rPr>
                  </w:pPr>
                </w:p>
                <w:p w:rsidR="00997888" w:rsidRDefault="00997888" w:rsidP="00BB0DC3">
                  <w:pPr>
                    <w:jc w:val="right"/>
                    <w:rPr>
                      <w:noProof w:val="0"/>
                      <w:lang w:val="it-IT"/>
                    </w:rPr>
                  </w:pPr>
                </w:p>
                <w:p w:rsidR="00997888" w:rsidRDefault="00997888" w:rsidP="00BB0DC3">
                  <w:pPr>
                    <w:jc w:val="right"/>
                    <w:rPr>
                      <w:noProof w:val="0"/>
                      <w:lang w:val="it-IT"/>
                    </w:rPr>
                  </w:pPr>
                </w:p>
                <w:p w:rsidR="00997888" w:rsidRDefault="00997888" w:rsidP="00BB0DC3">
                  <w:pPr>
                    <w:jc w:val="right"/>
                    <w:rPr>
                      <w:noProof w:val="0"/>
                      <w:lang w:val="it-IT"/>
                    </w:rPr>
                  </w:pPr>
                </w:p>
                <w:p w:rsidR="00997888" w:rsidRDefault="00997888" w:rsidP="00BB0DC3">
                  <w:pPr>
                    <w:jc w:val="right"/>
                    <w:rPr>
                      <w:noProof w:val="0"/>
                      <w:lang w:val="it-IT"/>
                    </w:rPr>
                  </w:pPr>
                </w:p>
                <w:p w:rsidR="00997888" w:rsidRDefault="00997888" w:rsidP="00BB0DC3">
                  <w:pPr>
                    <w:jc w:val="right"/>
                    <w:rPr>
                      <w:noProof w:val="0"/>
                      <w:lang w:val="it-IT"/>
                    </w:rPr>
                  </w:pPr>
                </w:p>
                <w:p w:rsidR="00997888" w:rsidRPr="00DC35AC" w:rsidRDefault="00997888" w:rsidP="00BB0DC3">
                  <w:pPr>
                    <w:jc w:val="right"/>
                    <w:rPr>
                      <w:noProof w:val="0"/>
                      <w:lang w:val="it-IT"/>
                    </w:rPr>
                  </w:pPr>
                  <w:r w:rsidRPr="00A30B00">
                    <w:rPr>
                      <w:noProof w:val="0"/>
                      <w:lang w:val="it-IT"/>
                    </w:rPr>
                    <w:t>Anexa nr.</w:t>
                  </w:r>
                  <w:r>
                    <w:rPr>
                      <w:noProof w:val="0"/>
                      <w:lang w:val="it-IT"/>
                    </w:rPr>
                    <w:t>23</w:t>
                  </w:r>
                </w:p>
                <w:p w:rsidR="00997888" w:rsidRDefault="00997888" w:rsidP="00BB0DC3">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rsidR="00997888" w:rsidRPr="00BB0DC3" w:rsidRDefault="00997888" w:rsidP="00BB0DC3">
                  <w:pPr>
                    <w:jc w:val="right"/>
                    <w:rPr>
                      <w:noProof w:val="0"/>
                      <w:lang w:val="it-IT"/>
                    </w:rPr>
                  </w:pPr>
                  <w:r>
                    <w:rPr>
                      <w:lang w:val="it-IT"/>
                    </w:rPr>
                    <w:t xml:space="preserve">nr._____ </w:t>
                  </w:r>
                  <w:r w:rsidRPr="0003591A">
                    <w:rPr>
                      <w:lang w:val="it-IT"/>
                    </w:rPr>
                    <w:t>din “____” ________ 20_</w:t>
                  </w:r>
                </w:p>
                <w:p w:rsidR="00997888" w:rsidRPr="00BB0DC3" w:rsidRDefault="00997888" w:rsidP="00BB0DC3">
                  <w:pPr>
                    <w:pStyle w:val="Heading2"/>
                    <w:rPr>
                      <w:sz w:val="24"/>
                      <w:lang w:val="pt-BR"/>
                    </w:rPr>
                  </w:pPr>
                  <w:r w:rsidRPr="00B3697A">
                    <w:t xml:space="preserve">Specificații de preț </w:t>
                  </w:r>
                  <w:r w:rsidRPr="00BB0DC3">
                    <w:rPr>
                      <w:lang w:val="pt-BR"/>
                    </w:rPr>
                    <w:t>(F4.2)</w:t>
                  </w:r>
                  <w:r w:rsidRPr="00B3697A">
                    <w:rPr>
                      <w:b w:val="0"/>
                    </w:rPr>
                    <w:t xml:space="preserve"> </w:t>
                  </w:r>
                </w:p>
              </w:tc>
            </w:tr>
            <w:tr w:rsidR="00997888" w:rsidRPr="00C00499" w:rsidTr="00AA5224">
              <w:trPr>
                <w:gridAfter w:val="3"/>
                <w:wAfter w:w="339" w:type="dxa"/>
              </w:trPr>
              <w:tc>
                <w:tcPr>
                  <w:tcW w:w="13971" w:type="dxa"/>
                  <w:gridSpan w:val="14"/>
                  <w:tcBorders>
                    <w:bottom w:val="single" w:sz="4" w:space="0" w:color="auto"/>
                  </w:tcBorders>
                </w:tcPr>
                <w:p w:rsidR="00997888" w:rsidRPr="007C0C9D" w:rsidRDefault="00997888" w:rsidP="00BB0DC3">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97888" w:rsidRPr="00C00499" w:rsidRDefault="00997888" w:rsidP="00BB0DC3">
                  <w:pPr>
                    <w:pStyle w:val="BankNormal"/>
                    <w:spacing w:after="0"/>
                    <w:jc w:val="both"/>
                    <w:rPr>
                      <w:i/>
                      <w:iCs/>
                      <w:szCs w:val="24"/>
                      <w:lang w:val="ro-RO"/>
                    </w:rPr>
                  </w:pPr>
                </w:p>
                <w:p w:rsidR="00997888" w:rsidRPr="00C00499" w:rsidRDefault="00997888" w:rsidP="00BB0DC3">
                  <w:pPr>
                    <w:jc w:val="center"/>
                  </w:pPr>
                </w:p>
              </w:tc>
            </w:tr>
            <w:tr w:rsidR="00997888" w:rsidRPr="00C00499" w:rsidTr="00AA5224">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r w:rsidRPr="00C00499">
                    <w:t xml:space="preserve">Numărul </w:t>
                  </w:r>
                  <w:r>
                    <w:t xml:space="preserve"> procedurii de achiziție______________din_________</w:t>
                  </w:r>
                </w:p>
              </w:tc>
            </w:tr>
            <w:tr w:rsidR="00997888" w:rsidRPr="00C00499" w:rsidTr="00AA5224">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997888" w:rsidRPr="00C00499" w:rsidRDefault="00997888" w:rsidP="00BB0DC3">
                  <w:r w:rsidRPr="00C00499">
                    <w:t xml:space="preserve">Denumirea </w:t>
                  </w:r>
                  <w:r>
                    <w:t xml:space="preserve"> procedurii de achiziție</w:t>
                  </w:r>
                  <w:r w:rsidRPr="00C00499">
                    <w:t>:</w:t>
                  </w:r>
                  <w:r>
                    <w:t xml:space="preserve"> Cererea ofertelor de prețuri</w:t>
                  </w:r>
                </w:p>
              </w:tc>
            </w:tr>
            <w:tr w:rsidR="00997888" w:rsidRPr="00C00499" w:rsidTr="00AA5224">
              <w:trPr>
                <w:trHeight w:val="567"/>
              </w:trPr>
              <w:tc>
                <w:tcPr>
                  <w:tcW w:w="10793" w:type="dxa"/>
                  <w:gridSpan w:val="11"/>
                </w:tcPr>
                <w:p w:rsidR="00997888" w:rsidRPr="00C00499" w:rsidRDefault="00997888" w:rsidP="00BB0DC3"/>
              </w:tc>
              <w:tc>
                <w:tcPr>
                  <w:tcW w:w="3517" w:type="dxa"/>
                  <w:gridSpan w:val="6"/>
                </w:tcPr>
                <w:p w:rsidR="00997888" w:rsidRPr="00C00499" w:rsidRDefault="00997888" w:rsidP="00BB0DC3"/>
              </w:tc>
            </w:tr>
            <w:tr w:rsidR="00997888" w:rsidRPr="006C1FA2" w:rsidTr="00AA5224">
              <w:trPr>
                <w:gridAfter w:val="2"/>
                <w:wAfter w:w="279"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jc w:val="center"/>
                    <w:rPr>
                      <w:b/>
                      <w:sz w:val="20"/>
                    </w:rPr>
                  </w:pPr>
                  <w:r w:rsidRPr="0028367D">
                    <w:rPr>
                      <w:b/>
                      <w:sz w:val="20"/>
                    </w:rPr>
                    <w:t>Cod CPV</w:t>
                  </w:r>
                </w:p>
              </w:tc>
              <w:tc>
                <w:tcPr>
                  <w:tcW w:w="2412" w:type="dxa"/>
                  <w:gridSpan w:val="2"/>
                  <w:tcBorders>
                    <w:top w:val="single" w:sz="4" w:space="0" w:color="auto"/>
                    <w:left w:val="single" w:sz="4" w:space="0" w:color="auto"/>
                    <w:bottom w:val="single" w:sz="4" w:space="0" w:color="auto"/>
                    <w:right w:val="single" w:sz="4" w:space="0" w:color="auto"/>
                  </w:tcBorders>
                </w:tcPr>
                <w:p w:rsidR="00997888" w:rsidRPr="0028367D" w:rsidRDefault="00997888" w:rsidP="00BB0DC3">
                  <w:pPr>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tcPr>
                <w:p w:rsidR="00997888" w:rsidRPr="0028367D" w:rsidRDefault="00997888" w:rsidP="00BB0DC3">
                  <w:pPr>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tcPr>
                <w:p w:rsidR="00997888" w:rsidRPr="0028367D" w:rsidRDefault="00997888" w:rsidP="00BB0DC3">
                  <w:pPr>
                    <w:jc w:val="center"/>
                    <w:rPr>
                      <w:b/>
                      <w:sz w:val="20"/>
                    </w:rPr>
                  </w:pPr>
                  <w:r w:rsidRPr="0028367D">
                    <w:rPr>
                      <w:b/>
                      <w:sz w:val="20"/>
                    </w:rPr>
                    <w:t>Canti-tatea</w:t>
                  </w:r>
                </w:p>
              </w:tc>
              <w:tc>
                <w:tcPr>
                  <w:tcW w:w="1087" w:type="dxa"/>
                  <w:tcBorders>
                    <w:top w:val="single" w:sz="4" w:space="0" w:color="auto"/>
                    <w:left w:val="single" w:sz="4" w:space="0" w:color="auto"/>
                    <w:bottom w:val="single" w:sz="4" w:space="0" w:color="auto"/>
                    <w:right w:val="single" w:sz="4" w:space="0" w:color="auto"/>
                  </w:tcBorders>
                </w:tcPr>
                <w:p w:rsidR="00997888" w:rsidRPr="0028367D" w:rsidRDefault="00997888" w:rsidP="00BB0DC3">
                  <w:pPr>
                    <w:jc w:val="center"/>
                    <w:rPr>
                      <w:b/>
                      <w:sz w:val="20"/>
                    </w:rPr>
                  </w:pPr>
                  <w:r w:rsidRPr="0028367D">
                    <w:rPr>
                      <w:b/>
                      <w:sz w:val="20"/>
                    </w:rPr>
                    <w:t>Preţ unitar (fără TVA)</w:t>
                  </w:r>
                </w:p>
              </w:tc>
              <w:tc>
                <w:tcPr>
                  <w:tcW w:w="968" w:type="dxa"/>
                  <w:tcBorders>
                    <w:top w:val="single" w:sz="4" w:space="0" w:color="auto"/>
                    <w:left w:val="single" w:sz="4" w:space="0" w:color="auto"/>
                    <w:bottom w:val="single" w:sz="4" w:space="0" w:color="auto"/>
                    <w:right w:val="single" w:sz="4" w:space="0" w:color="auto"/>
                  </w:tcBorders>
                </w:tcPr>
                <w:p w:rsidR="00997888" w:rsidRPr="0028367D" w:rsidRDefault="00997888" w:rsidP="00BB0DC3">
                  <w:pPr>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tcPr>
                <w:p w:rsidR="00997888" w:rsidRPr="0028367D" w:rsidRDefault="00997888" w:rsidP="00BB0DC3">
                  <w:pPr>
                    <w:jc w:val="center"/>
                    <w:rPr>
                      <w:b/>
                      <w:sz w:val="20"/>
                    </w:rPr>
                  </w:pPr>
                  <w:r w:rsidRPr="0028367D">
                    <w:rPr>
                      <w:b/>
                      <w:sz w:val="20"/>
                    </w:rPr>
                    <w:t>Suma</w:t>
                  </w:r>
                </w:p>
                <w:p w:rsidR="00997888" w:rsidRPr="0028367D" w:rsidRDefault="00997888" w:rsidP="00BB0DC3">
                  <w:pPr>
                    <w:jc w:val="center"/>
                    <w:rPr>
                      <w:b/>
                      <w:sz w:val="20"/>
                    </w:rPr>
                  </w:pPr>
                  <w:r w:rsidRPr="0028367D">
                    <w:rPr>
                      <w:b/>
                      <w:sz w:val="20"/>
                    </w:rPr>
                    <w:t>fără</w:t>
                  </w:r>
                </w:p>
                <w:p w:rsidR="00997888" w:rsidRPr="0028367D" w:rsidRDefault="00997888" w:rsidP="00BB0DC3">
                  <w:pPr>
                    <w:jc w:val="center"/>
                    <w:rPr>
                      <w:b/>
                      <w:sz w:val="20"/>
                    </w:rPr>
                  </w:pPr>
                  <w:r w:rsidRPr="0028367D">
                    <w:rPr>
                      <w:b/>
                      <w:sz w:val="20"/>
                    </w:rPr>
                    <w:t>TVA</w:t>
                  </w:r>
                </w:p>
              </w:tc>
              <w:tc>
                <w:tcPr>
                  <w:tcW w:w="944" w:type="dxa"/>
                  <w:tcBorders>
                    <w:top w:val="single" w:sz="4" w:space="0" w:color="auto"/>
                    <w:left w:val="single" w:sz="4" w:space="0" w:color="auto"/>
                    <w:bottom w:val="single" w:sz="4" w:space="0" w:color="auto"/>
                    <w:right w:val="single" w:sz="4" w:space="0" w:color="auto"/>
                  </w:tcBorders>
                </w:tcPr>
                <w:p w:rsidR="00997888" w:rsidRPr="0028367D" w:rsidRDefault="00997888" w:rsidP="00BB0DC3">
                  <w:pPr>
                    <w:jc w:val="center"/>
                    <w:rPr>
                      <w:b/>
                      <w:sz w:val="20"/>
                    </w:rPr>
                  </w:pPr>
                  <w:r w:rsidRPr="0028367D">
                    <w:rPr>
                      <w:b/>
                      <w:sz w:val="20"/>
                    </w:rPr>
                    <w:t>Suma</w:t>
                  </w:r>
                </w:p>
                <w:p w:rsidR="00997888" w:rsidRPr="0028367D" w:rsidRDefault="00997888" w:rsidP="00BB0DC3">
                  <w:pPr>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997888" w:rsidRPr="0028367D" w:rsidRDefault="00997888" w:rsidP="00BB0DC3">
                  <w:pPr>
                    <w:jc w:val="center"/>
                    <w:rPr>
                      <w:b/>
                      <w:sz w:val="20"/>
                      <w:szCs w:val="28"/>
                    </w:rPr>
                  </w:pPr>
                  <w:r w:rsidRPr="0028367D">
                    <w:rPr>
                      <w:b/>
                      <w:sz w:val="20"/>
                      <w:szCs w:val="28"/>
                    </w:rPr>
                    <w:t xml:space="preserve">Termenul de </w:t>
                  </w:r>
                </w:p>
                <w:p w:rsidR="00997888" w:rsidRPr="0028367D" w:rsidRDefault="00997888" w:rsidP="00BB0DC3">
                  <w:pPr>
                    <w:jc w:val="center"/>
                    <w:rPr>
                      <w:b/>
                      <w:sz w:val="20"/>
                    </w:rPr>
                  </w:pPr>
                  <w:r>
                    <w:rPr>
                      <w:b/>
                      <w:sz w:val="20"/>
                      <w:szCs w:val="28"/>
                    </w:rPr>
                    <w:t>Livrare/</w:t>
                  </w:r>
                  <w:r w:rsidRPr="0028367D">
                    <w:rPr>
                      <w:b/>
                      <w:sz w:val="20"/>
                      <w:szCs w:val="28"/>
                    </w:rPr>
                    <w:t xml:space="preserve">prestare </w:t>
                  </w:r>
                </w:p>
              </w:tc>
              <w:tc>
                <w:tcPr>
                  <w:tcW w:w="2995" w:type="dxa"/>
                  <w:gridSpan w:val="3"/>
                  <w:tcBorders>
                    <w:top w:val="single" w:sz="4" w:space="0" w:color="auto"/>
                    <w:left w:val="single" w:sz="4" w:space="0" w:color="auto"/>
                    <w:bottom w:val="single" w:sz="4" w:space="0" w:color="auto"/>
                    <w:right w:val="single" w:sz="4" w:space="0" w:color="auto"/>
                  </w:tcBorders>
                </w:tcPr>
                <w:p w:rsidR="00997888" w:rsidRPr="006C1FA2" w:rsidRDefault="00997888" w:rsidP="00BB0DC3">
                  <w:pPr>
                    <w:rPr>
                      <w:b/>
                      <w:sz w:val="20"/>
                      <w:szCs w:val="28"/>
                    </w:rPr>
                  </w:pPr>
                  <w:r w:rsidRPr="0028367D">
                    <w:rPr>
                      <w:b/>
                      <w:sz w:val="20"/>
                      <w:szCs w:val="28"/>
                    </w:rPr>
                    <w:t>Clasificație bugetară (IBAN)</w:t>
                  </w:r>
                </w:p>
              </w:tc>
            </w:tr>
            <w:tr w:rsidR="00997888" w:rsidRPr="006C1FA2" w:rsidTr="00AA5224">
              <w:trPr>
                <w:gridAfter w:val="2"/>
                <w:wAfter w:w="279"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jc w:val="center"/>
                    <w:rPr>
                      <w:sz w:val="20"/>
                    </w:rPr>
                  </w:pPr>
                  <w:r w:rsidRPr="0028367D">
                    <w:rPr>
                      <w:sz w:val="20"/>
                    </w:rPr>
                    <w:t>1</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jc w:val="center"/>
                    <w:rPr>
                      <w:sz w:val="20"/>
                    </w:rPr>
                  </w:pPr>
                  <w:r w:rsidRPr="0028367D">
                    <w:rPr>
                      <w:sz w:val="20"/>
                    </w:rPr>
                    <w:t>4</w:t>
                  </w:r>
                </w:p>
              </w:tc>
              <w:tc>
                <w:tcPr>
                  <w:tcW w:w="1087"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jc w:val="center"/>
                    <w:rPr>
                      <w:sz w:val="20"/>
                    </w:rPr>
                  </w:pPr>
                  <w:r w:rsidRPr="0028367D">
                    <w:rPr>
                      <w:sz w:val="20"/>
                    </w:rPr>
                    <w:t>5</w:t>
                  </w:r>
                </w:p>
              </w:tc>
              <w:tc>
                <w:tcPr>
                  <w:tcW w:w="96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jc w:val="center"/>
                    <w:rPr>
                      <w:sz w:val="20"/>
                    </w:rPr>
                  </w:pPr>
                  <w:r w:rsidRPr="0028367D">
                    <w:rPr>
                      <w:sz w:val="20"/>
                    </w:rPr>
                    <w:t>7</w:t>
                  </w:r>
                </w:p>
              </w:tc>
              <w:tc>
                <w:tcPr>
                  <w:tcW w:w="944"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997888" w:rsidRPr="0028367D" w:rsidRDefault="00997888" w:rsidP="00BB0DC3">
                  <w:pPr>
                    <w:jc w:val="center"/>
                    <w:rPr>
                      <w:sz w:val="20"/>
                    </w:rPr>
                  </w:pPr>
                  <w:r w:rsidRPr="0028367D">
                    <w:rPr>
                      <w:sz w:val="20"/>
                    </w:rPr>
                    <w:t>9</w:t>
                  </w:r>
                </w:p>
              </w:tc>
              <w:tc>
                <w:tcPr>
                  <w:tcW w:w="2995" w:type="dxa"/>
                  <w:gridSpan w:val="3"/>
                  <w:tcBorders>
                    <w:top w:val="single" w:sz="4" w:space="0" w:color="auto"/>
                    <w:left w:val="single" w:sz="4" w:space="0" w:color="auto"/>
                    <w:bottom w:val="single" w:sz="4" w:space="0" w:color="auto"/>
                    <w:right w:val="single" w:sz="4" w:space="0" w:color="auto"/>
                  </w:tcBorders>
                </w:tcPr>
                <w:p w:rsidR="00997888" w:rsidRPr="006C1FA2" w:rsidRDefault="00997888" w:rsidP="00BB0DC3">
                  <w:pPr>
                    <w:jc w:val="center"/>
                    <w:rPr>
                      <w:sz w:val="20"/>
                    </w:rPr>
                  </w:pPr>
                  <w:r>
                    <w:rPr>
                      <w:sz w:val="20"/>
                    </w:rPr>
                    <w:t>10</w:t>
                  </w:r>
                </w:p>
              </w:tc>
            </w:tr>
            <w:tr w:rsidR="00997888"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84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97888" w:rsidRPr="0028367D" w:rsidRDefault="00997888" w:rsidP="00BB0DC3">
                  <w:pPr>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997888" w:rsidRPr="006C1FA2" w:rsidRDefault="00997888" w:rsidP="00BB0DC3">
                  <w:pPr>
                    <w:rPr>
                      <w:sz w:val="20"/>
                    </w:rPr>
                  </w:pPr>
                </w:p>
              </w:tc>
            </w:tr>
            <w:tr w:rsidR="00997888"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997888" w:rsidRDefault="00997888" w:rsidP="00BB0DC3">
                  <w:pPr>
                    <w:rPr>
                      <w:b/>
                      <w:sz w:val="20"/>
                    </w:rPr>
                  </w:pPr>
                  <w:r>
                    <w:rPr>
                      <w:b/>
                      <w:sz w:val="20"/>
                    </w:rPr>
                    <w:t>Lot.1</w:t>
                  </w:r>
                </w:p>
              </w:tc>
              <w:tc>
                <w:tcPr>
                  <w:tcW w:w="950"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84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97888" w:rsidRPr="0028367D" w:rsidRDefault="00997888" w:rsidP="00BB0DC3">
                  <w:pPr>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997888" w:rsidRPr="006C1FA2" w:rsidRDefault="00997888" w:rsidP="00BB0DC3">
                  <w:pPr>
                    <w:rPr>
                      <w:sz w:val="20"/>
                    </w:rPr>
                  </w:pPr>
                </w:p>
              </w:tc>
            </w:tr>
            <w:tr w:rsidR="00997888"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97888" w:rsidRPr="00DF780D" w:rsidRDefault="00997888" w:rsidP="00BB0DC3">
                  <w:pPr>
                    <w:rPr>
                      <w:sz w:val="18"/>
                      <w:szCs w:val="18"/>
                    </w:rPr>
                  </w:pPr>
                  <w:r w:rsidRPr="00DF780D">
                    <w:rPr>
                      <w:sz w:val="18"/>
                      <w:szCs w:val="18"/>
                      <w:lang w:val="pt-BR"/>
                    </w:rPr>
                    <w:t>38430000-8</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997888" w:rsidRPr="00D55BBE" w:rsidRDefault="00997888" w:rsidP="00BB0DC3">
                  <w:pPr>
                    <w:ind w:left="-57" w:right="-57"/>
                    <w:rPr>
                      <w:sz w:val="18"/>
                      <w:szCs w:val="18"/>
                      <w:lang w:val="en-US"/>
                    </w:rPr>
                  </w:pPr>
                  <w:r>
                    <w:rPr>
                      <w:sz w:val="18"/>
                      <w:szCs w:val="18"/>
                    </w:rPr>
                    <w:t xml:space="preserve">Analizator </w:t>
                  </w:r>
                  <w:r>
                    <w:rPr>
                      <w:sz w:val="18"/>
                      <w:szCs w:val="18"/>
                      <w:lang w:val="en-US"/>
                    </w:rPr>
                    <w:t>automat destinat analizelor biochimice cu system inchis de reactivi</w:t>
                  </w:r>
                </w:p>
                <w:p w:rsidR="00997888" w:rsidRPr="00C60D06" w:rsidRDefault="00997888" w:rsidP="00BB0DC3">
                  <w:pPr>
                    <w:ind w:left="-57" w:right="-57"/>
                    <w:rPr>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r>
                    <w:rPr>
                      <w:sz w:val="20"/>
                    </w:rPr>
                    <w:t>1</w:t>
                  </w:r>
                </w:p>
              </w:tc>
              <w:tc>
                <w:tcPr>
                  <w:tcW w:w="1087"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97888" w:rsidRPr="0028367D" w:rsidRDefault="00997888" w:rsidP="00BB0DC3">
                  <w:pPr>
                    <w:rPr>
                      <w:sz w:val="20"/>
                    </w:rPr>
                  </w:pPr>
                  <w:r>
                    <w:rPr>
                      <w:sz w:val="20"/>
                    </w:rPr>
                    <w:t>10 zile după semnarea contractului</w:t>
                  </w:r>
                </w:p>
              </w:tc>
              <w:tc>
                <w:tcPr>
                  <w:tcW w:w="2995" w:type="dxa"/>
                  <w:gridSpan w:val="3"/>
                  <w:tcBorders>
                    <w:top w:val="single" w:sz="4" w:space="0" w:color="auto"/>
                    <w:left w:val="single" w:sz="4" w:space="0" w:color="auto"/>
                    <w:bottom w:val="single" w:sz="4" w:space="0" w:color="auto"/>
                    <w:right w:val="single" w:sz="4" w:space="0" w:color="auto"/>
                  </w:tcBorders>
                </w:tcPr>
                <w:p w:rsidR="00997888" w:rsidRPr="006C1FA2" w:rsidRDefault="00997888" w:rsidP="00BB0DC3">
                  <w:pPr>
                    <w:rPr>
                      <w:sz w:val="20"/>
                    </w:rPr>
                  </w:pPr>
                  <w:r>
                    <w:rPr>
                      <w:sz w:val="20"/>
                    </w:rPr>
                    <w:t>MD79TRPDBF314110D11616AF</w:t>
                  </w:r>
                </w:p>
              </w:tc>
            </w:tr>
            <w:tr w:rsidR="00997888"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97888" w:rsidRPr="00DF780D" w:rsidRDefault="00997888" w:rsidP="00BB0DC3">
                  <w:pPr>
                    <w:rPr>
                      <w:sz w:val="18"/>
                      <w:szCs w:val="18"/>
                    </w:rPr>
                  </w:pP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997888" w:rsidRDefault="00997888" w:rsidP="00BB0DC3">
                  <w:pPr>
                    <w:rPr>
                      <w:b/>
                      <w:sz w:val="20"/>
                    </w:rPr>
                  </w:pPr>
                  <w:r>
                    <w:rPr>
                      <w:b/>
                      <w:sz w:val="20"/>
                    </w:rPr>
                    <w:t>Lot.2</w:t>
                  </w:r>
                </w:p>
              </w:tc>
              <w:tc>
                <w:tcPr>
                  <w:tcW w:w="950" w:type="dxa"/>
                  <w:tcBorders>
                    <w:top w:val="single" w:sz="4" w:space="0" w:color="auto"/>
                    <w:left w:val="single" w:sz="4" w:space="0" w:color="auto"/>
                    <w:bottom w:val="single" w:sz="4" w:space="0" w:color="auto"/>
                    <w:right w:val="single" w:sz="4" w:space="0" w:color="auto"/>
                  </w:tcBorders>
                  <w:vAlign w:val="center"/>
                </w:tcPr>
                <w:p w:rsidR="00997888" w:rsidRDefault="00997888" w:rsidP="00BB0DC3">
                  <w:pPr>
                    <w:rPr>
                      <w:sz w:val="20"/>
                    </w:rPr>
                  </w:pPr>
                </w:p>
              </w:tc>
              <w:tc>
                <w:tcPr>
                  <w:tcW w:w="848" w:type="dxa"/>
                  <w:tcBorders>
                    <w:top w:val="single" w:sz="4" w:space="0" w:color="auto"/>
                    <w:left w:val="single" w:sz="4" w:space="0" w:color="auto"/>
                    <w:bottom w:val="single" w:sz="4" w:space="0" w:color="auto"/>
                    <w:right w:val="single" w:sz="4" w:space="0" w:color="auto"/>
                  </w:tcBorders>
                  <w:vAlign w:val="center"/>
                </w:tcPr>
                <w:p w:rsidR="00997888" w:rsidRDefault="00997888" w:rsidP="00BB0DC3">
                  <w:pPr>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97888" w:rsidRDefault="00997888" w:rsidP="00BB0DC3">
                  <w:pPr>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997888" w:rsidRDefault="00997888" w:rsidP="00BB0DC3">
                  <w:pPr>
                    <w:rPr>
                      <w:sz w:val="20"/>
                    </w:rPr>
                  </w:pPr>
                </w:p>
              </w:tc>
            </w:tr>
            <w:tr w:rsidR="00997888"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97888" w:rsidRPr="00DF780D" w:rsidRDefault="00997888" w:rsidP="00BB0DC3">
                  <w:pPr>
                    <w:rPr>
                      <w:sz w:val="18"/>
                      <w:szCs w:val="18"/>
                    </w:rPr>
                  </w:pPr>
                  <w:r w:rsidRPr="00DF780D">
                    <w:rPr>
                      <w:sz w:val="18"/>
                      <w:szCs w:val="18"/>
                      <w:lang w:val="pt-BR"/>
                    </w:rPr>
                    <w:t>38430000-8</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997888" w:rsidRDefault="00997888" w:rsidP="00BB0DC3">
                  <w:pPr>
                    <w:ind w:left="-57" w:right="-57"/>
                    <w:rPr>
                      <w:sz w:val="18"/>
                      <w:szCs w:val="18"/>
                    </w:rPr>
                  </w:pPr>
                  <w:r>
                    <w:rPr>
                      <w:sz w:val="18"/>
                      <w:szCs w:val="18"/>
                      <w:lang w:val="pt-BR"/>
                    </w:rPr>
                    <w:t>Distilator</w:t>
                  </w:r>
                </w:p>
              </w:tc>
              <w:tc>
                <w:tcPr>
                  <w:tcW w:w="950"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r>
                    <w:rPr>
                      <w:sz w:val="20"/>
                    </w:rPr>
                    <w:t>1</w:t>
                  </w:r>
                </w:p>
              </w:tc>
              <w:tc>
                <w:tcPr>
                  <w:tcW w:w="1087"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97888" w:rsidRPr="0028367D" w:rsidRDefault="00997888" w:rsidP="00BB0DC3">
                  <w:pPr>
                    <w:rPr>
                      <w:sz w:val="20"/>
                    </w:rPr>
                  </w:pPr>
                  <w:r>
                    <w:rPr>
                      <w:sz w:val="20"/>
                    </w:rPr>
                    <w:t>10 zile după semnarea contractului</w:t>
                  </w:r>
                </w:p>
              </w:tc>
              <w:tc>
                <w:tcPr>
                  <w:tcW w:w="2995" w:type="dxa"/>
                  <w:gridSpan w:val="3"/>
                  <w:tcBorders>
                    <w:top w:val="single" w:sz="4" w:space="0" w:color="auto"/>
                    <w:left w:val="single" w:sz="4" w:space="0" w:color="auto"/>
                    <w:bottom w:val="single" w:sz="4" w:space="0" w:color="auto"/>
                    <w:right w:val="single" w:sz="4" w:space="0" w:color="auto"/>
                  </w:tcBorders>
                </w:tcPr>
                <w:p w:rsidR="00997888" w:rsidRPr="006C1FA2" w:rsidRDefault="00997888" w:rsidP="00BB0DC3">
                  <w:pPr>
                    <w:rPr>
                      <w:sz w:val="20"/>
                    </w:rPr>
                  </w:pPr>
                  <w:r>
                    <w:rPr>
                      <w:sz w:val="20"/>
                    </w:rPr>
                    <w:t>MD79TRPDBF314110D11616AF</w:t>
                  </w:r>
                </w:p>
              </w:tc>
            </w:tr>
            <w:tr w:rsidR="00997888"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97888" w:rsidRPr="00DF780D" w:rsidRDefault="00997888" w:rsidP="00BB0DC3">
                  <w:pPr>
                    <w:rPr>
                      <w:sz w:val="18"/>
                      <w:szCs w:val="18"/>
                    </w:rPr>
                  </w:pP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997888" w:rsidRDefault="00997888" w:rsidP="00BB0DC3">
                  <w:pPr>
                    <w:rPr>
                      <w:b/>
                      <w:sz w:val="20"/>
                    </w:rPr>
                  </w:pPr>
                  <w:r>
                    <w:rPr>
                      <w:b/>
                      <w:sz w:val="20"/>
                    </w:rPr>
                    <w:t>Lot.3</w:t>
                  </w:r>
                </w:p>
              </w:tc>
              <w:tc>
                <w:tcPr>
                  <w:tcW w:w="950" w:type="dxa"/>
                  <w:tcBorders>
                    <w:top w:val="single" w:sz="4" w:space="0" w:color="auto"/>
                    <w:left w:val="single" w:sz="4" w:space="0" w:color="auto"/>
                    <w:bottom w:val="single" w:sz="4" w:space="0" w:color="auto"/>
                    <w:right w:val="single" w:sz="4" w:space="0" w:color="auto"/>
                  </w:tcBorders>
                  <w:vAlign w:val="center"/>
                </w:tcPr>
                <w:p w:rsidR="00997888" w:rsidRDefault="00997888" w:rsidP="00BB0DC3">
                  <w:pPr>
                    <w:rPr>
                      <w:sz w:val="20"/>
                    </w:rPr>
                  </w:pPr>
                </w:p>
              </w:tc>
              <w:tc>
                <w:tcPr>
                  <w:tcW w:w="848" w:type="dxa"/>
                  <w:tcBorders>
                    <w:top w:val="single" w:sz="4" w:space="0" w:color="auto"/>
                    <w:left w:val="single" w:sz="4" w:space="0" w:color="auto"/>
                    <w:bottom w:val="single" w:sz="4" w:space="0" w:color="auto"/>
                    <w:right w:val="single" w:sz="4" w:space="0" w:color="auto"/>
                  </w:tcBorders>
                  <w:vAlign w:val="center"/>
                </w:tcPr>
                <w:p w:rsidR="00997888" w:rsidRDefault="00997888" w:rsidP="00BB0DC3">
                  <w:pPr>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97888" w:rsidRDefault="00997888" w:rsidP="00BB0DC3">
                  <w:pPr>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997888" w:rsidRDefault="00997888" w:rsidP="00BB0DC3">
                  <w:pPr>
                    <w:rPr>
                      <w:sz w:val="20"/>
                    </w:rPr>
                  </w:pPr>
                </w:p>
              </w:tc>
            </w:tr>
            <w:tr w:rsidR="00997888"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97888" w:rsidRPr="00DF780D" w:rsidRDefault="00997888" w:rsidP="00BB0DC3">
                  <w:pPr>
                    <w:rPr>
                      <w:sz w:val="18"/>
                      <w:szCs w:val="18"/>
                    </w:rPr>
                  </w:pPr>
                  <w:r w:rsidRPr="00DF780D">
                    <w:rPr>
                      <w:sz w:val="18"/>
                      <w:szCs w:val="18"/>
                      <w:lang w:val="pt-BR"/>
                    </w:rPr>
                    <w:t>38430000-8</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997888" w:rsidRDefault="00997888" w:rsidP="00BB0DC3">
                  <w:pPr>
                    <w:ind w:left="-57" w:right="-57"/>
                    <w:rPr>
                      <w:sz w:val="18"/>
                      <w:szCs w:val="18"/>
                    </w:rPr>
                  </w:pPr>
                  <w:r>
                    <w:rPr>
                      <w:sz w:val="18"/>
                      <w:szCs w:val="18"/>
                      <w:lang w:val="pt-BR"/>
                    </w:rPr>
                    <w:t>Analizator de urină</w:t>
                  </w:r>
                </w:p>
              </w:tc>
              <w:tc>
                <w:tcPr>
                  <w:tcW w:w="950"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r>
                    <w:rPr>
                      <w:sz w:val="20"/>
                    </w:rPr>
                    <w:t>1</w:t>
                  </w:r>
                </w:p>
              </w:tc>
              <w:tc>
                <w:tcPr>
                  <w:tcW w:w="1087"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97888" w:rsidRPr="0028367D" w:rsidRDefault="00997888" w:rsidP="00BB0DC3">
                  <w:pPr>
                    <w:rPr>
                      <w:sz w:val="20"/>
                    </w:rPr>
                  </w:pPr>
                  <w:r>
                    <w:rPr>
                      <w:sz w:val="20"/>
                    </w:rPr>
                    <w:t>10 zile după semnarea contractului</w:t>
                  </w:r>
                </w:p>
              </w:tc>
              <w:tc>
                <w:tcPr>
                  <w:tcW w:w="2995" w:type="dxa"/>
                  <w:gridSpan w:val="3"/>
                  <w:tcBorders>
                    <w:top w:val="single" w:sz="4" w:space="0" w:color="auto"/>
                    <w:left w:val="single" w:sz="4" w:space="0" w:color="auto"/>
                    <w:bottom w:val="single" w:sz="4" w:space="0" w:color="auto"/>
                    <w:right w:val="single" w:sz="4" w:space="0" w:color="auto"/>
                  </w:tcBorders>
                </w:tcPr>
                <w:p w:rsidR="00997888" w:rsidRPr="006C1FA2" w:rsidRDefault="00997888" w:rsidP="00BB0DC3">
                  <w:pPr>
                    <w:rPr>
                      <w:sz w:val="20"/>
                    </w:rPr>
                  </w:pPr>
                  <w:r>
                    <w:rPr>
                      <w:sz w:val="20"/>
                    </w:rPr>
                    <w:t>MD79TRPDBF314110D11616AF</w:t>
                  </w:r>
                </w:p>
              </w:tc>
            </w:tr>
            <w:tr w:rsidR="00997888"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997888" w:rsidRPr="0026651C" w:rsidRDefault="00997888" w:rsidP="00BB0DC3">
                  <w:pPr>
                    <w:ind w:left="-57" w:right="-57"/>
                    <w:rPr>
                      <w:b/>
                      <w:sz w:val="18"/>
                      <w:szCs w:val="18"/>
                    </w:rPr>
                  </w:pPr>
                  <w:r w:rsidRPr="0026651C">
                    <w:rPr>
                      <w:b/>
                      <w:sz w:val="18"/>
                      <w:szCs w:val="18"/>
                    </w:rPr>
                    <w:t>Lot.4</w:t>
                  </w:r>
                </w:p>
              </w:tc>
              <w:tc>
                <w:tcPr>
                  <w:tcW w:w="950" w:type="dxa"/>
                  <w:tcBorders>
                    <w:top w:val="single" w:sz="4" w:space="0" w:color="auto"/>
                    <w:left w:val="single" w:sz="4" w:space="0" w:color="auto"/>
                    <w:bottom w:val="single" w:sz="4" w:space="0" w:color="auto"/>
                    <w:right w:val="single" w:sz="4" w:space="0" w:color="auto"/>
                  </w:tcBorders>
                  <w:vAlign w:val="center"/>
                </w:tcPr>
                <w:p w:rsidR="00997888" w:rsidRDefault="00997888" w:rsidP="00BB0DC3">
                  <w:pPr>
                    <w:rPr>
                      <w:sz w:val="20"/>
                    </w:rPr>
                  </w:pPr>
                </w:p>
              </w:tc>
              <w:tc>
                <w:tcPr>
                  <w:tcW w:w="848" w:type="dxa"/>
                  <w:tcBorders>
                    <w:top w:val="single" w:sz="4" w:space="0" w:color="auto"/>
                    <w:left w:val="single" w:sz="4" w:space="0" w:color="auto"/>
                    <w:bottom w:val="single" w:sz="4" w:space="0" w:color="auto"/>
                    <w:right w:val="single" w:sz="4" w:space="0" w:color="auto"/>
                  </w:tcBorders>
                  <w:vAlign w:val="center"/>
                </w:tcPr>
                <w:p w:rsidR="00997888" w:rsidRDefault="00997888" w:rsidP="00BB0DC3">
                  <w:pPr>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97888" w:rsidRDefault="00997888" w:rsidP="00BB0DC3">
                  <w:pPr>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997888" w:rsidRDefault="00997888" w:rsidP="00BB0DC3">
                  <w:pPr>
                    <w:rPr>
                      <w:sz w:val="20"/>
                    </w:rPr>
                  </w:pPr>
                </w:p>
              </w:tc>
            </w:tr>
            <w:tr w:rsidR="00997888"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97888" w:rsidRPr="00072FD4" w:rsidRDefault="00997888" w:rsidP="00BB0DC3">
                  <w:pPr>
                    <w:rPr>
                      <w:sz w:val="18"/>
                      <w:szCs w:val="18"/>
                    </w:rPr>
                  </w:pPr>
                  <w:r w:rsidRPr="00072FD4">
                    <w:rPr>
                      <w:sz w:val="18"/>
                      <w:szCs w:val="18"/>
                    </w:rPr>
                    <w:t>39711110-3</w:t>
                  </w: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997888" w:rsidRDefault="00997888" w:rsidP="00BB0DC3">
                  <w:pPr>
                    <w:ind w:left="-57" w:right="-57"/>
                    <w:rPr>
                      <w:sz w:val="18"/>
                      <w:szCs w:val="18"/>
                    </w:rPr>
                  </w:pPr>
                  <w:r>
                    <w:rPr>
                      <w:sz w:val="18"/>
                      <w:szCs w:val="18"/>
                      <w:lang w:val="pt-BR"/>
                    </w:rPr>
                    <w:t>Frigider cu congelator separat</w:t>
                  </w:r>
                </w:p>
              </w:tc>
              <w:tc>
                <w:tcPr>
                  <w:tcW w:w="950"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r>
                    <w:rPr>
                      <w:sz w:val="20"/>
                    </w:rPr>
                    <w:t>1</w:t>
                  </w:r>
                </w:p>
              </w:tc>
              <w:tc>
                <w:tcPr>
                  <w:tcW w:w="1087"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97888" w:rsidRPr="0028367D" w:rsidRDefault="00997888" w:rsidP="00BB0DC3">
                  <w:pPr>
                    <w:rPr>
                      <w:sz w:val="20"/>
                    </w:rPr>
                  </w:pPr>
                  <w:r>
                    <w:rPr>
                      <w:sz w:val="20"/>
                    </w:rPr>
                    <w:t>10 zile după semnarea contractului</w:t>
                  </w:r>
                </w:p>
              </w:tc>
              <w:tc>
                <w:tcPr>
                  <w:tcW w:w="2995" w:type="dxa"/>
                  <w:gridSpan w:val="3"/>
                  <w:tcBorders>
                    <w:top w:val="single" w:sz="4" w:space="0" w:color="auto"/>
                    <w:left w:val="single" w:sz="4" w:space="0" w:color="auto"/>
                    <w:bottom w:val="single" w:sz="4" w:space="0" w:color="auto"/>
                    <w:right w:val="single" w:sz="4" w:space="0" w:color="auto"/>
                  </w:tcBorders>
                </w:tcPr>
                <w:p w:rsidR="00997888" w:rsidRPr="006C1FA2" w:rsidRDefault="00997888" w:rsidP="00BB0DC3">
                  <w:pPr>
                    <w:rPr>
                      <w:sz w:val="20"/>
                    </w:rPr>
                  </w:pPr>
                  <w:r>
                    <w:rPr>
                      <w:sz w:val="20"/>
                    </w:rPr>
                    <w:t>MD79TRPDBF314110D11616AF</w:t>
                  </w:r>
                </w:p>
              </w:tc>
            </w:tr>
            <w:tr w:rsidR="00997888" w:rsidRPr="006C1FA2" w:rsidTr="00AA5224">
              <w:trPr>
                <w:gridAfter w:val="2"/>
                <w:wAfter w:w="27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2412" w:type="dxa"/>
                  <w:gridSpan w:val="2"/>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84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944" w:type="dxa"/>
                  <w:tcBorders>
                    <w:top w:val="single" w:sz="4" w:space="0" w:color="auto"/>
                    <w:left w:val="single" w:sz="4" w:space="0" w:color="auto"/>
                    <w:bottom w:val="single" w:sz="4" w:space="0" w:color="auto"/>
                    <w:right w:val="single" w:sz="4" w:space="0" w:color="auto"/>
                  </w:tcBorders>
                  <w:vAlign w:val="center"/>
                </w:tcPr>
                <w:p w:rsidR="00997888" w:rsidRPr="0028367D" w:rsidRDefault="00997888" w:rsidP="00BB0DC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97888" w:rsidRPr="0028367D" w:rsidRDefault="00997888" w:rsidP="00BB0DC3">
                  <w:pPr>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997888" w:rsidRPr="006C1FA2" w:rsidRDefault="00997888" w:rsidP="00BB0DC3">
                  <w:pPr>
                    <w:rPr>
                      <w:sz w:val="20"/>
                    </w:rPr>
                  </w:pPr>
                </w:p>
              </w:tc>
            </w:tr>
            <w:tr w:rsidR="00997888" w:rsidRPr="006C1FA2" w:rsidTr="00AA5224">
              <w:trPr>
                <w:gridAfter w:val="1"/>
                <w:wAfter w:w="258" w:type="dxa"/>
                <w:trHeight w:val="397"/>
              </w:trPr>
              <w:tc>
                <w:tcPr>
                  <w:tcW w:w="9449" w:type="dxa"/>
                  <w:gridSpan w:val="10"/>
                  <w:tcBorders>
                    <w:top w:val="single" w:sz="4" w:space="0" w:color="auto"/>
                  </w:tcBorders>
                  <w:vAlign w:val="center"/>
                </w:tcPr>
                <w:p w:rsidR="00997888" w:rsidRPr="0028367D" w:rsidRDefault="00997888" w:rsidP="00BB0DC3">
                  <w:pPr>
                    <w:tabs>
                      <w:tab w:val="left" w:pos="6120"/>
                    </w:tabs>
                    <w:rPr>
                      <w:sz w:val="20"/>
                    </w:rPr>
                  </w:pPr>
                </w:p>
                <w:p w:rsidR="00997888" w:rsidRPr="0028367D" w:rsidRDefault="00997888" w:rsidP="00BB0DC3">
                  <w:pPr>
                    <w:rPr>
                      <w:sz w:val="20"/>
                    </w:rPr>
                  </w:pPr>
                  <w:r w:rsidRPr="0028367D">
                    <w:rPr>
                      <w:sz w:val="20"/>
                    </w:rPr>
                    <w:t>Semnat:_______________ Numele, Prenumele:_____________________________ În calitate de: ______________</w:t>
                  </w:r>
                </w:p>
                <w:p w:rsidR="00997888" w:rsidRPr="0028367D" w:rsidRDefault="00997888" w:rsidP="00BB0DC3">
                  <w:pPr>
                    <w:rPr>
                      <w:sz w:val="20"/>
                    </w:rPr>
                  </w:pPr>
                </w:p>
                <w:p w:rsidR="00997888" w:rsidRPr="0028367D" w:rsidRDefault="00997888" w:rsidP="00BB0DC3">
                  <w:pPr>
                    <w:rPr>
                      <w:bCs/>
                      <w:iCs/>
                      <w:sz w:val="20"/>
                    </w:rPr>
                  </w:pPr>
                  <w:r w:rsidRPr="0028367D">
                    <w:rPr>
                      <w:bCs/>
                      <w:iCs/>
                      <w:sz w:val="20"/>
                    </w:rPr>
                    <w:t>Ofertantul: _______________________ Adresa: ________________________________________________________</w:t>
                  </w:r>
                </w:p>
              </w:tc>
              <w:tc>
                <w:tcPr>
                  <w:tcW w:w="1674" w:type="dxa"/>
                  <w:gridSpan w:val="3"/>
                  <w:tcBorders>
                    <w:top w:val="single" w:sz="4" w:space="0" w:color="auto"/>
                  </w:tcBorders>
                </w:tcPr>
                <w:p w:rsidR="00997888" w:rsidRPr="006C1FA2" w:rsidRDefault="00997888" w:rsidP="00BB0DC3">
                  <w:pPr>
                    <w:tabs>
                      <w:tab w:val="left" w:pos="6120"/>
                    </w:tabs>
                    <w:rPr>
                      <w:sz w:val="20"/>
                    </w:rPr>
                  </w:pPr>
                </w:p>
              </w:tc>
              <w:tc>
                <w:tcPr>
                  <w:tcW w:w="2929" w:type="dxa"/>
                  <w:gridSpan w:val="3"/>
                  <w:tcBorders>
                    <w:top w:val="single" w:sz="4" w:space="0" w:color="auto"/>
                  </w:tcBorders>
                </w:tcPr>
                <w:p w:rsidR="00997888" w:rsidRPr="0028367D" w:rsidRDefault="00997888" w:rsidP="00BB0DC3">
                  <w:pPr>
                    <w:tabs>
                      <w:tab w:val="left" w:pos="6120"/>
                    </w:tabs>
                    <w:rPr>
                      <w:sz w:val="20"/>
                    </w:rPr>
                  </w:pPr>
                </w:p>
              </w:tc>
            </w:tr>
            <w:tr w:rsidR="00997888" w:rsidRPr="00C00499" w:rsidTr="00AA5224">
              <w:trPr>
                <w:gridAfter w:val="15"/>
                <w:wAfter w:w="12421" w:type="dxa"/>
                <w:trHeight w:val="397"/>
              </w:trPr>
              <w:tc>
                <w:tcPr>
                  <w:tcW w:w="1889" w:type="dxa"/>
                  <w:gridSpan w:val="2"/>
                  <w:tcBorders>
                    <w:top w:val="single" w:sz="4" w:space="0" w:color="auto"/>
                  </w:tcBorders>
                </w:tcPr>
                <w:p w:rsidR="00997888" w:rsidRPr="00C00499" w:rsidRDefault="00997888" w:rsidP="00BB0DC3">
                  <w:pPr>
                    <w:tabs>
                      <w:tab w:val="left" w:pos="6120"/>
                    </w:tabs>
                  </w:pPr>
                </w:p>
              </w:tc>
            </w:tr>
          </w:tbl>
          <w:p w:rsidR="00997888" w:rsidRPr="00C00499" w:rsidRDefault="00997888" w:rsidP="00BB0DC3">
            <w:pPr>
              <w:rPr>
                <w:bCs/>
                <w:iCs/>
              </w:rPr>
            </w:pPr>
          </w:p>
        </w:tc>
      </w:tr>
      <w:tr w:rsidR="00997888" w:rsidRPr="00C60D06" w:rsidTr="00BB0DC3">
        <w:trPr>
          <w:trHeight w:val="397"/>
        </w:trPr>
        <w:tc>
          <w:tcPr>
            <w:tcW w:w="409" w:type="pct"/>
            <w:tcBorders>
              <w:top w:val="single" w:sz="4" w:space="0" w:color="auto"/>
            </w:tcBorders>
          </w:tcPr>
          <w:p w:rsidR="00997888" w:rsidRPr="00C60D06" w:rsidRDefault="00997888" w:rsidP="00BB0DC3">
            <w:pPr>
              <w:tabs>
                <w:tab w:val="left" w:pos="6120"/>
              </w:tabs>
            </w:pPr>
          </w:p>
        </w:tc>
        <w:tc>
          <w:tcPr>
            <w:tcW w:w="77" w:type="pct"/>
            <w:tcBorders>
              <w:top w:val="single" w:sz="4" w:space="0" w:color="auto"/>
            </w:tcBorders>
          </w:tcPr>
          <w:p w:rsidR="00997888" w:rsidRPr="00C60D06" w:rsidRDefault="00997888" w:rsidP="00BB0DC3">
            <w:pPr>
              <w:tabs>
                <w:tab w:val="left" w:pos="6120"/>
              </w:tabs>
            </w:pPr>
          </w:p>
        </w:tc>
        <w:tc>
          <w:tcPr>
            <w:tcW w:w="4514" w:type="pct"/>
            <w:gridSpan w:val="9"/>
            <w:tcBorders>
              <w:top w:val="single" w:sz="4" w:space="0" w:color="auto"/>
            </w:tcBorders>
            <w:vAlign w:val="center"/>
          </w:tcPr>
          <w:p w:rsidR="00997888" w:rsidRPr="00C60D06" w:rsidRDefault="00997888" w:rsidP="00BB0DC3">
            <w:pPr>
              <w:rPr>
                <w:bCs/>
                <w:iCs/>
              </w:rPr>
            </w:pPr>
          </w:p>
        </w:tc>
      </w:tr>
    </w:tbl>
    <w:tbl>
      <w:tblPr>
        <w:tblpPr w:leftFromText="180" w:rightFromText="180" w:vertAnchor="page" w:horzAnchor="margin" w:tblpY="347"/>
        <w:tblW w:w="5404" w:type="pct"/>
        <w:tblLook w:val="00A0"/>
      </w:tblPr>
      <w:tblGrid>
        <w:gridCol w:w="2032"/>
        <w:gridCol w:w="284"/>
        <w:gridCol w:w="13793"/>
      </w:tblGrid>
      <w:tr w:rsidR="00997888" w:rsidRPr="00C60D06" w:rsidTr="00BB0DC3">
        <w:trPr>
          <w:trHeight w:val="397"/>
        </w:trPr>
        <w:tc>
          <w:tcPr>
            <w:tcW w:w="631" w:type="pct"/>
            <w:tcBorders>
              <w:top w:val="single" w:sz="4" w:space="0" w:color="auto"/>
            </w:tcBorders>
          </w:tcPr>
          <w:p w:rsidR="00997888" w:rsidRPr="00C60D06" w:rsidRDefault="00997888" w:rsidP="00590BCC">
            <w:pPr>
              <w:tabs>
                <w:tab w:val="left" w:pos="6120"/>
              </w:tabs>
            </w:pPr>
          </w:p>
        </w:tc>
        <w:tc>
          <w:tcPr>
            <w:tcW w:w="88" w:type="pct"/>
            <w:tcBorders>
              <w:top w:val="single" w:sz="4" w:space="0" w:color="auto"/>
            </w:tcBorders>
          </w:tcPr>
          <w:p w:rsidR="00997888" w:rsidRPr="00C60D06" w:rsidRDefault="00997888" w:rsidP="00590BCC">
            <w:pPr>
              <w:tabs>
                <w:tab w:val="left" w:pos="6120"/>
              </w:tabs>
            </w:pPr>
          </w:p>
        </w:tc>
        <w:tc>
          <w:tcPr>
            <w:tcW w:w="4281" w:type="pct"/>
            <w:tcBorders>
              <w:top w:val="single" w:sz="4" w:space="0" w:color="auto"/>
            </w:tcBorders>
            <w:vAlign w:val="center"/>
          </w:tcPr>
          <w:p w:rsidR="00997888" w:rsidRPr="00C60D06" w:rsidRDefault="00997888" w:rsidP="00590BCC">
            <w:pPr>
              <w:rPr>
                <w:bCs/>
                <w:iCs/>
              </w:rPr>
            </w:pPr>
          </w:p>
        </w:tc>
      </w:tr>
    </w:tbl>
    <w:p w:rsidR="00997888" w:rsidRDefault="00997888" w:rsidP="00573A39">
      <w:pPr>
        <w:framePr w:h="9569" w:hRule="exact" w:wrap="auto" w:hAnchor="text" w:y="-589"/>
        <w:jc w:val="center"/>
        <w:rPr>
          <w:b/>
          <w:noProof w:val="0"/>
        </w:rPr>
        <w:sectPr w:rsidR="00997888" w:rsidSect="00573A39">
          <w:pgSz w:w="16838" w:h="11906" w:orient="landscape"/>
          <w:pgMar w:top="993" w:right="1440" w:bottom="1440" w:left="709" w:header="709" w:footer="709" w:gutter="0"/>
          <w:cols w:space="708"/>
          <w:docGrid w:linePitch="360"/>
        </w:sectPr>
      </w:pPr>
    </w:p>
    <w:p w:rsidR="00997888" w:rsidRPr="004B16DD" w:rsidRDefault="00997888" w:rsidP="009613A9">
      <w:pPr>
        <w:jc w:val="right"/>
        <w:rPr>
          <w:noProof w:val="0"/>
          <w:sz w:val="22"/>
          <w:szCs w:val="22"/>
          <w:lang w:val="it-IT"/>
        </w:rPr>
      </w:pPr>
      <w:r w:rsidRPr="00A30B00">
        <w:rPr>
          <w:noProof w:val="0"/>
          <w:lang w:val="it-IT"/>
        </w:rPr>
        <w:t>Anexa nr.</w:t>
      </w:r>
      <w:r>
        <w:rPr>
          <w:noProof w:val="0"/>
          <w:lang w:val="it-IT"/>
        </w:rPr>
        <w:t xml:space="preserve"> 24</w:t>
      </w:r>
    </w:p>
    <w:p w:rsidR="00997888" w:rsidRPr="00D22624" w:rsidRDefault="00997888" w:rsidP="009613A9">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9613A9">
      <w:pPr>
        <w:jc w:val="right"/>
        <w:rPr>
          <w:noProof w:val="0"/>
          <w:lang w:val="it-IT"/>
        </w:rPr>
      </w:pPr>
      <w:r w:rsidRPr="0003591A">
        <w:rPr>
          <w:noProof w:val="0"/>
          <w:lang w:val="it-IT"/>
        </w:rPr>
        <w:t>din “____” ________ 20___</w:t>
      </w:r>
    </w:p>
    <w:p w:rsidR="00997888" w:rsidRDefault="00997888" w:rsidP="007B392A">
      <w:pPr>
        <w:jc w:val="center"/>
        <w:rPr>
          <w:b/>
          <w:noProof w:val="0"/>
        </w:rPr>
      </w:pPr>
    </w:p>
    <w:p w:rsidR="00997888" w:rsidRPr="007B392A" w:rsidRDefault="00997888" w:rsidP="007B392A">
      <w:pPr>
        <w:jc w:val="center"/>
        <w:rPr>
          <w:b/>
          <w:noProof w:val="0"/>
        </w:rPr>
      </w:pPr>
      <w:bookmarkStart w:id="112" w:name="_Hlk77771427"/>
      <w:r w:rsidRPr="007B392A">
        <w:rPr>
          <w:b/>
          <w:noProof w:val="0"/>
        </w:rPr>
        <w:t xml:space="preserve">CONTRACT </w:t>
      </w:r>
      <w:r>
        <w:rPr>
          <w:b/>
          <w:noProof w:val="0"/>
        </w:rPr>
        <w:t>–</w:t>
      </w:r>
      <w:r w:rsidRPr="007B392A">
        <w:rPr>
          <w:b/>
          <w:noProof w:val="0"/>
        </w:rPr>
        <w:t xml:space="preserve"> MODEL</w:t>
      </w:r>
      <w:bookmarkEnd w:id="112"/>
      <w:r>
        <w:rPr>
          <w:b/>
          <w:noProof w:val="0"/>
        </w:rPr>
        <w:t xml:space="preserve"> </w:t>
      </w:r>
    </w:p>
    <w:p w:rsidR="00997888" w:rsidRPr="007B392A" w:rsidRDefault="00997888" w:rsidP="00196AB4">
      <w:pPr>
        <w:pStyle w:val="ListParagraph"/>
        <w:numPr>
          <w:ilvl w:val="0"/>
          <w:numId w:val="0"/>
        </w:numPr>
        <w:ind w:right="-1"/>
        <w:rPr>
          <w:lang w:val="ro-RO"/>
        </w:rPr>
      </w:pPr>
    </w:p>
    <w:p w:rsidR="00997888" w:rsidRPr="0013795E" w:rsidRDefault="00997888" w:rsidP="00196AB4">
      <w:pPr>
        <w:pStyle w:val="ListParagraph"/>
        <w:numPr>
          <w:ilvl w:val="0"/>
          <w:numId w:val="0"/>
        </w:numPr>
        <w:ind w:right="-1"/>
        <w:rPr>
          <w:i/>
          <w:lang w:val="ro-RO"/>
        </w:rPr>
      </w:pPr>
    </w:p>
    <w:tbl>
      <w:tblPr>
        <w:tblW w:w="10173" w:type="dxa"/>
        <w:tblInd w:w="-426" w:type="dxa"/>
        <w:tblLayout w:type="fixed"/>
        <w:tblLook w:val="00A0"/>
      </w:tblPr>
      <w:tblGrid>
        <w:gridCol w:w="10173"/>
      </w:tblGrid>
      <w:tr w:rsidR="00997888" w:rsidRPr="0013795E" w:rsidTr="00BB0773">
        <w:trPr>
          <w:trHeight w:val="697"/>
        </w:trPr>
        <w:tc>
          <w:tcPr>
            <w:tcW w:w="10173" w:type="dxa"/>
            <w:vAlign w:val="center"/>
          </w:tcPr>
          <w:p w:rsidR="00997888" w:rsidRPr="00E91463" w:rsidRDefault="00997888" w:rsidP="00196AB4">
            <w:pPr>
              <w:jc w:val="both"/>
            </w:pPr>
          </w:p>
          <w:p w:rsidR="00997888" w:rsidRPr="00E91463" w:rsidRDefault="00997888" w:rsidP="00196AB4">
            <w:pPr>
              <w:jc w:val="both"/>
              <w:rPr>
                <w:caps/>
                <w:sz w:val="28"/>
                <w:szCs w:val="28"/>
              </w:rPr>
            </w:pPr>
          </w:p>
          <w:p w:rsidR="00997888" w:rsidRPr="00E91463" w:rsidRDefault="00997888" w:rsidP="00112F50">
            <w:pPr>
              <w:jc w:val="center"/>
              <w:rPr>
                <w:sz w:val="28"/>
                <w:szCs w:val="28"/>
                <w:u w:val="single"/>
              </w:rPr>
            </w:pPr>
            <w:r w:rsidRPr="00E91463">
              <w:rPr>
                <w:caps/>
                <w:sz w:val="28"/>
                <w:szCs w:val="28"/>
              </w:rPr>
              <w:t>Contract</w:t>
            </w:r>
            <w:r w:rsidRPr="00E91463">
              <w:rPr>
                <w:sz w:val="28"/>
                <w:szCs w:val="28"/>
              </w:rPr>
              <w:t xml:space="preserve"> Nr.</w:t>
            </w:r>
          </w:p>
          <w:p w:rsidR="00997888" w:rsidRPr="00E91463" w:rsidRDefault="00997888" w:rsidP="00112F50">
            <w:pPr>
              <w:jc w:val="center"/>
            </w:pPr>
            <w:r w:rsidRPr="00E91463">
              <w:t>privind achiziţia de</w:t>
            </w:r>
            <w:r w:rsidRPr="00E91463">
              <w:softHyphen/>
            </w:r>
            <w:r w:rsidRPr="00E91463">
              <w:softHyphen/>
            </w:r>
            <w:r w:rsidRPr="00E91463">
              <w:softHyphen/>
              <w:t>________________</w:t>
            </w:r>
          </w:p>
          <w:p w:rsidR="00997888" w:rsidRPr="00E91463" w:rsidRDefault="00997888" w:rsidP="00E91463">
            <w:pPr>
              <w:jc w:val="center"/>
              <w:rPr>
                <w:i/>
              </w:rPr>
            </w:pPr>
          </w:p>
          <w:p w:rsidR="00997888" w:rsidRPr="005D560A" w:rsidRDefault="00997888" w:rsidP="00E91463">
            <w:pPr>
              <w:jc w:val="center"/>
              <w:rPr>
                <w:i/>
              </w:rPr>
            </w:pPr>
            <w:r>
              <w:rPr>
                <w:i/>
              </w:rPr>
              <w:t xml:space="preserve">I </w:t>
            </w:r>
            <w:r w:rsidRPr="005D560A">
              <w:rPr>
                <w:i/>
              </w:rPr>
              <w:t>PARTEA GENERALĂ</w:t>
            </w:r>
          </w:p>
          <w:p w:rsidR="00997888" w:rsidRPr="005D560A" w:rsidRDefault="00997888" w:rsidP="00E91463">
            <w:pPr>
              <w:jc w:val="center"/>
              <w:rPr>
                <w:i/>
              </w:rPr>
            </w:pPr>
            <w:r w:rsidRPr="005D560A">
              <w:rPr>
                <w:i/>
              </w:rPr>
              <w:t>(OBLIGATORIU)</w:t>
            </w:r>
          </w:p>
          <w:p w:rsidR="00997888" w:rsidRDefault="00997888" w:rsidP="00E91463">
            <w:pPr>
              <w:jc w:val="center"/>
              <w:rPr>
                <w:iCs/>
              </w:rPr>
            </w:pPr>
          </w:p>
          <w:p w:rsidR="00997888" w:rsidRDefault="00997888" w:rsidP="00E91463">
            <w:pPr>
              <w:jc w:val="center"/>
              <w:rPr>
                <w:iCs/>
              </w:rPr>
            </w:pPr>
          </w:p>
          <w:p w:rsidR="00997888" w:rsidRPr="00E91463" w:rsidRDefault="00997888" w:rsidP="00E91463">
            <w:pPr>
              <w:jc w:val="center"/>
              <w:rPr>
                <w:iCs/>
              </w:rPr>
            </w:pPr>
          </w:p>
          <w:p w:rsidR="00997888" w:rsidRPr="00E91463" w:rsidRDefault="00997888" w:rsidP="00B56360">
            <w:pPr>
              <w:jc w:val="both"/>
              <w:rPr>
                <w:i/>
              </w:rPr>
            </w:pPr>
            <w:r w:rsidRPr="00E91463">
              <w:rPr>
                <w:i/>
              </w:rPr>
              <w:t>Obiectul achiziției _____________________________________________________</w:t>
            </w:r>
          </w:p>
          <w:p w:rsidR="00997888" w:rsidRPr="00E91463" w:rsidRDefault="00997888" w:rsidP="00B56360">
            <w:pPr>
              <w:jc w:val="both"/>
              <w:rPr>
                <w:i/>
              </w:rPr>
            </w:pPr>
            <w:r w:rsidRPr="00E91463">
              <w:rPr>
                <w:i/>
              </w:rPr>
              <w:t>Cod CPV: _____________________</w:t>
            </w:r>
            <w:r>
              <w:rPr>
                <w:i/>
              </w:rPr>
              <w:t>______________________________________</w:t>
            </w:r>
          </w:p>
          <w:p w:rsidR="00997888" w:rsidRPr="00E91463" w:rsidRDefault="00997888" w:rsidP="00B56360">
            <w:pPr>
              <w:jc w:val="both"/>
              <w:rPr>
                <w:i/>
              </w:rPr>
            </w:pPr>
          </w:p>
          <w:p w:rsidR="00997888" w:rsidRPr="00E91463" w:rsidRDefault="00997888" w:rsidP="00B56360">
            <w:pPr>
              <w:jc w:val="both"/>
              <w:rPr>
                <w:i/>
              </w:rPr>
            </w:pPr>
            <w:r w:rsidRPr="00E91463">
              <w:rPr>
                <w:i/>
              </w:rPr>
              <w:t>“___”_________20__</w:t>
            </w:r>
            <w:r w:rsidRPr="00E91463">
              <w:rPr>
                <w:i/>
              </w:rPr>
              <w:tab/>
            </w:r>
            <w:r>
              <w:rPr>
                <w:i/>
              </w:rPr>
              <w:t xml:space="preserve">                                                        </w:t>
            </w:r>
            <w:r w:rsidRPr="00E91463">
              <w:rPr>
                <w:i/>
              </w:rPr>
              <w:t>__________________________</w:t>
            </w:r>
          </w:p>
          <w:p w:rsidR="00997888" w:rsidRPr="00E91463" w:rsidRDefault="00997888" w:rsidP="00B56360">
            <w:pPr>
              <w:jc w:val="both"/>
              <w:rPr>
                <w:i/>
              </w:rPr>
            </w:pPr>
            <w:r>
              <w:rPr>
                <w:i/>
              </w:rPr>
              <w:t xml:space="preserve">                                                                                                                           </w:t>
            </w:r>
            <w:r w:rsidRPr="00E91463">
              <w:rPr>
                <w:i/>
              </w:rPr>
              <w:t>(localitatea)</w:t>
            </w:r>
          </w:p>
          <w:p w:rsidR="00997888" w:rsidRPr="00E91463" w:rsidRDefault="00997888" w:rsidP="00B56360">
            <w:pPr>
              <w:jc w:val="both"/>
              <w:rPr>
                <w:i/>
              </w:rPr>
            </w:pPr>
          </w:p>
          <w:p w:rsidR="00997888" w:rsidRDefault="00997888" w:rsidP="00B56360">
            <w:pPr>
              <w:jc w:val="both"/>
              <w:rPr>
                <w:i/>
              </w:rPr>
            </w:pPr>
          </w:p>
          <w:tbl>
            <w:tblPr>
              <w:tblW w:w="9781" w:type="dxa"/>
              <w:tblLayout w:type="fixed"/>
              <w:tblLook w:val="00A0"/>
            </w:tblPr>
            <w:tblGrid>
              <w:gridCol w:w="4890"/>
              <w:gridCol w:w="4891"/>
            </w:tblGrid>
            <w:tr w:rsidR="00997888"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97888" w:rsidRPr="00C00499" w:rsidRDefault="00997888"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97888" w:rsidRPr="00C00499" w:rsidRDefault="00997888" w:rsidP="00E91463">
                  <w:pPr>
                    <w:jc w:val="center"/>
                    <w:rPr>
                      <w:b/>
                      <w:caps/>
                      <w:sz w:val="40"/>
                    </w:rPr>
                  </w:pPr>
                  <w:r w:rsidRPr="0095589A">
                    <w:rPr>
                      <w:b/>
                      <w:bCs/>
                    </w:rPr>
                    <w:t>Autoritatea contractantă</w:t>
                  </w:r>
                </w:p>
              </w:tc>
            </w:tr>
            <w:tr w:rsidR="00997888"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997888" w:rsidRPr="00C00499" w:rsidRDefault="00997888" w:rsidP="00E91463">
                  <w:pPr>
                    <w:rPr>
                      <w:b/>
                    </w:rPr>
                  </w:pPr>
                </w:p>
                <w:p w:rsidR="00997888" w:rsidRPr="00C00499" w:rsidRDefault="00997888" w:rsidP="00E91463">
                  <w:r w:rsidRPr="00C00499">
                    <w:rPr>
                      <w:b/>
                    </w:rPr>
                    <w:t>______________________________________</w:t>
                  </w:r>
                  <w:r w:rsidRPr="00C00499">
                    <w:t>,</w:t>
                  </w:r>
                </w:p>
                <w:p w:rsidR="00997888" w:rsidRPr="00C00499" w:rsidRDefault="00997888" w:rsidP="00E91463">
                  <w:pPr>
                    <w:spacing w:line="360" w:lineRule="auto"/>
                    <w:rPr>
                      <w:i/>
                      <w:sz w:val="18"/>
                      <w:szCs w:val="18"/>
                    </w:rPr>
                  </w:pPr>
                  <w:r w:rsidRPr="00C00499">
                    <w:rPr>
                      <w:i/>
                      <w:sz w:val="18"/>
                      <w:szCs w:val="18"/>
                    </w:rPr>
                    <w:t>(denumirea completă a întreprinderii, asociaţiei, organizaţiei)</w:t>
                  </w:r>
                </w:p>
                <w:p w:rsidR="00997888" w:rsidRPr="00C00499" w:rsidRDefault="00997888" w:rsidP="00E91463">
                  <w:r w:rsidRPr="00C00499">
                    <w:t xml:space="preserve">reprezentată prin </w:t>
                  </w:r>
                  <w:r w:rsidRPr="00C00499">
                    <w:rPr>
                      <w:b/>
                    </w:rPr>
                    <w:t>________________________</w:t>
                  </w:r>
                  <w:r w:rsidRPr="00C00499">
                    <w:t>,</w:t>
                  </w:r>
                </w:p>
                <w:p w:rsidR="00997888" w:rsidRPr="00C00499" w:rsidRDefault="00997888" w:rsidP="00E91463">
                  <w:pPr>
                    <w:spacing w:line="360" w:lineRule="auto"/>
                    <w:ind w:firstLine="1701"/>
                    <w:jc w:val="center"/>
                    <w:rPr>
                      <w:i/>
                      <w:sz w:val="18"/>
                      <w:szCs w:val="18"/>
                    </w:rPr>
                  </w:pPr>
                  <w:r w:rsidRPr="00C00499">
                    <w:rPr>
                      <w:i/>
                      <w:sz w:val="18"/>
                      <w:szCs w:val="18"/>
                    </w:rPr>
                    <w:t>(funcţia, numele, prenumele)</w:t>
                  </w:r>
                </w:p>
                <w:p w:rsidR="00997888" w:rsidRPr="00C00499" w:rsidRDefault="00997888" w:rsidP="00E91463">
                  <w:r w:rsidRPr="00C00499">
                    <w:t xml:space="preserve">care acţionează în baza </w:t>
                  </w:r>
                  <w:r w:rsidRPr="00C00499">
                    <w:rPr>
                      <w:b/>
                    </w:rPr>
                    <w:t>___________________</w:t>
                  </w:r>
                  <w:r w:rsidRPr="00C00499">
                    <w:t>,</w:t>
                  </w:r>
                </w:p>
                <w:p w:rsidR="00997888" w:rsidRPr="00C00499" w:rsidRDefault="00997888" w:rsidP="00E91463">
                  <w:pPr>
                    <w:spacing w:line="360" w:lineRule="auto"/>
                    <w:ind w:firstLine="2198"/>
                    <w:rPr>
                      <w:i/>
                      <w:sz w:val="18"/>
                      <w:szCs w:val="18"/>
                    </w:rPr>
                  </w:pPr>
                  <w:r w:rsidRPr="00C00499">
                    <w:rPr>
                      <w:i/>
                      <w:sz w:val="18"/>
                      <w:szCs w:val="18"/>
                    </w:rPr>
                    <w:t>(statut, regulament, hotărîre etc.)</w:t>
                  </w:r>
                </w:p>
                <w:p w:rsidR="00997888" w:rsidRPr="00C00499" w:rsidRDefault="00997888" w:rsidP="00E91463">
                  <w:pPr>
                    <w:spacing w:line="360" w:lineRule="auto"/>
                  </w:pPr>
                  <w:r w:rsidRPr="00C00499">
                    <w:t xml:space="preserve">denumit(a) în continuare </w:t>
                  </w:r>
                  <w:r>
                    <w:rPr>
                      <w:i/>
                    </w:rPr>
                    <w:t>Furnizor/Prestator</w:t>
                  </w:r>
                </w:p>
                <w:p w:rsidR="00997888" w:rsidRPr="00C00499" w:rsidRDefault="00997888" w:rsidP="00E91463">
                  <w:r w:rsidRPr="00C00499">
                    <w:rPr>
                      <w:b/>
                    </w:rPr>
                    <w:t>______________________________________</w:t>
                  </w:r>
                  <w:r w:rsidRPr="00C00499">
                    <w:t>,</w:t>
                  </w:r>
                </w:p>
                <w:p w:rsidR="00997888" w:rsidRPr="00C00499" w:rsidRDefault="00997888" w:rsidP="00E91463">
                  <w:pPr>
                    <w:spacing w:line="360" w:lineRule="auto"/>
                    <w:jc w:val="center"/>
                    <w:rPr>
                      <w:i/>
                      <w:sz w:val="18"/>
                      <w:szCs w:val="18"/>
                    </w:rPr>
                  </w:pPr>
                  <w:r w:rsidRPr="00C00499">
                    <w:rPr>
                      <w:i/>
                      <w:sz w:val="18"/>
                      <w:szCs w:val="18"/>
                    </w:rPr>
                    <w:t>(se indică nr. şi data de înregistrare în Registrul de Stat)</w:t>
                  </w:r>
                </w:p>
                <w:p w:rsidR="00997888" w:rsidRPr="00C00499" w:rsidRDefault="00997888"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97888" w:rsidRPr="00C00499" w:rsidRDefault="00997888" w:rsidP="00E91463">
                  <w:pPr>
                    <w:rPr>
                      <w:b/>
                    </w:rPr>
                  </w:pPr>
                </w:p>
                <w:p w:rsidR="00997888" w:rsidRPr="00C00499" w:rsidRDefault="00997888" w:rsidP="00E91463">
                  <w:r w:rsidRPr="00C00499">
                    <w:rPr>
                      <w:b/>
                    </w:rPr>
                    <w:t>______________________________________</w:t>
                  </w:r>
                  <w:r w:rsidRPr="00C00499">
                    <w:t>,</w:t>
                  </w:r>
                </w:p>
                <w:p w:rsidR="00997888" w:rsidRPr="00C00499" w:rsidRDefault="00997888" w:rsidP="00E91463">
                  <w:pPr>
                    <w:spacing w:line="360" w:lineRule="auto"/>
                    <w:rPr>
                      <w:i/>
                      <w:sz w:val="18"/>
                      <w:szCs w:val="18"/>
                    </w:rPr>
                  </w:pPr>
                  <w:r w:rsidRPr="00C00499">
                    <w:rPr>
                      <w:i/>
                      <w:sz w:val="18"/>
                      <w:szCs w:val="18"/>
                    </w:rPr>
                    <w:t>(denumirea completă a întreprinderii, asociaţiei, organizaţiei)</w:t>
                  </w:r>
                </w:p>
                <w:p w:rsidR="00997888" w:rsidRPr="00C00499" w:rsidRDefault="00997888" w:rsidP="00E91463">
                  <w:r w:rsidRPr="00C00499">
                    <w:t xml:space="preserve">reprezentată prin </w:t>
                  </w:r>
                  <w:r w:rsidRPr="00C00499">
                    <w:rPr>
                      <w:b/>
                    </w:rPr>
                    <w:t>________________________</w:t>
                  </w:r>
                  <w:r w:rsidRPr="00C00499">
                    <w:t>,</w:t>
                  </w:r>
                </w:p>
                <w:p w:rsidR="00997888" w:rsidRPr="00C00499" w:rsidRDefault="00997888" w:rsidP="00E91463">
                  <w:pPr>
                    <w:spacing w:line="360" w:lineRule="auto"/>
                    <w:ind w:firstLine="1701"/>
                    <w:jc w:val="center"/>
                    <w:rPr>
                      <w:i/>
                      <w:sz w:val="18"/>
                      <w:szCs w:val="18"/>
                    </w:rPr>
                  </w:pPr>
                  <w:r w:rsidRPr="00C00499">
                    <w:rPr>
                      <w:i/>
                      <w:sz w:val="18"/>
                      <w:szCs w:val="18"/>
                    </w:rPr>
                    <w:t>(funcţia, numele, prenumele)</w:t>
                  </w:r>
                </w:p>
                <w:p w:rsidR="00997888" w:rsidRPr="00C00499" w:rsidRDefault="00997888" w:rsidP="00E91463">
                  <w:r w:rsidRPr="00C00499">
                    <w:t xml:space="preserve">care acţionează în baza </w:t>
                  </w:r>
                  <w:r w:rsidRPr="00C00499">
                    <w:rPr>
                      <w:b/>
                    </w:rPr>
                    <w:t>___________________</w:t>
                  </w:r>
                  <w:r w:rsidRPr="00C00499">
                    <w:t>,</w:t>
                  </w:r>
                </w:p>
                <w:p w:rsidR="00997888" w:rsidRPr="00C00499" w:rsidRDefault="00997888" w:rsidP="00E91463">
                  <w:pPr>
                    <w:spacing w:line="360" w:lineRule="auto"/>
                    <w:ind w:firstLine="2198"/>
                    <w:rPr>
                      <w:i/>
                      <w:sz w:val="18"/>
                      <w:szCs w:val="18"/>
                    </w:rPr>
                  </w:pPr>
                  <w:r w:rsidRPr="00C00499">
                    <w:rPr>
                      <w:i/>
                      <w:sz w:val="18"/>
                      <w:szCs w:val="18"/>
                    </w:rPr>
                    <w:t>(statut, regulament, hotărîre etc.)</w:t>
                  </w:r>
                </w:p>
                <w:p w:rsidR="00997888" w:rsidRPr="00C00499" w:rsidRDefault="00997888" w:rsidP="00E91463">
                  <w:pPr>
                    <w:spacing w:line="360" w:lineRule="auto"/>
                  </w:pPr>
                  <w:r w:rsidRPr="00C00499">
                    <w:t xml:space="preserve">denumit(a) în continuare </w:t>
                  </w:r>
                  <w:r>
                    <w:rPr>
                      <w:i/>
                    </w:rPr>
                    <w:t>Cumpărător</w:t>
                  </w:r>
                  <w:r>
                    <w:t>/</w:t>
                  </w:r>
                  <w:r w:rsidRPr="009B04A2">
                    <w:rPr>
                      <w:i/>
                      <w:iCs/>
                    </w:rPr>
                    <w:t>Beneficiar</w:t>
                  </w:r>
                </w:p>
                <w:p w:rsidR="00997888" w:rsidRPr="00C00499" w:rsidRDefault="00997888" w:rsidP="00E91463">
                  <w:r w:rsidRPr="00C00499">
                    <w:rPr>
                      <w:b/>
                    </w:rPr>
                    <w:t>____________________________</w:t>
                  </w:r>
                  <w:r>
                    <w:rPr>
                      <w:b/>
                    </w:rPr>
                    <w:t>_________</w:t>
                  </w:r>
                  <w:r w:rsidRPr="00C00499">
                    <w:t>,</w:t>
                  </w:r>
                </w:p>
                <w:p w:rsidR="00997888" w:rsidRPr="00C00499" w:rsidRDefault="00997888" w:rsidP="00E91463">
                  <w:pPr>
                    <w:spacing w:line="360" w:lineRule="auto"/>
                    <w:jc w:val="center"/>
                    <w:rPr>
                      <w:i/>
                      <w:sz w:val="18"/>
                      <w:szCs w:val="18"/>
                    </w:rPr>
                  </w:pPr>
                  <w:r w:rsidRPr="00C00499">
                    <w:rPr>
                      <w:i/>
                      <w:sz w:val="18"/>
                      <w:szCs w:val="18"/>
                    </w:rPr>
                    <w:t>(se indică nr. şi data de înregistrare în Registrul de Stat)</w:t>
                  </w:r>
                </w:p>
                <w:p w:rsidR="00997888" w:rsidRPr="00C00499" w:rsidRDefault="00997888" w:rsidP="00E91463">
                  <w:pPr>
                    <w:spacing w:line="360" w:lineRule="auto"/>
                    <w:rPr>
                      <w:b/>
                      <w:caps/>
                      <w:sz w:val="40"/>
                    </w:rPr>
                  </w:pPr>
                  <w:r w:rsidRPr="00DC72B4">
                    <w:rPr>
                      <w:bCs/>
                    </w:rPr>
                    <w:t>pe de altă parte</w:t>
                  </w:r>
                  <w:r w:rsidRPr="00C00499">
                    <w:t>,</w:t>
                  </w:r>
                </w:p>
              </w:tc>
            </w:tr>
          </w:tbl>
          <w:p w:rsidR="00997888" w:rsidRDefault="00997888" w:rsidP="00B56360">
            <w:pPr>
              <w:jc w:val="both"/>
              <w:rPr>
                <w:i/>
              </w:rPr>
            </w:pPr>
          </w:p>
          <w:p w:rsidR="00997888" w:rsidRDefault="00997888" w:rsidP="00B56360">
            <w:pPr>
              <w:jc w:val="both"/>
              <w:rPr>
                <w:i/>
              </w:rPr>
            </w:pPr>
          </w:p>
          <w:p w:rsidR="00997888" w:rsidRDefault="00997888" w:rsidP="00B56360">
            <w:pPr>
              <w:jc w:val="both"/>
              <w:rPr>
                <w:i/>
              </w:rPr>
            </w:pPr>
          </w:p>
          <w:p w:rsidR="00997888" w:rsidRPr="00E91463" w:rsidRDefault="00997888" w:rsidP="00B56360">
            <w:pPr>
              <w:jc w:val="both"/>
              <w:rPr>
                <w:iCs/>
              </w:rPr>
            </w:pPr>
            <w:r w:rsidRPr="00E91463">
              <w:rPr>
                <w:iCs/>
              </w:rPr>
              <w:t>ambii (denumiţi(te) în continuare Părţi), au încheiat prezentul Contract referitor la următoarele:</w:t>
            </w:r>
          </w:p>
          <w:p w:rsidR="00997888" w:rsidRPr="00E91463" w:rsidRDefault="00997888" w:rsidP="00B56360">
            <w:pPr>
              <w:jc w:val="both"/>
              <w:rPr>
                <w:iCs/>
              </w:rPr>
            </w:pPr>
          </w:p>
          <w:p w:rsidR="00997888" w:rsidRPr="00E91463" w:rsidRDefault="00997888" w:rsidP="00B56360">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997888" w:rsidRPr="000A2D22" w:rsidRDefault="00997888" w:rsidP="002539DB">
            <w:pPr>
              <w:jc w:val="center"/>
              <w:rPr>
                <w:i/>
                <w:sz w:val="20"/>
                <w:szCs w:val="20"/>
              </w:rPr>
            </w:pPr>
            <w:r w:rsidRPr="000A2D22">
              <w:rPr>
                <w:i/>
                <w:sz w:val="20"/>
                <w:szCs w:val="20"/>
              </w:rPr>
              <w:t>(denumirea bunului/serviciului)</w:t>
            </w:r>
          </w:p>
          <w:p w:rsidR="00997888" w:rsidRPr="00E91463" w:rsidRDefault="00997888"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997888" w:rsidRPr="00E91463" w:rsidRDefault="00997888" w:rsidP="00B56360">
            <w:pPr>
              <w:jc w:val="both"/>
              <w:rPr>
                <w:iCs/>
              </w:rPr>
            </w:pPr>
            <w:r w:rsidRPr="00E91463">
              <w:rPr>
                <w:iCs/>
              </w:rPr>
              <w:t>în baza deciziei grupului de lucru al Cumpărătorului/Beneficiarului</w:t>
            </w:r>
            <w:r>
              <w:rPr>
                <w:iCs/>
              </w:rPr>
              <w:t>b</w:t>
            </w:r>
            <w:r w:rsidRPr="00E91463">
              <w:rPr>
                <w:iCs/>
              </w:rPr>
              <w:t>din „___” _____________20__.</w:t>
            </w:r>
          </w:p>
          <w:p w:rsidR="00997888" w:rsidRPr="00E91463" w:rsidRDefault="00997888" w:rsidP="00B56360">
            <w:pPr>
              <w:jc w:val="both"/>
              <w:rPr>
                <w:iCs/>
              </w:rPr>
            </w:pPr>
          </w:p>
          <w:p w:rsidR="00997888" w:rsidRPr="00E91463" w:rsidRDefault="00997888" w:rsidP="00B56360">
            <w:pPr>
              <w:jc w:val="both"/>
              <w:rPr>
                <w:iCs/>
              </w:rPr>
            </w:pPr>
            <w:r w:rsidRPr="00E91463">
              <w:rPr>
                <w:iCs/>
              </w:rPr>
              <w:t>b.</w:t>
            </w:r>
            <w:r w:rsidRPr="00E91463">
              <w:rPr>
                <w:iCs/>
              </w:rPr>
              <w:tab/>
              <w:t>Următoarele documente vor fi considerate părţi componente ale Contractului:</w:t>
            </w:r>
          </w:p>
          <w:p w:rsidR="00997888" w:rsidRPr="00E91463" w:rsidRDefault="00997888" w:rsidP="00B56360">
            <w:pPr>
              <w:jc w:val="both"/>
              <w:rPr>
                <w:iCs/>
              </w:rPr>
            </w:pPr>
          </w:p>
          <w:p w:rsidR="00997888" w:rsidRPr="00E91463" w:rsidRDefault="00997888" w:rsidP="00B56360">
            <w:pPr>
              <w:jc w:val="both"/>
              <w:rPr>
                <w:iCs/>
              </w:rPr>
            </w:pPr>
            <w:r w:rsidRPr="00E91463">
              <w:rPr>
                <w:iCs/>
              </w:rPr>
              <w:t>a)</w:t>
            </w:r>
            <w:r w:rsidRPr="00E91463">
              <w:rPr>
                <w:iCs/>
              </w:rPr>
              <w:tab/>
              <w:t>Specificaţia tehnică;</w:t>
            </w:r>
          </w:p>
          <w:p w:rsidR="00997888" w:rsidRPr="00E91463" w:rsidRDefault="00997888" w:rsidP="00B56360">
            <w:pPr>
              <w:jc w:val="both"/>
              <w:rPr>
                <w:iCs/>
              </w:rPr>
            </w:pPr>
            <w:r w:rsidRPr="00E91463">
              <w:rPr>
                <w:iCs/>
              </w:rPr>
              <w:t>b)</w:t>
            </w:r>
            <w:r w:rsidRPr="00E91463">
              <w:rPr>
                <w:iCs/>
              </w:rPr>
              <w:tab/>
              <w:t>Specificația de preț;</w:t>
            </w:r>
          </w:p>
          <w:p w:rsidR="00997888" w:rsidRPr="00E91463" w:rsidRDefault="00997888"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97888" w:rsidRPr="00E91463" w:rsidRDefault="00997888" w:rsidP="00B56360">
            <w:pPr>
              <w:jc w:val="both"/>
              <w:rPr>
                <w:iCs/>
              </w:rPr>
            </w:pPr>
          </w:p>
          <w:p w:rsidR="00997888" w:rsidRPr="00E91463" w:rsidRDefault="00997888"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97888" w:rsidRPr="00E91463" w:rsidRDefault="00997888"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97888" w:rsidRDefault="00997888"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97888" w:rsidRPr="00E91463" w:rsidRDefault="00997888" w:rsidP="00B56360">
            <w:pPr>
              <w:jc w:val="both"/>
              <w:rPr>
                <w:iCs/>
              </w:rPr>
            </w:pPr>
          </w:p>
          <w:p w:rsidR="00997888" w:rsidRPr="00227010" w:rsidRDefault="00997888" w:rsidP="00B56360">
            <w:pPr>
              <w:jc w:val="both"/>
              <w:rPr>
                <w:b/>
                <w:bCs/>
                <w:iCs/>
              </w:rPr>
            </w:pPr>
            <w:r w:rsidRPr="00227010">
              <w:rPr>
                <w:b/>
                <w:bCs/>
                <w:iCs/>
              </w:rPr>
              <w:t>1.</w:t>
            </w:r>
            <w:r w:rsidRPr="00227010">
              <w:rPr>
                <w:b/>
                <w:bCs/>
                <w:iCs/>
              </w:rPr>
              <w:tab/>
              <w:t>Obiectul Contractului</w:t>
            </w:r>
          </w:p>
          <w:p w:rsidR="00997888" w:rsidRPr="00E91463" w:rsidRDefault="00997888"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97888" w:rsidRPr="00E91463" w:rsidRDefault="00997888"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97888" w:rsidRDefault="00997888" w:rsidP="00B56360">
            <w:pPr>
              <w:jc w:val="both"/>
              <w:rPr>
                <w:iCs/>
              </w:rPr>
            </w:pPr>
            <w:r w:rsidRPr="00E91463">
              <w:rPr>
                <w:iCs/>
              </w:rPr>
              <w:t>1.3.</w:t>
            </w:r>
            <w:r w:rsidRPr="00E91463">
              <w:rPr>
                <w:iCs/>
              </w:rPr>
              <w:tab/>
              <w:t xml:space="preserve">Calitatea Bunurilor se atestă prin certificatele de calitate indicate în Specificaţie. </w:t>
            </w:r>
          </w:p>
          <w:p w:rsidR="00997888" w:rsidRPr="00E91463" w:rsidRDefault="00997888" w:rsidP="00B56360">
            <w:pPr>
              <w:jc w:val="both"/>
              <w:rPr>
                <w:iCs/>
              </w:rPr>
            </w:pPr>
            <w:r>
              <w:rPr>
                <w:iCs/>
              </w:rPr>
              <w:t>1.4</w:t>
            </w:r>
            <w:r w:rsidRPr="00227010">
              <w:rPr>
                <w:iCs/>
              </w:rPr>
              <w:tab/>
              <w:t xml:space="preserve">Serviciile prestate în baza contractului vor respecta standardele indicate în Specificaţie </w:t>
            </w:r>
          </w:p>
          <w:p w:rsidR="00997888" w:rsidRDefault="00997888"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97888" w:rsidRPr="00E91463" w:rsidRDefault="00997888" w:rsidP="00B56360">
            <w:pPr>
              <w:jc w:val="both"/>
              <w:rPr>
                <w:iCs/>
              </w:rPr>
            </w:pPr>
          </w:p>
          <w:p w:rsidR="00997888" w:rsidRPr="00227010" w:rsidRDefault="00997888" w:rsidP="00B56360">
            <w:pPr>
              <w:jc w:val="both"/>
              <w:rPr>
                <w:b/>
                <w:bCs/>
                <w:iCs/>
              </w:rPr>
            </w:pPr>
            <w:r w:rsidRPr="00227010">
              <w:rPr>
                <w:b/>
                <w:bCs/>
                <w:iCs/>
              </w:rPr>
              <w:t>2.</w:t>
            </w:r>
            <w:r w:rsidRPr="00227010">
              <w:rPr>
                <w:b/>
                <w:bCs/>
                <w:iCs/>
              </w:rPr>
              <w:tab/>
              <w:t>Termeni şi condiţii de livrare</w:t>
            </w:r>
            <w:r>
              <w:rPr>
                <w:b/>
                <w:bCs/>
                <w:iCs/>
              </w:rPr>
              <w:t>/prestare</w:t>
            </w:r>
          </w:p>
          <w:p w:rsidR="00997888" w:rsidRPr="00E91463" w:rsidRDefault="00997888"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997888" w:rsidRPr="00E91463" w:rsidRDefault="00997888"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97888" w:rsidRPr="00E91463" w:rsidRDefault="00997888" w:rsidP="00B56360">
            <w:pPr>
              <w:jc w:val="both"/>
              <w:rPr>
                <w:iCs/>
              </w:rPr>
            </w:pPr>
            <w:r w:rsidRPr="00227010">
              <w:rPr>
                <w:i/>
              </w:rPr>
              <w:t>Cerinţele de mai sus trebuie prevăzute de către autoritatea contractantă şi ajustate conform cerinţelor actuale.</w:t>
            </w:r>
          </w:p>
          <w:p w:rsidR="00997888" w:rsidRDefault="00997888"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97888" w:rsidRPr="00E91463" w:rsidRDefault="00997888" w:rsidP="00B56360">
            <w:pPr>
              <w:jc w:val="both"/>
              <w:rPr>
                <w:iCs/>
              </w:rPr>
            </w:pPr>
          </w:p>
          <w:p w:rsidR="00997888" w:rsidRPr="00E91463" w:rsidRDefault="00997888" w:rsidP="00B56360">
            <w:pPr>
              <w:jc w:val="both"/>
              <w:rPr>
                <w:iCs/>
              </w:rPr>
            </w:pPr>
            <w:r w:rsidRPr="00227010">
              <w:rPr>
                <w:b/>
                <w:bCs/>
                <w:iCs/>
              </w:rPr>
              <w:t>3.</w:t>
            </w:r>
            <w:r w:rsidRPr="00227010">
              <w:rPr>
                <w:b/>
                <w:bCs/>
                <w:iCs/>
              </w:rPr>
              <w:tab/>
              <w:t>Preţul şi condiţii de plată</w:t>
            </w:r>
          </w:p>
          <w:p w:rsidR="00997888" w:rsidRPr="00E91463" w:rsidRDefault="00997888"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97888" w:rsidRPr="00E91463" w:rsidRDefault="00997888"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97888" w:rsidRPr="000A2D22" w:rsidRDefault="00997888" w:rsidP="00B56360">
            <w:pPr>
              <w:jc w:val="both"/>
              <w:rPr>
                <w:i/>
                <w:sz w:val="20"/>
                <w:szCs w:val="20"/>
              </w:rPr>
            </w:pPr>
            <w:r>
              <w:rPr>
                <w:i/>
                <w:sz w:val="20"/>
                <w:szCs w:val="20"/>
              </w:rPr>
              <w:t xml:space="preserve">                     </w:t>
            </w:r>
            <w:r w:rsidRPr="000A2D22">
              <w:rPr>
                <w:i/>
                <w:sz w:val="20"/>
                <w:szCs w:val="20"/>
              </w:rPr>
              <w:t>(suma cu cifre şi litere)</w:t>
            </w:r>
          </w:p>
          <w:p w:rsidR="00997888" w:rsidRPr="00E91463" w:rsidRDefault="00997888"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97888" w:rsidRPr="00E91463" w:rsidRDefault="00997888"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97888" w:rsidRPr="00E91463" w:rsidRDefault="00997888" w:rsidP="00B56360">
            <w:pPr>
              <w:jc w:val="both"/>
              <w:rPr>
                <w:iCs/>
              </w:rPr>
            </w:pPr>
            <w:r w:rsidRPr="0081505C">
              <w:rPr>
                <w:i/>
              </w:rPr>
              <w:t>Cerinţele de mai sus trebuie revăzute de către autoritatea contractantă şi ajustate conform cerinţelor actuale</w:t>
            </w:r>
            <w:r w:rsidRPr="00E91463">
              <w:rPr>
                <w:iCs/>
              </w:rPr>
              <w:t>.</w:t>
            </w:r>
          </w:p>
          <w:p w:rsidR="00997888" w:rsidRDefault="00997888"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97888" w:rsidRPr="00E91463" w:rsidRDefault="00997888" w:rsidP="00B56360">
            <w:pPr>
              <w:jc w:val="both"/>
              <w:rPr>
                <w:iCs/>
              </w:rPr>
            </w:pPr>
          </w:p>
          <w:p w:rsidR="00997888" w:rsidRPr="0081505C" w:rsidRDefault="00997888" w:rsidP="00B56360">
            <w:pPr>
              <w:jc w:val="both"/>
              <w:rPr>
                <w:b/>
                <w:bCs/>
                <w:iCs/>
              </w:rPr>
            </w:pPr>
            <w:r w:rsidRPr="0081505C">
              <w:rPr>
                <w:b/>
                <w:bCs/>
                <w:iCs/>
              </w:rPr>
              <w:t>4.</w:t>
            </w:r>
            <w:r w:rsidRPr="0081505C">
              <w:rPr>
                <w:b/>
                <w:bCs/>
                <w:iCs/>
              </w:rPr>
              <w:tab/>
              <w:t>Condiţii de predare-primire</w:t>
            </w:r>
          </w:p>
          <w:p w:rsidR="00997888" w:rsidRPr="00E91463" w:rsidRDefault="00997888"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97888" w:rsidRPr="00E91463" w:rsidRDefault="00997888"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97888" w:rsidRPr="00E91463" w:rsidRDefault="00997888"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97888" w:rsidRPr="00E91463" w:rsidRDefault="00997888"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997888" w:rsidRDefault="00997888"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97888" w:rsidRPr="00E91463" w:rsidRDefault="00997888" w:rsidP="00B56360">
            <w:pPr>
              <w:jc w:val="both"/>
              <w:rPr>
                <w:iCs/>
              </w:rPr>
            </w:pPr>
          </w:p>
          <w:p w:rsidR="00997888" w:rsidRPr="0081505C" w:rsidRDefault="00997888" w:rsidP="00B56360">
            <w:pPr>
              <w:jc w:val="both"/>
              <w:rPr>
                <w:b/>
                <w:bCs/>
                <w:iCs/>
              </w:rPr>
            </w:pPr>
            <w:r w:rsidRPr="0081505C">
              <w:rPr>
                <w:b/>
                <w:bCs/>
                <w:iCs/>
              </w:rPr>
              <w:t>5.</w:t>
            </w:r>
            <w:r w:rsidRPr="0081505C">
              <w:rPr>
                <w:b/>
                <w:bCs/>
                <w:iCs/>
              </w:rPr>
              <w:tab/>
              <w:t>Standarde</w:t>
            </w:r>
          </w:p>
          <w:p w:rsidR="00997888" w:rsidRPr="00E91463" w:rsidRDefault="00997888"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97888" w:rsidRDefault="00997888"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97888" w:rsidRPr="00E91463" w:rsidRDefault="00997888" w:rsidP="00B56360">
            <w:pPr>
              <w:jc w:val="both"/>
              <w:rPr>
                <w:iCs/>
              </w:rPr>
            </w:pPr>
          </w:p>
          <w:p w:rsidR="00997888" w:rsidRPr="0081505C" w:rsidRDefault="00997888" w:rsidP="00B56360">
            <w:pPr>
              <w:jc w:val="both"/>
              <w:rPr>
                <w:b/>
                <w:bCs/>
                <w:iCs/>
              </w:rPr>
            </w:pPr>
            <w:r w:rsidRPr="0081505C">
              <w:rPr>
                <w:b/>
                <w:bCs/>
                <w:iCs/>
              </w:rPr>
              <w:t>6.</w:t>
            </w:r>
            <w:r w:rsidRPr="0081505C">
              <w:rPr>
                <w:b/>
                <w:bCs/>
                <w:iCs/>
              </w:rPr>
              <w:tab/>
              <w:t>Obligaţiile părţilor</w:t>
            </w:r>
          </w:p>
          <w:p w:rsidR="00997888" w:rsidRPr="00E91463" w:rsidRDefault="00997888"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97888" w:rsidRPr="00E91463" w:rsidRDefault="00997888"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97888" w:rsidRPr="00E91463" w:rsidRDefault="00997888"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97888" w:rsidRPr="00E91463" w:rsidRDefault="00997888"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97888" w:rsidRPr="00E91463" w:rsidRDefault="00997888"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97888" w:rsidRPr="00E91463" w:rsidRDefault="00997888"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97888" w:rsidRPr="00E91463" w:rsidRDefault="00997888"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97888" w:rsidRDefault="00997888"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97888" w:rsidRPr="00E91463" w:rsidRDefault="00997888" w:rsidP="00B56360">
            <w:pPr>
              <w:jc w:val="both"/>
              <w:rPr>
                <w:iCs/>
              </w:rPr>
            </w:pPr>
          </w:p>
          <w:p w:rsidR="00997888" w:rsidRPr="00B74898" w:rsidRDefault="00997888"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997888" w:rsidRPr="00E91463" w:rsidRDefault="00997888"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97888" w:rsidRPr="00E91463" w:rsidRDefault="00997888"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97888" w:rsidRDefault="00997888"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97888" w:rsidRPr="00F92DE2" w:rsidRDefault="00997888"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97888" w:rsidRPr="00E91463" w:rsidRDefault="00997888" w:rsidP="00B56360">
            <w:pPr>
              <w:jc w:val="both"/>
              <w:rPr>
                <w:iCs/>
              </w:rPr>
            </w:pPr>
          </w:p>
          <w:p w:rsidR="00997888" w:rsidRPr="00B74898" w:rsidRDefault="00997888" w:rsidP="00B56360">
            <w:pPr>
              <w:jc w:val="both"/>
              <w:rPr>
                <w:b/>
                <w:bCs/>
                <w:iCs/>
              </w:rPr>
            </w:pPr>
            <w:r w:rsidRPr="00B74898">
              <w:rPr>
                <w:b/>
                <w:bCs/>
                <w:iCs/>
              </w:rPr>
              <w:t>8.</w:t>
            </w:r>
            <w:r w:rsidRPr="00B74898">
              <w:rPr>
                <w:b/>
                <w:bCs/>
                <w:iCs/>
              </w:rPr>
              <w:tab/>
            </w:r>
            <w:r>
              <w:rPr>
                <w:b/>
                <w:bCs/>
                <w:iCs/>
              </w:rPr>
              <w:t>Rezoluțiunea</w:t>
            </w:r>
          </w:p>
          <w:p w:rsidR="00997888" w:rsidRPr="00E91463" w:rsidRDefault="00997888"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97888" w:rsidRPr="00E91463" w:rsidRDefault="00997888"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97888" w:rsidRPr="00E91463" w:rsidRDefault="00997888"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97888" w:rsidRPr="00E91463" w:rsidRDefault="00997888"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97888" w:rsidRPr="00E91463" w:rsidRDefault="00997888"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97888" w:rsidRDefault="00997888"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97888" w:rsidRDefault="00997888"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97888" w:rsidRPr="009E1485" w:rsidRDefault="00997888"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97888" w:rsidRPr="009E1485" w:rsidRDefault="00997888"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97888" w:rsidRPr="00E91463" w:rsidRDefault="00997888"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97888" w:rsidRPr="00E91463" w:rsidRDefault="00997888"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997888" w:rsidRDefault="00997888"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997888" w:rsidRPr="00E91463" w:rsidRDefault="00997888" w:rsidP="00B56360">
            <w:pPr>
              <w:jc w:val="both"/>
              <w:rPr>
                <w:iCs/>
              </w:rPr>
            </w:pPr>
          </w:p>
          <w:p w:rsidR="00997888" w:rsidRPr="00B74898" w:rsidRDefault="00997888" w:rsidP="00B56360">
            <w:pPr>
              <w:jc w:val="both"/>
              <w:rPr>
                <w:b/>
                <w:bCs/>
                <w:iCs/>
              </w:rPr>
            </w:pPr>
            <w:r w:rsidRPr="00B74898">
              <w:rPr>
                <w:b/>
                <w:bCs/>
                <w:iCs/>
              </w:rPr>
              <w:t>9.</w:t>
            </w:r>
            <w:r w:rsidRPr="00B74898">
              <w:rPr>
                <w:b/>
                <w:bCs/>
                <w:iCs/>
              </w:rPr>
              <w:tab/>
              <w:t xml:space="preserve">Reclamaţii </w:t>
            </w:r>
          </w:p>
          <w:p w:rsidR="00997888" w:rsidRPr="00E91463" w:rsidRDefault="00997888"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97888" w:rsidRPr="00E91463" w:rsidRDefault="00997888"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997888" w:rsidRPr="00E91463" w:rsidRDefault="00997888"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997888" w:rsidRPr="00E91463" w:rsidRDefault="00997888"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97888" w:rsidRPr="00E91463" w:rsidRDefault="00997888"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97888" w:rsidRPr="00E91463" w:rsidRDefault="00997888"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97888" w:rsidRPr="00E91463" w:rsidRDefault="00997888" w:rsidP="00B56360">
            <w:pPr>
              <w:jc w:val="both"/>
              <w:rPr>
                <w:iCs/>
              </w:rPr>
            </w:pPr>
          </w:p>
          <w:p w:rsidR="00997888" w:rsidRPr="008D7109" w:rsidRDefault="00997888" w:rsidP="00B56360">
            <w:pPr>
              <w:jc w:val="both"/>
              <w:rPr>
                <w:b/>
                <w:bCs/>
                <w:iCs/>
              </w:rPr>
            </w:pPr>
            <w:r w:rsidRPr="008D7109">
              <w:rPr>
                <w:b/>
                <w:bCs/>
                <w:iCs/>
              </w:rPr>
              <w:t>10.</w:t>
            </w:r>
            <w:r w:rsidRPr="008D7109">
              <w:rPr>
                <w:b/>
                <w:bCs/>
                <w:iCs/>
              </w:rPr>
              <w:tab/>
              <w:t>Sancţiuni</w:t>
            </w:r>
          </w:p>
          <w:p w:rsidR="00997888" w:rsidRPr="00E91463" w:rsidRDefault="00997888"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997888" w:rsidRPr="00E91463" w:rsidRDefault="00997888"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997888" w:rsidRPr="00E91463" w:rsidRDefault="00997888"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97888" w:rsidRDefault="00997888"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997888" w:rsidRPr="0016683B" w:rsidRDefault="00997888"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97888" w:rsidRDefault="00997888"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97888" w:rsidRPr="00E91463" w:rsidRDefault="00997888" w:rsidP="00B56360">
            <w:pPr>
              <w:jc w:val="both"/>
              <w:rPr>
                <w:iCs/>
              </w:rPr>
            </w:pPr>
          </w:p>
          <w:p w:rsidR="00997888" w:rsidRPr="008D7109" w:rsidRDefault="00997888" w:rsidP="00B56360">
            <w:pPr>
              <w:jc w:val="both"/>
              <w:rPr>
                <w:b/>
                <w:bCs/>
                <w:iCs/>
              </w:rPr>
            </w:pPr>
            <w:r w:rsidRPr="008D7109">
              <w:rPr>
                <w:b/>
                <w:bCs/>
                <w:iCs/>
              </w:rPr>
              <w:t>11.</w:t>
            </w:r>
            <w:r w:rsidRPr="008D7109">
              <w:rPr>
                <w:b/>
                <w:bCs/>
                <w:iCs/>
              </w:rPr>
              <w:tab/>
              <w:t>Drepturi de proprietate intelectuală</w:t>
            </w:r>
          </w:p>
          <w:p w:rsidR="00997888" w:rsidRPr="00E91463" w:rsidRDefault="00997888"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97888" w:rsidRPr="00E91463" w:rsidRDefault="00997888"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97888" w:rsidRDefault="00997888"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97888" w:rsidRPr="00E91463" w:rsidRDefault="00997888" w:rsidP="00B56360">
            <w:pPr>
              <w:jc w:val="both"/>
              <w:rPr>
                <w:iCs/>
              </w:rPr>
            </w:pPr>
          </w:p>
          <w:p w:rsidR="00997888" w:rsidRPr="008D7109" w:rsidRDefault="00997888" w:rsidP="00B56360">
            <w:pPr>
              <w:jc w:val="both"/>
              <w:rPr>
                <w:b/>
                <w:bCs/>
                <w:iCs/>
              </w:rPr>
            </w:pPr>
            <w:r w:rsidRPr="008D7109">
              <w:rPr>
                <w:b/>
                <w:bCs/>
                <w:iCs/>
              </w:rPr>
              <w:t>12.</w:t>
            </w:r>
            <w:r w:rsidRPr="008D7109">
              <w:rPr>
                <w:b/>
                <w:bCs/>
                <w:iCs/>
              </w:rPr>
              <w:tab/>
              <w:t>Dispoziţii finale</w:t>
            </w:r>
          </w:p>
          <w:p w:rsidR="00997888" w:rsidRPr="00E91463" w:rsidRDefault="00997888"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97888" w:rsidRPr="00E91463" w:rsidRDefault="00997888"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97888" w:rsidRPr="00E91463" w:rsidRDefault="00997888"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97888" w:rsidRPr="00E91463" w:rsidRDefault="00997888"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97888" w:rsidRPr="00E91463" w:rsidRDefault="00997888"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97888" w:rsidRPr="00E91463" w:rsidRDefault="00997888"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997888" w:rsidRPr="00E91463" w:rsidRDefault="00997888"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97888" w:rsidRPr="00E91463" w:rsidRDefault="00997888"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97888" w:rsidRPr="00E91463" w:rsidRDefault="00997888" w:rsidP="00B56360">
            <w:pPr>
              <w:jc w:val="both"/>
              <w:rPr>
                <w:i/>
              </w:rPr>
            </w:pPr>
          </w:p>
          <w:p w:rsidR="00997888" w:rsidRPr="00773661" w:rsidRDefault="00997888" w:rsidP="00B56360">
            <w:pPr>
              <w:jc w:val="both"/>
              <w:rPr>
                <w:b/>
                <w:bCs/>
                <w:iCs/>
              </w:rPr>
            </w:pPr>
          </w:p>
          <w:p w:rsidR="00997888" w:rsidRDefault="00997888" w:rsidP="00B56360">
            <w:pPr>
              <w:jc w:val="both"/>
              <w:rPr>
                <w:i/>
              </w:rPr>
            </w:pPr>
          </w:p>
          <w:p w:rsidR="00997888" w:rsidRDefault="00997888" w:rsidP="00B56360">
            <w:pPr>
              <w:jc w:val="both"/>
              <w:rPr>
                <w:i/>
              </w:rPr>
            </w:pPr>
          </w:p>
          <w:p w:rsidR="00997888" w:rsidRDefault="00997888" w:rsidP="00B56360">
            <w:pPr>
              <w:jc w:val="both"/>
              <w:rPr>
                <w:i/>
              </w:rPr>
            </w:pPr>
          </w:p>
          <w:p w:rsidR="00997888" w:rsidRDefault="00997888" w:rsidP="00B56360">
            <w:pPr>
              <w:jc w:val="both"/>
              <w:rPr>
                <w:i/>
              </w:rPr>
            </w:pPr>
          </w:p>
          <w:p w:rsidR="00997888" w:rsidRDefault="00997888" w:rsidP="00B56360">
            <w:pPr>
              <w:jc w:val="both"/>
              <w:rPr>
                <w:i/>
              </w:rPr>
            </w:pPr>
          </w:p>
          <w:p w:rsidR="00997888" w:rsidRPr="00E91463" w:rsidRDefault="00997888" w:rsidP="00B56360">
            <w:pPr>
              <w:jc w:val="both"/>
              <w:rPr>
                <w:i/>
              </w:rPr>
            </w:pPr>
          </w:p>
          <w:p w:rsidR="00997888" w:rsidRPr="00E91463" w:rsidRDefault="00997888" w:rsidP="00B56360">
            <w:pPr>
              <w:jc w:val="both"/>
              <w:rPr>
                <w:iCs/>
              </w:rPr>
            </w:pPr>
          </w:p>
          <w:p w:rsidR="00997888" w:rsidRPr="00D563A0" w:rsidRDefault="00997888" w:rsidP="00F041BF">
            <w:pPr>
              <w:pStyle w:val="Heading1"/>
              <w:numPr>
                <w:ilvl w:val="0"/>
                <w:numId w:val="40"/>
              </w:numPr>
              <w:tabs>
                <w:tab w:val="left" w:pos="2295"/>
              </w:tabs>
              <w:rPr>
                <w:szCs w:val="24"/>
                <w:lang w:val="it-IT" w:eastAsia="en-US"/>
              </w:rPr>
            </w:pPr>
            <w:r w:rsidRPr="00D563A0">
              <w:rPr>
                <w:szCs w:val="24"/>
                <w:lang w:val="it-IT" w:eastAsia="en-US"/>
              </w:rPr>
              <w:t xml:space="preserve">CONDIȚIILE </w:t>
            </w:r>
          </w:p>
          <w:p w:rsidR="00997888" w:rsidRPr="00D563A0" w:rsidRDefault="00997888" w:rsidP="00F041BF">
            <w:pPr>
              <w:pStyle w:val="ListParagraph"/>
              <w:numPr>
                <w:ilvl w:val="0"/>
                <w:numId w:val="0"/>
              </w:numPr>
              <w:tabs>
                <w:tab w:val="left" w:pos="2295"/>
              </w:tabs>
              <w:ind w:left="3240"/>
              <w:rPr>
                <w:szCs w:val="24"/>
                <w:lang w:val="it-IT" w:eastAsia="en-US"/>
              </w:rPr>
            </w:pPr>
            <w:r w:rsidRPr="00D563A0">
              <w:rPr>
                <w:b/>
                <w:szCs w:val="24"/>
                <w:lang w:val="it-IT" w:eastAsia="en-US"/>
              </w:rPr>
              <w:t>SPECIALE A CONTRACTULUI</w:t>
            </w:r>
          </w:p>
          <w:p w:rsidR="00997888" w:rsidRPr="00F53F69" w:rsidRDefault="00997888" w:rsidP="00F041BF">
            <w:pPr>
              <w:jc w:val="center"/>
            </w:pPr>
            <w:r>
              <w:t xml:space="preserve">             (</w:t>
            </w:r>
            <w:r w:rsidRPr="00F53F69">
              <w:rPr>
                <w:sz w:val="20"/>
                <w:szCs w:val="20"/>
              </w:rPr>
              <w:t>LA NECESITATE</w:t>
            </w:r>
            <w:r>
              <w:rPr>
                <w:sz w:val="20"/>
                <w:szCs w:val="20"/>
              </w:rPr>
              <w:t>)</w:t>
            </w:r>
          </w:p>
          <w:p w:rsidR="00997888" w:rsidRDefault="00997888" w:rsidP="00F041BF">
            <w:pPr>
              <w:tabs>
                <w:tab w:val="left" w:pos="567"/>
                <w:tab w:val="left" w:pos="4005"/>
              </w:tabs>
              <w:jc w:val="both"/>
            </w:pPr>
          </w:p>
          <w:p w:rsidR="00997888" w:rsidRPr="00E91463" w:rsidRDefault="00997888" w:rsidP="00590BCC">
            <w:pPr>
              <w:tabs>
                <w:tab w:val="left" w:pos="2295"/>
              </w:tabs>
              <w:jc w:val="both"/>
            </w:pPr>
          </w:p>
          <w:p w:rsidR="00997888" w:rsidRDefault="00997888" w:rsidP="00590BCC">
            <w:pPr>
              <w:tabs>
                <w:tab w:val="left" w:pos="2295"/>
              </w:tabs>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Pr="00F041BF" w:rsidRDefault="00997888" w:rsidP="00F041BF">
            <w:pPr>
              <w:spacing w:line="276" w:lineRule="auto"/>
              <w:contextualSpacing/>
              <w:jc w:val="center"/>
            </w:pPr>
            <w:r w:rsidRPr="00F041BF">
              <w:rPr>
                <w:b/>
              </w:rPr>
              <w:t>RECHIZITELE JURIDICE, POŞTALE ŞI DE PLĂŢI ALE PĂRŢILOR</w:t>
            </w:r>
          </w:p>
          <w:p w:rsidR="00997888" w:rsidRPr="0013795E" w:rsidRDefault="00997888"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997888"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997888" w:rsidRPr="0013795E" w:rsidRDefault="0099788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997888" w:rsidRPr="0013795E" w:rsidRDefault="00997888" w:rsidP="00B50773">
                  <w:pPr>
                    <w:tabs>
                      <w:tab w:val="left" w:pos="3295"/>
                    </w:tabs>
                    <w:jc w:val="center"/>
                  </w:pPr>
                  <w:r w:rsidRPr="00F041BF">
                    <w:rPr>
                      <w:b/>
                      <w:iCs/>
                    </w:rPr>
                    <w:t>Cumpărătorul/Beneficiarul</w:t>
                  </w:r>
                </w:p>
              </w:tc>
            </w:tr>
            <w:tr w:rsidR="00997888"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r w:rsidRPr="0013795E">
                    <w:t>Adresa poştală:</w:t>
                  </w:r>
                </w:p>
              </w:tc>
            </w:tr>
            <w:tr w:rsidR="00997888"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r w:rsidRPr="0013795E">
                    <w:t>Telefon:</w:t>
                  </w:r>
                </w:p>
              </w:tc>
            </w:tr>
            <w:tr w:rsidR="00997888"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r w:rsidRPr="0013795E">
                    <w:t>Cod fiscal:</w:t>
                  </w:r>
                </w:p>
              </w:tc>
            </w:tr>
            <w:tr w:rsidR="00997888"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r w:rsidRPr="0013795E">
                    <w:t>Banca:</w:t>
                  </w:r>
                </w:p>
              </w:tc>
            </w:tr>
            <w:tr w:rsidR="00997888"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r w:rsidRPr="0013795E">
                    <w:t>Cod:</w:t>
                  </w:r>
                </w:p>
              </w:tc>
            </w:tr>
            <w:tr w:rsidR="00997888"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r w:rsidRPr="0013795E">
                    <w:t>IBAN</w:t>
                  </w:r>
                </w:p>
              </w:tc>
            </w:tr>
            <w:tr w:rsidR="00997888"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Pr="0013795E" w:rsidRDefault="00997888"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tc>
            </w:tr>
          </w:tbl>
          <w:p w:rsidR="00997888" w:rsidRPr="00D563A0" w:rsidRDefault="00997888"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D563A0">
              <w:rPr>
                <w:b/>
                <w:szCs w:val="24"/>
                <w:lang w:val="ro-RO" w:eastAsia="en-US"/>
              </w:rPr>
              <w:t>SEMNĂTURILE PĂRŢILOR</w:t>
            </w:r>
          </w:p>
          <w:tbl>
            <w:tblPr>
              <w:tblW w:w="0" w:type="auto"/>
              <w:jc w:val="center"/>
              <w:tblLayout w:type="fixed"/>
              <w:tblLook w:val="00A0"/>
            </w:tblPr>
            <w:tblGrid>
              <w:gridCol w:w="5188"/>
              <w:gridCol w:w="4559"/>
            </w:tblGrid>
            <w:tr w:rsidR="00997888" w:rsidRPr="0013795E" w:rsidTr="000D11C4">
              <w:trPr>
                <w:trHeight w:val="357"/>
                <w:jc w:val="center"/>
              </w:trPr>
              <w:tc>
                <w:tcPr>
                  <w:tcW w:w="5188" w:type="dxa"/>
                  <w:vAlign w:val="center"/>
                </w:tcPr>
                <w:p w:rsidR="00997888" w:rsidRPr="0013795E" w:rsidRDefault="0099788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97888" w:rsidRPr="0013795E" w:rsidRDefault="00997888" w:rsidP="00B50773">
                  <w:pPr>
                    <w:jc w:val="center"/>
                    <w:rPr>
                      <w:b/>
                    </w:rPr>
                  </w:pPr>
                  <w:r w:rsidRPr="00F041BF">
                    <w:rPr>
                      <w:b/>
                    </w:rPr>
                    <w:t>Cumpărătorul/Beneficiarul</w:t>
                  </w:r>
                </w:p>
              </w:tc>
            </w:tr>
            <w:tr w:rsidR="00997888" w:rsidRPr="0013795E" w:rsidTr="000D11C4">
              <w:trPr>
                <w:trHeight w:val="357"/>
                <w:jc w:val="center"/>
              </w:trPr>
              <w:tc>
                <w:tcPr>
                  <w:tcW w:w="5188" w:type="dxa"/>
                  <w:vAlign w:val="center"/>
                </w:tcPr>
                <w:p w:rsidR="00997888" w:rsidRPr="0013795E" w:rsidRDefault="00997888" w:rsidP="00B50773">
                  <w:pPr>
                    <w:jc w:val="both"/>
                    <w:rPr>
                      <w:b/>
                    </w:rPr>
                  </w:pPr>
                </w:p>
                <w:p w:rsidR="00997888" w:rsidRPr="0013795E" w:rsidRDefault="00997888" w:rsidP="00B50773">
                  <w:pPr>
                    <w:jc w:val="both"/>
                    <w:rPr>
                      <w:b/>
                    </w:rPr>
                  </w:pPr>
                </w:p>
                <w:p w:rsidR="00997888" w:rsidRPr="0013795E" w:rsidRDefault="00997888" w:rsidP="00B50773">
                  <w:pPr>
                    <w:jc w:val="both"/>
                    <w:rPr>
                      <w:b/>
                    </w:rPr>
                  </w:pPr>
                  <w:r w:rsidRPr="0013795E">
                    <w:rPr>
                      <w:b/>
                    </w:rPr>
                    <w:t>.</w:t>
                  </w:r>
                </w:p>
              </w:tc>
              <w:tc>
                <w:tcPr>
                  <w:tcW w:w="4559" w:type="dxa"/>
                  <w:vAlign w:val="center"/>
                </w:tcPr>
                <w:p w:rsidR="00997888" w:rsidRPr="0013795E" w:rsidRDefault="00997888" w:rsidP="00B50773">
                  <w:pPr>
                    <w:jc w:val="both"/>
                    <w:rPr>
                      <w:b/>
                    </w:rPr>
                  </w:pPr>
                </w:p>
                <w:p w:rsidR="00997888" w:rsidRPr="0013795E" w:rsidRDefault="00997888" w:rsidP="00B50773">
                  <w:pPr>
                    <w:jc w:val="both"/>
                    <w:rPr>
                      <w:b/>
                    </w:rPr>
                  </w:pPr>
                </w:p>
                <w:p w:rsidR="00997888" w:rsidRPr="0013795E" w:rsidRDefault="00997888" w:rsidP="00B50773">
                  <w:pPr>
                    <w:jc w:val="both"/>
                    <w:rPr>
                      <w:b/>
                    </w:rPr>
                  </w:pPr>
                </w:p>
              </w:tc>
            </w:tr>
          </w:tbl>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Default="00997888" w:rsidP="00952BD0">
            <w:pPr>
              <w:jc w:val="both"/>
            </w:pPr>
          </w:p>
          <w:p w:rsidR="00997888" w:rsidRPr="00E91463" w:rsidRDefault="00997888" w:rsidP="00757C6B">
            <w:pPr>
              <w:tabs>
                <w:tab w:val="left" w:pos="2295"/>
              </w:tabs>
              <w:jc w:val="right"/>
            </w:pPr>
            <w:r w:rsidRPr="00E91463">
              <w:t>Anexa nr.</w:t>
            </w:r>
            <w:r>
              <w:t xml:space="preserve"> 1</w:t>
            </w:r>
          </w:p>
          <w:p w:rsidR="00997888" w:rsidRPr="00E91463" w:rsidRDefault="00997888" w:rsidP="00757C6B">
            <w:pPr>
              <w:tabs>
                <w:tab w:val="left" w:pos="2295"/>
              </w:tabs>
              <w:jc w:val="right"/>
            </w:pPr>
            <w:r>
              <w:t>l</w:t>
            </w:r>
            <w:r w:rsidRPr="00E91463">
              <w:t>a contractul nr. ___________</w:t>
            </w:r>
          </w:p>
          <w:p w:rsidR="00997888" w:rsidRPr="00E91463" w:rsidRDefault="00997888" w:rsidP="00757C6B">
            <w:pPr>
              <w:tabs>
                <w:tab w:val="left" w:pos="2295"/>
              </w:tabs>
              <w:jc w:val="right"/>
            </w:pPr>
            <w:r w:rsidRPr="00E91463">
              <w:t>Din „____”  _____ 20_______</w:t>
            </w:r>
          </w:p>
          <w:p w:rsidR="00997888" w:rsidRPr="00E91463" w:rsidRDefault="00997888" w:rsidP="00196AB4">
            <w:pPr>
              <w:tabs>
                <w:tab w:val="left" w:pos="2295"/>
              </w:tabs>
              <w:jc w:val="both"/>
            </w:pPr>
          </w:p>
          <w:p w:rsidR="00997888" w:rsidRPr="00E91463" w:rsidRDefault="00997888" w:rsidP="00196AB4">
            <w:pPr>
              <w:tabs>
                <w:tab w:val="left" w:pos="2295"/>
              </w:tabs>
              <w:jc w:val="both"/>
            </w:pPr>
          </w:p>
          <w:p w:rsidR="00997888" w:rsidRPr="00E91463" w:rsidRDefault="00997888" w:rsidP="00757C6B">
            <w:pPr>
              <w:tabs>
                <w:tab w:val="left" w:pos="2295"/>
              </w:tabs>
              <w:jc w:val="center"/>
            </w:pPr>
            <w:r w:rsidRPr="00E91463">
              <w:t>SPECIFICAŢII TEHNICE</w:t>
            </w:r>
            <w:r>
              <w:t xml:space="preserve"> - </w:t>
            </w:r>
            <w:r w:rsidRPr="00B4553F">
              <w:t>conform datelor din anexa nr. 22</w:t>
            </w:r>
          </w:p>
          <w:p w:rsidR="00997888" w:rsidRPr="00E91463" w:rsidRDefault="00997888" w:rsidP="00196AB4">
            <w:pPr>
              <w:tabs>
                <w:tab w:val="left" w:pos="2295"/>
              </w:tabs>
              <w:jc w:val="both"/>
            </w:pPr>
          </w:p>
          <w:p w:rsidR="00997888" w:rsidRPr="00962B31" w:rsidRDefault="00997888" w:rsidP="00196AB4">
            <w:pPr>
              <w:ind w:firstLine="567"/>
              <w:jc w:val="both"/>
              <w:rPr>
                <w:noProof w:val="0"/>
                <w:lang w:val="it-IT"/>
              </w:rPr>
            </w:pPr>
            <w:r w:rsidRPr="00962B31">
              <w:rPr>
                <w:noProof w:val="0"/>
                <w:lang w:val="it-IT"/>
              </w:rPr>
              <w:t> </w:t>
            </w:r>
          </w:p>
          <w:p w:rsidR="00997888" w:rsidRPr="00962B31" w:rsidRDefault="00997888" w:rsidP="002B4D12">
            <w:pPr>
              <w:ind w:firstLine="567"/>
              <w:jc w:val="both"/>
              <w:rPr>
                <w:noProof w:val="0"/>
                <w:lang w:val="it-IT"/>
              </w:rPr>
            </w:pPr>
          </w:p>
          <w:p w:rsidR="00997888" w:rsidRPr="00962B31" w:rsidRDefault="00997888"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997888"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tc>
            </w:tr>
          </w:tbl>
          <w:p w:rsidR="00997888" w:rsidRPr="00D563A0" w:rsidRDefault="00997888"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D563A0">
              <w:rPr>
                <w:b/>
                <w:szCs w:val="24"/>
                <w:lang w:val="ro-RO" w:eastAsia="en-US"/>
              </w:rPr>
              <w:t>SEMNĂTURILE PĂRŢILOR</w:t>
            </w:r>
          </w:p>
          <w:tbl>
            <w:tblPr>
              <w:tblW w:w="0" w:type="auto"/>
              <w:jc w:val="center"/>
              <w:tblLayout w:type="fixed"/>
              <w:tblLook w:val="00A0"/>
            </w:tblPr>
            <w:tblGrid>
              <w:gridCol w:w="5188"/>
              <w:gridCol w:w="4559"/>
            </w:tblGrid>
            <w:tr w:rsidR="00997888" w:rsidRPr="0013795E" w:rsidTr="000D11C4">
              <w:trPr>
                <w:trHeight w:val="357"/>
                <w:jc w:val="center"/>
              </w:trPr>
              <w:tc>
                <w:tcPr>
                  <w:tcW w:w="5188" w:type="dxa"/>
                  <w:vAlign w:val="center"/>
                </w:tcPr>
                <w:p w:rsidR="00997888" w:rsidRPr="0013795E" w:rsidRDefault="0099788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97888" w:rsidRPr="0013795E" w:rsidRDefault="00997888" w:rsidP="00B50773">
                  <w:pPr>
                    <w:jc w:val="center"/>
                    <w:rPr>
                      <w:b/>
                    </w:rPr>
                  </w:pPr>
                  <w:r w:rsidRPr="00F041BF">
                    <w:rPr>
                      <w:b/>
                    </w:rPr>
                    <w:t>Cumpărătorul/Beneficiarul</w:t>
                  </w:r>
                </w:p>
              </w:tc>
            </w:tr>
            <w:tr w:rsidR="00997888" w:rsidRPr="0013795E" w:rsidTr="000D11C4">
              <w:trPr>
                <w:trHeight w:val="357"/>
                <w:jc w:val="center"/>
              </w:trPr>
              <w:tc>
                <w:tcPr>
                  <w:tcW w:w="5188" w:type="dxa"/>
                  <w:vAlign w:val="center"/>
                </w:tcPr>
                <w:p w:rsidR="00997888" w:rsidRPr="0013795E" w:rsidRDefault="00997888" w:rsidP="00B50773">
                  <w:pPr>
                    <w:jc w:val="both"/>
                    <w:rPr>
                      <w:b/>
                    </w:rPr>
                  </w:pPr>
                </w:p>
                <w:p w:rsidR="00997888" w:rsidRPr="0013795E" w:rsidRDefault="00997888" w:rsidP="00B50773">
                  <w:pPr>
                    <w:jc w:val="both"/>
                    <w:rPr>
                      <w:b/>
                    </w:rPr>
                  </w:pPr>
                </w:p>
                <w:p w:rsidR="00997888" w:rsidRPr="0013795E" w:rsidRDefault="00997888" w:rsidP="00B50773">
                  <w:pPr>
                    <w:jc w:val="both"/>
                    <w:rPr>
                      <w:b/>
                    </w:rPr>
                  </w:pPr>
                </w:p>
              </w:tc>
              <w:tc>
                <w:tcPr>
                  <w:tcW w:w="4559" w:type="dxa"/>
                  <w:vAlign w:val="center"/>
                </w:tcPr>
                <w:p w:rsidR="00997888" w:rsidRPr="0013795E" w:rsidRDefault="00997888" w:rsidP="00B50773">
                  <w:pPr>
                    <w:jc w:val="both"/>
                    <w:rPr>
                      <w:b/>
                    </w:rPr>
                  </w:pPr>
                </w:p>
                <w:p w:rsidR="00997888" w:rsidRPr="0013795E" w:rsidRDefault="00997888" w:rsidP="00B50773">
                  <w:pPr>
                    <w:jc w:val="both"/>
                    <w:rPr>
                      <w:b/>
                    </w:rPr>
                  </w:pPr>
                </w:p>
                <w:p w:rsidR="00997888" w:rsidRPr="0013795E" w:rsidRDefault="00997888" w:rsidP="00B50773">
                  <w:pPr>
                    <w:jc w:val="both"/>
                    <w:rPr>
                      <w:b/>
                    </w:rPr>
                  </w:pPr>
                  <w:r w:rsidRPr="0013795E">
                    <w:rPr>
                      <w:b/>
                    </w:rPr>
                    <w:t xml:space="preserve">  </w:t>
                  </w:r>
                </w:p>
              </w:tc>
            </w:tr>
          </w:tbl>
          <w:p w:rsidR="00997888" w:rsidRDefault="00997888" w:rsidP="00B50773">
            <w:pPr>
              <w:jc w:val="both"/>
            </w:pPr>
          </w:p>
          <w:p w:rsidR="00997888" w:rsidRPr="00A85592" w:rsidRDefault="00997888" w:rsidP="002B4D12">
            <w:pPr>
              <w:ind w:firstLine="567"/>
              <w:jc w:val="both"/>
              <w:rPr>
                <w:noProof w:val="0"/>
              </w:rPr>
            </w:pPr>
          </w:p>
          <w:p w:rsidR="00997888" w:rsidRPr="00B50773" w:rsidRDefault="00997888" w:rsidP="00B50773">
            <w:pPr>
              <w:tabs>
                <w:tab w:val="left" w:pos="2295"/>
              </w:tabs>
              <w:jc w:val="both"/>
            </w:pPr>
          </w:p>
          <w:p w:rsidR="00997888" w:rsidRPr="00A85592" w:rsidRDefault="00997888" w:rsidP="002B4D12">
            <w:pPr>
              <w:ind w:firstLine="567"/>
              <w:jc w:val="both"/>
              <w:rPr>
                <w:noProof w:val="0"/>
              </w:rPr>
            </w:pPr>
          </w:p>
          <w:p w:rsidR="00997888" w:rsidRPr="00A85592" w:rsidRDefault="00997888" w:rsidP="002B4D12">
            <w:pPr>
              <w:ind w:firstLine="567"/>
              <w:jc w:val="both"/>
              <w:rPr>
                <w:noProof w:val="0"/>
              </w:rPr>
            </w:pPr>
          </w:p>
          <w:p w:rsidR="00997888" w:rsidRPr="00A85592" w:rsidRDefault="00997888" w:rsidP="002B4D12">
            <w:pPr>
              <w:ind w:firstLine="567"/>
              <w:jc w:val="both"/>
              <w:rPr>
                <w:noProof w:val="0"/>
              </w:rPr>
            </w:pPr>
          </w:p>
          <w:p w:rsidR="00997888" w:rsidRPr="00A85592" w:rsidRDefault="00997888" w:rsidP="002B4D12">
            <w:pPr>
              <w:ind w:firstLine="567"/>
              <w:jc w:val="both"/>
              <w:rPr>
                <w:noProof w:val="0"/>
              </w:rPr>
            </w:pPr>
          </w:p>
          <w:p w:rsidR="00997888" w:rsidRPr="00A85592" w:rsidRDefault="00997888" w:rsidP="002B4D12">
            <w:pPr>
              <w:ind w:firstLine="567"/>
              <w:jc w:val="both"/>
              <w:rPr>
                <w:noProof w:val="0"/>
              </w:rPr>
            </w:pPr>
          </w:p>
          <w:p w:rsidR="00997888" w:rsidRPr="00A85592" w:rsidRDefault="00997888" w:rsidP="002B4D12">
            <w:pPr>
              <w:ind w:firstLine="567"/>
              <w:jc w:val="both"/>
              <w:rPr>
                <w:noProof w:val="0"/>
              </w:rPr>
            </w:pPr>
          </w:p>
          <w:p w:rsidR="00997888" w:rsidRPr="00A85592" w:rsidRDefault="00997888" w:rsidP="002B4D12">
            <w:pPr>
              <w:ind w:firstLine="567"/>
              <w:jc w:val="both"/>
              <w:rPr>
                <w:noProof w:val="0"/>
              </w:rPr>
            </w:pPr>
          </w:p>
          <w:p w:rsidR="00997888" w:rsidRPr="00A85592" w:rsidRDefault="00997888" w:rsidP="002B4D12">
            <w:pPr>
              <w:ind w:firstLine="567"/>
              <w:jc w:val="both"/>
              <w:rPr>
                <w:noProof w:val="0"/>
              </w:rPr>
            </w:pPr>
          </w:p>
          <w:p w:rsidR="00997888" w:rsidRPr="00A85592" w:rsidRDefault="00997888" w:rsidP="002B4D12">
            <w:pPr>
              <w:ind w:firstLine="567"/>
              <w:jc w:val="both"/>
              <w:rPr>
                <w:noProof w:val="0"/>
              </w:rPr>
            </w:pPr>
          </w:p>
          <w:p w:rsidR="00997888" w:rsidRDefault="00997888" w:rsidP="002B4D12">
            <w:pPr>
              <w:ind w:firstLine="567"/>
              <w:jc w:val="both"/>
              <w:rPr>
                <w:noProof w:val="0"/>
              </w:rPr>
            </w:pPr>
          </w:p>
          <w:p w:rsidR="00997888" w:rsidRDefault="00997888" w:rsidP="002B4D12">
            <w:pPr>
              <w:ind w:firstLine="567"/>
              <w:jc w:val="both"/>
              <w:rPr>
                <w:noProof w:val="0"/>
              </w:rPr>
            </w:pPr>
          </w:p>
          <w:p w:rsidR="00997888" w:rsidRPr="00A85592" w:rsidRDefault="00997888" w:rsidP="002B4D12">
            <w:pPr>
              <w:ind w:firstLine="567"/>
              <w:jc w:val="both"/>
              <w:rPr>
                <w:noProof w:val="0"/>
              </w:rPr>
            </w:pPr>
          </w:p>
          <w:p w:rsidR="00997888" w:rsidRPr="00A85592" w:rsidRDefault="00997888" w:rsidP="002B4D12">
            <w:pPr>
              <w:ind w:firstLine="567"/>
              <w:jc w:val="both"/>
              <w:rPr>
                <w:noProof w:val="0"/>
              </w:rPr>
            </w:pPr>
          </w:p>
          <w:p w:rsidR="00997888" w:rsidRPr="00A85592" w:rsidRDefault="00997888" w:rsidP="002B4D12">
            <w:pPr>
              <w:ind w:firstLine="567"/>
              <w:jc w:val="both"/>
              <w:rPr>
                <w:noProof w:val="0"/>
              </w:rPr>
            </w:pPr>
          </w:p>
          <w:p w:rsidR="00997888" w:rsidRPr="00A85592" w:rsidRDefault="00997888" w:rsidP="002B4D12">
            <w:pPr>
              <w:ind w:firstLine="567"/>
              <w:jc w:val="both"/>
              <w:rPr>
                <w:noProof w:val="0"/>
              </w:rPr>
            </w:pPr>
          </w:p>
          <w:p w:rsidR="00997888" w:rsidRPr="00A85592" w:rsidRDefault="00997888" w:rsidP="00757C6B">
            <w:pPr>
              <w:jc w:val="right"/>
              <w:rPr>
                <w:noProof w:val="0"/>
              </w:rPr>
            </w:pPr>
            <w:r w:rsidRPr="00A85592">
              <w:rPr>
                <w:noProof w:val="0"/>
              </w:rPr>
              <w:t>Anexa nr.</w:t>
            </w:r>
            <w:r>
              <w:rPr>
                <w:noProof w:val="0"/>
              </w:rPr>
              <w:t xml:space="preserve"> </w:t>
            </w:r>
            <w:r w:rsidRPr="00A85592">
              <w:rPr>
                <w:noProof w:val="0"/>
              </w:rPr>
              <w:t>2</w:t>
            </w:r>
          </w:p>
          <w:p w:rsidR="00997888" w:rsidRPr="00E91463" w:rsidRDefault="00997888" w:rsidP="00757C6B">
            <w:pPr>
              <w:jc w:val="right"/>
              <w:rPr>
                <w:noProof w:val="0"/>
                <w:lang w:val="it-IT"/>
              </w:rPr>
            </w:pPr>
            <w:r w:rsidRPr="00E91463">
              <w:rPr>
                <w:noProof w:val="0"/>
                <w:lang w:val="it-IT"/>
              </w:rPr>
              <w:t>la contractul nr.__________</w:t>
            </w:r>
          </w:p>
          <w:p w:rsidR="00997888" w:rsidRPr="00E91463" w:rsidRDefault="00997888" w:rsidP="00757C6B">
            <w:pPr>
              <w:jc w:val="right"/>
              <w:rPr>
                <w:noProof w:val="0"/>
                <w:lang w:val="it-IT"/>
              </w:rPr>
            </w:pPr>
            <w:r w:rsidRPr="00E91463">
              <w:rPr>
                <w:noProof w:val="0"/>
                <w:lang w:val="it-IT"/>
              </w:rPr>
              <w:t>din “____” ________ 20___</w:t>
            </w:r>
          </w:p>
          <w:p w:rsidR="00997888" w:rsidRPr="00E91463" w:rsidRDefault="00997888" w:rsidP="002B4D12">
            <w:pPr>
              <w:keepNext/>
              <w:keepLines/>
              <w:spacing w:before="200"/>
              <w:ind w:firstLine="567"/>
              <w:jc w:val="both"/>
              <w:outlineLvl w:val="2"/>
              <w:rPr>
                <w:noProof w:val="0"/>
                <w:lang w:val="it-IT"/>
              </w:rPr>
            </w:pPr>
          </w:p>
          <w:p w:rsidR="00997888" w:rsidRPr="00E91463" w:rsidRDefault="00997888" w:rsidP="00757C6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997888" w:rsidRPr="00E91463" w:rsidRDefault="00997888" w:rsidP="00196AB4">
            <w:pPr>
              <w:keepNext/>
              <w:keepLines/>
              <w:spacing w:before="200"/>
              <w:ind w:firstLine="567"/>
              <w:jc w:val="both"/>
              <w:outlineLvl w:val="2"/>
              <w:rPr>
                <w:noProof w:val="0"/>
                <w:lang w:val="it-IT"/>
              </w:rPr>
            </w:pPr>
          </w:p>
          <w:p w:rsidR="00997888" w:rsidRPr="00E91463" w:rsidRDefault="00997888"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997888"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Default="00997888" w:rsidP="00B50773">
                  <w:pPr>
                    <w:tabs>
                      <w:tab w:val="left" w:pos="1134"/>
                      <w:tab w:val="left" w:pos="4680"/>
                      <w:tab w:val="left" w:pos="7020"/>
                    </w:tabs>
                    <w:suppressAutoHyphens/>
                    <w:jc w:val="both"/>
                  </w:pPr>
                </w:p>
                <w:p w:rsidR="00997888" w:rsidRPr="0013795E" w:rsidRDefault="00997888"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997888" w:rsidRPr="0013795E"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Default="00997888" w:rsidP="00B50773">
                  <w:pPr>
                    <w:tabs>
                      <w:tab w:val="left" w:pos="1134"/>
                      <w:tab w:val="left" w:pos="4680"/>
                      <w:tab w:val="left" w:pos="7020"/>
                    </w:tabs>
                    <w:suppressAutoHyphens/>
                    <w:ind w:firstLine="567"/>
                    <w:jc w:val="both"/>
                  </w:pPr>
                </w:p>
                <w:p w:rsidR="00997888" w:rsidRPr="0013795E" w:rsidRDefault="00997888" w:rsidP="00B50773">
                  <w:pPr>
                    <w:tabs>
                      <w:tab w:val="left" w:pos="1134"/>
                      <w:tab w:val="left" w:pos="4680"/>
                      <w:tab w:val="left" w:pos="7020"/>
                    </w:tabs>
                    <w:suppressAutoHyphens/>
                    <w:ind w:firstLine="567"/>
                    <w:jc w:val="both"/>
                  </w:pPr>
                </w:p>
              </w:tc>
            </w:tr>
          </w:tbl>
          <w:p w:rsidR="00997888" w:rsidRPr="00D563A0" w:rsidRDefault="00997888"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D563A0">
              <w:rPr>
                <w:b/>
                <w:szCs w:val="24"/>
                <w:lang w:val="ro-RO" w:eastAsia="en-US"/>
              </w:rPr>
              <w:t>SEMNĂTURILE PĂRŢILOR</w:t>
            </w:r>
          </w:p>
          <w:tbl>
            <w:tblPr>
              <w:tblW w:w="0" w:type="auto"/>
              <w:jc w:val="center"/>
              <w:tblLayout w:type="fixed"/>
              <w:tblLook w:val="00A0"/>
            </w:tblPr>
            <w:tblGrid>
              <w:gridCol w:w="5188"/>
              <w:gridCol w:w="4559"/>
            </w:tblGrid>
            <w:tr w:rsidR="00997888" w:rsidRPr="0013795E" w:rsidTr="000D11C4">
              <w:trPr>
                <w:trHeight w:val="357"/>
                <w:jc w:val="center"/>
              </w:trPr>
              <w:tc>
                <w:tcPr>
                  <w:tcW w:w="5188" w:type="dxa"/>
                  <w:vAlign w:val="center"/>
                </w:tcPr>
                <w:p w:rsidR="00997888" w:rsidRPr="0013795E" w:rsidRDefault="0099788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97888" w:rsidRPr="0013795E" w:rsidRDefault="00997888" w:rsidP="00B50773">
                  <w:pPr>
                    <w:jc w:val="center"/>
                    <w:rPr>
                      <w:b/>
                    </w:rPr>
                  </w:pPr>
                  <w:r w:rsidRPr="00F041BF">
                    <w:rPr>
                      <w:b/>
                    </w:rPr>
                    <w:t>Cumpărătorul/Beneficiarul</w:t>
                  </w:r>
                </w:p>
              </w:tc>
            </w:tr>
            <w:tr w:rsidR="00997888" w:rsidRPr="0013795E" w:rsidTr="000D11C4">
              <w:trPr>
                <w:trHeight w:val="357"/>
                <w:jc w:val="center"/>
              </w:trPr>
              <w:tc>
                <w:tcPr>
                  <w:tcW w:w="5188" w:type="dxa"/>
                  <w:vAlign w:val="center"/>
                </w:tcPr>
                <w:p w:rsidR="00997888" w:rsidRPr="0013795E" w:rsidRDefault="00997888" w:rsidP="00B50773">
                  <w:pPr>
                    <w:jc w:val="both"/>
                    <w:rPr>
                      <w:b/>
                    </w:rPr>
                  </w:pPr>
                </w:p>
                <w:p w:rsidR="00997888" w:rsidRPr="0013795E" w:rsidRDefault="00997888" w:rsidP="00B50773">
                  <w:pPr>
                    <w:jc w:val="both"/>
                    <w:rPr>
                      <w:b/>
                    </w:rPr>
                  </w:pPr>
                </w:p>
                <w:p w:rsidR="00997888" w:rsidRPr="0013795E" w:rsidRDefault="00997888" w:rsidP="00B50773">
                  <w:pPr>
                    <w:jc w:val="both"/>
                    <w:rPr>
                      <w:b/>
                    </w:rPr>
                  </w:pPr>
                </w:p>
              </w:tc>
              <w:tc>
                <w:tcPr>
                  <w:tcW w:w="4559" w:type="dxa"/>
                  <w:vAlign w:val="center"/>
                </w:tcPr>
                <w:p w:rsidR="00997888" w:rsidRPr="0013795E" w:rsidRDefault="00997888" w:rsidP="00B50773">
                  <w:pPr>
                    <w:jc w:val="both"/>
                    <w:rPr>
                      <w:b/>
                    </w:rPr>
                  </w:pPr>
                </w:p>
                <w:p w:rsidR="00997888" w:rsidRPr="0013795E" w:rsidRDefault="00997888" w:rsidP="00B50773">
                  <w:pPr>
                    <w:jc w:val="both"/>
                    <w:rPr>
                      <w:b/>
                    </w:rPr>
                  </w:pPr>
                </w:p>
                <w:p w:rsidR="00997888" w:rsidRPr="0013795E" w:rsidRDefault="00997888" w:rsidP="00B50773">
                  <w:pPr>
                    <w:jc w:val="both"/>
                    <w:rPr>
                      <w:b/>
                    </w:rPr>
                  </w:pPr>
                </w:p>
              </w:tc>
            </w:tr>
          </w:tbl>
          <w:p w:rsidR="00997888" w:rsidRDefault="00997888" w:rsidP="00B50773">
            <w:pPr>
              <w:jc w:val="both"/>
            </w:pPr>
          </w:p>
          <w:p w:rsidR="00997888" w:rsidRPr="00E91463" w:rsidRDefault="00997888" w:rsidP="002B4D12">
            <w:pPr>
              <w:tabs>
                <w:tab w:val="left" w:pos="2295"/>
              </w:tabs>
              <w:jc w:val="both"/>
            </w:pPr>
          </w:p>
          <w:p w:rsidR="00997888" w:rsidRPr="00E91463" w:rsidRDefault="00997888" w:rsidP="007D2982">
            <w:pPr>
              <w:autoSpaceDE w:val="0"/>
              <w:autoSpaceDN w:val="0"/>
              <w:adjustRightInd w:val="0"/>
              <w:ind w:right="23"/>
              <w:jc w:val="center"/>
            </w:pPr>
          </w:p>
          <w:p w:rsidR="00997888" w:rsidRDefault="00997888" w:rsidP="007D2982">
            <w:pPr>
              <w:autoSpaceDE w:val="0"/>
              <w:autoSpaceDN w:val="0"/>
              <w:adjustRightInd w:val="0"/>
              <w:ind w:right="23"/>
              <w:jc w:val="center"/>
              <w:rPr>
                <w:color w:val="000000"/>
                <w:w w:val="90"/>
              </w:rPr>
            </w:pPr>
          </w:p>
          <w:p w:rsidR="00997888" w:rsidRDefault="00997888" w:rsidP="007D2982">
            <w:pPr>
              <w:autoSpaceDE w:val="0"/>
              <w:autoSpaceDN w:val="0"/>
              <w:adjustRightInd w:val="0"/>
              <w:ind w:right="23"/>
              <w:jc w:val="center"/>
              <w:rPr>
                <w:color w:val="000000"/>
                <w:w w:val="90"/>
              </w:rPr>
            </w:pPr>
          </w:p>
          <w:p w:rsidR="00997888" w:rsidRDefault="00997888" w:rsidP="007D2982">
            <w:pPr>
              <w:autoSpaceDE w:val="0"/>
              <w:autoSpaceDN w:val="0"/>
              <w:adjustRightInd w:val="0"/>
              <w:ind w:right="23"/>
              <w:jc w:val="center"/>
              <w:rPr>
                <w:color w:val="000000"/>
                <w:w w:val="90"/>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Default="00997888" w:rsidP="009613A9">
            <w:pPr>
              <w:jc w:val="right"/>
              <w:rPr>
                <w:noProof w:val="0"/>
                <w:lang w:val="it-IT"/>
              </w:rPr>
            </w:pPr>
          </w:p>
          <w:p w:rsidR="00997888" w:rsidRPr="004B16DD" w:rsidRDefault="00997888" w:rsidP="009613A9">
            <w:pPr>
              <w:jc w:val="right"/>
              <w:rPr>
                <w:noProof w:val="0"/>
                <w:lang w:val="it-IT"/>
              </w:rPr>
            </w:pPr>
            <w:r w:rsidRPr="00A30B00">
              <w:rPr>
                <w:noProof w:val="0"/>
                <w:lang w:val="it-IT"/>
              </w:rPr>
              <w:t>Anexa nr.</w:t>
            </w:r>
            <w:r>
              <w:rPr>
                <w:noProof w:val="0"/>
                <w:lang w:val="it-IT"/>
              </w:rPr>
              <w:t xml:space="preserve"> 25</w:t>
            </w:r>
          </w:p>
          <w:p w:rsidR="00997888" w:rsidRPr="00D22624" w:rsidRDefault="00997888" w:rsidP="009613A9">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9613A9">
            <w:pPr>
              <w:jc w:val="right"/>
              <w:rPr>
                <w:noProof w:val="0"/>
                <w:lang w:val="it-IT"/>
              </w:rPr>
            </w:pPr>
            <w:r w:rsidRPr="0003591A">
              <w:rPr>
                <w:noProof w:val="0"/>
                <w:lang w:val="it-IT"/>
              </w:rPr>
              <w:t>din “____” ________ 20___</w:t>
            </w:r>
          </w:p>
          <w:p w:rsidR="00997888" w:rsidRDefault="00997888" w:rsidP="007D2982">
            <w:pPr>
              <w:autoSpaceDE w:val="0"/>
              <w:autoSpaceDN w:val="0"/>
              <w:adjustRightInd w:val="0"/>
              <w:ind w:right="23"/>
              <w:jc w:val="center"/>
              <w:rPr>
                <w:color w:val="000000"/>
                <w:w w:val="90"/>
              </w:rPr>
            </w:pPr>
          </w:p>
          <w:p w:rsidR="00997888" w:rsidRDefault="00997888" w:rsidP="007D2982">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997888" w:rsidRPr="00E91463" w:rsidTr="00F94BAD">
              <w:tc>
                <w:tcPr>
                  <w:tcW w:w="9747" w:type="dxa"/>
                  <w:gridSpan w:val="2"/>
                </w:tcPr>
                <w:p w:rsidR="00997888" w:rsidRPr="00F041BF" w:rsidRDefault="00997888"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rsidR="00997888" w:rsidRPr="00E91463" w:rsidRDefault="00997888" w:rsidP="00F94BAD">
                  <w:pPr>
                    <w:jc w:val="center"/>
                  </w:pPr>
                </w:p>
                <w:p w:rsidR="00997888" w:rsidRPr="00E91463" w:rsidRDefault="00997888" w:rsidP="00F94BAD">
                  <w:pPr>
                    <w:jc w:val="center"/>
                  </w:pPr>
                  <w:r w:rsidRPr="00E91463">
                    <w:t>la contractul Nr.</w:t>
                  </w:r>
                  <w:r w:rsidRPr="00E91463">
                    <w:rPr>
                      <w:rFonts w:eastAsia="Times New Roman"/>
                    </w:rPr>
                    <w:t>________</w:t>
                  </w:r>
                  <w:r w:rsidRPr="00E91463">
                    <w:t>din ”__„_________ 20___</w:t>
                  </w:r>
                </w:p>
                <w:p w:rsidR="00997888" w:rsidRPr="00E91463" w:rsidRDefault="00997888" w:rsidP="00F94BAD"/>
                <w:p w:rsidR="00997888" w:rsidRPr="00E91463" w:rsidRDefault="00997888" w:rsidP="00F94BAD"/>
              </w:tc>
            </w:tr>
            <w:tr w:rsidR="00997888" w:rsidRPr="00E91463" w:rsidTr="00F94BAD">
              <w:tc>
                <w:tcPr>
                  <w:tcW w:w="9747" w:type="dxa"/>
                  <w:gridSpan w:val="2"/>
                </w:tcPr>
                <w:p w:rsidR="00997888" w:rsidRPr="00E91463" w:rsidRDefault="00997888"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997888" w:rsidRPr="00E91463" w:rsidRDefault="00997888" w:rsidP="00F94BAD">
                  <w:pPr>
                    <w:pStyle w:val="BodyTextIndent"/>
                    <w:ind w:firstLine="0"/>
                    <w:rPr>
                      <w:sz w:val="24"/>
                      <w:szCs w:val="24"/>
                    </w:rPr>
                  </w:pPr>
                </w:p>
                <w:p w:rsidR="00997888" w:rsidRPr="00E91463" w:rsidRDefault="00997888"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997888" w:rsidRPr="00E91463" w:rsidRDefault="00997888" w:rsidP="00F94BAD">
                  <w:pPr>
                    <w:pStyle w:val="BodyTextIndent"/>
                    <w:ind w:firstLine="0"/>
                    <w:rPr>
                      <w:sz w:val="24"/>
                      <w:szCs w:val="24"/>
                    </w:rPr>
                  </w:pPr>
                </w:p>
                <w:p w:rsidR="00997888" w:rsidRPr="00E91463" w:rsidRDefault="00997888"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997888" w:rsidRPr="00E91463" w:rsidRDefault="00997888" w:rsidP="00F94BAD">
                  <w:pPr>
                    <w:pStyle w:val="NormalWeb"/>
                    <w:tabs>
                      <w:tab w:val="right" w:pos="10205"/>
                    </w:tabs>
                    <w:ind w:firstLine="0"/>
                    <w:jc w:val="left"/>
                    <w:rPr>
                      <w:lang w:val="ro-RO"/>
                    </w:rPr>
                  </w:pPr>
                </w:p>
                <w:p w:rsidR="00997888" w:rsidRPr="00E91463" w:rsidRDefault="00997888" w:rsidP="00F94BAD">
                  <w:pPr>
                    <w:pStyle w:val="BodyTextIndent"/>
                    <w:ind w:right="-1" w:firstLine="0"/>
                    <w:rPr>
                      <w:sz w:val="24"/>
                      <w:szCs w:val="24"/>
                    </w:rPr>
                  </w:pPr>
                  <w:r w:rsidRPr="00E91463">
                    <w:rPr>
                      <w:sz w:val="24"/>
                      <w:szCs w:val="24"/>
                    </w:rPr>
                    <w:t>Prin prezentul acord, în Contract se aplică următoarele modificări:</w:t>
                  </w:r>
                </w:p>
                <w:p w:rsidR="00997888" w:rsidRPr="00D563A0" w:rsidRDefault="00997888" w:rsidP="00F94BAD">
                  <w:pPr>
                    <w:pStyle w:val="ListParagraph"/>
                    <w:ind w:left="743"/>
                    <w:rPr>
                      <w:szCs w:val="24"/>
                      <w:lang w:val="ro-RO" w:eastAsia="en-US"/>
                    </w:rPr>
                  </w:pPr>
                  <w:r w:rsidRPr="00D563A0">
                    <w:rPr>
                      <w:szCs w:val="24"/>
                      <w:lang w:val="ro-RO" w:eastAsia="en-US"/>
                    </w:rPr>
                    <w:t>_________________________________________________________________________</w:t>
                  </w:r>
                </w:p>
                <w:p w:rsidR="00997888" w:rsidRPr="00E91463" w:rsidRDefault="00997888" w:rsidP="00F94BAD">
                  <w:pPr>
                    <w:tabs>
                      <w:tab w:val="right" w:pos="10205"/>
                    </w:tabs>
                    <w:ind w:left="1134" w:right="-1"/>
                  </w:pPr>
                </w:p>
                <w:p w:rsidR="00997888" w:rsidRPr="00E91463" w:rsidRDefault="00997888" w:rsidP="00F94B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997888" w:rsidRPr="0093345C" w:rsidRDefault="00997888" w:rsidP="00F94BAD">
                  <w:pPr>
                    <w:pStyle w:val="Heading2"/>
                    <w:rPr>
                      <w:rFonts w:ascii="Times New Roman" w:hAnsi="Times New Roman"/>
                      <w:b w:val="0"/>
                      <w:bCs w:val="0"/>
                      <w:szCs w:val="24"/>
                    </w:rPr>
                  </w:pPr>
                </w:p>
                <w:p w:rsidR="00997888" w:rsidRDefault="00997888" w:rsidP="00F94BAD"/>
                <w:p w:rsidR="00997888" w:rsidRDefault="00997888" w:rsidP="00F94BAD"/>
                <w:p w:rsidR="00997888" w:rsidRDefault="00997888" w:rsidP="00F94BAD"/>
                <w:p w:rsidR="00997888" w:rsidRPr="00E91463" w:rsidRDefault="00997888" w:rsidP="00F94BAD"/>
                <w:p w:rsidR="00997888" w:rsidRPr="00D563A0" w:rsidRDefault="00997888" w:rsidP="00F041BF">
                  <w:pPr>
                    <w:pStyle w:val="ListParagraph"/>
                    <w:numPr>
                      <w:ilvl w:val="0"/>
                      <w:numId w:val="0"/>
                    </w:numPr>
                    <w:tabs>
                      <w:tab w:val="clear" w:pos="1134"/>
                      <w:tab w:val="left" w:pos="2685"/>
                    </w:tabs>
                    <w:spacing w:line="276" w:lineRule="auto"/>
                    <w:contextualSpacing/>
                    <w:jc w:val="center"/>
                    <w:rPr>
                      <w:szCs w:val="24"/>
                      <w:lang w:val="ro-RO" w:eastAsia="en-US"/>
                    </w:rPr>
                  </w:pPr>
                  <w:r w:rsidRPr="00D563A0">
                    <w:rPr>
                      <w:b/>
                      <w:szCs w:val="24"/>
                      <w:lang w:val="ro-RO" w:eastAsia="en-US"/>
                    </w:rPr>
                    <w:t>SEMNĂTURILE PĂRŢILOR</w:t>
                  </w:r>
                </w:p>
                <w:tbl>
                  <w:tblPr>
                    <w:tblW w:w="0" w:type="auto"/>
                    <w:jc w:val="center"/>
                    <w:tblLayout w:type="fixed"/>
                    <w:tblLook w:val="00A0"/>
                  </w:tblPr>
                  <w:tblGrid>
                    <w:gridCol w:w="5188"/>
                    <w:gridCol w:w="4559"/>
                  </w:tblGrid>
                  <w:tr w:rsidR="00997888" w:rsidRPr="0013795E" w:rsidTr="003353C8">
                    <w:trPr>
                      <w:trHeight w:val="357"/>
                      <w:jc w:val="center"/>
                    </w:trPr>
                    <w:tc>
                      <w:tcPr>
                        <w:tcW w:w="5188" w:type="dxa"/>
                        <w:vAlign w:val="center"/>
                      </w:tcPr>
                      <w:p w:rsidR="00997888" w:rsidRPr="0013795E" w:rsidRDefault="00997888"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97888" w:rsidRPr="0013795E" w:rsidRDefault="00997888" w:rsidP="00F041BF">
                        <w:pPr>
                          <w:jc w:val="center"/>
                          <w:rPr>
                            <w:b/>
                          </w:rPr>
                        </w:pPr>
                        <w:r w:rsidRPr="00F041BF">
                          <w:rPr>
                            <w:b/>
                          </w:rPr>
                          <w:t>Cumpărătorul/Beneficiarul</w:t>
                        </w:r>
                      </w:p>
                    </w:tc>
                  </w:tr>
                  <w:tr w:rsidR="00997888" w:rsidRPr="0013795E" w:rsidTr="003353C8">
                    <w:trPr>
                      <w:trHeight w:val="357"/>
                      <w:jc w:val="center"/>
                    </w:trPr>
                    <w:tc>
                      <w:tcPr>
                        <w:tcW w:w="5188" w:type="dxa"/>
                        <w:vAlign w:val="center"/>
                      </w:tcPr>
                      <w:p w:rsidR="00997888" w:rsidRPr="0013795E" w:rsidRDefault="00997888" w:rsidP="00F041BF">
                        <w:pPr>
                          <w:jc w:val="both"/>
                          <w:rPr>
                            <w:b/>
                          </w:rPr>
                        </w:pPr>
                      </w:p>
                      <w:p w:rsidR="00997888" w:rsidRPr="0013795E" w:rsidRDefault="00997888" w:rsidP="00F041BF">
                        <w:pPr>
                          <w:jc w:val="both"/>
                          <w:rPr>
                            <w:b/>
                          </w:rPr>
                        </w:pPr>
                      </w:p>
                      <w:p w:rsidR="00997888" w:rsidRPr="0013795E" w:rsidRDefault="00997888" w:rsidP="00F041BF">
                        <w:pPr>
                          <w:jc w:val="both"/>
                          <w:rPr>
                            <w:b/>
                          </w:rPr>
                        </w:pPr>
                        <w:r w:rsidRPr="0013795E">
                          <w:rPr>
                            <w:b/>
                          </w:rPr>
                          <w:t xml:space="preserve">    </w:t>
                        </w:r>
                      </w:p>
                    </w:tc>
                    <w:tc>
                      <w:tcPr>
                        <w:tcW w:w="4559" w:type="dxa"/>
                        <w:vAlign w:val="center"/>
                      </w:tcPr>
                      <w:p w:rsidR="00997888" w:rsidRPr="0013795E" w:rsidRDefault="00997888" w:rsidP="00F041BF">
                        <w:pPr>
                          <w:jc w:val="both"/>
                          <w:rPr>
                            <w:b/>
                          </w:rPr>
                        </w:pPr>
                      </w:p>
                      <w:p w:rsidR="00997888" w:rsidRPr="0013795E" w:rsidRDefault="00997888" w:rsidP="00F041BF">
                        <w:pPr>
                          <w:jc w:val="both"/>
                          <w:rPr>
                            <w:b/>
                          </w:rPr>
                        </w:pPr>
                      </w:p>
                      <w:p w:rsidR="00997888" w:rsidRPr="0013795E" w:rsidRDefault="00997888" w:rsidP="00F041BF">
                        <w:pPr>
                          <w:jc w:val="both"/>
                          <w:rPr>
                            <w:b/>
                          </w:rPr>
                        </w:pPr>
                        <w:r w:rsidRPr="0013795E">
                          <w:rPr>
                            <w:b/>
                          </w:rPr>
                          <w:t xml:space="preserve">  </w:t>
                        </w:r>
                      </w:p>
                    </w:tc>
                  </w:tr>
                </w:tbl>
                <w:p w:rsidR="00997888" w:rsidRPr="00E91463" w:rsidRDefault="00997888" w:rsidP="00F94BAD"/>
                <w:p w:rsidR="00997888" w:rsidRPr="00E91463" w:rsidRDefault="00997888" w:rsidP="00F94BAD"/>
              </w:tc>
            </w:tr>
            <w:tr w:rsidR="00997888" w:rsidRPr="00E91463" w:rsidTr="003353C8">
              <w:trPr>
                <w:trHeight w:val="357"/>
              </w:trPr>
              <w:tc>
                <w:tcPr>
                  <w:tcW w:w="5179" w:type="dxa"/>
                </w:tcPr>
                <w:p w:rsidR="00997888" w:rsidRPr="00E91463" w:rsidRDefault="00997888" w:rsidP="00F041BF">
                  <w:pPr>
                    <w:jc w:val="center"/>
                  </w:pPr>
                </w:p>
              </w:tc>
              <w:tc>
                <w:tcPr>
                  <w:tcW w:w="4568" w:type="dxa"/>
                </w:tcPr>
                <w:p w:rsidR="00997888" w:rsidRDefault="00997888" w:rsidP="00F041BF">
                  <w:pPr>
                    <w:jc w:val="center"/>
                  </w:pPr>
                </w:p>
                <w:p w:rsidR="00997888" w:rsidRDefault="00997888" w:rsidP="00F041BF">
                  <w:pPr>
                    <w:jc w:val="center"/>
                  </w:pPr>
                </w:p>
                <w:p w:rsidR="00997888" w:rsidRDefault="00997888" w:rsidP="00F041BF">
                  <w:pPr>
                    <w:jc w:val="center"/>
                  </w:pPr>
                </w:p>
                <w:p w:rsidR="00997888" w:rsidRDefault="00997888" w:rsidP="00F041BF">
                  <w:pPr>
                    <w:jc w:val="center"/>
                  </w:pPr>
                </w:p>
                <w:p w:rsidR="00997888" w:rsidRDefault="00997888" w:rsidP="00F041BF">
                  <w:pPr>
                    <w:jc w:val="center"/>
                  </w:pPr>
                </w:p>
                <w:p w:rsidR="00997888" w:rsidRDefault="00997888" w:rsidP="00F041BF">
                  <w:pPr>
                    <w:jc w:val="center"/>
                  </w:pPr>
                </w:p>
                <w:p w:rsidR="00997888" w:rsidRPr="00E91463" w:rsidRDefault="00997888" w:rsidP="00F041BF">
                  <w:pPr>
                    <w:jc w:val="center"/>
                  </w:pPr>
                </w:p>
              </w:tc>
            </w:tr>
            <w:tr w:rsidR="00997888"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997888" w:rsidRPr="00E91463" w:rsidRDefault="00997888"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97888" w:rsidRPr="004B16DD" w:rsidRDefault="00997888" w:rsidP="009613A9">
                  <w:pPr>
                    <w:jc w:val="right"/>
                    <w:rPr>
                      <w:noProof w:val="0"/>
                      <w:lang w:val="it-IT"/>
                    </w:rPr>
                  </w:pPr>
                  <w:r w:rsidRPr="00A30B00">
                    <w:rPr>
                      <w:noProof w:val="0"/>
                      <w:lang w:val="it-IT"/>
                    </w:rPr>
                    <w:t>Anexa nr.</w:t>
                  </w:r>
                  <w:r>
                    <w:rPr>
                      <w:noProof w:val="0"/>
                      <w:lang w:val="it-IT"/>
                    </w:rPr>
                    <w:t xml:space="preserve"> 26</w:t>
                  </w:r>
                </w:p>
                <w:p w:rsidR="00997888" w:rsidRPr="00D22624" w:rsidRDefault="00997888" w:rsidP="009613A9">
                  <w:pPr>
                    <w:jc w:val="right"/>
                    <w:rPr>
                      <w:noProof w:val="0"/>
                      <w:lang w:val="it-IT"/>
                    </w:rPr>
                  </w:pPr>
                  <w:r w:rsidRPr="0003591A">
                    <w:rPr>
                      <w:noProof w:val="0"/>
                      <w:lang w:val="it-IT"/>
                    </w:rPr>
                    <w:t xml:space="preserve">la </w:t>
                  </w:r>
                  <w:r>
                    <w:rPr>
                      <w:noProof w:val="0"/>
                      <w:lang w:val="it-IT"/>
                    </w:rPr>
                    <w:t>Documentația standard nr._____</w:t>
                  </w:r>
                </w:p>
                <w:p w:rsidR="00997888" w:rsidRPr="00D22624" w:rsidRDefault="00997888" w:rsidP="009613A9">
                  <w:pPr>
                    <w:jc w:val="right"/>
                    <w:rPr>
                      <w:noProof w:val="0"/>
                      <w:lang w:val="it-IT"/>
                    </w:rPr>
                  </w:pPr>
                  <w:r w:rsidRPr="0003591A">
                    <w:rPr>
                      <w:noProof w:val="0"/>
                      <w:lang w:val="it-IT"/>
                    </w:rPr>
                    <w:t>din “____” ________ 20___</w:t>
                  </w:r>
                </w:p>
                <w:p w:rsidR="00997888" w:rsidRPr="00E91463" w:rsidRDefault="00997888" w:rsidP="00F041BF">
                  <w:pPr>
                    <w:jc w:val="center"/>
                  </w:pPr>
                </w:p>
              </w:tc>
            </w:tr>
          </w:tbl>
          <w:p w:rsidR="00997888" w:rsidRPr="00F041BF" w:rsidRDefault="00997888" w:rsidP="00DC35AC">
            <w:pPr>
              <w:autoSpaceDE w:val="0"/>
              <w:autoSpaceDN w:val="0"/>
              <w:adjustRightInd w:val="0"/>
              <w:ind w:right="23"/>
              <w:jc w:val="center"/>
              <w:rPr>
                <w:b/>
                <w:bCs/>
              </w:rPr>
            </w:pPr>
            <w:bookmarkStart w:id="114" w:name="_Hlk77771474"/>
            <w:r w:rsidRPr="00F041BF">
              <w:rPr>
                <w:b/>
                <w:bCs/>
              </w:rPr>
              <w:t>ACORD-CADRU</w:t>
            </w:r>
          </w:p>
          <w:bookmarkEnd w:id="114"/>
          <w:p w:rsidR="00997888" w:rsidRPr="00E91463" w:rsidRDefault="00997888" w:rsidP="007D2982">
            <w:pPr>
              <w:autoSpaceDE w:val="0"/>
              <w:autoSpaceDN w:val="0"/>
              <w:adjustRightInd w:val="0"/>
              <w:ind w:right="23"/>
              <w:jc w:val="center"/>
            </w:pPr>
            <w:r w:rsidRPr="00E91463">
              <w:t>nr. ________ data ___________</w:t>
            </w:r>
          </w:p>
          <w:p w:rsidR="00997888" w:rsidRPr="00E91463" w:rsidRDefault="00997888" w:rsidP="007D2982">
            <w:pPr>
              <w:autoSpaceDE w:val="0"/>
              <w:autoSpaceDN w:val="0"/>
              <w:adjustRightInd w:val="0"/>
              <w:ind w:right="23"/>
              <w:jc w:val="center"/>
            </w:pPr>
          </w:p>
          <w:p w:rsidR="00997888" w:rsidRPr="00F041BF" w:rsidRDefault="00997888" w:rsidP="007D2982">
            <w:pPr>
              <w:autoSpaceDE w:val="0"/>
              <w:autoSpaceDN w:val="0"/>
              <w:adjustRightInd w:val="0"/>
              <w:ind w:left="720" w:right="-540"/>
              <w:jc w:val="both"/>
              <w:rPr>
                <w:b/>
                <w:bCs/>
              </w:rPr>
            </w:pPr>
            <w:r w:rsidRPr="00F041BF">
              <w:rPr>
                <w:b/>
                <w:bCs/>
              </w:rPr>
              <w:t>1. Părţile acordului-cadru</w:t>
            </w:r>
          </w:p>
          <w:p w:rsidR="00997888" w:rsidRPr="00E91463" w:rsidRDefault="00997888" w:rsidP="007D2982">
            <w:pPr>
              <w:autoSpaceDE w:val="0"/>
              <w:autoSpaceDN w:val="0"/>
              <w:adjustRightInd w:val="0"/>
              <w:ind w:left="1140" w:right="-540"/>
              <w:jc w:val="both"/>
            </w:pPr>
          </w:p>
          <w:p w:rsidR="00997888" w:rsidRPr="00E91463" w:rsidRDefault="00997888" w:rsidP="00357B7D">
            <w:pPr>
              <w:jc w:val="both"/>
            </w:pPr>
            <w:r w:rsidRPr="00E91463">
              <w:tab/>
              <w:t>În temeiul Legii nr.</w:t>
            </w:r>
            <w:r>
              <w:t xml:space="preserve"> </w:t>
            </w:r>
            <w:r w:rsidRPr="00E91463">
              <w:t>131/2015 privind achizițiile publice, cu modificările ulterioare, s-a încheiat prezentul acord-cadru,</w:t>
            </w:r>
          </w:p>
          <w:p w:rsidR="00997888" w:rsidRPr="00E91463" w:rsidRDefault="00997888" w:rsidP="007D2982">
            <w:pPr>
              <w:autoSpaceDE w:val="0"/>
              <w:autoSpaceDN w:val="0"/>
              <w:adjustRightInd w:val="0"/>
              <w:jc w:val="both"/>
            </w:pPr>
          </w:p>
          <w:p w:rsidR="00997888" w:rsidRPr="00E91463" w:rsidRDefault="00997888" w:rsidP="007D2982">
            <w:pPr>
              <w:autoSpaceDE w:val="0"/>
              <w:autoSpaceDN w:val="0"/>
              <w:adjustRightInd w:val="0"/>
              <w:jc w:val="both"/>
            </w:pPr>
            <w:r w:rsidRPr="00E91463">
              <w:t xml:space="preserve">    între</w:t>
            </w:r>
          </w:p>
          <w:p w:rsidR="00997888" w:rsidRPr="00E91463" w:rsidRDefault="00997888" w:rsidP="007D2982">
            <w:pPr>
              <w:autoSpaceDE w:val="0"/>
              <w:autoSpaceDN w:val="0"/>
              <w:adjustRightInd w:val="0"/>
              <w:jc w:val="both"/>
            </w:pPr>
          </w:p>
          <w:p w:rsidR="00997888" w:rsidRPr="00E91463" w:rsidRDefault="00997888" w:rsidP="00357B7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997888" w:rsidRPr="00E91463" w:rsidRDefault="00997888"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997888" w:rsidRPr="00E91463" w:rsidRDefault="00997888" w:rsidP="007D2982">
            <w:pPr>
              <w:autoSpaceDE w:val="0"/>
              <w:autoSpaceDN w:val="0"/>
              <w:adjustRightInd w:val="0"/>
              <w:jc w:val="both"/>
            </w:pPr>
          </w:p>
          <w:p w:rsidR="00997888" w:rsidRPr="00F041BF" w:rsidRDefault="00997888" w:rsidP="002217B0">
            <w:pPr>
              <w:autoSpaceDE w:val="0"/>
              <w:autoSpaceDN w:val="0"/>
              <w:adjustRightInd w:val="0"/>
              <w:ind w:left="710"/>
              <w:jc w:val="both"/>
              <w:rPr>
                <w:b/>
                <w:bCs/>
              </w:rPr>
            </w:pPr>
            <w:r w:rsidRPr="00F041BF">
              <w:rPr>
                <w:b/>
                <w:bCs/>
              </w:rPr>
              <w:t>2. Scopul acordului-cadru</w:t>
            </w:r>
          </w:p>
          <w:p w:rsidR="00997888" w:rsidRPr="00E91463" w:rsidRDefault="00997888" w:rsidP="007D2982">
            <w:pPr>
              <w:autoSpaceDE w:val="0"/>
              <w:autoSpaceDN w:val="0"/>
              <w:adjustRightInd w:val="0"/>
              <w:jc w:val="both"/>
            </w:pPr>
          </w:p>
          <w:p w:rsidR="00997888" w:rsidRPr="00E91463" w:rsidRDefault="00997888"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97888" w:rsidRPr="00E91463" w:rsidRDefault="00997888" w:rsidP="007D2982">
            <w:pPr>
              <w:autoSpaceDE w:val="0"/>
              <w:autoSpaceDN w:val="0"/>
              <w:adjustRightInd w:val="0"/>
              <w:jc w:val="both"/>
            </w:pPr>
          </w:p>
          <w:p w:rsidR="00997888" w:rsidRPr="00E91463" w:rsidRDefault="00997888" w:rsidP="00F041B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97888" w:rsidRPr="00E91463" w:rsidRDefault="00997888" w:rsidP="007D2982">
            <w:pPr>
              <w:autoSpaceDE w:val="0"/>
              <w:autoSpaceDN w:val="0"/>
              <w:adjustRightInd w:val="0"/>
              <w:jc w:val="both"/>
            </w:pPr>
          </w:p>
          <w:p w:rsidR="00997888" w:rsidRPr="00F041BF" w:rsidRDefault="00997888" w:rsidP="007E0CEB">
            <w:pPr>
              <w:autoSpaceDE w:val="0"/>
              <w:autoSpaceDN w:val="0"/>
              <w:adjustRightInd w:val="0"/>
              <w:ind w:left="710"/>
              <w:jc w:val="both"/>
              <w:rPr>
                <w:b/>
                <w:bCs/>
              </w:rPr>
            </w:pPr>
            <w:r w:rsidRPr="00F041BF">
              <w:rPr>
                <w:b/>
                <w:bCs/>
              </w:rPr>
              <w:t>3. Durata acordului-cadru</w:t>
            </w:r>
          </w:p>
          <w:p w:rsidR="00997888" w:rsidRPr="00E91463" w:rsidRDefault="00997888" w:rsidP="007D2982">
            <w:pPr>
              <w:autoSpaceDE w:val="0"/>
              <w:autoSpaceDN w:val="0"/>
              <w:adjustRightInd w:val="0"/>
              <w:jc w:val="both"/>
            </w:pPr>
          </w:p>
          <w:p w:rsidR="00997888" w:rsidRPr="00E91463" w:rsidRDefault="00997888" w:rsidP="007D2982">
            <w:pPr>
              <w:autoSpaceDE w:val="0"/>
              <w:autoSpaceDN w:val="0"/>
              <w:adjustRightInd w:val="0"/>
              <w:jc w:val="both"/>
            </w:pPr>
            <w:r w:rsidRPr="00E91463">
              <w:t>3.1  Durata prezentului acord-cadru este de ....... ani şi ……………. de luni, începînd de la data semnării.</w:t>
            </w:r>
          </w:p>
          <w:p w:rsidR="00997888" w:rsidRPr="00E91463" w:rsidRDefault="00997888" w:rsidP="007D2982">
            <w:pPr>
              <w:autoSpaceDE w:val="0"/>
              <w:autoSpaceDN w:val="0"/>
              <w:adjustRightInd w:val="0"/>
              <w:jc w:val="both"/>
            </w:pPr>
          </w:p>
          <w:p w:rsidR="00997888" w:rsidRPr="00F041BF" w:rsidRDefault="00997888" w:rsidP="002217B0">
            <w:pPr>
              <w:autoSpaceDE w:val="0"/>
              <w:autoSpaceDN w:val="0"/>
              <w:adjustRightInd w:val="0"/>
              <w:ind w:left="568"/>
              <w:jc w:val="both"/>
              <w:rPr>
                <w:b/>
                <w:bCs/>
              </w:rPr>
            </w:pPr>
            <w:r w:rsidRPr="00F041BF">
              <w:rPr>
                <w:b/>
                <w:bCs/>
              </w:rPr>
              <w:t>4.  Obligaţiile promitentului – furnizor/prestator</w:t>
            </w:r>
          </w:p>
          <w:p w:rsidR="00997888" w:rsidRPr="00E91463" w:rsidRDefault="00997888" w:rsidP="007D2982">
            <w:pPr>
              <w:autoSpaceDE w:val="0"/>
              <w:autoSpaceDN w:val="0"/>
              <w:adjustRightInd w:val="0"/>
              <w:jc w:val="both"/>
              <w:rPr>
                <w:i/>
                <w:iCs/>
              </w:rPr>
            </w:pPr>
          </w:p>
          <w:p w:rsidR="00997888" w:rsidRPr="00E91463" w:rsidRDefault="00997888" w:rsidP="004A4AF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997888" w:rsidRPr="00E91463" w:rsidRDefault="00997888" w:rsidP="004A4AF2">
            <w:pPr>
              <w:jc w:val="both"/>
            </w:pPr>
            <w:r w:rsidRPr="00E91463">
              <w:t xml:space="preserve">4.2 Promitenții </w:t>
            </w:r>
            <w:r>
              <w:t>furnizori</w:t>
            </w:r>
            <w:r w:rsidRPr="00E91463">
              <w:t>/prestatori se obligă să nu transfere, nici total și nici parţial, obligaţiile asumate prin prezentul acord-cadru.</w:t>
            </w:r>
          </w:p>
          <w:p w:rsidR="00997888" w:rsidRPr="00E91463" w:rsidRDefault="00997888" w:rsidP="007D2982">
            <w:pPr>
              <w:autoSpaceDE w:val="0"/>
              <w:autoSpaceDN w:val="0"/>
              <w:adjustRightInd w:val="0"/>
              <w:jc w:val="both"/>
              <w:rPr>
                <w:i/>
                <w:iCs/>
              </w:rPr>
            </w:pPr>
          </w:p>
          <w:p w:rsidR="00997888" w:rsidRPr="00F041BF" w:rsidRDefault="00997888" w:rsidP="007E0CEB">
            <w:pPr>
              <w:autoSpaceDE w:val="0"/>
              <w:autoSpaceDN w:val="0"/>
              <w:adjustRightInd w:val="0"/>
              <w:ind w:left="568"/>
              <w:jc w:val="both"/>
              <w:rPr>
                <w:b/>
                <w:bCs/>
              </w:rPr>
            </w:pPr>
            <w:r w:rsidRPr="00F041BF">
              <w:rPr>
                <w:b/>
                <w:bCs/>
              </w:rPr>
              <w:t>5. Obligaţiile promitentului-achizitor</w:t>
            </w:r>
          </w:p>
          <w:p w:rsidR="00997888" w:rsidRPr="00E91463" w:rsidRDefault="00997888" w:rsidP="007D2982">
            <w:pPr>
              <w:autoSpaceDE w:val="0"/>
              <w:autoSpaceDN w:val="0"/>
              <w:adjustRightInd w:val="0"/>
              <w:jc w:val="both"/>
            </w:pPr>
          </w:p>
          <w:p w:rsidR="00997888" w:rsidRPr="00E91463" w:rsidRDefault="00997888" w:rsidP="00634DB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997888" w:rsidRPr="00E91463" w:rsidRDefault="00997888" w:rsidP="00F041BF">
            <w:pPr>
              <w:jc w:val="both"/>
            </w:pPr>
          </w:p>
          <w:p w:rsidR="00997888" w:rsidRPr="00240DAC" w:rsidRDefault="00997888" w:rsidP="00240DAC">
            <w:pPr>
              <w:ind w:left="426"/>
              <w:rPr>
                <w:b/>
                <w:bCs/>
              </w:rPr>
            </w:pPr>
            <w:r>
              <w:rPr>
                <w:b/>
                <w:bCs/>
              </w:rPr>
              <w:t xml:space="preserve"> 6. </w:t>
            </w:r>
            <w:r w:rsidRPr="00240DAC">
              <w:rPr>
                <w:b/>
                <w:bCs/>
              </w:rPr>
              <w:t>Rezoluțiune unilaterală</w:t>
            </w:r>
          </w:p>
          <w:p w:rsidR="00997888" w:rsidRPr="00E91463" w:rsidRDefault="00997888" w:rsidP="007D2982">
            <w:pPr>
              <w:ind w:left="660"/>
              <w:jc w:val="both"/>
            </w:pPr>
          </w:p>
          <w:p w:rsidR="00997888" w:rsidRPr="00E91463" w:rsidRDefault="00997888" w:rsidP="0063773E">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997888" w:rsidRPr="00E91463" w:rsidRDefault="00997888" w:rsidP="0063773E">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997888" w:rsidRPr="00E91463" w:rsidRDefault="00997888" w:rsidP="007D2982">
            <w:pPr>
              <w:autoSpaceDE w:val="0"/>
              <w:autoSpaceDN w:val="0"/>
              <w:adjustRightInd w:val="0"/>
              <w:ind w:firstLine="720"/>
              <w:jc w:val="both"/>
            </w:pPr>
          </w:p>
          <w:p w:rsidR="00997888" w:rsidRPr="00D563A0" w:rsidRDefault="00997888"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Cs w:val="24"/>
                <w:lang w:eastAsia="en-US"/>
              </w:rPr>
            </w:pPr>
            <w:r w:rsidRPr="00D563A0">
              <w:rPr>
                <w:b/>
                <w:bCs/>
                <w:szCs w:val="24"/>
                <w:lang w:eastAsia="en-US"/>
              </w:rPr>
              <w:t>Documentele acordului cadru:</w:t>
            </w:r>
          </w:p>
          <w:p w:rsidR="00997888" w:rsidRPr="00E91463" w:rsidRDefault="00997888" w:rsidP="007D2982">
            <w:pPr>
              <w:autoSpaceDE w:val="0"/>
              <w:autoSpaceDN w:val="0"/>
              <w:adjustRightInd w:val="0"/>
              <w:ind w:left="660"/>
              <w:jc w:val="both"/>
            </w:pPr>
          </w:p>
          <w:p w:rsidR="00997888" w:rsidRPr="00E91463" w:rsidRDefault="00997888" w:rsidP="007D2982">
            <w:pPr>
              <w:autoSpaceDE w:val="0"/>
              <w:autoSpaceDN w:val="0"/>
              <w:adjustRightInd w:val="0"/>
              <w:jc w:val="both"/>
              <w:rPr>
                <w:iCs/>
              </w:rPr>
            </w:pPr>
            <w:r w:rsidRPr="00E91463">
              <w:rPr>
                <w:iCs/>
              </w:rPr>
              <w:t>a) propunerea tehnică;</w:t>
            </w:r>
          </w:p>
          <w:p w:rsidR="00997888" w:rsidRPr="00E91463" w:rsidRDefault="00997888" w:rsidP="0063773E">
            <w:pPr>
              <w:jc w:val="both"/>
            </w:pPr>
            <w:r w:rsidRPr="00E91463">
              <w:t>b) propunerea financiară;</w:t>
            </w:r>
          </w:p>
          <w:p w:rsidR="00997888" w:rsidRPr="00E91463" w:rsidRDefault="00997888" w:rsidP="0063773E">
            <w:pPr>
              <w:jc w:val="both"/>
            </w:pPr>
            <w:r w:rsidRPr="00E91463">
              <w:t>c) caietul de sarcini</w:t>
            </w:r>
            <w:r>
              <w:t xml:space="preserve">, </w:t>
            </w:r>
            <w:r w:rsidRPr="00DB6666">
              <w:t>după caz</w:t>
            </w:r>
            <w:r w:rsidRPr="00E91463">
              <w:t>;</w:t>
            </w:r>
          </w:p>
          <w:p w:rsidR="00997888" w:rsidRPr="00E91463" w:rsidRDefault="00997888" w:rsidP="0063773E">
            <w:pPr>
              <w:autoSpaceDE w:val="0"/>
              <w:autoSpaceDN w:val="0"/>
              <w:adjustRightInd w:val="0"/>
              <w:jc w:val="both"/>
            </w:pPr>
            <w:r w:rsidRPr="00E91463">
              <w:t>d) alte anexe, după caz.</w:t>
            </w:r>
          </w:p>
          <w:p w:rsidR="00997888" w:rsidRPr="00E91463" w:rsidRDefault="00997888" w:rsidP="007D2982">
            <w:pPr>
              <w:autoSpaceDE w:val="0"/>
              <w:autoSpaceDN w:val="0"/>
              <w:adjustRightInd w:val="0"/>
              <w:jc w:val="both"/>
            </w:pPr>
          </w:p>
          <w:p w:rsidR="00997888" w:rsidRDefault="00997888" w:rsidP="007E0CEB">
            <w:pPr>
              <w:ind w:left="426"/>
              <w:rPr>
                <w:b/>
                <w:bCs/>
              </w:rPr>
            </w:pPr>
            <w:r w:rsidRPr="00F041BF">
              <w:rPr>
                <w:b/>
                <w:bCs/>
              </w:rPr>
              <w:t xml:space="preserve">8. Încetarea acordului </w:t>
            </w:r>
            <w:r>
              <w:rPr>
                <w:b/>
                <w:bCs/>
              </w:rPr>
              <w:t xml:space="preserve">- </w:t>
            </w:r>
            <w:r w:rsidRPr="00F041BF">
              <w:rPr>
                <w:b/>
                <w:bCs/>
              </w:rPr>
              <w:t>cadru</w:t>
            </w:r>
          </w:p>
          <w:p w:rsidR="00997888" w:rsidRPr="00F041BF" w:rsidRDefault="00997888" w:rsidP="007D2982">
            <w:pPr>
              <w:autoSpaceDE w:val="0"/>
              <w:autoSpaceDN w:val="0"/>
              <w:adjustRightInd w:val="0"/>
              <w:jc w:val="both"/>
              <w:rPr>
                <w:b/>
                <w:bCs/>
              </w:rPr>
            </w:pPr>
          </w:p>
          <w:p w:rsidR="00997888" w:rsidRPr="00E91463" w:rsidRDefault="00997888" w:rsidP="0063773E">
            <w:pPr>
              <w:jc w:val="both"/>
            </w:pPr>
            <w:r w:rsidRPr="00E91463">
              <w:t>8.1 - (1) Prezentul acord</w:t>
            </w:r>
            <w:r>
              <w:t xml:space="preserve"> -</w:t>
            </w:r>
            <w:r w:rsidRPr="00E91463">
              <w:t xml:space="preserve"> cadru încetează de drept:</w:t>
            </w:r>
          </w:p>
          <w:p w:rsidR="00997888" w:rsidRPr="00E91463" w:rsidRDefault="00997888" w:rsidP="0063773E">
            <w:pPr>
              <w:jc w:val="both"/>
            </w:pPr>
            <w:r w:rsidRPr="00E91463">
              <w:t>- prin ajungerea la termen;</w:t>
            </w:r>
          </w:p>
          <w:p w:rsidR="00997888" w:rsidRPr="00E91463" w:rsidRDefault="00997888" w:rsidP="0063773E">
            <w:pPr>
              <w:jc w:val="both"/>
            </w:pPr>
            <w:r w:rsidRPr="00E91463">
              <w:t xml:space="preserve">          (2)Acordul </w:t>
            </w:r>
            <w:r>
              <w:t xml:space="preserve">- </w:t>
            </w:r>
            <w:r w:rsidRPr="00E91463">
              <w:t>cadru poate înceta şi în următoarele cazuri:</w:t>
            </w:r>
          </w:p>
          <w:p w:rsidR="00997888" w:rsidRPr="00E91463" w:rsidRDefault="00997888" w:rsidP="0063773E">
            <w:pPr>
              <w:jc w:val="both"/>
            </w:pPr>
            <w:r w:rsidRPr="00E91463">
              <w:t>- prin acordul de voinţă al părţilor ;</w:t>
            </w:r>
          </w:p>
          <w:p w:rsidR="00997888" w:rsidRPr="00E91463" w:rsidRDefault="00997888" w:rsidP="0063773E">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997888" w:rsidRPr="00E91463" w:rsidRDefault="00997888" w:rsidP="007D2982">
            <w:pPr>
              <w:autoSpaceDE w:val="0"/>
              <w:autoSpaceDN w:val="0"/>
              <w:adjustRightInd w:val="0"/>
              <w:jc w:val="both"/>
            </w:pPr>
          </w:p>
          <w:p w:rsidR="00997888" w:rsidRPr="00E91463" w:rsidRDefault="00997888" w:rsidP="00196AB4">
            <w:pPr>
              <w:jc w:val="both"/>
            </w:pPr>
            <w:r w:rsidRPr="00E91463">
              <w:t>CLAUZE APLICABILE CONTRACTELOR SUBSECVENTE</w:t>
            </w:r>
          </w:p>
          <w:p w:rsidR="00997888" w:rsidRPr="00E91463" w:rsidRDefault="00997888" w:rsidP="00196AB4">
            <w:pPr>
              <w:jc w:val="both"/>
            </w:pPr>
          </w:p>
          <w:p w:rsidR="00997888" w:rsidRDefault="00997888" w:rsidP="002217B0">
            <w:pPr>
              <w:ind w:left="710"/>
              <w:jc w:val="both"/>
              <w:rPr>
                <w:b/>
                <w:bCs/>
              </w:rPr>
            </w:pPr>
            <w:r w:rsidRPr="00240DAC">
              <w:rPr>
                <w:b/>
                <w:bCs/>
              </w:rPr>
              <w:t xml:space="preserve">9. Executarea contractelor subsecvente </w:t>
            </w:r>
          </w:p>
          <w:p w:rsidR="00997888" w:rsidRPr="00240DAC" w:rsidRDefault="00997888" w:rsidP="002217B0">
            <w:pPr>
              <w:ind w:left="710"/>
              <w:jc w:val="both"/>
              <w:rPr>
                <w:b/>
                <w:bCs/>
              </w:rPr>
            </w:pPr>
          </w:p>
          <w:p w:rsidR="00997888" w:rsidRPr="00E91463" w:rsidRDefault="00997888" w:rsidP="00CD31E8">
            <w:pPr>
              <w:jc w:val="both"/>
            </w:pPr>
            <w:r w:rsidRPr="00E91463">
              <w:t>9.1 Executarea contractelor subsecvente va începe din momentul încheierii acestora.</w:t>
            </w:r>
          </w:p>
          <w:p w:rsidR="00997888" w:rsidRPr="00E91463" w:rsidRDefault="00997888"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997888" w:rsidRPr="00E91463" w:rsidRDefault="00997888" w:rsidP="00CD31E8">
            <w:pPr>
              <w:jc w:val="both"/>
            </w:pPr>
          </w:p>
          <w:p w:rsidR="00997888" w:rsidRPr="00240DAC" w:rsidRDefault="00997888" w:rsidP="002217B0">
            <w:pPr>
              <w:ind w:left="710"/>
              <w:jc w:val="both"/>
              <w:rPr>
                <w:b/>
                <w:bCs/>
              </w:rPr>
            </w:pPr>
            <w:r w:rsidRPr="00240DAC">
              <w:rPr>
                <w:b/>
                <w:bCs/>
              </w:rPr>
              <w:t xml:space="preserve">10. Obligaţiile principale ale furnizorului/prestatorului după încheierea contractului subsecvent </w:t>
            </w:r>
          </w:p>
          <w:p w:rsidR="00997888" w:rsidRPr="00E91463" w:rsidRDefault="00997888" w:rsidP="00CD31E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997888" w:rsidRPr="00E91463" w:rsidRDefault="00997888" w:rsidP="00CD31E8">
            <w:pPr>
              <w:jc w:val="both"/>
            </w:pPr>
          </w:p>
          <w:p w:rsidR="00997888" w:rsidRDefault="00997888" w:rsidP="002217B0">
            <w:pPr>
              <w:ind w:left="710"/>
              <w:jc w:val="both"/>
              <w:rPr>
                <w:b/>
                <w:bCs/>
              </w:rPr>
            </w:pPr>
            <w:r w:rsidRPr="00240DAC">
              <w:rPr>
                <w:b/>
                <w:bCs/>
              </w:rPr>
              <w:t>11. Litigii</w:t>
            </w:r>
          </w:p>
          <w:p w:rsidR="00997888" w:rsidRPr="00240DAC" w:rsidRDefault="00997888" w:rsidP="002217B0">
            <w:pPr>
              <w:ind w:left="710"/>
              <w:jc w:val="both"/>
              <w:rPr>
                <w:b/>
                <w:bCs/>
              </w:rPr>
            </w:pPr>
          </w:p>
          <w:p w:rsidR="00997888" w:rsidRPr="00E91463" w:rsidRDefault="00997888" w:rsidP="00CD31E8">
            <w:pPr>
              <w:jc w:val="both"/>
            </w:pPr>
            <w:r w:rsidRPr="00E91463">
              <w:t>11.1 Litigiile ce pot apărea ca urmare a aplicării şi interpretării prevederilor prezentului acord - cadru se vor soluţiona pe cale amiabilă.</w:t>
            </w:r>
          </w:p>
          <w:p w:rsidR="00997888" w:rsidRPr="00E91463" w:rsidRDefault="00997888"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997888" w:rsidRPr="00E91463" w:rsidRDefault="00997888" w:rsidP="00CD31E8">
            <w:pPr>
              <w:jc w:val="both"/>
            </w:pPr>
            <w:r w:rsidRPr="00E91463">
              <w:t>Părţile au încheiat astăzi, ________20__, prezentul acord-cadru, în ___ exemplare toate având ace</w:t>
            </w:r>
            <w:r>
              <w:t>e</w:t>
            </w:r>
            <w:r w:rsidRPr="00E91463">
              <w:t>aşi putere juridică.</w:t>
            </w:r>
          </w:p>
          <w:p w:rsidR="00997888" w:rsidRPr="00E91463" w:rsidRDefault="00997888"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rsidR="00997888" w:rsidRPr="00E91463" w:rsidRDefault="00997888" w:rsidP="00CD31E8">
            <w:pPr>
              <w:jc w:val="both"/>
            </w:pPr>
          </w:p>
          <w:p w:rsidR="00997888" w:rsidRDefault="00997888" w:rsidP="00CD31E8">
            <w:pPr>
              <w:jc w:val="both"/>
            </w:pPr>
          </w:p>
          <w:p w:rsidR="00997888" w:rsidRDefault="00997888" w:rsidP="00CD31E8">
            <w:pPr>
              <w:jc w:val="both"/>
            </w:pPr>
          </w:p>
          <w:p w:rsidR="00997888" w:rsidRDefault="00997888" w:rsidP="00CD31E8">
            <w:pPr>
              <w:jc w:val="both"/>
            </w:pPr>
          </w:p>
          <w:p w:rsidR="00997888" w:rsidRDefault="00997888" w:rsidP="00CD31E8">
            <w:pPr>
              <w:jc w:val="both"/>
            </w:pPr>
          </w:p>
          <w:p w:rsidR="00997888" w:rsidRDefault="00997888" w:rsidP="00CD31E8">
            <w:pPr>
              <w:jc w:val="both"/>
            </w:pPr>
          </w:p>
          <w:p w:rsidR="00997888" w:rsidRDefault="00997888" w:rsidP="00CD31E8">
            <w:pPr>
              <w:jc w:val="both"/>
            </w:pPr>
          </w:p>
          <w:p w:rsidR="00997888" w:rsidRDefault="00997888" w:rsidP="00CD31E8">
            <w:pPr>
              <w:jc w:val="both"/>
            </w:pPr>
          </w:p>
          <w:p w:rsidR="00997888" w:rsidRPr="00E91463" w:rsidRDefault="00997888" w:rsidP="00CD31E8">
            <w:pPr>
              <w:jc w:val="both"/>
            </w:pPr>
            <w:r w:rsidRPr="00E91463">
              <w:t>Promitent-achizitor,                                              Promitent-</w:t>
            </w:r>
            <w:r>
              <w:t>furnizor</w:t>
            </w:r>
            <w:r w:rsidRPr="00E91463">
              <w:t>/prestator,</w:t>
            </w:r>
          </w:p>
          <w:p w:rsidR="00997888" w:rsidRPr="00E91463" w:rsidRDefault="00997888" w:rsidP="00CD31E8">
            <w:pPr>
              <w:jc w:val="both"/>
            </w:pPr>
            <w:r w:rsidRPr="00E91463">
              <w:t xml:space="preserve">              ...........................                                                     ..........................</w:t>
            </w:r>
          </w:p>
          <w:p w:rsidR="00997888" w:rsidRPr="00E91463" w:rsidRDefault="00997888" w:rsidP="00CD31E8">
            <w:pPr>
              <w:jc w:val="both"/>
            </w:pPr>
            <w:r w:rsidRPr="00E91463">
              <w:t xml:space="preserve">                                                                                                                                                                 (semnatura autorizata)                                              (semnatura autorizata)</w:t>
            </w:r>
          </w:p>
          <w:p w:rsidR="00997888" w:rsidRPr="00E91463" w:rsidRDefault="00997888" w:rsidP="00CD31E8">
            <w:pPr>
              <w:jc w:val="both"/>
            </w:pPr>
            <w:r w:rsidRPr="00E91463">
              <w:t xml:space="preserve">                                                                                                   </w:t>
            </w:r>
          </w:p>
          <w:p w:rsidR="00997888" w:rsidRPr="00E91463" w:rsidRDefault="00997888" w:rsidP="00CD31E8">
            <w:pPr>
              <w:jc w:val="both"/>
            </w:pPr>
          </w:p>
          <w:p w:rsidR="00997888" w:rsidRPr="00E91463" w:rsidRDefault="00997888" w:rsidP="00CD31E8">
            <w:pPr>
              <w:jc w:val="both"/>
            </w:pPr>
          </w:p>
          <w:p w:rsidR="00997888" w:rsidRPr="00E91463" w:rsidRDefault="00997888" w:rsidP="00CD31E8">
            <w:pPr>
              <w:jc w:val="both"/>
            </w:pPr>
          </w:p>
          <w:p w:rsidR="00997888" w:rsidRPr="00E91463" w:rsidRDefault="00997888" w:rsidP="00CD31E8">
            <w:pPr>
              <w:jc w:val="both"/>
            </w:pPr>
            <w:r w:rsidRPr="00E91463">
              <w:t>Promitent-achizitor,                                              Promitent-</w:t>
            </w:r>
            <w:r w:rsidRPr="00DB6666">
              <w:t xml:space="preserve">furnizor </w:t>
            </w:r>
            <w:r w:rsidRPr="00E91463">
              <w:t>/prestator,</w:t>
            </w:r>
          </w:p>
          <w:p w:rsidR="00997888" w:rsidRPr="00E91463" w:rsidRDefault="00997888" w:rsidP="00CD31E8">
            <w:pPr>
              <w:jc w:val="both"/>
            </w:pPr>
            <w:r w:rsidRPr="00E91463">
              <w:t xml:space="preserve">              ...........................                                                     ...........................</w:t>
            </w:r>
          </w:p>
          <w:p w:rsidR="00997888" w:rsidRPr="00E91463" w:rsidRDefault="00997888" w:rsidP="00CD31E8">
            <w:pPr>
              <w:jc w:val="both"/>
            </w:pPr>
          </w:p>
          <w:p w:rsidR="00997888" w:rsidRPr="00E91463" w:rsidRDefault="00997888" w:rsidP="00CD31E8">
            <w:pPr>
              <w:jc w:val="both"/>
            </w:pPr>
            <w:r w:rsidRPr="00E91463">
              <w:t xml:space="preserve">                                                                                                                                                                 (semnatura autorizata)                                              (semnatura autorizata)</w:t>
            </w:r>
          </w:p>
          <w:p w:rsidR="00997888" w:rsidRPr="00E91463" w:rsidRDefault="00997888" w:rsidP="00CD31E8">
            <w:pPr>
              <w:jc w:val="both"/>
            </w:pPr>
            <w:r w:rsidRPr="00E91463">
              <w:t xml:space="preserve">                                                 </w:t>
            </w:r>
            <w:r>
              <w:t xml:space="preserve">                                       </w:t>
            </w:r>
            <w:r w:rsidRPr="00E91463">
              <w:t xml:space="preserve"> </w:t>
            </w:r>
          </w:p>
          <w:p w:rsidR="00997888" w:rsidRPr="00E91463" w:rsidRDefault="00997888" w:rsidP="00CD31E8">
            <w:pPr>
              <w:jc w:val="both"/>
            </w:pPr>
          </w:p>
          <w:p w:rsidR="00997888" w:rsidRPr="00E91463" w:rsidRDefault="00997888" w:rsidP="00CD31E8">
            <w:pPr>
              <w:jc w:val="both"/>
            </w:pPr>
          </w:p>
          <w:p w:rsidR="00997888" w:rsidRPr="00E91463" w:rsidRDefault="00997888" w:rsidP="00CD31E8">
            <w:pPr>
              <w:jc w:val="both"/>
            </w:pPr>
            <w:r w:rsidRPr="00E91463">
              <w:t>Promitent-achizitor,                                              Promitent-</w:t>
            </w:r>
            <w:r w:rsidRPr="00DB6666">
              <w:t xml:space="preserve">furnizor </w:t>
            </w:r>
            <w:r w:rsidRPr="00E91463">
              <w:t>/prestator,</w:t>
            </w:r>
          </w:p>
          <w:p w:rsidR="00997888" w:rsidRPr="00E91463" w:rsidRDefault="00997888" w:rsidP="00CD31E8">
            <w:pPr>
              <w:jc w:val="both"/>
            </w:pPr>
            <w:r w:rsidRPr="00E91463">
              <w:t xml:space="preserve">              ...........................                                                     ...........................</w:t>
            </w:r>
          </w:p>
          <w:p w:rsidR="00997888" w:rsidRPr="00E91463" w:rsidRDefault="00997888" w:rsidP="00CD31E8">
            <w:pPr>
              <w:jc w:val="both"/>
            </w:pPr>
          </w:p>
          <w:p w:rsidR="00997888" w:rsidRPr="00E91463" w:rsidRDefault="00997888" w:rsidP="00196AB4">
            <w:pPr>
              <w:jc w:val="both"/>
            </w:pPr>
            <w:r w:rsidRPr="00E91463">
              <w:t xml:space="preserve">                                                                                                                                                                 (semnatura autorizata)                                              (semnatura autorizata)</w:t>
            </w:r>
          </w:p>
          <w:p w:rsidR="00997888" w:rsidRPr="00E91463" w:rsidRDefault="00997888" w:rsidP="00196AB4">
            <w:pPr>
              <w:jc w:val="both"/>
            </w:pPr>
            <w:r w:rsidRPr="00E91463">
              <w:t xml:space="preserve">                                                                                                    </w:t>
            </w:r>
          </w:p>
          <w:p w:rsidR="00997888" w:rsidRPr="00E91463" w:rsidRDefault="00997888" w:rsidP="00196AB4">
            <w:pPr>
              <w:jc w:val="both"/>
              <w:rPr>
                <w:sz w:val="28"/>
                <w:szCs w:val="28"/>
              </w:rPr>
            </w:pPr>
          </w:p>
          <w:p w:rsidR="00997888" w:rsidRPr="00E91463" w:rsidRDefault="00997888" w:rsidP="00196AB4">
            <w:pPr>
              <w:jc w:val="both"/>
            </w:pPr>
          </w:p>
          <w:p w:rsidR="00997888" w:rsidRPr="00E91463" w:rsidRDefault="00997888" w:rsidP="00196AB4">
            <w:pPr>
              <w:jc w:val="both"/>
            </w:pPr>
          </w:p>
          <w:p w:rsidR="00997888" w:rsidRPr="00E91463" w:rsidRDefault="00997888" w:rsidP="00196AB4">
            <w:pPr>
              <w:jc w:val="both"/>
            </w:pPr>
          </w:p>
          <w:p w:rsidR="00997888" w:rsidRPr="00E91463" w:rsidRDefault="00997888" w:rsidP="00196AB4">
            <w:pPr>
              <w:jc w:val="both"/>
            </w:pPr>
          </w:p>
        </w:tc>
      </w:tr>
      <w:tr w:rsidR="00997888" w:rsidRPr="0013795E" w:rsidTr="00BB0773">
        <w:trPr>
          <w:trHeight w:val="697"/>
        </w:trPr>
        <w:tc>
          <w:tcPr>
            <w:tcW w:w="10173" w:type="dxa"/>
            <w:vAlign w:val="center"/>
          </w:tcPr>
          <w:p w:rsidR="00997888" w:rsidRDefault="00997888" w:rsidP="00591150">
            <w:pPr>
              <w:jc w:val="right"/>
            </w:pPr>
          </w:p>
          <w:p w:rsidR="00997888" w:rsidRDefault="00997888" w:rsidP="00591150">
            <w:pPr>
              <w:jc w:val="right"/>
            </w:pPr>
          </w:p>
          <w:p w:rsidR="00997888" w:rsidRDefault="00997888" w:rsidP="00591150">
            <w:pPr>
              <w:jc w:val="right"/>
            </w:pPr>
          </w:p>
          <w:p w:rsidR="00997888" w:rsidRDefault="00997888" w:rsidP="00591150">
            <w:pPr>
              <w:jc w:val="right"/>
            </w:pPr>
          </w:p>
          <w:p w:rsidR="00997888" w:rsidRDefault="00997888" w:rsidP="00591150">
            <w:pPr>
              <w:jc w:val="right"/>
            </w:pPr>
          </w:p>
          <w:p w:rsidR="00997888" w:rsidRDefault="00997888" w:rsidP="00591150">
            <w:pPr>
              <w:jc w:val="right"/>
            </w:pPr>
          </w:p>
          <w:p w:rsidR="00997888" w:rsidRDefault="00997888" w:rsidP="00591150">
            <w:pPr>
              <w:jc w:val="right"/>
            </w:pPr>
          </w:p>
          <w:p w:rsidR="00997888" w:rsidRDefault="00997888" w:rsidP="00591150">
            <w:pPr>
              <w:jc w:val="right"/>
            </w:pPr>
          </w:p>
          <w:p w:rsidR="00997888" w:rsidRDefault="00997888" w:rsidP="00591150">
            <w:pPr>
              <w:jc w:val="right"/>
            </w:pPr>
          </w:p>
          <w:p w:rsidR="00997888" w:rsidRDefault="00997888" w:rsidP="00591150">
            <w:pPr>
              <w:jc w:val="right"/>
            </w:pPr>
          </w:p>
          <w:p w:rsidR="00997888" w:rsidRDefault="00997888" w:rsidP="00591150">
            <w:pPr>
              <w:jc w:val="right"/>
            </w:pPr>
          </w:p>
          <w:p w:rsidR="00997888" w:rsidRDefault="00997888" w:rsidP="00591150">
            <w:pPr>
              <w:jc w:val="right"/>
            </w:pPr>
            <w:r>
              <w:t>Anexa nr. 2</w:t>
            </w:r>
          </w:p>
          <w:p w:rsidR="00997888" w:rsidRDefault="00997888" w:rsidP="00E36039">
            <w:pPr>
              <w:jc w:val="right"/>
            </w:pPr>
            <w:r>
              <w:t xml:space="preserve">la Ordinul </w:t>
            </w:r>
            <w:r w:rsidRPr="00591150">
              <w:t>ministrului finanţelor</w:t>
            </w:r>
          </w:p>
          <w:p w:rsidR="00997888" w:rsidRDefault="00997888" w:rsidP="00E36039">
            <w:pPr>
              <w:jc w:val="right"/>
            </w:pPr>
            <w:r>
              <w:t>nr._________din “____” ________ 2021___</w:t>
            </w:r>
          </w:p>
          <w:p w:rsidR="00997888" w:rsidRPr="00E91463" w:rsidRDefault="00997888" w:rsidP="00196AB4">
            <w:pPr>
              <w:jc w:val="both"/>
            </w:pPr>
          </w:p>
        </w:tc>
      </w:tr>
    </w:tbl>
    <w:p w:rsidR="00997888" w:rsidRDefault="00997888" w:rsidP="00E36039">
      <w:pPr>
        <w:tabs>
          <w:tab w:val="left" w:pos="3900"/>
        </w:tabs>
        <w:jc w:val="center"/>
        <w:rPr>
          <w:b/>
          <w:bCs/>
        </w:rPr>
      </w:pPr>
    </w:p>
    <w:p w:rsidR="00997888" w:rsidRPr="00E36039" w:rsidRDefault="00997888" w:rsidP="00E36039">
      <w:pPr>
        <w:tabs>
          <w:tab w:val="left" w:pos="3900"/>
        </w:tabs>
        <w:jc w:val="center"/>
        <w:rPr>
          <w:b/>
          <w:bCs/>
        </w:rPr>
      </w:pPr>
      <w:r w:rsidRPr="00E36039">
        <w:rPr>
          <w:b/>
          <w:bCs/>
        </w:rPr>
        <w:t>Lista ordinelor ministrului finanţelor care se abrogă</w:t>
      </w:r>
    </w:p>
    <w:p w:rsidR="00997888" w:rsidRDefault="00997888" w:rsidP="00196AB4">
      <w:pPr>
        <w:jc w:val="both"/>
      </w:pPr>
    </w:p>
    <w:p w:rsidR="00997888" w:rsidRDefault="00997888" w:rsidP="00196AB4">
      <w:pPr>
        <w:jc w:val="both"/>
      </w:pPr>
    </w:p>
    <w:p w:rsidR="00997888" w:rsidRPr="003C3897" w:rsidRDefault="00997888" w:rsidP="00BB314B">
      <w:pPr>
        <w:pStyle w:val="ListParagraph"/>
        <w:numPr>
          <w:ilvl w:val="0"/>
          <w:numId w:val="53"/>
        </w:numPr>
        <w:tabs>
          <w:tab w:val="clear" w:pos="1134"/>
          <w:tab w:val="left" w:pos="851"/>
        </w:tabs>
        <w:ind w:left="709" w:firstLine="11"/>
        <w:rPr>
          <w:lang w:val="pt-BR"/>
        </w:rPr>
      </w:pPr>
      <w:r w:rsidRPr="003C3897">
        <w:rPr>
          <w:lang w:val="pt-B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997888" w:rsidRPr="003C3897" w:rsidRDefault="00997888" w:rsidP="00E36039">
      <w:pPr>
        <w:pStyle w:val="ListParagraph"/>
        <w:numPr>
          <w:ilvl w:val="0"/>
          <w:numId w:val="0"/>
        </w:numPr>
        <w:ind w:left="720"/>
        <w:rPr>
          <w:lang w:val="pt-BR"/>
        </w:rPr>
      </w:pPr>
    </w:p>
    <w:p w:rsidR="00997888" w:rsidRPr="003C3897" w:rsidRDefault="00997888" w:rsidP="00BB314B">
      <w:pPr>
        <w:pStyle w:val="ListParagraph"/>
        <w:numPr>
          <w:ilvl w:val="0"/>
          <w:numId w:val="53"/>
        </w:numPr>
        <w:tabs>
          <w:tab w:val="clear" w:pos="1134"/>
          <w:tab w:val="left" w:pos="851"/>
        </w:tabs>
        <w:ind w:left="709" w:firstLine="11"/>
        <w:rPr>
          <w:lang w:val="pt-BR"/>
        </w:rPr>
      </w:pPr>
      <w:r w:rsidRPr="003C3897">
        <w:rPr>
          <w:lang w:val="pt-B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997888" w:rsidRDefault="00997888" w:rsidP="00BB314B"/>
    <w:p w:rsidR="00997888" w:rsidRPr="003C3897" w:rsidRDefault="00997888" w:rsidP="00BB314B">
      <w:pPr>
        <w:pStyle w:val="ListParagraph"/>
        <w:numPr>
          <w:ilvl w:val="0"/>
          <w:numId w:val="53"/>
        </w:numPr>
        <w:tabs>
          <w:tab w:val="clear" w:pos="1134"/>
          <w:tab w:val="left" w:pos="851"/>
        </w:tabs>
        <w:ind w:left="709" w:firstLine="11"/>
        <w:rPr>
          <w:lang w:val="pt-BR"/>
        </w:rPr>
      </w:pPr>
      <w:r w:rsidRPr="003C3897">
        <w:rPr>
          <w:lang w:val="pt-B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997888" w:rsidRPr="003C3897" w:rsidRDefault="00997888" w:rsidP="00E36039">
      <w:pPr>
        <w:pStyle w:val="ListParagraph"/>
        <w:numPr>
          <w:ilvl w:val="0"/>
          <w:numId w:val="0"/>
        </w:numPr>
        <w:ind w:left="720"/>
        <w:rPr>
          <w:lang w:val="pt-BR"/>
        </w:rPr>
      </w:pPr>
    </w:p>
    <w:p w:rsidR="00997888" w:rsidRPr="003C3897" w:rsidRDefault="00997888" w:rsidP="00E36039">
      <w:pPr>
        <w:pStyle w:val="ListParagraph"/>
        <w:numPr>
          <w:ilvl w:val="0"/>
          <w:numId w:val="0"/>
        </w:numPr>
        <w:ind w:left="720"/>
        <w:rPr>
          <w:lang w:val="pt-BR"/>
        </w:rPr>
      </w:pPr>
      <w:r w:rsidRPr="003C3897">
        <w:rPr>
          <w:lang w:val="pt-BR"/>
        </w:rPr>
        <w:t xml:space="preserve">   </w:t>
      </w:r>
    </w:p>
    <w:p w:rsidR="00997888" w:rsidRDefault="00997888" w:rsidP="00196AB4">
      <w:pPr>
        <w:jc w:val="both"/>
      </w:pPr>
    </w:p>
    <w:p w:rsidR="00997888" w:rsidRDefault="00997888" w:rsidP="00196AB4">
      <w:pPr>
        <w:jc w:val="both"/>
      </w:pPr>
    </w:p>
    <w:p w:rsidR="00997888" w:rsidRDefault="00997888" w:rsidP="00196AB4">
      <w:pPr>
        <w:jc w:val="both"/>
      </w:pPr>
    </w:p>
    <w:p w:rsidR="00997888" w:rsidRDefault="00997888" w:rsidP="00196AB4">
      <w:pPr>
        <w:jc w:val="both"/>
      </w:pPr>
    </w:p>
    <w:p w:rsidR="00997888" w:rsidRDefault="00997888" w:rsidP="00196AB4">
      <w:pPr>
        <w:jc w:val="both"/>
      </w:pPr>
    </w:p>
    <w:p w:rsidR="00997888" w:rsidRDefault="00997888" w:rsidP="00196AB4">
      <w:pPr>
        <w:jc w:val="both"/>
      </w:pPr>
    </w:p>
    <w:p w:rsidR="00997888" w:rsidRDefault="00997888" w:rsidP="00196AB4">
      <w:pPr>
        <w:jc w:val="both"/>
      </w:pPr>
    </w:p>
    <w:p w:rsidR="00997888" w:rsidRDefault="00997888" w:rsidP="00196AB4">
      <w:pPr>
        <w:jc w:val="both"/>
      </w:pPr>
    </w:p>
    <w:p w:rsidR="00997888" w:rsidRDefault="00997888" w:rsidP="00196AB4">
      <w:pPr>
        <w:jc w:val="both"/>
      </w:pPr>
    </w:p>
    <w:sectPr w:rsidR="00997888"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7888" w:rsidRDefault="00997888" w:rsidP="00A20ACF">
      <w:r>
        <w:separator/>
      </w:r>
    </w:p>
  </w:endnote>
  <w:endnote w:type="continuationSeparator" w:id="0">
    <w:p w:rsidR="00997888" w:rsidRDefault="0099788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888" w:rsidRDefault="00997888">
    <w:pPr>
      <w:pStyle w:val="Footer"/>
      <w:jc w:val="right"/>
    </w:pPr>
    <w:fldSimple w:instr=" PAGE   \* MERGEFORMAT ">
      <w:r>
        <w:t>19</w:t>
      </w:r>
    </w:fldSimple>
  </w:p>
  <w:p w:rsidR="00997888" w:rsidRDefault="009978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7888" w:rsidRDefault="00997888" w:rsidP="00A20ACF">
      <w:r>
        <w:separator/>
      </w:r>
    </w:p>
  </w:footnote>
  <w:footnote w:type="continuationSeparator" w:id="0">
    <w:p w:rsidR="00997888" w:rsidRDefault="0099788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CBC2671"/>
    <w:multiLevelType w:val="hybridMultilevel"/>
    <w:tmpl w:val="FCD28C6C"/>
    <w:lvl w:ilvl="0" w:tplc="67C2DB7E">
      <w:start w:val="1"/>
      <w:numFmt w:val="decimal"/>
      <w:lvlText w:val="%1."/>
      <w:lvlJc w:val="left"/>
      <w:pPr>
        <w:tabs>
          <w:tab w:val="num" w:pos="303"/>
        </w:tabs>
        <w:ind w:left="303" w:hanging="360"/>
      </w:pPr>
      <w:rPr>
        <w:rFonts w:cs="Times New Roman" w:hint="default"/>
      </w:rPr>
    </w:lvl>
    <w:lvl w:ilvl="1" w:tplc="04190019" w:tentative="1">
      <w:start w:val="1"/>
      <w:numFmt w:val="lowerLetter"/>
      <w:lvlText w:val="%2."/>
      <w:lvlJc w:val="left"/>
      <w:pPr>
        <w:tabs>
          <w:tab w:val="num" w:pos="1023"/>
        </w:tabs>
        <w:ind w:left="1023" w:hanging="360"/>
      </w:pPr>
      <w:rPr>
        <w:rFonts w:cs="Times New Roman"/>
      </w:rPr>
    </w:lvl>
    <w:lvl w:ilvl="2" w:tplc="0419001B" w:tentative="1">
      <w:start w:val="1"/>
      <w:numFmt w:val="lowerRoman"/>
      <w:lvlText w:val="%3."/>
      <w:lvlJc w:val="right"/>
      <w:pPr>
        <w:tabs>
          <w:tab w:val="num" w:pos="1743"/>
        </w:tabs>
        <w:ind w:left="1743" w:hanging="180"/>
      </w:pPr>
      <w:rPr>
        <w:rFonts w:cs="Times New Roman"/>
      </w:rPr>
    </w:lvl>
    <w:lvl w:ilvl="3" w:tplc="0419000F" w:tentative="1">
      <w:start w:val="1"/>
      <w:numFmt w:val="decimal"/>
      <w:lvlText w:val="%4."/>
      <w:lvlJc w:val="left"/>
      <w:pPr>
        <w:tabs>
          <w:tab w:val="num" w:pos="2463"/>
        </w:tabs>
        <w:ind w:left="2463" w:hanging="360"/>
      </w:pPr>
      <w:rPr>
        <w:rFonts w:cs="Times New Roman"/>
      </w:rPr>
    </w:lvl>
    <w:lvl w:ilvl="4" w:tplc="04190019" w:tentative="1">
      <w:start w:val="1"/>
      <w:numFmt w:val="lowerLetter"/>
      <w:lvlText w:val="%5."/>
      <w:lvlJc w:val="left"/>
      <w:pPr>
        <w:tabs>
          <w:tab w:val="num" w:pos="3183"/>
        </w:tabs>
        <w:ind w:left="3183" w:hanging="360"/>
      </w:pPr>
      <w:rPr>
        <w:rFonts w:cs="Times New Roman"/>
      </w:rPr>
    </w:lvl>
    <w:lvl w:ilvl="5" w:tplc="0419001B" w:tentative="1">
      <w:start w:val="1"/>
      <w:numFmt w:val="lowerRoman"/>
      <w:lvlText w:val="%6."/>
      <w:lvlJc w:val="right"/>
      <w:pPr>
        <w:tabs>
          <w:tab w:val="num" w:pos="3903"/>
        </w:tabs>
        <w:ind w:left="3903" w:hanging="180"/>
      </w:pPr>
      <w:rPr>
        <w:rFonts w:cs="Times New Roman"/>
      </w:rPr>
    </w:lvl>
    <w:lvl w:ilvl="6" w:tplc="0419000F" w:tentative="1">
      <w:start w:val="1"/>
      <w:numFmt w:val="decimal"/>
      <w:lvlText w:val="%7."/>
      <w:lvlJc w:val="left"/>
      <w:pPr>
        <w:tabs>
          <w:tab w:val="num" w:pos="4623"/>
        </w:tabs>
        <w:ind w:left="4623" w:hanging="360"/>
      </w:pPr>
      <w:rPr>
        <w:rFonts w:cs="Times New Roman"/>
      </w:rPr>
    </w:lvl>
    <w:lvl w:ilvl="7" w:tplc="04190019" w:tentative="1">
      <w:start w:val="1"/>
      <w:numFmt w:val="lowerLetter"/>
      <w:lvlText w:val="%8."/>
      <w:lvlJc w:val="left"/>
      <w:pPr>
        <w:tabs>
          <w:tab w:val="num" w:pos="5343"/>
        </w:tabs>
        <w:ind w:left="5343" w:hanging="360"/>
      </w:pPr>
      <w:rPr>
        <w:rFonts w:cs="Times New Roman"/>
      </w:rPr>
    </w:lvl>
    <w:lvl w:ilvl="8" w:tplc="0419001B" w:tentative="1">
      <w:start w:val="1"/>
      <w:numFmt w:val="lowerRoman"/>
      <w:lvlText w:val="%9."/>
      <w:lvlJc w:val="right"/>
      <w:pPr>
        <w:tabs>
          <w:tab w:val="num" w:pos="6063"/>
        </w:tabs>
        <w:ind w:left="6063" w:hanging="180"/>
      </w:pPr>
      <w:rPr>
        <w:rFonts w:cs="Times New Roman"/>
      </w:rPr>
    </w:lvl>
  </w:abstractNum>
  <w:abstractNum w:abstractNumId="24">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38"/>
  </w:num>
  <w:num w:numId="58">
    <w:abstractNumId w:val="19"/>
  </w:num>
  <w:num w:numId="59">
    <w:abstractNumId w:val="2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BE2"/>
    <w:rsid w:val="000253EE"/>
    <w:rsid w:val="00027875"/>
    <w:rsid w:val="00030A1C"/>
    <w:rsid w:val="00031FB5"/>
    <w:rsid w:val="00032137"/>
    <w:rsid w:val="000323EB"/>
    <w:rsid w:val="00032ECE"/>
    <w:rsid w:val="000332E9"/>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FD4"/>
    <w:rsid w:val="00074305"/>
    <w:rsid w:val="0007559F"/>
    <w:rsid w:val="00080063"/>
    <w:rsid w:val="0008044B"/>
    <w:rsid w:val="00080BF7"/>
    <w:rsid w:val="0008191D"/>
    <w:rsid w:val="00081DED"/>
    <w:rsid w:val="00082FC0"/>
    <w:rsid w:val="00083D91"/>
    <w:rsid w:val="000845A7"/>
    <w:rsid w:val="000849A8"/>
    <w:rsid w:val="000865D3"/>
    <w:rsid w:val="00087114"/>
    <w:rsid w:val="00087859"/>
    <w:rsid w:val="000924C3"/>
    <w:rsid w:val="000928D3"/>
    <w:rsid w:val="00092953"/>
    <w:rsid w:val="00092E6C"/>
    <w:rsid w:val="00093056"/>
    <w:rsid w:val="000930AB"/>
    <w:rsid w:val="00093AE5"/>
    <w:rsid w:val="00096009"/>
    <w:rsid w:val="0009684C"/>
    <w:rsid w:val="00096AB9"/>
    <w:rsid w:val="00097617"/>
    <w:rsid w:val="000A2D22"/>
    <w:rsid w:val="000A58B6"/>
    <w:rsid w:val="000A6001"/>
    <w:rsid w:val="000A63ED"/>
    <w:rsid w:val="000A7988"/>
    <w:rsid w:val="000A7A90"/>
    <w:rsid w:val="000B2369"/>
    <w:rsid w:val="000B5D92"/>
    <w:rsid w:val="000B6CE5"/>
    <w:rsid w:val="000B7C67"/>
    <w:rsid w:val="000C00CF"/>
    <w:rsid w:val="000C1BF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AE8"/>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195"/>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3A30"/>
    <w:rsid w:val="00164565"/>
    <w:rsid w:val="00166599"/>
    <w:rsid w:val="0016683B"/>
    <w:rsid w:val="001704FB"/>
    <w:rsid w:val="001706CD"/>
    <w:rsid w:val="001718AE"/>
    <w:rsid w:val="00172F6C"/>
    <w:rsid w:val="00174C61"/>
    <w:rsid w:val="00174E5F"/>
    <w:rsid w:val="00175A88"/>
    <w:rsid w:val="0017664F"/>
    <w:rsid w:val="00177A21"/>
    <w:rsid w:val="00183D79"/>
    <w:rsid w:val="001842F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A43"/>
    <w:rsid w:val="001A4DB4"/>
    <w:rsid w:val="001A5517"/>
    <w:rsid w:val="001A58C5"/>
    <w:rsid w:val="001A5E6B"/>
    <w:rsid w:val="001A6043"/>
    <w:rsid w:val="001A78E4"/>
    <w:rsid w:val="001B1B6D"/>
    <w:rsid w:val="001B271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F00"/>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63F"/>
    <w:rsid w:val="002477E2"/>
    <w:rsid w:val="00247A37"/>
    <w:rsid w:val="002514C3"/>
    <w:rsid w:val="00251B8A"/>
    <w:rsid w:val="002539DB"/>
    <w:rsid w:val="00260B38"/>
    <w:rsid w:val="002614DE"/>
    <w:rsid w:val="00264637"/>
    <w:rsid w:val="0026651C"/>
    <w:rsid w:val="00266F98"/>
    <w:rsid w:val="00267E8E"/>
    <w:rsid w:val="002739A1"/>
    <w:rsid w:val="00275D82"/>
    <w:rsid w:val="002767DE"/>
    <w:rsid w:val="00276D0B"/>
    <w:rsid w:val="002828B9"/>
    <w:rsid w:val="002832B5"/>
    <w:rsid w:val="0028367D"/>
    <w:rsid w:val="00283884"/>
    <w:rsid w:val="002838D9"/>
    <w:rsid w:val="002849C9"/>
    <w:rsid w:val="00284ED0"/>
    <w:rsid w:val="002854C7"/>
    <w:rsid w:val="00285D55"/>
    <w:rsid w:val="00286020"/>
    <w:rsid w:val="00286387"/>
    <w:rsid w:val="0028702D"/>
    <w:rsid w:val="002870C3"/>
    <w:rsid w:val="00290040"/>
    <w:rsid w:val="002909B7"/>
    <w:rsid w:val="00290D06"/>
    <w:rsid w:val="00290D28"/>
    <w:rsid w:val="002911A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FEB"/>
    <w:rsid w:val="002E0E8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0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B5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897"/>
    <w:rsid w:val="003C3AE2"/>
    <w:rsid w:val="003C3B2C"/>
    <w:rsid w:val="003C4159"/>
    <w:rsid w:val="003C4585"/>
    <w:rsid w:val="003C6E13"/>
    <w:rsid w:val="003C7430"/>
    <w:rsid w:val="003C7886"/>
    <w:rsid w:val="003C7E86"/>
    <w:rsid w:val="003D06D0"/>
    <w:rsid w:val="003D08E8"/>
    <w:rsid w:val="003D214E"/>
    <w:rsid w:val="003D238F"/>
    <w:rsid w:val="003D2A34"/>
    <w:rsid w:val="003D2D38"/>
    <w:rsid w:val="003D312E"/>
    <w:rsid w:val="003D32E9"/>
    <w:rsid w:val="003D3631"/>
    <w:rsid w:val="003D3CA4"/>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766"/>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19B"/>
    <w:rsid w:val="0044783C"/>
    <w:rsid w:val="00451A22"/>
    <w:rsid w:val="00451E14"/>
    <w:rsid w:val="00453E2A"/>
    <w:rsid w:val="00453E79"/>
    <w:rsid w:val="00455A94"/>
    <w:rsid w:val="004568AB"/>
    <w:rsid w:val="00460653"/>
    <w:rsid w:val="00461B37"/>
    <w:rsid w:val="00461DAC"/>
    <w:rsid w:val="00464994"/>
    <w:rsid w:val="00464A07"/>
    <w:rsid w:val="00464A19"/>
    <w:rsid w:val="00466394"/>
    <w:rsid w:val="00466EB9"/>
    <w:rsid w:val="00467DE8"/>
    <w:rsid w:val="004702B5"/>
    <w:rsid w:val="00470E50"/>
    <w:rsid w:val="00473CA9"/>
    <w:rsid w:val="00474497"/>
    <w:rsid w:val="0047776F"/>
    <w:rsid w:val="00480208"/>
    <w:rsid w:val="00484113"/>
    <w:rsid w:val="004856C0"/>
    <w:rsid w:val="00485A35"/>
    <w:rsid w:val="0049123D"/>
    <w:rsid w:val="0049135C"/>
    <w:rsid w:val="00491A3D"/>
    <w:rsid w:val="004967D7"/>
    <w:rsid w:val="00496AFA"/>
    <w:rsid w:val="004A1C90"/>
    <w:rsid w:val="004A4AF2"/>
    <w:rsid w:val="004A582E"/>
    <w:rsid w:val="004A695A"/>
    <w:rsid w:val="004A7FEE"/>
    <w:rsid w:val="004B0051"/>
    <w:rsid w:val="004B0F2F"/>
    <w:rsid w:val="004B16DD"/>
    <w:rsid w:val="004B32D4"/>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9C7"/>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17D54"/>
    <w:rsid w:val="00521AEB"/>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786"/>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BCB"/>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84B"/>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14F"/>
    <w:rsid w:val="0067797D"/>
    <w:rsid w:val="00680AC9"/>
    <w:rsid w:val="006819B2"/>
    <w:rsid w:val="0068226E"/>
    <w:rsid w:val="00683A89"/>
    <w:rsid w:val="006904AB"/>
    <w:rsid w:val="00691496"/>
    <w:rsid w:val="00692014"/>
    <w:rsid w:val="00694A09"/>
    <w:rsid w:val="00694C64"/>
    <w:rsid w:val="00694C7B"/>
    <w:rsid w:val="00694E99"/>
    <w:rsid w:val="0069507C"/>
    <w:rsid w:val="006957AA"/>
    <w:rsid w:val="00696992"/>
    <w:rsid w:val="00697048"/>
    <w:rsid w:val="00697C23"/>
    <w:rsid w:val="006A075A"/>
    <w:rsid w:val="006A0B61"/>
    <w:rsid w:val="006A1387"/>
    <w:rsid w:val="006A13D0"/>
    <w:rsid w:val="006A1B4F"/>
    <w:rsid w:val="006A5054"/>
    <w:rsid w:val="006B2729"/>
    <w:rsid w:val="006B38DA"/>
    <w:rsid w:val="006B3D54"/>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6F6"/>
    <w:rsid w:val="007001BE"/>
    <w:rsid w:val="00701CEF"/>
    <w:rsid w:val="00702168"/>
    <w:rsid w:val="0070236C"/>
    <w:rsid w:val="007041C8"/>
    <w:rsid w:val="00705E6E"/>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5F90"/>
    <w:rsid w:val="00757C6B"/>
    <w:rsid w:val="00761938"/>
    <w:rsid w:val="00761F51"/>
    <w:rsid w:val="00762C66"/>
    <w:rsid w:val="00764172"/>
    <w:rsid w:val="00764871"/>
    <w:rsid w:val="0077101F"/>
    <w:rsid w:val="00771CA8"/>
    <w:rsid w:val="007720AD"/>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2C0"/>
    <w:rsid w:val="007B53EA"/>
    <w:rsid w:val="007B66A1"/>
    <w:rsid w:val="007B6EB1"/>
    <w:rsid w:val="007B71C3"/>
    <w:rsid w:val="007C0C9D"/>
    <w:rsid w:val="007C1176"/>
    <w:rsid w:val="007C12C6"/>
    <w:rsid w:val="007C3857"/>
    <w:rsid w:val="007C5BE7"/>
    <w:rsid w:val="007C67E1"/>
    <w:rsid w:val="007C752D"/>
    <w:rsid w:val="007D2573"/>
    <w:rsid w:val="007D2982"/>
    <w:rsid w:val="007D5C2B"/>
    <w:rsid w:val="007D6899"/>
    <w:rsid w:val="007D766C"/>
    <w:rsid w:val="007E0AB1"/>
    <w:rsid w:val="007E0CEB"/>
    <w:rsid w:val="007E146B"/>
    <w:rsid w:val="007E1C9E"/>
    <w:rsid w:val="007E3D0D"/>
    <w:rsid w:val="007E44C3"/>
    <w:rsid w:val="007E45A2"/>
    <w:rsid w:val="007E533B"/>
    <w:rsid w:val="007E5578"/>
    <w:rsid w:val="007E598E"/>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3F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325A"/>
    <w:rsid w:val="00854D4E"/>
    <w:rsid w:val="008612A7"/>
    <w:rsid w:val="0086183C"/>
    <w:rsid w:val="00862B1E"/>
    <w:rsid w:val="00863AAB"/>
    <w:rsid w:val="00864A45"/>
    <w:rsid w:val="00864C4C"/>
    <w:rsid w:val="00867676"/>
    <w:rsid w:val="00867DA9"/>
    <w:rsid w:val="00871B4B"/>
    <w:rsid w:val="008726D2"/>
    <w:rsid w:val="00873EA6"/>
    <w:rsid w:val="00873FEF"/>
    <w:rsid w:val="00875B88"/>
    <w:rsid w:val="00875CFC"/>
    <w:rsid w:val="00875FEF"/>
    <w:rsid w:val="00876326"/>
    <w:rsid w:val="0088001B"/>
    <w:rsid w:val="00880F94"/>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4EF"/>
    <w:rsid w:val="008C793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849"/>
    <w:rsid w:val="008E7D0D"/>
    <w:rsid w:val="008E7F52"/>
    <w:rsid w:val="008F0E99"/>
    <w:rsid w:val="008F0FDC"/>
    <w:rsid w:val="008F2FC3"/>
    <w:rsid w:val="008F3090"/>
    <w:rsid w:val="008F42C5"/>
    <w:rsid w:val="008F467E"/>
    <w:rsid w:val="008F510B"/>
    <w:rsid w:val="008F5C61"/>
    <w:rsid w:val="008F5E7D"/>
    <w:rsid w:val="009009C2"/>
    <w:rsid w:val="0090214E"/>
    <w:rsid w:val="0090434E"/>
    <w:rsid w:val="00905255"/>
    <w:rsid w:val="009056E5"/>
    <w:rsid w:val="00905E0C"/>
    <w:rsid w:val="00907166"/>
    <w:rsid w:val="00911AC8"/>
    <w:rsid w:val="00916065"/>
    <w:rsid w:val="00916BC2"/>
    <w:rsid w:val="00920A78"/>
    <w:rsid w:val="00920F84"/>
    <w:rsid w:val="0092158C"/>
    <w:rsid w:val="00922793"/>
    <w:rsid w:val="009230E9"/>
    <w:rsid w:val="009258C8"/>
    <w:rsid w:val="00925DF7"/>
    <w:rsid w:val="00926C42"/>
    <w:rsid w:val="00926CDF"/>
    <w:rsid w:val="00931320"/>
    <w:rsid w:val="009324DC"/>
    <w:rsid w:val="0093345C"/>
    <w:rsid w:val="009337E1"/>
    <w:rsid w:val="009357DB"/>
    <w:rsid w:val="0093664D"/>
    <w:rsid w:val="00940CEC"/>
    <w:rsid w:val="009415BE"/>
    <w:rsid w:val="0094296A"/>
    <w:rsid w:val="00944AC5"/>
    <w:rsid w:val="00944C7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4871"/>
    <w:rsid w:val="00991918"/>
    <w:rsid w:val="00992766"/>
    <w:rsid w:val="00993F1D"/>
    <w:rsid w:val="00995AF6"/>
    <w:rsid w:val="00995D0E"/>
    <w:rsid w:val="009960A5"/>
    <w:rsid w:val="00997198"/>
    <w:rsid w:val="00997888"/>
    <w:rsid w:val="009A074E"/>
    <w:rsid w:val="009A30BE"/>
    <w:rsid w:val="009A3D19"/>
    <w:rsid w:val="009A4BCA"/>
    <w:rsid w:val="009A4F6C"/>
    <w:rsid w:val="009A6869"/>
    <w:rsid w:val="009A7A2D"/>
    <w:rsid w:val="009A7C84"/>
    <w:rsid w:val="009B04A2"/>
    <w:rsid w:val="009B07D0"/>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6F23"/>
    <w:rsid w:val="009E0B59"/>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155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AB"/>
    <w:rsid w:val="00A900BE"/>
    <w:rsid w:val="00A93C8E"/>
    <w:rsid w:val="00A946E0"/>
    <w:rsid w:val="00A953D2"/>
    <w:rsid w:val="00A96BD5"/>
    <w:rsid w:val="00A96FA9"/>
    <w:rsid w:val="00A973C8"/>
    <w:rsid w:val="00A97BE6"/>
    <w:rsid w:val="00A97F15"/>
    <w:rsid w:val="00AA1372"/>
    <w:rsid w:val="00AA3E12"/>
    <w:rsid w:val="00AA5224"/>
    <w:rsid w:val="00AA698F"/>
    <w:rsid w:val="00AA70E8"/>
    <w:rsid w:val="00AA7A43"/>
    <w:rsid w:val="00AB2528"/>
    <w:rsid w:val="00AB2648"/>
    <w:rsid w:val="00AB634C"/>
    <w:rsid w:val="00AC1F5C"/>
    <w:rsid w:val="00AC2F1E"/>
    <w:rsid w:val="00AC332F"/>
    <w:rsid w:val="00AC4562"/>
    <w:rsid w:val="00AC4778"/>
    <w:rsid w:val="00AC4FF7"/>
    <w:rsid w:val="00AC7246"/>
    <w:rsid w:val="00AC78C9"/>
    <w:rsid w:val="00AC7CA8"/>
    <w:rsid w:val="00AD061A"/>
    <w:rsid w:val="00AD3778"/>
    <w:rsid w:val="00AD3940"/>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BA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97A"/>
    <w:rsid w:val="00B37048"/>
    <w:rsid w:val="00B40C4B"/>
    <w:rsid w:val="00B40F42"/>
    <w:rsid w:val="00B41939"/>
    <w:rsid w:val="00B433B3"/>
    <w:rsid w:val="00B45370"/>
    <w:rsid w:val="00B453B6"/>
    <w:rsid w:val="00B4553F"/>
    <w:rsid w:val="00B46D92"/>
    <w:rsid w:val="00B47003"/>
    <w:rsid w:val="00B501CC"/>
    <w:rsid w:val="00B50773"/>
    <w:rsid w:val="00B51BF4"/>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3DE"/>
    <w:rsid w:val="00B86CA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0DC3"/>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32A"/>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D2D"/>
    <w:rsid w:val="00C415AE"/>
    <w:rsid w:val="00C41B61"/>
    <w:rsid w:val="00C41D86"/>
    <w:rsid w:val="00C432F6"/>
    <w:rsid w:val="00C44A58"/>
    <w:rsid w:val="00C44B96"/>
    <w:rsid w:val="00C4535E"/>
    <w:rsid w:val="00C45975"/>
    <w:rsid w:val="00C459CA"/>
    <w:rsid w:val="00C46E7A"/>
    <w:rsid w:val="00C47818"/>
    <w:rsid w:val="00C50A6A"/>
    <w:rsid w:val="00C51EAE"/>
    <w:rsid w:val="00C5446F"/>
    <w:rsid w:val="00C546BD"/>
    <w:rsid w:val="00C54D89"/>
    <w:rsid w:val="00C5566A"/>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649"/>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F9F"/>
    <w:rsid w:val="00CD25CC"/>
    <w:rsid w:val="00CD278A"/>
    <w:rsid w:val="00CD2C95"/>
    <w:rsid w:val="00CD31E8"/>
    <w:rsid w:val="00CD5C6E"/>
    <w:rsid w:val="00CD67DE"/>
    <w:rsid w:val="00CD7745"/>
    <w:rsid w:val="00CE1192"/>
    <w:rsid w:val="00CE11D6"/>
    <w:rsid w:val="00CE1937"/>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872"/>
    <w:rsid w:val="00D12FD7"/>
    <w:rsid w:val="00D14254"/>
    <w:rsid w:val="00D15B26"/>
    <w:rsid w:val="00D15EF5"/>
    <w:rsid w:val="00D16905"/>
    <w:rsid w:val="00D17066"/>
    <w:rsid w:val="00D208D2"/>
    <w:rsid w:val="00D209BA"/>
    <w:rsid w:val="00D20E19"/>
    <w:rsid w:val="00D21DB2"/>
    <w:rsid w:val="00D21F85"/>
    <w:rsid w:val="00D22624"/>
    <w:rsid w:val="00D23943"/>
    <w:rsid w:val="00D24CA8"/>
    <w:rsid w:val="00D24F25"/>
    <w:rsid w:val="00D252B3"/>
    <w:rsid w:val="00D25B11"/>
    <w:rsid w:val="00D25B58"/>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BBE"/>
    <w:rsid w:val="00D563A0"/>
    <w:rsid w:val="00D56452"/>
    <w:rsid w:val="00D5709C"/>
    <w:rsid w:val="00D60177"/>
    <w:rsid w:val="00D61AFF"/>
    <w:rsid w:val="00D63592"/>
    <w:rsid w:val="00D63725"/>
    <w:rsid w:val="00D63D18"/>
    <w:rsid w:val="00D66812"/>
    <w:rsid w:val="00D67335"/>
    <w:rsid w:val="00D71EAC"/>
    <w:rsid w:val="00D72937"/>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FA4"/>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1ED"/>
    <w:rsid w:val="00DE0FF5"/>
    <w:rsid w:val="00DE3066"/>
    <w:rsid w:val="00DE5104"/>
    <w:rsid w:val="00DE71D9"/>
    <w:rsid w:val="00DF0F70"/>
    <w:rsid w:val="00DF4668"/>
    <w:rsid w:val="00DF6ADE"/>
    <w:rsid w:val="00DF780D"/>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EF0"/>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4C4"/>
    <w:rsid w:val="00E64BE0"/>
    <w:rsid w:val="00E658C6"/>
    <w:rsid w:val="00E66C27"/>
    <w:rsid w:val="00E671F1"/>
    <w:rsid w:val="00E71268"/>
    <w:rsid w:val="00E7180A"/>
    <w:rsid w:val="00E71F7B"/>
    <w:rsid w:val="00E726CB"/>
    <w:rsid w:val="00E74C60"/>
    <w:rsid w:val="00E80759"/>
    <w:rsid w:val="00E809CF"/>
    <w:rsid w:val="00E80C5F"/>
    <w:rsid w:val="00E828BB"/>
    <w:rsid w:val="00E836D3"/>
    <w:rsid w:val="00E838F8"/>
    <w:rsid w:val="00E845B0"/>
    <w:rsid w:val="00E848CF"/>
    <w:rsid w:val="00E84B8B"/>
    <w:rsid w:val="00E86623"/>
    <w:rsid w:val="00E87459"/>
    <w:rsid w:val="00E906D4"/>
    <w:rsid w:val="00E91463"/>
    <w:rsid w:val="00E92862"/>
    <w:rsid w:val="00E94312"/>
    <w:rsid w:val="00E94F3E"/>
    <w:rsid w:val="00E9530A"/>
    <w:rsid w:val="00E957A6"/>
    <w:rsid w:val="00E95E11"/>
    <w:rsid w:val="00EA20BC"/>
    <w:rsid w:val="00EA32AE"/>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961"/>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9E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ACE"/>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B6"/>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28D"/>
    <w:rsid w:val="00F72CAC"/>
    <w:rsid w:val="00F72CD4"/>
    <w:rsid w:val="00F737E4"/>
    <w:rsid w:val="00F740F5"/>
    <w:rsid w:val="00F7506D"/>
    <w:rsid w:val="00F751A6"/>
    <w:rsid w:val="00F751CD"/>
    <w:rsid w:val="00F75F0C"/>
    <w:rsid w:val="00F76253"/>
    <w:rsid w:val="00F80BB0"/>
    <w:rsid w:val="00F81EBB"/>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2B8"/>
    <w:rsid w:val="00FB14BE"/>
    <w:rsid w:val="00FB1667"/>
    <w:rsid w:val="00FB21E6"/>
    <w:rsid w:val="00FB2F32"/>
    <w:rsid w:val="00FB4DDC"/>
    <w:rsid w:val="00FB6D29"/>
    <w:rsid w:val="00FC07E1"/>
    <w:rsid w:val="00FC1922"/>
    <w:rsid w:val="00FC360A"/>
    <w:rsid w:val="00FC4C14"/>
    <w:rsid w:val="00FC4D2F"/>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9613A9"/>
    <w:rPr>
      <w:rFonts w:ascii="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szCs w:val="20"/>
      <w:lang w:val="en-US" w:eastAsia="ru-RU"/>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99"/>
    <w:rsid w:val="00A20ACF"/>
    <w:pPr>
      <w:tabs>
        <w:tab w:val="right" w:leader="dot" w:pos="9638"/>
      </w:tabs>
      <w:spacing w:after="100" w:line="259" w:lineRule="auto"/>
    </w:pPr>
    <w:rPr>
      <w:b/>
      <w:lang w:val="en-US"/>
    </w:rPr>
  </w:style>
  <w:style w:type="paragraph" w:styleId="TOC3">
    <w:name w:val="toc 3"/>
    <w:basedOn w:val="Normal"/>
    <w:next w:val="Normal"/>
    <w:autoRedefine/>
    <w:uiPriority w:val="99"/>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ListParagraphChar">
    <w:name w:val="List Paragraph Char"/>
    <w:aliases w:val="HotarirePunct1 Char"/>
    <w:link w:val="ListParagraph"/>
    <w:uiPriority w:val="99"/>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rsid w:val="00554EE7"/>
    <w:rPr>
      <w:rFonts w:cs="Times New Roman"/>
      <w:color w:val="605E5C"/>
      <w:shd w:val="clear" w:color="auto" w:fill="E1DFDD"/>
    </w:rPr>
  </w:style>
  <w:style w:type="character" w:customStyle="1" w:styleId="UnresolvedMention2">
    <w:name w:val="Unresolved Mention2"/>
    <w:basedOn w:val="DefaultParagraphFont"/>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Normal"/>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391386465">
      <w:marLeft w:val="0"/>
      <w:marRight w:val="0"/>
      <w:marTop w:val="0"/>
      <w:marBottom w:val="0"/>
      <w:divBdr>
        <w:top w:val="none" w:sz="0" w:space="0" w:color="auto"/>
        <w:left w:val="none" w:sz="0" w:space="0" w:color="auto"/>
        <w:bottom w:val="none" w:sz="0" w:space="0" w:color="auto"/>
        <w:right w:val="none" w:sz="0" w:space="0" w:color="auto"/>
      </w:divBdr>
      <w:divsChild>
        <w:div w:id="391386467">
          <w:marLeft w:val="274"/>
          <w:marRight w:val="0"/>
          <w:marTop w:val="150"/>
          <w:marBottom w:val="0"/>
          <w:divBdr>
            <w:top w:val="none" w:sz="0" w:space="0" w:color="auto"/>
            <w:left w:val="none" w:sz="0" w:space="0" w:color="auto"/>
            <w:bottom w:val="none" w:sz="0" w:space="0" w:color="auto"/>
            <w:right w:val="none" w:sz="0" w:space="0" w:color="auto"/>
          </w:divBdr>
        </w:div>
      </w:divsChild>
    </w:div>
    <w:div w:id="391386466">
      <w:marLeft w:val="0"/>
      <w:marRight w:val="0"/>
      <w:marTop w:val="0"/>
      <w:marBottom w:val="0"/>
      <w:divBdr>
        <w:top w:val="none" w:sz="0" w:space="0" w:color="auto"/>
        <w:left w:val="none" w:sz="0" w:space="0" w:color="auto"/>
        <w:bottom w:val="none" w:sz="0" w:space="0" w:color="auto"/>
        <w:right w:val="none" w:sz="0" w:space="0" w:color="auto"/>
      </w:divBdr>
    </w:div>
    <w:div w:id="391386468">
      <w:marLeft w:val="0"/>
      <w:marRight w:val="0"/>
      <w:marTop w:val="0"/>
      <w:marBottom w:val="0"/>
      <w:divBdr>
        <w:top w:val="none" w:sz="0" w:space="0" w:color="auto"/>
        <w:left w:val="none" w:sz="0" w:space="0" w:color="auto"/>
        <w:bottom w:val="none" w:sz="0" w:space="0" w:color="auto"/>
        <w:right w:val="none" w:sz="0" w:space="0" w:color="auto"/>
      </w:divBdr>
    </w:div>
    <w:div w:id="391386469">
      <w:marLeft w:val="0"/>
      <w:marRight w:val="0"/>
      <w:marTop w:val="0"/>
      <w:marBottom w:val="0"/>
      <w:divBdr>
        <w:top w:val="none" w:sz="0" w:space="0" w:color="auto"/>
        <w:left w:val="none" w:sz="0" w:space="0" w:color="auto"/>
        <w:bottom w:val="none" w:sz="0" w:space="0" w:color="auto"/>
        <w:right w:val="none" w:sz="0" w:space="0" w:color="auto"/>
      </w:divBdr>
    </w:div>
    <w:div w:id="391386470">
      <w:marLeft w:val="0"/>
      <w:marRight w:val="0"/>
      <w:marTop w:val="0"/>
      <w:marBottom w:val="0"/>
      <w:divBdr>
        <w:top w:val="none" w:sz="0" w:space="0" w:color="auto"/>
        <w:left w:val="none" w:sz="0" w:space="0" w:color="auto"/>
        <w:bottom w:val="none" w:sz="0" w:space="0" w:color="auto"/>
        <w:right w:val="none" w:sz="0" w:space="0" w:color="auto"/>
      </w:divBdr>
    </w:div>
    <w:div w:id="391386471">
      <w:marLeft w:val="0"/>
      <w:marRight w:val="0"/>
      <w:marTop w:val="0"/>
      <w:marBottom w:val="0"/>
      <w:divBdr>
        <w:top w:val="none" w:sz="0" w:space="0" w:color="auto"/>
        <w:left w:val="none" w:sz="0" w:space="0" w:color="auto"/>
        <w:bottom w:val="none" w:sz="0" w:space="0" w:color="auto"/>
        <w:right w:val="none" w:sz="0" w:space="0" w:color="auto"/>
      </w:divBdr>
    </w:div>
    <w:div w:id="391386472">
      <w:marLeft w:val="0"/>
      <w:marRight w:val="0"/>
      <w:marTop w:val="0"/>
      <w:marBottom w:val="0"/>
      <w:divBdr>
        <w:top w:val="none" w:sz="0" w:space="0" w:color="auto"/>
        <w:left w:val="none" w:sz="0" w:space="0" w:color="auto"/>
        <w:bottom w:val="none" w:sz="0" w:space="0" w:color="auto"/>
        <w:right w:val="none" w:sz="0" w:space="0" w:color="auto"/>
      </w:divBdr>
    </w:div>
    <w:div w:id="391386473">
      <w:marLeft w:val="0"/>
      <w:marRight w:val="0"/>
      <w:marTop w:val="0"/>
      <w:marBottom w:val="0"/>
      <w:divBdr>
        <w:top w:val="none" w:sz="0" w:space="0" w:color="auto"/>
        <w:left w:val="none" w:sz="0" w:space="0" w:color="auto"/>
        <w:bottom w:val="none" w:sz="0" w:space="0" w:color="auto"/>
        <w:right w:val="none" w:sz="0" w:space="0" w:color="auto"/>
      </w:divBdr>
    </w:div>
    <w:div w:id="391386474">
      <w:marLeft w:val="0"/>
      <w:marRight w:val="0"/>
      <w:marTop w:val="0"/>
      <w:marBottom w:val="0"/>
      <w:divBdr>
        <w:top w:val="none" w:sz="0" w:space="0" w:color="auto"/>
        <w:left w:val="none" w:sz="0" w:space="0" w:color="auto"/>
        <w:bottom w:val="none" w:sz="0" w:space="0" w:color="auto"/>
        <w:right w:val="none" w:sz="0" w:space="0" w:color="auto"/>
      </w:divBdr>
    </w:div>
    <w:div w:id="391386475">
      <w:marLeft w:val="0"/>
      <w:marRight w:val="0"/>
      <w:marTop w:val="0"/>
      <w:marBottom w:val="0"/>
      <w:divBdr>
        <w:top w:val="none" w:sz="0" w:space="0" w:color="auto"/>
        <w:left w:val="none" w:sz="0" w:space="0" w:color="auto"/>
        <w:bottom w:val="none" w:sz="0" w:space="0" w:color="auto"/>
        <w:right w:val="none" w:sz="0" w:space="0" w:color="auto"/>
      </w:divBdr>
    </w:div>
    <w:div w:id="391386476">
      <w:marLeft w:val="0"/>
      <w:marRight w:val="0"/>
      <w:marTop w:val="0"/>
      <w:marBottom w:val="0"/>
      <w:divBdr>
        <w:top w:val="none" w:sz="0" w:space="0" w:color="auto"/>
        <w:left w:val="none" w:sz="0" w:space="0" w:color="auto"/>
        <w:bottom w:val="none" w:sz="0" w:space="0" w:color="auto"/>
        <w:right w:val="none" w:sz="0" w:space="0" w:color="auto"/>
      </w:divBdr>
    </w:div>
    <w:div w:id="3913864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_consiliulfr@yahoo.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2271</TotalTime>
  <Pages>64</Pages>
  <Words>21209</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166</cp:revision>
  <cp:lastPrinted>2021-10-18T05:31:00Z</cp:lastPrinted>
  <dcterms:created xsi:type="dcterms:W3CDTF">2021-04-23T08:53:00Z</dcterms:created>
  <dcterms:modified xsi:type="dcterms:W3CDTF">2021-10-22T06:56:00Z</dcterms:modified>
</cp:coreProperties>
</file>