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038" w:type="dxa"/>
        <w:tblLook w:val="00A0"/>
      </w:tblPr>
      <w:tblGrid>
        <w:gridCol w:w="1701"/>
        <w:gridCol w:w="3433"/>
        <w:gridCol w:w="950"/>
        <w:gridCol w:w="1116"/>
        <w:gridCol w:w="490"/>
        <w:gridCol w:w="1171"/>
        <w:gridCol w:w="1522"/>
        <w:gridCol w:w="611"/>
        <w:gridCol w:w="1534"/>
        <w:gridCol w:w="1005"/>
        <w:gridCol w:w="1505"/>
      </w:tblGrid>
      <w:tr w:rsidR="005345E2" w:rsidRPr="000257F2" w:rsidTr="0086678E">
        <w:tc>
          <w:tcPr>
            <w:tcW w:w="15038" w:type="dxa"/>
            <w:gridSpan w:val="11"/>
            <w:tcBorders>
              <w:bottom w:val="single" w:sz="4" w:space="0" w:color="auto"/>
            </w:tcBorders>
          </w:tcPr>
          <w:p w:rsidR="005345E2" w:rsidRPr="00BF43D9" w:rsidRDefault="005345E2" w:rsidP="002C1AEF">
            <w:pPr>
              <w:jc w:val="center"/>
              <w:rPr>
                <w:b/>
                <w:i/>
                <w:iCs/>
                <w:sz w:val="32"/>
                <w:szCs w:val="32"/>
                <w:lang w:val="en-US" w:eastAsia="en-US"/>
              </w:rPr>
            </w:pPr>
            <w:r w:rsidRPr="00BF43D9">
              <w:rPr>
                <w:b/>
                <w:sz w:val="32"/>
                <w:szCs w:val="32"/>
                <w:lang w:val="en-US"/>
              </w:rPr>
              <w:t>Specificații de preț (F4.2)</w:t>
            </w:r>
          </w:p>
          <w:p w:rsidR="005345E2" w:rsidRPr="008E58EF" w:rsidRDefault="005345E2" w:rsidP="002C1AEF">
            <w:pPr>
              <w:jc w:val="center"/>
              <w:rPr>
                <w:i/>
                <w:iCs/>
                <w:sz w:val="24"/>
                <w:szCs w:val="24"/>
                <w:lang w:val="ro-RO" w:eastAsia="en-US"/>
              </w:rPr>
            </w:pPr>
            <w:r w:rsidRPr="008E58EF">
              <w:rPr>
                <w:i/>
                <w:iCs/>
                <w:sz w:val="24"/>
                <w:szCs w:val="24"/>
                <w:lang w:val="ro-RO" w:eastAsia="en-US"/>
              </w:rPr>
              <w:t xml:space="preserve">*[Acest tabel va fi completat de către </w:t>
            </w:r>
            <w:r w:rsidRPr="008E58EF">
              <w:rPr>
                <w:i/>
                <w:iCs/>
                <w:sz w:val="24"/>
                <w:szCs w:val="24"/>
                <w:u w:val="single"/>
                <w:lang w:val="ro-RO" w:eastAsia="en-US"/>
              </w:rPr>
              <w:t>ofertant</w:t>
            </w:r>
            <w:r w:rsidRPr="008E58EF">
              <w:rPr>
                <w:i/>
                <w:iCs/>
                <w:sz w:val="24"/>
                <w:szCs w:val="24"/>
                <w:lang w:val="ro-RO" w:eastAsia="en-US"/>
              </w:rPr>
              <w:t xml:space="preserve"> în corespundere cu tabelul  din INVITAȚIA LA LICITAȚIE]</w:t>
            </w:r>
          </w:p>
          <w:p w:rsidR="005345E2" w:rsidRPr="008E58EF" w:rsidRDefault="005345E2" w:rsidP="002C1AEF">
            <w:pPr>
              <w:rPr>
                <w:sz w:val="24"/>
                <w:lang w:val="ro-RO"/>
              </w:rPr>
            </w:pPr>
          </w:p>
        </w:tc>
      </w:tr>
      <w:tr w:rsidR="005345E2" w:rsidRPr="008E58EF" w:rsidTr="00117E98">
        <w:trPr>
          <w:trHeight w:val="397"/>
        </w:trPr>
        <w:tc>
          <w:tcPr>
            <w:tcW w:w="76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4E5CED" w:rsidRDefault="005345E2" w:rsidP="00E7700A">
            <w:pPr>
              <w:rPr>
                <w:b/>
                <w:color w:val="333333"/>
                <w:sz w:val="24"/>
                <w:szCs w:val="24"/>
                <w:shd w:val="clear" w:color="auto" w:fill="F4F6F7"/>
                <w:lang w:val="en-US"/>
              </w:rPr>
            </w:pPr>
            <w:r w:rsidRPr="008E58EF">
              <w:rPr>
                <w:sz w:val="24"/>
                <w:szCs w:val="24"/>
                <w:lang w:val="ro-RO"/>
              </w:rPr>
              <w:t>Numărul licitaţiei</w:t>
            </w:r>
            <w:r w:rsidRPr="004E5CED">
              <w:rPr>
                <w:b/>
                <w:sz w:val="24"/>
                <w:szCs w:val="24"/>
                <w:lang w:val="ro-RO"/>
              </w:rPr>
              <w:t xml:space="preserve">: </w:t>
            </w:r>
            <w:r w:rsidRPr="004E5CED">
              <w:rPr>
                <w:b/>
                <w:color w:val="333333"/>
                <w:sz w:val="24"/>
                <w:szCs w:val="24"/>
                <w:shd w:val="clear" w:color="auto" w:fill="F4F6F7"/>
              </w:rPr>
              <w:t>21028933</w:t>
            </w:r>
          </w:p>
          <w:p w:rsidR="005345E2" w:rsidRPr="006D5A5F" w:rsidRDefault="005345E2" w:rsidP="00E7700A">
            <w:pPr>
              <w:rPr>
                <w:b/>
                <w:sz w:val="24"/>
                <w:szCs w:val="24"/>
              </w:rPr>
            </w:pPr>
          </w:p>
        </w:tc>
        <w:tc>
          <w:tcPr>
            <w:tcW w:w="3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8E58EF" w:rsidRDefault="005345E2" w:rsidP="00631CDE">
            <w:pPr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 xml:space="preserve">Data: </w:t>
            </w:r>
            <w:r w:rsidRPr="004E5CED">
              <w:rPr>
                <w:b/>
                <w:sz w:val="24"/>
                <w:szCs w:val="24"/>
                <w:lang w:val="ro-RO"/>
              </w:rPr>
              <w:t>08.10.2020</w:t>
            </w:r>
          </w:p>
        </w:tc>
        <w:tc>
          <w:tcPr>
            <w:tcW w:w="4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8E58EF" w:rsidRDefault="005345E2" w:rsidP="002C1AEF">
            <w:pPr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Alternativa nr.: ___________</w:t>
            </w:r>
          </w:p>
        </w:tc>
      </w:tr>
      <w:tr w:rsidR="005345E2" w:rsidRPr="008E58EF" w:rsidTr="00117E98">
        <w:trPr>
          <w:trHeight w:val="397"/>
        </w:trPr>
        <w:tc>
          <w:tcPr>
            <w:tcW w:w="76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Default="005345E2" w:rsidP="00E7700A">
            <w:pPr>
              <w:pStyle w:val="Heading1"/>
              <w:shd w:val="clear" w:color="auto" w:fill="FFFFFF"/>
              <w:wordWrap w:val="0"/>
              <w:spacing w:before="0" w:after="0"/>
              <w:textAlignment w:val="baseline"/>
              <w:rPr>
                <w:rFonts w:ascii="Times New Roman" w:hAnsi="Times New Roman" w:cs="Times New Roman"/>
                <w:color w:val="333333"/>
                <w:spacing w:val="-6"/>
                <w:sz w:val="28"/>
                <w:szCs w:val="28"/>
                <w:shd w:val="clear" w:color="auto" w:fill="FFFFFF"/>
                <w:lang w:val="pt-BR"/>
              </w:rPr>
            </w:pPr>
            <w:r w:rsidRPr="00E7700A">
              <w:rPr>
                <w:rFonts w:ascii="Times New Roman" w:hAnsi="Times New Roman" w:cs="Times New Roman"/>
                <w:b w:val="0"/>
                <w:sz w:val="24"/>
                <w:szCs w:val="24"/>
                <w:lang w:val="ro-RO"/>
              </w:rPr>
              <w:t xml:space="preserve">Denumirea </w:t>
            </w:r>
            <w:r w:rsidRPr="004E5CED">
              <w:rPr>
                <w:rFonts w:ascii="Times New Roman" w:hAnsi="Times New Roman" w:cs="Times New Roman"/>
                <w:b w:val="0"/>
                <w:sz w:val="24"/>
                <w:szCs w:val="24"/>
                <w:lang w:val="ro-RO"/>
              </w:rPr>
              <w:t>licitaţiei</w:t>
            </w:r>
            <w:r w:rsidRPr="004E5C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</w:t>
            </w:r>
            <w:r w:rsidRPr="004E5CED">
              <w:rPr>
                <w:rFonts w:ascii="Times New Roman" w:hAnsi="Times New Roman" w:cs="Times New Roman"/>
                <w:color w:val="333333"/>
                <w:spacing w:val="-6"/>
                <w:sz w:val="28"/>
                <w:szCs w:val="28"/>
                <w:shd w:val="clear" w:color="auto" w:fill="FFFFFF"/>
                <w:lang w:val="pt-BR"/>
              </w:rPr>
              <w:t>Contract de mică valoare</w:t>
            </w:r>
          </w:p>
          <w:p w:rsidR="005345E2" w:rsidRPr="004E5CED" w:rsidRDefault="005345E2" w:rsidP="004E5CED">
            <w:pPr>
              <w:rPr>
                <w:b/>
                <w:sz w:val="24"/>
                <w:szCs w:val="24"/>
                <w:lang w:val="pt-BR"/>
              </w:rPr>
            </w:pPr>
            <w:r w:rsidRPr="004E5CED">
              <w:rPr>
                <w:b/>
                <w:color w:val="333333"/>
                <w:sz w:val="24"/>
                <w:szCs w:val="24"/>
                <w:shd w:val="clear" w:color="auto" w:fill="FFFFFF"/>
              </w:rPr>
              <w:t>Agentia Rezerve Materiale</w:t>
            </w:r>
          </w:p>
          <w:p w:rsidR="005345E2" w:rsidRPr="006D28A0" w:rsidRDefault="005345E2" w:rsidP="00631CDE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3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E7700A" w:rsidRDefault="005345E2" w:rsidP="00117E98">
            <w:pPr>
              <w:rPr>
                <w:sz w:val="24"/>
                <w:szCs w:val="24"/>
                <w:lang w:val="en-US"/>
              </w:rPr>
            </w:pPr>
            <w:r w:rsidRPr="008E58EF">
              <w:rPr>
                <w:sz w:val="24"/>
                <w:szCs w:val="24"/>
                <w:lang w:val="ro-RO"/>
              </w:rPr>
              <w:t xml:space="preserve">Lot: </w:t>
            </w:r>
            <w:r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4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8E58EF" w:rsidRDefault="005345E2" w:rsidP="002C1AEF">
            <w:pPr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Pagina: __din __</w:t>
            </w:r>
          </w:p>
        </w:tc>
      </w:tr>
      <w:tr w:rsidR="005345E2" w:rsidRPr="008E58EF" w:rsidTr="001B5C1E">
        <w:trPr>
          <w:trHeight w:val="567"/>
        </w:trPr>
        <w:tc>
          <w:tcPr>
            <w:tcW w:w="15038" w:type="dxa"/>
            <w:gridSpan w:val="11"/>
          </w:tcPr>
          <w:p w:rsidR="005345E2" w:rsidRPr="008E58EF" w:rsidRDefault="005345E2" w:rsidP="002C1AEF">
            <w:pPr>
              <w:rPr>
                <w:sz w:val="24"/>
                <w:lang w:val="ro-RO"/>
              </w:rPr>
            </w:pPr>
          </w:p>
        </w:tc>
      </w:tr>
      <w:tr w:rsidR="005345E2" w:rsidRPr="008E58EF" w:rsidTr="00655F89">
        <w:trPr>
          <w:trHeight w:val="104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8E58EF" w:rsidRDefault="005345E2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Cod CPV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5E2" w:rsidRPr="008E58EF" w:rsidRDefault="005345E2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 xml:space="preserve">Denumirea bunurilor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5E2" w:rsidRPr="008E58EF" w:rsidRDefault="005345E2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Unitatea de măsură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45E2" w:rsidRPr="008E58EF" w:rsidRDefault="005345E2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 xml:space="preserve">Cantitatea </w:t>
            </w:r>
          </w:p>
        </w:tc>
        <w:tc>
          <w:tcPr>
            <w:tcW w:w="1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5E2" w:rsidRPr="00655F89" w:rsidRDefault="005345E2" w:rsidP="002C1AEF">
            <w:pPr>
              <w:jc w:val="center"/>
              <w:rPr>
                <w:b/>
                <w:lang w:val="pt-BR"/>
              </w:rPr>
            </w:pPr>
            <w:r w:rsidRPr="008E58EF">
              <w:rPr>
                <w:b/>
                <w:lang w:val="ro-RO"/>
              </w:rPr>
              <w:t>Preț unitar ofertat</w:t>
            </w:r>
            <w:r w:rsidRPr="00655F89">
              <w:rPr>
                <w:b/>
                <w:lang w:val="pt-BR"/>
              </w:rPr>
              <w:t xml:space="preserve"> (fara TVA)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5E2" w:rsidRPr="008E58EF" w:rsidRDefault="005345E2" w:rsidP="00655F89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Preț ofertat</w:t>
            </w:r>
          </w:p>
          <w:p w:rsidR="005345E2" w:rsidRPr="008E58EF" w:rsidRDefault="005345E2" w:rsidP="00655F89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(cu</w:t>
            </w:r>
            <w:r w:rsidRPr="008E58EF">
              <w:rPr>
                <w:b/>
                <w:lang w:val="ro-RO"/>
              </w:rPr>
              <w:t xml:space="preserve"> TVA</w:t>
            </w:r>
            <w:r>
              <w:rPr>
                <w:b/>
                <w:lang w:val="ro-RO"/>
              </w:rPr>
              <w:t>)</w:t>
            </w:r>
          </w:p>
          <w:p w:rsidR="005345E2" w:rsidRPr="008E58EF" w:rsidRDefault="005345E2" w:rsidP="002C1AEF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2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5E2" w:rsidRPr="008E58EF" w:rsidRDefault="005345E2" w:rsidP="002C1AEF">
            <w:pPr>
              <w:jc w:val="center"/>
              <w:rPr>
                <w:b/>
                <w:lang w:val="ro-RO"/>
              </w:rPr>
            </w:pPr>
            <w:r>
              <w:rPr>
                <w:b/>
                <w:szCs w:val="28"/>
                <w:lang w:val="ro-RO"/>
              </w:rPr>
              <w:t>Suma (fara</w:t>
            </w:r>
            <w:r w:rsidRPr="008E58EF">
              <w:rPr>
                <w:b/>
                <w:szCs w:val="28"/>
                <w:lang w:val="ro-RO"/>
              </w:rPr>
              <w:t xml:space="preserve"> TVA</w:t>
            </w:r>
            <w:r>
              <w:rPr>
                <w:b/>
                <w:szCs w:val="28"/>
                <w:lang w:val="ro-RO"/>
              </w:rPr>
              <w:t>)</w:t>
            </w:r>
          </w:p>
        </w:tc>
        <w:tc>
          <w:tcPr>
            <w:tcW w:w="2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5E2" w:rsidRPr="008E58EF" w:rsidRDefault="005345E2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szCs w:val="28"/>
                <w:lang w:val="ro-RO"/>
              </w:rPr>
              <w:t xml:space="preserve">Suma </w:t>
            </w:r>
            <w:r>
              <w:rPr>
                <w:b/>
                <w:szCs w:val="28"/>
                <w:lang w:val="ro-RO"/>
              </w:rPr>
              <w:t>(</w:t>
            </w:r>
            <w:r w:rsidRPr="008E58EF">
              <w:rPr>
                <w:b/>
                <w:szCs w:val="28"/>
                <w:lang w:val="ro-RO"/>
              </w:rPr>
              <w:t>cu TVA</w:t>
            </w:r>
            <w:r>
              <w:rPr>
                <w:b/>
                <w:szCs w:val="28"/>
                <w:lang w:val="ro-RO"/>
              </w:rPr>
              <w:t>)</w:t>
            </w:r>
          </w:p>
        </w:tc>
      </w:tr>
      <w:tr w:rsidR="005345E2" w:rsidRPr="008E58EF" w:rsidTr="00655F89">
        <w:trPr>
          <w:trHeight w:val="28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8E58EF" w:rsidRDefault="005345E2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1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8E58EF" w:rsidRDefault="005345E2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8E58EF" w:rsidRDefault="005345E2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8E58EF" w:rsidRDefault="005345E2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4</w:t>
            </w:r>
          </w:p>
        </w:tc>
        <w:tc>
          <w:tcPr>
            <w:tcW w:w="1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8E58EF" w:rsidRDefault="005345E2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5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8E58EF" w:rsidRDefault="005345E2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6</w:t>
            </w:r>
          </w:p>
        </w:tc>
        <w:tc>
          <w:tcPr>
            <w:tcW w:w="2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8E58EF" w:rsidRDefault="005345E2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7</w:t>
            </w:r>
          </w:p>
        </w:tc>
        <w:tc>
          <w:tcPr>
            <w:tcW w:w="2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5E2" w:rsidRPr="008E58EF" w:rsidRDefault="005345E2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9</w:t>
            </w:r>
          </w:p>
        </w:tc>
      </w:tr>
      <w:tr w:rsidR="005345E2" w:rsidRPr="001E644B" w:rsidTr="00655F89">
        <w:trPr>
          <w:trHeight w:val="3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4E5CED" w:rsidRDefault="005345E2" w:rsidP="00096E00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C40565">
              <w:rPr>
                <w:b/>
                <w:color w:val="000000"/>
                <w:sz w:val="24"/>
                <w:szCs w:val="24"/>
                <w:shd w:val="clear" w:color="auto" w:fill="FFFFFF"/>
              </w:rPr>
              <w:t> </w:t>
            </w:r>
            <w:hyperlink r:id="rId5" w:tgtFrame="_blank" w:history="1">
              <w:r w:rsidRPr="004E5CED">
                <w:rPr>
                  <w:rStyle w:val="Hyperlink"/>
                  <w:rFonts w:ascii="Helvetica" w:hAnsi="Helvetica" w:cs="Helvetica"/>
                  <w:color w:val="000000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18900000-8</w:t>
              </w:r>
            </w:hyperlink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4E5CED" w:rsidRDefault="005345E2" w:rsidP="00096E00">
            <w:pPr>
              <w:rPr>
                <w:sz w:val="28"/>
                <w:szCs w:val="28"/>
                <w:lang w:val="ro-RO"/>
              </w:rPr>
            </w:pPr>
            <w:r w:rsidRPr="004E5CED">
              <w:rPr>
                <w:bCs/>
                <w:color w:val="333333"/>
                <w:sz w:val="28"/>
                <w:szCs w:val="28"/>
                <w:shd w:val="clear" w:color="auto" w:fill="FFFFFF"/>
              </w:rPr>
              <w:t>Saci de polipropilenă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117E98" w:rsidRDefault="005345E2" w:rsidP="001E0621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CF6225" w:rsidRDefault="005345E2" w:rsidP="004E5CED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30 000</w:t>
            </w:r>
          </w:p>
        </w:tc>
        <w:tc>
          <w:tcPr>
            <w:tcW w:w="1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CF6225" w:rsidRDefault="005345E2" w:rsidP="001E0621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2,39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CF6225" w:rsidRDefault="005345E2" w:rsidP="001E0621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2,87</w:t>
            </w:r>
          </w:p>
        </w:tc>
        <w:tc>
          <w:tcPr>
            <w:tcW w:w="2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0E624D" w:rsidRDefault="005345E2" w:rsidP="001E0621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  <w:r w:rsidRPr="000E624D">
              <w:rPr>
                <w:b/>
                <w:sz w:val="24"/>
                <w:szCs w:val="24"/>
                <w:u w:val="single"/>
                <w:lang w:val="ro-RO"/>
              </w:rPr>
              <w:t>71750</w:t>
            </w:r>
          </w:p>
        </w:tc>
        <w:tc>
          <w:tcPr>
            <w:tcW w:w="2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CF6225" w:rsidRDefault="005345E2" w:rsidP="001E0621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86100</w:t>
            </w:r>
          </w:p>
        </w:tc>
      </w:tr>
      <w:tr w:rsidR="005345E2" w:rsidRPr="00C001D7" w:rsidTr="00655F89">
        <w:trPr>
          <w:trHeight w:val="3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A958C9" w:rsidRDefault="005345E2" w:rsidP="00117E98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874D2B" w:rsidRDefault="005345E2" w:rsidP="00117E98">
            <w:pPr>
              <w:rPr>
                <w:color w:val="000000"/>
                <w:sz w:val="24"/>
                <w:szCs w:val="24"/>
                <w:shd w:val="clear" w:color="auto" w:fill="FFFFFF"/>
                <w:lang w:val="nl-NL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117E98" w:rsidRDefault="005345E2" w:rsidP="00117E98">
            <w:pPr>
              <w:rPr>
                <w:b/>
                <w:lang w:val="ro-RO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1E644B" w:rsidRDefault="005345E2" w:rsidP="007E27E6">
            <w:pPr>
              <w:rPr>
                <w:b/>
                <w:sz w:val="24"/>
                <w:szCs w:val="24"/>
              </w:rPr>
            </w:pPr>
          </w:p>
        </w:tc>
        <w:tc>
          <w:tcPr>
            <w:tcW w:w="1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D94C00" w:rsidRDefault="005345E2" w:rsidP="00117E98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D94C00" w:rsidRDefault="005345E2" w:rsidP="00117E98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2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D94C00" w:rsidRDefault="005345E2" w:rsidP="006D28A0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2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D94C00" w:rsidRDefault="005345E2" w:rsidP="000257F2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</w:p>
        </w:tc>
      </w:tr>
      <w:tr w:rsidR="005345E2" w:rsidRPr="008E58EF" w:rsidTr="00655F89">
        <w:trPr>
          <w:trHeight w:val="3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8E58EF" w:rsidRDefault="005345E2" w:rsidP="00117E9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874D2B" w:rsidRDefault="005345E2" w:rsidP="0057040E">
            <w:pPr>
              <w:rPr>
                <w:color w:val="000000"/>
                <w:sz w:val="24"/>
                <w:szCs w:val="24"/>
                <w:shd w:val="clear" w:color="auto" w:fill="FFFFFF"/>
                <w:lang w:val="nl-NL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8E58EF" w:rsidRDefault="005345E2" w:rsidP="00117E9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8E58EF" w:rsidRDefault="005345E2" w:rsidP="007E27E6">
            <w:pPr>
              <w:rPr>
                <w:sz w:val="24"/>
                <w:lang w:val="ro-RO"/>
              </w:rPr>
            </w:pPr>
          </w:p>
        </w:tc>
        <w:tc>
          <w:tcPr>
            <w:tcW w:w="1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7E27E6" w:rsidRDefault="005345E2" w:rsidP="007E27E6">
            <w:pPr>
              <w:jc w:val="center"/>
              <w:rPr>
                <w:b/>
                <w:sz w:val="24"/>
                <w:lang w:val="ro-RO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7E27E6" w:rsidRDefault="005345E2" w:rsidP="007E27E6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7E27E6" w:rsidRDefault="005345E2" w:rsidP="007E27E6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7E27E6" w:rsidRDefault="005345E2" w:rsidP="007E27E6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5345E2" w:rsidRPr="008E58EF" w:rsidTr="00655F89">
        <w:trPr>
          <w:trHeight w:val="3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8E58EF" w:rsidRDefault="005345E2" w:rsidP="00117E9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874D2B" w:rsidRDefault="005345E2" w:rsidP="0057040E">
            <w:pPr>
              <w:rPr>
                <w:color w:val="000000"/>
                <w:sz w:val="24"/>
                <w:szCs w:val="24"/>
                <w:shd w:val="clear" w:color="auto" w:fill="FFFFFF"/>
                <w:lang w:val="nl-NL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8E58EF" w:rsidRDefault="005345E2" w:rsidP="00117E9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8E58EF" w:rsidRDefault="005345E2" w:rsidP="007E27E6">
            <w:pPr>
              <w:rPr>
                <w:sz w:val="24"/>
                <w:lang w:val="ro-RO"/>
              </w:rPr>
            </w:pPr>
          </w:p>
        </w:tc>
        <w:tc>
          <w:tcPr>
            <w:tcW w:w="1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7E27E6" w:rsidRDefault="005345E2" w:rsidP="007E27E6">
            <w:pPr>
              <w:jc w:val="center"/>
              <w:rPr>
                <w:b/>
                <w:sz w:val="24"/>
                <w:lang w:val="ro-RO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7E27E6" w:rsidRDefault="005345E2" w:rsidP="007E27E6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7E27E6" w:rsidRDefault="005345E2" w:rsidP="007E27E6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7E27E6" w:rsidRDefault="005345E2" w:rsidP="007E27E6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5345E2" w:rsidRPr="008E58EF" w:rsidTr="00655F89">
        <w:trPr>
          <w:trHeight w:val="3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8E58EF" w:rsidRDefault="005345E2" w:rsidP="00117E9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8E58EF" w:rsidRDefault="005345E2" w:rsidP="00117E98">
            <w:pPr>
              <w:rPr>
                <w:b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8E58EF" w:rsidRDefault="005345E2" w:rsidP="00117E9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1E644B" w:rsidRDefault="005345E2" w:rsidP="00631CDE">
            <w:pPr>
              <w:jc w:val="center"/>
              <w:rPr>
                <w:b/>
                <w:sz w:val="24"/>
              </w:rPr>
            </w:pPr>
          </w:p>
        </w:tc>
        <w:tc>
          <w:tcPr>
            <w:tcW w:w="1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631CDE" w:rsidRDefault="005345E2" w:rsidP="00631CDE">
            <w:pPr>
              <w:jc w:val="center"/>
              <w:rPr>
                <w:b/>
                <w:sz w:val="24"/>
                <w:lang w:val="ro-RO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631CDE" w:rsidRDefault="005345E2" w:rsidP="00631CDE">
            <w:pPr>
              <w:jc w:val="center"/>
              <w:rPr>
                <w:b/>
                <w:sz w:val="24"/>
                <w:lang w:val="ro-RO"/>
              </w:rPr>
            </w:pPr>
          </w:p>
        </w:tc>
        <w:tc>
          <w:tcPr>
            <w:tcW w:w="2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A958C9" w:rsidRDefault="005345E2" w:rsidP="00631CDE">
            <w:pPr>
              <w:jc w:val="center"/>
              <w:rPr>
                <w:b/>
                <w:sz w:val="24"/>
                <w:u w:val="single"/>
                <w:lang w:val="ro-RO"/>
              </w:rPr>
            </w:pPr>
          </w:p>
        </w:tc>
        <w:tc>
          <w:tcPr>
            <w:tcW w:w="2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5E2" w:rsidRPr="009F183C" w:rsidRDefault="005345E2" w:rsidP="000257F2">
            <w:pPr>
              <w:jc w:val="center"/>
              <w:rPr>
                <w:b/>
                <w:sz w:val="24"/>
                <w:szCs w:val="24"/>
                <w:lang w:val="ro-RO"/>
              </w:rPr>
            </w:pPr>
            <w:bookmarkStart w:id="0" w:name="_GoBack"/>
            <w:bookmarkEnd w:id="0"/>
          </w:p>
        </w:tc>
      </w:tr>
      <w:tr w:rsidR="005345E2" w:rsidRPr="008E58EF" w:rsidTr="00655F89">
        <w:trPr>
          <w:trHeight w:val="1401"/>
        </w:trPr>
        <w:tc>
          <w:tcPr>
            <w:tcW w:w="13533" w:type="dxa"/>
            <w:gridSpan w:val="10"/>
            <w:tcBorders>
              <w:top w:val="single" w:sz="4" w:space="0" w:color="auto"/>
            </w:tcBorders>
            <w:vAlign w:val="center"/>
          </w:tcPr>
          <w:p w:rsidR="005345E2" w:rsidRPr="008E58EF" w:rsidRDefault="005345E2" w:rsidP="00117E98">
            <w:pPr>
              <w:tabs>
                <w:tab w:val="left" w:pos="6120"/>
              </w:tabs>
              <w:rPr>
                <w:sz w:val="24"/>
                <w:szCs w:val="24"/>
                <w:lang w:val="ro-RO"/>
              </w:rPr>
            </w:pPr>
          </w:p>
          <w:p w:rsidR="005345E2" w:rsidRPr="00655F89" w:rsidRDefault="005345E2" w:rsidP="00117E98">
            <w:pPr>
              <w:rPr>
                <w:sz w:val="24"/>
                <w:szCs w:val="24"/>
                <w:u w:val="single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Semnat:___________</w:t>
            </w:r>
            <w:r>
              <w:rPr>
                <w:sz w:val="24"/>
                <w:szCs w:val="24"/>
                <w:lang w:val="ro-RO"/>
              </w:rPr>
              <w:t xml:space="preserve">____ Numele, Prenumele:  </w:t>
            </w:r>
            <w:r w:rsidRPr="00655F89">
              <w:rPr>
                <w:b/>
                <w:sz w:val="24"/>
                <w:szCs w:val="24"/>
                <w:u w:val="single"/>
                <w:lang w:val="ro-RO"/>
              </w:rPr>
              <w:t>Papucciu Eugeniu</w:t>
            </w:r>
            <w:r>
              <w:rPr>
                <w:sz w:val="24"/>
                <w:szCs w:val="24"/>
                <w:lang w:val="ro-RO"/>
              </w:rPr>
              <w:t xml:space="preserve">   </w:t>
            </w:r>
            <w:r w:rsidRPr="008E58EF">
              <w:rPr>
                <w:sz w:val="24"/>
                <w:szCs w:val="24"/>
                <w:lang w:val="ro-RO"/>
              </w:rPr>
              <w:t xml:space="preserve"> În calitate de: </w:t>
            </w:r>
            <w:r w:rsidRPr="00655F89">
              <w:rPr>
                <w:b/>
                <w:sz w:val="24"/>
                <w:szCs w:val="24"/>
                <w:u w:val="single"/>
                <w:lang w:val="ro-RO"/>
              </w:rPr>
              <w:t>administrator</w:t>
            </w:r>
          </w:p>
          <w:p w:rsidR="005345E2" w:rsidRPr="00655F89" w:rsidRDefault="005345E2" w:rsidP="00117E98">
            <w:pPr>
              <w:rPr>
                <w:sz w:val="24"/>
                <w:szCs w:val="24"/>
                <w:u w:val="single"/>
                <w:lang w:val="ro-RO"/>
              </w:rPr>
            </w:pPr>
          </w:p>
          <w:p w:rsidR="005345E2" w:rsidRPr="008E58EF" w:rsidRDefault="005345E2" w:rsidP="00117E98">
            <w:pPr>
              <w:rPr>
                <w:bCs/>
                <w:iCs/>
                <w:sz w:val="24"/>
                <w:szCs w:val="24"/>
                <w:lang w:val="ro-RO"/>
              </w:rPr>
            </w:pPr>
            <w:r w:rsidRPr="008E58EF">
              <w:rPr>
                <w:bCs/>
                <w:iCs/>
                <w:sz w:val="24"/>
                <w:szCs w:val="24"/>
                <w:lang w:val="ro-RO"/>
              </w:rPr>
              <w:t xml:space="preserve">Ofertantul: </w:t>
            </w:r>
            <w:r>
              <w:rPr>
                <w:bCs/>
                <w:iCs/>
                <w:sz w:val="24"/>
                <w:szCs w:val="24"/>
                <w:lang w:val="ro-RO"/>
              </w:rPr>
              <w:t>„</w:t>
            </w:r>
            <w:r w:rsidRPr="00655F89">
              <w:rPr>
                <w:b/>
                <w:bCs/>
                <w:iCs/>
                <w:sz w:val="24"/>
                <w:szCs w:val="24"/>
                <w:lang w:val="ro-RO"/>
              </w:rPr>
              <w:t>FLEX EVP</w:t>
            </w:r>
            <w:r>
              <w:rPr>
                <w:b/>
                <w:bCs/>
                <w:iCs/>
                <w:sz w:val="24"/>
                <w:szCs w:val="24"/>
                <w:lang w:val="ro-RO"/>
              </w:rPr>
              <w:t>”</w:t>
            </w:r>
            <w:r w:rsidRPr="00655F89">
              <w:rPr>
                <w:b/>
                <w:bCs/>
                <w:iCs/>
                <w:sz w:val="24"/>
                <w:szCs w:val="24"/>
                <w:lang w:val="ro-RO"/>
              </w:rPr>
              <w:t xml:space="preserve"> SRL</w:t>
            </w:r>
            <w:r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  <w:r w:rsidRPr="008E58EF">
              <w:rPr>
                <w:bCs/>
                <w:iCs/>
                <w:sz w:val="24"/>
                <w:szCs w:val="24"/>
                <w:lang w:val="ro-RO"/>
              </w:rPr>
              <w:t xml:space="preserve"> Adresa: </w:t>
            </w:r>
            <w:r w:rsidRPr="00655F89">
              <w:rPr>
                <w:b/>
                <w:bCs/>
                <w:iCs/>
                <w:sz w:val="24"/>
                <w:szCs w:val="24"/>
                <w:lang w:val="ro-RO"/>
              </w:rPr>
              <w:t>mun.Chisinau str. Cuza Voda 34/1 ap.4</w:t>
            </w:r>
          </w:p>
        </w:tc>
        <w:tc>
          <w:tcPr>
            <w:tcW w:w="1505" w:type="dxa"/>
            <w:tcBorders>
              <w:top w:val="single" w:sz="4" w:space="0" w:color="auto"/>
            </w:tcBorders>
          </w:tcPr>
          <w:p w:rsidR="005345E2" w:rsidRPr="008E58EF" w:rsidRDefault="005345E2" w:rsidP="00117E98">
            <w:pPr>
              <w:tabs>
                <w:tab w:val="left" w:pos="6120"/>
              </w:tabs>
              <w:rPr>
                <w:sz w:val="24"/>
                <w:szCs w:val="24"/>
                <w:lang w:val="ro-RO"/>
              </w:rPr>
            </w:pPr>
          </w:p>
        </w:tc>
      </w:tr>
    </w:tbl>
    <w:p w:rsidR="005345E2" w:rsidRDefault="005345E2"/>
    <w:sectPr w:rsidR="005345E2" w:rsidSect="00DA4F38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470458"/>
    <w:multiLevelType w:val="hybridMultilevel"/>
    <w:tmpl w:val="1F6A9E8E"/>
    <w:lvl w:ilvl="0" w:tplc="48C40320">
      <w:start w:val="1"/>
      <w:numFmt w:val="upperLetter"/>
      <w:pStyle w:val="Heading2"/>
      <w:lvlText w:val="%1."/>
      <w:lvlJc w:val="left"/>
      <w:pPr>
        <w:ind w:left="52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4F38"/>
    <w:rsid w:val="000010BC"/>
    <w:rsid w:val="000257F2"/>
    <w:rsid w:val="00096E00"/>
    <w:rsid w:val="000E624D"/>
    <w:rsid w:val="00117E98"/>
    <w:rsid w:val="00195C08"/>
    <w:rsid w:val="001B5C1E"/>
    <w:rsid w:val="001C115F"/>
    <w:rsid w:val="001E0621"/>
    <w:rsid w:val="001E644B"/>
    <w:rsid w:val="002C1AEF"/>
    <w:rsid w:val="00355BCD"/>
    <w:rsid w:val="00425B8F"/>
    <w:rsid w:val="004267CA"/>
    <w:rsid w:val="004D150C"/>
    <w:rsid w:val="004E185A"/>
    <w:rsid w:val="004E5CED"/>
    <w:rsid w:val="005109C2"/>
    <w:rsid w:val="005345E2"/>
    <w:rsid w:val="00536B5C"/>
    <w:rsid w:val="005469B8"/>
    <w:rsid w:val="00563688"/>
    <w:rsid w:val="0057040E"/>
    <w:rsid w:val="005876B1"/>
    <w:rsid w:val="005D785E"/>
    <w:rsid w:val="006200C2"/>
    <w:rsid w:val="00631CDE"/>
    <w:rsid w:val="00642B46"/>
    <w:rsid w:val="00655F89"/>
    <w:rsid w:val="006D28A0"/>
    <w:rsid w:val="006D5A5F"/>
    <w:rsid w:val="007E27E6"/>
    <w:rsid w:val="00803CBC"/>
    <w:rsid w:val="0086678E"/>
    <w:rsid w:val="00874D2B"/>
    <w:rsid w:val="008E58EF"/>
    <w:rsid w:val="009D3965"/>
    <w:rsid w:val="009F183C"/>
    <w:rsid w:val="009F579F"/>
    <w:rsid w:val="00A17D8A"/>
    <w:rsid w:val="00A75BAB"/>
    <w:rsid w:val="00A958C9"/>
    <w:rsid w:val="00AB07BA"/>
    <w:rsid w:val="00AF2E29"/>
    <w:rsid w:val="00BF21E6"/>
    <w:rsid w:val="00BF43D9"/>
    <w:rsid w:val="00BF4F91"/>
    <w:rsid w:val="00C001D7"/>
    <w:rsid w:val="00C40565"/>
    <w:rsid w:val="00C60750"/>
    <w:rsid w:val="00CF6225"/>
    <w:rsid w:val="00D6351C"/>
    <w:rsid w:val="00D94C00"/>
    <w:rsid w:val="00DA052F"/>
    <w:rsid w:val="00DA4F38"/>
    <w:rsid w:val="00E42852"/>
    <w:rsid w:val="00E47EFD"/>
    <w:rsid w:val="00E6607E"/>
    <w:rsid w:val="00E769A2"/>
    <w:rsid w:val="00E7700A"/>
    <w:rsid w:val="00F3298B"/>
    <w:rsid w:val="00F70A06"/>
    <w:rsid w:val="00FA122F"/>
    <w:rsid w:val="00FC3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F38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E7700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A4F38"/>
    <w:pPr>
      <w:numPr>
        <w:numId w:val="1"/>
      </w:numPr>
      <w:tabs>
        <w:tab w:val="left" w:pos="567"/>
      </w:tabs>
      <w:jc w:val="center"/>
      <w:outlineLvl w:val="1"/>
    </w:pPr>
    <w:rPr>
      <w:b/>
      <w:sz w:val="28"/>
      <w:szCs w:val="28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F21E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DA4F38"/>
    <w:rPr>
      <w:rFonts w:ascii="Times New Roman" w:hAnsi="Times New Roman" w:cs="Times New Roman"/>
      <w:b/>
      <w:sz w:val="28"/>
      <w:szCs w:val="28"/>
      <w:lang w:val="ro-RO" w:eastAsia="ru-RU"/>
    </w:rPr>
  </w:style>
  <w:style w:type="character" w:styleId="Hyperlink">
    <w:name w:val="Hyperlink"/>
    <w:basedOn w:val="DefaultParagraphFont"/>
    <w:uiPriority w:val="99"/>
    <w:rsid w:val="006D28A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chizitii.md/ru/public/tender/list?cpv=18900000-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220</TotalTime>
  <Pages>1</Pages>
  <Words>124</Words>
  <Characters>713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sepel</dc:creator>
  <cp:keywords/>
  <dc:description/>
  <cp:lastModifiedBy>fofinha</cp:lastModifiedBy>
  <cp:revision>19</cp:revision>
  <dcterms:created xsi:type="dcterms:W3CDTF">2020-07-07T12:08:00Z</dcterms:created>
  <dcterms:modified xsi:type="dcterms:W3CDTF">2020-10-08T19:13:00Z</dcterms:modified>
</cp:coreProperties>
</file>