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34" w:rsidRPr="004225A2" w:rsidRDefault="00857F34" w:rsidP="008876C3">
      <w:pPr>
        <w:spacing w:before="120"/>
      </w:pPr>
    </w:p>
    <w:p w:rsidR="00857F34" w:rsidRPr="004225A2" w:rsidRDefault="00857F34" w:rsidP="008876C3">
      <w:pPr>
        <w:pStyle w:val="Heading1"/>
        <w:spacing w:before="120"/>
      </w:pPr>
      <w:r w:rsidRPr="004225A2">
        <w:t xml:space="preserve">  ANUNȚ DE PARTICIPARE</w:t>
      </w:r>
    </w:p>
    <w:p w:rsidR="00857F34" w:rsidRPr="00A605A6" w:rsidRDefault="00857F34" w:rsidP="00193507">
      <w:pPr>
        <w:rPr>
          <w:lang w:val="es-ES_tradnl"/>
        </w:rPr>
      </w:pPr>
    </w:p>
    <w:p w:rsidR="00857F34" w:rsidRPr="00A605A6" w:rsidRDefault="00857F34" w:rsidP="008648CF">
      <w:pPr>
        <w:spacing w:line="276" w:lineRule="auto"/>
        <w:jc w:val="center"/>
        <w:rPr>
          <w:b/>
          <w:sz w:val="24"/>
          <w:szCs w:val="24"/>
          <w:u w:val="single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Privind achiziționarea </w:t>
      </w:r>
      <w:r w:rsidRPr="00A605A6">
        <w:rPr>
          <w:b/>
          <w:color w:val="000000"/>
          <w:sz w:val="24"/>
          <w:szCs w:val="24"/>
          <w:u w:val="single"/>
          <w:lang w:val="pt-BR"/>
        </w:rPr>
        <w:t>Filtrelor  pentru</w:t>
      </w:r>
      <w:r w:rsidRPr="009149F2">
        <w:rPr>
          <w:b/>
          <w:color w:val="000000"/>
          <w:sz w:val="24"/>
          <w:szCs w:val="24"/>
          <w:lang w:val="pt-BR"/>
        </w:rPr>
        <w:t xml:space="preserve"> </w:t>
      </w:r>
      <w:r w:rsidRPr="00A605A6">
        <w:rPr>
          <w:b/>
          <w:color w:val="000000"/>
          <w:sz w:val="24"/>
          <w:szCs w:val="24"/>
          <w:u w:val="single"/>
          <w:lang w:val="pt-BR"/>
        </w:rPr>
        <w:t>sistemul de ventilare în săli de operații pentru anul 2019,</w:t>
      </w:r>
      <w:r w:rsidRPr="00A605A6">
        <w:rPr>
          <w:b/>
          <w:sz w:val="24"/>
          <w:szCs w:val="24"/>
          <w:u w:val="single"/>
          <w:lang w:val="es-ES_tradnl"/>
        </w:rPr>
        <w:t xml:space="preserve"> </w:t>
      </w:r>
    </w:p>
    <w:p w:rsidR="00857F34" w:rsidRPr="00E801A2" w:rsidRDefault="00857F34" w:rsidP="008648CF">
      <w:pPr>
        <w:spacing w:line="276" w:lineRule="auto"/>
        <w:jc w:val="center"/>
        <w:rPr>
          <w:b/>
          <w:color w:val="000000"/>
          <w:sz w:val="24"/>
          <w:szCs w:val="24"/>
          <w:lang w:val="ro-RO"/>
        </w:rPr>
      </w:pPr>
      <w:r w:rsidRPr="00A605A6">
        <w:rPr>
          <w:b/>
          <w:sz w:val="24"/>
          <w:szCs w:val="24"/>
          <w:lang w:val="es-ES_tradnl"/>
        </w:rPr>
        <w:t>prin procedura de achiziție</w:t>
      </w:r>
      <w:r>
        <w:rPr>
          <w:b/>
          <w:sz w:val="24"/>
          <w:szCs w:val="24"/>
          <w:lang w:val="es-ES_tradnl"/>
        </w:rPr>
        <w:t xml:space="preserve"> </w:t>
      </w:r>
      <w:r w:rsidRPr="00A605A6">
        <w:rPr>
          <w:b/>
          <w:sz w:val="24"/>
          <w:szCs w:val="24"/>
          <w:u w:val="single"/>
          <w:shd w:val="clear" w:color="auto" w:fill="FFFFFF"/>
          <w:lang w:val="es-ES_tradnl"/>
        </w:rPr>
        <w:t>Cererea ofertelor de prețuri</w:t>
      </w:r>
      <w:r>
        <w:rPr>
          <w:color w:val="000000"/>
          <w:sz w:val="24"/>
          <w:szCs w:val="24"/>
          <w:lang w:val="pt-BR"/>
        </w:rPr>
        <w:t xml:space="preserve"> </w:t>
      </w:r>
    </w:p>
    <w:p w:rsidR="00857F34" w:rsidRPr="00A605A6" w:rsidRDefault="00857F34" w:rsidP="00AB03C9">
      <w:pPr>
        <w:spacing w:before="12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u w:val="single"/>
          <w:shd w:val="clear" w:color="auto" w:fill="FFFFFF"/>
          <w:lang w:val="es-ES_tradnl"/>
        </w:rPr>
        <w:t xml:space="preserve"> </w:t>
      </w:r>
    </w:p>
    <w:p w:rsidR="00857F34" w:rsidRPr="0076158C" w:rsidRDefault="00857F34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r w:rsidRPr="0076158C">
        <w:rPr>
          <w:b/>
          <w:sz w:val="24"/>
          <w:szCs w:val="24"/>
          <w:lang w:val="en-US"/>
        </w:rPr>
        <w:t>Denumirea</w:t>
      </w:r>
      <w:r>
        <w:rPr>
          <w:b/>
          <w:sz w:val="24"/>
          <w:szCs w:val="24"/>
          <w:lang w:val="en-US"/>
        </w:rPr>
        <w:t xml:space="preserve"> </w:t>
      </w:r>
      <w:r w:rsidRPr="0076158C">
        <w:rPr>
          <w:b/>
          <w:sz w:val="24"/>
          <w:szCs w:val="24"/>
          <w:lang w:val="en-US"/>
        </w:rPr>
        <w:t>autorității</w:t>
      </w:r>
      <w:r>
        <w:rPr>
          <w:b/>
          <w:sz w:val="24"/>
          <w:szCs w:val="24"/>
          <w:lang w:val="en-US"/>
        </w:rPr>
        <w:t xml:space="preserve"> </w:t>
      </w:r>
      <w:r w:rsidRPr="0076158C">
        <w:rPr>
          <w:b/>
          <w:sz w:val="24"/>
          <w:szCs w:val="24"/>
          <w:lang w:val="en-US"/>
        </w:rPr>
        <w:t>contractante:</w:t>
      </w:r>
      <w:r w:rsidRPr="008305E5">
        <w:rPr>
          <w:sz w:val="24"/>
          <w:szCs w:val="24"/>
          <w:shd w:val="clear" w:color="auto" w:fill="FFFFFF"/>
          <w:lang w:val="ro-RO"/>
        </w:rPr>
        <w:t>IMSP Spitalul Clinic Republican „Timofei Moșneaga”</w:t>
      </w:r>
    </w:p>
    <w:p w:rsidR="00857F34" w:rsidRPr="004225A2" w:rsidRDefault="00857F34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1E4902">
        <w:rPr>
          <w:b/>
          <w:sz w:val="24"/>
          <w:szCs w:val="24"/>
          <w:shd w:val="clear" w:color="auto" w:fill="FFFFFF"/>
        </w:rPr>
        <w:t xml:space="preserve">: </w:t>
      </w:r>
      <w:r w:rsidRPr="008305E5">
        <w:rPr>
          <w:sz w:val="24"/>
          <w:szCs w:val="24"/>
          <w:shd w:val="clear" w:color="auto" w:fill="FFFFFF"/>
          <w:lang w:val="ro-RO"/>
        </w:rPr>
        <w:t>1003600150783</w:t>
      </w:r>
    </w:p>
    <w:p w:rsidR="00857F34" w:rsidRPr="00A605A6" w:rsidRDefault="00857F34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Adresa: </w:t>
      </w:r>
      <w:r w:rsidRPr="00A605A6">
        <w:rPr>
          <w:sz w:val="24"/>
          <w:szCs w:val="24"/>
          <w:lang w:val="es-ES_tradnl"/>
        </w:rPr>
        <w:t xml:space="preserve">MD-2025, </w:t>
      </w:r>
      <w:r>
        <w:rPr>
          <w:sz w:val="24"/>
          <w:szCs w:val="24"/>
          <w:shd w:val="clear" w:color="auto" w:fill="FFFFFF"/>
          <w:lang w:val="ro-RO"/>
        </w:rPr>
        <w:t>mun.</w:t>
      </w:r>
      <w:r w:rsidRPr="008305E5">
        <w:rPr>
          <w:sz w:val="24"/>
          <w:szCs w:val="24"/>
          <w:shd w:val="clear" w:color="auto" w:fill="FFFFFF"/>
          <w:lang w:val="ro-RO"/>
        </w:rPr>
        <w:t xml:space="preserve">Chișinău, </w:t>
      </w:r>
      <w:r>
        <w:rPr>
          <w:sz w:val="24"/>
          <w:szCs w:val="24"/>
          <w:shd w:val="clear" w:color="auto" w:fill="FFFFFF"/>
          <w:lang w:val="ro-RO"/>
        </w:rPr>
        <w:t>str.N.</w:t>
      </w:r>
      <w:r w:rsidRPr="008305E5">
        <w:rPr>
          <w:sz w:val="24"/>
          <w:szCs w:val="24"/>
          <w:shd w:val="clear" w:color="auto" w:fill="FFFFFF"/>
          <w:lang w:val="ro-RO"/>
        </w:rPr>
        <w:t>Testemițanu 29</w:t>
      </w:r>
    </w:p>
    <w:p w:rsidR="00857F34" w:rsidRPr="001E4902" w:rsidRDefault="00857F34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r w:rsidRPr="0076158C">
        <w:rPr>
          <w:b/>
          <w:sz w:val="24"/>
          <w:szCs w:val="24"/>
          <w:lang w:val="en-US"/>
        </w:rPr>
        <w:t>Numărul de telefon/fax</w:t>
      </w:r>
      <w:r w:rsidRPr="001E4902">
        <w:rPr>
          <w:b/>
          <w:sz w:val="24"/>
          <w:szCs w:val="24"/>
          <w:lang w:val="en-US"/>
        </w:rPr>
        <w:t xml:space="preserve">: </w:t>
      </w:r>
      <w:r w:rsidRPr="008305E5">
        <w:rPr>
          <w:sz w:val="24"/>
          <w:szCs w:val="24"/>
          <w:shd w:val="clear" w:color="auto" w:fill="FFFFFF"/>
          <w:lang w:val="en-US"/>
        </w:rPr>
        <w:t>022403697</w:t>
      </w:r>
    </w:p>
    <w:p w:rsidR="00857F34" w:rsidRPr="00A605A6" w:rsidRDefault="00857F34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hyperlink r:id="rId7" w:history="1">
        <w:r w:rsidRPr="00A605A6">
          <w:rPr>
            <w:rStyle w:val="Hyperlink"/>
            <w:sz w:val="24"/>
            <w:szCs w:val="24"/>
            <w:lang w:val="es-ES_tradnl"/>
          </w:rPr>
          <w:t>www.scr.md/</w:t>
        </w:r>
      </w:hyperlink>
      <w:hyperlink r:id="rId8" w:history="1">
        <w:r w:rsidRPr="00A605A6">
          <w:rPr>
            <w:rStyle w:val="Hyperlink"/>
            <w:sz w:val="24"/>
            <w:szCs w:val="24"/>
            <w:lang w:val="es-ES_tradnl"/>
          </w:rPr>
          <w:t>achizitiipublicescr@gmail.com</w:t>
        </w:r>
      </w:hyperlink>
    </w:p>
    <w:p w:rsidR="00857F34" w:rsidRPr="00A605A6" w:rsidRDefault="00857F34" w:rsidP="008C46A9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Adresa de e-mail sau de internet de la care se va putea obține accesul la documentația de atribuire: </w:t>
      </w:r>
      <w:r w:rsidRPr="00A605A6">
        <w:rPr>
          <w:sz w:val="24"/>
          <w:szCs w:val="24"/>
          <w:lang w:val="es-ES_tradnl"/>
        </w:rPr>
        <w:t>documentația de atribuire este anexată în cadrul procedurii în SIA RSAP</w:t>
      </w:r>
    </w:p>
    <w:p w:rsidR="00857F34" w:rsidRPr="00A605A6" w:rsidRDefault="00857F34" w:rsidP="008C46A9">
      <w:pPr>
        <w:pStyle w:val="ListParagraph"/>
        <w:numPr>
          <w:ilvl w:val="0"/>
          <w:numId w:val="3"/>
        </w:numPr>
        <w:tabs>
          <w:tab w:val="left" w:pos="270"/>
        </w:tabs>
        <w:ind w:left="270" w:hanging="270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605A6">
        <w:rPr>
          <w:sz w:val="24"/>
          <w:szCs w:val="24"/>
          <w:lang w:val="es-ES_tradnl"/>
        </w:rPr>
        <w:t>nu se aplică</w:t>
      </w:r>
    </w:p>
    <w:p w:rsidR="00857F34" w:rsidRPr="00A605A6" w:rsidRDefault="00857F34" w:rsidP="008C46A9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16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3"/>
        <w:gridCol w:w="1283"/>
        <w:gridCol w:w="1890"/>
        <w:gridCol w:w="1556"/>
        <w:gridCol w:w="688"/>
        <w:gridCol w:w="688"/>
        <w:gridCol w:w="2127"/>
        <w:gridCol w:w="1601"/>
      </w:tblGrid>
      <w:tr w:rsidR="00857F34" w:rsidRPr="00D429BF" w:rsidTr="00727637">
        <w:trPr>
          <w:trHeight w:val="318"/>
        </w:trPr>
        <w:tc>
          <w:tcPr>
            <w:tcW w:w="483" w:type="dxa"/>
            <w:vMerge w:val="restart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  <w:r w:rsidRPr="00727637">
              <w:rPr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1283" w:type="dxa"/>
            <w:vMerge w:val="restart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  <w:r w:rsidRPr="00727637">
              <w:rPr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1890" w:type="dxa"/>
            <w:vMerge w:val="restart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7637">
              <w:rPr>
                <w:b/>
                <w:bCs/>
                <w:color w:val="000000"/>
                <w:sz w:val="18"/>
                <w:szCs w:val="18"/>
              </w:rPr>
              <w:t>Denumire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727637">
              <w:rPr>
                <w:b/>
                <w:bCs/>
                <w:color w:val="000000"/>
                <w:sz w:val="18"/>
                <w:szCs w:val="18"/>
              </w:rPr>
              <w:t>Lot</w:t>
            </w:r>
          </w:p>
        </w:tc>
        <w:tc>
          <w:tcPr>
            <w:tcW w:w="1556" w:type="dxa"/>
            <w:vMerge w:val="restart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7637">
              <w:rPr>
                <w:b/>
                <w:bCs/>
                <w:color w:val="000000"/>
                <w:sz w:val="18"/>
                <w:szCs w:val="18"/>
              </w:rPr>
              <w:t>Denumirea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727637">
              <w:rPr>
                <w:b/>
                <w:bCs/>
                <w:color w:val="000000"/>
                <w:sz w:val="18"/>
                <w:szCs w:val="18"/>
              </w:rPr>
              <w:t>poziției</w:t>
            </w:r>
          </w:p>
        </w:tc>
        <w:tc>
          <w:tcPr>
            <w:tcW w:w="688" w:type="dxa"/>
            <w:vMerge w:val="restart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  <w:r w:rsidRPr="00727637">
              <w:rPr>
                <w:b/>
                <w:bCs/>
                <w:sz w:val="18"/>
                <w:szCs w:val="18"/>
              </w:rPr>
              <w:t>Canti</w:t>
            </w:r>
            <w:r w:rsidRPr="00727637">
              <w:rPr>
                <w:b/>
                <w:bCs/>
                <w:sz w:val="18"/>
                <w:szCs w:val="18"/>
                <w:lang w:val="ro-RO"/>
              </w:rPr>
              <w:t>-</w:t>
            </w:r>
            <w:r w:rsidRPr="00727637">
              <w:rPr>
                <w:b/>
                <w:bCs/>
                <w:sz w:val="18"/>
                <w:szCs w:val="18"/>
              </w:rPr>
              <w:t>tatea</w:t>
            </w:r>
          </w:p>
        </w:tc>
        <w:tc>
          <w:tcPr>
            <w:tcW w:w="688" w:type="dxa"/>
            <w:vMerge w:val="restart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  <w:r w:rsidRPr="00727637">
              <w:rPr>
                <w:b/>
                <w:bCs/>
                <w:sz w:val="18"/>
                <w:szCs w:val="18"/>
              </w:rPr>
              <w:t>U/M</w:t>
            </w:r>
          </w:p>
        </w:tc>
        <w:tc>
          <w:tcPr>
            <w:tcW w:w="2127" w:type="dxa"/>
            <w:vMerge w:val="restart"/>
            <w:shd w:val="clear" w:color="auto" w:fill="D9D9D9"/>
            <w:vAlign w:val="center"/>
          </w:tcPr>
          <w:p w:rsidR="00857F34" w:rsidRPr="00A605A6" w:rsidRDefault="00857F34" w:rsidP="00727637">
            <w:pPr>
              <w:jc w:val="center"/>
              <w:rPr>
                <w:b/>
                <w:bCs/>
                <w:sz w:val="18"/>
                <w:szCs w:val="18"/>
                <w:lang w:val="es-ES_tradnl"/>
              </w:rPr>
            </w:pPr>
            <w:r w:rsidRPr="00A605A6">
              <w:rPr>
                <w:b/>
                <w:bCs/>
                <w:sz w:val="18"/>
                <w:szCs w:val="18"/>
                <w:lang w:val="es-ES_tradnl"/>
              </w:rPr>
              <w:t>Specificarea tehnică deplină solicitată, Standarde de referință</w:t>
            </w:r>
          </w:p>
        </w:tc>
        <w:tc>
          <w:tcPr>
            <w:tcW w:w="1601" w:type="dxa"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  <w:r w:rsidRPr="00727637">
              <w:rPr>
                <w:b/>
                <w:bCs/>
                <w:sz w:val="18"/>
                <w:szCs w:val="18"/>
                <w:lang w:val="en-US"/>
              </w:rPr>
              <w:t>Valoarea estimată</w:t>
            </w:r>
          </w:p>
        </w:tc>
      </w:tr>
      <w:tr w:rsidR="00857F34" w:rsidRPr="00A605A6" w:rsidTr="00727637">
        <w:trPr>
          <w:trHeight w:val="807"/>
        </w:trPr>
        <w:tc>
          <w:tcPr>
            <w:tcW w:w="483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3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0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8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88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D9D9D9"/>
            <w:vAlign w:val="center"/>
          </w:tcPr>
          <w:p w:rsidR="00857F34" w:rsidRPr="00727637" w:rsidRDefault="00857F34" w:rsidP="007276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D9D9D9"/>
            <w:vAlign w:val="center"/>
          </w:tcPr>
          <w:p w:rsidR="00857F34" w:rsidRPr="00A605A6" w:rsidRDefault="00857F34" w:rsidP="00727637">
            <w:pPr>
              <w:jc w:val="center"/>
              <w:rPr>
                <w:b/>
                <w:bCs/>
                <w:sz w:val="18"/>
                <w:szCs w:val="18"/>
                <w:lang w:val="es-ES_tradnl"/>
              </w:rPr>
            </w:pPr>
            <w:r w:rsidRPr="00A605A6">
              <w:rPr>
                <w:b/>
                <w:bCs/>
                <w:sz w:val="18"/>
                <w:szCs w:val="18"/>
                <w:lang w:val="es-ES_tradnl"/>
              </w:rPr>
              <w:t>(se va indica pentru fiecare lot în parte fără TVA)</w:t>
            </w:r>
          </w:p>
        </w:tc>
      </w:tr>
      <w:tr w:rsidR="00857F34" w:rsidRPr="007D3938" w:rsidTr="00727637">
        <w:trPr>
          <w:cantSplit/>
          <w:trHeight w:val="391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r w:rsidRPr="00727637">
              <w:rPr>
                <w:b/>
                <w:bCs/>
                <w:color w:val="000000"/>
                <w:lang w:val="en-US"/>
              </w:rPr>
              <w:t>Lot 1.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49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 6107x1200x078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80278.33</w:t>
            </w:r>
          </w:p>
        </w:tc>
      </w:tr>
      <w:tr w:rsidR="00857F34" w:rsidRPr="007D3938" w:rsidTr="00727637">
        <w:trPr>
          <w:cantSplit/>
          <w:trHeight w:val="419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7215A5">
            <w:pPr>
              <w:rPr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color w:val="000000"/>
                <w:lang w:val="en-US"/>
              </w:rPr>
              <w:t xml:space="preserve"> 2.</w:t>
            </w:r>
            <w:r w:rsidRPr="00727637">
              <w:rPr>
                <w:color w:val="000000"/>
                <w:lang w:val="ro-RO"/>
              </w:rPr>
              <w:t xml:space="preserve">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20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F6    592-490-292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14333.33</w:t>
            </w:r>
          </w:p>
        </w:tc>
      </w:tr>
      <w:tr w:rsidR="00857F34" w:rsidRPr="007D3938" w:rsidTr="00727637">
        <w:trPr>
          <w:cantSplit/>
          <w:trHeight w:val="422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3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3.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8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F7  Filtru plan ondulat    762-395-48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2900.00</w:t>
            </w:r>
          </w:p>
        </w:tc>
      </w:tr>
      <w:tr w:rsidR="00857F34" w:rsidRPr="007D3938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4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4.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7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F9    592-287-292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3908.33</w:t>
            </w:r>
          </w:p>
        </w:tc>
      </w:tr>
      <w:tr w:rsidR="00857F34" w:rsidRPr="007D3938" w:rsidTr="00727637">
        <w:trPr>
          <w:cantSplit/>
          <w:trHeight w:val="305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5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5.</w:t>
            </w:r>
            <w:r w:rsidRPr="00727637">
              <w:rPr>
                <w:color w:val="000000"/>
                <w:lang w:val="en-US"/>
              </w:rPr>
              <w:t xml:space="preserve">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16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F9   592-490-292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12800.00</w:t>
            </w:r>
          </w:p>
        </w:tc>
      </w:tr>
      <w:tr w:rsidR="00857F34" w:rsidRPr="007D3938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6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6.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9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F9   592-592-292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8422.50</w:t>
            </w:r>
          </w:p>
        </w:tc>
      </w:tr>
      <w:tr w:rsidR="00857F34" w:rsidRPr="007D3938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7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7.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12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G4   755 x 904 x 24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2800.00</w:t>
            </w:r>
          </w:p>
        </w:tc>
      </w:tr>
      <w:tr w:rsidR="00857F34" w:rsidRPr="007D3938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8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color w:val="000000"/>
                <w:szCs w:val="24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8.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3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 13610-915-78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4325.00</w:t>
            </w:r>
          </w:p>
        </w:tc>
      </w:tr>
      <w:tr w:rsidR="00857F34" w:rsidRPr="007D3938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9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9.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8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 w:rsidP="0048090B">
            <w:pPr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en-US"/>
              </w:rPr>
              <w:t>H13     1138 x 538 x 104 cu canelur</w:t>
            </w:r>
            <w:r w:rsidRPr="00727637">
              <w:rPr>
                <w:color w:val="000000"/>
                <w:lang w:val="ro-RO"/>
              </w:rPr>
              <w:t>ă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13103.00</w:t>
            </w:r>
          </w:p>
        </w:tc>
      </w:tr>
      <w:tr w:rsidR="00857F34" w:rsidRPr="007D3938" w:rsidTr="00727637">
        <w:trPr>
          <w:cantSplit/>
          <w:trHeight w:val="332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10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10.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41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H13    0538-1138-090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69290.00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11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11.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H13   305-305-149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640.00</w:t>
            </w:r>
          </w:p>
        </w:tc>
      </w:tr>
      <w:tr w:rsidR="00857F34" w:rsidRPr="00D429BF" w:rsidTr="00727637">
        <w:trPr>
          <w:cantSplit/>
          <w:trHeight w:val="332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12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12</w:t>
            </w:r>
            <w:r w:rsidRPr="00727637">
              <w:rPr>
                <w:bCs/>
                <w:color w:val="000000"/>
                <w:lang w:val="en-US"/>
              </w:rPr>
              <w:t xml:space="preserve"> 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4</w:t>
            </w:r>
          </w:p>
        </w:tc>
        <w:tc>
          <w:tcPr>
            <w:tcW w:w="688" w:type="dxa"/>
            <w:vAlign w:val="center"/>
          </w:tcPr>
          <w:p w:rsidR="00857F34" w:rsidRPr="00FC5E21" w:rsidRDefault="00857F34" w:rsidP="00727637">
            <w:pPr>
              <w:jc w:val="center"/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H13   305-610-78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1490.00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13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8648CF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13.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2</w:t>
            </w:r>
          </w:p>
        </w:tc>
        <w:tc>
          <w:tcPr>
            <w:tcW w:w="688" w:type="dxa"/>
            <w:vAlign w:val="center"/>
          </w:tcPr>
          <w:p w:rsidR="00857F34" w:rsidRPr="00FC5E21" w:rsidRDefault="00857F34" w:rsidP="00727637">
            <w:pPr>
              <w:jc w:val="center"/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H13   457-457-78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1603.33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14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r w:rsidRPr="00727637">
              <w:rPr>
                <w:b/>
                <w:bCs/>
                <w:color w:val="000000"/>
                <w:lang w:val="en-US"/>
              </w:rPr>
              <w:t xml:space="preserve">Lot14.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4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H11 610-610-78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4456.67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15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15.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6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575-575-78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6500,00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16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16.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3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 610-1220-78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4245,00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17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17.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70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 535-915-78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96600.00</w:t>
            </w:r>
          </w:p>
        </w:tc>
      </w:tr>
      <w:tr w:rsidR="00857F34" w:rsidRPr="00D429BF" w:rsidTr="00727637">
        <w:trPr>
          <w:cantSplit/>
          <w:trHeight w:val="359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18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18.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2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     535-535-78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1333.33</w:t>
            </w:r>
          </w:p>
        </w:tc>
      </w:tr>
      <w:tr w:rsidR="00857F34" w:rsidRPr="00D429BF" w:rsidTr="00727637">
        <w:trPr>
          <w:cantSplit/>
          <w:trHeight w:val="53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19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19.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24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1220-610-90 cu  canelură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44940.00</w:t>
            </w:r>
          </w:p>
        </w:tc>
      </w:tr>
      <w:tr w:rsidR="00857F34" w:rsidRPr="00D429BF" w:rsidTr="00727637">
        <w:trPr>
          <w:cantSplit/>
          <w:trHeight w:val="35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20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20.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28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  610-1220-68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45150.00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21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21.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4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H14   0305-0610-069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1500.00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22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22.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8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M6 592-287-292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4353.33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23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23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13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M6    592-592-292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11830.00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24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24.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H11   610-610-78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1114.17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25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25.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H11  457-457-78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802.50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26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26.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H11   305-305-150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640.00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27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27.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5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G4 EN 779   400-400-25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2125.00</w:t>
            </w:r>
          </w:p>
        </w:tc>
      </w:tr>
      <w:tr w:rsidR="00857F34" w:rsidRPr="00D429BF" w:rsidTr="00727637">
        <w:trPr>
          <w:cantSplit/>
          <w:trHeight w:val="422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28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28.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G4 EN 779   400-285-25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408.33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29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29.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G4 EN 400-285-25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408,33</w:t>
            </w:r>
          </w:p>
        </w:tc>
      </w:tr>
      <w:tr w:rsidR="00857F34" w:rsidRPr="00D429BF" w:rsidTr="00727637">
        <w:trPr>
          <w:cantSplit/>
          <w:trHeight w:val="449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30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30.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G4 EN779   285-285-25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375.00</w:t>
            </w:r>
          </w:p>
        </w:tc>
      </w:tr>
      <w:tr w:rsidR="00857F34" w:rsidRPr="00D429BF" w:rsidTr="00727637">
        <w:trPr>
          <w:cantSplit/>
          <w:trHeight w:val="440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31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31.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Normfilter F5  575-575-25 Vorf( v2a)dp.anf(Pa)10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697.50</w:t>
            </w:r>
          </w:p>
        </w:tc>
      </w:tr>
      <w:tr w:rsidR="00857F34" w:rsidRPr="00D429BF" w:rsidTr="00727637">
        <w:trPr>
          <w:cantSplit/>
          <w:trHeight w:val="512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32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32.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Normfilter F7  575-575-25 Vorf( v2a)dp.anf(Pa)1545000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824.17</w:t>
            </w:r>
          </w:p>
        </w:tc>
      </w:tr>
      <w:tr w:rsidR="00857F34" w:rsidRPr="00D429BF" w:rsidTr="00727637">
        <w:trPr>
          <w:cantSplit/>
          <w:trHeight w:val="674"/>
        </w:trPr>
        <w:tc>
          <w:tcPr>
            <w:tcW w:w="483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szCs w:val="22"/>
                <w:lang w:val="ro-RO"/>
              </w:rPr>
            </w:pPr>
            <w:r w:rsidRPr="00727637">
              <w:rPr>
                <w:color w:val="000000"/>
                <w:szCs w:val="22"/>
                <w:lang w:val="ro-RO"/>
              </w:rPr>
              <w:t>33</w:t>
            </w:r>
          </w:p>
        </w:tc>
        <w:tc>
          <w:tcPr>
            <w:tcW w:w="1283" w:type="dxa"/>
            <w:vAlign w:val="center"/>
          </w:tcPr>
          <w:p w:rsidR="00857F34" w:rsidRPr="00727637" w:rsidRDefault="00857F34" w:rsidP="00727637">
            <w:pPr>
              <w:jc w:val="center"/>
              <w:rPr>
                <w:szCs w:val="16"/>
                <w:lang w:val="ro-RO"/>
              </w:rPr>
            </w:pPr>
            <w:r w:rsidRPr="00727637">
              <w:rPr>
                <w:szCs w:val="16"/>
                <w:lang w:val="ro-RO"/>
              </w:rPr>
              <w:t>42514310-8</w:t>
            </w:r>
          </w:p>
        </w:tc>
        <w:tc>
          <w:tcPr>
            <w:tcW w:w="1890" w:type="dxa"/>
            <w:vAlign w:val="center"/>
          </w:tcPr>
          <w:p w:rsidR="00857F34" w:rsidRPr="00727637" w:rsidRDefault="00857F34" w:rsidP="0048090B">
            <w:pPr>
              <w:rPr>
                <w:bCs/>
                <w:color w:val="000000"/>
                <w:lang w:val="en-US"/>
              </w:rPr>
            </w:pPr>
            <w:smartTag w:uri="urn:schemas-microsoft-com:office:smarttags" w:element="place">
              <w:r w:rsidRPr="00727637">
                <w:rPr>
                  <w:b/>
                  <w:bCs/>
                  <w:color w:val="000000"/>
                  <w:lang w:val="en-US"/>
                </w:rPr>
                <w:t>Lot</w:t>
              </w:r>
            </w:smartTag>
            <w:r w:rsidRPr="00727637">
              <w:rPr>
                <w:b/>
                <w:bCs/>
                <w:color w:val="000000"/>
                <w:lang w:val="en-US"/>
              </w:rPr>
              <w:t xml:space="preserve"> 33. </w:t>
            </w: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1556" w:type="dxa"/>
            <w:vAlign w:val="center"/>
          </w:tcPr>
          <w:p w:rsidR="00857F34" w:rsidRPr="00727637" w:rsidRDefault="00857F34" w:rsidP="0048090B">
            <w:pPr>
              <w:rPr>
                <w:color w:val="000000"/>
              </w:rPr>
            </w:pPr>
            <w:r w:rsidRPr="00727637">
              <w:rPr>
                <w:bCs/>
                <w:color w:val="000000"/>
                <w:lang w:val="en-US"/>
              </w:rPr>
              <w:t>Filtre HEPA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lang w:val="ro-RO"/>
              </w:rPr>
            </w:pPr>
            <w:r w:rsidRPr="00727637">
              <w:rPr>
                <w:lang w:val="ro-RO"/>
              </w:rPr>
              <w:t>1</w:t>
            </w:r>
          </w:p>
        </w:tc>
        <w:tc>
          <w:tcPr>
            <w:tcW w:w="688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buc.</w:t>
            </w:r>
          </w:p>
        </w:tc>
        <w:tc>
          <w:tcPr>
            <w:tcW w:w="2127" w:type="dxa"/>
            <w:vAlign w:val="center"/>
          </w:tcPr>
          <w:p w:rsidR="00857F34" w:rsidRPr="00727637" w:rsidRDefault="00857F34">
            <w:pPr>
              <w:rPr>
                <w:color w:val="000000"/>
                <w:lang w:val="en-US"/>
              </w:rPr>
            </w:pPr>
            <w:r w:rsidRPr="00727637">
              <w:rPr>
                <w:color w:val="000000"/>
                <w:lang w:val="en-US"/>
              </w:rPr>
              <w:t>Normfilter F9  575-575-25 Vorf( v2a)dp.anf(Pa)223  5000</w:t>
            </w:r>
          </w:p>
        </w:tc>
        <w:tc>
          <w:tcPr>
            <w:tcW w:w="1601" w:type="dxa"/>
            <w:vAlign w:val="center"/>
          </w:tcPr>
          <w:p w:rsidR="00857F34" w:rsidRPr="00727637" w:rsidRDefault="00857F34" w:rsidP="00727637">
            <w:pPr>
              <w:jc w:val="center"/>
              <w:rPr>
                <w:color w:val="000000"/>
                <w:lang w:val="ro-RO"/>
              </w:rPr>
            </w:pPr>
            <w:r w:rsidRPr="00727637">
              <w:rPr>
                <w:color w:val="000000"/>
                <w:lang w:val="ro-RO"/>
              </w:rPr>
              <w:t>1040.00</w:t>
            </w:r>
          </w:p>
        </w:tc>
      </w:tr>
    </w:tbl>
    <w:p w:rsidR="00857F34" w:rsidRPr="00A605A6" w:rsidRDefault="00857F34" w:rsidP="00F03EEF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În cazul în care contractual est eîmpărțit pe loturi un operator economic poate depune oferta (se va selecta):</w:t>
      </w:r>
    </w:p>
    <w:p w:rsidR="00857F34" w:rsidRPr="001545C7" w:rsidRDefault="00857F34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1)</w:t>
      </w:r>
      <w:r>
        <w:rPr>
          <w:sz w:val="24"/>
          <w:szCs w:val="24"/>
          <w:lang w:val="en-US"/>
        </w:rPr>
        <w:t>Pentru un singur lot;</w:t>
      </w:r>
    </w:p>
    <w:p w:rsidR="00857F34" w:rsidRDefault="00857F34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2)</w:t>
      </w:r>
      <w:r>
        <w:rPr>
          <w:sz w:val="24"/>
          <w:szCs w:val="24"/>
          <w:lang w:val="en-US"/>
        </w:rPr>
        <w:t>Pentru mai multe loturi;</w:t>
      </w:r>
    </w:p>
    <w:p w:rsidR="00857F34" w:rsidRPr="001545C7" w:rsidRDefault="00857F34" w:rsidP="00F03EEF">
      <w:pPr>
        <w:pStyle w:val="ListParagraph"/>
        <w:numPr>
          <w:ilvl w:val="0"/>
          <w:numId w:val="22"/>
        </w:numPr>
        <w:tabs>
          <w:tab w:val="right" w:pos="426"/>
        </w:tabs>
        <w:rPr>
          <w:sz w:val="24"/>
          <w:szCs w:val="24"/>
          <w:lang w:val="en-US"/>
        </w:rPr>
      </w:pPr>
      <w:r w:rsidRPr="001545C7">
        <w:rPr>
          <w:sz w:val="24"/>
          <w:szCs w:val="24"/>
        </w:rPr>
        <w:t>Pentrutoateloturile;</w:t>
      </w:r>
    </w:p>
    <w:p w:rsidR="00857F34" w:rsidRPr="00A605A6" w:rsidRDefault="00857F34" w:rsidP="00F03EEF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A605A6">
        <w:rPr>
          <w:sz w:val="24"/>
          <w:szCs w:val="24"/>
          <w:lang w:val="es-ES_tradnl"/>
        </w:rPr>
        <w:t>nu se admite</w:t>
      </w:r>
    </w:p>
    <w:p w:rsidR="00857F34" w:rsidRPr="00A605A6" w:rsidRDefault="00857F34" w:rsidP="00F03EE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Termenii și condițiile de livrare/prestare/executaresolicitați: </w:t>
      </w:r>
      <w:r w:rsidRPr="00A605A6">
        <w:rPr>
          <w:sz w:val="24"/>
          <w:szCs w:val="24"/>
          <w:lang w:val="es-ES_tradnl"/>
        </w:rPr>
        <w:t>DDP – Franco destina</w:t>
      </w:r>
      <w:r>
        <w:rPr>
          <w:sz w:val="24"/>
          <w:szCs w:val="24"/>
          <w:lang w:val="ro-RO"/>
        </w:rPr>
        <w:t xml:space="preserve">ție vămuit, Incoterms 2013, </w:t>
      </w:r>
      <w:r w:rsidRPr="00A605A6">
        <w:rPr>
          <w:sz w:val="24"/>
          <w:szCs w:val="24"/>
          <w:lang w:val="es-ES_tradnl"/>
        </w:rPr>
        <w:t>în decurs de 14</w:t>
      </w:r>
      <w:r>
        <w:rPr>
          <w:sz w:val="24"/>
          <w:szCs w:val="24"/>
          <w:lang w:val="es-ES_tradnl"/>
        </w:rPr>
        <w:t xml:space="preserve"> </w:t>
      </w:r>
      <w:r w:rsidRPr="00A605A6">
        <w:rPr>
          <w:sz w:val="24"/>
          <w:szCs w:val="24"/>
          <w:lang w:val="es-ES_tradnl"/>
        </w:rPr>
        <w:t>zile,</w:t>
      </w:r>
      <w:r>
        <w:rPr>
          <w:sz w:val="24"/>
          <w:szCs w:val="24"/>
          <w:lang w:val="es-ES_tradnl"/>
        </w:rPr>
        <w:t xml:space="preserve"> de la solicitare pe parcursul anului 2019</w:t>
      </w:r>
    </w:p>
    <w:p w:rsidR="00857F34" w:rsidRPr="00A605A6" w:rsidRDefault="00857F34" w:rsidP="004E61F5">
      <w:pPr>
        <w:numPr>
          <w:ilvl w:val="0"/>
          <w:numId w:val="3"/>
        </w:numPr>
        <w:tabs>
          <w:tab w:val="right" w:pos="360"/>
        </w:tabs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Termenul de valabilitate a contractului:</w:t>
      </w:r>
      <w:r w:rsidRPr="00A605A6">
        <w:rPr>
          <w:sz w:val="24"/>
          <w:szCs w:val="24"/>
          <w:lang w:val="es-ES_tradnl"/>
        </w:rPr>
        <w:t>până la 31.12.2019</w:t>
      </w:r>
    </w:p>
    <w:p w:rsidR="00857F34" w:rsidRPr="00A605A6" w:rsidRDefault="00857F34" w:rsidP="00F03EEF">
      <w:pPr>
        <w:pStyle w:val="ListParagraph"/>
        <w:numPr>
          <w:ilvl w:val="0"/>
          <w:numId w:val="3"/>
        </w:numPr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Contract de achiziție rezervat atelierelor protejate sau că acesta poate fi executat numai în cadrul uno rprograme de angajare protejată (după caz): </w:t>
      </w:r>
      <w:r w:rsidRPr="00A605A6">
        <w:rPr>
          <w:sz w:val="24"/>
          <w:szCs w:val="24"/>
          <w:lang w:val="es-ES_tradnl"/>
        </w:rPr>
        <w:t>nu se aplică</w:t>
      </w:r>
    </w:p>
    <w:p w:rsidR="00857F34" w:rsidRPr="00A605A6" w:rsidRDefault="00857F34" w:rsidP="00F03EEF">
      <w:pPr>
        <w:pStyle w:val="ListParagraph"/>
        <w:numPr>
          <w:ilvl w:val="0"/>
          <w:numId w:val="3"/>
        </w:numPr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Prestarea serviciului este rezervată unei anumite profesii în temeiul unor acte cu putere de lege sau al unor acte administrative (după caz): </w:t>
      </w:r>
      <w:r w:rsidRPr="00A605A6">
        <w:rPr>
          <w:sz w:val="24"/>
          <w:szCs w:val="24"/>
          <w:lang w:val="es-ES_tradnl"/>
        </w:rPr>
        <w:t>nu se aplică</w:t>
      </w:r>
    </w:p>
    <w:p w:rsidR="00857F34" w:rsidRPr="00A605A6" w:rsidRDefault="00857F34" w:rsidP="008C46A9">
      <w:pPr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221"/>
        <w:gridCol w:w="4384"/>
        <w:gridCol w:w="1558"/>
      </w:tblGrid>
      <w:tr w:rsidR="00857F34" w:rsidRPr="007E6C27" w:rsidTr="0048090B">
        <w:trPr>
          <w:trHeight w:val="575"/>
        </w:trPr>
        <w:tc>
          <w:tcPr>
            <w:tcW w:w="577" w:type="dxa"/>
            <w:shd w:val="clear" w:color="auto" w:fill="D9D9D9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Nr. d/o</w:t>
            </w:r>
          </w:p>
        </w:tc>
        <w:tc>
          <w:tcPr>
            <w:tcW w:w="3221" w:type="dxa"/>
            <w:shd w:val="clear" w:color="auto" w:fill="D9D9D9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Descrierea</w:t>
            </w:r>
            <w:r>
              <w:rPr>
                <w:b/>
                <w:iCs/>
                <w:sz w:val="21"/>
                <w:szCs w:val="21"/>
                <w:lang w:val="en-US"/>
              </w:rPr>
              <w:t xml:space="preserve"> </w:t>
            </w:r>
            <w:r w:rsidRPr="007E6C27">
              <w:rPr>
                <w:b/>
                <w:iCs/>
                <w:sz w:val="21"/>
                <w:szCs w:val="21"/>
              </w:rPr>
              <w:t>criteriului/cerinței</w:t>
            </w:r>
          </w:p>
        </w:tc>
        <w:tc>
          <w:tcPr>
            <w:tcW w:w="4384" w:type="dxa"/>
            <w:shd w:val="clear" w:color="auto" w:fill="D9D9D9"/>
          </w:tcPr>
          <w:p w:rsidR="00857F34" w:rsidRPr="00A605A6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s-ES_tradnl"/>
              </w:rPr>
            </w:pPr>
            <w:r w:rsidRPr="00A605A6">
              <w:rPr>
                <w:b/>
                <w:iCs/>
                <w:sz w:val="21"/>
                <w:szCs w:val="21"/>
                <w:lang w:val="es-ES_tradnl"/>
              </w:rPr>
              <w:t>Mod de demonstrare a îndeplinirii criteriului/cerinței:</w:t>
            </w:r>
          </w:p>
        </w:tc>
        <w:tc>
          <w:tcPr>
            <w:tcW w:w="1558" w:type="dxa"/>
            <w:shd w:val="clear" w:color="auto" w:fill="D9D9D9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Nivelul</w:t>
            </w:r>
            <w:r>
              <w:rPr>
                <w:b/>
                <w:iCs/>
                <w:sz w:val="21"/>
                <w:szCs w:val="21"/>
                <w:lang w:val="en-US"/>
              </w:rPr>
              <w:t xml:space="preserve"> </w:t>
            </w:r>
            <w:r w:rsidRPr="007E6C27">
              <w:rPr>
                <w:b/>
                <w:iCs/>
                <w:sz w:val="21"/>
                <w:szCs w:val="21"/>
              </w:rPr>
              <w:t>minim/</w:t>
            </w:r>
            <w:r w:rsidRPr="007E6C27">
              <w:rPr>
                <w:b/>
                <w:iCs/>
                <w:sz w:val="21"/>
                <w:szCs w:val="21"/>
              </w:rPr>
              <w:br/>
              <w:t>Obligativitatea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1</w:t>
            </w:r>
          </w:p>
        </w:tc>
        <w:tc>
          <w:tcPr>
            <w:tcW w:w="3221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color w:val="000000"/>
                <w:sz w:val="21"/>
                <w:szCs w:val="21"/>
                <w:lang w:val="en-US"/>
              </w:rPr>
              <w:t>DUAE</w:t>
            </w:r>
          </w:p>
        </w:tc>
        <w:tc>
          <w:tcPr>
            <w:tcW w:w="4384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sz w:val="21"/>
                <w:szCs w:val="21"/>
                <w:lang w:val="ro-RO" w:eastAsia="ro-RO"/>
              </w:rPr>
              <w:t xml:space="preserve">Formularul standard al Documentului Unic de Achiziții European  conform Anexei nr.1 </w:t>
            </w:r>
            <w:smartTag w:uri="urn:schemas-microsoft-com:office:smarttags" w:element="PersonName">
              <w:smartTagPr>
                <w:attr w:name="ProductID" w:val="la Ordinul"/>
              </w:smartTagPr>
              <w:r w:rsidRPr="007E6C27">
                <w:rPr>
                  <w:sz w:val="21"/>
                  <w:szCs w:val="21"/>
                  <w:lang w:val="ro-RO" w:eastAsia="ro-RO"/>
                </w:rPr>
                <w:t>la Ordinul</w:t>
              </w:r>
            </w:smartTag>
            <w:r w:rsidRPr="007E6C27">
              <w:rPr>
                <w:sz w:val="21"/>
                <w:szCs w:val="21"/>
                <w:lang w:val="ro-RO" w:eastAsia="ro-RO"/>
              </w:rPr>
              <w:t xml:space="preserve"> nr.177 din 09.10.2018 Ministerul Finanțelor confirmat prin aplicarea semnăturii electronice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2</w:t>
            </w:r>
          </w:p>
        </w:tc>
        <w:tc>
          <w:tcPr>
            <w:tcW w:w="3221" w:type="dxa"/>
            <w:vAlign w:val="center"/>
          </w:tcPr>
          <w:p w:rsidR="00857F34" w:rsidRPr="00A605A6" w:rsidRDefault="00857F34" w:rsidP="00973F66">
            <w:pPr>
              <w:rPr>
                <w:color w:val="000000"/>
                <w:sz w:val="21"/>
                <w:szCs w:val="21"/>
                <w:lang w:val="es-ES_tradnl"/>
              </w:rPr>
            </w:pPr>
            <w:r w:rsidRPr="00A605A6">
              <w:rPr>
                <w:color w:val="000000"/>
                <w:sz w:val="21"/>
                <w:szCs w:val="21"/>
                <w:lang w:val="es-ES_tradnl"/>
              </w:rPr>
              <w:t>Garanţia pentru ofert</w:t>
            </w:r>
            <w:r>
              <w:rPr>
                <w:color w:val="000000"/>
                <w:sz w:val="21"/>
                <w:szCs w:val="21"/>
                <w:lang w:val="ro-RO"/>
              </w:rPr>
              <w:t>ă</w:t>
            </w:r>
            <w:r w:rsidRPr="00A605A6">
              <w:rPr>
                <w:color w:val="000000"/>
                <w:sz w:val="21"/>
                <w:szCs w:val="21"/>
                <w:lang w:val="es-ES_tradnl"/>
              </w:rPr>
              <w:t xml:space="preserve"> – în valoare de 1% din suma ofertei fără TVA (F3.2)</w:t>
            </w:r>
          </w:p>
        </w:tc>
        <w:tc>
          <w:tcPr>
            <w:tcW w:w="4384" w:type="dxa"/>
            <w:vAlign w:val="center"/>
          </w:tcPr>
          <w:p w:rsidR="00857F34" w:rsidRPr="00A605A6" w:rsidRDefault="00857F34" w:rsidP="00973F66">
            <w:pPr>
              <w:rPr>
                <w:color w:val="000000"/>
                <w:sz w:val="21"/>
                <w:szCs w:val="21"/>
                <w:lang w:val="es-ES_tradnl"/>
              </w:rPr>
            </w:pPr>
            <w:r w:rsidRPr="00A605A6">
              <w:rPr>
                <w:color w:val="000000"/>
                <w:sz w:val="21"/>
                <w:szCs w:val="21"/>
                <w:lang w:val="es-ES_tradnl"/>
              </w:rPr>
              <w:t>original – (emisă de o bancă comercială) conform formularului F3.2 – pentru depunerea ofertei sau Garanţia pentru ofertă prin transfer la contul autorităţii contractante (Scrisoarea bancară se va prezenta în original, în decurs de 3 zile de la deschidere)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CF2F34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3</w:t>
            </w:r>
          </w:p>
        </w:tc>
        <w:tc>
          <w:tcPr>
            <w:tcW w:w="3221" w:type="dxa"/>
            <w:vAlign w:val="center"/>
          </w:tcPr>
          <w:p w:rsidR="00857F34" w:rsidRPr="00185C0B" w:rsidRDefault="00857F34" w:rsidP="00973F66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Oferta conform modelului atașat</w:t>
            </w:r>
          </w:p>
        </w:tc>
        <w:tc>
          <w:tcPr>
            <w:tcW w:w="4384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Confirmată prin aplicarea semnăturii electronice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4</w:t>
            </w:r>
          </w:p>
        </w:tc>
        <w:tc>
          <w:tcPr>
            <w:tcW w:w="3221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</w:rPr>
            </w:pPr>
            <w:r w:rsidRPr="007E6C27">
              <w:rPr>
                <w:color w:val="000000"/>
                <w:sz w:val="21"/>
                <w:szCs w:val="21"/>
              </w:rPr>
              <w:t>Oferta tehnică (F4.1)</w:t>
            </w:r>
          </w:p>
        </w:tc>
        <w:tc>
          <w:tcPr>
            <w:tcW w:w="4384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color w:val="000000"/>
                <w:sz w:val="21"/>
                <w:szCs w:val="21"/>
                <w:lang w:val="en-US"/>
              </w:rPr>
              <w:t>Specificaţii tehnice (F4.1) Original – confirmată prin aplicarea semnăturii electronice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5</w:t>
            </w:r>
          </w:p>
        </w:tc>
        <w:tc>
          <w:tcPr>
            <w:tcW w:w="3221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</w:rPr>
            </w:pPr>
            <w:r w:rsidRPr="007E6C27">
              <w:rPr>
                <w:color w:val="000000"/>
                <w:sz w:val="21"/>
                <w:szCs w:val="21"/>
              </w:rPr>
              <w:t>Oferta financiară (F4.2)</w:t>
            </w:r>
          </w:p>
        </w:tc>
        <w:tc>
          <w:tcPr>
            <w:tcW w:w="4384" w:type="dxa"/>
            <w:vAlign w:val="center"/>
          </w:tcPr>
          <w:p w:rsidR="00857F34" w:rsidRPr="00A605A6" w:rsidRDefault="00857F34" w:rsidP="00973F66">
            <w:pPr>
              <w:rPr>
                <w:color w:val="000000"/>
                <w:sz w:val="21"/>
                <w:szCs w:val="21"/>
                <w:lang w:val="es-ES_tradnl"/>
              </w:rPr>
            </w:pPr>
            <w:r w:rsidRPr="00A605A6">
              <w:rPr>
                <w:color w:val="000000"/>
                <w:sz w:val="21"/>
                <w:szCs w:val="21"/>
                <w:lang w:val="es-ES_tradnl"/>
              </w:rPr>
              <w:t>Specificații de preț (F.4.2) original – confirmată prin aplicarea semnăturii electronice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6</w:t>
            </w:r>
          </w:p>
        </w:tc>
        <w:tc>
          <w:tcPr>
            <w:tcW w:w="3221" w:type="dxa"/>
            <w:vAlign w:val="center"/>
          </w:tcPr>
          <w:p w:rsidR="00857F34" w:rsidRPr="00D02C62" w:rsidRDefault="00857F34" w:rsidP="00973F66">
            <w:pPr>
              <w:rPr>
                <w:sz w:val="21"/>
                <w:szCs w:val="21"/>
                <w:lang w:val="en-US"/>
              </w:rPr>
            </w:pPr>
            <w:r w:rsidRPr="00D02C62">
              <w:rPr>
                <w:sz w:val="21"/>
                <w:szCs w:val="21"/>
                <w:lang w:val="en-US"/>
              </w:rPr>
              <w:t>Decizie/ Extras de înregistrare</w:t>
            </w:r>
          </w:p>
        </w:tc>
        <w:tc>
          <w:tcPr>
            <w:tcW w:w="4384" w:type="dxa"/>
            <w:vAlign w:val="center"/>
          </w:tcPr>
          <w:p w:rsidR="00857F34" w:rsidRPr="00A605A6" w:rsidRDefault="00857F34" w:rsidP="00973F66">
            <w:pPr>
              <w:rPr>
                <w:sz w:val="21"/>
                <w:szCs w:val="21"/>
                <w:lang w:val="es-ES_tradnl"/>
              </w:rPr>
            </w:pPr>
            <w:r w:rsidRPr="00A605A6">
              <w:rPr>
                <w:sz w:val="21"/>
                <w:szCs w:val="21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rPr>
          <w:trHeight w:val="70"/>
        </w:trPr>
        <w:tc>
          <w:tcPr>
            <w:tcW w:w="577" w:type="dxa"/>
            <w:vAlign w:val="center"/>
          </w:tcPr>
          <w:p w:rsidR="00857F34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7</w:t>
            </w:r>
          </w:p>
        </w:tc>
        <w:tc>
          <w:tcPr>
            <w:tcW w:w="3221" w:type="dxa"/>
            <w:vAlign w:val="center"/>
          </w:tcPr>
          <w:p w:rsidR="00857F34" w:rsidRPr="00A605A6" w:rsidRDefault="00857F34" w:rsidP="00973F66">
            <w:pPr>
              <w:rPr>
                <w:sz w:val="21"/>
                <w:szCs w:val="21"/>
                <w:lang w:val="es-ES_tradnl"/>
              </w:rPr>
            </w:pPr>
            <w:r w:rsidRPr="00A605A6">
              <w:rPr>
                <w:sz w:val="21"/>
                <w:szCs w:val="21"/>
                <w:lang w:val="es-ES_tradnl"/>
              </w:rPr>
              <w:t>Notificare privind inițierea activității de comerț/ Licența de activitate/ Autorizare de funcționare</w:t>
            </w:r>
          </w:p>
        </w:tc>
        <w:tc>
          <w:tcPr>
            <w:tcW w:w="4384" w:type="dxa"/>
            <w:vAlign w:val="center"/>
          </w:tcPr>
          <w:p w:rsidR="00857F34" w:rsidRPr="00A605A6" w:rsidRDefault="00857F34" w:rsidP="00973F66">
            <w:pPr>
              <w:rPr>
                <w:sz w:val="21"/>
                <w:szCs w:val="21"/>
                <w:lang w:val="es-ES_tradnl"/>
              </w:rPr>
            </w:pPr>
            <w:r w:rsidRPr="00A605A6">
              <w:rPr>
                <w:rFonts w:eastAsia="PMingLiU"/>
                <w:iCs/>
                <w:sz w:val="21"/>
                <w:szCs w:val="21"/>
                <w:lang w:val="es-ES_tradnl" w:eastAsia="zh-CN"/>
              </w:rPr>
              <w:t>Copie, emis de organul abilitat, confirmată prin aplicarea semnăturii electronice;</w:t>
            </w:r>
          </w:p>
        </w:tc>
        <w:tc>
          <w:tcPr>
            <w:tcW w:w="1558" w:type="dxa"/>
            <w:vAlign w:val="center"/>
          </w:tcPr>
          <w:p w:rsidR="00857F34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rPr>
          <w:trHeight w:val="70"/>
        </w:trPr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8</w:t>
            </w:r>
          </w:p>
        </w:tc>
        <w:tc>
          <w:tcPr>
            <w:tcW w:w="3221" w:type="dxa"/>
            <w:vAlign w:val="center"/>
          </w:tcPr>
          <w:p w:rsidR="00857F34" w:rsidRPr="00D02C62" w:rsidRDefault="00857F34" w:rsidP="00973F66">
            <w:pPr>
              <w:rPr>
                <w:sz w:val="21"/>
                <w:szCs w:val="21"/>
                <w:lang w:val="ro-RO"/>
              </w:rPr>
            </w:pPr>
            <w:r w:rsidRPr="00D02C62">
              <w:rPr>
                <w:iCs/>
                <w:sz w:val="21"/>
                <w:szCs w:val="21"/>
                <w:lang w:val="ro-RO"/>
              </w:rPr>
              <w:t>Prezentarea de dovezi  privind conformitatea produselor, identificată prin referire la specificații sau standard relevante</w:t>
            </w:r>
          </w:p>
        </w:tc>
        <w:tc>
          <w:tcPr>
            <w:tcW w:w="4384" w:type="dxa"/>
            <w:vAlign w:val="center"/>
          </w:tcPr>
          <w:p w:rsidR="00857F34" w:rsidRPr="00D02C62" w:rsidRDefault="00857F34" w:rsidP="00973F66">
            <w:pPr>
              <w:rPr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Copie, c</w:t>
            </w:r>
            <w:r w:rsidRPr="00D02C62">
              <w:rPr>
                <w:iCs/>
                <w:sz w:val="21"/>
                <w:szCs w:val="21"/>
                <w:lang w:val="ro-RO"/>
              </w:rPr>
              <w:t>ertificate de conformitate vor fi prezentate incl</w:t>
            </w:r>
            <w:r>
              <w:rPr>
                <w:iCs/>
                <w:sz w:val="21"/>
                <w:szCs w:val="21"/>
                <w:lang w:val="ro-RO"/>
              </w:rPr>
              <w:t>usiv cu anexele corespunzătoare, confirmată prin aplicarea semnăturii electronice;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9</w:t>
            </w:r>
          </w:p>
        </w:tc>
        <w:tc>
          <w:tcPr>
            <w:tcW w:w="3221" w:type="dxa"/>
            <w:vAlign w:val="center"/>
          </w:tcPr>
          <w:p w:rsidR="00857F34" w:rsidRPr="00A605A6" w:rsidRDefault="00857F34" w:rsidP="00973F66">
            <w:pPr>
              <w:rPr>
                <w:sz w:val="21"/>
                <w:szCs w:val="21"/>
                <w:lang w:val="es-ES_tradnl"/>
              </w:rPr>
            </w:pPr>
            <w:r w:rsidRPr="00A605A6">
              <w:rPr>
                <w:sz w:val="21"/>
                <w:szCs w:val="21"/>
                <w:lang w:val="es-ES_tradnl"/>
              </w:rPr>
              <w:t>Modalitatea de efectuare a evaluării</w:t>
            </w:r>
          </w:p>
        </w:tc>
        <w:tc>
          <w:tcPr>
            <w:tcW w:w="4384" w:type="dxa"/>
            <w:vAlign w:val="center"/>
          </w:tcPr>
          <w:p w:rsidR="00857F34" w:rsidRPr="007E6C27" w:rsidRDefault="00857F34" w:rsidP="00973F66">
            <w:pPr>
              <w:rPr>
                <w:sz w:val="21"/>
                <w:szCs w:val="21"/>
                <w:lang w:val="en-US"/>
              </w:rPr>
            </w:pPr>
            <w:r w:rsidRPr="007E6C27">
              <w:rPr>
                <w:sz w:val="21"/>
                <w:szCs w:val="21"/>
                <w:lang w:val="en-US"/>
              </w:rPr>
              <w:t>Cel mai mic preţ fără TVA cu corespunderea cerinţelor solicitate, pe lot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10</w:t>
            </w:r>
          </w:p>
        </w:tc>
        <w:tc>
          <w:tcPr>
            <w:tcW w:w="3221" w:type="dxa"/>
            <w:vAlign w:val="center"/>
          </w:tcPr>
          <w:p w:rsidR="00857F34" w:rsidRPr="007E6C27" w:rsidRDefault="00857F34" w:rsidP="00973F66">
            <w:pPr>
              <w:rPr>
                <w:sz w:val="21"/>
                <w:szCs w:val="21"/>
                <w:lang w:val="en-US"/>
              </w:rPr>
            </w:pPr>
            <w:r w:rsidRPr="007E6C27">
              <w:rPr>
                <w:sz w:val="21"/>
                <w:szCs w:val="21"/>
                <w:lang w:val="en-US"/>
              </w:rPr>
              <w:t>Termenii și condițiile de livrare/prestare/executare</w:t>
            </w:r>
            <w:r w:rsidRPr="007E6C27">
              <w:rPr>
                <w:b/>
                <w:sz w:val="21"/>
                <w:szCs w:val="21"/>
                <w:lang w:val="en-US"/>
              </w:rPr>
              <w:t xml:space="preserve"> </w:t>
            </w:r>
            <w:r w:rsidRPr="007E6C27">
              <w:rPr>
                <w:sz w:val="21"/>
                <w:szCs w:val="21"/>
                <w:lang w:val="en-US"/>
              </w:rPr>
              <w:t>solicitați</w:t>
            </w:r>
          </w:p>
        </w:tc>
        <w:tc>
          <w:tcPr>
            <w:tcW w:w="4384" w:type="dxa"/>
            <w:vAlign w:val="center"/>
          </w:tcPr>
          <w:p w:rsidR="00857F34" w:rsidRPr="007937F1" w:rsidRDefault="00857F34" w:rsidP="00973F66">
            <w:pPr>
              <w:rPr>
                <w:sz w:val="21"/>
                <w:szCs w:val="21"/>
                <w:lang w:val="ro-RO"/>
              </w:rPr>
            </w:pPr>
            <w:r w:rsidRPr="007937F1">
              <w:rPr>
                <w:sz w:val="21"/>
                <w:szCs w:val="21"/>
                <w:lang w:val="ro-RO"/>
              </w:rPr>
              <w:t>DDP – Franco destinație vămuit, Incoterms 2013, în decurs de 14 zile, după semnarea contractului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48090B">
        <w:tc>
          <w:tcPr>
            <w:tcW w:w="577" w:type="dxa"/>
            <w:vAlign w:val="center"/>
          </w:tcPr>
          <w:p w:rsidR="00857F34" w:rsidRPr="007E6C27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11</w:t>
            </w:r>
          </w:p>
        </w:tc>
        <w:tc>
          <w:tcPr>
            <w:tcW w:w="3221" w:type="dxa"/>
            <w:vAlign w:val="center"/>
          </w:tcPr>
          <w:p w:rsidR="00857F34" w:rsidRPr="007E6C27" w:rsidRDefault="00857F34" w:rsidP="00973F66">
            <w:pPr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>Termen și modalitate de achitare</w:t>
            </w:r>
          </w:p>
        </w:tc>
        <w:tc>
          <w:tcPr>
            <w:tcW w:w="4384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  <w:lang w:val="ro-RO"/>
              </w:rPr>
            </w:pPr>
            <w:r w:rsidRPr="007E6C27">
              <w:rPr>
                <w:color w:val="000000"/>
                <w:sz w:val="21"/>
                <w:szCs w:val="21"/>
                <w:lang w:val="ro-RO"/>
              </w:rPr>
              <w:t xml:space="preserve">Prin transfer, </w:t>
            </w:r>
            <w:r w:rsidRPr="007E6C27">
              <w:rPr>
                <w:sz w:val="21"/>
                <w:szCs w:val="21"/>
                <w:lang w:val="ro-RO"/>
              </w:rPr>
              <w:t>în termen de 30 zile, după livrarea fiecărei partide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2376E8">
        <w:tc>
          <w:tcPr>
            <w:tcW w:w="577" w:type="dxa"/>
            <w:vAlign w:val="center"/>
          </w:tcPr>
          <w:p w:rsidR="00857F34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12</w:t>
            </w:r>
          </w:p>
        </w:tc>
        <w:tc>
          <w:tcPr>
            <w:tcW w:w="3221" w:type="dxa"/>
            <w:vAlign w:val="center"/>
          </w:tcPr>
          <w:p w:rsidR="00857F34" w:rsidRPr="007E6C27" w:rsidRDefault="00857F34" w:rsidP="00973F66">
            <w:pPr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Numărul maxim de zile pentru semnarea și prezentarea contractului către autoritatea contractantă</w:t>
            </w:r>
          </w:p>
        </w:tc>
        <w:tc>
          <w:tcPr>
            <w:tcW w:w="4384" w:type="dxa"/>
            <w:vAlign w:val="center"/>
          </w:tcPr>
          <w:p w:rsidR="00857F34" w:rsidRPr="007E6C27" w:rsidRDefault="00857F34" w:rsidP="00973F66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Maxim 5 zile, de la transmiterea acestuia spre semnare</w:t>
            </w:r>
          </w:p>
        </w:tc>
        <w:tc>
          <w:tcPr>
            <w:tcW w:w="1558" w:type="dxa"/>
            <w:vAlign w:val="center"/>
          </w:tcPr>
          <w:p w:rsidR="00857F34" w:rsidRPr="007E6C27" w:rsidRDefault="00857F34" w:rsidP="00973F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857F34" w:rsidRPr="007E6C27" w:rsidTr="00EF7A73">
        <w:tc>
          <w:tcPr>
            <w:tcW w:w="577" w:type="dxa"/>
            <w:vAlign w:val="center"/>
          </w:tcPr>
          <w:p w:rsidR="00857F34" w:rsidRPr="00EF7A73" w:rsidRDefault="00857F34" w:rsidP="0048090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13</w:t>
            </w:r>
          </w:p>
        </w:tc>
        <w:tc>
          <w:tcPr>
            <w:tcW w:w="3221" w:type="dxa"/>
            <w:vAlign w:val="center"/>
          </w:tcPr>
          <w:p w:rsidR="00857F34" w:rsidRPr="00A605A6" w:rsidRDefault="00857F34" w:rsidP="00EF7A73">
            <w:pPr>
              <w:rPr>
                <w:sz w:val="21"/>
                <w:szCs w:val="21"/>
                <w:lang w:val="es-ES_tradnl"/>
              </w:rPr>
            </w:pPr>
            <w:r w:rsidRPr="00A605A6">
              <w:rPr>
                <w:sz w:val="21"/>
                <w:szCs w:val="21"/>
                <w:lang w:val="es-ES_tradnl"/>
              </w:rPr>
              <w:t>Garanția de bună execuție – învaloare de 5% din valoarea contractului (F3.3)</w:t>
            </w:r>
          </w:p>
        </w:tc>
        <w:tc>
          <w:tcPr>
            <w:tcW w:w="4384" w:type="dxa"/>
          </w:tcPr>
          <w:p w:rsidR="00857F34" w:rsidRPr="00A605A6" w:rsidRDefault="00857F34" w:rsidP="00512F34">
            <w:pPr>
              <w:rPr>
                <w:sz w:val="21"/>
                <w:szCs w:val="21"/>
                <w:lang w:val="es-ES_tradnl"/>
              </w:rPr>
            </w:pPr>
            <w:r w:rsidRPr="00A605A6">
              <w:rPr>
                <w:sz w:val="21"/>
                <w:szCs w:val="21"/>
                <w:lang w:val="es-ES_tradnl"/>
              </w:rPr>
              <w:t>Original – (emisă de o bancăcomercială) conform formularului F3.3  – după cum este specificat în Formulare pentru depunerea ofertei sau Garanţia de bună execuție prin transfer la contul autorităţii contractante (</w:t>
            </w:r>
            <w:r w:rsidRPr="00A605A6">
              <w:rPr>
                <w:b/>
                <w:sz w:val="21"/>
                <w:szCs w:val="21"/>
                <w:lang w:val="es-ES_tradnl"/>
              </w:rPr>
              <w:t>prezentatăînmomentulsemnăriicontractului</w:t>
            </w:r>
            <w:r w:rsidRPr="00A605A6">
              <w:rPr>
                <w:sz w:val="21"/>
                <w:szCs w:val="21"/>
                <w:lang w:val="es-ES_tradnl"/>
              </w:rPr>
              <w:t>)</w:t>
            </w:r>
          </w:p>
        </w:tc>
        <w:tc>
          <w:tcPr>
            <w:tcW w:w="1558" w:type="dxa"/>
            <w:vAlign w:val="center"/>
          </w:tcPr>
          <w:p w:rsidR="00857F34" w:rsidRPr="00EF7A73" w:rsidRDefault="00857F34" w:rsidP="00EF7A73">
            <w:pPr>
              <w:jc w:val="center"/>
              <w:rPr>
                <w:sz w:val="21"/>
                <w:szCs w:val="21"/>
                <w:lang w:val="en-US"/>
              </w:rPr>
            </w:pPr>
            <w:r w:rsidRPr="00EF7A73">
              <w:rPr>
                <w:sz w:val="21"/>
                <w:szCs w:val="21"/>
                <w:lang w:val="en-US"/>
              </w:rPr>
              <w:t>Obligatoriu</w:t>
            </w:r>
          </w:p>
        </w:tc>
      </w:tr>
      <w:tr w:rsidR="00857F34" w:rsidRPr="008C16F8" w:rsidTr="0048090B">
        <w:tc>
          <w:tcPr>
            <w:tcW w:w="9740" w:type="dxa"/>
            <w:gridSpan w:val="4"/>
            <w:vAlign w:val="center"/>
          </w:tcPr>
          <w:p w:rsidR="00857F34" w:rsidRPr="00A605A6" w:rsidRDefault="00857F34" w:rsidP="008C16F8">
            <w:pPr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  <w:lang w:val="en-US"/>
              </w:rPr>
              <w:t>Not</w:t>
            </w:r>
            <w:r w:rsidRPr="00A605A6">
              <w:rPr>
                <w:b/>
                <w:sz w:val="21"/>
                <w:szCs w:val="21"/>
              </w:rPr>
              <w:t xml:space="preserve">ă* </w:t>
            </w:r>
            <w:r w:rsidRPr="00A605A6">
              <w:rPr>
                <w:sz w:val="24"/>
                <w:szCs w:val="24"/>
              </w:rPr>
              <w:t>Î</w:t>
            </w:r>
            <w:r>
              <w:rPr>
                <w:sz w:val="24"/>
                <w:szCs w:val="24"/>
                <w:lang w:val="en-US"/>
              </w:rPr>
              <w:t>n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cazul</w:t>
            </w:r>
            <w:r w:rsidRPr="00A605A6">
              <w:rPr>
                <w:sz w:val="24"/>
                <w:szCs w:val="24"/>
              </w:rPr>
              <w:t xml:space="preserve"> î</w:t>
            </w:r>
            <w:r>
              <w:rPr>
                <w:sz w:val="24"/>
                <w:szCs w:val="24"/>
                <w:lang w:val="en-US"/>
              </w:rPr>
              <w:t>n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care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documentel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eofertelor</w:t>
            </w:r>
            <w:r w:rsidRPr="00A605A6">
              <w:rPr>
                <w:sz w:val="24"/>
                <w:szCs w:val="24"/>
              </w:rPr>
              <w:t xml:space="preserve"> î</w:t>
            </w:r>
            <w:r>
              <w:rPr>
                <w:sz w:val="24"/>
                <w:szCs w:val="24"/>
                <w:lang w:val="en-US"/>
              </w:rPr>
              <w:t>nc</w:t>
            </w:r>
            <w:r w:rsidRPr="00A605A6">
              <w:rPr>
                <w:sz w:val="24"/>
                <w:szCs w:val="24"/>
              </w:rPr>
              <w:t>ă</w:t>
            </w:r>
            <w:r>
              <w:rPr>
                <w:sz w:val="24"/>
                <w:szCs w:val="24"/>
                <w:lang w:val="en-US"/>
              </w:rPr>
              <w:t>rcate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nu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vor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fi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semnate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cu</w:t>
            </w:r>
            <w:r w:rsidRPr="00A605A6">
              <w:rPr>
                <w:sz w:val="24"/>
                <w:szCs w:val="24"/>
              </w:rPr>
              <w:t xml:space="preserve"> </w:t>
            </w:r>
            <w:r w:rsidRPr="00462410">
              <w:rPr>
                <w:b/>
                <w:sz w:val="24"/>
                <w:szCs w:val="24"/>
                <w:u w:val="single"/>
                <w:lang w:val="en-US"/>
              </w:rPr>
              <w:t>semn</w:t>
            </w:r>
            <w:r w:rsidRPr="00A605A6">
              <w:rPr>
                <w:b/>
                <w:sz w:val="24"/>
                <w:szCs w:val="24"/>
                <w:u w:val="single"/>
              </w:rPr>
              <w:t>ă</w:t>
            </w:r>
            <w:r w:rsidRPr="00462410">
              <w:rPr>
                <w:b/>
                <w:sz w:val="24"/>
                <w:szCs w:val="24"/>
                <w:u w:val="single"/>
                <w:lang w:val="en-US"/>
              </w:rPr>
              <w:t>tura</w:t>
            </w:r>
            <w:r w:rsidRPr="00A605A6">
              <w:rPr>
                <w:b/>
                <w:sz w:val="24"/>
                <w:szCs w:val="24"/>
                <w:u w:val="single"/>
              </w:rPr>
              <w:t xml:space="preserve"> </w:t>
            </w:r>
            <w:r w:rsidRPr="00462410">
              <w:rPr>
                <w:b/>
                <w:sz w:val="24"/>
                <w:szCs w:val="24"/>
                <w:u w:val="single"/>
                <w:lang w:val="en-US"/>
              </w:rPr>
              <w:t>electronic</w:t>
            </w:r>
            <w:r w:rsidRPr="00A605A6">
              <w:rPr>
                <w:b/>
                <w:sz w:val="24"/>
                <w:szCs w:val="24"/>
                <w:u w:val="single"/>
              </w:rPr>
              <w:t>ă</w:t>
            </w:r>
            <w:r w:rsidRPr="00A605A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acestea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vor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fi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response</w:t>
            </w:r>
            <w:r w:rsidRPr="00A605A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potrivitcadrului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normative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in</w:t>
            </w:r>
            <w:r w:rsidRPr="00A60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vigoare</w:t>
            </w:r>
            <w:r w:rsidRPr="00A605A6">
              <w:rPr>
                <w:sz w:val="24"/>
                <w:szCs w:val="24"/>
              </w:rPr>
              <w:t>.</w:t>
            </w:r>
          </w:p>
        </w:tc>
      </w:tr>
    </w:tbl>
    <w:p w:rsidR="00857F34" w:rsidRPr="00A605A6" w:rsidRDefault="00857F34" w:rsidP="00AF0E5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Garanţia  pentru oferta în valoare de 1%va fi prezentată sub formă de:</w:t>
      </w:r>
    </w:p>
    <w:p w:rsidR="00857F34" w:rsidRPr="00A605A6" w:rsidRDefault="00857F34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s-ES_tradnl"/>
        </w:rPr>
      </w:pPr>
      <w:r w:rsidRPr="00A605A6">
        <w:rPr>
          <w:i/>
          <w:sz w:val="22"/>
          <w:szCs w:val="22"/>
          <w:lang w:val="es-ES_tradnl"/>
        </w:rPr>
        <w:t>Garanţie pentru ofertă (emisă de o bancă comercială) conform formularului F3.2 din secţiunea a 3-a – Formulare pentru depunere aofertei</w:t>
      </w:r>
    </w:p>
    <w:p w:rsidR="00857F34" w:rsidRPr="00A605A6" w:rsidRDefault="00857F34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s-ES_tradnl"/>
        </w:rPr>
      </w:pPr>
      <w:r w:rsidRPr="00A605A6">
        <w:rPr>
          <w:i/>
          <w:sz w:val="22"/>
          <w:szCs w:val="22"/>
          <w:lang w:val="es-ES_tradnl"/>
        </w:rPr>
        <w:t>Garanţia pentru ofertă prin transfer la contul autorităţii contractante, conform următoarelor date bancare:</w:t>
      </w:r>
    </w:p>
    <w:p w:rsidR="00857F34" w:rsidRPr="00A605A6" w:rsidRDefault="00857F34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A605A6">
        <w:rPr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857F34" w:rsidRPr="00A605A6" w:rsidRDefault="00857F34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A605A6">
        <w:rPr>
          <w:i/>
          <w:sz w:val="22"/>
          <w:szCs w:val="22"/>
          <w:lang w:val="es-ES_tradnl"/>
        </w:rPr>
        <w:t>Denumirea Băncii: B.C. "Moldindconbank" S.A. fil. „Testemițeanu”, Chișinău</w:t>
      </w:r>
    </w:p>
    <w:p w:rsidR="00857F34" w:rsidRPr="00A605A6" w:rsidRDefault="00857F34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A605A6">
        <w:rPr>
          <w:i/>
          <w:sz w:val="22"/>
          <w:szCs w:val="22"/>
          <w:lang w:val="es-ES_tradnl"/>
        </w:rPr>
        <w:t>Codul  fiscal: 1003600150783</w:t>
      </w:r>
    </w:p>
    <w:p w:rsidR="00857F34" w:rsidRPr="00A605A6" w:rsidRDefault="00857F34" w:rsidP="00AF0E52">
      <w:pPr>
        <w:spacing w:after="120"/>
        <w:ind w:left="599"/>
        <w:rPr>
          <w:i/>
          <w:sz w:val="22"/>
          <w:szCs w:val="22"/>
          <w:lang w:val="es-ES_tradnl"/>
        </w:rPr>
      </w:pPr>
      <w:r w:rsidRPr="00A605A6">
        <w:rPr>
          <w:i/>
          <w:sz w:val="22"/>
          <w:szCs w:val="22"/>
          <w:lang w:val="es-ES_tradnl"/>
        </w:rPr>
        <w:t>Contul de decontare: IBAN – MD32ML000000002251502448</w:t>
      </w:r>
    </w:p>
    <w:p w:rsidR="00857F34" w:rsidRPr="00AF0E52" w:rsidRDefault="00857F34" w:rsidP="00AF0E52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r w:rsidRPr="00EF7A73">
        <w:rPr>
          <w:i/>
          <w:sz w:val="22"/>
          <w:szCs w:val="22"/>
        </w:rPr>
        <w:t>Codul</w:t>
      </w:r>
      <w:r>
        <w:rPr>
          <w:i/>
          <w:sz w:val="22"/>
          <w:szCs w:val="22"/>
          <w:lang w:val="en-US"/>
        </w:rPr>
        <w:t xml:space="preserve"> </w:t>
      </w:r>
      <w:r w:rsidRPr="00EF7A73">
        <w:rPr>
          <w:i/>
          <w:sz w:val="22"/>
          <w:szCs w:val="22"/>
        </w:rPr>
        <w:t>bancar: MOLDMD2X302</w:t>
      </w:r>
    </w:p>
    <w:p w:rsidR="00857F34" w:rsidRPr="00A605A6" w:rsidRDefault="00857F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Motivul recurgerii la procedura accelerată (în cazul licitației deschise, restrînse și al procedurii negociate), după caz:</w:t>
      </w:r>
      <w:r w:rsidRPr="00A605A6">
        <w:rPr>
          <w:iCs/>
          <w:sz w:val="24"/>
          <w:szCs w:val="24"/>
          <w:lang w:val="es-ES_tradnl"/>
        </w:rPr>
        <w:t>nu se aplic</w:t>
      </w:r>
      <w:r>
        <w:rPr>
          <w:iCs/>
          <w:sz w:val="24"/>
          <w:szCs w:val="24"/>
          <w:lang w:val="ro-RO"/>
        </w:rPr>
        <w:t>ă</w:t>
      </w:r>
    </w:p>
    <w:p w:rsidR="00857F34" w:rsidRPr="00A605A6" w:rsidRDefault="00857F34" w:rsidP="000A414D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Tehnici și instrumente specifice de atribuire (dacă este cazul specificați dacă se va utilize acordul-cadru, sistemul dinamic de achiziție sau licitația electronică): </w:t>
      </w:r>
      <w:r w:rsidRPr="00A605A6">
        <w:rPr>
          <w:iCs/>
          <w:sz w:val="24"/>
          <w:szCs w:val="24"/>
          <w:lang w:val="es-ES_tradnl"/>
        </w:rPr>
        <w:t>licitație electronic</w:t>
      </w:r>
      <w:r>
        <w:rPr>
          <w:iCs/>
          <w:sz w:val="24"/>
          <w:szCs w:val="24"/>
          <w:lang w:val="ro-RO"/>
        </w:rPr>
        <w:t>ă</w:t>
      </w:r>
      <w:r w:rsidRPr="00A605A6">
        <w:rPr>
          <w:iCs/>
          <w:sz w:val="24"/>
          <w:szCs w:val="24"/>
          <w:lang w:val="es-ES_tradnl"/>
        </w:rPr>
        <w:t>. Numărul de runde – 3. Durata rundelor este stabilită de sistem. Pasul minim – 1% din suma totală a lotului fără TVA.</w:t>
      </w:r>
    </w:p>
    <w:p w:rsidR="00857F34" w:rsidRPr="00A605A6" w:rsidRDefault="00857F34" w:rsidP="000A414D">
      <w:pPr>
        <w:numPr>
          <w:ilvl w:val="0"/>
          <w:numId w:val="3"/>
        </w:numPr>
        <w:tabs>
          <w:tab w:val="left" w:pos="270"/>
          <w:tab w:val="left" w:pos="360"/>
        </w:tabs>
        <w:spacing w:before="120"/>
        <w:ind w:hanging="450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Condiții speciale de care depinde îndeplinirea contractului (indicați după caz): </w:t>
      </w:r>
      <w:r w:rsidRPr="00A605A6">
        <w:rPr>
          <w:sz w:val="24"/>
          <w:szCs w:val="24"/>
          <w:lang w:val="es-ES_tradnl"/>
        </w:rPr>
        <w:t>Ofertantul va prezenta, la încheierea contractului, garanția de bună execuție a acestuia. Garanția de bună execuție a contractului va constitui</w:t>
      </w:r>
      <w:r>
        <w:rPr>
          <w:sz w:val="24"/>
          <w:szCs w:val="24"/>
          <w:lang w:val="es-ES_tradnl"/>
        </w:rPr>
        <w:t xml:space="preserve"> </w:t>
      </w:r>
      <w:r w:rsidRPr="00A605A6">
        <w:rPr>
          <w:b/>
          <w:sz w:val="24"/>
          <w:szCs w:val="24"/>
          <w:lang w:val="es-ES_tradnl"/>
        </w:rPr>
        <w:t>5%</w:t>
      </w:r>
      <w:r w:rsidRPr="00A605A6">
        <w:rPr>
          <w:sz w:val="24"/>
          <w:szCs w:val="24"/>
          <w:lang w:val="es-ES_tradnl"/>
        </w:rPr>
        <w:t xml:space="preserve"> din valoarea totală cu TVA a contractului de achiziți publice. </w:t>
      </w:r>
    </w:p>
    <w:p w:rsidR="00857F34" w:rsidRPr="000A414D" w:rsidRDefault="00857F34" w:rsidP="00562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0A414D">
        <w:rPr>
          <w:b/>
          <w:sz w:val="24"/>
          <w:szCs w:val="24"/>
          <w:lang w:val="en-US"/>
        </w:rPr>
        <w:t>Criteriul de evaluare</w:t>
      </w:r>
      <w:r>
        <w:rPr>
          <w:b/>
          <w:sz w:val="24"/>
          <w:szCs w:val="24"/>
          <w:lang w:val="en-US"/>
        </w:rPr>
        <w:t xml:space="preserve"> </w:t>
      </w:r>
      <w:r w:rsidRPr="000A414D">
        <w:rPr>
          <w:b/>
          <w:sz w:val="24"/>
          <w:szCs w:val="24"/>
          <w:lang w:val="en-US"/>
        </w:rPr>
        <w:t>aplicat</w:t>
      </w:r>
      <w:r>
        <w:rPr>
          <w:b/>
          <w:sz w:val="24"/>
          <w:szCs w:val="24"/>
          <w:lang w:val="en-US"/>
        </w:rPr>
        <w:t xml:space="preserve"> </w:t>
      </w:r>
      <w:r w:rsidRPr="000A414D">
        <w:rPr>
          <w:b/>
          <w:sz w:val="24"/>
          <w:szCs w:val="24"/>
          <w:lang w:val="en-US"/>
        </w:rPr>
        <w:t>pentru</w:t>
      </w:r>
      <w:r>
        <w:rPr>
          <w:b/>
          <w:sz w:val="24"/>
          <w:szCs w:val="24"/>
          <w:lang w:val="en-US"/>
        </w:rPr>
        <w:t xml:space="preserve"> </w:t>
      </w:r>
      <w:r w:rsidRPr="000A414D">
        <w:rPr>
          <w:b/>
          <w:sz w:val="24"/>
          <w:szCs w:val="24"/>
          <w:lang w:val="en-US"/>
        </w:rPr>
        <w:t>adjudecarea</w:t>
      </w:r>
      <w:r>
        <w:rPr>
          <w:b/>
          <w:sz w:val="24"/>
          <w:szCs w:val="24"/>
          <w:lang w:val="en-US"/>
        </w:rPr>
        <w:t xml:space="preserve"> </w:t>
      </w:r>
      <w:r w:rsidRPr="000A414D">
        <w:rPr>
          <w:b/>
          <w:sz w:val="24"/>
          <w:szCs w:val="24"/>
          <w:lang w:val="en-US"/>
        </w:rPr>
        <w:t xml:space="preserve">contractului: </w:t>
      </w:r>
      <w:r w:rsidRPr="000A414D">
        <w:rPr>
          <w:sz w:val="24"/>
          <w:szCs w:val="24"/>
          <w:lang w:val="en-US"/>
        </w:rPr>
        <w:t>cel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mai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mic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preț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fără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TVA, pe lot cu corespunderea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cerințelor</w:t>
      </w:r>
      <w:r>
        <w:rPr>
          <w:sz w:val="24"/>
          <w:szCs w:val="24"/>
          <w:lang w:val="en-US"/>
        </w:rPr>
        <w:t xml:space="preserve"> </w:t>
      </w:r>
      <w:r w:rsidRPr="000A414D">
        <w:rPr>
          <w:sz w:val="24"/>
          <w:szCs w:val="24"/>
          <w:lang w:val="en-US"/>
        </w:rPr>
        <w:t>solicitate</w:t>
      </w:r>
    </w:p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Factorii de evaluare a ofertei celei mai avantajoase din punct de vedere economic, precum și ponderilelor: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7229"/>
        <w:gridCol w:w="1579"/>
      </w:tblGrid>
      <w:tr w:rsidR="00857F34" w:rsidRPr="004225A2" w:rsidTr="00727637">
        <w:trPr>
          <w:trHeight w:val="297"/>
        </w:trPr>
        <w:tc>
          <w:tcPr>
            <w:tcW w:w="817" w:type="dxa"/>
            <w:shd w:val="clear" w:color="auto" w:fill="D9D9D9"/>
          </w:tcPr>
          <w:p w:rsidR="00857F34" w:rsidRPr="00727637" w:rsidRDefault="00857F34" w:rsidP="0072763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727637">
              <w:rPr>
                <w:b/>
                <w:iCs/>
              </w:rPr>
              <w:t>Nr. d/o</w:t>
            </w:r>
          </w:p>
        </w:tc>
        <w:tc>
          <w:tcPr>
            <w:tcW w:w="7229" w:type="dxa"/>
            <w:shd w:val="clear" w:color="auto" w:fill="D9D9D9"/>
          </w:tcPr>
          <w:p w:rsidR="00857F34" w:rsidRPr="00727637" w:rsidRDefault="00857F34" w:rsidP="0072763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27637">
              <w:rPr>
                <w:b/>
                <w:iCs/>
              </w:rPr>
              <w:t>Denumirea</w:t>
            </w:r>
            <w:r w:rsidRPr="00727637">
              <w:rPr>
                <w:b/>
                <w:iCs/>
                <w:lang w:val="en-US"/>
              </w:rPr>
              <w:t xml:space="preserve"> </w:t>
            </w:r>
            <w:r w:rsidRPr="00727637">
              <w:rPr>
                <w:b/>
                <w:iCs/>
              </w:rPr>
              <w:t>factorului</w:t>
            </w:r>
            <w:r w:rsidRPr="00727637">
              <w:rPr>
                <w:b/>
                <w:iCs/>
                <w:lang w:val="en-US"/>
              </w:rPr>
              <w:t xml:space="preserve"> </w:t>
            </w:r>
            <w:r w:rsidRPr="00727637">
              <w:rPr>
                <w:b/>
                <w:iCs/>
              </w:rPr>
              <w:t>de</w:t>
            </w:r>
            <w:r w:rsidRPr="00727637">
              <w:rPr>
                <w:b/>
                <w:iCs/>
                <w:lang w:val="en-US"/>
              </w:rPr>
              <w:t xml:space="preserve"> </w:t>
            </w:r>
            <w:r w:rsidRPr="00727637">
              <w:rPr>
                <w:b/>
                <w:iCs/>
              </w:rPr>
              <w:t>evaluare</w:t>
            </w:r>
          </w:p>
        </w:tc>
        <w:tc>
          <w:tcPr>
            <w:tcW w:w="1579" w:type="dxa"/>
            <w:shd w:val="clear" w:color="auto" w:fill="D9D9D9"/>
          </w:tcPr>
          <w:p w:rsidR="00857F34" w:rsidRPr="00727637" w:rsidRDefault="00857F34" w:rsidP="0072763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27637">
              <w:rPr>
                <w:b/>
                <w:iCs/>
              </w:rPr>
              <w:t>Ponderea%</w:t>
            </w:r>
          </w:p>
        </w:tc>
      </w:tr>
      <w:tr w:rsidR="00857F34" w:rsidRPr="00427D9D" w:rsidTr="00727637">
        <w:trPr>
          <w:trHeight w:val="377"/>
        </w:trPr>
        <w:tc>
          <w:tcPr>
            <w:tcW w:w="817" w:type="dxa"/>
          </w:tcPr>
          <w:p w:rsidR="00857F34" w:rsidRPr="00727637" w:rsidRDefault="00857F34" w:rsidP="0072763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727637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29" w:type="dxa"/>
          </w:tcPr>
          <w:p w:rsidR="00857F34" w:rsidRPr="00727637" w:rsidRDefault="00857F34" w:rsidP="0072763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27637">
              <w:rPr>
                <w:iCs/>
                <w:sz w:val="24"/>
                <w:szCs w:val="24"/>
                <w:lang w:val="en-US"/>
              </w:rPr>
              <w:t>nu se aplic</w:t>
            </w:r>
            <w:r w:rsidRPr="00727637">
              <w:rPr>
                <w:iCs/>
                <w:sz w:val="24"/>
                <w:szCs w:val="24"/>
                <w:lang w:val="ro-RO"/>
              </w:rPr>
              <w:t>ă</w:t>
            </w:r>
          </w:p>
        </w:tc>
        <w:tc>
          <w:tcPr>
            <w:tcW w:w="1579" w:type="dxa"/>
          </w:tcPr>
          <w:p w:rsidR="00857F34" w:rsidRPr="00727637" w:rsidRDefault="00857F34" w:rsidP="0072763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Termenul limită de depunere/deschidere a ofertelor:</w:t>
      </w:r>
    </w:p>
    <w:p w:rsidR="00857F34" w:rsidRPr="00A605A6" w:rsidRDefault="00857F34" w:rsidP="00CC46E8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până la: </w:t>
      </w:r>
      <w:r w:rsidRPr="00A605A6">
        <w:rPr>
          <w:b/>
          <w:i/>
          <w:sz w:val="24"/>
          <w:szCs w:val="24"/>
          <w:lang w:val="es-ES_tradnl"/>
        </w:rPr>
        <w:t>[oraexactă]</w:t>
      </w:r>
      <w:r w:rsidRPr="00A605A6">
        <w:rPr>
          <w:sz w:val="24"/>
          <w:szCs w:val="24"/>
          <w:lang w:val="es-ES_tradnl"/>
        </w:rPr>
        <w:t>Informa</w:t>
      </w:r>
      <w:r>
        <w:rPr>
          <w:sz w:val="24"/>
          <w:szCs w:val="24"/>
          <w:lang w:val="ro-RO"/>
        </w:rPr>
        <w:t>ția o găsiți în</w:t>
      </w:r>
      <w:r w:rsidRPr="00A605A6">
        <w:rPr>
          <w:sz w:val="24"/>
          <w:szCs w:val="24"/>
          <w:lang w:val="es-ES_tradnl"/>
        </w:rPr>
        <w:t xml:space="preserve"> SIA RSAP/www.achizitii.md</w:t>
      </w:r>
    </w:p>
    <w:p w:rsidR="00857F34" w:rsidRPr="00A605A6" w:rsidRDefault="00857F34" w:rsidP="00CC46E8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pe: </w:t>
      </w:r>
      <w:r w:rsidRPr="00A605A6">
        <w:rPr>
          <w:b/>
          <w:i/>
          <w:sz w:val="24"/>
          <w:szCs w:val="24"/>
          <w:lang w:val="es-ES_tradnl"/>
        </w:rPr>
        <w:t>[data]</w:t>
      </w:r>
      <w:r w:rsidRPr="00A605A6">
        <w:rPr>
          <w:sz w:val="24"/>
          <w:szCs w:val="24"/>
          <w:lang w:val="es-ES_tradnl"/>
        </w:rPr>
        <w:t>Informația o găsiți în SIA RSAP/www.achizitii.md</w:t>
      </w:r>
    </w:p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Adresa la care trebuie transmise ofertele sau cererile de participare: </w:t>
      </w:r>
    </w:p>
    <w:p w:rsidR="00857F34" w:rsidRPr="00AF0E52" w:rsidRDefault="00857F34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r w:rsidRPr="00AF0E52">
        <w:rPr>
          <w:i/>
          <w:sz w:val="24"/>
          <w:szCs w:val="24"/>
          <w:lang w:val="en-US"/>
        </w:rPr>
        <w:t>Ofertele</w:t>
      </w:r>
      <w:r>
        <w:rPr>
          <w:i/>
          <w:sz w:val="24"/>
          <w:szCs w:val="24"/>
          <w:lang w:val="en-US"/>
        </w:rPr>
        <w:t xml:space="preserve"> </w:t>
      </w:r>
      <w:r w:rsidRPr="00AF0E52">
        <w:rPr>
          <w:i/>
          <w:sz w:val="24"/>
          <w:szCs w:val="24"/>
          <w:lang w:val="en-US"/>
        </w:rPr>
        <w:t>sau</w:t>
      </w:r>
      <w:r>
        <w:rPr>
          <w:i/>
          <w:sz w:val="24"/>
          <w:szCs w:val="24"/>
          <w:lang w:val="en-US"/>
        </w:rPr>
        <w:t xml:space="preserve"> </w:t>
      </w:r>
      <w:r w:rsidRPr="00AF0E52">
        <w:rPr>
          <w:i/>
          <w:sz w:val="24"/>
          <w:szCs w:val="24"/>
          <w:lang w:val="en-US"/>
        </w:rPr>
        <w:t>cererile de participare</w:t>
      </w:r>
      <w:r>
        <w:rPr>
          <w:i/>
          <w:sz w:val="24"/>
          <w:szCs w:val="24"/>
          <w:lang w:val="en-US"/>
        </w:rPr>
        <w:t xml:space="preserve"> </w:t>
      </w:r>
      <w:r w:rsidRPr="00AF0E52">
        <w:rPr>
          <w:i/>
          <w:sz w:val="24"/>
          <w:szCs w:val="24"/>
          <w:lang w:val="en-US"/>
        </w:rPr>
        <w:t>vor fi depuse electronic prin</w:t>
      </w:r>
      <w:r>
        <w:rPr>
          <w:i/>
          <w:sz w:val="24"/>
          <w:szCs w:val="24"/>
          <w:lang w:val="en-US"/>
        </w:rPr>
        <w:t xml:space="preserve"> </w:t>
      </w:r>
      <w:r w:rsidRPr="00AF0E52">
        <w:rPr>
          <w:i/>
          <w:sz w:val="24"/>
          <w:szCs w:val="24"/>
          <w:lang w:val="en-US"/>
        </w:rPr>
        <w:t>intermediul SIA RSAP</w:t>
      </w:r>
    </w:p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Termenul de valabilitate a ofertelor: </w:t>
      </w:r>
      <w:r w:rsidRPr="00A605A6">
        <w:rPr>
          <w:sz w:val="24"/>
          <w:szCs w:val="24"/>
          <w:lang w:val="es-ES_tradnl"/>
        </w:rPr>
        <w:t>60 zile</w:t>
      </w:r>
    </w:p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Locul deschiderii ofertelor: </w:t>
      </w:r>
      <w:r w:rsidRPr="00AF0E52">
        <w:rPr>
          <w:sz w:val="24"/>
          <w:szCs w:val="24"/>
          <w:lang w:val="ro-RO"/>
        </w:rPr>
        <w:t>SIA RSAP</w:t>
      </w:r>
      <w:r>
        <w:rPr>
          <w:sz w:val="24"/>
          <w:szCs w:val="24"/>
          <w:lang w:val="ro-RO"/>
        </w:rPr>
        <w:t>/</w:t>
      </w:r>
    </w:p>
    <w:p w:rsidR="00857F34" w:rsidRPr="00A605A6" w:rsidRDefault="00857F34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s-ES_tradnl"/>
        </w:rPr>
      </w:pPr>
      <w:r w:rsidRPr="00A605A6">
        <w:rPr>
          <w:i/>
          <w:sz w:val="24"/>
          <w:szCs w:val="24"/>
          <w:lang w:val="es-ES_tradnl"/>
        </w:rPr>
        <w:t>Ofertele întîrziate vor fi respinse.</w:t>
      </w:r>
    </w:p>
    <w:p w:rsidR="00857F34" w:rsidRPr="00A605A6" w:rsidRDefault="00857F34" w:rsidP="000A41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Persoanele autorizate să asiste la deschiderea ofertelor: </w:t>
      </w:r>
      <w:r w:rsidRPr="00A605A6">
        <w:rPr>
          <w:b/>
          <w:sz w:val="24"/>
          <w:szCs w:val="24"/>
          <w:lang w:val="es-ES_tradnl"/>
        </w:rPr>
        <w:br/>
      </w:r>
      <w:r w:rsidRPr="00A605A6">
        <w:rPr>
          <w:i/>
          <w:sz w:val="24"/>
          <w:szCs w:val="24"/>
          <w:lang w:val="es-ES_tradnl"/>
        </w:rPr>
        <w:t>Ofertanții sau reprezentanții acestora au dreptul să participe la deschiderea ofertelor, cu excepția cazului cînd ofertele au fost depuse prin SIA „RSAP”</w:t>
      </w:r>
      <w:r w:rsidRPr="00A605A6">
        <w:rPr>
          <w:sz w:val="24"/>
          <w:szCs w:val="24"/>
          <w:lang w:val="es-ES_tradnl"/>
        </w:rPr>
        <w:t>.</w:t>
      </w:r>
    </w:p>
    <w:p w:rsidR="00857F34" w:rsidRPr="00A605A6" w:rsidRDefault="00857F34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Limba sau limbile în care trebuie redactat eofertele sau cererile de participare:</w:t>
      </w:r>
      <w:r w:rsidRPr="00A605A6">
        <w:rPr>
          <w:sz w:val="24"/>
          <w:szCs w:val="24"/>
          <w:lang w:val="es-ES_tradnl"/>
        </w:rPr>
        <w:t>română</w:t>
      </w:r>
    </w:p>
    <w:p w:rsidR="00857F34" w:rsidRPr="00A605A6" w:rsidRDefault="00857F34" w:rsidP="000A41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Respectivul contract se referă la un proiectși/sau program finanțat din fonduri ale Uniunii Europene: </w:t>
      </w:r>
      <w:r w:rsidRPr="00A605A6">
        <w:rPr>
          <w:sz w:val="24"/>
          <w:szCs w:val="24"/>
          <w:lang w:val="es-ES_tradnl"/>
        </w:rPr>
        <w:t>nu se aplică</w:t>
      </w:r>
    </w:p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Denumirea și adresa organismului competent de soluționare a contestațiilor: </w:t>
      </w:r>
    </w:p>
    <w:p w:rsidR="00857F34" w:rsidRPr="00A605A6" w:rsidRDefault="00857F3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A605A6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857F34" w:rsidRPr="00A605A6" w:rsidRDefault="00857F3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A605A6">
        <w:rPr>
          <w:b/>
          <w:i/>
          <w:sz w:val="24"/>
          <w:szCs w:val="24"/>
          <w:lang w:val="es-ES_tradnl"/>
        </w:rPr>
        <w:t>Adresa: mun. Chișinău, bd. Ștefancel Mare șiSfânt nr.124 (et.4), MD 2001;</w:t>
      </w:r>
    </w:p>
    <w:p w:rsidR="00857F34" w:rsidRPr="00710AAB" w:rsidRDefault="00857F3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10AAB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857F34" w:rsidRPr="00A605A6" w:rsidRDefault="00857F34" w:rsidP="000A414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Data (datele) și referința (referințele) publicărilo ranterioare în JurnalulOficial al Uniunii Europene privind contractul (contractele) la care se referă anunțul respective (dacă este cazul):</w:t>
      </w:r>
      <w:r w:rsidRPr="00A605A6">
        <w:rPr>
          <w:sz w:val="24"/>
          <w:szCs w:val="24"/>
          <w:lang w:val="es-ES_tradnl"/>
        </w:rPr>
        <w:t>nu se aplică</w:t>
      </w:r>
    </w:p>
    <w:p w:rsidR="00857F34" w:rsidRPr="00A605A6" w:rsidRDefault="00857F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În cazul achizițiilor periodice, calendarul estimate pentru publicarea anunțurilor viitoare:</w:t>
      </w:r>
      <w:r w:rsidRPr="00A605A6">
        <w:rPr>
          <w:sz w:val="24"/>
          <w:szCs w:val="24"/>
          <w:lang w:val="es-ES_tradnl"/>
        </w:rPr>
        <w:t>nu se aplică</w:t>
      </w:r>
    </w:p>
    <w:p w:rsidR="00857F34" w:rsidRPr="00A605A6" w:rsidRDefault="00857F34" w:rsidP="00A605A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Data publicării anunțului de intenție sau, dupăcaz, precizarea că nu a fost publicat un astfel de anunţ</w:t>
      </w:r>
      <w:r w:rsidRPr="00A605A6">
        <w:rPr>
          <w:b/>
          <w:sz w:val="24"/>
          <w:szCs w:val="24"/>
          <w:shd w:val="clear" w:color="auto" w:fill="FFFFFF"/>
          <w:lang w:val="es-ES_tradnl"/>
        </w:rPr>
        <w:t>:</w:t>
      </w:r>
      <w:r w:rsidRPr="00A605A6">
        <w:rPr>
          <w:sz w:val="24"/>
          <w:szCs w:val="24"/>
          <w:shd w:val="clear" w:color="auto" w:fill="FFFFFF"/>
          <w:lang w:val="es-ES_tradnl"/>
        </w:rPr>
        <w:t xml:space="preserve">coform art.28, alin.(4) pentru contractele a căror valoare estimată pentru bunuri și servicii este mai mică de 800 000 de lei, publicarea unui anunț de intenție nu este obligatorie.  </w:t>
      </w:r>
    </w:p>
    <w:p w:rsidR="00857F34" w:rsidRPr="00A605A6" w:rsidRDefault="00857F3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Data transmiterii spre publicare a anunțului de </w:t>
      </w:r>
      <w:r w:rsidRPr="00A605A6">
        <w:rPr>
          <w:b/>
          <w:sz w:val="24"/>
          <w:szCs w:val="24"/>
          <w:shd w:val="clear" w:color="auto" w:fill="FFFFFF"/>
          <w:lang w:val="es-ES_tradnl"/>
        </w:rPr>
        <w:t>participare:</w:t>
      </w:r>
      <w:r w:rsidRPr="00A605A6">
        <w:rPr>
          <w:sz w:val="24"/>
          <w:szCs w:val="24"/>
          <w:shd w:val="clear" w:color="auto" w:fill="FFFFFF"/>
          <w:lang w:val="es-ES_tradnl"/>
        </w:rPr>
        <w:t>conform SIAR SAP</w:t>
      </w:r>
    </w:p>
    <w:p w:rsidR="00857F34" w:rsidRPr="00A605A6" w:rsidRDefault="00857F34" w:rsidP="00A605A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</w:p>
    <w:p w:rsidR="00857F34" w:rsidRPr="00A605A6" w:rsidRDefault="00857F34" w:rsidP="00A605A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A605A6">
        <w:rPr>
          <w:b/>
          <w:sz w:val="24"/>
          <w:szCs w:val="24"/>
          <w:lang w:val="es-ES_tradnl"/>
        </w:rPr>
        <w:t>În cadrul procedurii de achiziție publică se va utiliza/accepta: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90"/>
        <w:gridCol w:w="3037"/>
      </w:tblGrid>
      <w:tr w:rsidR="00857F34" w:rsidRPr="00A605A6" w:rsidTr="00727637">
        <w:trPr>
          <w:trHeight w:val="295"/>
        </w:trPr>
        <w:tc>
          <w:tcPr>
            <w:tcW w:w="6390" w:type="dxa"/>
            <w:shd w:val="clear" w:color="auto" w:fill="E7E6E6"/>
            <w:vAlign w:val="center"/>
          </w:tcPr>
          <w:p w:rsidR="00857F34" w:rsidRPr="00727637" w:rsidRDefault="00857F34" w:rsidP="00727637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727637">
              <w:rPr>
                <w:b/>
                <w:sz w:val="24"/>
                <w:szCs w:val="24"/>
              </w:rPr>
              <w:t>Denumirea</w:t>
            </w:r>
            <w:r w:rsidRPr="00727637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b/>
                <w:sz w:val="24"/>
                <w:szCs w:val="24"/>
              </w:rPr>
              <w:t>instrumentului</w:t>
            </w:r>
            <w:r w:rsidRPr="00727637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b/>
                <w:sz w:val="24"/>
                <w:szCs w:val="24"/>
              </w:rPr>
              <w:t>electronic</w:t>
            </w:r>
          </w:p>
        </w:tc>
        <w:tc>
          <w:tcPr>
            <w:tcW w:w="3037" w:type="dxa"/>
            <w:shd w:val="clear" w:color="auto" w:fill="E7E6E6"/>
            <w:vAlign w:val="center"/>
          </w:tcPr>
          <w:p w:rsidR="00857F34" w:rsidRPr="00A605A6" w:rsidRDefault="00857F34" w:rsidP="00727637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s-ES_tradnl"/>
              </w:rPr>
            </w:pPr>
            <w:r w:rsidRPr="00A605A6">
              <w:rPr>
                <w:b/>
                <w:sz w:val="24"/>
                <w:szCs w:val="24"/>
                <w:lang w:val="es-ES_tradnl"/>
              </w:rPr>
              <w:t>Se vautiliza/accepta sau nu</w:t>
            </w:r>
          </w:p>
        </w:tc>
      </w:tr>
      <w:tr w:rsidR="00857F34" w:rsidRPr="00710AAB" w:rsidTr="00727637">
        <w:tc>
          <w:tcPr>
            <w:tcW w:w="6390" w:type="dxa"/>
          </w:tcPr>
          <w:p w:rsidR="00857F34" w:rsidRPr="00A605A6" w:rsidRDefault="00857F34" w:rsidP="00727637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A605A6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037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727637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857F34" w:rsidRPr="004225A2" w:rsidTr="00727637">
        <w:tc>
          <w:tcPr>
            <w:tcW w:w="6390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27637">
              <w:rPr>
                <w:sz w:val="24"/>
                <w:szCs w:val="24"/>
              </w:rPr>
              <w:t>Sistemul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de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comenzi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electronice</w:t>
            </w:r>
          </w:p>
        </w:tc>
        <w:tc>
          <w:tcPr>
            <w:tcW w:w="3037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27637">
              <w:rPr>
                <w:sz w:val="24"/>
                <w:szCs w:val="24"/>
                <w:lang w:val="ro-RO"/>
              </w:rPr>
              <w:t>Nu s</w:t>
            </w:r>
            <w:r w:rsidRPr="00727637">
              <w:rPr>
                <w:sz w:val="24"/>
                <w:szCs w:val="24"/>
              </w:rPr>
              <w:t>e acceptă</w:t>
            </w:r>
          </w:p>
        </w:tc>
      </w:tr>
      <w:tr w:rsidR="00857F34" w:rsidRPr="004225A2" w:rsidTr="00727637">
        <w:tc>
          <w:tcPr>
            <w:tcW w:w="6390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27637">
              <w:rPr>
                <w:sz w:val="24"/>
                <w:szCs w:val="24"/>
              </w:rPr>
              <w:t>Facturarea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electronică</w:t>
            </w:r>
          </w:p>
        </w:tc>
        <w:tc>
          <w:tcPr>
            <w:tcW w:w="3037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27637">
              <w:rPr>
                <w:sz w:val="24"/>
                <w:szCs w:val="24"/>
              </w:rPr>
              <w:t>Se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acceptă</w:t>
            </w:r>
          </w:p>
        </w:tc>
      </w:tr>
      <w:tr w:rsidR="00857F34" w:rsidRPr="004225A2" w:rsidTr="00727637">
        <w:tc>
          <w:tcPr>
            <w:tcW w:w="6390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27637">
              <w:rPr>
                <w:sz w:val="24"/>
                <w:szCs w:val="24"/>
              </w:rPr>
              <w:t>plățile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electronice</w:t>
            </w:r>
          </w:p>
        </w:tc>
        <w:tc>
          <w:tcPr>
            <w:tcW w:w="3037" w:type="dxa"/>
          </w:tcPr>
          <w:p w:rsidR="00857F34" w:rsidRPr="00727637" w:rsidRDefault="00857F34" w:rsidP="0072763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727637">
              <w:rPr>
                <w:sz w:val="24"/>
                <w:szCs w:val="24"/>
              </w:rPr>
              <w:t>Se</w:t>
            </w:r>
            <w:r w:rsidRPr="00727637">
              <w:rPr>
                <w:sz w:val="24"/>
                <w:szCs w:val="24"/>
                <w:lang w:val="en-US"/>
              </w:rPr>
              <w:t xml:space="preserve"> </w:t>
            </w:r>
            <w:r w:rsidRPr="00727637">
              <w:rPr>
                <w:sz w:val="24"/>
                <w:szCs w:val="24"/>
              </w:rPr>
              <w:t>acceptă</w:t>
            </w:r>
          </w:p>
        </w:tc>
      </w:tr>
    </w:tbl>
    <w:p w:rsidR="00857F34" w:rsidRPr="00A605A6" w:rsidRDefault="00857F34" w:rsidP="00A605A6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</w:p>
    <w:p w:rsidR="00857F34" w:rsidRPr="00A605A6" w:rsidRDefault="00857F34" w:rsidP="00A605A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>Contractul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intr</w:t>
      </w:r>
      <w:r w:rsidRPr="00A605A6">
        <w:rPr>
          <w:b/>
          <w:sz w:val="24"/>
          <w:szCs w:val="24"/>
          <w:lang w:val="en-US"/>
        </w:rPr>
        <w:t xml:space="preserve">ă </w:t>
      </w:r>
      <w:r w:rsidRPr="00710AAB">
        <w:rPr>
          <w:b/>
          <w:sz w:val="24"/>
          <w:szCs w:val="24"/>
          <w:lang w:val="en-US"/>
        </w:rPr>
        <w:t>sub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inciden</w:t>
      </w:r>
      <w:r w:rsidRPr="00A605A6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a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Acordului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privind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achizi</w:t>
      </w:r>
      <w:r w:rsidRPr="00A605A6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iile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guvernamentale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al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Organiza</w:t>
      </w:r>
      <w:r w:rsidRPr="00A605A6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iei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Mondiale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Comer</w:t>
      </w:r>
      <w:r w:rsidRPr="00A605A6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ului</w:t>
      </w:r>
      <w:r w:rsidRPr="00A605A6">
        <w:rPr>
          <w:b/>
          <w:sz w:val="24"/>
          <w:szCs w:val="24"/>
          <w:lang w:val="en-US"/>
        </w:rPr>
        <w:t xml:space="preserve"> (</w:t>
      </w:r>
      <w:r w:rsidRPr="00710AAB">
        <w:rPr>
          <w:b/>
          <w:sz w:val="24"/>
          <w:szCs w:val="24"/>
          <w:lang w:val="en-US"/>
        </w:rPr>
        <w:t>numai</w:t>
      </w:r>
      <w:r w:rsidRPr="00A605A6">
        <w:rPr>
          <w:b/>
          <w:sz w:val="24"/>
          <w:szCs w:val="24"/>
          <w:lang w:val="en-US"/>
        </w:rPr>
        <w:t xml:space="preserve"> î</w:t>
      </w:r>
      <w:r w:rsidRPr="00710AAB">
        <w:rPr>
          <w:b/>
          <w:sz w:val="24"/>
          <w:szCs w:val="24"/>
          <w:lang w:val="en-US"/>
        </w:rPr>
        <w:t>n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cazul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anun</w:t>
      </w:r>
      <w:r w:rsidRPr="00A605A6">
        <w:rPr>
          <w:b/>
          <w:sz w:val="24"/>
          <w:szCs w:val="24"/>
          <w:lang w:val="en-US"/>
        </w:rPr>
        <w:t>ț</w:t>
      </w:r>
      <w:r w:rsidRPr="00710AAB">
        <w:rPr>
          <w:b/>
          <w:sz w:val="24"/>
          <w:szCs w:val="24"/>
          <w:lang w:val="en-US"/>
        </w:rPr>
        <w:t>urilor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transmise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spre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publicare</w:t>
      </w:r>
      <w:r w:rsidRPr="00A605A6">
        <w:rPr>
          <w:b/>
          <w:sz w:val="24"/>
          <w:szCs w:val="24"/>
          <w:lang w:val="en-US"/>
        </w:rPr>
        <w:t xml:space="preserve"> î</w:t>
      </w:r>
      <w:r w:rsidRPr="00710AAB">
        <w:rPr>
          <w:b/>
          <w:sz w:val="24"/>
          <w:szCs w:val="24"/>
          <w:lang w:val="en-US"/>
        </w:rPr>
        <w:t>n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Jurnalul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Oficial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al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Uniunii</w:t>
      </w:r>
      <w:r w:rsidRPr="00A605A6">
        <w:rPr>
          <w:b/>
          <w:sz w:val="24"/>
          <w:szCs w:val="24"/>
          <w:lang w:val="en-US"/>
        </w:rPr>
        <w:t xml:space="preserve"> </w:t>
      </w:r>
      <w:r w:rsidRPr="00710AAB">
        <w:rPr>
          <w:b/>
          <w:sz w:val="24"/>
          <w:szCs w:val="24"/>
          <w:lang w:val="en-US"/>
        </w:rPr>
        <w:t>Europene</w:t>
      </w:r>
      <w:r w:rsidRPr="00A605A6">
        <w:rPr>
          <w:b/>
          <w:sz w:val="24"/>
          <w:szCs w:val="24"/>
          <w:lang w:val="en-US"/>
        </w:rPr>
        <w:t xml:space="preserve">): </w:t>
      </w:r>
      <w:r w:rsidRPr="00DC0F67">
        <w:rPr>
          <w:sz w:val="24"/>
          <w:szCs w:val="24"/>
          <w:lang w:val="en-US"/>
        </w:rPr>
        <w:t>nu</w:t>
      </w:r>
      <w:r w:rsidRPr="00A605A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se</w:t>
      </w:r>
      <w:r w:rsidRPr="00A605A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aplic</w:t>
      </w:r>
      <w:r w:rsidRPr="00A605A6">
        <w:rPr>
          <w:sz w:val="24"/>
          <w:szCs w:val="24"/>
          <w:lang w:val="en-US"/>
        </w:rPr>
        <w:t>ă</w:t>
      </w:r>
    </w:p>
    <w:p w:rsidR="00857F34" w:rsidRPr="00A817D9" w:rsidRDefault="00857F34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817D9">
        <w:rPr>
          <w:b/>
          <w:sz w:val="24"/>
          <w:szCs w:val="24"/>
          <w:lang w:val="en-US"/>
        </w:rPr>
        <w:t>Alte</w:t>
      </w:r>
      <w:r>
        <w:rPr>
          <w:b/>
          <w:sz w:val="24"/>
          <w:szCs w:val="24"/>
          <w:lang w:val="en-US"/>
        </w:rPr>
        <w:t xml:space="preserve"> </w:t>
      </w:r>
      <w:r w:rsidRPr="00A817D9">
        <w:rPr>
          <w:b/>
          <w:sz w:val="24"/>
          <w:szCs w:val="24"/>
          <w:lang w:val="en-US"/>
        </w:rPr>
        <w:t>informații</w:t>
      </w:r>
      <w:r>
        <w:rPr>
          <w:b/>
          <w:sz w:val="24"/>
          <w:szCs w:val="24"/>
          <w:lang w:val="en-US"/>
        </w:rPr>
        <w:t xml:space="preserve"> </w:t>
      </w:r>
      <w:r w:rsidRPr="00A817D9">
        <w:rPr>
          <w:b/>
          <w:sz w:val="24"/>
          <w:szCs w:val="24"/>
          <w:lang w:val="en-US"/>
        </w:rPr>
        <w:t xml:space="preserve">relevante: </w:t>
      </w:r>
      <w:r w:rsidRPr="00DC0F67">
        <w:rPr>
          <w:sz w:val="24"/>
          <w:szCs w:val="24"/>
          <w:lang w:val="ro-RO"/>
        </w:rPr>
        <w:t>nu sunt</w:t>
      </w:r>
    </w:p>
    <w:p w:rsidR="00857F34" w:rsidRDefault="00857F34" w:rsidP="008876C3">
      <w:pPr>
        <w:spacing w:before="120" w:after="120"/>
        <w:rPr>
          <w:b/>
          <w:sz w:val="24"/>
          <w:szCs w:val="24"/>
          <w:lang w:val="en-US"/>
        </w:rPr>
      </w:pPr>
    </w:p>
    <w:p w:rsidR="00857F34" w:rsidRPr="00A817D9" w:rsidRDefault="00857F34" w:rsidP="008876C3">
      <w:pPr>
        <w:spacing w:before="120" w:after="120"/>
        <w:rPr>
          <w:b/>
          <w:sz w:val="24"/>
          <w:szCs w:val="24"/>
          <w:lang w:val="en-US"/>
        </w:rPr>
      </w:pPr>
    </w:p>
    <w:p w:rsidR="00857F34" w:rsidRPr="00A605A6" w:rsidRDefault="00857F34" w:rsidP="008876C3">
      <w:pPr>
        <w:spacing w:before="120" w:after="120"/>
        <w:rPr>
          <w:b/>
          <w:sz w:val="24"/>
          <w:szCs w:val="24"/>
          <w:shd w:val="clear" w:color="auto" w:fill="FFFFFF"/>
          <w:lang w:val="es-ES_tradnl"/>
        </w:rPr>
      </w:pPr>
      <w:r w:rsidRPr="00A605A6">
        <w:rPr>
          <w:b/>
          <w:sz w:val="24"/>
          <w:szCs w:val="24"/>
          <w:lang w:val="es-ES_tradnl"/>
        </w:rPr>
        <w:t xml:space="preserve">Conducătorul grupului de lucru: </w:t>
      </w:r>
      <w:r>
        <w:rPr>
          <w:b/>
          <w:sz w:val="24"/>
          <w:szCs w:val="24"/>
          <w:lang w:val="es-ES_tradnl"/>
        </w:rPr>
        <w:t xml:space="preserve">                              </w:t>
      </w:r>
      <w:r w:rsidRPr="00A605A6">
        <w:rPr>
          <w:b/>
          <w:sz w:val="24"/>
          <w:szCs w:val="24"/>
          <w:lang w:val="es-ES_tradnl"/>
        </w:rPr>
        <w:t>Grigore BOBEICO</w:t>
      </w:r>
      <w:bookmarkStart w:id="0" w:name="_GoBack"/>
      <w:bookmarkEnd w:id="0"/>
    </w:p>
    <w:sectPr w:rsidR="00857F34" w:rsidRPr="00A605A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F34" w:rsidRDefault="00857F34">
      <w:r>
        <w:separator/>
      </w:r>
    </w:p>
  </w:endnote>
  <w:endnote w:type="continuationSeparator" w:id="0">
    <w:p w:rsidR="00857F34" w:rsidRDefault="00857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ЎPs??c???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F34" w:rsidRDefault="00857F34" w:rsidP="00562F65">
    <w:pPr>
      <w:pStyle w:val="Footer"/>
      <w:jc w:val="center"/>
    </w:pPr>
    <w:fldSimple w:instr=" PAGE   \* MERGEFORMAT ">
      <w:r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F34" w:rsidRDefault="00857F34">
      <w:r>
        <w:separator/>
      </w:r>
    </w:p>
  </w:footnote>
  <w:footnote w:type="continuationSeparator" w:id="0">
    <w:p w:rsidR="00857F34" w:rsidRDefault="00857F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07D7"/>
    <w:rsid w:val="000056FD"/>
    <w:rsid w:val="000165E9"/>
    <w:rsid w:val="00016DDB"/>
    <w:rsid w:val="0002485A"/>
    <w:rsid w:val="00081285"/>
    <w:rsid w:val="00082348"/>
    <w:rsid w:val="00086B34"/>
    <w:rsid w:val="000A24A3"/>
    <w:rsid w:val="000A414D"/>
    <w:rsid w:val="000A7B00"/>
    <w:rsid w:val="000B2D7E"/>
    <w:rsid w:val="000B4282"/>
    <w:rsid w:val="000D12C5"/>
    <w:rsid w:val="000F4925"/>
    <w:rsid w:val="000F7455"/>
    <w:rsid w:val="00110B0B"/>
    <w:rsid w:val="00116387"/>
    <w:rsid w:val="001224DA"/>
    <w:rsid w:val="00152DEF"/>
    <w:rsid w:val="001545C7"/>
    <w:rsid w:val="00160903"/>
    <w:rsid w:val="00185C0B"/>
    <w:rsid w:val="00193032"/>
    <w:rsid w:val="00193507"/>
    <w:rsid w:val="00195A29"/>
    <w:rsid w:val="001B2A1D"/>
    <w:rsid w:val="001D48E7"/>
    <w:rsid w:val="001E0C75"/>
    <w:rsid w:val="001E4902"/>
    <w:rsid w:val="001E5A42"/>
    <w:rsid w:val="001F244D"/>
    <w:rsid w:val="001F4DB1"/>
    <w:rsid w:val="00207B3C"/>
    <w:rsid w:val="00223854"/>
    <w:rsid w:val="002346A9"/>
    <w:rsid w:val="002376E8"/>
    <w:rsid w:val="00247B3D"/>
    <w:rsid w:val="002546EC"/>
    <w:rsid w:val="00265B11"/>
    <w:rsid w:val="002700CD"/>
    <w:rsid w:val="00296754"/>
    <w:rsid w:val="00297B88"/>
    <w:rsid w:val="00297F99"/>
    <w:rsid w:val="002A074C"/>
    <w:rsid w:val="002B1BFC"/>
    <w:rsid w:val="002C446C"/>
    <w:rsid w:val="002D66C0"/>
    <w:rsid w:val="002E0542"/>
    <w:rsid w:val="002E606A"/>
    <w:rsid w:val="002F18D1"/>
    <w:rsid w:val="002F3A70"/>
    <w:rsid w:val="00314C2B"/>
    <w:rsid w:val="00314D4D"/>
    <w:rsid w:val="00340BA2"/>
    <w:rsid w:val="00347C6E"/>
    <w:rsid w:val="00353A69"/>
    <w:rsid w:val="0035687F"/>
    <w:rsid w:val="003647B8"/>
    <w:rsid w:val="00366B17"/>
    <w:rsid w:val="00393F88"/>
    <w:rsid w:val="003B1528"/>
    <w:rsid w:val="003B5929"/>
    <w:rsid w:val="003E5FF4"/>
    <w:rsid w:val="003F4C08"/>
    <w:rsid w:val="00403FE6"/>
    <w:rsid w:val="004065C6"/>
    <w:rsid w:val="0041000F"/>
    <w:rsid w:val="004109C1"/>
    <w:rsid w:val="004225A2"/>
    <w:rsid w:val="0042484E"/>
    <w:rsid w:val="00427D9D"/>
    <w:rsid w:val="004358AE"/>
    <w:rsid w:val="00443919"/>
    <w:rsid w:val="00444B84"/>
    <w:rsid w:val="0045517F"/>
    <w:rsid w:val="0045754F"/>
    <w:rsid w:val="00462410"/>
    <w:rsid w:val="00475EAF"/>
    <w:rsid w:val="0048090B"/>
    <w:rsid w:val="004923E8"/>
    <w:rsid w:val="00495E03"/>
    <w:rsid w:val="004B5F31"/>
    <w:rsid w:val="004C0088"/>
    <w:rsid w:val="004C4A13"/>
    <w:rsid w:val="004C5BB0"/>
    <w:rsid w:val="004E61F5"/>
    <w:rsid w:val="004F339C"/>
    <w:rsid w:val="004F54D6"/>
    <w:rsid w:val="004F6142"/>
    <w:rsid w:val="00501CDC"/>
    <w:rsid w:val="005043D3"/>
    <w:rsid w:val="00506D5A"/>
    <w:rsid w:val="005073A7"/>
    <w:rsid w:val="00512F34"/>
    <w:rsid w:val="005140ED"/>
    <w:rsid w:val="005160EE"/>
    <w:rsid w:val="00522758"/>
    <w:rsid w:val="005421FA"/>
    <w:rsid w:val="00544C0A"/>
    <w:rsid w:val="005518F6"/>
    <w:rsid w:val="005560D1"/>
    <w:rsid w:val="00562F65"/>
    <w:rsid w:val="005743CA"/>
    <w:rsid w:val="00584A72"/>
    <w:rsid w:val="00585530"/>
    <w:rsid w:val="005B0108"/>
    <w:rsid w:val="005D2F0B"/>
    <w:rsid w:val="005E2215"/>
    <w:rsid w:val="005E40C4"/>
    <w:rsid w:val="005F61AE"/>
    <w:rsid w:val="00602AC3"/>
    <w:rsid w:val="00605C2D"/>
    <w:rsid w:val="00610EA1"/>
    <w:rsid w:val="006129A9"/>
    <w:rsid w:val="0062221E"/>
    <w:rsid w:val="006346BE"/>
    <w:rsid w:val="006466C0"/>
    <w:rsid w:val="006467E0"/>
    <w:rsid w:val="00654065"/>
    <w:rsid w:val="00656A66"/>
    <w:rsid w:val="00662C7D"/>
    <w:rsid w:val="00675F67"/>
    <w:rsid w:val="0069001F"/>
    <w:rsid w:val="006A2C82"/>
    <w:rsid w:val="006A6405"/>
    <w:rsid w:val="006B30E3"/>
    <w:rsid w:val="006C11CA"/>
    <w:rsid w:val="006D1988"/>
    <w:rsid w:val="006D2C07"/>
    <w:rsid w:val="006D39D6"/>
    <w:rsid w:val="006D71B4"/>
    <w:rsid w:val="00700A2F"/>
    <w:rsid w:val="00710AAB"/>
    <w:rsid w:val="007201DC"/>
    <w:rsid w:val="007215A5"/>
    <w:rsid w:val="0072330A"/>
    <w:rsid w:val="00727637"/>
    <w:rsid w:val="0074622B"/>
    <w:rsid w:val="00753777"/>
    <w:rsid w:val="00754641"/>
    <w:rsid w:val="00760487"/>
    <w:rsid w:val="0076158C"/>
    <w:rsid w:val="00780664"/>
    <w:rsid w:val="0079330B"/>
    <w:rsid w:val="007937F1"/>
    <w:rsid w:val="00794E2A"/>
    <w:rsid w:val="00796324"/>
    <w:rsid w:val="007B5DD1"/>
    <w:rsid w:val="007D3938"/>
    <w:rsid w:val="007D594D"/>
    <w:rsid w:val="007E6C27"/>
    <w:rsid w:val="007F1077"/>
    <w:rsid w:val="008305E5"/>
    <w:rsid w:val="008406E3"/>
    <w:rsid w:val="00844E76"/>
    <w:rsid w:val="00857F34"/>
    <w:rsid w:val="00863B8A"/>
    <w:rsid w:val="008648CF"/>
    <w:rsid w:val="00867AEE"/>
    <w:rsid w:val="00872A81"/>
    <w:rsid w:val="008876C3"/>
    <w:rsid w:val="00892BD2"/>
    <w:rsid w:val="008B0D0E"/>
    <w:rsid w:val="008B2DAB"/>
    <w:rsid w:val="008C03BC"/>
    <w:rsid w:val="008C16F8"/>
    <w:rsid w:val="008C46A9"/>
    <w:rsid w:val="008D67D8"/>
    <w:rsid w:val="008F6C25"/>
    <w:rsid w:val="0090083E"/>
    <w:rsid w:val="00907FF1"/>
    <w:rsid w:val="00913E15"/>
    <w:rsid w:val="009149F2"/>
    <w:rsid w:val="00936455"/>
    <w:rsid w:val="0094097B"/>
    <w:rsid w:val="00953A83"/>
    <w:rsid w:val="00953D90"/>
    <w:rsid w:val="009618EA"/>
    <w:rsid w:val="0096527B"/>
    <w:rsid w:val="00973F66"/>
    <w:rsid w:val="0099459B"/>
    <w:rsid w:val="009A390B"/>
    <w:rsid w:val="009B25E2"/>
    <w:rsid w:val="009D5F69"/>
    <w:rsid w:val="009E244E"/>
    <w:rsid w:val="009E3FEF"/>
    <w:rsid w:val="00A02472"/>
    <w:rsid w:val="00A36967"/>
    <w:rsid w:val="00A605A6"/>
    <w:rsid w:val="00A61F2B"/>
    <w:rsid w:val="00A70013"/>
    <w:rsid w:val="00A817D9"/>
    <w:rsid w:val="00A82089"/>
    <w:rsid w:val="00A85631"/>
    <w:rsid w:val="00A85D9A"/>
    <w:rsid w:val="00A93CC3"/>
    <w:rsid w:val="00A96E5E"/>
    <w:rsid w:val="00AA14E6"/>
    <w:rsid w:val="00AA37E7"/>
    <w:rsid w:val="00AB03C9"/>
    <w:rsid w:val="00AC2788"/>
    <w:rsid w:val="00AE3027"/>
    <w:rsid w:val="00AE6750"/>
    <w:rsid w:val="00AF0E52"/>
    <w:rsid w:val="00AF44E7"/>
    <w:rsid w:val="00B072A5"/>
    <w:rsid w:val="00B07EB3"/>
    <w:rsid w:val="00B1222A"/>
    <w:rsid w:val="00B1606A"/>
    <w:rsid w:val="00B22DB3"/>
    <w:rsid w:val="00B53265"/>
    <w:rsid w:val="00B65510"/>
    <w:rsid w:val="00B86AD1"/>
    <w:rsid w:val="00BB4C3A"/>
    <w:rsid w:val="00BC36B7"/>
    <w:rsid w:val="00BC3DE8"/>
    <w:rsid w:val="00BD41FE"/>
    <w:rsid w:val="00C03320"/>
    <w:rsid w:val="00C04C8B"/>
    <w:rsid w:val="00C10FEE"/>
    <w:rsid w:val="00C22322"/>
    <w:rsid w:val="00C55B3E"/>
    <w:rsid w:val="00C5718E"/>
    <w:rsid w:val="00C6041F"/>
    <w:rsid w:val="00C917FA"/>
    <w:rsid w:val="00CC46E8"/>
    <w:rsid w:val="00CC7FF7"/>
    <w:rsid w:val="00CD5037"/>
    <w:rsid w:val="00CF2F34"/>
    <w:rsid w:val="00D02C62"/>
    <w:rsid w:val="00D06E18"/>
    <w:rsid w:val="00D10289"/>
    <w:rsid w:val="00D17B85"/>
    <w:rsid w:val="00D429BF"/>
    <w:rsid w:val="00D60D64"/>
    <w:rsid w:val="00D85B8C"/>
    <w:rsid w:val="00D863FF"/>
    <w:rsid w:val="00DB2FA4"/>
    <w:rsid w:val="00DB74C3"/>
    <w:rsid w:val="00DC0F67"/>
    <w:rsid w:val="00DC4BBC"/>
    <w:rsid w:val="00DD6A5F"/>
    <w:rsid w:val="00DE22D2"/>
    <w:rsid w:val="00E175B3"/>
    <w:rsid w:val="00E30EBD"/>
    <w:rsid w:val="00E311C3"/>
    <w:rsid w:val="00E4235F"/>
    <w:rsid w:val="00E55E71"/>
    <w:rsid w:val="00E71348"/>
    <w:rsid w:val="00E801A2"/>
    <w:rsid w:val="00E81267"/>
    <w:rsid w:val="00E83FD7"/>
    <w:rsid w:val="00EC7141"/>
    <w:rsid w:val="00ED4D8D"/>
    <w:rsid w:val="00EF0A63"/>
    <w:rsid w:val="00EF7226"/>
    <w:rsid w:val="00EF7A73"/>
    <w:rsid w:val="00F02C2E"/>
    <w:rsid w:val="00F03EEF"/>
    <w:rsid w:val="00F1644B"/>
    <w:rsid w:val="00F33CA7"/>
    <w:rsid w:val="00F370C9"/>
    <w:rsid w:val="00F37FB9"/>
    <w:rsid w:val="00F424E8"/>
    <w:rsid w:val="00F44330"/>
    <w:rsid w:val="00F53932"/>
    <w:rsid w:val="00F539AB"/>
    <w:rsid w:val="00F53E5F"/>
    <w:rsid w:val="00F61D06"/>
    <w:rsid w:val="00F72FB5"/>
    <w:rsid w:val="00FA1E7B"/>
    <w:rsid w:val="00FA3343"/>
    <w:rsid w:val="00FB099F"/>
    <w:rsid w:val="00FC5E21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544C0A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44C0A"/>
    <w:rPr>
      <w:rFonts w:ascii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rsid w:val="008406E3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publicescr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r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1134</TotalTime>
  <Pages>5</Pages>
  <Words>1809</Words>
  <Characters>10317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</cp:lastModifiedBy>
  <cp:revision>64</cp:revision>
  <cp:lastPrinted>2019-02-18T07:36:00Z</cp:lastPrinted>
  <dcterms:created xsi:type="dcterms:W3CDTF">2018-11-19T08:37:00Z</dcterms:created>
  <dcterms:modified xsi:type="dcterms:W3CDTF">2019-07-25T03:11:00Z</dcterms:modified>
</cp:coreProperties>
</file>