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7B2" w:rsidRPr="00D925B0" w:rsidRDefault="00D467B2" w:rsidP="00D925B0">
      <w:pPr>
        <w:rPr>
          <w:b/>
          <w:noProof w:val="0"/>
          <w:sz w:val="28"/>
          <w:szCs w:val="28"/>
          <w:lang w:eastAsia="ru-RU"/>
        </w:rPr>
      </w:pPr>
    </w:p>
    <w:p w:rsidR="00D467B2" w:rsidRDefault="00D467B2" w:rsidP="003961E7">
      <w:pPr>
        <w:tabs>
          <w:tab w:val="left" w:pos="5103"/>
          <w:tab w:val="left" w:pos="10348"/>
        </w:tabs>
        <w:jc w:val="right"/>
        <w:rPr>
          <w:noProof w:val="0"/>
          <w:lang w:eastAsia="ru-RU"/>
        </w:rPr>
      </w:pPr>
      <w:r w:rsidRPr="00591150">
        <w:rPr>
          <w:noProof w:val="0"/>
          <w:lang w:eastAsia="ru-RU"/>
        </w:rPr>
        <w:t xml:space="preserve">Anexa nr.1 </w:t>
      </w:r>
    </w:p>
    <w:p w:rsidR="00D467B2" w:rsidRPr="005D44CE" w:rsidRDefault="00D467B2" w:rsidP="00E36039">
      <w:pPr>
        <w:tabs>
          <w:tab w:val="left" w:pos="5103"/>
          <w:tab w:val="left" w:pos="10348"/>
        </w:tabs>
        <w:jc w:val="right"/>
        <w:rPr>
          <w:noProof w:val="0"/>
          <w:lang w:eastAsia="ru-RU"/>
        </w:rPr>
      </w:pPr>
      <w:r>
        <w:rPr>
          <w:noProof w:val="0"/>
          <w:lang w:eastAsia="ru-RU"/>
        </w:rPr>
        <w:t>la</w:t>
      </w:r>
      <w:r w:rsidRPr="00FF4A40">
        <w:rPr>
          <w:noProof w:val="0"/>
          <w:lang w:eastAsia="ru-RU"/>
        </w:rPr>
        <w:t>Ordinul ministrului finanţelor</w:t>
      </w:r>
    </w:p>
    <w:p w:rsidR="00D467B2" w:rsidRPr="005D44CE" w:rsidRDefault="00D467B2" w:rsidP="003961E7">
      <w:pPr>
        <w:tabs>
          <w:tab w:val="left" w:pos="5103"/>
          <w:tab w:val="left" w:pos="10348"/>
        </w:tabs>
        <w:jc w:val="right"/>
        <w:rPr>
          <w:noProof w:val="0"/>
          <w:lang w:eastAsia="ru-RU"/>
        </w:rPr>
      </w:pPr>
    </w:p>
    <w:p w:rsidR="00D467B2" w:rsidRPr="005D44CE" w:rsidRDefault="00D467B2"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D467B2" w:rsidRPr="005D44CE" w:rsidRDefault="00D467B2" w:rsidP="003961E7">
      <w:pPr>
        <w:tabs>
          <w:tab w:val="left" w:pos="5103"/>
          <w:tab w:val="left" w:pos="10348"/>
        </w:tabs>
        <w:jc w:val="center"/>
        <w:rPr>
          <w:noProof w:val="0"/>
          <w:lang w:eastAsia="ru-RU"/>
        </w:rPr>
      </w:pPr>
    </w:p>
    <w:p w:rsidR="00D467B2" w:rsidRPr="002429ED" w:rsidRDefault="00D467B2" w:rsidP="003961E7">
      <w:pPr>
        <w:tabs>
          <w:tab w:val="left" w:pos="5103"/>
          <w:tab w:val="left" w:pos="10348"/>
        </w:tabs>
        <w:jc w:val="center"/>
        <w:rPr>
          <w:b/>
          <w:noProof w:val="0"/>
          <w:lang w:eastAsia="ru-RU"/>
        </w:rPr>
      </w:pPr>
      <w:r w:rsidRPr="00A973C8">
        <w:rPr>
          <w:b/>
          <w:noProof w:val="0"/>
          <w:lang w:eastAsia="ru-RU"/>
        </w:rPr>
        <w:t>DOCUMENTAŢIA STANDARD</w:t>
      </w:r>
    </w:p>
    <w:p w:rsidR="00D467B2" w:rsidRDefault="00D467B2"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D467B2" w:rsidRDefault="00D467B2" w:rsidP="00196AB4">
      <w:pPr>
        <w:rPr>
          <w:b/>
          <w:noProof w:val="0"/>
          <w:lang w:eastAsia="ru-RU"/>
        </w:rPr>
      </w:pPr>
    </w:p>
    <w:p w:rsidR="00D467B2" w:rsidRPr="0013795E" w:rsidRDefault="00D467B2" w:rsidP="00196AB4"/>
    <w:p w:rsidR="00D467B2" w:rsidRPr="003961E7" w:rsidRDefault="00D467B2"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D467B2" w:rsidRDefault="00D467B2" w:rsidP="0007146B">
      <w:pPr>
        <w:pStyle w:val="Heading2"/>
        <w:keepNext w:val="0"/>
        <w:keepLines w:val="0"/>
        <w:tabs>
          <w:tab w:val="left" w:pos="37"/>
        </w:tabs>
        <w:spacing w:before="0"/>
        <w:jc w:val="center"/>
        <w:rPr>
          <w:rFonts w:ascii="Times New Roman" w:hAnsi="Times New Roman"/>
          <w:bCs w:val="0"/>
          <w:color w:val="auto"/>
        </w:rPr>
      </w:pPr>
    </w:p>
    <w:p w:rsidR="00D467B2" w:rsidRDefault="00D467B2" w:rsidP="0007146B">
      <w:pPr>
        <w:pStyle w:val="Heading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D467B2" w:rsidRPr="00E34AA6" w:rsidRDefault="00D467B2" w:rsidP="00B10024"/>
    <w:p w:rsidR="00D467B2" w:rsidRPr="00260B38" w:rsidRDefault="00D467B2" w:rsidP="00B10024">
      <w:pPr>
        <w:jc w:val="center"/>
      </w:pPr>
      <w:r w:rsidRPr="00B10024">
        <w:rPr>
          <w:b/>
          <w:bCs/>
        </w:rPr>
        <w:t>Dispoziții generale</w:t>
      </w:r>
    </w:p>
    <w:p w:rsidR="00D467B2" w:rsidRPr="00B927F6" w:rsidRDefault="00D467B2" w:rsidP="009F1E2C">
      <w:pPr>
        <w:pStyle w:val="Heading2"/>
        <w:keepNext w:val="0"/>
        <w:keepLines w:val="0"/>
        <w:tabs>
          <w:tab w:val="left" w:pos="-284"/>
        </w:tabs>
        <w:spacing w:before="0"/>
        <w:ind w:left="-284" w:firstLine="284"/>
        <w:jc w:val="center"/>
        <w:rPr>
          <w:rFonts w:ascii="Times New Roman" w:hAnsi="Times New Roman"/>
          <w:bCs w:val="0"/>
          <w:color w:val="auto"/>
        </w:rPr>
      </w:pPr>
    </w:p>
    <w:p w:rsidR="00D467B2" w:rsidRPr="00554651" w:rsidRDefault="00D467B2"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sidRPr="00E30DD8">
        <w:rPr>
          <w:lang w:val="it-IT"/>
        </w:rPr>
        <w:t xml:space="preserve">Prezenta Documentaţie </w:t>
      </w:r>
      <w:r w:rsidRPr="00BD5359">
        <w:rPr>
          <w:lang w:val="it-IT"/>
        </w:rPr>
        <w:t>reprezintă o instrucțiune pentru</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D467B2" w:rsidRPr="009A26D0" w:rsidRDefault="00D467B2" w:rsidP="009A26D0">
      <w:pPr>
        <w:pStyle w:val="ListParagraph"/>
        <w:numPr>
          <w:ilvl w:val="0"/>
          <w:numId w:val="7"/>
        </w:numPr>
        <w:tabs>
          <w:tab w:val="clear" w:pos="1134"/>
          <w:tab w:val="left" w:pos="-284"/>
          <w:tab w:val="left" w:pos="196"/>
          <w:tab w:val="left" w:pos="567"/>
        </w:tabs>
        <w:spacing w:after="120"/>
        <w:ind w:left="-284" w:firstLine="284"/>
        <w:rPr>
          <w:color w:val="000000"/>
          <w:lang w:val="it-IT"/>
        </w:rPr>
      </w:pPr>
      <w:bookmarkStart w:id="3" w:name="_Hlk68783876"/>
      <w:bookmarkEnd w:id="2"/>
      <w:r w:rsidRPr="009A26D0">
        <w:rPr>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D467B2" w:rsidRPr="00EB31E1" w:rsidRDefault="00D467B2" w:rsidP="00EB31E1">
      <w:pPr>
        <w:tabs>
          <w:tab w:val="left" w:pos="-284"/>
          <w:tab w:val="left" w:pos="196"/>
          <w:tab w:val="left" w:pos="567"/>
        </w:tabs>
        <w:jc w:val="both"/>
        <w:rPr>
          <w:color w:val="000000"/>
        </w:rPr>
      </w:pPr>
      <w:r>
        <w:rPr>
          <w:color w:val="000000"/>
        </w:rPr>
        <w:t>1</w:t>
      </w:r>
      <w:r w:rsidRPr="00EB31E1">
        <w:rPr>
          <w:color w:val="000000"/>
        </w:rPr>
        <w:t>)Cerere de participare (anexa nr. 7);</w:t>
      </w:r>
    </w:p>
    <w:p w:rsidR="00D467B2" w:rsidRPr="00EB31E1" w:rsidRDefault="00D467B2" w:rsidP="00EB31E1">
      <w:pPr>
        <w:tabs>
          <w:tab w:val="left" w:pos="-284"/>
          <w:tab w:val="left" w:pos="196"/>
          <w:tab w:val="left" w:pos="567"/>
        </w:tabs>
        <w:jc w:val="both"/>
        <w:rPr>
          <w:color w:val="000000"/>
        </w:rPr>
      </w:pPr>
      <w:r>
        <w:rPr>
          <w:color w:val="000000"/>
        </w:rPr>
        <w:t>2</w:t>
      </w:r>
      <w:r w:rsidRPr="00EB31E1">
        <w:rPr>
          <w:color w:val="000000"/>
        </w:rPr>
        <w:t>)Declaraţie privind valabilitatea ofertei (anexa nr. 8);</w:t>
      </w:r>
    </w:p>
    <w:p w:rsidR="00D467B2" w:rsidRPr="00EB31E1" w:rsidRDefault="00D467B2" w:rsidP="00EB31E1">
      <w:pPr>
        <w:tabs>
          <w:tab w:val="left" w:pos="-284"/>
          <w:tab w:val="left" w:pos="196"/>
          <w:tab w:val="left" w:pos="567"/>
        </w:tabs>
        <w:jc w:val="both"/>
        <w:rPr>
          <w:color w:val="000000"/>
        </w:rPr>
      </w:pPr>
      <w:r>
        <w:rPr>
          <w:color w:val="000000"/>
        </w:rPr>
        <w:t>3</w:t>
      </w:r>
      <w:r w:rsidRPr="00EB31E1">
        <w:rPr>
          <w:color w:val="000000"/>
        </w:rPr>
        <w:t>)Scrisoare  de  garanţie  bancară (anexa nr. 9);</w:t>
      </w:r>
    </w:p>
    <w:p w:rsidR="00D467B2" w:rsidRPr="00EB31E1" w:rsidRDefault="00D467B2" w:rsidP="00EB31E1">
      <w:pPr>
        <w:tabs>
          <w:tab w:val="left" w:pos="-284"/>
          <w:tab w:val="left" w:pos="196"/>
          <w:tab w:val="left" w:pos="567"/>
        </w:tabs>
        <w:jc w:val="both"/>
        <w:rPr>
          <w:color w:val="000000"/>
        </w:rPr>
      </w:pPr>
      <w:r>
        <w:rPr>
          <w:color w:val="000000"/>
        </w:rPr>
        <w:t>4</w:t>
      </w:r>
      <w:r w:rsidRPr="00EB31E1">
        <w:rPr>
          <w:color w:val="000000"/>
        </w:rPr>
        <w:t>)</w:t>
      </w:r>
      <w:r>
        <w:rPr>
          <w:color w:val="000000"/>
        </w:rPr>
        <w:t>G</w:t>
      </w:r>
      <w:r w:rsidRPr="006A075A">
        <w:rPr>
          <w:color w:val="000000"/>
        </w:rPr>
        <w:t xml:space="preserve">aranţia de bună execuţie </w:t>
      </w:r>
      <w:r w:rsidRPr="00EB31E1">
        <w:rPr>
          <w:color w:val="000000"/>
        </w:rPr>
        <w:t>(anexa nr. 10.);</w:t>
      </w:r>
    </w:p>
    <w:p w:rsidR="00D467B2" w:rsidRPr="00EB31E1" w:rsidRDefault="00D467B2" w:rsidP="00EB31E1">
      <w:pPr>
        <w:tabs>
          <w:tab w:val="left" w:pos="-284"/>
          <w:tab w:val="left" w:pos="196"/>
          <w:tab w:val="left" w:pos="567"/>
        </w:tabs>
        <w:jc w:val="both"/>
        <w:rPr>
          <w:color w:val="000000"/>
        </w:rPr>
      </w:pPr>
      <w:r>
        <w:rPr>
          <w:color w:val="000000"/>
        </w:rPr>
        <w:t>5</w:t>
      </w:r>
      <w:r w:rsidRPr="00EB31E1">
        <w:rPr>
          <w:color w:val="000000"/>
        </w:rPr>
        <w:t>)</w:t>
      </w:r>
      <w:r w:rsidRPr="00AD061A">
        <w:rPr>
          <w:color w:val="000000"/>
        </w:rPr>
        <w:t>Informaţii privind asocierea</w:t>
      </w:r>
      <w:r w:rsidRPr="00EB31E1">
        <w:rPr>
          <w:color w:val="000000"/>
        </w:rPr>
        <w:t xml:space="preserve"> (anexa nr. 11);</w:t>
      </w:r>
    </w:p>
    <w:p w:rsidR="00D467B2" w:rsidRPr="00EB31E1" w:rsidRDefault="00D467B2" w:rsidP="00EB31E1">
      <w:pPr>
        <w:tabs>
          <w:tab w:val="left" w:pos="-284"/>
          <w:tab w:val="left" w:pos="196"/>
          <w:tab w:val="left" w:pos="567"/>
        </w:tabs>
        <w:jc w:val="both"/>
        <w:rPr>
          <w:color w:val="000000"/>
        </w:rPr>
      </w:pPr>
      <w:r>
        <w:rPr>
          <w:color w:val="000000"/>
        </w:rPr>
        <w:t>6</w:t>
      </w:r>
      <w:r w:rsidRPr="00EB31E1">
        <w:rPr>
          <w:color w:val="000000"/>
        </w:rPr>
        <w:t>)</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D467B2" w:rsidRPr="00EB31E1" w:rsidRDefault="00D467B2" w:rsidP="00EB31E1">
      <w:pPr>
        <w:tabs>
          <w:tab w:val="left" w:pos="-284"/>
          <w:tab w:val="left" w:pos="196"/>
          <w:tab w:val="left" w:pos="567"/>
        </w:tabs>
        <w:jc w:val="both"/>
        <w:rPr>
          <w:color w:val="000000"/>
        </w:rPr>
      </w:pPr>
      <w:r>
        <w:rPr>
          <w:color w:val="000000"/>
        </w:rPr>
        <w:t>7</w:t>
      </w:r>
      <w:r w:rsidRPr="00EB31E1">
        <w:rPr>
          <w:color w:val="000000"/>
        </w:rPr>
        <w:t>)</w:t>
      </w:r>
      <w:r w:rsidRPr="00AD061A">
        <w:rPr>
          <w:color w:val="000000"/>
        </w:rPr>
        <w:t xml:space="preserve">Declaraţie privind dotările specifice, utilajul şi echipamentul necesar pentru îndeplinirea corespunzătoare a contractului </w:t>
      </w:r>
      <w:r w:rsidRPr="00EB31E1">
        <w:rPr>
          <w:color w:val="000000"/>
        </w:rPr>
        <w:t>(anexa nr. 13);</w:t>
      </w:r>
    </w:p>
    <w:p w:rsidR="00D467B2" w:rsidRPr="00EB31E1" w:rsidRDefault="00D467B2" w:rsidP="00EB31E1">
      <w:pPr>
        <w:tabs>
          <w:tab w:val="left" w:pos="-284"/>
          <w:tab w:val="left" w:pos="196"/>
          <w:tab w:val="left" w:pos="567"/>
        </w:tabs>
        <w:jc w:val="both"/>
        <w:rPr>
          <w:color w:val="000000"/>
        </w:rPr>
      </w:pPr>
      <w:r>
        <w:rPr>
          <w:color w:val="000000"/>
        </w:rPr>
        <w:t>8</w:t>
      </w:r>
      <w:r w:rsidRPr="00EB31E1">
        <w:rPr>
          <w:color w:val="000000"/>
        </w:rPr>
        <w:t>)</w:t>
      </w:r>
      <w:r w:rsidRPr="00AD061A">
        <w:rPr>
          <w:color w:val="000000"/>
        </w:rPr>
        <w:t xml:space="preserve">Declaraţie privind personalul de specialitate propus pentru implementarea contractului </w:t>
      </w:r>
      <w:r w:rsidRPr="00EB31E1">
        <w:rPr>
          <w:color w:val="000000"/>
        </w:rPr>
        <w:t>(anexa nr. 14);</w:t>
      </w:r>
    </w:p>
    <w:p w:rsidR="00D467B2" w:rsidRPr="00EB31E1" w:rsidRDefault="00D467B2" w:rsidP="00EB31E1">
      <w:pPr>
        <w:tabs>
          <w:tab w:val="left" w:pos="-284"/>
          <w:tab w:val="left" w:pos="196"/>
          <w:tab w:val="left" w:pos="567"/>
        </w:tabs>
        <w:jc w:val="both"/>
        <w:rPr>
          <w:color w:val="000000"/>
        </w:rPr>
      </w:pPr>
      <w:r>
        <w:rPr>
          <w:color w:val="000000"/>
        </w:rPr>
        <w:t>9</w:t>
      </w:r>
      <w:r w:rsidRPr="00EB31E1">
        <w:rPr>
          <w:color w:val="000000"/>
        </w:rPr>
        <w:t>)</w:t>
      </w:r>
      <w:r>
        <w:rPr>
          <w:color w:val="000000"/>
        </w:rPr>
        <w:t xml:space="preserve"> L</w:t>
      </w:r>
      <w:r w:rsidRPr="00AD061A">
        <w:rPr>
          <w:color w:val="000000"/>
        </w:rPr>
        <w:t>ista subcontractanților şi partea/părţile din contract care sunt îndeplinite de aceştia</w:t>
      </w:r>
      <w:r w:rsidRPr="00EB31E1">
        <w:rPr>
          <w:color w:val="000000"/>
        </w:rPr>
        <w:t>(anexa nr. 15);</w:t>
      </w:r>
    </w:p>
    <w:p w:rsidR="00D467B2" w:rsidRPr="00EB31E1" w:rsidRDefault="00D467B2" w:rsidP="00EB31E1">
      <w:pPr>
        <w:tabs>
          <w:tab w:val="left" w:pos="-284"/>
          <w:tab w:val="left" w:pos="196"/>
          <w:tab w:val="left" w:pos="567"/>
        </w:tabs>
        <w:jc w:val="both"/>
        <w:rPr>
          <w:color w:val="000000"/>
        </w:rPr>
      </w:pPr>
      <w:r>
        <w:rPr>
          <w:color w:val="000000"/>
        </w:rPr>
        <w:t>10</w:t>
      </w:r>
      <w:r w:rsidRPr="00EB31E1">
        <w:rPr>
          <w:color w:val="000000"/>
        </w:rPr>
        <w:t>)</w:t>
      </w:r>
      <w:r w:rsidRPr="00AD061A">
        <w:rPr>
          <w:color w:val="000000"/>
        </w:rPr>
        <w:t xml:space="preserve">Angajament terţ susţinător financiar </w:t>
      </w:r>
      <w:r w:rsidRPr="00EB31E1">
        <w:rPr>
          <w:color w:val="000000"/>
        </w:rPr>
        <w:t>(anexa nr. 16);</w:t>
      </w:r>
    </w:p>
    <w:p w:rsidR="00D467B2" w:rsidRPr="00EB31E1" w:rsidRDefault="00D467B2" w:rsidP="00EB31E1">
      <w:pPr>
        <w:tabs>
          <w:tab w:val="left" w:pos="-284"/>
          <w:tab w:val="left" w:pos="196"/>
          <w:tab w:val="left" w:pos="567"/>
        </w:tabs>
        <w:jc w:val="both"/>
        <w:rPr>
          <w:color w:val="000000"/>
        </w:rPr>
      </w:pPr>
      <w:r w:rsidRPr="00EB31E1">
        <w:rPr>
          <w:color w:val="000000"/>
        </w:rPr>
        <w:t>1</w:t>
      </w:r>
      <w:r>
        <w:rPr>
          <w:color w:val="000000"/>
        </w:rPr>
        <w:t>1</w:t>
      </w:r>
      <w:r w:rsidRPr="00EB31E1">
        <w:rPr>
          <w:color w:val="000000"/>
        </w:rPr>
        <w:t>)</w:t>
      </w:r>
      <w:r>
        <w:rPr>
          <w:color w:val="000000"/>
        </w:rPr>
        <w:t>D</w:t>
      </w:r>
      <w:r w:rsidRPr="00AD061A">
        <w:rPr>
          <w:color w:val="000000"/>
        </w:rPr>
        <w:t xml:space="preserve">eclaraţie terţ susţinător financiar </w:t>
      </w:r>
      <w:r w:rsidRPr="00EB31E1">
        <w:rPr>
          <w:color w:val="000000"/>
        </w:rPr>
        <w:t>(anexa nr. 17);</w:t>
      </w:r>
    </w:p>
    <w:p w:rsidR="00D467B2" w:rsidRPr="00EB31E1" w:rsidRDefault="00D467B2" w:rsidP="00EB31E1">
      <w:pPr>
        <w:tabs>
          <w:tab w:val="left" w:pos="-284"/>
          <w:tab w:val="left" w:pos="196"/>
          <w:tab w:val="left" w:pos="567"/>
        </w:tabs>
        <w:jc w:val="both"/>
        <w:rPr>
          <w:color w:val="000000"/>
        </w:rPr>
      </w:pPr>
      <w:r>
        <w:rPr>
          <w:color w:val="000000"/>
        </w:rPr>
        <w:t>12</w:t>
      </w:r>
      <w:r w:rsidRPr="00EB31E1">
        <w:rPr>
          <w:color w:val="000000"/>
        </w:rPr>
        <w:t>)</w:t>
      </w:r>
      <w:r w:rsidRPr="00AD061A">
        <w:rPr>
          <w:color w:val="000000"/>
        </w:rPr>
        <w:t xml:space="preserve">Angajament privind susţinerea tehnică și profesională a ofertantului/grupului de operatori economici </w:t>
      </w:r>
      <w:r w:rsidRPr="00EB31E1">
        <w:rPr>
          <w:color w:val="000000"/>
        </w:rPr>
        <w:t>(anexa nr. 18);</w:t>
      </w:r>
    </w:p>
    <w:p w:rsidR="00D467B2" w:rsidRPr="00EB31E1" w:rsidRDefault="00D467B2" w:rsidP="00EB31E1">
      <w:pPr>
        <w:tabs>
          <w:tab w:val="left" w:pos="-284"/>
          <w:tab w:val="left" w:pos="196"/>
          <w:tab w:val="left" w:pos="567"/>
        </w:tabs>
        <w:jc w:val="both"/>
        <w:rPr>
          <w:color w:val="000000"/>
        </w:rPr>
      </w:pPr>
      <w:r>
        <w:rPr>
          <w:color w:val="000000"/>
        </w:rPr>
        <w:t>13</w:t>
      </w:r>
      <w:r w:rsidRPr="00EB31E1">
        <w:rPr>
          <w:color w:val="000000"/>
        </w:rPr>
        <w:t>)</w:t>
      </w:r>
      <w:r w:rsidRPr="00AD061A">
        <w:rPr>
          <w:color w:val="000000"/>
        </w:rPr>
        <w:t xml:space="preserve">Declaraţie terţ susţinător tehnic </w:t>
      </w:r>
      <w:r w:rsidRPr="00EB31E1">
        <w:rPr>
          <w:color w:val="000000"/>
        </w:rPr>
        <w:t>(anexa nr. 19);</w:t>
      </w:r>
    </w:p>
    <w:p w:rsidR="00D467B2" w:rsidRPr="00EB31E1" w:rsidRDefault="00D467B2" w:rsidP="00EB31E1">
      <w:pPr>
        <w:tabs>
          <w:tab w:val="left" w:pos="-284"/>
          <w:tab w:val="left" w:pos="196"/>
          <w:tab w:val="left" w:pos="567"/>
        </w:tabs>
        <w:jc w:val="both"/>
        <w:rPr>
          <w:color w:val="000000"/>
        </w:rPr>
      </w:pPr>
      <w:r>
        <w:rPr>
          <w:color w:val="000000"/>
        </w:rPr>
        <w:t>14</w:t>
      </w:r>
      <w:r w:rsidRPr="00EB31E1">
        <w:rPr>
          <w:color w:val="000000"/>
        </w:rPr>
        <w:t>)</w:t>
      </w:r>
      <w:r>
        <w:rPr>
          <w:color w:val="000000"/>
        </w:rPr>
        <w:t>D</w:t>
      </w:r>
      <w:r w:rsidRPr="00AD061A">
        <w:rPr>
          <w:color w:val="000000"/>
        </w:rPr>
        <w:t xml:space="preserve">eclaraţie terţ susţinător profesional </w:t>
      </w:r>
      <w:r w:rsidRPr="00EB31E1">
        <w:rPr>
          <w:color w:val="000000"/>
        </w:rPr>
        <w:t>(anexa nr. 20);</w:t>
      </w:r>
    </w:p>
    <w:p w:rsidR="00D467B2" w:rsidRPr="00EB31E1" w:rsidRDefault="00D467B2" w:rsidP="00EB31E1">
      <w:pPr>
        <w:tabs>
          <w:tab w:val="left" w:pos="-284"/>
          <w:tab w:val="left" w:pos="196"/>
          <w:tab w:val="left" w:pos="567"/>
        </w:tabs>
        <w:jc w:val="both"/>
        <w:rPr>
          <w:color w:val="000000"/>
        </w:rPr>
      </w:pPr>
      <w:r>
        <w:rPr>
          <w:color w:val="000000"/>
        </w:rPr>
        <w:t>15</w:t>
      </w:r>
      <w:r w:rsidRPr="00EB31E1">
        <w:rPr>
          <w:color w:val="000000"/>
        </w:rPr>
        <w:t>)</w:t>
      </w:r>
      <w:r w:rsidRPr="00AD061A">
        <w:rPr>
          <w:color w:val="000000"/>
        </w:rPr>
        <w:t xml:space="preserve">Specificaţii tehnice </w:t>
      </w:r>
      <w:r w:rsidRPr="00EB31E1">
        <w:rPr>
          <w:color w:val="000000"/>
        </w:rPr>
        <w:t>(anexa nr. 22);</w:t>
      </w:r>
    </w:p>
    <w:p w:rsidR="00D467B2" w:rsidRPr="00EB31E1" w:rsidRDefault="00D467B2" w:rsidP="00EB31E1">
      <w:pPr>
        <w:tabs>
          <w:tab w:val="left" w:pos="-284"/>
          <w:tab w:val="left" w:pos="196"/>
          <w:tab w:val="left" w:pos="567"/>
        </w:tabs>
        <w:jc w:val="both"/>
        <w:rPr>
          <w:color w:val="000000"/>
        </w:rPr>
      </w:pPr>
      <w:r>
        <w:rPr>
          <w:color w:val="000000"/>
        </w:rPr>
        <w:t>16</w:t>
      </w:r>
      <w:r w:rsidRPr="00EB31E1">
        <w:rPr>
          <w:color w:val="000000"/>
        </w:rPr>
        <w:t>)</w:t>
      </w:r>
      <w:r w:rsidRPr="00AD061A">
        <w:rPr>
          <w:color w:val="000000"/>
        </w:rPr>
        <w:t xml:space="preserve">Specificaţii de preț </w:t>
      </w:r>
      <w:r w:rsidRPr="00EB31E1">
        <w:rPr>
          <w:color w:val="000000"/>
        </w:rPr>
        <w:t>(anexa nr. 23);</w:t>
      </w:r>
    </w:p>
    <w:p w:rsidR="00D467B2" w:rsidRPr="00EB31E1" w:rsidRDefault="00D467B2" w:rsidP="00EB31E1">
      <w:pPr>
        <w:tabs>
          <w:tab w:val="left" w:pos="-284"/>
          <w:tab w:val="left" w:pos="196"/>
          <w:tab w:val="left" w:pos="567"/>
        </w:tabs>
        <w:jc w:val="both"/>
        <w:rPr>
          <w:color w:val="000000"/>
        </w:rPr>
      </w:pPr>
      <w:r>
        <w:rPr>
          <w:color w:val="000000"/>
        </w:rPr>
        <w:t>17</w:t>
      </w:r>
      <w:r w:rsidRPr="00EB31E1">
        <w:rPr>
          <w:color w:val="000000"/>
        </w:rPr>
        <w:t>)</w:t>
      </w:r>
      <w:r>
        <w:rPr>
          <w:color w:val="000000"/>
        </w:rPr>
        <w:t>C</w:t>
      </w:r>
      <w:r w:rsidRPr="00571EC0">
        <w:rPr>
          <w:color w:val="000000"/>
        </w:rPr>
        <w:t xml:space="preserve">ontract – model </w:t>
      </w:r>
      <w:r w:rsidRPr="00EB31E1">
        <w:rPr>
          <w:color w:val="000000"/>
        </w:rPr>
        <w:t>(anexa nr. 24);</w:t>
      </w:r>
    </w:p>
    <w:p w:rsidR="00D467B2" w:rsidRPr="00EB31E1" w:rsidRDefault="00D467B2" w:rsidP="00EB31E1">
      <w:pPr>
        <w:tabs>
          <w:tab w:val="left" w:pos="-284"/>
          <w:tab w:val="left" w:pos="196"/>
          <w:tab w:val="left" w:pos="567"/>
        </w:tabs>
        <w:jc w:val="both"/>
        <w:rPr>
          <w:color w:val="000000"/>
        </w:rPr>
      </w:pPr>
      <w:r>
        <w:rPr>
          <w:color w:val="000000"/>
        </w:rPr>
        <w:t>18</w:t>
      </w:r>
      <w:r w:rsidRPr="00EB31E1">
        <w:rPr>
          <w:color w:val="000000"/>
        </w:rPr>
        <w:t>)</w:t>
      </w:r>
      <w:r w:rsidRPr="00571EC0">
        <w:rPr>
          <w:color w:val="000000"/>
        </w:rPr>
        <w:t xml:space="preserve">Acord adițional </w:t>
      </w:r>
      <w:r w:rsidRPr="00EB31E1">
        <w:rPr>
          <w:color w:val="000000"/>
        </w:rPr>
        <w:t>(</w:t>
      </w:r>
      <w:r>
        <w:rPr>
          <w:color w:val="000000"/>
        </w:rPr>
        <w:t>anexa nr. 25).</w:t>
      </w:r>
    </w:p>
    <w:p w:rsidR="00D467B2" w:rsidRDefault="00D467B2" w:rsidP="00B17B3E">
      <w:pPr>
        <w:tabs>
          <w:tab w:val="left" w:pos="-284"/>
          <w:tab w:val="left" w:pos="196"/>
          <w:tab w:val="left" w:pos="567"/>
        </w:tabs>
        <w:jc w:val="both"/>
        <w:rPr>
          <w:color w:val="000000"/>
        </w:rPr>
      </w:pPr>
    </w:p>
    <w:p w:rsidR="00D467B2" w:rsidRPr="00B20D14" w:rsidRDefault="00D467B2" w:rsidP="00B17B3E">
      <w:pPr>
        <w:tabs>
          <w:tab w:val="left" w:pos="-284"/>
          <w:tab w:val="left" w:pos="196"/>
          <w:tab w:val="left" w:pos="567"/>
        </w:tabs>
        <w:jc w:val="both"/>
        <w:rPr>
          <w:color w:val="000000"/>
        </w:rPr>
      </w:pPr>
    </w:p>
    <w:bookmarkEnd w:id="3"/>
    <w:p w:rsidR="00D467B2" w:rsidRPr="00E36039" w:rsidRDefault="00D467B2" w:rsidP="00E30DD8">
      <w:pPr>
        <w:pStyle w:val="ListParagraph"/>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p>
    <w:p w:rsidR="00D467B2" w:rsidRPr="00962B31" w:rsidRDefault="00D467B2" w:rsidP="00156704">
      <w:pPr>
        <w:pStyle w:val="ListParagraph"/>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alocatesau exist</w:t>
      </w:r>
      <w:r>
        <w:rPr>
          <w:lang w:val="ro-RO"/>
        </w:rPr>
        <w:t xml:space="preserve">ă o garanție a alocării lor </w:t>
      </w:r>
      <w:r w:rsidRPr="00962B31">
        <w:rPr>
          <w:lang w:val="ro-RO"/>
        </w:rPr>
        <w:t>și destinate exclusivachizițieiîncauză.</w:t>
      </w:r>
    </w:p>
    <w:p w:rsidR="00D467B2" w:rsidRPr="00E36039" w:rsidRDefault="00D467B2" w:rsidP="00E36039">
      <w:pPr>
        <w:pStyle w:val="ListParagraph"/>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A26D0">
        <w:rPr>
          <w:lang w:val="pt-BR"/>
        </w:rPr>
        <w:t>Legii nr.131/2015 privindachizițiilepublice.</w:t>
      </w:r>
    </w:p>
    <w:p w:rsidR="00D467B2" w:rsidRPr="009F1E2C" w:rsidRDefault="00D467B2" w:rsidP="00156704">
      <w:pPr>
        <w:pStyle w:val="ListParagraph"/>
        <w:numPr>
          <w:ilvl w:val="0"/>
          <w:numId w:val="7"/>
        </w:numPr>
        <w:tabs>
          <w:tab w:val="clear" w:pos="1134"/>
          <w:tab w:val="left" w:pos="-284"/>
          <w:tab w:val="left" w:pos="196"/>
          <w:tab w:val="left" w:pos="567"/>
        </w:tabs>
        <w:spacing w:after="120"/>
        <w:ind w:left="-284" w:firstLine="284"/>
        <w:rPr>
          <w:color w:val="000000"/>
          <w:lang w:val="it-IT"/>
        </w:rPr>
      </w:pP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nr.694</w:t>
      </w:r>
      <w:r>
        <w:rPr>
          <w:color w:val="000000"/>
          <w:lang w:val="it-IT"/>
        </w:rPr>
        <w:t>/</w:t>
      </w:r>
      <w:r w:rsidRPr="009F1E2C">
        <w:rPr>
          <w:color w:val="000000"/>
          <w:lang w:val="it-IT"/>
        </w:rPr>
        <w:t>2020.</w:t>
      </w:r>
    </w:p>
    <w:p w:rsidR="00D467B2" w:rsidRDefault="00D467B2" w:rsidP="00156704">
      <w:pPr>
        <w:pStyle w:val="ListParagraph"/>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conformRegulamentului cu privire la achizițiile publice folosind procedura de negociere</w:t>
      </w:r>
      <w:r>
        <w:rPr>
          <w:lang w:val="it-IT"/>
        </w:rPr>
        <w:t>,</w:t>
      </w:r>
      <w:r w:rsidRPr="009F1E2C">
        <w:rPr>
          <w:lang w:val="it-IT"/>
        </w:rPr>
        <w:t xml:space="preserve"> aprobat prin  Hotărârea Guvernului nr.599</w:t>
      </w:r>
      <w:r>
        <w:rPr>
          <w:lang w:val="it-IT"/>
        </w:rPr>
        <w:t>/</w:t>
      </w:r>
      <w:r w:rsidRPr="009F1E2C">
        <w:rPr>
          <w:lang w:val="it-IT"/>
        </w:rPr>
        <w:t>2020.</w:t>
      </w:r>
    </w:p>
    <w:p w:rsidR="00D467B2" w:rsidRPr="009F1E2C" w:rsidRDefault="00D467B2"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w:t>
      </w:r>
      <w:r w:rsidRPr="003D238F">
        <w:rPr>
          <w:lang w:val="it-IT"/>
        </w:rPr>
        <w:t>anexele ce țin de procedurile date</w:t>
      </w:r>
      <w:r>
        <w:rPr>
          <w:lang w:val="it-IT"/>
        </w:rPr>
        <w:t>:anexa nr.1, a</w:t>
      </w:r>
      <w:r w:rsidRPr="00EA20BC">
        <w:rPr>
          <w:lang w:val="it-IT"/>
        </w:rPr>
        <w:t>nexa nr.</w:t>
      </w:r>
      <w:r>
        <w:rPr>
          <w:lang w:val="it-IT"/>
        </w:rPr>
        <w:t>3</w:t>
      </w:r>
      <w:r w:rsidRPr="00EA20BC">
        <w:rPr>
          <w:lang w:val="it-IT"/>
        </w:rPr>
        <w:t>,</w:t>
      </w:r>
      <w:r>
        <w:rPr>
          <w:lang w:val="it-IT"/>
        </w:rPr>
        <w:t>anexa nr.4, anexa nr.5, anexa nr.6 și anexa nr.25.</w:t>
      </w:r>
    </w:p>
    <w:p w:rsidR="00D467B2" w:rsidRPr="009F1E2C" w:rsidRDefault="00D467B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Ofertantul suportă toate costurile asociate elaborării și prezentării ofertei sale, precum și documentelor care o însoțesc.</w:t>
      </w:r>
    </w:p>
    <w:p w:rsidR="00D467B2" w:rsidRPr="009F1E2C" w:rsidRDefault="00D467B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D467B2" w:rsidRPr="009F1E2C" w:rsidRDefault="00D467B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pct.2</w:t>
      </w:r>
      <w:r>
        <w:rPr>
          <w:lang w:val="it-IT"/>
        </w:rPr>
        <w:t>2</w:t>
      </w:r>
      <w:r w:rsidRPr="00367E05">
        <w:rPr>
          <w:lang w:val="it-IT"/>
        </w:rPr>
        <w:t xml:space="preserve"> și pct.2</w:t>
      </w:r>
      <w:r>
        <w:rPr>
          <w:lang w:val="it-IT"/>
        </w:rPr>
        <w:t>3</w:t>
      </w:r>
      <w:r w:rsidRPr="009F1E2C">
        <w:rPr>
          <w:lang w:val="it-IT"/>
        </w:rPr>
        <w:t xml:space="preserve">în cadrul </w:t>
      </w:r>
      <w:r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D467B2" w:rsidRPr="00E36039" w:rsidRDefault="00D467B2"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rPr>
          <w:lang w:val="it-IT"/>
        </w:rPr>
        <w:t>Hotărâr</w:t>
      </w:r>
      <w:r>
        <w:rPr>
          <w:lang w:val="it-IT"/>
        </w:rPr>
        <w:t>ii</w:t>
      </w:r>
      <w:r w:rsidRPr="0008044B">
        <w:rPr>
          <w:lang w:val="it-IT"/>
        </w:rPr>
        <w:t xml:space="preserve"> Guvernului nr.1420/20</w:t>
      </w:r>
      <w:r>
        <w:rPr>
          <w:lang w:val="it-IT"/>
        </w:rPr>
        <w:t xml:space="preserve">16pentru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D467B2" w:rsidRPr="009F1E2C" w:rsidRDefault="00D467B2"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467B2" w:rsidRPr="009F1E2C" w:rsidRDefault="00D467B2"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D467B2" w:rsidRPr="0013462B" w:rsidRDefault="00D467B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influențaacțiunile unei alte părți;</w:t>
      </w:r>
      <w:bookmarkStart w:id="14" w:name="_Toc392179966"/>
      <w:bookmarkStart w:id="15" w:name="_Toc392180137"/>
      <w:bookmarkStart w:id="16" w:name="_Toc449539027"/>
      <w:bookmarkEnd w:id="11"/>
      <w:bookmarkEnd w:id="12"/>
      <w:bookmarkEnd w:id="13"/>
    </w:p>
    <w:p w:rsidR="00D467B2" w:rsidRPr="0013462B" w:rsidRDefault="00D467B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467B2" w:rsidRPr="0013462B" w:rsidRDefault="00D467B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D467B2" w:rsidRPr="0013462B" w:rsidRDefault="00D467B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467B2" w:rsidRDefault="00D467B2" w:rsidP="00156704">
      <w:pPr>
        <w:pStyle w:val="ListParagraph"/>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3"/>
      <w:bookmarkEnd w:id="24"/>
      <w:bookmarkEnd w:id="25"/>
    </w:p>
    <w:p w:rsidR="00D467B2" w:rsidRDefault="00D467B2" w:rsidP="00A13E08">
      <w:pPr>
        <w:tabs>
          <w:tab w:val="left" w:pos="-284"/>
          <w:tab w:val="left" w:pos="142"/>
          <w:tab w:val="left" w:pos="426"/>
        </w:tabs>
        <w:spacing w:after="120"/>
        <w:rPr>
          <w:color w:val="000000"/>
          <w:lang w:val="it-IT"/>
        </w:rPr>
      </w:pPr>
    </w:p>
    <w:p w:rsidR="00D467B2" w:rsidRPr="00E36039" w:rsidRDefault="00D467B2" w:rsidP="00E36039">
      <w:pPr>
        <w:tabs>
          <w:tab w:val="left" w:pos="-284"/>
          <w:tab w:val="left" w:pos="142"/>
          <w:tab w:val="left" w:pos="426"/>
        </w:tabs>
        <w:spacing w:after="120"/>
        <w:rPr>
          <w:color w:val="000000"/>
          <w:lang w:val="it-IT"/>
        </w:rPr>
      </w:pPr>
    </w:p>
    <w:p w:rsidR="00D467B2" w:rsidRDefault="00D467B2" w:rsidP="009F1E2C">
      <w:pPr>
        <w:pStyle w:val="Heading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D467B2" w:rsidRPr="00E36039" w:rsidRDefault="00D467B2" w:rsidP="00E36039"/>
    <w:p w:rsidR="00D467B2" w:rsidRDefault="00D467B2"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D467B2" w:rsidRPr="0013462B" w:rsidRDefault="00D467B2"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D467B2" w:rsidRPr="009F1E2C" w:rsidRDefault="00D467B2"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D467B2" w:rsidRPr="009F1E2C" w:rsidRDefault="00D467B2"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D467B2" w:rsidRPr="00962B31" w:rsidRDefault="00D467B2"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separat.Asocierea trebuie prezentată în formă scrisă</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D467B2" w:rsidRPr="009F1E2C" w:rsidRDefault="00D467B2" w:rsidP="009F1E2C">
      <w:pPr>
        <w:pStyle w:val="ListParagraph"/>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sidRPr="009F1E2C">
        <w:rPr>
          <w:lang w:val="it-IT"/>
        </w:rPr>
        <w:t xml:space="preserve">Filialele agenților economici, cu personalitate juridică şi înregistrate în conformitate cu prevederile </w:t>
      </w:r>
      <w:r w:rsidRPr="00367E05">
        <w:rPr>
          <w:lang w:val="it-IT"/>
        </w:rPr>
        <w:t>pct.</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D467B2" w:rsidRPr="009F1E2C" w:rsidRDefault="00D467B2" w:rsidP="009F1E2C">
      <w:pPr>
        <w:pStyle w:val="ListParagraph"/>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D467B2" w:rsidRPr="009A26D0" w:rsidRDefault="00D467B2"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367E05">
        <w:rPr>
          <w:b/>
          <w:lang w:val="it-IT"/>
        </w:rPr>
        <w:t>18</w:t>
      </w:r>
      <w:r w:rsidRPr="00367E05">
        <w:rPr>
          <w:b/>
          <w:lang w:val="ro-RO"/>
        </w:rPr>
        <w:t>.</w:t>
      </w:r>
      <w:r w:rsidRPr="009F1E2C">
        <w:rPr>
          <w:color w:val="000000"/>
          <w:lang w:val="it-IT"/>
        </w:rPr>
        <w:t>Pentru confirmarea datelor de calificare în cadrul procedurii de achiziții publice, operatorul economic completează și prezintă DUAE</w:t>
      </w:r>
      <w:r>
        <w:rPr>
          <w:color w:val="000000"/>
          <w:lang w:val="it-IT"/>
        </w:rPr>
        <w:t>,conform</w:t>
      </w:r>
      <w:r w:rsidRPr="009F1E2C">
        <w:rPr>
          <w:color w:val="000000"/>
          <w:lang w:val="it-IT"/>
        </w:rPr>
        <w:t>formularul</w:t>
      </w:r>
      <w:r>
        <w:rPr>
          <w:color w:val="000000"/>
          <w:lang w:val="it-IT"/>
        </w:rPr>
        <w:t>ui</w:t>
      </w:r>
      <w:r w:rsidRPr="0008044B">
        <w:rPr>
          <w:color w:val="000000"/>
          <w:lang w:val="it-IT"/>
        </w:rPr>
        <w:t>standard al Documentului unic de achiziții European</w:t>
      </w:r>
      <w:r>
        <w:rPr>
          <w:color w:val="000000"/>
          <w:lang w:val="it-IT"/>
        </w:rPr>
        <w:t>,</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sidRPr="005157B4">
        <w:rPr>
          <w:color w:val="000000"/>
          <w:lang w:val="it-IT"/>
        </w:rPr>
        <w:t>nr.72/2020</w:t>
      </w:r>
      <w:r w:rsidRPr="009F1E2C">
        <w:rPr>
          <w:color w:val="000000"/>
          <w:lang w:val="it-IT"/>
        </w:rPr>
        <w:t>, în conformitate cu cerințele stabilite de autoritatea contractantă.</w:t>
      </w:r>
      <w:r w:rsidRPr="00C61BD1">
        <w:rPr>
          <w:color w:val="000000"/>
          <w:lang w:val="it-IT"/>
        </w:rPr>
        <w:t>Prezentarea oricărui alt formular DUAE</w:t>
      </w:r>
      <w:r w:rsidRPr="009A26D0">
        <w:rPr>
          <w:color w:val="000000"/>
          <w:lang w:val="pt-BR"/>
        </w:rPr>
        <w:t>, este temei de descalificare de la procedura de achiziție publică.</w:t>
      </w:r>
    </w:p>
    <w:p w:rsidR="00D467B2" w:rsidRPr="009F1E2C" w:rsidRDefault="00D467B2" w:rsidP="009F1E2C">
      <w:pPr>
        <w:pStyle w:val="ListParagraph"/>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467B2" w:rsidRPr="009F1E2C" w:rsidRDefault="00D467B2"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sidRPr="009F1E2C">
        <w:rPr>
          <w:lang w:val="it-IT"/>
        </w:rPr>
        <w:t>Autoritatea contractantă aplică criterii și cerințe de calificare numai referitoare la:</w:t>
      </w:r>
    </w:p>
    <w:p w:rsidR="00D467B2" w:rsidRPr="0013462B" w:rsidRDefault="00D467B2" w:rsidP="00A54239">
      <w:pPr>
        <w:spacing w:after="120"/>
        <w:ind w:left="142"/>
        <w:rPr>
          <w:lang w:val="it-IT"/>
        </w:rPr>
      </w:pPr>
      <w:r w:rsidRPr="0013462B">
        <w:rPr>
          <w:lang w:val="it-IT"/>
        </w:rPr>
        <w:t>1)eligibilitatea ofertantului sau candidatului;</w:t>
      </w:r>
    </w:p>
    <w:p w:rsidR="00D467B2" w:rsidRPr="009F1E2C" w:rsidRDefault="00D467B2" w:rsidP="00A54239">
      <w:pPr>
        <w:spacing w:after="120"/>
        <w:ind w:left="142"/>
        <w:rPr>
          <w:lang w:val="it-IT"/>
        </w:rPr>
      </w:pPr>
      <w:r w:rsidRPr="009F1E2C">
        <w:rPr>
          <w:lang w:val="it-IT"/>
        </w:rPr>
        <w:t>2) capacitatea de exercitare a activității profesionale;</w:t>
      </w:r>
    </w:p>
    <w:p w:rsidR="00D467B2" w:rsidRPr="009F1E2C" w:rsidRDefault="00D467B2"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D467B2" w:rsidRPr="009F1E2C" w:rsidRDefault="00D467B2"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D467B2" w:rsidRPr="009F1E2C" w:rsidRDefault="00D467B2"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D467B2" w:rsidRPr="009F1E2C" w:rsidRDefault="00D467B2"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D467B2" w:rsidRPr="00D21F85" w:rsidRDefault="00D467B2">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Documentele</w:t>
      </w:r>
      <w:r w:rsidRPr="009F1E2C">
        <w:rPr>
          <w:lang w:val="ro-RO"/>
        </w:rPr>
        <w:t>se prezintă în format electronic, utilizînd</w:t>
      </w:r>
      <w:r w:rsidRPr="00B45370">
        <w:rPr>
          <w:color w:val="000000"/>
          <w:lang w:val="ro-RO"/>
        </w:rPr>
        <w:t>Sistemul informaţional automatizat “Registrul de stat al achiziţiilor publice” (în continuare - SIA RSAP)</w:t>
      </w:r>
      <w:r>
        <w:rPr>
          <w:color w:val="000000"/>
          <w:lang w:val="ro-RO"/>
        </w:rPr>
        <w:t>,</w:t>
      </w:r>
      <w:r w:rsidRPr="009F1E2C">
        <w:rPr>
          <w:lang w:val="ro-RO"/>
        </w:rPr>
        <w:t xml:space="preserve">cu excepția cazurilor prevăzute la art.33 alin.(7) și alin.(11) din Legea </w:t>
      </w:r>
      <w:r>
        <w:rPr>
          <w:lang w:val="ro-RO"/>
        </w:rPr>
        <w:t>nr.</w:t>
      </w:r>
      <w:r w:rsidRPr="009F1E2C">
        <w:rPr>
          <w:lang w:val="ro-RO"/>
        </w:rPr>
        <w:t xml:space="preserve">131/2015 privind achizițiile publice. </w:t>
      </w:r>
    </w:p>
    <w:p w:rsidR="00D467B2" w:rsidRPr="009F1E2C" w:rsidRDefault="00D467B2"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467B2" w:rsidRPr="009F1E2C" w:rsidRDefault="00D467B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sidRPr="009F1E2C">
        <w:rPr>
          <w:lang w:val="it-IT"/>
        </w:rPr>
        <w:t>Seexclude de la procedura pentru atribuire a contractului de achiziţie publică, şi respectiv</w:t>
      </w:r>
      <w:r>
        <w:rPr>
          <w:lang w:val="it-IT"/>
        </w:rPr>
        <w:t>,</w:t>
      </w:r>
      <w:r w:rsidRPr="009F1E2C">
        <w:rPr>
          <w:lang w:val="it-IT"/>
        </w:rPr>
        <w:t xml:space="preserve"> nu este eligibil, orice ofertant care se află în oricaredintre situaţii</w:t>
      </w:r>
      <w:r>
        <w:rPr>
          <w:lang w:val="it-IT"/>
        </w:rPr>
        <w:t>le</w:t>
      </w:r>
      <w:r w:rsidRPr="00491A3D">
        <w:rPr>
          <w:lang w:val="it-IT"/>
        </w:rPr>
        <w:t xml:space="preserve">prevăzute la art.19 </w:t>
      </w:r>
      <w:r w:rsidRPr="00485A35">
        <w:rPr>
          <w:lang w:val="it-IT"/>
        </w:rPr>
        <w:t xml:space="preserve">alin.(2) şi </w:t>
      </w:r>
      <w:r w:rsidRPr="00491A3D">
        <w:rPr>
          <w:lang w:val="it-IT"/>
        </w:rPr>
        <w:t xml:space="preserve">alin.(3) </w:t>
      </w:r>
      <w:r>
        <w:rPr>
          <w:lang w:val="it-IT"/>
        </w:rPr>
        <w:t xml:space="preserve">și </w:t>
      </w:r>
      <w:r w:rsidRPr="00491A3D">
        <w:rPr>
          <w:lang w:val="it-IT"/>
        </w:rPr>
        <w:t>art.16 alin.(6) al Legii nr.131/2015 privind achizițiile publice</w:t>
      </w:r>
      <w:r>
        <w:rPr>
          <w:lang w:val="it-IT"/>
        </w:rPr>
        <w:t>.</w:t>
      </w:r>
    </w:p>
    <w:p w:rsidR="00D467B2" w:rsidRPr="005B10F8" w:rsidRDefault="00D467B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519D8">
        <w:rPr>
          <w:lang w:val="it-IT"/>
        </w:rPr>
        <w:t>Orice ofertant/candidat care se află în una din situațiile menționate la pct.</w:t>
      </w:r>
      <w:r>
        <w:rPr>
          <w:lang w:val="it-IT"/>
        </w:rPr>
        <w:t>22</w:t>
      </w:r>
      <w:r w:rsidRPr="00367E05">
        <w:rPr>
          <w:lang w:val="it-IT"/>
        </w:rPr>
        <w:t xml:space="preserve"> și pct.2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D467B2" w:rsidRPr="009F1E2C" w:rsidRDefault="00D467B2"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w:t>
      </w:r>
      <w:r>
        <w:rPr>
          <w:lang w:val="it-IT"/>
        </w:rPr>
        <w:t xml:space="preserve"> </w:t>
      </w:r>
      <w:r w:rsidRPr="00EB37C1">
        <w:rPr>
          <w:lang w:val="it-IT"/>
        </w:rPr>
        <w:t>pct</w:t>
      </w:r>
      <w:r w:rsidRPr="00367E05">
        <w:rPr>
          <w:lang w:val="it-IT"/>
        </w:rPr>
        <w:t>.2</w:t>
      </w:r>
      <w:r>
        <w:rPr>
          <w:lang w:val="it-IT"/>
        </w:rPr>
        <w:t xml:space="preserve">2 </w:t>
      </w:r>
      <w:r w:rsidRPr="00367E05">
        <w:rPr>
          <w:lang w:val="it-IT"/>
        </w:rPr>
        <w:t>și pct.2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sidRPr="00367E05">
        <w:rPr>
          <w:lang w:val="it-IT"/>
        </w:rPr>
        <w:t>2</w:t>
      </w:r>
      <w:r>
        <w:rPr>
          <w:lang w:val="it-IT"/>
        </w:rPr>
        <w:t>2</w:t>
      </w:r>
      <w:r w:rsidRPr="00367E05">
        <w:rPr>
          <w:lang w:val="it-IT"/>
        </w:rPr>
        <w:t xml:space="preserve"> și pct.2</w:t>
      </w:r>
      <w:r>
        <w:rPr>
          <w:lang w:val="it-IT"/>
        </w:rPr>
        <w:t>3</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467B2" w:rsidRPr="009F1E2C" w:rsidRDefault="00D467B2"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lang w:val="it-IT"/>
        </w:rPr>
        <w:t>În ceea ce privescreferințele de</w:t>
      </w:r>
      <w:r w:rsidRPr="00367E05">
        <w:rPr>
          <w:lang w:val="it-IT"/>
        </w:rPr>
        <w:t>la pct.2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467B2" w:rsidRPr="009F1E2C" w:rsidRDefault="00D467B2"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pct.2</w:t>
      </w:r>
      <w:r>
        <w:rPr>
          <w:lang w:val="it-IT"/>
        </w:rPr>
        <w:t>2</w:t>
      </w:r>
      <w:r w:rsidRPr="00367E05">
        <w:rPr>
          <w:lang w:val="it-IT"/>
        </w:rPr>
        <w:t xml:space="preserve"> sau respectivele documente nu vizează toate situaţiile referitoare de la pct.2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467B2" w:rsidRPr="009F1E2C" w:rsidRDefault="00D467B2"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28.</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D467B2" w:rsidRPr="009F1E2C" w:rsidRDefault="00D467B2"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D467B2" w:rsidRPr="00BC3851" w:rsidRDefault="00D467B2"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financiarăpentru a se califica conform cerinţelor de îndeplinire a contractului, cum ar fi:</w:t>
      </w:r>
    </w:p>
    <w:p w:rsidR="00D467B2" w:rsidRDefault="00D467B2"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în </w:t>
      </w:r>
      <w:r>
        <w:rPr>
          <w:lang w:val="it-IT"/>
        </w:rPr>
        <w:t>pct.16 din anexa nr.2,</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D467B2" w:rsidRPr="009F1E2C" w:rsidRDefault="00D467B2"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Pr="009F1E2C">
        <w:rPr>
          <w:lang w:val="it-IT"/>
        </w:rPr>
        <w:t xml:space="preserve">declarații bancare corespunzătoare sau, după caz, dovezi privind </w:t>
      </w:r>
      <w:r>
        <w:rPr>
          <w:lang w:val="it-IT"/>
        </w:rPr>
        <w:t>asigurarea riscului profesional;</w:t>
      </w:r>
    </w:p>
    <w:p w:rsidR="00D467B2" w:rsidRPr="009F1E2C" w:rsidRDefault="00D467B2"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D467B2" w:rsidRPr="009F1E2C" w:rsidRDefault="00D467B2"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D467B2" w:rsidRPr="00A54239" w:rsidRDefault="00D467B2"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sidRPr="00593B4C">
        <w:rPr>
          <w:bCs/>
          <w:lang w:val="it-IT"/>
        </w:rPr>
        <w:t>La solicitarea autorității contactante,</w:t>
      </w:r>
      <w:r>
        <w:rPr>
          <w:bCs/>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D467B2" w:rsidRDefault="00D467B2"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Pr="00186AE9">
        <w:rPr>
          <w:lang w:val="it-IT"/>
        </w:rPr>
        <w:t>list</w:t>
      </w:r>
      <w:r>
        <w:rPr>
          <w:lang w:val="it-IT"/>
        </w:rPr>
        <w:t xml:space="preserve">ăa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nr.12.</w:t>
      </w:r>
      <w:bookmarkStart w:id="30" w:name="_Hlk61426369"/>
      <w:r w:rsidRPr="00B33FCF">
        <w:rPr>
          <w:lang w:val="it-IT"/>
        </w:rPr>
        <w:t>Respectivele certificări indică beneficiarii, indiferent dacă aceştia sunt autorităţi contractante sau clienţi privaţi</w:t>
      </w:r>
      <w:r>
        <w:rPr>
          <w:lang w:val="it-IT"/>
        </w:rPr>
        <w:t>,</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D467B2" w:rsidRPr="009F1E2C" w:rsidRDefault="00D467B2" w:rsidP="00A54239">
      <w:pPr>
        <w:pStyle w:val="ListParagraph"/>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D467B2" w:rsidRPr="009F1E2C" w:rsidRDefault="00D467B2" w:rsidP="00A54239">
      <w:pPr>
        <w:pStyle w:val="ListParagraph"/>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D467B2" w:rsidRPr="009F1E2C" w:rsidRDefault="00D467B2" w:rsidP="00A54239">
      <w:pPr>
        <w:pStyle w:val="ListParagraph"/>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D467B2" w:rsidRPr="004B42BC" w:rsidRDefault="00D467B2" w:rsidP="004B42BC">
      <w:pPr>
        <w:pStyle w:val="ListParagraph"/>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D467B2" w:rsidRPr="003931BB" w:rsidRDefault="00D467B2" w:rsidP="00A54239">
      <w:pPr>
        <w:pStyle w:val="ListParagraph"/>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sidRPr="003931BB">
        <w:rPr>
          <w:lang w:val="it-IT"/>
        </w:rPr>
        <w:t>conform</w:t>
      </w:r>
      <w:r w:rsidRPr="00E36039">
        <w:rPr>
          <w:lang w:val="it-IT"/>
        </w:rPr>
        <w:t>Anexei nr.14;</w:t>
      </w:r>
    </w:p>
    <w:p w:rsidR="00D467B2" w:rsidRDefault="00D467B2" w:rsidP="00A54239">
      <w:pPr>
        <w:pStyle w:val="ListParagraph"/>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D467B2" w:rsidRDefault="00D467B2"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pct.3</w:t>
      </w:r>
      <w:r>
        <w:rPr>
          <w:lang w:val="it-IT"/>
        </w:rPr>
        <w:t>6;</w:t>
      </w:r>
    </w:p>
    <w:p w:rsidR="00D467B2" w:rsidRPr="003931BB" w:rsidRDefault="00D467B2"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nr.13</w:t>
      </w:r>
      <w:r w:rsidRPr="003931BB">
        <w:rPr>
          <w:lang w:val="it-IT"/>
        </w:rPr>
        <w:t>;</w:t>
      </w:r>
    </w:p>
    <w:p w:rsidR="00D467B2" w:rsidRPr="00A47CAE" w:rsidRDefault="00D467B2" w:rsidP="00A47CAE">
      <w:pPr>
        <w:pStyle w:val="ListParagraph"/>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nr.15</w:t>
      </w:r>
      <w:r w:rsidRPr="003931BB">
        <w:rPr>
          <w:lang w:val="it-IT"/>
        </w:rPr>
        <w:t>, copia/copiile</w:t>
      </w:r>
      <w:r w:rsidRPr="00A47CAE">
        <w:rPr>
          <w:lang w:val="it-IT"/>
        </w:rPr>
        <w:t xml:space="preserve"> contractului/contractelor încheiat/încheiate cu subatreprenorii</w:t>
      </w:r>
      <w:r>
        <w:rPr>
          <w:lang w:val="it-IT"/>
        </w:rPr>
        <w:t>.</w:t>
      </w:r>
    </w:p>
    <w:p w:rsidR="00D467B2" w:rsidRPr="00A96FA9" w:rsidRDefault="00D467B2"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467B2" w:rsidRPr="005568B3" w:rsidRDefault="00D467B2"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bookmarkStart w:id="32" w:name="_Hlk74061507"/>
      <w:r>
        <w:rPr>
          <w:bCs/>
          <w:lang w:val="it-IT"/>
        </w:rPr>
        <w:t>în cazul solicitării din partea autorității contactante,</w:t>
      </w:r>
      <w:bookmarkEnd w:id="32"/>
      <w:r w:rsidRPr="005568B3">
        <w:rPr>
          <w:bCs/>
          <w:lang w:val="it-IT"/>
        </w:rPr>
        <w:t>documente și certificate emise de organisme independente, prin care se atestă faptul că respectă anumite standarde de asigurare a calităţii</w:t>
      </w:r>
      <w:r w:rsidRPr="00613469">
        <w:rPr>
          <w:bCs/>
          <w:lang w:val="it-IT"/>
        </w:rPr>
        <w:t>(ISO 9001)</w:t>
      </w:r>
      <w:r w:rsidRPr="005568B3">
        <w:rPr>
          <w:bCs/>
          <w:lang w:val="it-IT"/>
        </w:rPr>
        <w:t>,</w:t>
      </w:r>
      <w:r>
        <w:rPr>
          <w:bCs/>
          <w:lang w:val="it-IT"/>
        </w:rPr>
        <w:t xml:space="preserve">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467B2" w:rsidRPr="009F1E2C" w:rsidRDefault="00D467B2"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467B2" w:rsidRPr="009F1E2C" w:rsidRDefault="00D467B2"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D467B2" w:rsidRPr="009F1E2C" w:rsidRDefault="00D467B2"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Pr>
          <w:lang w:val="it-IT"/>
        </w:rPr>
        <w:t>, sau</w:t>
      </w:r>
      <w:r w:rsidRPr="009F1E2C">
        <w:rPr>
          <w:lang w:val="it-IT"/>
        </w:rPr>
        <w:t>;</w:t>
      </w:r>
    </w:p>
    <w:p w:rsidR="00D467B2" w:rsidRPr="009F1E2C" w:rsidRDefault="00D467B2"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D467B2" w:rsidRPr="009F1E2C" w:rsidRDefault="00D467B2"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467B2" w:rsidRDefault="00D467B2"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D467B2" w:rsidRDefault="00D467B2" w:rsidP="00CB5A3C">
      <w:pPr>
        <w:tabs>
          <w:tab w:val="left" w:pos="-284"/>
          <w:tab w:val="left" w:pos="142"/>
          <w:tab w:val="left" w:pos="426"/>
          <w:tab w:val="left" w:pos="567"/>
          <w:tab w:val="left" w:pos="709"/>
        </w:tabs>
        <w:ind w:left="-284" w:firstLine="284"/>
        <w:jc w:val="both"/>
        <w:rPr>
          <w:lang w:val="it-IT"/>
        </w:rPr>
      </w:pPr>
      <w:r w:rsidRPr="009F1E2C">
        <w:rPr>
          <w:lang w:val="it-IT"/>
        </w:rPr>
        <w:t>1)</w:t>
      </w:r>
      <w:r w:rsidRPr="00AE3CA7">
        <w:rPr>
          <w:lang w:val="it-IT"/>
        </w:rPr>
        <w:t>Etichetele cu criterii multipl</w:t>
      </w:r>
      <w:r>
        <w:rPr>
          <w:lang w:val="it-IT"/>
        </w:rPr>
        <w:t>e:</w:t>
      </w:r>
      <w:r>
        <w:t xml:space="preserve">eticheta </w:t>
      </w:r>
      <w:r w:rsidRPr="00CB5A3C">
        <w:rPr>
          <w:lang w:val="it-IT"/>
        </w:rPr>
        <w:t>europeană (floarea), eticheta scandinavă(lebăda nordică) şi etichetele naţionale (precum îngerulalbastru german)</w:t>
      </w:r>
      <w:r>
        <w:rPr>
          <w:lang w:val="it-IT"/>
        </w:rPr>
        <w:t>;</w:t>
      </w:r>
    </w:p>
    <w:p w:rsidR="00D467B2" w:rsidRDefault="00D467B2"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D467B2" w:rsidRPr="000F1DBF" w:rsidRDefault="00D467B2"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)Posibilitățile de reciclare/reutilizare a produsului după scoaterea din uz a acestuia;</w:t>
      </w:r>
    </w:p>
    <w:p w:rsidR="00D467B2" w:rsidRPr="000F1DBF" w:rsidRDefault="00D467B2"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D467B2" w:rsidRPr="00AE3CA7" w:rsidRDefault="00D467B2"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D467B2" w:rsidRDefault="00D467B2"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)Restricțiile de utilizare a anumitor substanțe periculoaseîn compoziția produsului</w:t>
      </w:r>
      <w:r>
        <w:rPr>
          <w:lang w:val="it-IT"/>
        </w:rPr>
        <w:t>;</w:t>
      </w:r>
    </w:p>
    <w:p w:rsidR="00D467B2" w:rsidRDefault="00D467B2" w:rsidP="00AE3CA7">
      <w:pPr>
        <w:tabs>
          <w:tab w:val="left" w:pos="-284"/>
          <w:tab w:val="left" w:pos="142"/>
          <w:tab w:val="left" w:pos="426"/>
          <w:tab w:val="left" w:pos="567"/>
          <w:tab w:val="left" w:pos="709"/>
        </w:tabs>
        <w:ind w:left="-284" w:firstLine="284"/>
        <w:jc w:val="both"/>
        <w:rPr>
          <w:lang w:val="it-IT"/>
        </w:rPr>
      </w:pPr>
      <w:r>
        <w:rPr>
          <w:lang w:val="it-IT"/>
        </w:rPr>
        <w:t>7)S</w:t>
      </w:r>
      <w:r w:rsidRPr="00AE3CA7">
        <w:rPr>
          <w:lang w:val="it-IT"/>
        </w:rPr>
        <w:t>isteme eficiente de tratare a deșeurilor în aer și în apă înfabricarea produselor</w:t>
      </w:r>
      <w:r>
        <w:rPr>
          <w:lang w:val="it-IT"/>
        </w:rPr>
        <w:t>;</w:t>
      </w:r>
    </w:p>
    <w:p w:rsidR="00D467B2" w:rsidRPr="009A26D0" w:rsidRDefault="00D467B2" w:rsidP="00AE3CA7">
      <w:pPr>
        <w:tabs>
          <w:tab w:val="left" w:pos="-284"/>
          <w:tab w:val="left" w:pos="142"/>
          <w:tab w:val="left" w:pos="426"/>
          <w:tab w:val="left" w:pos="567"/>
          <w:tab w:val="left" w:pos="709"/>
        </w:tabs>
        <w:ind w:left="-284" w:firstLine="284"/>
        <w:jc w:val="both"/>
        <w:rPr>
          <w:lang w:val="pt-BR"/>
        </w:rPr>
      </w:pPr>
      <w:r w:rsidRPr="009A26D0">
        <w:rPr>
          <w:lang w:val="pt-BR"/>
        </w:rPr>
        <w:t>8)</w:t>
      </w:r>
      <w:r>
        <w:t xml:space="preserve">Utilizarea </w:t>
      </w:r>
      <w:r w:rsidRPr="009A26D0">
        <w:rPr>
          <w:lang w:val="pt-BR"/>
        </w:rPr>
        <w:t>sistemelor și schemelor de management de mediu (deexemplu EMAS, ISO 14001);</w:t>
      </w:r>
    </w:p>
    <w:p w:rsidR="00D467B2" w:rsidRDefault="00D467B2" w:rsidP="000F1DBF">
      <w:pPr>
        <w:tabs>
          <w:tab w:val="left" w:pos="-284"/>
          <w:tab w:val="left" w:pos="142"/>
          <w:tab w:val="left" w:pos="426"/>
          <w:tab w:val="left" w:pos="567"/>
          <w:tab w:val="left" w:pos="709"/>
        </w:tabs>
        <w:ind w:left="-284" w:firstLine="284"/>
        <w:jc w:val="both"/>
        <w:rPr>
          <w:lang w:val="it-IT"/>
        </w:rPr>
      </w:pPr>
      <w:r>
        <w:rPr>
          <w:lang w:val="it-IT"/>
        </w:rPr>
        <w:t>9)R</w:t>
      </w:r>
      <w:r w:rsidRPr="00AE3CA7">
        <w:rPr>
          <w:lang w:val="it-IT"/>
        </w:rPr>
        <w:t>educer</w:t>
      </w:r>
      <w:r>
        <w:rPr>
          <w:lang w:val="it-IT"/>
        </w:rPr>
        <w:t>e</w:t>
      </w:r>
      <w:r w:rsidRPr="00AE3CA7">
        <w:rPr>
          <w:lang w:val="it-IT"/>
        </w:rPr>
        <w:t xml:space="preserve"> ale emisiilor de CO2</w:t>
      </w:r>
      <w:r w:rsidRPr="000F1DBF">
        <w:rPr>
          <w:lang w:val="it-IT"/>
        </w:rPr>
        <w:t>și a altor gaze</w:t>
      </w:r>
      <w:r w:rsidRPr="00AE3CA7">
        <w:rPr>
          <w:lang w:val="it-IT"/>
        </w:rPr>
        <w:t xml:space="preserve"> prin scăderea frecvenței livrăriiși opțiuni noi de ambalare</w:t>
      </w:r>
      <w:r>
        <w:rPr>
          <w:lang w:val="it-IT"/>
        </w:rPr>
        <w:t>;</w:t>
      </w:r>
    </w:p>
    <w:p w:rsidR="00D467B2" w:rsidRPr="009A26D0" w:rsidRDefault="00D467B2" w:rsidP="000F1DBF">
      <w:pPr>
        <w:tabs>
          <w:tab w:val="left" w:pos="-284"/>
          <w:tab w:val="left" w:pos="142"/>
          <w:tab w:val="left" w:pos="426"/>
          <w:tab w:val="left" w:pos="567"/>
          <w:tab w:val="left" w:pos="709"/>
        </w:tabs>
        <w:ind w:left="-284" w:firstLine="284"/>
        <w:jc w:val="both"/>
        <w:rPr>
          <w:lang w:val="pt-BR"/>
        </w:rPr>
      </w:pPr>
      <w:r w:rsidRPr="009A26D0">
        <w:rPr>
          <w:lang w:val="pt-BR"/>
        </w:rPr>
        <w:t>10)Reciclarea sau reutilizarea ambalajelor care însoțesc produsele;</w:t>
      </w:r>
    </w:p>
    <w:p w:rsidR="00D467B2" w:rsidRPr="00601A5E" w:rsidRDefault="00D467B2"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D467B2" w:rsidRPr="00601A5E" w:rsidRDefault="00D467B2" w:rsidP="000F1DB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D467B2" w:rsidRPr="00601A5E" w:rsidRDefault="00D467B2"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D467B2" w:rsidRPr="00601A5E" w:rsidRDefault="00D467B2" w:rsidP="008B13D8">
      <w:pPr>
        <w:tabs>
          <w:tab w:val="left" w:pos="-284"/>
          <w:tab w:val="left" w:pos="142"/>
          <w:tab w:val="left" w:pos="426"/>
          <w:tab w:val="left" w:pos="567"/>
          <w:tab w:val="left" w:pos="709"/>
        </w:tabs>
        <w:ind w:left="-284" w:firstLine="284"/>
        <w:jc w:val="both"/>
        <w:rPr>
          <w:lang w:val="it-IT"/>
        </w:rPr>
      </w:pPr>
      <w:r w:rsidRPr="00601A5E">
        <w:rPr>
          <w:lang w:val="it-IT"/>
        </w:rPr>
        <w:t xml:space="preserve">14)Achiziționarea echipamentelor/utilajelor din clasa de eficiență energetică cea mai ridicată; </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16)Reducerea poluării aerului în orașe (prin achiziția de autobuze și automobile cu nivel scăzut al emisiilor de pulberi în suspensie și oxizi de azot);</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17)Achiziționarea de alimente organice și nemijlocit susținerea agriculturii durabile;</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D467B2" w:rsidRPr="00601A5E" w:rsidRDefault="00D467B2" w:rsidP="003046C1">
      <w:pPr>
        <w:tabs>
          <w:tab w:val="left" w:pos="-284"/>
          <w:tab w:val="left" w:pos="142"/>
          <w:tab w:val="left" w:pos="426"/>
          <w:tab w:val="left" w:pos="567"/>
          <w:tab w:val="left" w:pos="709"/>
        </w:tabs>
        <w:ind w:left="-284" w:firstLine="284"/>
        <w:jc w:val="both"/>
        <w:rPr>
          <w:lang w:val="it-IT"/>
        </w:rPr>
      </w:pPr>
      <w:r w:rsidRPr="00601A5E">
        <w:rPr>
          <w:lang w:val="it-IT"/>
        </w:rPr>
        <w:t xml:space="preserve">19)Achziționarea de materiale de construcție și aprovizionare durabilă; </w:t>
      </w:r>
    </w:p>
    <w:p w:rsidR="00D467B2" w:rsidRPr="00601A5E" w:rsidRDefault="00D467B2" w:rsidP="003046C1">
      <w:pPr>
        <w:tabs>
          <w:tab w:val="left" w:pos="-284"/>
          <w:tab w:val="left" w:pos="142"/>
          <w:tab w:val="left" w:pos="426"/>
          <w:tab w:val="left" w:pos="567"/>
          <w:tab w:val="left" w:pos="709"/>
        </w:tabs>
        <w:ind w:left="-284" w:firstLine="284"/>
        <w:jc w:val="both"/>
        <w:rPr>
          <w:lang w:val="it-IT"/>
        </w:rPr>
      </w:pPr>
      <w:r w:rsidRPr="00601A5E">
        <w:rPr>
          <w:lang w:val="it-IT"/>
        </w:rPr>
        <w:t>20) Încurajarea utilizării de materiale reciclate în construcție;</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D467B2" w:rsidRPr="00601A5E" w:rsidRDefault="00D467B2"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D467B2" w:rsidRPr="00601A5E" w:rsidRDefault="00D467B2" w:rsidP="003046C1">
      <w:pPr>
        <w:tabs>
          <w:tab w:val="left" w:pos="-284"/>
          <w:tab w:val="left" w:pos="142"/>
          <w:tab w:val="left" w:pos="426"/>
          <w:tab w:val="left" w:pos="567"/>
          <w:tab w:val="left" w:pos="709"/>
        </w:tabs>
        <w:ind w:left="-284" w:firstLine="284"/>
        <w:jc w:val="both"/>
        <w:rPr>
          <w:lang w:val="it-IT"/>
        </w:rPr>
      </w:pPr>
      <w:r w:rsidRPr="00601A5E">
        <w:rPr>
          <w:lang w:val="it-IT"/>
        </w:rPr>
        <w:t>23)</w:t>
      </w:r>
      <w:r w:rsidRPr="00601A5E">
        <w:t xml:space="preserve">Serviciile pentru </w:t>
      </w:r>
      <w:r w:rsidRPr="00601A5E">
        <w:rPr>
          <w:lang w:val="it-IT"/>
        </w:rPr>
        <w:t>depozitarea deșeurilor reciclabile și sistemul de gestionare a deșeurilor;</w:t>
      </w:r>
    </w:p>
    <w:p w:rsidR="00D467B2" w:rsidRPr="00601A5E" w:rsidRDefault="00D467B2"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25)Achiziționarea serviciilor de curăţenie ecologicăfolosind produse care întrunesc cerințele etichetelor ecologice;</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28)Utilizarea de metode non-chimice, care respectă mediul;</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D467B2" w:rsidRPr="00601A5E" w:rsidRDefault="00D467B2"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D467B2" w:rsidRDefault="00D467B2" w:rsidP="007C5BE7">
      <w:pPr>
        <w:tabs>
          <w:tab w:val="left" w:pos="-284"/>
          <w:tab w:val="left" w:pos="142"/>
          <w:tab w:val="left" w:pos="426"/>
          <w:tab w:val="left" w:pos="567"/>
          <w:tab w:val="left" w:pos="709"/>
        </w:tabs>
        <w:ind w:left="-284" w:firstLine="284"/>
        <w:jc w:val="both"/>
        <w:rPr>
          <w:lang w:val="it-IT"/>
        </w:rPr>
      </w:pPr>
      <w:r w:rsidRPr="00601A5E">
        <w:rPr>
          <w:lang w:val="it-IT"/>
        </w:rPr>
        <w:t>31)și altele</w:t>
      </w:r>
      <w:r>
        <w:rPr>
          <w:lang w:val="it-IT"/>
        </w:rPr>
        <w:t>.</w:t>
      </w:r>
    </w:p>
    <w:p w:rsidR="00D467B2" w:rsidRDefault="00D467B2" w:rsidP="00A54239">
      <w:pPr>
        <w:tabs>
          <w:tab w:val="left" w:pos="-284"/>
          <w:tab w:val="left" w:pos="142"/>
          <w:tab w:val="left" w:pos="426"/>
          <w:tab w:val="left" w:pos="567"/>
          <w:tab w:val="left" w:pos="709"/>
        </w:tabs>
        <w:ind w:left="-284" w:firstLine="284"/>
        <w:jc w:val="both"/>
        <w:rPr>
          <w:lang w:val="it-IT"/>
        </w:rPr>
      </w:pPr>
    </w:p>
    <w:bookmarkEnd w:id="33"/>
    <w:bookmarkEnd w:id="34"/>
    <w:p w:rsidR="00D467B2" w:rsidRPr="009F1E2C" w:rsidRDefault="00D467B2"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D467B2" w:rsidRPr="009F1E2C" w:rsidRDefault="00D467B2"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D467B2" w:rsidRDefault="00D467B2"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D467B2" w:rsidRPr="005568B3" w:rsidRDefault="00D467B2"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467B2" w:rsidRPr="005568B3" w:rsidRDefault="00D467B2"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nr.16 și nr.18)şi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sidRPr="005568B3">
        <w:rPr>
          <w:color w:val="000000"/>
        </w:rPr>
        <w:t>Persoana care asigură susţinerea financiară cât și tehnică și profesională trebuie să îndeplinească criteriile de selecție relevante și nu trebuie să se afle în niciuna dint</w:t>
      </w:r>
      <w:r>
        <w:rPr>
          <w:color w:val="000000"/>
        </w:rPr>
        <w:t>re situaţiile prevăzute la pct.</w:t>
      </w:r>
      <w:r w:rsidRPr="000E59DD">
        <w:rPr>
          <w:color w:val="000000"/>
        </w:rPr>
        <w:t>2</w:t>
      </w:r>
      <w:r>
        <w:rPr>
          <w:color w:val="000000"/>
        </w:rPr>
        <w:t>2</w:t>
      </w:r>
      <w:r w:rsidRPr="000E59DD">
        <w:rPr>
          <w:color w:val="000000"/>
        </w:rPr>
        <w:t xml:space="preserve"> și pct.2</w:t>
      </w:r>
      <w:r>
        <w:rPr>
          <w:color w:val="000000"/>
        </w:rPr>
        <w:t>3</w:t>
      </w:r>
      <w:r w:rsidRPr="005568B3">
        <w:rPr>
          <w:color w:val="000000"/>
        </w:rPr>
        <w:t xml:space="preserve">  care determină excluderea din procedura de atribuire.</w:t>
      </w:r>
    </w:p>
    <w:p w:rsidR="00D467B2" w:rsidRPr="009F1E2C" w:rsidRDefault="00D467B2" w:rsidP="00377CE0">
      <w:pPr>
        <w:tabs>
          <w:tab w:val="left" w:pos="-284"/>
          <w:tab w:val="left" w:pos="426"/>
          <w:tab w:val="left" w:pos="1455"/>
        </w:tabs>
        <w:ind w:left="-284" w:firstLine="284"/>
      </w:pPr>
      <w:r>
        <w:tab/>
      </w:r>
    </w:p>
    <w:p w:rsidR="00D467B2" w:rsidRDefault="00D467B2"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D467B2" w:rsidRPr="00E36039" w:rsidRDefault="00D467B2" w:rsidP="00E36039"/>
    <w:bookmarkEnd w:id="35"/>
    <w:bookmarkEnd w:id="36"/>
    <w:p w:rsidR="00D467B2" w:rsidRDefault="00D467B2"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Pregătirea/Elaborarea ofertelor</w:t>
      </w:r>
    </w:p>
    <w:p w:rsidR="00D467B2" w:rsidRDefault="00D467B2" w:rsidP="0013155C">
      <w:pPr>
        <w:rPr>
          <w:b/>
          <w:bCs/>
        </w:rPr>
      </w:pPr>
    </w:p>
    <w:p w:rsidR="00D467B2" w:rsidRDefault="00D467B2" w:rsidP="0013155C">
      <w:pPr>
        <w:jc w:val="both"/>
        <w:rPr>
          <w:bCs/>
          <w:iCs/>
        </w:rPr>
      </w:pPr>
      <w:bookmarkStart w:id="37" w:name="_Hlk65750185"/>
      <w:r w:rsidRPr="0013155C">
        <w:rPr>
          <w:b/>
          <w:bCs/>
        </w:rPr>
        <w:t>4</w:t>
      </w:r>
      <w:r>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Pr>
          <w:bCs/>
          <w:iCs/>
        </w:rPr>
        <w:t>:</w:t>
      </w:r>
    </w:p>
    <w:p w:rsidR="00D467B2" w:rsidRPr="00096AB9" w:rsidRDefault="00D467B2"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w:t>
      </w:r>
      <w:r w:rsidRPr="00EC0D58">
        <w:rPr>
          <w:bCs/>
          <w:iCs/>
          <w:lang w:val="ro-RO"/>
        </w:rPr>
        <w:t>în conformitate cu Legea nr.174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de exemplu: </w:t>
      </w:r>
      <w:r w:rsidRPr="00962B31">
        <w:rPr>
          <w:bCs/>
          <w:iCs/>
          <w:lang w:val="ro-RO"/>
        </w:rPr>
        <w:t xml:space="preserve">Regulamentul privind </w:t>
      </w:r>
      <w:r w:rsidRPr="00096AB9">
        <w:rPr>
          <w:bCs/>
          <w:iCs/>
          <w:noProof/>
          <w:lang w:val="ro-RO"/>
        </w:rPr>
        <w:t>furnizarea energiei electrice</w:t>
      </w:r>
      <w:r>
        <w:rPr>
          <w:bCs/>
          <w:iCs/>
          <w:noProof/>
          <w:lang w:val="ro-RO"/>
        </w:rPr>
        <w:t>,</w:t>
      </w:r>
      <w:bookmarkStart w:id="40" w:name="_Hlk68786959"/>
      <w:r w:rsidRPr="00096AB9">
        <w:rPr>
          <w:bCs/>
          <w:iCs/>
          <w:noProof/>
          <w:lang w:val="ro-RO"/>
        </w:rPr>
        <w:t xml:space="preserve">aprobat prin Hotărârea </w:t>
      </w:r>
      <w:r w:rsidRPr="00432102">
        <w:rPr>
          <w:bCs/>
          <w:iCs/>
          <w:noProof/>
          <w:lang w:val="ro-RO"/>
        </w:rPr>
        <w:t>ANRE</w:t>
      </w:r>
      <w:r w:rsidRPr="00096AB9">
        <w:rPr>
          <w:bCs/>
          <w:iCs/>
          <w:noProof/>
          <w:lang w:val="ro-RO"/>
        </w:rPr>
        <w:t>nr.</w:t>
      </w:r>
      <w:bookmarkEnd w:id="40"/>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nr.168/2019,</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rPr>
          <w:bCs/>
          <w:iCs/>
          <w:noProof/>
          <w:lang w:val="ro-RO"/>
        </w:rPr>
        <w:t>prin HotărâreaANRE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nr.89/2003 etc.</w:t>
      </w:r>
    </w:p>
    <w:p w:rsidR="00D467B2" w:rsidRPr="00962B31" w:rsidRDefault="00D467B2"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bookmarkStart w:id="42" w:name="_Hlk69898210"/>
      <w:r w:rsidRPr="001D3985">
        <w:rPr>
          <w:bCs/>
          <w:iCs/>
          <w:lang w:val="it-IT"/>
        </w:rPr>
        <w:t xml:space="preserve">în conformitate cu </w:t>
      </w:r>
      <w:r w:rsidRPr="00871B4B">
        <w:rPr>
          <w:bCs/>
          <w:iCs/>
          <w:lang w:val="it-IT"/>
        </w:rPr>
        <w:t>Legea nr.108/2016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ale ANRE,</w:t>
      </w:r>
      <w:bookmarkEnd w:id="42"/>
      <w:r>
        <w:rPr>
          <w:bCs/>
          <w:iCs/>
          <w:lang w:val="it-IT"/>
        </w:rPr>
        <w:t xml:space="preserve">de exemplu: </w:t>
      </w:r>
      <w:r w:rsidRPr="00962B31">
        <w:rPr>
          <w:bCs/>
          <w:iCs/>
          <w:lang w:val="it-IT"/>
        </w:rPr>
        <w:t>Regulamentulprivindfurnizareagazelor naturale</w:t>
      </w:r>
      <w:r>
        <w:rPr>
          <w:bCs/>
          <w:iCs/>
          <w:lang w:val="it-IT"/>
        </w:rPr>
        <w:t>,</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nr.113/2019</w:t>
      </w:r>
      <w:r>
        <w:rPr>
          <w:bCs/>
          <w:iCs/>
          <w:lang w:val="it-IT"/>
        </w:rPr>
        <w:t>.</w:t>
      </w:r>
    </w:p>
    <w:bookmarkEnd w:id="41"/>
    <w:p w:rsidR="00D467B2" w:rsidRPr="00962B31" w:rsidRDefault="00D467B2"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nr.92/2014 cu privire la energia termică și promovarea cogenerării</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Regulamentulprivindfurnizareaenergiei termice</w:t>
      </w:r>
      <w:r>
        <w:rPr>
          <w:bCs/>
          <w:iCs/>
          <w:lang w:val="it-IT"/>
        </w:rPr>
        <w:t>,</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bookmarkEnd w:id="44"/>
      <w:r w:rsidRPr="005537DC">
        <w:rPr>
          <w:bCs/>
          <w:iCs/>
          <w:lang w:val="it-IT"/>
        </w:rPr>
        <w:t>nr.169/2019</w:t>
      </w:r>
      <w:bookmarkEnd w:id="43"/>
      <w:r>
        <w:rPr>
          <w:bCs/>
          <w:iCs/>
          <w:lang w:val="it-IT"/>
        </w:rPr>
        <w:t>.</w:t>
      </w:r>
    </w:p>
    <w:p w:rsidR="00D467B2" w:rsidRPr="00962B31" w:rsidRDefault="00D467B2"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nr.303</w:t>
      </w:r>
      <w:r>
        <w:rPr>
          <w:bCs/>
          <w:iCs/>
          <w:lang w:val="it-IT"/>
        </w:rPr>
        <w:t>/</w:t>
      </w:r>
      <w:r w:rsidRPr="001D3985">
        <w:rPr>
          <w:bCs/>
          <w:iCs/>
          <w:lang w:val="it-IT"/>
        </w:rPr>
        <w:t>2013 privind serviciul public de alimentare cu apă și de canalizare</w:t>
      </w:r>
      <w:r w:rsidRPr="00AB2648">
        <w:rPr>
          <w:bCs/>
          <w:iCs/>
          <w:lang w:val="it-IT"/>
        </w:rPr>
        <w:t>și actele normative secundare,</w:t>
      </w:r>
      <w:r>
        <w:rPr>
          <w:bCs/>
          <w:iCs/>
          <w:lang w:val="it-IT"/>
        </w:rPr>
        <w:t>de exemplu:</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D467B2" w:rsidRDefault="00D467B2"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w:t>
      </w:r>
      <w:r>
        <w:rPr>
          <w:bCs/>
          <w:iCs/>
          <w:lang w:val="it-IT"/>
        </w:rPr>
        <w:t>oferă</w:t>
      </w:r>
      <w:r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transmiteriicererii de emitere de cardurisuplimentare.</w:t>
      </w:r>
    </w:p>
    <w:p w:rsidR="00D467B2" w:rsidRPr="00F72CD4" w:rsidRDefault="00D467B2" w:rsidP="00D26F05">
      <w:pPr>
        <w:tabs>
          <w:tab w:val="left" w:pos="426"/>
        </w:tabs>
        <w:ind w:left="-284" w:firstLine="284"/>
        <w:jc w:val="both"/>
        <w:rPr>
          <w:b/>
          <w:iCs/>
        </w:rPr>
      </w:pPr>
      <w:r w:rsidRPr="0013155C">
        <w:rPr>
          <w:b/>
          <w:bCs/>
        </w:rPr>
        <w:t>4</w:t>
      </w:r>
      <w:r>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D467B2" w:rsidRPr="00395A55" w:rsidRDefault="00D467B2" w:rsidP="00D26F05">
      <w:pPr>
        <w:pStyle w:val="ListParagraph"/>
        <w:numPr>
          <w:ilvl w:val="0"/>
          <w:numId w:val="25"/>
        </w:numPr>
        <w:tabs>
          <w:tab w:val="left" w:pos="709"/>
          <w:tab w:val="left" w:pos="993"/>
        </w:tabs>
        <w:spacing w:after="120"/>
        <w:rPr>
          <w:i/>
          <w:iCs/>
        </w:rPr>
      </w:pPr>
      <w:r w:rsidRPr="009A26D0">
        <w:rPr>
          <w:rFonts w:eastAsia="Times New Roman"/>
          <w:b/>
          <w:i/>
          <w:iCs/>
          <w:lang w:val="pt-BR"/>
        </w:rPr>
        <w:t xml:space="preserve"> </w:t>
      </w:r>
      <w:r w:rsidRPr="004F6D56">
        <w:rPr>
          <w:rFonts w:eastAsia="Times New Roman"/>
          <w:b/>
          <w:i/>
          <w:iCs/>
        </w:rPr>
        <w:t>produselor petroliere pentru alimentarea automobilelor</w:t>
      </w:r>
    </w:p>
    <w:p w:rsidR="00D467B2" w:rsidRPr="00C6792F" w:rsidRDefault="00D467B2" w:rsidP="000D7398">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 xml:space="preserve">line a informaţiilor privind situaţia detaliată a tuturor achiziţiilor de carburant efectuate de către fiecare autovehicul al său.Posibilitatea </w:t>
      </w:r>
      <w:r w:rsidRPr="00F854EA">
        <w:rPr>
          <w:bCs/>
          <w:iCs/>
        </w:rPr>
        <w:t xml:space="preserve">achizitorului </w:t>
      </w:r>
      <w:r w:rsidRPr="00C6792F">
        <w:rPr>
          <w:bCs/>
          <w:iCs/>
        </w:rPr>
        <w:t>de a obţine la orice staţie de distribuţie pe bază de card, informaţii privind valoarea rămasă pentru fiecare card în parte.Furnizorul gestion</w:t>
      </w:r>
      <w:r>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C6792F">
        <w:rPr>
          <w:bCs/>
          <w:iCs/>
        </w:rPr>
        <w:t xml:space="preserve"> condiţiile tehnice de calitate şi metodele de determinare a produselor, având la bază standarde şi omologări naţionale sau internaţionale.Furnizorul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atribuire.Furnizorul pune la dispoziţia achizitorului instrucţiuni de folosire a cardului.Autoritatea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D467B2" w:rsidRPr="001247DC" w:rsidRDefault="00D467B2" w:rsidP="00153578">
      <w:pPr>
        <w:pStyle w:val="ListParagraph"/>
        <w:numPr>
          <w:ilvl w:val="0"/>
          <w:numId w:val="25"/>
        </w:numPr>
        <w:tabs>
          <w:tab w:val="left" w:pos="851"/>
          <w:tab w:val="left" w:pos="993"/>
        </w:tabs>
        <w:spacing w:after="120"/>
        <w:rPr>
          <w:lang w:val="ro-RO"/>
        </w:rPr>
      </w:pPr>
      <w:r>
        <w:rPr>
          <w:rFonts w:eastAsia="Times New Roman"/>
          <w:b/>
          <w:i/>
          <w:iCs/>
        </w:rPr>
        <w:t>d</w:t>
      </w:r>
      <w:r w:rsidRPr="001247DC">
        <w:rPr>
          <w:rFonts w:eastAsia="Times New Roman"/>
          <w:b/>
          <w:i/>
          <w:iCs/>
        </w:rPr>
        <w:t>e furnizare a energieielectrice</w:t>
      </w:r>
    </w:p>
    <w:p w:rsidR="00D467B2" w:rsidRPr="00593281" w:rsidRDefault="00D467B2" w:rsidP="00111BF3">
      <w:pPr>
        <w:tabs>
          <w:tab w:val="left" w:pos="851"/>
          <w:tab w:val="left" w:pos="993"/>
        </w:tabs>
        <w:spacing w:after="120"/>
        <w:ind w:left="-284"/>
        <w:jc w:val="both"/>
        <w:rPr>
          <w:bCs/>
          <w:iCs/>
        </w:rPr>
      </w:pPr>
      <w:r w:rsidRPr="00F37A16">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nr.174/2017 cu privire la energetică și Legea nr.107/2016cu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Pr>
          <w:bCs/>
          <w:iCs/>
        </w:rPr>
        <w:t>ANRE</w:t>
      </w:r>
      <w:r w:rsidRPr="00F37A16">
        <w:rPr>
          <w:bCs/>
          <w:iCs/>
        </w:rPr>
        <w:t xml:space="preserve"> nr.246/2007</w:t>
      </w:r>
      <w:r>
        <w:rPr>
          <w:bCs/>
          <w:iCs/>
        </w:rPr>
        <w:t>.</w:t>
      </w:r>
    </w:p>
    <w:p w:rsidR="00D467B2" w:rsidRPr="00BA1E09" w:rsidRDefault="00D467B2" w:rsidP="00111BF3">
      <w:pPr>
        <w:spacing w:after="120"/>
        <w:ind w:left="-284" w:firstLine="284"/>
        <w:jc w:val="both"/>
        <w:rPr>
          <w:bCs/>
          <w:iCs/>
        </w:rPr>
      </w:pPr>
      <w:r w:rsidRPr="00BA1E09">
        <w:rPr>
          <w:b/>
          <w:iCs/>
        </w:rPr>
        <w:t>4</w:t>
      </w:r>
      <w:r>
        <w:rPr>
          <w:b/>
          <w:iCs/>
        </w:rPr>
        <w:t>6</w:t>
      </w:r>
      <w:r w:rsidRPr="00BA1E09">
        <w:rPr>
          <w:b/>
          <w:i/>
        </w:rPr>
        <w:t>.</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D467B2" w:rsidRPr="009A26D0" w:rsidRDefault="00D467B2" w:rsidP="00153578">
      <w:pPr>
        <w:pStyle w:val="ListParagraph"/>
        <w:numPr>
          <w:ilvl w:val="0"/>
          <w:numId w:val="23"/>
        </w:numPr>
        <w:tabs>
          <w:tab w:val="left" w:pos="851"/>
          <w:tab w:val="left" w:pos="993"/>
        </w:tabs>
        <w:spacing w:after="120"/>
        <w:rPr>
          <w:i/>
          <w:iCs/>
          <w:lang w:val="pt-BR"/>
        </w:rPr>
      </w:pPr>
      <w:r w:rsidRPr="009A26D0">
        <w:rPr>
          <w:rFonts w:eastAsia="Times New Roman"/>
          <w:b/>
          <w:i/>
          <w:iCs/>
          <w:lang w:val="pt-BR"/>
        </w:rPr>
        <w:t>a produselor petroliere pentru alimentarea automobilelor</w:t>
      </w:r>
    </w:p>
    <w:p w:rsidR="00D467B2" w:rsidRPr="00593281" w:rsidRDefault="00D467B2"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D467B2" w:rsidRPr="00593281" w:rsidRDefault="00D467B2" w:rsidP="00111BF3">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D467B2" w:rsidRPr="00A40BB6" w:rsidRDefault="00D467B2" w:rsidP="00153578">
      <w:pPr>
        <w:jc w:val="both"/>
        <w:rPr>
          <w:bCs/>
          <w:i/>
        </w:rPr>
      </w:pPr>
    </w:p>
    <w:p w:rsidR="00D467B2" w:rsidRDefault="00D467B2" w:rsidP="00153578">
      <w:pPr>
        <w:spacing w:after="120"/>
        <w:ind w:firstLine="567"/>
        <w:jc w:val="center"/>
      </w:pPr>
      <w:r w:rsidRPr="008D4238">
        <w:t>Calcularea prețului unitar se efectuează conform formulei:</w:t>
      </w:r>
    </w:p>
    <w:p w:rsidR="00D467B2" w:rsidRPr="008E58EF" w:rsidRDefault="00D467B2" w:rsidP="00153578"/>
    <w:p w:rsidR="00D467B2" w:rsidRDefault="00D467B2" w:rsidP="00153578">
      <w:pPr>
        <w:keepNext/>
        <w:keepLines/>
        <w:jc w:val="center"/>
        <w:outlineLvl w:val="1"/>
        <w:rPr>
          <w:rFonts w:eastAsia="Times New Roman"/>
          <w:b/>
        </w:rPr>
      </w:pPr>
    </w:p>
    <w:p w:rsidR="00D467B2" w:rsidRPr="008E58EF" w:rsidRDefault="00D467B2" w:rsidP="00153578">
      <w:pPr>
        <w:tabs>
          <w:tab w:val="left" w:pos="851"/>
          <w:tab w:val="left" w:pos="993"/>
        </w:tabs>
        <w:spacing w:after="120"/>
        <w:ind w:firstLine="567"/>
        <w:jc w:val="both"/>
      </w:pPr>
      <w:r w:rsidRPr="008E58EF">
        <w:t>Unde,</w:t>
      </w:r>
    </w:p>
    <w:p w:rsidR="00D467B2" w:rsidRPr="008E58EF" w:rsidRDefault="00D467B2" w:rsidP="00111BF3">
      <w:pPr>
        <w:tabs>
          <w:tab w:val="left" w:pos="851"/>
          <w:tab w:val="left" w:pos="993"/>
        </w:tabs>
        <w:ind w:firstLine="567"/>
        <w:jc w:val="both"/>
      </w:pPr>
      <w:r w:rsidRPr="008E58EF">
        <w:t>Pu – reprezintă prețul unitar ofertat;</w:t>
      </w:r>
    </w:p>
    <w:p w:rsidR="00D467B2" w:rsidRDefault="00D467B2"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467B2" w:rsidRDefault="00D467B2"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467B2" w:rsidRPr="008E58EF" w:rsidRDefault="00D467B2"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467B2" w:rsidRDefault="00D467B2" w:rsidP="00111BF3">
      <w:pPr>
        <w:tabs>
          <w:tab w:val="left" w:pos="851"/>
          <w:tab w:val="left" w:pos="993"/>
        </w:tabs>
        <w:ind w:firstLine="567"/>
        <w:jc w:val="both"/>
      </w:pPr>
      <w:r>
        <w:t>D%</w:t>
      </w:r>
      <w:r w:rsidRPr="008E58EF">
        <w:t xml:space="preserve"> –reprezintă discount-ul aplicat</w:t>
      </w:r>
      <w:r>
        <w:t>.</w:t>
      </w:r>
    </w:p>
    <w:p w:rsidR="00D467B2" w:rsidRPr="008E58EF" w:rsidRDefault="00D467B2" w:rsidP="00111BF3">
      <w:pPr>
        <w:tabs>
          <w:tab w:val="left" w:pos="851"/>
          <w:tab w:val="left" w:pos="993"/>
        </w:tabs>
        <w:ind w:firstLine="567"/>
        <w:jc w:val="both"/>
      </w:pPr>
    </w:p>
    <w:p w:rsidR="00D467B2" w:rsidRDefault="00D467B2" w:rsidP="000D7398">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rPr>
          <w:bCs/>
          <w:iCs/>
        </w:rPr>
        <w:t>anexa nr.2</w:t>
      </w:r>
      <w:r>
        <w:rPr>
          <w:bCs/>
          <w:iCs/>
        </w:rPr>
        <w:t xml:space="preserve">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467B2" w:rsidRDefault="00D467B2" w:rsidP="00CA13B7">
      <w:pPr>
        <w:tabs>
          <w:tab w:val="left" w:pos="851"/>
          <w:tab w:val="left" w:pos="993"/>
        </w:tabs>
        <w:spacing w:after="120"/>
        <w:ind w:left="-284"/>
        <w:jc w:val="both"/>
        <w:rPr>
          <w:bCs/>
          <w:iCs/>
        </w:rPr>
      </w:pPr>
      <w:r>
        <w:rPr>
          <w:bCs/>
          <w:iCs/>
        </w:rPr>
        <w:t>În cazul procurării produselor petroliere</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467B2" w:rsidRDefault="00D467B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D467B2" w:rsidRPr="00FF5A60" w:rsidRDefault="00D467B2" w:rsidP="00153578">
      <w:pPr>
        <w:pStyle w:val="ListParagraph"/>
        <w:numPr>
          <w:ilvl w:val="0"/>
          <w:numId w:val="23"/>
        </w:numPr>
        <w:tabs>
          <w:tab w:val="left" w:pos="851"/>
          <w:tab w:val="left" w:pos="993"/>
        </w:tabs>
        <w:spacing w:after="120"/>
        <w:rPr>
          <w:lang w:val="ro-RO"/>
        </w:rPr>
      </w:pPr>
      <w:r w:rsidRPr="00FF5A60">
        <w:rPr>
          <w:rFonts w:eastAsia="Times New Roman"/>
          <w:b/>
          <w:i/>
          <w:iCs/>
        </w:rPr>
        <w:t>a energiei</w:t>
      </w:r>
      <w:r>
        <w:rPr>
          <w:rFonts w:eastAsia="Times New Roman"/>
          <w:b/>
          <w:i/>
          <w:iCs/>
        </w:rPr>
        <w:t xml:space="preserve"> </w:t>
      </w:r>
      <w:r w:rsidRPr="00FF5A60">
        <w:rPr>
          <w:rFonts w:eastAsia="Times New Roman"/>
          <w:b/>
          <w:i/>
          <w:iCs/>
        </w:rPr>
        <w:t>electrice</w:t>
      </w:r>
    </w:p>
    <w:p w:rsidR="00D467B2" w:rsidRPr="00080BF7" w:rsidRDefault="00D467B2"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D467B2" w:rsidRPr="009F1E2C" w:rsidRDefault="00D467B2" w:rsidP="009F1E2C">
      <w:pPr>
        <w:tabs>
          <w:tab w:val="left" w:pos="-284"/>
        </w:tabs>
        <w:ind w:left="-284" w:firstLine="284"/>
      </w:pPr>
    </w:p>
    <w:p w:rsidR="00D467B2" w:rsidRPr="009F1E2C" w:rsidRDefault="00D467B2"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cerere de participare, în cazul aplicării prevederilor art.33 alin.(7) și alin.(11) al Legii </w:t>
      </w:r>
      <w:r>
        <w:t>nr.</w:t>
      </w:r>
      <w:r w:rsidRPr="009F1E2C">
        <w:t>131/2015. În celelalte cazuri,aceasta se depune odată cu oferta.</w:t>
      </w:r>
    </w:p>
    <w:p w:rsidR="00D467B2" w:rsidRPr="009F1E2C" w:rsidRDefault="00D467B2"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D467B2" w:rsidRDefault="00D467B2"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 Propunerea tehnică</w:t>
      </w:r>
      <w:r>
        <w:t>-</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nr.22)</w:t>
      </w:r>
      <w:r w:rsidRPr="009F1E2C">
        <w:t>;</w:t>
      </w:r>
      <w:bookmarkEnd w:id="56"/>
      <w:bookmarkEnd w:id="57"/>
      <w:bookmarkEnd w:id="58"/>
      <w:bookmarkEnd w:id="59"/>
    </w:p>
    <w:p w:rsidR="00D467B2" w:rsidRPr="009F1E2C" w:rsidRDefault="00D467B2" w:rsidP="00E1122E">
      <w:pPr>
        <w:tabs>
          <w:tab w:val="left" w:pos="-284"/>
          <w:tab w:val="left" w:pos="426"/>
          <w:tab w:val="left" w:pos="960"/>
        </w:tabs>
        <w:spacing w:after="120"/>
        <w:ind w:left="-284" w:hanging="284"/>
        <w:jc w:val="both"/>
      </w:pP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D467B2" w:rsidRPr="009F1E2C" w:rsidRDefault="00D467B2" w:rsidP="00A54239">
      <w:pPr>
        <w:tabs>
          <w:tab w:val="left" w:pos="0"/>
          <w:tab w:val="left" w:pos="426"/>
          <w:tab w:val="left" w:pos="960"/>
        </w:tabs>
        <w:spacing w:after="120"/>
        <w:rPr>
          <w:color w:val="000000"/>
        </w:rPr>
      </w:pPr>
      <w:r w:rsidRPr="009F1E2C">
        <w:t xml:space="preserve">3) </w:t>
      </w:r>
      <w:r w:rsidRPr="009F1E2C">
        <w:rPr>
          <w:color w:val="000000"/>
        </w:rPr>
        <w:t>DUAE</w:t>
      </w:r>
      <w:bookmarkEnd w:id="51"/>
      <w:bookmarkEnd w:id="52"/>
      <w:bookmarkEnd w:id="53"/>
      <w:bookmarkEnd w:id="54"/>
      <w:bookmarkEnd w:id="55"/>
      <w:r>
        <w:rPr>
          <w:color w:val="000000"/>
        </w:rPr>
        <w:t>;</w:t>
      </w:r>
    </w:p>
    <w:p w:rsidR="00D467B2" w:rsidRPr="009F1E2C" w:rsidRDefault="00D467B2"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D467B2" w:rsidRPr="009F1E2C" w:rsidRDefault="00D467B2"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rsidRPr="009F1E2C">
        <w:t xml:space="preserve">secompletează fără nici o modificare sau abatere de la </w:t>
      </w:r>
      <w:r>
        <w:t>formulare</w:t>
      </w:r>
      <w:r w:rsidRPr="009F1E2C">
        <w:t>, spaţiile goale fiind completate cu informaţia solicitată. Completarea defectuoasă a formularelor atrage respingerea ofertei.</w:t>
      </w:r>
    </w:p>
    <w:p w:rsidR="00D467B2" w:rsidRDefault="00D467B2"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art.33 alin.(7) şi alin.(11) din Legea nr.131/2015 privind achizițiile publice.</w:t>
      </w:r>
    </w:p>
    <w:p w:rsidR="00D467B2" w:rsidRDefault="00D467B2" w:rsidP="00323BE3">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Pr>
          <w:b/>
        </w:rPr>
        <w:t xml:space="preserve"> </w:t>
      </w:r>
      <w:r w:rsidRPr="00952061">
        <w:rPr>
          <w:noProof w:val="0"/>
          <w:color w:val="000000"/>
        </w:rPr>
        <w:t>Ofertantul depune garanția pentru ofertă</w:t>
      </w:r>
      <w:r w:rsidRPr="00952061">
        <w:rPr>
          <w:color w:val="000000"/>
        </w:rPr>
        <w:t xml:space="preserve"> conform</w:t>
      </w:r>
      <w:r w:rsidRPr="00175A88">
        <w:t xml:space="preserve">prevederilor Legii </w:t>
      </w:r>
      <w:r>
        <w:t>nr.</w:t>
      </w:r>
      <w:r w:rsidRPr="00175A88">
        <w:t>131/2015 privind achizițiile publice</w:t>
      </w:r>
      <w:r>
        <w:rPr>
          <w:bCs/>
          <w:noProof w:val="0"/>
          <w:color w:val="000000"/>
          <w:lang w:val="it-IT" w:eastAsia="it-IT"/>
        </w:rPr>
        <w:t>.</w:t>
      </w:r>
    </w:p>
    <w:p w:rsidR="00D467B2" w:rsidRPr="008A3177" w:rsidRDefault="00D467B2"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467B2" w:rsidRPr="009F1E2C" w:rsidRDefault="00D467B2"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inmomentul</w:t>
      </w:r>
      <w:r w:rsidRPr="00E726CB">
        <w:t xml:space="preserve"> termenului </w:t>
      </w:r>
      <w:r>
        <w:t xml:space="preserve">limită </w:t>
      </w:r>
      <w:r w:rsidRPr="00E726CB">
        <w:t>de depunere a ofertelor.</w:t>
      </w:r>
      <w:r w:rsidRPr="009F1E2C">
        <w:t xml:space="preserve">Orice ofertă valabilă pentru o perioadă mai mică decât cea prevăzută în </w:t>
      </w:r>
      <w:r>
        <w:t>a</w:t>
      </w:r>
      <w:r w:rsidRPr="00397504">
        <w:t>nexa nr.2</w:t>
      </w:r>
      <w:r w:rsidRPr="009F1E2C">
        <w:t>se respinge de către grupul de lucru ca fiind necorespunzătoare.</w:t>
      </w:r>
    </w:p>
    <w:p w:rsidR="00D467B2" w:rsidRPr="009F1E2C" w:rsidRDefault="00D467B2"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ofertăse prelungește în mod corespunzător.</w:t>
      </w:r>
    </w:p>
    <w:p w:rsidR="00D467B2" w:rsidRDefault="00D467B2"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467B2" w:rsidRPr="009F1E2C" w:rsidRDefault="00D467B2"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nr.2 se resping de către grupul de lucru sau, după caz, specialistul certificat în domeniul achizițiilor publice.</w:t>
      </w:r>
    </w:p>
    <w:p w:rsidR="00D467B2" w:rsidRDefault="00D467B2"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rsidRPr="009F1E2C">
        <w:t xml:space="preserve">în </w:t>
      </w:r>
      <w:r>
        <w:t>a</w:t>
      </w:r>
      <w:r w:rsidRPr="00397504">
        <w:t>nexa nr.2.</w:t>
      </w:r>
    </w:p>
    <w:p w:rsidR="00D467B2" w:rsidRPr="009F1E2C" w:rsidRDefault="00D467B2" w:rsidP="001139F0">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nr.2</w:t>
      </w:r>
      <w:r w:rsidRPr="009F1E2C">
        <w:t>prevede altfel.</w:t>
      </w:r>
    </w:p>
    <w:bookmarkEnd w:id="61"/>
    <w:p w:rsidR="00D467B2" w:rsidRDefault="00D467B2" w:rsidP="009F1E2C">
      <w:pPr>
        <w:tabs>
          <w:tab w:val="left" w:pos="-284"/>
        </w:tabs>
        <w:ind w:left="-284" w:firstLine="284"/>
        <w:jc w:val="center"/>
        <w:rPr>
          <w:b/>
          <w:sz w:val="26"/>
          <w:szCs w:val="26"/>
        </w:rPr>
      </w:pPr>
    </w:p>
    <w:p w:rsidR="00D467B2" w:rsidRDefault="00D467B2" w:rsidP="009F1E2C">
      <w:pPr>
        <w:tabs>
          <w:tab w:val="left" w:pos="-284"/>
        </w:tabs>
        <w:ind w:left="-284" w:firstLine="284"/>
        <w:jc w:val="center"/>
        <w:rPr>
          <w:b/>
          <w:sz w:val="26"/>
          <w:szCs w:val="26"/>
        </w:rPr>
      </w:pPr>
    </w:p>
    <w:p w:rsidR="00D467B2" w:rsidRPr="002E6BB0" w:rsidRDefault="00D467B2" w:rsidP="009F1E2C">
      <w:pPr>
        <w:tabs>
          <w:tab w:val="left" w:pos="-284"/>
        </w:tabs>
        <w:ind w:left="-284" w:firstLine="284"/>
        <w:jc w:val="center"/>
        <w:rPr>
          <w:b/>
          <w:sz w:val="26"/>
          <w:szCs w:val="26"/>
        </w:rPr>
      </w:pPr>
      <w:r w:rsidRPr="002E6BB0">
        <w:rPr>
          <w:b/>
          <w:sz w:val="26"/>
          <w:szCs w:val="26"/>
        </w:rPr>
        <w:t>Secţiunea a 4-a</w:t>
      </w:r>
    </w:p>
    <w:p w:rsidR="00D467B2" w:rsidRDefault="00D467B2" w:rsidP="009F1E2C">
      <w:pPr>
        <w:tabs>
          <w:tab w:val="left" w:pos="-284"/>
        </w:tabs>
        <w:ind w:left="-284" w:firstLine="284"/>
        <w:jc w:val="center"/>
        <w:rPr>
          <w:b/>
        </w:rPr>
      </w:pPr>
    </w:p>
    <w:p w:rsidR="00D467B2" w:rsidRDefault="00D467B2" w:rsidP="009F1E2C">
      <w:pPr>
        <w:tabs>
          <w:tab w:val="left" w:pos="-284"/>
        </w:tabs>
        <w:ind w:left="-284" w:firstLine="284"/>
        <w:jc w:val="center"/>
        <w:rPr>
          <w:b/>
        </w:rPr>
      </w:pPr>
      <w:r w:rsidRPr="009F1E2C">
        <w:rPr>
          <w:b/>
        </w:rPr>
        <w:t>Depunerea și deschiderea ofertelor</w:t>
      </w:r>
    </w:p>
    <w:p w:rsidR="00D467B2" w:rsidRPr="009F1E2C" w:rsidRDefault="00D467B2" w:rsidP="009F1E2C">
      <w:pPr>
        <w:tabs>
          <w:tab w:val="left" w:pos="-284"/>
        </w:tabs>
        <w:ind w:left="-284" w:firstLine="284"/>
        <w:jc w:val="center"/>
        <w:rPr>
          <w:b/>
        </w:rPr>
      </w:pPr>
    </w:p>
    <w:p w:rsidR="00D467B2" w:rsidRPr="009F1E2C" w:rsidRDefault="00D467B2"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xml:space="preserve">, de către administratorul companiei indicat  în Extrasul Registrului de Stat al persoanelor juridice sau de către persoana împuternicită atât și în cazul delegării sau împuternicirii persoanei,  la ofertă se anexează actul/documentul de împuternicireși </w:t>
      </w:r>
      <w:r w:rsidRPr="00DB755C">
        <w:t xml:space="preserve">se prezintă conform cerinţelor expuse în </w:t>
      </w:r>
      <w:r>
        <w:t>a</w:t>
      </w:r>
      <w:r w:rsidRPr="00DB755C">
        <w:t>nexa nr.2</w:t>
      </w:r>
      <w:r w:rsidRPr="00CA34F1">
        <w:t>în conformitate</w:t>
      </w:r>
      <w:r w:rsidRPr="009F1E2C">
        <w:t>cu instrumentele existente în SIA RSAP, cu excepția cazurilor prevăzute la art.33 alin.(7) şi alin.(11) din Legea nr.131/2015 privind achizițiile publice.</w:t>
      </w:r>
    </w:p>
    <w:p w:rsidR="00D467B2" w:rsidRPr="009F1E2C" w:rsidRDefault="00D467B2"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467B2" w:rsidRPr="009F1E2C" w:rsidRDefault="00D467B2"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w:t>
      </w:r>
      <w:r w:rsidRPr="009F1E2C">
        <w:t>care conțin date cu caracter personal, seprezintă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D467B2" w:rsidRPr="009F1E2C" w:rsidRDefault="00D467B2"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D467B2" w:rsidRPr="009F1E2C" w:rsidRDefault="00D467B2"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D467B2" w:rsidRPr="002F6FE0" w:rsidRDefault="00D467B2" w:rsidP="001139F0">
      <w:pPr>
        <w:tabs>
          <w:tab w:val="left" w:pos="-284"/>
          <w:tab w:val="left" w:pos="179"/>
          <w:tab w:val="left" w:pos="426"/>
          <w:tab w:val="left" w:pos="604"/>
        </w:tabs>
        <w:spacing w:after="120"/>
        <w:ind w:left="-284" w:firstLine="284"/>
        <w:jc w:val="both"/>
        <w:rPr>
          <w:color w:val="000000"/>
        </w:rPr>
      </w:pPr>
      <w:r>
        <w:rPr>
          <w:b/>
        </w:rPr>
        <w:t>64</w:t>
      </w:r>
      <w:r w:rsidRPr="009F1E2C">
        <w:rPr>
          <w:b/>
        </w:rPr>
        <w:t>.</w:t>
      </w:r>
      <w:r>
        <w:rPr>
          <w:b/>
        </w:rPr>
        <w:t xml:space="preserve"> </w:t>
      </w:r>
      <w:r w:rsidRPr="009F1E2C">
        <w:t xml:space="preserve">În cazul asocierii conform </w:t>
      </w:r>
      <w:r w:rsidRPr="001103B7">
        <w:t>pct.15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nr.11.</w:t>
      </w:r>
    </w:p>
    <w:p w:rsidR="00D467B2" w:rsidRPr="009F1E2C" w:rsidRDefault="00D467B2"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t>Ofertele alternative se depun numai dacă autoritatea contractantă a precizat explicit în anunţul de participare că permite sau solicită depunerea de oferte alternative.</w:t>
      </w:r>
    </w:p>
    <w:p w:rsidR="00D467B2" w:rsidRPr="009F1E2C" w:rsidRDefault="00D467B2"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D467B2" w:rsidRDefault="00D467B2"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467B2" w:rsidRDefault="00D467B2" w:rsidP="001139F0">
      <w:pPr>
        <w:tabs>
          <w:tab w:val="left" w:pos="-284"/>
          <w:tab w:val="left" w:pos="179"/>
          <w:tab w:val="left" w:pos="426"/>
          <w:tab w:val="left" w:pos="604"/>
        </w:tabs>
        <w:spacing w:after="120"/>
        <w:ind w:left="-284" w:firstLine="284"/>
        <w:jc w:val="both"/>
      </w:pPr>
    </w:p>
    <w:bookmarkEnd w:id="62"/>
    <w:bookmarkEnd w:id="63"/>
    <w:p w:rsidR="00D467B2" w:rsidRDefault="00D467B2"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D467B2" w:rsidRPr="009F1E2C" w:rsidRDefault="00D467B2" w:rsidP="009F1E2C">
      <w:pPr>
        <w:tabs>
          <w:tab w:val="left" w:pos="-284"/>
          <w:tab w:val="left" w:pos="284"/>
          <w:tab w:val="left" w:pos="604"/>
          <w:tab w:val="left" w:pos="1134"/>
        </w:tabs>
        <w:ind w:left="-284" w:firstLine="284"/>
        <w:jc w:val="center"/>
        <w:rPr>
          <w:rFonts w:eastAsia="Times New Roman"/>
          <w:b/>
          <w:bCs/>
        </w:rPr>
      </w:pPr>
    </w:p>
    <w:p w:rsidR="00D467B2" w:rsidRDefault="00D467B2"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D467B2" w:rsidRPr="009F1E2C" w:rsidRDefault="00D467B2" w:rsidP="009F1E2C">
      <w:pPr>
        <w:tabs>
          <w:tab w:val="left" w:pos="-284"/>
          <w:tab w:val="left" w:pos="604"/>
          <w:tab w:val="left" w:pos="1134"/>
        </w:tabs>
        <w:ind w:left="-284" w:firstLine="284"/>
        <w:jc w:val="center"/>
        <w:rPr>
          <w:rFonts w:eastAsia="Times New Roman"/>
          <w:b/>
          <w:bCs/>
        </w:rPr>
      </w:pPr>
    </w:p>
    <w:p w:rsidR="00D467B2" w:rsidRPr="009F1E2C" w:rsidRDefault="00D467B2"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confidenţialit</w:t>
      </w:r>
      <w:r>
        <w:t>ății</w:t>
      </w:r>
      <w:r w:rsidRPr="00D86156">
        <w:t>asupra conţinutului ofertei, precum şi asupra oricărei informaţii privind ofertantul</w:t>
      </w:r>
      <w:r>
        <w:t>și totodată, asigura dreptul operatorului economic de a nu face publice aceste date prin aplicarea art.33 alin.(7) și alin.(11)al Legii nr.131/2015privind achizițiile publice, însă aplicarea acestui articolse referă numai la partea ce conțin datele enumeratate mai sus.</w:t>
      </w:r>
    </w:p>
    <w:p w:rsidR="00D467B2" w:rsidRPr="009F1E2C" w:rsidRDefault="00D467B2"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D467B2" w:rsidRPr="009F1E2C" w:rsidRDefault="00D467B2"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D467B2" w:rsidRDefault="00D467B2"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D467B2" w:rsidRDefault="00D467B2"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D467B2" w:rsidRPr="009F1E2C" w:rsidRDefault="00D467B2"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D467B2" w:rsidRPr="002F6FE0" w:rsidRDefault="00D467B2"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D467B2" w:rsidRPr="009F1E2C" w:rsidRDefault="00D467B2"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D467B2" w:rsidRPr="009F1E2C" w:rsidRDefault="00D467B2"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D467B2" w:rsidRPr="009F1E2C" w:rsidRDefault="00D467B2"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 xml:space="preserve">Ofertele seexamineazăde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D467B2" w:rsidRPr="009F1E2C" w:rsidRDefault="00D467B2"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D467B2" w:rsidRPr="009F1E2C" w:rsidRDefault="00D467B2"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scris,și înainte de a lua o decizie de respingere a acelei oferte, detalii și precizări pe care le consideră relevante cu privire la ofertă, precum, și de a verifica răspunsurile care justifică prețul respectiv.</w:t>
      </w:r>
    </w:p>
    <w:p w:rsidR="00D467B2" w:rsidRDefault="00D467B2"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respinge oferta în oricare dintre următoarele cazuri:</w:t>
      </w:r>
    </w:p>
    <w:p w:rsidR="00D467B2" w:rsidRDefault="00D467B2"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D467B2" w:rsidRPr="009F1E2C" w:rsidRDefault="00D467B2"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D467B2" w:rsidRDefault="00D467B2" w:rsidP="00721FC7">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D467B2" w:rsidRDefault="00D467B2"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D467B2" w:rsidRDefault="00D467B2"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D467B2" w:rsidRDefault="00D467B2"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t>nr.</w:t>
      </w:r>
      <w:r w:rsidRPr="000F5439">
        <w:t>131/2015 privind achizițiile publice;</w:t>
      </w:r>
    </w:p>
    <w:p w:rsidR="00D467B2" w:rsidRDefault="00D467B2"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rsidRPr="009F1E2C">
        <w:t>şi/sau nu sunt susținute de documentele justificative cerute de către grupul de lucru sau, după caz, specialistul certificat în domeniul achizițiilor publice</w:t>
      </w:r>
      <w:r>
        <w:t>;</w:t>
      </w:r>
    </w:p>
    <w:p w:rsidR="00D467B2" w:rsidRPr="009F1E2C" w:rsidRDefault="00D467B2"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D467B2" w:rsidRPr="009F1E2C" w:rsidRDefault="00D467B2"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caz,semnată și </w:t>
      </w:r>
      <w:r w:rsidRPr="009F1E2C">
        <w:t>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D467B2" w:rsidRPr="009F1E2C" w:rsidRDefault="00D467B2"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D467B2" w:rsidRPr="009F1E2C" w:rsidRDefault="00D467B2"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D467B2" w:rsidRPr="009F1E2C" w:rsidRDefault="00D467B2"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seconsideră necorespunzătoare şi, în consecinţă, serespinge de către grupul de lucru.</w:t>
      </w:r>
    </w:p>
    <w:p w:rsidR="00D467B2" w:rsidRPr="009F1E2C" w:rsidRDefault="00D467B2"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D467B2" w:rsidRPr="0070236C" w:rsidRDefault="00D467B2"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saucu abateri neînsemnate, erori sau omiteri ce pot fi înlăturate fără a afecta esenţaei, se consideră conformă</w:t>
      </w:r>
      <w:r>
        <w:t>.</w:t>
      </w:r>
    </w:p>
    <w:p w:rsidR="00D467B2" w:rsidRPr="009F1E2C" w:rsidRDefault="00D467B2"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ii</w:t>
      </w:r>
      <w:r w:rsidRPr="009F1E2C">
        <w:t>lui în Lista de interdicţie a operatorilor economici.</w:t>
      </w:r>
    </w:p>
    <w:p w:rsidR="00D467B2" w:rsidRDefault="00D467B2" w:rsidP="00413058">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Autoritatea contractantă solicită ofertanţilor să demonstreze împuternicirea de a încheia contractele de achiziţii publice şi componenţa fondatorilor,</w:t>
      </w:r>
      <w:bookmarkStart w:id="64" w:name="_Hlk74131486"/>
      <w:r w:rsidRPr="00841964">
        <w:t>asociați</w:t>
      </w:r>
      <w:r>
        <w:t>ilor</w:t>
      </w:r>
      <w:r w:rsidRPr="00841964">
        <w:t>, acționari</w:t>
      </w:r>
      <w:r>
        <w:t>lor</w:t>
      </w:r>
      <w:r w:rsidRPr="00841964">
        <w:t>, administratori</w:t>
      </w:r>
      <w:r>
        <w:t>lor</w:t>
      </w:r>
      <w:bookmarkEnd w:id="64"/>
      <w:r w:rsidRPr="009F1E2C">
        <w:t xml:space="preserve">și </w:t>
      </w:r>
      <w:r>
        <w:t xml:space="preserve">a </w:t>
      </w:r>
      <w:r w:rsidRPr="009F1E2C">
        <w:t xml:space="preserve">beneficiarilor </w:t>
      </w:r>
      <w:r>
        <w:t>efectivi</w:t>
      </w:r>
      <w:r w:rsidRPr="009F1E2C">
        <w:t xml:space="preserve">. </w:t>
      </w:r>
    </w:p>
    <w:p w:rsidR="00D467B2" w:rsidRDefault="00D467B2"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D467B2" w:rsidRDefault="00D467B2" w:rsidP="001C1C70">
      <w:pPr>
        <w:tabs>
          <w:tab w:val="left" w:pos="-284"/>
          <w:tab w:val="left" w:pos="462"/>
          <w:tab w:val="left" w:pos="1134"/>
        </w:tabs>
        <w:spacing w:after="120"/>
        <w:jc w:val="both"/>
      </w:pPr>
    </w:p>
    <w:p w:rsidR="00D467B2" w:rsidRPr="009F1E2C" w:rsidRDefault="00D467B2" w:rsidP="009F1E2C">
      <w:pPr>
        <w:tabs>
          <w:tab w:val="left" w:pos="-284"/>
          <w:tab w:val="left" w:pos="462"/>
          <w:tab w:val="left" w:pos="1134"/>
        </w:tabs>
        <w:spacing w:after="120"/>
        <w:ind w:left="-284" w:firstLine="284"/>
        <w:jc w:val="both"/>
      </w:pPr>
    </w:p>
    <w:p w:rsidR="00D467B2" w:rsidRDefault="00D467B2" w:rsidP="009F1E2C">
      <w:pPr>
        <w:tabs>
          <w:tab w:val="left" w:pos="-284"/>
        </w:tabs>
        <w:ind w:left="-284" w:firstLine="284"/>
        <w:jc w:val="center"/>
        <w:rPr>
          <w:rFonts w:eastAsia="Times New Roman"/>
          <w:b/>
          <w:bCs/>
          <w:sz w:val="26"/>
          <w:szCs w:val="26"/>
        </w:rPr>
      </w:pPr>
      <w:r w:rsidRPr="009A6869">
        <w:rPr>
          <w:rFonts w:eastAsia="Times New Roman"/>
          <w:b/>
          <w:bCs/>
          <w:sz w:val="26"/>
          <w:szCs w:val="26"/>
        </w:rPr>
        <w:t>Secюiunea a 6-a</w:t>
      </w:r>
    </w:p>
    <w:p w:rsidR="00D467B2" w:rsidRPr="009A6869" w:rsidRDefault="00D467B2" w:rsidP="009F1E2C">
      <w:pPr>
        <w:tabs>
          <w:tab w:val="left" w:pos="-284"/>
        </w:tabs>
        <w:ind w:left="-284" w:firstLine="284"/>
        <w:jc w:val="center"/>
        <w:rPr>
          <w:rFonts w:eastAsia="Times New Roman"/>
          <w:b/>
          <w:bCs/>
          <w:sz w:val="26"/>
          <w:szCs w:val="26"/>
        </w:rPr>
      </w:pPr>
    </w:p>
    <w:p w:rsidR="00D467B2" w:rsidRDefault="00D467B2"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D467B2" w:rsidRPr="009F1E2C" w:rsidRDefault="00D467B2" w:rsidP="009F1E2C">
      <w:pPr>
        <w:tabs>
          <w:tab w:val="left" w:pos="-284"/>
        </w:tabs>
        <w:ind w:left="-284" w:firstLine="284"/>
        <w:jc w:val="center"/>
      </w:pPr>
    </w:p>
    <w:p w:rsidR="00D467B2" w:rsidRPr="009F1E2C" w:rsidRDefault="00D467B2"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art.71 din Legea nr.131/2015 privind achizițiile publice.</w:t>
      </w:r>
    </w:p>
    <w:p w:rsidR="00D467B2" w:rsidRPr="009F1E2C" w:rsidRDefault="00D467B2"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ofertă.Decizia de anulare a procedurii de atribuire se expediază Agen</w:t>
      </w:r>
      <w:r>
        <w:t>ției Achiziții Publice nu mai t</w:t>
      </w:r>
      <w:r w:rsidRPr="006C36CF">
        <w:rPr>
          <w:lang w:val="it-IT"/>
        </w:rPr>
        <w:t>â</w:t>
      </w:r>
      <w:r w:rsidRPr="009F1E2C">
        <w:t xml:space="preserve">rziu de data informării despre rezultatele procedurii de atribuire prevăzută la art.31 alin.(1) al Legii </w:t>
      </w:r>
      <w:r>
        <w:t>nr.</w:t>
      </w:r>
      <w:r w:rsidRPr="009F1E2C">
        <w:t>131/2015</w:t>
      </w:r>
      <w:r w:rsidRPr="004C2A1A">
        <w:t xml:space="preserve"> privind achizițiile publice</w:t>
      </w:r>
      <w:r w:rsidRPr="009F1E2C">
        <w:t>.</w:t>
      </w:r>
    </w:p>
    <w:p w:rsidR="00D467B2" w:rsidRPr="009F1E2C" w:rsidRDefault="00D467B2"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467B2" w:rsidRPr="009F1E2C" w:rsidRDefault="00D467B2" w:rsidP="009F1E2C">
      <w:pPr>
        <w:tabs>
          <w:tab w:val="left" w:pos="-284"/>
          <w:tab w:val="left" w:pos="360"/>
          <w:tab w:val="left" w:pos="462"/>
          <w:tab w:val="left" w:pos="960"/>
        </w:tabs>
        <w:spacing w:after="120"/>
        <w:ind w:left="-284" w:firstLine="284"/>
        <w:jc w:val="both"/>
      </w:pPr>
      <w:r>
        <w:rPr>
          <w:b/>
        </w:rPr>
        <w:t>90</w:t>
      </w:r>
      <w:r w:rsidRPr="009A6869">
        <w:rPr>
          <w:b/>
        </w:rPr>
        <w:t>.</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467B2" w:rsidRPr="00E845B0" w:rsidRDefault="00D467B2"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art.68 al Legii nr.131/2015 privind achizițiile publice.</w:t>
      </w:r>
    </w:p>
    <w:p w:rsidR="00D467B2" w:rsidRPr="00CD67DE" w:rsidRDefault="00D467B2" w:rsidP="009F1E2C">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D467B2" w:rsidRPr="00CD67DE" w:rsidRDefault="00D467B2"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D467B2" w:rsidRPr="00CD67DE" w:rsidRDefault="00D467B2"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D467B2" w:rsidRDefault="00D467B2"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Pr>
          <w:noProof w:val="0"/>
          <w:lang w:val="it-IT" w:eastAsia="it-IT"/>
        </w:rPr>
        <w:t>n</w:t>
      </w:r>
      <w:r w:rsidRPr="00962B31">
        <w:rPr>
          <w:noProof w:val="0"/>
          <w:lang w:val="it-IT" w:eastAsia="it-IT"/>
        </w:rPr>
        <w:t>te</w:t>
      </w:r>
      <w:r>
        <w:rPr>
          <w:noProof w:val="0"/>
          <w:lang w:val="it-IT" w:eastAsia="it-IT"/>
        </w:rPr>
        <w:t>;</w:t>
      </w:r>
    </w:p>
    <w:p w:rsidR="00D467B2" w:rsidRDefault="00D467B2"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D467B2" w:rsidRPr="00962B31" w:rsidRDefault="00D467B2" w:rsidP="00D9356C">
      <w:pPr>
        <w:shd w:val="clear" w:color="auto" w:fill="FFFFFF"/>
        <w:tabs>
          <w:tab w:val="left" w:pos="-284"/>
        </w:tabs>
        <w:ind w:left="-284" w:firstLine="426"/>
        <w:jc w:val="both"/>
        <w:rPr>
          <w:noProof w:val="0"/>
          <w:lang w:val="it-IT" w:eastAsia="it-IT"/>
        </w:rPr>
      </w:pPr>
    </w:p>
    <w:p w:rsidR="00D467B2" w:rsidRPr="009F1E2C" w:rsidRDefault="00D467B2"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D467B2" w:rsidRPr="009F1E2C" w:rsidRDefault="00D467B2"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sidRPr="009F1E2C">
        <w:rPr>
          <w:lang w:eastAsia="en-GB"/>
        </w:rPr>
        <w:t>La expirarea perioadei de așteptare sau, după caz, după soluționarea oricăror contestații,</w:t>
      </w:r>
      <w:r w:rsidRPr="004C2A1A">
        <w:rPr>
          <w:lang w:eastAsia="en-GB"/>
        </w:rPr>
        <w:t xml:space="preserve">sau </w:t>
      </w:r>
      <w:bookmarkStart w:id="65" w:name="_Hlk74040125"/>
      <w:r w:rsidRPr="008A4C0C">
        <w:rPr>
          <w:lang w:eastAsia="en-GB"/>
        </w:rPr>
        <w:t>monitorizării conformităţii desfăşurării procedurilor de achiziţii publice</w:t>
      </w:r>
      <w:bookmarkEnd w:id="65"/>
      <w:r w:rsidRPr="004C2A1A">
        <w:rPr>
          <w:lang w:eastAsia="en-GB"/>
        </w:rPr>
        <w:t>de către Agenția Achiziții Publice,</w:t>
      </w:r>
      <w:r w:rsidRPr="009F1E2C">
        <w:rPr>
          <w:lang w:eastAsia="en-GB"/>
        </w:rPr>
        <w:t xml:space="preserve">autoritatea contractantă încheie contractul de achiziții publice, în conformitate cu termenii și condițiile indicate în documentația de atribuire. </w:t>
      </w:r>
    </w:p>
    <w:p w:rsidR="00D467B2" w:rsidRPr="009F1E2C" w:rsidRDefault="00D467B2"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95.</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467B2" w:rsidRPr="009F1E2C" w:rsidRDefault="00D467B2"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467B2" w:rsidRDefault="00D467B2" w:rsidP="009F1E2C">
      <w:pPr>
        <w:tabs>
          <w:tab w:val="left" w:pos="-284"/>
          <w:tab w:val="left" w:pos="360"/>
          <w:tab w:val="left" w:pos="462"/>
          <w:tab w:val="left" w:pos="960"/>
        </w:tabs>
        <w:spacing w:after="120"/>
        <w:ind w:left="-284" w:firstLine="284"/>
        <w:jc w:val="both"/>
      </w:pPr>
      <w:r>
        <w:rPr>
          <w:b/>
        </w:rPr>
        <w:t>97.</w:t>
      </w:r>
      <w:r w:rsidRPr="009F1E2C">
        <w:t>Autoritatea contractantă utilizează contractul</w:t>
      </w:r>
      <w:r>
        <w:t>- model(a</w:t>
      </w:r>
      <w:r w:rsidRPr="00DD583A">
        <w:t>nexa nr.24</w:t>
      </w:r>
      <w:r>
        <w:t>)</w:t>
      </w:r>
      <w:r w:rsidRPr="009F1E2C">
        <w:t>din prezenta d</w:t>
      </w:r>
      <w:r>
        <w:t>ocumentație-</w:t>
      </w:r>
      <w:r w:rsidRPr="009415BE">
        <w:t>standard, incl</w:t>
      </w:r>
      <w:r w:rsidRPr="009F1E2C">
        <w:t>usiv pentru contracte subsecvente încheiate conform acordului-cadru</w:t>
      </w:r>
      <w:r>
        <w:t>(a</w:t>
      </w:r>
      <w:r w:rsidRPr="00DD583A">
        <w:t>nexa nr.2</w:t>
      </w:r>
      <w:r>
        <w:t>6)</w:t>
      </w:r>
      <w:r w:rsidRPr="009F1E2C">
        <w:t>, pentru contracte de valoare mică, pentru contractele în urma desfășurării procedurii prin cererea ofertelor de preț</w:t>
      </w:r>
      <w:r>
        <w:t>uri</w:t>
      </w:r>
      <w:r w:rsidRPr="009F1E2C">
        <w:t xml:space="preserve">, la fel și pentru contractele în urma desfășurării procedurilor negociate.Contractul poate fi încheiat între una sau mai multe autorități contractante și unul sau mai mulți operatori economici, care are ca obiect </w:t>
      </w:r>
      <w:r>
        <w:t>livrarea/prestarea bunurilor/serviciilor</w:t>
      </w:r>
      <w:r w:rsidRPr="009F1E2C">
        <w:t>.</w:t>
      </w:r>
    </w:p>
    <w:p w:rsidR="00D467B2" w:rsidRDefault="00D467B2" w:rsidP="009415BE">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nr.131/2015 privind achiziţiile publice</w:t>
      </w:r>
      <w:r>
        <w:t xml:space="preserve">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atât și de a stabili condițiile achitării în avans.</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către ANRE. Totodată,prevederile obligatorii stabilite prin deciziile acesteia, care nu se regăsec în partea I cea generală al contractului, se indică în partea II</w:t>
      </w:r>
      <w:r w:rsidRPr="004C2A1A">
        <w:t>ce ține de condițiile speciale al contractului</w:t>
      </w:r>
      <w:r>
        <w:t>.</w:t>
      </w:r>
    </w:p>
    <w:p w:rsidR="00D467B2" w:rsidRDefault="00D467B2"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rsidR="00D467B2" w:rsidRDefault="00D467B2" w:rsidP="00147538">
      <w:pPr>
        <w:tabs>
          <w:tab w:val="left" w:pos="-284"/>
          <w:tab w:val="left" w:pos="360"/>
          <w:tab w:val="left" w:pos="462"/>
          <w:tab w:val="left" w:pos="960"/>
        </w:tabs>
        <w:spacing w:after="120"/>
        <w:ind w:left="-284" w:firstLine="284"/>
        <w:jc w:val="both"/>
      </w:pPr>
      <w:r>
        <w:rPr>
          <w:b/>
        </w:rPr>
        <w:t>100.</w:t>
      </w:r>
      <w:r>
        <w:t>În cazul serviciilor de audit,a</w:t>
      </w:r>
      <w:r w:rsidRPr="00BD05D1">
        <w:t>utoritatea contractantă</w:t>
      </w:r>
      <w:r>
        <w:t xml:space="preserve"> indică </w:t>
      </w:r>
      <w:r w:rsidRPr="00717AA7">
        <w:t>în partea II ce ține de condițiile speciale al contractului</w:t>
      </w:r>
      <w:r>
        <w:t>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rsidR="00D467B2" w:rsidRDefault="00D467B2"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anexa nr.24,</w:t>
      </w:r>
      <w:bookmarkEnd w:id="68"/>
      <w:r w:rsidRPr="00367E05">
        <w:t>întocmite de prestator/furnizor cu excepția cazurilor când serviciile sunt prestate în afara țării și sunt încheiate conform cadrului juridic local (de exemplu: serviciile de instruire, servicii hoteliere, etc.).</w:t>
      </w:r>
    </w:p>
    <w:p w:rsidR="00D467B2" w:rsidRPr="009F1E2C" w:rsidRDefault="00D467B2"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D467B2" w:rsidRPr="009F1E2C" w:rsidRDefault="00D467B2" w:rsidP="009F1E2C">
      <w:pPr>
        <w:tabs>
          <w:tab w:val="left" w:pos="-284"/>
          <w:tab w:val="left" w:pos="360"/>
          <w:tab w:val="left" w:pos="462"/>
          <w:tab w:val="left" w:pos="960"/>
        </w:tabs>
        <w:spacing w:after="120"/>
        <w:ind w:left="-284" w:firstLine="284"/>
        <w:jc w:val="both"/>
      </w:pPr>
      <w:r>
        <w:rPr>
          <w:b/>
        </w:rPr>
        <w:t>103</w:t>
      </w:r>
      <w:r w:rsidRPr="009F1E2C">
        <w:rPr>
          <w:b/>
        </w:rPr>
        <w:t>.</w:t>
      </w:r>
      <w:r w:rsidRPr="009F1E2C">
        <w:t xml:space="preserve">Contestaţiile se depun direct la Agenția Națională </w:t>
      </w:r>
      <w:r>
        <w:t>pentru</w:t>
      </w:r>
      <w:r w:rsidRPr="009F1E2C">
        <w:t xml:space="preserve">Soluționare a Contestațiilor. Toate contestaţiile sedepun, </w:t>
      </w:r>
      <w:r>
        <w:t xml:space="preserve">se </w:t>
      </w:r>
      <w:r w:rsidRPr="009F1E2C">
        <w:t xml:space="preserve">examinează şi se soluţionează în modul stabilit de Legea nr.131/2015 privind achiziţiile publice. </w:t>
      </w:r>
    </w:p>
    <w:p w:rsidR="00D467B2" w:rsidRPr="009F1E2C" w:rsidRDefault="00D467B2" w:rsidP="009F1E2C">
      <w:pPr>
        <w:tabs>
          <w:tab w:val="left" w:pos="-284"/>
          <w:tab w:val="left" w:pos="360"/>
          <w:tab w:val="left" w:pos="462"/>
          <w:tab w:val="left" w:pos="960"/>
        </w:tabs>
        <w:spacing w:after="120"/>
        <w:ind w:left="-284" w:firstLine="284"/>
        <w:jc w:val="both"/>
      </w:pPr>
      <w:r>
        <w:rPr>
          <w:b/>
        </w:rPr>
        <w:t>104</w:t>
      </w:r>
      <w:r w:rsidRPr="009F1E2C">
        <w:rPr>
          <w:b/>
        </w:rPr>
        <w:t>.</w:t>
      </w:r>
      <w:r w:rsidRPr="009F1E2C">
        <w:t xml:space="preserve">Operatorul economic, </w:t>
      </w:r>
      <w:r w:rsidRPr="003F4185">
        <w:t>conform art.83 al Legii nr.131/2015 privind achizițiile publice,</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467B2" w:rsidRPr="00132636" w:rsidRDefault="00D467B2" w:rsidP="00132636">
      <w:pPr>
        <w:tabs>
          <w:tab w:val="left" w:pos="-284"/>
          <w:tab w:val="left" w:pos="360"/>
          <w:tab w:val="left" w:pos="462"/>
          <w:tab w:val="left" w:pos="960"/>
        </w:tabs>
        <w:spacing w:after="120"/>
        <w:ind w:left="-284" w:firstLine="284"/>
        <w:jc w:val="both"/>
      </w:pPr>
      <w:r>
        <w:rPr>
          <w:b/>
        </w:rPr>
        <w:t>105</w:t>
      </w:r>
      <w:r w:rsidRPr="009F1E2C">
        <w:rPr>
          <w:b/>
        </w:rPr>
        <w:t>.</w:t>
      </w:r>
      <w:r w:rsidRPr="009F1E2C">
        <w:t xml:space="preserve">Contestaţiile privind anunțurile de participare la licitaţie şi documentaţia de atribuire sedepun </w:t>
      </w:r>
      <w:r>
        <w:t xml:space="preserve">în termenele indicate la </w:t>
      </w:r>
      <w:r w:rsidRPr="00660111">
        <w:t>pct.</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D467B2" w:rsidRPr="00B927F6" w:rsidRDefault="00D467B2"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12676A">
      <w:pPr>
        <w:tabs>
          <w:tab w:val="left" w:pos="-284"/>
          <w:tab w:val="left" w:pos="284"/>
          <w:tab w:val="left" w:pos="426"/>
          <w:tab w:val="decimal" w:pos="8364"/>
        </w:tabs>
        <w:ind w:left="-284" w:right="-144" w:firstLine="284"/>
        <w:jc w:val="both"/>
        <w:rPr>
          <w:bCs/>
          <w:color w:val="000000"/>
        </w:rPr>
      </w:pPr>
    </w:p>
    <w:p w:rsidR="00D467B2" w:rsidRDefault="00D467B2" w:rsidP="00443BED">
      <w:pPr>
        <w:tabs>
          <w:tab w:val="decimal" w:pos="8364"/>
        </w:tabs>
        <w:spacing w:line="276" w:lineRule="auto"/>
        <w:ind w:right="-144"/>
        <w:jc w:val="center"/>
        <w:rPr>
          <w:b/>
          <w:bCs/>
          <w:color w:val="000000"/>
        </w:rPr>
      </w:pPr>
    </w:p>
    <w:p w:rsidR="00D467B2" w:rsidRDefault="00D467B2" w:rsidP="00CF101D">
      <w:pPr>
        <w:jc w:val="right"/>
        <w:rPr>
          <w:noProof w:val="0"/>
          <w:lang w:val="it-IT"/>
        </w:rPr>
      </w:pPr>
    </w:p>
    <w:p w:rsidR="00D467B2" w:rsidRDefault="00D467B2" w:rsidP="00CF101D">
      <w:pPr>
        <w:jc w:val="right"/>
        <w:rPr>
          <w:noProof w:val="0"/>
          <w:lang w:val="it-IT"/>
        </w:rPr>
      </w:pPr>
      <w:bookmarkStart w:id="69" w:name="_Toc449692095"/>
    </w:p>
    <w:p w:rsidR="00D467B2" w:rsidRDefault="00D467B2" w:rsidP="00CF101D">
      <w:pPr>
        <w:jc w:val="right"/>
        <w:rPr>
          <w:noProof w:val="0"/>
          <w:lang w:val="it-IT"/>
        </w:rPr>
      </w:pPr>
    </w:p>
    <w:p w:rsidR="00D467B2" w:rsidRDefault="00D467B2" w:rsidP="00CF101D">
      <w:pPr>
        <w:jc w:val="right"/>
        <w:rPr>
          <w:noProof w:val="0"/>
          <w:lang w:val="it-IT"/>
        </w:rPr>
      </w:pPr>
    </w:p>
    <w:p w:rsidR="00D467B2" w:rsidRPr="004B16DD" w:rsidRDefault="00D467B2" w:rsidP="00CF101D">
      <w:pPr>
        <w:jc w:val="right"/>
        <w:rPr>
          <w:noProof w:val="0"/>
          <w:sz w:val="22"/>
          <w:szCs w:val="22"/>
          <w:lang w:val="it-IT"/>
        </w:rPr>
      </w:pPr>
      <w:r w:rsidRPr="00A30B00">
        <w:rPr>
          <w:noProof w:val="0"/>
          <w:lang w:val="it-IT"/>
        </w:rPr>
        <w:t>Anexa nr.</w:t>
      </w:r>
      <w:r>
        <w:rPr>
          <w:noProof w:val="0"/>
          <w:lang w:val="it-IT"/>
        </w:rPr>
        <w:t>7</w:t>
      </w:r>
    </w:p>
    <w:p w:rsidR="00D467B2" w:rsidRPr="00D22624" w:rsidRDefault="00D467B2" w:rsidP="00CF101D">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CF101D">
      <w:pPr>
        <w:jc w:val="right"/>
        <w:rPr>
          <w:noProof w:val="0"/>
          <w:lang w:val="it-IT"/>
        </w:rPr>
      </w:pPr>
      <w:r w:rsidRPr="0003591A">
        <w:rPr>
          <w:noProof w:val="0"/>
          <w:lang w:val="it-IT"/>
        </w:rPr>
        <w:t>din “____” ________ 20___</w:t>
      </w:r>
    </w:p>
    <w:p w:rsidR="00D467B2" w:rsidRDefault="00D467B2" w:rsidP="00B322B4">
      <w:pPr>
        <w:pStyle w:val="Style3"/>
        <w:tabs>
          <w:tab w:val="left" w:pos="567"/>
        </w:tabs>
        <w:spacing w:before="0" w:beforeAutospacing="0" w:after="0"/>
        <w:ind w:left="0" w:firstLine="0"/>
        <w:jc w:val="center"/>
        <w:rPr>
          <w:rFonts w:eastAsia="PMingLiU"/>
          <w:lang w:val="it-IT" w:eastAsia="zh-CN"/>
        </w:rPr>
      </w:pPr>
    </w:p>
    <w:p w:rsidR="00D467B2" w:rsidRDefault="00D467B2" w:rsidP="00B322B4">
      <w:pPr>
        <w:pStyle w:val="Style3"/>
        <w:tabs>
          <w:tab w:val="left" w:pos="567"/>
        </w:tabs>
        <w:spacing w:before="0" w:beforeAutospacing="0" w:after="0"/>
        <w:ind w:left="0" w:firstLine="0"/>
        <w:jc w:val="center"/>
        <w:rPr>
          <w:rFonts w:eastAsia="PMingLiU"/>
          <w:lang w:val="it-IT" w:eastAsia="zh-CN"/>
        </w:rPr>
      </w:pPr>
    </w:p>
    <w:p w:rsidR="00D467B2" w:rsidRPr="005D708F" w:rsidRDefault="00D467B2" w:rsidP="00F5261B">
      <w:pPr>
        <w:pStyle w:val="BodyText"/>
        <w:tabs>
          <w:tab w:val="left" w:pos="567"/>
        </w:tabs>
        <w:rPr>
          <w:rFonts w:ascii="Calibri Light" w:hAnsi="Calibri Light" w:cs="Calibri Light"/>
          <w:b/>
          <w:szCs w:val="24"/>
        </w:rPr>
      </w:pPr>
      <w:bookmarkStart w:id="70" w:name="_Toc449692096"/>
      <w:bookmarkEnd w:id="69"/>
    </w:p>
    <w:p w:rsidR="00D467B2" w:rsidRPr="008B330F" w:rsidRDefault="00D467B2"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D467B2" w:rsidRDefault="00D467B2" w:rsidP="00F5261B">
      <w:pPr>
        <w:pStyle w:val="BodyText"/>
        <w:tabs>
          <w:tab w:val="left" w:pos="-142"/>
        </w:tabs>
        <w:spacing w:before="240"/>
        <w:jc w:val="center"/>
        <w:rPr>
          <w:rFonts w:ascii="Calibri Light" w:hAnsi="Calibri Light" w:cs="Calibri Light"/>
          <w:szCs w:val="24"/>
        </w:rPr>
      </w:pPr>
    </w:p>
    <w:p w:rsidR="00D467B2" w:rsidRPr="009637D1" w:rsidRDefault="00D467B2"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467B2" w:rsidRPr="009637D1" w:rsidRDefault="00D467B2" w:rsidP="00F5261B">
      <w:pPr>
        <w:pStyle w:val="BodyText"/>
        <w:tabs>
          <w:tab w:val="left" w:pos="567"/>
        </w:tabs>
        <w:spacing w:line="360" w:lineRule="auto"/>
        <w:jc w:val="both"/>
        <w:rPr>
          <w:rFonts w:ascii="Times New Roman" w:hAnsi="Times New Roman"/>
          <w:szCs w:val="24"/>
        </w:rPr>
      </w:pPr>
    </w:p>
    <w:p w:rsidR="00D467B2" w:rsidRPr="009637D1" w:rsidRDefault="00D467B2"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467B2" w:rsidRPr="009637D1" w:rsidRDefault="00D467B2"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467B2" w:rsidRDefault="00D467B2" w:rsidP="00F5261B">
      <w:pPr>
        <w:pStyle w:val="BodyText"/>
        <w:tabs>
          <w:tab w:val="left" w:pos="567"/>
        </w:tabs>
        <w:spacing w:line="360" w:lineRule="auto"/>
        <w:rPr>
          <w:rFonts w:ascii="Times New Roman" w:hAnsi="Times New Roman"/>
          <w:szCs w:val="24"/>
        </w:rPr>
      </w:pPr>
    </w:p>
    <w:p w:rsidR="00D467B2" w:rsidRPr="009637D1" w:rsidRDefault="00D467B2"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467B2" w:rsidRPr="009637D1" w:rsidRDefault="00D467B2"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467B2" w:rsidRPr="009637D1" w:rsidRDefault="00D467B2"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467B2" w:rsidRPr="009637D1" w:rsidRDefault="00D467B2"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Pr="004B16DD" w:rsidRDefault="00D467B2" w:rsidP="0098092C">
      <w:pPr>
        <w:jc w:val="right"/>
        <w:rPr>
          <w:noProof w:val="0"/>
          <w:sz w:val="22"/>
          <w:szCs w:val="22"/>
          <w:lang w:val="it-IT"/>
        </w:rPr>
      </w:pPr>
      <w:r w:rsidRPr="00A30B00">
        <w:rPr>
          <w:noProof w:val="0"/>
          <w:lang w:val="it-IT"/>
        </w:rPr>
        <w:t>Anexa nr.</w:t>
      </w:r>
      <w:r>
        <w:rPr>
          <w:noProof w:val="0"/>
          <w:lang w:val="it-IT"/>
        </w:rPr>
        <w:t>8</w:t>
      </w:r>
    </w:p>
    <w:p w:rsidR="00D467B2" w:rsidRPr="00D22624" w:rsidRDefault="00D467B2" w:rsidP="0098092C">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98092C">
      <w:pPr>
        <w:jc w:val="right"/>
        <w:rPr>
          <w:noProof w:val="0"/>
          <w:lang w:val="it-IT"/>
        </w:rPr>
      </w:pPr>
      <w:r w:rsidRPr="0003591A">
        <w:rPr>
          <w:noProof w:val="0"/>
          <w:lang w:val="it-IT"/>
        </w:rPr>
        <w:t>din “____” ________ 20___</w:t>
      </w:r>
    </w:p>
    <w:p w:rsidR="00D467B2" w:rsidRDefault="00D467B2" w:rsidP="0098092C">
      <w:pPr>
        <w:pStyle w:val="BodyText"/>
        <w:tabs>
          <w:tab w:val="left" w:pos="567"/>
        </w:tabs>
        <w:spacing w:line="360" w:lineRule="auto"/>
        <w:rPr>
          <w:rFonts w:ascii="Times New Roman" w:hAnsi="Times New Roman"/>
          <w:szCs w:val="24"/>
        </w:rPr>
      </w:pPr>
    </w:p>
    <w:p w:rsidR="00D467B2" w:rsidRDefault="00D467B2" w:rsidP="0098092C">
      <w:pPr>
        <w:pStyle w:val="BodyText"/>
        <w:tabs>
          <w:tab w:val="left" w:pos="567"/>
        </w:tabs>
        <w:spacing w:line="360" w:lineRule="auto"/>
        <w:rPr>
          <w:rFonts w:ascii="Times New Roman" w:hAnsi="Times New Roman"/>
          <w:szCs w:val="24"/>
        </w:rPr>
      </w:pPr>
    </w:p>
    <w:p w:rsidR="00D467B2" w:rsidRPr="00B927F6" w:rsidRDefault="00D467B2" w:rsidP="0098092C">
      <w:pPr>
        <w:pStyle w:val="Heading2"/>
        <w:tabs>
          <w:tab w:val="left" w:pos="567"/>
        </w:tabs>
        <w:spacing w:before="0"/>
        <w:jc w:val="center"/>
        <w:rPr>
          <w:rFonts w:ascii="Times New Roman" w:hAnsi="Times New Roman"/>
          <w:color w:val="auto"/>
          <w:sz w:val="24"/>
          <w:szCs w:val="24"/>
        </w:rPr>
      </w:pPr>
      <w:bookmarkStart w:id="72" w:name="_Hlk77771056"/>
      <w:r w:rsidRPr="00A227F2">
        <w:rPr>
          <w:rFonts w:ascii="Times New Roman" w:hAnsi="Times New Roman"/>
          <w:color w:val="auto"/>
          <w:sz w:val="24"/>
          <w:szCs w:val="24"/>
        </w:rPr>
        <w:t>DECLARAŢIE</w:t>
      </w:r>
    </w:p>
    <w:p w:rsidR="00D467B2" w:rsidRPr="00BB1EC7" w:rsidRDefault="00D467B2"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D467B2" w:rsidRDefault="00D467B2" w:rsidP="0098092C">
      <w:pPr>
        <w:pStyle w:val="BodyText"/>
        <w:tabs>
          <w:tab w:val="left" w:pos="567"/>
        </w:tabs>
        <w:spacing w:line="360" w:lineRule="auto"/>
        <w:rPr>
          <w:rFonts w:ascii="Times New Roman" w:hAnsi="Times New Roman"/>
          <w:szCs w:val="24"/>
        </w:rPr>
      </w:pPr>
    </w:p>
    <w:p w:rsidR="00D467B2" w:rsidRPr="009637D1" w:rsidRDefault="00D467B2"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467B2" w:rsidRDefault="00D467B2" w:rsidP="0098092C">
      <w:pPr>
        <w:pStyle w:val="BodyText"/>
        <w:tabs>
          <w:tab w:val="left" w:pos="567"/>
        </w:tabs>
        <w:spacing w:line="360" w:lineRule="auto"/>
        <w:jc w:val="both"/>
        <w:rPr>
          <w:rFonts w:ascii="Times New Roman" w:hAnsi="Times New Roman"/>
          <w:szCs w:val="24"/>
        </w:rPr>
      </w:pPr>
    </w:p>
    <w:p w:rsidR="00D467B2" w:rsidRPr="009637D1" w:rsidRDefault="00D467B2" w:rsidP="0098092C">
      <w:pPr>
        <w:pStyle w:val="BodyText"/>
        <w:tabs>
          <w:tab w:val="left" w:pos="567"/>
        </w:tabs>
        <w:spacing w:line="360" w:lineRule="auto"/>
        <w:jc w:val="both"/>
        <w:rPr>
          <w:rFonts w:ascii="Times New Roman" w:hAnsi="Times New Roman"/>
          <w:szCs w:val="24"/>
        </w:rPr>
      </w:pPr>
    </w:p>
    <w:p w:rsidR="00D467B2" w:rsidRPr="009637D1" w:rsidRDefault="00D467B2"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467B2" w:rsidRDefault="00D467B2" w:rsidP="0098092C">
      <w:pPr>
        <w:pStyle w:val="BodyText"/>
        <w:tabs>
          <w:tab w:val="left" w:pos="567"/>
        </w:tabs>
        <w:spacing w:line="360" w:lineRule="auto"/>
        <w:rPr>
          <w:rFonts w:ascii="Times New Roman" w:hAnsi="Times New Roman"/>
          <w:szCs w:val="24"/>
        </w:rPr>
      </w:pPr>
    </w:p>
    <w:p w:rsidR="00D467B2" w:rsidRPr="00BE362C" w:rsidRDefault="00D467B2"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D467B2" w:rsidRPr="00211C74" w:rsidRDefault="00D467B2"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D467B2" w:rsidRDefault="00D467B2" w:rsidP="0098092C">
      <w:pPr>
        <w:pStyle w:val="BodyText"/>
        <w:tabs>
          <w:tab w:val="left" w:pos="567"/>
        </w:tabs>
        <w:spacing w:line="360" w:lineRule="auto"/>
        <w:rPr>
          <w:rFonts w:ascii="Times New Roman" w:hAnsi="Times New Roman"/>
          <w:szCs w:val="24"/>
        </w:rPr>
      </w:pPr>
    </w:p>
    <w:p w:rsidR="00D467B2" w:rsidRDefault="00D467B2" w:rsidP="0098092C">
      <w:pPr>
        <w:pStyle w:val="BodyText"/>
        <w:tabs>
          <w:tab w:val="left" w:pos="567"/>
        </w:tabs>
        <w:spacing w:line="360" w:lineRule="auto"/>
        <w:rPr>
          <w:rFonts w:ascii="Times New Roman" w:hAnsi="Times New Roman"/>
          <w:szCs w:val="24"/>
        </w:rPr>
      </w:pPr>
    </w:p>
    <w:p w:rsidR="00D467B2" w:rsidRDefault="00D467B2" w:rsidP="0098092C">
      <w:pPr>
        <w:pStyle w:val="BodyText"/>
        <w:tabs>
          <w:tab w:val="left" w:pos="567"/>
        </w:tabs>
        <w:spacing w:line="360" w:lineRule="auto"/>
        <w:rPr>
          <w:rFonts w:ascii="Times New Roman" w:hAnsi="Times New Roman"/>
          <w:szCs w:val="24"/>
        </w:rPr>
      </w:pPr>
    </w:p>
    <w:p w:rsidR="00D467B2" w:rsidRDefault="00D467B2" w:rsidP="0098092C">
      <w:pPr>
        <w:pStyle w:val="BodyText"/>
        <w:tabs>
          <w:tab w:val="left" w:pos="567"/>
        </w:tabs>
        <w:spacing w:line="360" w:lineRule="auto"/>
        <w:rPr>
          <w:rFonts w:ascii="Times New Roman" w:hAnsi="Times New Roman"/>
          <w:szCs w:val="24"/>
        </w:rPr>
      </w:pPr>
    </w:p>
    <w:p w:rsidR="00D467B2" w:rsidRDefault="00D467B2" w:rsidP="0098092C">
      <w:pPr>
        <w:pStyle w:val="BodyText"/>
        <w:tabs>
          <w:tab w:val="left" w:pos="567"/>
        </w:tabs>
        <w:spacing w:line="360" w:lineRule="auto"/>
        <w:rPr>
          <w:rFonts w:ascii="Times New Roman" w:hAnsi="Times New Roman"/>
          <w:szCs w:val="24"/>
        </w:rPr>
      </w:pPr>
    </w:p>
    <w:p w:rsidR="00D467B2" w:rsidRDefault="00D467B2" w:rsidP="0098092C">
      <w:pPr>
        <w:pStyle w:val="BodyText"/>
        <w:tabs>
          <w:tab w:val="left" w:pos="567"/>
        </w:tabs>
        <w:spacing w:line="360" w:lineRule="auto"/>
        <w:rPr>
          <w:rFonts w:ascii="Times New Roman" w:hAnsi="Times New Roman"/>
          <w:szCs w:val="24"/>
        </w:rPr>
      </w:pPr>
    </w:p>
    <w:p w:rsidR="00D467B2" w:rsidRPr="009637D1" w:rsidRDefault="00D467B2"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467B2" w:rsidRPr="009637D1" w:rsidRDefault="00D467B2"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467B2" w:rsidRPr="009637D1" w:rsidRDefault="00D467B2"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467B2" w:rsidRPr="009637D1" w:rsidRDefault="00D467B2"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467B2" w:rsidRDefault="00D467B2" w:rsidP="0098092C">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p w:rsidR="00D467B2" w:rsidRPr="004B16DD" w:rsidRDefault="00D467B2" w:rsidP="00CF101D">
      <w:pPr>
        <w:jc w:val="right"/>
        <w:rPr>
          <w:noProof w:val="0"/>
          <w:sz w:val="22"/>
          <w:szCs w:val="22"/>
          <w:lang w:val="it-IT"/>
        </w:rPr>
      </w:pPr>
      <w:r w:rsidRPr="00A30B00">
        <w:rPr>
          <w:noProof w:val="0"/>
          <w:lang w:val="it-IT"/>
        </w:rPr>
        <w:t>Anexa nr.</w:t>
      </w:r>
      <w:r>
        <w:rPr>
          <w:noProof w:val="0"/>
          <w:lang w:val="it-IT"/>
        </w:rPr>
        <w:t>9</w:t>
      </w:r>
    </w:p>
    <w:p w:rsidR="00D467B2" w:rsidRPr="00D22624" w:rsidRDefault="00D467B2" w:rsidP="00CF101D">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CF101D">
      <w:pPr>
        <w:jc w:val="right"/>
        <w:rPr>
          <w:noProof w:val="0"/>
          <w:lang w:val="it-IT"/>
        </w:rPr>
      </w:pPr>
      <w:r w:rsidRPr="0003591A">
        <w:rPr>
          <w:noProof w:val="0"/>
          <w:lang w:val="it-IT"/>
        </w:rPr>
        <w:t>din “____” ________ 20___</w:t>
      </w:r>
    </w:p>
    <w:p w:rsidR="00D467B2" w:rsidRDefault="00D467B2" w:rsidP="00950D18">
      <w:pPr>
        <w:pStyle w:val="BodyText"/>
        <w:tabs>
          <w:tab w:val="left" w:pos="567"/>
        </w:tabs>
        <w:spacing w:line="360" w:lineRule="auto"/>
        <w:rPr>
          <w:rFonts w:ascii="Times New Roman" w:hAnsi="Times New Roman"/>
          <w:szCs w:val="24"/>
        </w:rPr>
      </w:pPr>
    </w:p>
    <w:p w:rsidR="00D467B2" w:rsidRDefault="00D467B2" w:rsidP="00950D18">
      <w:pPr>
        <w:pStyle w:val="BodyText"/>
        <w:tabs>
          <w:tab w:val="left" w:pos="567"/>
        </w:tabs>
        <w:spacing w:line="360" w:lineRule="auto"/>
        <w:rPr>
          <w:rFonts w:ascii="Times New Roman" w:hAnsi="Times New Roman"/>
          <w:szCs w:val="24"/>
        </w:rPr>
      </w:pPr>
    </w:p>
    <w:bookmarkEnd w:id="70"/>
    <w:p w:rsidR="00D467B2" w:rsidRPr="00B927F6" w:rsidRDefault="00D467B2" w:rsidP="00950D18">
      <w:pPr>
        <w:pStyle w:val="BodyText"/>
        <w:tabs>
          <w:tab w:val="left" w:pos="567"/>
        </w:tabs>
        <w:rPr>
          <w:rFonts w:ascii="Times New Roman" w:hAnsi="Times New Roman"/>
          <w:b/>
          <w:szCs w:val="24"/>
        </w:rPr>
      </w:pPr>
    </w:p>
    <w:p w:rsidR="00D467B2" w:rsidRPr="00B927F6" w:rsidRDefault="00D467B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D467B2" w:rsidRPr="00B927F6" w:rsidRDefault="00D467B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D467B2" w:rsidRPr="00BA6DCE" w:rsidRDefault="00D467B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D467B2" w:rsidRPr="00B927F6" w:rsidRDefault="00D467B2" w:rsidP="00950D18">
      <w:pPr>
        <w:pStyle w:val="BodyText"/>
        <w:tabs>
          <w:tab w:val="left" w:pos="567"/>
        </w:tabs>
        <w:rPr>
          <w:rFonts w:ascii="Times New Roman" w:hAnsi="Times New Roman"/>
          <w:b/>
          <w:szCs w:val="24"/>
        </w:rPr>
      </w:pPr>
    </w:p>
    <w:p w:rsidR="00D467B2" w:rsidRPr="00B927F6" w:rsidRDefault="00D467B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D467B2" w:rsidRPr="00B927F6" w:rsidRDefault="00D467B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D467B2" w:rsidRPr="00B927F6" w:rsidRDefault="00D467B2" w:rsidP="00950D18">
      <w:pPr>
        <w:pStyle w:val="BodyText"/>
        <w:tabs>
          <w:tab w:val="left" w:pos="567"/>
        </w:tabs>
        <w:rPr>
          <w:rFonts w:ascii="Times New Roman" w:hAnsi="Times New Roman"/>
          <w:szCs w:val="24"/>
        </w:rPr>
      </w:pPr>
    </w:p>
    <w:p w:rsidR="00D467B2" w:rsidRPr="00B927F6" w:rsidRDefault="00D467B2" w:rsidP="00950D18">
      <w:pPr>
        <w:pStyle w:val="BodyText"/>
        <w:tabs>
          <w:tab w:val="left" w:pos="567"/>
        </w:tabs>
        <w:rPr>
          <w:rFonts w:ascii="Times New Roman" w:hAnsi="Times New Roman"/>
          <w:szCs w:val="24"/>
        </w:rPr>
      </w:pPr>
    </w:p>
    <w:p w:rsidR="00D467B2" w:rsidRPr="00B927F6" w:rsidRDefault="00D467B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D467B2" w:rsidRPr="00BA6DCE" w:rsidRDefault="00D467B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D467B2" w:rsidRPr="00B927F6" w:rsidRDefault="00D467B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D467B2" w:rsidRPr="00B927F6" w:rsidRDefault="00D467B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D467B2" w:rsidRPr="00BA6DCE" w:rsidRDefault="00D467B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D467B2" w:rsidRPr="00B927F6" w:rsidRDefault="00D467B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D467B2" w:rsidRPr="00BA6DCE" w:rsidRDefault="00D467B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D467B2" w:rsidRPr="00B927F6" w:rsidRDefault="00D467B2" w:rsidP="00950D18">
      <w:pPr>
        <w:pStyle w:val="BodyText"/>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D467B2" w:rsidRPr="00BA6DCE" w:rsidRDefault="00D467B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D467B2" w:rsidRPr="00B927F6" w:rsidRDefault="00D467B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D467B2" w:rsidRPr="00BA6DCE" w:rsidRDefault="00D467B2" w:rsidP="00950D18">
      <w:pPr>
        <w:pStyle w:val="Body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D467B2" w:rsidRPr="004967D7" w:rsidRDefault="00D467B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D467B2" w:rsidRPr="00B927F6" w:rsidRDefault="00D467B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D467B2" w:rsidRPr="00B927F6" w:rsidRDefault="00D467B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D467B2" w:rsidRPr="00B927F6" w:rsidRDefault="00D467B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D467B2" w:rsidRPr="00BA6DCE" w:rsidRDefault="00D467B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D467B2" w:rsidRDefault="00D467B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D467B2" w:rsidRPr="00B927F6" w:rsidRDefault="00D467B2"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D467B2" w:rsidRPr="00B927F6" w:rsidRDefault="00D467B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D467B2" w:rsidRPr="00A900BE" w:rsidRDefault="00D467B2" w:rsidP="00950D18">
      <w:pPr>
        <w:pStyle w:val="BodyText"/>
        <w:tabs>
          <w:tab w:val="left" w:pos="567"/>
        </w:tabs>
        <w:rPr>
          <w:rFonts w:ascii="Times New Roman" w:hAnsi="Times New Roman"/>
          <w:i/>
          <w:iCs/>
          <w:sz w:val="20"/>
        </w:rPr>
      </w:pPr>
      <w:r w:rsidRPr="00A900BE">
        <w:rPr>
          <w:rFonts w:ascii="Times New Roman" w:hAnsi="Times New Roman"/>
          <w:i/>
          <w:iCs/>
          <w:sz w:val="20"/>
        </w:rPr>
        <w:t>(denumirea ofertantului)</w:t>
      </w:r>
    </w:p>
    <w:p w:rsidR="00D467B2" w:rsidRPr="00B927F6" w:rsidRDefault="00D467B2" w:rsidP="00950D18">
      <w:pPr>
        <w:pStyle w:val="Body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D467B2" w:rsidRPr="00B927F6" w:rsidRDefault="00D467B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D467B2" w:rsidRPr="00A900BE" w:rsidRDefault="00D467B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D467B2" w:rsidRPr="00B927F6" w:rsidRDefault="00D467B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D467B2" w:rsidRPr="00B927F6" w:rsidRDefault="00D467B2" w:rsidP="00950D18">
      <w:pPr>
        <w:pStyle w:val="BodyText"/>
        <w:tabs>
          <w:tab w:val="left" w:pos="567"/>
        </w:tabs>
        <w:ind w:hanging="502"/>
        <w:rPr>
          <w:rFonts w:ascii="Times New Roman" w:hAnsi="Times New Roman"/>
          <w:szCs w:val="24"/>
        </w:rPr>
      </w:pPr>
    </w:p>
    <w:p w:rsidR="00D467B2" w:rsidRPr="00B927F6" w:rsidRDefault="00D467B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D467B2" w:rsidRPr="00B927F6" w:rsidRDefault="00D467B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D467B2" w:rsidRPr="00B927F6" w:rsidRDefault="00D467B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D467B2" w:rsidRPr="00A900BE" w:rsidRDefault="00D467B2" w:rsidP="00146734">
      <w:pPr>
        <w:pStyle w:val="Body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D467B2" w:rsidRDefault="00D467B2" w:rsidP="00EC7C12">
      <w:pPr>
        <w:spacing w:after="200" w:line="276" w:lineRule="auto"/>
        <w:rPr>
          <w:lang w:eastAsia="zh-CN"/>
        </w:rPr>
      </w:pPr>
      <w:bookmarkStart w:id="75" w:name="_Toc449692097"/>
    </w:p>
    <w:p w:rsidR="00D467B2" w:rsidRDefault="00D467B2" w:rsidP="00EC7C12">
      <w:pPr>
        <w:spacing w:after="200" w:line="276" w:lineRule="auto"/>
        <w:rPr>
          <w:lang w:eastAsia="zh-CN"/>
        </w:rPr>
      </w:pPr>
    </w:p>
    <w:p w:rsidR="00D467B2" w:rsidRPr="004B16DD" w:rsidRDefault="00D467B2" w:rsidP="00CF101D">
      <w:pPr>
        <w:jc w:val="right"/>
        <w:rPr>
          <w:noProof w:val="0"/>
          <w:sz w:val="22"/>
          <w:szCs w:val="22"/>
          <w:lang w:val="it-IT"/>
        </w:rPr>
      </w:pPr>
      <w:r w:rsidRPr="00A30B00">
        <w:rPr>
          <w:noProof w:val="0"/>
          <w:lang w:val="it-IT"/>
        </w:rPr>
        <w:t>Anexa nr.</w:t>
      </w:r>
      <w:r>
        <w:rPr>
          <w:noProof w:val="0"/>
          <w:lang w:val="it-IT"/>
        </w:rPr>
        <w:t>10</w:t>
      </w:r>
    </w:p>
    <w:p w:rsidR="00D467B2" w:rsidRPr="00D22624" w:rsidRDefault="00D467B2" w:rsidP="00CF101D">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CF101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D467B2" w:rsidRPr="00B56360" w:rsidTr="00590BCC">
        <w:trPr>
          <w:trHeight w:val="697"/>
        </w:trPr>
        <w:tc>
          <w:tcPr>
            <w:tcW w:w="9744" w:type="dxa"/>
            <w:vAlign w:val="center"/>
          </w:tcPr>
          <w:p w:rsidR="00D467B2" w:rsidRPr="00146734" w:rsidRDefault="00D467B2" w:rsidP="00146734">
            <w:pPr>
              <w:keepNext/>
              <w:keepLines/>
              <w:spacing w:before="200"/>
              <w:jc w:val="center"/>
              <w:outlineLvl w:val="1"/>
              <w:rPr>
                <w:rFonts w:eastAsia="Times New Roman"/>
                <w:b/>
                <w:bCs/>
                <w:sz w:val="26"/>
                <w:szCs w:val="26"/>
              </w:rPr>
            </w:pPr>
          </w:p>
        </w:tc>
      </w:tr>
      <w:tr w:rsidR="00D467B2" w:rsidRPr="00B56360" w:rsidTr="00590BCC">
        <w:trPr>
          <w:trHeight w:val="697"/>
        </w:trPr>
        <w:tc>
          <w:tcPr>
            <w:tcW w:w="9744" w:type="dxa"/>
            <w:vAlign w:val="center"/>
          </w:tcPr>
          <w:p w:rsidR="00D467B2" w:rsidRPr="00B56360" w:rsidRDefault="00D467B2" w:rsidP="00B56360">
            <w:pPr>
              <w:spacing w:line="360" w:lineRule="auto"/>
              <w:jc w:val="both"/>
            </w:pPr>
          </w:p>
        </w:tc>
      </w:tr>
      <w:tr w:rsidR="00D467B2" w:rsidRPr="00B56360" w:rsidTr="00590BCC">
        <w:trPr>
          <w:trHeight w:val="80"/>
        </w:trPr>
        <w:tc>
          <w:tcPr>
            <w:tcW w:w="9744" w:type="dxa"/>
            <w:vAlign w:val="center"/>
          </w:tcPr>
          <w:p w:rsidR="00D467B2" w:rsidRPr="00B56360" w:rsidRDefault="00D467B2" w:rsidP="00B56360">
            <w:pPr>
              <w:keepNext/>
              <w:keepLines/>
              <w:spacing w:before="200"/>
              <w:outlineLvl w:val="1"/>
              <w:rPr>
                <w:rFonts w:ascii="Calibri Light" w:hAnsi="Calibri Light"/>
                <w:b/>
                <w:bCs/>
                <w:color w:val="5B9BD5"/>
                <w:sz w:val="26"/>
                <w:szCs w:val="26"/>
              </w:rPr>
            </w:pPr>
          </w:p>
        </w:tc>
      </w:tr>
      <w:tr w:rsidR="00D467B2" w:rsidRPr="00B56360" w:rsidTr="00590BCC">
        <w:trPr>
          <w:trHeight w:val="697"/>
        </w:trPr>
        <w:tc>
          <w:tcPr>
            <w:tcW w:w="9744" w:type="dxa"/>
            <w:vAlign w:val="center"/>
          </w:tcPr>
          <w:p w:rsidR="00D467B2" w:rsidRPr="00B56360" w:rsidRDefault="00D467B2"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D467B2" w:rsidRPr="00B56360" w:rsidRDefault="00D467B2" w:rsidP="00B56360">
            <w:pPr>
              <w:jc w:val="both"/>
              <w:rPr>
                <w:i/>
                <w:iCs/>
                <w:noProof w:val="0"/>
              </w:rPr>
            </w:pPr>
          </w:p>
          <w:p w:rsidR="00D467B2" w:rsidRPr="00B56360" w:rsidRDefault="00D467B2" w:rsidP="00B56360">
            <w:pPr>
              <w:tabs>
                <w:tab w:val="right" w:pos="6000"/>
                <w:tab w:val="right" w:pos="9360"/>
              </w:tabs>
              <w:spacing w:line="360" w:lineRule="auto"/>
              <w:ind w:right="990"/>
              <w:jc w:val="both"/>
            </w:pPr>
            <w:r w:rsidRPr="00B56360">
              <w:t>Data: “___” _____________________ 20__</w:t>
            </w:r>
          </w:p>
          <w:p w:rsidR="00D467B2" w:rsidRPr="00B56360" w:rsidRDefault="00D467B2"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D467B2" w:rsidRPr="00B56360" w:rsidRDefault="00D467B2" w:rsidP="00B56360">
            <w:pPr>
              <w:tabs>
                <w:tab w:val="right" w:pos="6000"/>
              </w:tabs>
              <w:spacing w:line="360" w:lineRule="auto"/>
              <w:jc w:val="both"/>
              <w:rPr>
                <w:b/>
              </w:rPr>
            </w:pPr>
          </w:p>
          <w:p w:rsidR="00D467B2" w:rsidRPr="00B56360" w:rsidRDefault="00D467B2"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D467B2" w:rsidRPr="00B56360" w:rsidRDefault="00D467B2"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D467B2" w:rsidRPr="00B56360" w:rsidRDefault="00D467B2"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D467B2" w:rsidRPr="00B56360" w:rsidRDefault="00D467B2"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D467B2" w:rsidRPr="00B56360" w:rsidRDefault="00D467B2" w:rsidP="00B56360">
            <w:pPr>
              <w:tabs>
                <w:tab w:val="right" w:pos="6000"/>
                <w:tab w:val="right" w:pos="9360"/>
              </w:tabs>
              <w:spacing w:line="360" w:lineRule="auto"/>
              <w:ind w:right="660"/>
              <w:jc w:val="both"/>
            </w:pPr>
          </w:p>
          <w:p w:rsidR="00D467B2" w:rsidRPr="00B56360" w:rsidRDefault="00D467B2" w:rsidP="00B56360">
            <w:pPr>
              <w:jc w:val="center"/>
              <w:rPr>
                <w:b/>
                <w:bCs/>
                <w:sz w:val="28"/>
                <w:szCs w:val="28"/>
              </w:rPr>
            </w:pPr>
            <w:bookmarkStart w:id="76" w:name="_Hlk77771126"/>
            <w:r w:rsidRPr="00B56360">
              <w:rPr>
                <w:b/>
                <w:bCs/>
                <w:sz w:val="28"/>
                <w:szCs w:val="28"/>
              </w:rPr>
              <w:t>GARANŢIA DE BUNĂ EXECUŢIE</w:t>
            </w:r>
            <w:bookmarkEnd w:id="76"/>
          </w:p>
          <w:p w:rsidR="00D467B2" w:rsidRPr="00B56360" w:rsidRDefault="00D467B2" w:rsidP="00B56360">
            <w:pPr>
              <w:jc w:val="center"/>
              <w:rPr>
                <w:i/>
                <w:iCs/>
                <w:sz w:val="28"/>
                <w:szCs w:val="28"/>
              </w:rPr>
            </w:pPr>
            <w:r w:rsidRPr="00B56360">
              <w:rPr>
                <w:b/>
                <w:bCs/>
                <w:sz w:val="28"/>
                <w:szCs w:val="28"/>
              </w:rPr>
              <w:t xml:space="preserve">Nr. </w:t>
            </w:r>
            <w:r w:rsidRPr="00B56360">
              <w:rPr>
                <w:i/>
                <w:iCs/>
                <w:sz w:val="28"/>
                <w:szCs w:val="28"/>
              </w:rPr>
              <w:t>_______________</w:t>
            </w:r>
          </w:p>
          <w:p w:rsidR="00D467B2" w:rsidRPr="00B56360" w:rsidRDefault="00D467B2" w:rsidP="00B56360">
            <w:pPr>
              <w:ind w:firstLine="720"/>
              <w:jc w:val="both"/>
            </w:pPr>
          </w:p>
          <w:p w:rsidR="00D467B2" w:rsidRPr="00B56360" w:rsidRDefault="00D467B2"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D467B2" w:rsidRPr="00B56360" w:rsidRDefault="00D467B2" w:rsidP="00B56360">
            <w:pPr>
              <w:jc w:val="both"/>
            </w:pPr>
          </w:p>
          <w:p w:rsidR="00D467B2" w:rsidRPr="00B56360" w:rsidRDefault="00D467B2"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D467B2" w:rsidRPr="00B56360" w:rsidRDefault="00D467B2" w:rsidP="00B56360">
            <w:pPr>
              <w:jc w:val="both"/>
            </w:pPr>
          </w:p>
          <w:p w:rsidR="00D467B2" w:rsidRPr="00B56360" w:rsidRDefault="00D467B2"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D467B2" w:rsidRPr="00B56360" w:rsidRDefault="00D467B2" w:rsidP="00B56360">
            <w:pPr>
              <w:jc w:val="both"/>
            </w:pPr>
          </w:p>
          <w:p w:rsidR="00D467B2" w:rsidRPr="00B56360" w:rsidRDefault="00D467B2"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D467B2" w:rsidRPr="00B56360" w:rsidRDefault="00D467B2" w:rsidP="00B56360">
            <w:pPr>
              <w:tabs>
                <w:tab w:val="left" w:pos="3175"/>
              </w:tabs>
              <w:ind w:firstLine="720"/>
              <w:jc w:val="both"/>
              <w:rPr>
                <w:i/>
                <w:iCs/>
              </w:rPr>
            </w:pPr>
          </w:p>
          <w:p w:rsidR="00D467B2" w:rsidRDefault="00D467B2" w:rsidP="00B56360">
            <w:pPr>
              <w:tabs>
                <w:tab w:val="left" w:pos="3175"/>
              </w:tabs>
              <w:jc w:val="both"/>
              <w:rPr>
                <w:i/>
              </w:rPr>
            </w:pPr>
            <w:r w:rsidRPr="00B56360">
              <w:rPr>
                <w:i/>
              </w:rPr>
              <w:t>[semnăturile reprezentanţilor autorizaţi ai băncii şi ai Furnizorului/Prestatorului]</w:t>
            </w:r>
          </w:p>
          <w:p w:rsidR="00D467B2" w:rsidRDefault="00D467B2" w:rsidP="00B56360">
            <w:pPr>
              <w:tabs>
                <w:tab w:val="left" w:pos="3175"/>
              </w:tabs>
              <w:jc w:val="both"/>
              <w:rPr>
                <w:i/>
              </w:rPr>
            </w:pPr>
          </w:p>
          <w:p w:rsidR="00D467B2" w:rsidRDefault="00D467B2" w:rsidP="00B56360">
            <w:pPr>
              <w:tabs>
                <w:tab w:val="left" w:pos="3175"/>
              </w:tabs>
              <w:jc w:val="both"/>
              <w:rPr>
                <w:i/>
              </w:rPr>
            </w:pPr>
          </w:p>
          <w:p w:rsidR="00D467B2" w:rsidRDefault="00D467B2" w:rsidP="00B56360">
            <w:pPr>
              <w:tabs>
                <w:tab w:val="left" w:pos="3175"/>
              </w:tabs>
              <w:jc w:val="both"/>
              <w:rPr>
                <w:i/>
              </w:rPr>
            </w:pPr>
          </w:p>
          <w:p w:rsidR="00D467B2" w:rsidRDefault="00D467B2" w:rsidP="00B56360">
            <w:pPr>
              <w:tabs>
                <w:tab w:val="left" w:pos="3175"/>
              </w:tabs>
              <w:jc w:val="both"/>
              <w:rPr>
                <w:i/>
              </w:rPr>
            </w:pPr>
          </w:p>
          <w:p w:rsidR="00D467B2" w:rsidRDefault="00D467B2" w:rsidP="00B56360">
            <w:pPr>
              <w:tabs>
                <w:tab w:val="left" w:pos="3175"/>
              </w:tabs>
              <w:jc w:val="both"/>
              <w:rPr>
                <w:i/>
              </w:rPr>
            </w:pPr>
          </w:p>
          <w:p w:rsidR="00D467B2" w:rsidRPr="00B56360" w:rsidRDefault="00D467B2" w:rsidP="00B56360">
            <w:pPr>
              <w:spacing w:line="360" w:lineRule="auto"/>
              <w:jc w:val="both"/>
            </w:pPr>
          </w:p>
        </w:tc>
      </w:tr>
    </w:tbl>
    <w:p w:rsidR="00D467B2" w:rsidRPr="004B16DD" w:rsidRDefault="00D467B2" w:rsidP="00CF101D">
      <w:pPr>
        <w:jc w:val="right"/>
        <w:rPr>
          <w:noProof w:val="0"/>
          <w:sz w:val="22"/>
          <w:szCs w:val="22"/>
          <w:lang w:val="it-IT"/>
        </w:rPr>
      </w:pPr>
      <w:bookmarkStart w:id="77" w:name="_Toc449692108"/>
      <w:bookmarkEnd w:id="75"/>
      <w:r w:rsidRPr="00A30B00">
        <w:rPr>
          <w:noProof w:val="0"/>
          <w:lang w:val="it-IT"/>
        </w:rPr>
        <w:t>Anexa nr.</w:t>
      </w:r>
      <w:r>
        <w:rPr>
          <w:noProof w:val="0"/>
          <w:lang w:val="it-IT"/>
        </w:rPr>
        <w:t>11</w:t>
      </w:r>
    </w:p>
    <w:p w:rsidR="00D467B2" w:rsidRPr="00D22624" w:rsidRDefault="00D467B2" w:rsidP="00CF101D">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CF101D">
      <w:pPr>
        <w:jc w:val="right"/>
        <w:rPr>
          <w:noProof w:val="0"/>
          <w:lang w:val="it-IT"/>
        </w:rPr>
      </w:pPr>
      <w:r w:rsidRPr="0003591A">
        <w:rPr>
          <w:noProof w:val="0"/>
          <w:lang w:val="it-IT"/>
        </w:rPr>
        <w:t>din “____” ________ 20___</w:t>
      </w:r>
    </w:p>
    <w:p w:rsidR="00D467B2" w:rsidRDefault="00D467B2" w:rsidP="00773FE9">
      <w:pPr>
        <w:spacing w:after="200" w:line="276" w:lineRule="auto"/>
        <w:rPr>
          <w:rFonts w:eastAsia="PMingLiU"/>
          <w:lang w:eastAsia="zh-CN"/>
        </w:rPr>
      </w:pPr>
    </w:p>
    <w:p w:rsidR="00D467B2" w:rsidRDefault="00D467B2"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D467B2" w:rsidRPr="00B927F6" w:rsidRDefault="00D467B2" w:rsidP="008C0290">
      <w:pPr>
        <w:pStyle w:val="BodyText"/>
        <w:tabs>
          <w:tab w:val="left" w:pos="567"/>
        </w:tabs>
        <w:jc w:val="center"/>
        <w:rPr>
          <w:rFonts w:ascii="Times New Roman" w:hAnsi="Times New Roman"/>
          <w:b/>
          <w:szCs w:val="24"/>
        </w:rPr>
      </w:pPr>
    </w:p>
    <w:p w:rsidR="00D467B2" w:rsidRPr="00B927F6" w:rsidRDefault="00D467B2"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Pr="0003591A">
        <w:rPr>
          <w:rFonts w:eastAsia="Times New Roman"/>
        </w:rPr>
        <w:t>ю</w:t>
      </w:r>
      <w:r w:rsidRPr="0003591A">
        <w:t>i economici)</w:t>
      </w:r>
    </w:p>
    <w:p w:rsidR="00D467B2" w:rsidRPr="00B927F6" w:rsidRDefault="00D467B2"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D467B2" w:rsidRPr="00B927F6" w:rsidRDefault="00D467B2"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D467B2" w:rsidRPr="00B927F6" w:rsidRDefault="00D467B2"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D467B2" w:rsidRPr="00B927F6" w:rsidRDefault="00D467B2"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D467B2" w:rsidRPr="00B927F6" w:rsidRDefault="00D467B2"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467B2" w:rsidRPr="00B927F6" w:rsidRDefault="00D467B2"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467B2" w:rsidRPr="00B927F6" w:rsidRDefault="00D467B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467B2" w:rsidRPr="00B927F6" w:rsidRDefault="00D467B2"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D467B2" w:rsidRPr="00B927F6" w:rsidRDefault="00D467B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467B2" w:rsidRPr="00B927F6" w:rsidRDefault="00D467B2"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D467B2" w:rsidRPr="00B927F6" w:rsidRDefault="00D467B2" w:rsidP="00811137">
      <w:pPr>
        <w:pStyle w:val="Footer"/>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D467B2" w:rsidRPr="00B927F6" w:rsidRDefault="00D467B2"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D467B2" w:rsidRPr="00B927F6" w:rsidRDefault="00D467B2"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D467B2" w:rsidRPr="00B927F6" w:rsidRDefault="00D467B2"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D467B2" w:rsidRPr="00B927F6" w:rsidRDefault="00D467B2"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D467B2" w:rsidRPr="00B927F6" w:rsidRDefault="00D467B2"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D467B2" w:rsidRPr="00B927F6" w:rsidRDefault="00D467B2"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гє</w:t>
      </w:r>
      <w:r w:rsidRPr="00A227F2">
        <w:t>i procentual</w:t>
      </w:r>
      <w:r w:rsidRPr="00A227F2">
        <w:rPr>
          <w:rFonts w:eastAsia="Times New Roman"/>
        </w:rPr>
        <w:t>г</w:t>
      </w:r>
      <w:r w:rsidRPr="00A227F2">
        <w:t xml:space="preserve"> între fiecare asociat pentru executarea obiectivuluisupuslicita</w:t>
      </w:r>
      <w:r w:rsidRPr="00A227F2">
        <w:rPr>
          <w:rFonts w:eastAsia="Times New Roman"/>
        </w:rPr>
        <w:t>ю</w:t>
      </w:r>
      <w:r w:rsidRPr="00A227F2">
        <w:t>iei_______________________________________</w:t>
      </w:r>
      <w:r>
        <w:t>___________</w:t>
      </w:r>
    </w:p>
    <w:p w:rsidR="00D467B2" w:rsidRPr="00B927F6" w:rsidRDefault="00D467B2" w:rsidP="008C0290">
      <w:pPr>
        <w:tabs>
          <w:tab w:val="left" w:pos="567"/>
        </w:tabs>
        <w:jc w:val="both"/>
      </w:pPr>
      <w:r w:rsidRPr="00A227F2">
        <w:t>j)Alte cauze______________________________________________________________</w:t>
      </w:r>
    </w:p>
    <w:p w:rsidR="00D467B2" w:rsidRPr="00B927F6" w:rsidRDefault="00D467B2" w:rsidP="008C0290">
      <w:pPr>
        <w:jc w:val="both"/>
        <w:rPr>
          <w:rFonts w:eastAsia="PMingLiU"/>
          <w:lang w:eastAsia="zh-CN"/>
        </w:rPr>
      </w:pPr>
    </w:p>
    <w:p w:rsidR="00D467B2" w:rsidRPr="00B927F6" w:rsidRDefault="00D467B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D467B2" w:rsidRPr="00B927F6" w:rsidRDefault="00D467B2" w:rsidP="008C0290">
      <w:pPr>
        <w:jc w:val="both"/>
        <w:rPr>
          <w:rFonts w:eastAsia="PMingLiU"/>
          <w:lang w:eastAsia="zh-CN"/>
        </w:rPr>
      </w:pPr>
      <w:r w:rsidRPr="00A227F2">
        <w:rPr>
          <w:rFonts w:eastAsia="PMingLiU"/>
          <w:lang w:eastAsia="zh-CN"/>
        </w:rPr>
        <w:t>Semnat Liderul Asociației: __________________________</w:t>
      </w:r>
    </w:p>
    <w:p w:rsidR="00D467B2" w:rsidRPr="00B927F6" w:rsidRDefault="00D467B2" w:rsidP="008C0290">
      <w:pPr>
        <w:jc w:val="both"/>
        <w:rPr>
          <w:rFonts w:eastAsia="PMingLiU"/>
          <w:lang w:eastAsia="zh-CN"/>
        </w:rPr>
      </w:pPr>
      <w:r w:rsidRPr="00A227F2">
        <w:rPr>
          <w:rFonts w:eastAsia="PMingLiU"/>
          <w:lang w:eastAsia="zh-CN"/>
        </w:rPr>
        <w:t>Nume: __________________________________________</w:t>
      </w:r>
    </w:p>
    <w:p w:rsidR="00D467B2" w:rsidRPr="00B927F6" w:rsidRDefault="00D467B2" w:rsidP="008C0290">
      <w:pPr>
        <w:jc w:val="both"/>
        <w:rPr>
          <w:rFonts w:eastAsia="PMingLiU"/>
          <w:lang w:eastAsia="zh-CN"/>
        </w:rPr>
      </w:pPr>
      <w:r w:rsidRPr="00A227F2">
        <w:rPr>
          <w:rFonts w:eastAsia="PMingLiU"/>
          <w:lang w:eastAsia="zh-CN"/>
        </w:rPr>
        <w:t>Funcţia în cadrul firmei: ____________________________</w:t>
      </w:r>
    </w:p>
    <w:p w:rsidR="00D467B2" w:rsidRPr="00B927F6" w:rsidRDefault="00D467B2" w:rsidP="008C0290">
      <w:pPr>
        <w:jc w:val="both"/>
        <w:rPr>
          <w:rFonts w:eastAsia="PMingLiU"/>
          <w:lang w:eastAsia="zh-CN"/>
        </w:rPr>
      </w:pPr>
      <w:r w:rsidRPr="00A227F2">
        <w:rPr>
          <w:rFonts w:eastAsia="PMingLiU"/>
          <w:lang w:eastAsia="zh-CN"/>
        </w:rPr>
        <w:t>Denumirea firmei: _________________________________</w:t>
      </w:r>
    </w:p>
    <w:p w:rsidR="00D467B2" w:rsidRPr="00B927F6" w:rsidRDefault="00D467B2" w:rsidP="008C0290">
      <w:pPr>
        <w:jc w:val="both"/>
        <w:rPr>
          <w:rFonts w:eastAsia="PMingLiU"/>
          <w:lang w:eastAsia="zh-CN"/>
        </w:rPr>
      </w:pPr>
    </w:p>
    <w:p w:rsidR="00D467B2" w:rsidRPr="00B927F6" w:rsidRDefault="00D467B2"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467B2" w:rsidRPr="00B927F6" w:rsidRDefault="00D467B2" w:rsidP="008C0290">
      <w:pPr>
        <w:jc w:val="both"/>
        <w:rPr>
          <w:rFonts w:eastAsia="PMingLiU"/>
          <w:lang w:eastAsia="zh-CN"/>
        </w:rPr>
      </w:pPr>
      <w:r w:rsidRPr="00A227F2">
        <w:rPr>
          <w:rFonts w:eastAsia="PMingLiU"/>
          <w:lang w:eastAsia="zh-CN"/>
        </w:rPr>
        <w:t>Nume: __________________________________________</w:t>
      </w:r>
    </w:p>
    <w:p w:rsidR="00D467B2" w:rsidRPr="00B927F6" w:rsidRDefault="00D467B2" w:rsidP="008C0290">
      <w:pPr>
        <w:jc w:val="both"/>
        <w:rPr>
          <w:rFonts w:eastAsia="PMingLiU"/>
          <w:lang w:eastAsia="zh-CN"/>
        </w:rPr>
      </w:pPr>
      <w:r w:rsidRPr="00A227F2">
        <w:rPr>
          <w:rFonts w:eastAsia="PMingLiU"/>
          <w:lang w:eastAsia="zh-CN"/>
        </w:rPr>
        <w:t>Funcţia în cadrul firmei: ____________________________</w:t>
      </w:r>
    </w:p>
    <w:p w:rsidR="00D467B2" w:rsidRPr="00B927F6" w:rsidRDefault="00D467B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467B2" w:rsidRPr="00B927F6" w:rsidRDefault="00D467B2" w:rsidP="00A1178E">
      <w:pPr>
        <w:tabs>
          <w:tab w:val="left" w:pos="567"/>
        </w:tabs>
        <w:jc w:val="both"/>
        <w:rPr>
          <w:rFonts w:eastAsia="PMingLiU"/>
          <w:lang w:eastAsia="zh-CN"/>
        </w:rPr>
      </w:pPr>
    </w:p>
    <w:p w:rsidR="00D467B2" w:rsidRDefault="00D467B2" w:rsidP="008D4238">
      <w:pPr>
        <w:keepNext/>
        <w:keepLines/>
        <w:jc w:val="center"/>
        <w:outlineLvl w:val="1"/>
        <w:rPr>
          <w:rFonts w:eastAsia="Times New Roman"/>
          <w:b/>
          <w:bCs/>
        </w:rPr>
      </w:pPr>
      <w:bookmarkStart w:id="79" w:name="_Toc390252620"/>
      <w:bookmarkStart w:id="80" w:name="_Toc449692117"/>
    </w:p>
    <w:p w:rsidR="00D467B2" w:rsidRDefault="00D467B2" w:rsidP="00146734">
      <w:pPr>
        <w:jc w:val="center"/>
        <w:rPr>
          <w:rFonts w:eastAsia="PMingLiU"/>
          <w:b/>
          <w:lang w:eastAsia="zh-CN"/>
        </w:rPr>
      </w:pPr>
    </w:p>
    <w:p w:rsidR="00D467B2" w:rsidRDefault="00D467B2" w:rsidP="00146734">
      <w:pPr>
        <w:jc w:val="center"/>
        <w:rPr>
          <w:rFonts w:eastAsia="PMingLiU"/>
          <w:b/>
          <w:lang w:eastAsia="zh-CN"/>
        </w:rPr>
      </w:pPr>
    </w:p>
    <w:p w:rsidR="00D467B2" w:rsidRDefault="00D467B2" w:rsidP="00146734">
      <w:pPr>
        <w:jc w:val="center"/>
        <w:rPr>
          <w:rFonts w:eastAsia="PMingLiU"/>
          <w:b/>
          <w:lang w:eastAsia="zh-CN"/>
        </w:rPr>
      </w:pPr>
    </w:p>
    <w:p w:rsidR="00D467B2" w:rsidRDefault="00D467B2" w:rsidP="00146734">
      <w:pPr>
        <w:jc w:val="center"/>
        <w:rPr>
          <w:rFonts w:eastAsia="PMingLiU"/>
          <w:b/>
          <w:lang w:eastAsia="zh-CN"/>
        </w:rPr>
      </w:pPr>
    </w:p>
    <w:p w:rsidR="00D467B2" w:rsidRDefault="00D467B2" w:rsidP="00146734">
      <w:pPr>
        <w:jc w:val="center"/>
        <w:rPr>
          <w:rFonts w:eastAsia="PMingLiU"/>
          <w:b/>
          <w:lang w:eastAsia="zh-CN"/>
        </w:rPr>
      </w:pPr>
    </w:p>
    <w:p w:rsidR="00D467B2" w:rsidRDefault="00D467B2" w:rsidP="00146734">
      <w:pPr>
        <w:jc w:val="center"/>
        <w:rPr>
          <w:rFonts w:eastAsia="PMingLiU"/>
          <w:b/>
          <w:lang w:eastAsia="zh-CN"/>
        </w:rPr>
      </w:pPr>
    </w:p>
    <w:p w:rsidR="00D467B2" w:rsidRDefault="00D467B2" w:rsidP="00146734">
      <w:pPr>
        <w:jc w:val="center"/>
        <w:rPr>
          <w:rFonts w:eastAsia="PMingLiU"/>
          <w:b/>
          <w:lang w:eastAsia="zh-CN"/>
        </w:rPr>
      </w:pPr>
    </w:p>
    <w:p w:rsidR="00D467B2" w:rsidRDefault="00D467B2" w:rsidP="00146734">
      <w:pPr>
        <w:jc w:val="center"/>
        <w:rPr>
          <w:rFonts w:eastAsia="PMingLiU"/>
          <w:b/>
          <w:lang w:eastAsia="zh-CN"/>
        </w:rPr>
      </w:pPr>
    </w:p>
    <w:p w:rsidR="00D467B2" w:rsidRPr="004B16DD" w:rsidRDefault="00D467B2" w:rsidP="00CF101D">
      <w:pPr>
        <w:jc w:val="right"/>
        <w:rPr>
          <w:noProof w:val="0"/>
          <w:sz w:val="22"/>
          <w:szCs w:val="22"/>
          <w:lang w:val="it-IT"/>
        </w:rPr>
      </w:pPr>
      <w:r w:rsidRPr="00A30B00">
        <w:rPr>
          <w:noProof w:val="0"/>
          <w:lang w:val="it-IT"/>
        </w:rPr>
        <w:t>Anexa nr.</w:t>
      </w:r>
      <w:r>
        <w:rPr>
          <w:noProof w:val="0"/>
          <w:lang w:val="it-IT"/>
        </w:rPr>
        <w:t>12</w:t>
      </w:r>
    </w:p>
    <w:p w:rsidR="00D467B2" w:rsidRPr="00D22624" w:rsidRDefault="00D467B2" w:rsidP="00CF101D">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CF101D">
      <w:pPr>
        <w:jc w:val="right"/>
        <w:rPr>
          <w:noProof w:val="0"/>
          <w:lang w:val="it-IT"/>
        </w:rPr>
      </w:pPr>
      <w:r w:rsidRPr="0003591A">
        <w:rPr>
          <w:noProof w:val="0"/>
          <w:lang w:val="it-IT"/>
        </w:rPr>
        <w:t>din “____” ________ 20___</w:t>
      </w:r>
    </w:p>
    <w:p w:rsidR="00D467B2" w:rsidRDefault="00D467B2" w:rsidP="00146734">
      <w:pPr>
        <w:jc w:val="center"/>
        <w:rPr>
          <w:rFonts w:eastAsia="PMingLiU"/>
          <w:b/>
          <w:lang w:eastAsia="zh-CN"/>
        </w:rPr>
      </w:pPr>
    </w:p>
    <w:p w:rsidR="00D467B2" w:rsidRDefault="00D467B2" w:rsidP="00146734">
      <w:pPr>
        <w:jc w:val="center"/>
        <w:rPr>
          <w:rFonts w:eastAsia="PMingLiU"/>
          <w:b/>
          <w:lang w:eastAsia="zh-CN"/>
        </w:rPr>
      </w:pPr>
    </w:p>
    <w:p w:rsidR="00D467B2" w:rsidRPr="00146734" w:rsidRDefault="00D467B2" w:rsidP="00146734">
      <w:pPr>
        <w:jc w:val="center"/>
        <w:rPr>
          <w:b/>
        </w:rPr>
      </w:pPr>
    </w:p>
    <w:p w:rsidR="00D467B2" w:rsidRPr="00146734" w:rsidRDefault="00D467B2"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D467B2" w:rsidRDefault="00D467B2"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livrari/prestăriefectuate</w:t>
      </w:r>
      <w:r w:rsidRPr="00146734">
        <w:rPr>
          <w:b/>
          <w:noProof w:val="0"/>
        </w:rPr>
        <w:t xml:space="preserve">în </w:t>
      </w:r>
      <w:r w:rsidRPr="004137E9">
        <w:rPr>
          <w:b/>
          <w:noProof w:val="0"/>
        </w:rPr>
        <w:t>ultimii 3 ani</w:t>
      </w:r>
      <w:r w:rsidRPr="00146734">
        <w:rPr>
          <w:b/>
          <w:noProof w:val="0"/>
        </w:rPr>
        <w:t>de activitate</w:t>
      </w:r>
    </w:p>
    <w:bookmarkEnd w:id="81"/>
    <w:p w:rsidR="00D467B2" w:rsidRPr="00146734" w:rsidRDefault="00D467B2" w:rsidP="00146734">
      <w:pPr>
        <w:tabs>
          <w:tab w:val="left" w:pos="567"/>
        </w:tabs>
        <w:jc w:val="center"/>
        <w:rPr>
          <w:b/>
          <w:noProof w:val="0"/>
        </w:rPr>
      </w:pPr>
    </w:p>
    <w:p w:rsidR="00D467B2" w:rsidRPr="00146734" w:rsidRDefault="00D467B2"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D467B2"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467B2" w:rsidRPr="00146734" w:rsidRDefault="00D467B2" w:rsidP="00146734">
            <w:pPr>
              <w:jc w:val="center"/>
              <w:rPr>
                <w:b/>
                <w:bCs/>
              </w:rPr>
            </w:pPr>
            <w:r w:rsidRPr="00146734">
              <w:rPr>
                <w:b/>
                <w:bCs/>
              </w:rPr>
              <w:t>Nr</w:t>
            </w:r>
          </w:p>
          <w:p w:rsidR="00D467B2" w:rsidRPr="00146734" w:rsidRDefault="00D467B2"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467B2" w:rsidRPr="00146734" w:rsidRDefault="00D467B2"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467B2" w:rsidRPr="00146734" w:rsidRDefault="00D467B2"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467B2" w:rsidRPr="00146734" w:rsidRDefault="00D467B2"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467B2" w:rsidRPr="00146734" w:rsidRDefault="00D467B2"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bunurilor/serviciilorlivrate/prestate</w:t>
            </w:r>
          </w:p>
        </w:tc>
        <w:tc>
          <w:tcPr>
            <w:tcW w:w="1559" w:type="dxa"/>
            <w:tcBorders>
              <w:top w:val="single" w:sz="4" w:space="0" w:color="auto"/>
              <w:left w:val="nil"/>
              <w:bottom w:val="single" w:sz="4" w:space="0" w:color="auto"/>
              <w:right w:val="single" w:sz="4" w:space="0" w:color="auto"/>
            </w:tcBorders>
            <w:vAlign w:val="center"/>
          </w:tcPr>
          <w:p w:rsidR="00D467B2" w:rsidRPr="00146734" w:rsidRDefault="00D467B2" w:rsidP="00146734">
            <w:pPr>
              <w:jc w:val="center"/>
              <w:rPr>
                <w:b/>
                <w:bCs/>
              </w:rPr>
            </w:pPr>
            <w:r w:rsidRPr="00146734">
              <w:rPr>
                <w:b/>
                <w:bCs/>
              </w:rPr>
              <w:t xml:space="preserve">Perioada de </w:t>
            </w:r>
            <w:r>
              <w:rPr>
                <w:b/>
                <w:bCs/>
              </w:rPr>
              <w:t>livrare/prestare</w:t>
            </w:r>
            <w:r w:rsidRPr="00146734">
              <w:rPr>
                <w:b/>
                <w:bCs/>
              </w:rPr>
              <w:t xml:space="preserve"> (luni)</w:t>
            </w:r>
          </w:p>
        </w:tc>
      </w:tr>
      <w:tr w:rsidR="00D467B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D467B2" w:rsidRPr="00146734" w:rsidRDefault="00D467B2"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1440"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2147"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1843"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1559"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r>
      <w:tr w:rsidR="00D467B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D467B2" w:rsidRPr="00146734" w:rsidRDefault="00D467B2"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1440"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2147"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1843"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1559"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r>
      <w:tr w:rsidR="00D467B2"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D467B2" w:rsidRPr="00146734" w:rsidRDefault="00D467B2"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1440"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2147"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1843"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c>
          <w:tcPr>
            <w:tcW w:w="1559" w:type="dxa"/>
            <w:tcBorders>
              <w:top w:val="nil"/>
              <w:left w:val="nil"/>
              <w:bottom w:val="single" w:sz="4" w:space="0" w:color="auto"/>
              <w:right w:val="single" w:sz="4" w:space="0" w:color="auto"/>
            </w:tcBorders>
            <w:vAlign w:val="center"/>
          </w:tcPr>
          <w:p w:rsidR="00D467B2" w:rsidRPr="00146734" w:rsidRDefault="00D467B2" w:rsidP="00146734">
            <w:pPr>
              <w:jc w:val="center"/>
            </w:pPr>
            <w:r w:rsidRPr="00146734">
              <w:t> </w:t>
            </w:r>
          </w:p>
        </w:tc>
      </w:tr>
    </w:tbl>
    <w:p w:rsidR="00D467B2" w:rsidRDefault="00D467B2" w:rsidP="00146734">
      <w:pPr>
        <w:jc w:val="both"/>
        <w:rPr>
          <w:vertAlign w:val="superscript"/>
        </w:rPr>
      </w:pPr>
    </w:p>
    <w:p w:rsidR="00D467B2" w:rsidRPr="00146734" w:rsidRDefault="00D467B2"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D467B2" w:rsidRPr="00146734" w:rsidRDefault="00D467B2" w:rsidP="00146734">
      <w:pPr>
        <w:jc w:val="both"/>
        <w:rPr>
          <w:rFonts w:eastAsia="PMingLiU"/>
          <w:lang w:eastAsia="zh-CN"/>
        </w:rPr>
      </w:pPr>
      <w:r w:rsidRPr="00146734">
        <w:rPr>
          <w:rFonts w:eastAsia="PMingLiU"/>
          <w:lang w:eastAsia="zh-CN"/>
        </w:rPr>
        <w:t>Semnat: ________________________________________</w:t>
      </w:r>
    </w:p>
    <w:p w:rsidR="00D467B2" w:rsidRPr="00146734" w:rsidRDefault="00D467B2" w:rsidP="00146734">
      <w:pPr>
        <w:jc w:val="both"/>
        <w:rPr>
          <w:rFonts w:eastAsia="PMingLiU"/>
          <w:lang w:eastAsia="zh-CN"/>
        </w:rPr>
      </w:pPr>
      <w:r w:rsidRPr="00146734">
        <w:rPr>
          <w:rFonts w:eastAsia="PMingLiU"/>
          <w:lang w:eastAsia="zh-CN"/>
        </w:rPr>
        <w:t>Nume: _________________________________________</w:t>
      </w:r>
    </w:p>
    <w:p w:rsidR="00D467B2" w:rsidRPr="00146734" w:rsidRDefault="00D467B2" w:rsidP="00146734">
      <w:pPr>
        <w:jc w:val="both"/>
        <w:rPr>
          <w:rFonts w:eastAsia="PMingLiU"/>
          <w:lang w:eastAsia="zh-CN"/>
        </w:rPr>
      </w:pPr>
      <w:r w:rsidRPr="00146734">
        <w:rPr>
          <w:rFonts w:eastAsia="PMingLiU"/>
          <w:lang w:eastAsia="zh-CN"/>
        </w:rPr>
        <w:t>Funcţia în cadrul firmei: ___________________________</w:t>
      </w:r>
    </w:p>
    <w:p w:rsidR="00D467B2" w:rsidRPr="00EC7C12" w:rsidRDefault="00D467B2" w:rsidP="00EC7C12">
      <w:pPr>
        <w:jc w:val="both"/>
        <w:rPr>
          <w:rFonts w:eastAsia="PMingLiU"/>
          <w:lang w:eastAsia="zh-CN"/>
        </w:rPr>
      </w:pPr>
      <w:r w:rsidRPr="00146734">
        <w:rPr>
          <w:rFonts w:eastAsia="PMingLiU"/>
          <w:lang w:eastAsia="zh-CN"/>
        </w:rPr>
        <w:t>Denumirea firmei: _______________________________</w:t>
      </w: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CF101D">
      <w:pPr>
        <w:jc w:val="right"/>
        <w:rPr>
          <w:noProof w:val="0"/>
          <w:lang w:val="it-IT"/>
        </w:rPr>
      </w:pPr>
    </w:p>
    <w:p w:rsidR="00D467B2" w:rsidRPr="004B16DD" w:rsidRDefault="00D467B2" w:rsidP="00CF101D">
      <w:pPr>
        <w:jc w:val="right"/>
        <w:rPr>
          <w:noProof w:val="0"/>
          <w:sz w:val="22"/>
          <w:szCs w:val="22"/>
          <w:lang w:val="it-IT"/>
        </w:rPr>
      </w:pPr>
      <w:r w:rsidRPr="00A30B00">
        <w:rPr>
          <w:noProof w:val="0"/>
          <w:lang w:val="it-IT"/>
        </w:rPr>
        <w:t>Anexa nr.</w:t>
      </w:r>
      <w:r>
        <w:rPr>
          <w:noProof w:val="0"/>
          <w:lang w:val="it-IT"/>
        </w:rPr>
        <w:t>13</w:t>
      </w:r>
    </w:p>
    <w:p w:rsidR="00D467B2" w:rsidRPr="00D22624" w:rsidRDefault="00D467B2" w:rsidP="00CF101D">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CF101D">
      <w:pPr>
        <w:jc w:val="right"/>
        <w:rPr>
          <w:noProof w:val="0"/>
          <w:lang w:val="it-IT"/>
        </w:rPr>
      </w:pPr>
      <w:r w:rsidRPr="0003591A">
        <w:rPr>
          <w:noProof w:val="0"/>
          <w:lang w:val="it-IT"/>
        </w:rPr>
        <w:t>din “____” ________ 20___</w:t>
      </w: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Pr="00B927F6" w:rsidRDefault="00D467B2" w:rsidP="00EC7C12">
      <w:pPr>
        <w:spacing w:line="276" w:lineRule="auto"/>
        <w:jc w:val="center"/>
        <w:rPr>
          <w:rFonts w:eastAsia="PMingLiU"/>
          <w:b/>
          <w:noProof w:val="0"/>
          <w:lang w:eastAsia="zh-CN"/>
        </w:rPr>
      </w:pPr>
    </w:p>
    <w:p w:rsidR="00D467B2" w:rsidRPr="00B927F6" w:rsidRDefault="00D467B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DECLARAŢIE</w:t>
      </w:r>
      <w:bookmarkEnd w:id="82"/>
      <w:bookmarkEnd w:id="83"/>
      <w:bookmarkEnd w:id="84"/>
    </w:p>
    <w:p w:rsidR="00D467B2" w:rsidRPr="00B927F6" w:rsidRDefault="00D467B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86"/>
      <w:bookmarkEnd w:id="87"/>
      <w:bookmarkEnd w:id="88"/>
    </w:p>
    <w:bookmarkEnd w:id="85"/>
    <w:p w:rsidR="00D467B2" w:rsidRPr="00B927F6" w:rsidRDefault="00D467B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467B2" w:rsidRPr="00B927F6" w:rsidTr="000F0030">
        <w:trPr>
          <w:trHeight w:val="700"/>
        </w:trPr>
        <w:tc>
          <w:tcPr>
            <w:tcW w:w="720" w:type="dxa"/>
          </w:tcPr>
          <w:p w:rsidR="00D467B2" w:rsidRPr="00B927F6" w:rsidRDefault="00D467B2" w:rsidP="00BE0197">
            <w:pPr>
              <w:tabs>
                <w:tab w:val="left" w:pos="567"/>
                <w:tab w:val="left" w:pos="1134"/>
              </w:tabs>
              <w:ind w:left="360"/>
              <w:jc w:val="both"/>
              <w:outlineLvl w:val="0"/>
              <w:rPr>
                <w:b/>
              </w:rPr>
            </w:pPr>
          </w:p>
          <w:p w:rsidR="00D467B2" w:rsidRPr="00B927F6" w:rsidRDefault="00D467B2" w:rsidP="000F0030">
            <w:pPr>
              <w:tabs>
                <w:tab w:val="left" w:pos="567"/>
              </w:tabs>
              <w:jc w:val="both"/>
              <w:rPr>
                <w:b/>
              </w:rPr>
            </w:pPr>
            <w:r w:rsidRPr="00A227F2">
              <w:rPr>
                <w:b/>
              </w:rPr>
              <w:t>Nr.</w:t>
            </w:r>
          </w:p>
          <w:p w:rsidR="00D467B2" w:rsidRPr="00B927F6" w:rsidRDefault="00D467B2" w:rsidP="000F0030">
            <w:pPr>
              <w:tabs>
                <w:tab w:val="left" w:pos="567"/>
              </w:tabs>
              <w:jc w:val="both"/>
              <w:rPr>
                <w:b/>
              </w:rPr>
            </w:pPr>
            <w:r w:rsidRPr="00A227F2">
              <w:rPr>
                <w:b/>
              </w:rPr>
              <w:t>d/o</w:t>
            </w:r>
          </w:p>
        </w:tc>
        <w:tc>
          <w:tcPr>
            <w:tcW w:w="4680" w:type="dxa"/>
            <w:vAlign w:val="center"/>
          </w:tcPr>
          <w:p w:rsidR="00D467B2" w:rsidRPr="00B927F6" w:rsidRDefault="00D467B2"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D467B2" w:rsidRPr="00B927F6" w:rsidRDefault="00D467B2" w:rsidP="00BE0197">
            <w:pPr>
              <w:tabs>
                <w:tab w:val="left" w:pos="567"/>
                <w:tab w:val="left" w:pos="1134"/>
              </w:tabs>
              <w:ind w:left="360"/>
              <w:jc w:val="center"/>
              <w:outlineLvl w:val="0"/>
              <w:rPr>
                <w:b/>
              </w:rPr>
            </w:pPr>
          </w:p>
          <w:p w:rsidR="00D467B2" w:rsidRPr="00B927F6" w:rsidRDefault="00D467B2"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D467B2" w:rsidRPr="00B927F6" w:rsidRDefault="00D467B2"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D467B2" w:rsidRPr="00B927F6" w:rsidRDefault="00D467B2" w:rsidP="00BE0197">
            <w:pPr>
              <w:tabs>
                <w:tab w:val="left" w:pos="567"/>
                <w:tab w:val="left" w:pos="1134"/>
              </w:tabs>
              <w:ind w:left="360"/>
              <w:jc w:val="center"/>
              <w:outlineLvl w:val="0"/>
              <w:rPr>
                <w:b/>
              </w:rPr>
            </w:pPr>
          </w:p>
          <w:p w:rsidR="00D467B2" w:rsidRPr="00B927F6" w:rsidRDefault="00D467B2" w:rsidP="000F0030">
            <w:pPr>
              <w:tabs>
                <w:tab w:val="left" w:pos="567"/>
              </w:tabs>
              <w:jc w:val="center"/>
              <w:rPr>
                <w:b/>
              </w:rPr>
            </w:pPr>
            <w:r w:rsidRPr="00A227F2">
              <w:rPr>
                <w:b/>
              </w:rPr>
              <w:t>Asigurate din dotare</w:t>
            </w:r>
          </w:p>
        </w:tc>
        <w:tc>
          <w:tcPr>
            <w:tcW w:w="1544" w:type="dxa"/>
            <w:vAlign w:val="center"/>
          </w:tcPr>
          <w:p w:rsidR="00D467B2" w:rsidRPr="00B927F6" w:rsidRDefault="00D467B2" w:rsidP="00BE0197">
            <w:pPr>
              <w:tabs>
                <w:tab w:val="left" w:pos="567"/>
                <w:tab w:val="left" w:pos="1134"/>
              </w:tabs>
              <w:ind w:left="360"/>
              <w:jc w:val="center"/>
              <w:outlineLvl w:val="0"/>
              <w:rPr>
                <w:b/>
              </w:rPr>
            </w:pPr>
          </w:p>
          <w:p w:rsidR="00D467B2" w:rsidRPr="00B927F6" w:rsidRDefault="00D467B2"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D467B2" w:rsidRPr="00B927F6" w:rsidTr="000F0030">
        <w:trPr>
          <w:trHeight w:val="240"/>
        </w:trPr>
        <w:tc>
          <w:tcPr>
            <w:tcW w:w="720" w:type="dxa"/>
          </w:tcPr>
          <w:p w:rsidR="00D467B2" w:rsidRPr="00B927F6" w:rsidRDefault="00D467B2" w:rsidP="000F0030">
            <w:pPr>
              <w:tabs>
                <w:tab w:val="left" w:pos="567"/>
              </w:tabs>
              <w:jc w:val="both"/>
              <w:rPr>
                <w:b/>
              </w:rPr>
            </w:pPr>
            <w:r w:rsidRPr="00D7570D">
              <w:rPr>
                <w:b/>
              </w:rPr>
              <w:t>0</w:t>
            </w:r>
          </w:p>
        </w:tc>
        <w:tc>
          <w:tcPr>
            <w:tcW w:w="4680" w:type="dxa"/>
          </w:tcPr>
          <w:p w:rsidR="00D467B2" w:rsidRPr="00B927F6" w:rsidRDefault="00D467B2" w:rsidP="000F0030">
            <w:pPr>
              <w:tabs>
                <w:tab w:val="left" w:pos="567"/>
              </w:tabs>
              <w:jc w:val="both"/>
              <w:rPr>
                <w:b/>
              </w:rPr>
            </w:pPr>
            <w:r w:rsidRPr="00D7570D">
              <w:rPr>
                <w:b/>
              </w:rPr>
              <w:t xml:space="preserve">                             1</w:t>
            </w:r>
          </w:p>
        </w:tc>
        <w:tc>
          <w:tcPr>
            <w:tcW w:w="1260" w:type="dxa"/>
          </w:tcPr>
          <w:p w:rsidR="00D467B2" w:rsidRPr="00B927F6" w:rsidRDefault="00D467B2" w:rsidP="000F0030">
            <w:pPr>
              <w:tabs>
                <w:tab w:val="left" w:pos="567"/>
              </w:tabs>
              <w:jc w:val="both"/>
              <w:rPr>
                <w:b/>
              </w:rPr>
            </w:pPr>
            <w:r w:rsidRPr="0003591A">
              <w:rPr>
                <w:b/>
              </w:rPr>
              <w:t>2</w:t>
            </w:r>
          </w:p>
        </w:tc>
        <w:tc>
          <w:tcPr>
            <w:tcW w:w="1289" w:type="dxa"/>
          </w:tcPr>
          <w:p w:rsidR="00D467B2" w:rsidRPr="00B927F6" w:rsidRDefault="00D467B2" w:rsidP="000F0030">
            <w:pPr>
              <w:tabs>
                <w:tab w:val="left" w:pos="567"/>
              </w:tabs>
              <w:jc w:val="both"/>
              <w:rPr>
                <w:b/>
              </w:rPr>
            </w:pPr>
            <w:r w:rsidRPr="0003591A">
              <w:rPr>
                <w:b/>
              </w:rPr>
              <w:t>3</w:t>
            </w:r>
          </w:p>
        </w:tc>
        <w:tc>
          <w:tcPr>
            <w:tcW w:w="1544" w:type="dxa"/>
          </w:tcPr>
          <w:p w:rsidR="00D467B2" w:rsidRPr="00B927F6" w:rsidRDefault="00D467B2" w:rsidP="000F0030">
            <w:pPr>
              <w:tabs>
                <w:tab w:val="left" w:pos="567"/>
              </w:tabs>
              <w:jc w:val="both"/>
              <w:rPr>
                <w:b/>
              </w:rPr>
            </w:pPr>
            <w:r w:rsidRPr="0003591A">
              <w:rPr>
                <w:b/>
              </w:rPr>
              <w:t>4</w:t>
            </w:r>
          </w:p>
        </w:tc>
      </w:tr>
      <w:tr w:rsidR="00D467B2" w:rsidRPr="00B927F6" w:rsidTr="000F0030">
        <w:trPr>
          <w:trHeight w:val="240"/>
        </w:trPr>
        <w:tc>
          <w:tcPr>
            <w:tcW w:w="720" w:type="dxa"/>
          </w:tcPr>
          <w:p w:rsidR="00D467B2" w:rsidRPr="00B927F6" w:rsidRDefault="00D467B2" w:rsidP="000F0030">
            <w:pPr>
              <w:tabs>
                <w:tab w:val="left" w:pos="567"/>
              </w:tabs>
              <w:jc w:val="both"/>
            </w:pPr>
            <w:r w:rsidRPr="0003591A">
              <w:t>1.</w:t>
            </w:r>
          </w:p>
        </w:tc>
        <w:tc>
          <w:tcPr>
            <w:tcW w:w="4680" w:type="dxa"/>
          </w:tcPr>
          <w:p w:rsidR="00D467B2" w:rsidRPr="00B927F6" w:rsidRDefault="00D467B2" w:rsidP="000F0030">
            <w:pPr>
              <w:keepNext/>
              <w:keepLines/>
              <w:tabs>
                <w:tab w:val="left" w:pos="567"/>
              </w:tabs>
              <w:spacing w:before="200"/>
              <w:jc w:val="both"/>
              <w:outlineLvl w:val="2"/>
            </w:pPr>
          </w:p>
        </w:tc>
        <w:tc>
          <w:tcPr>
            <w:tcW w:w="1260" w:type="dxa"/>
          </w:tcPr>
          <w:p w:rsidR="00D467B2" w:rsidRPr="00B927F6" w:rsidRDefault="00D467B2" w:rsidP="000F0030">
            <w:pPr>
              <w:keepNext/>
              <w:keepLines/>
              <w:tabs>
                <w:tab w:val="left" w:pos="567"/>
              </w:tabs>
              <w:spacing w:before="200"/>
              <w:jc w:val="both"/>
              <w:outlineLvl w:val="2"/>
            </w:pPr>
          </w:p>
        </w:tc>
        <w:tc>
          <w:tcPr>
            <w:tcW w:w="1289" w:type="dxa"/>
          </w:tcPr>
          <w:p w:rsidR="00D467B2" w:rsidRPr="00B927F6" w:rsidRDefault="00D467B2" w:rsidP="000F0030">
            <w:pPr>
              <w:keepNext/>
              <w:keepLines/>
              <w:tabs>
                <w:tab w:val="left" w:pos="567"/>
              </w:tabs>
              <w:spacing w:before="200"/>
              <w:jc w:val="both"/>
              <w:outlineLvl w:val="2"/>
            </w:pPr>
          </w:p>
        </w:tc>
        <w:tc>
          <w:tcPr>
            <w:tcW w:w="1544" w:type="dxa"/>
          </w:tcPr>
          <w:p w:rsidR="00D467B2" w:rsidRPr="00B927F6" w:rsidRDefault="00D467B2" w:rsidP="000F0030">
            <w:pPr>
              <w:keepNext/>
              <w:keepLines/>
              <w:tabs>
                <w:tab w:val="left" w:pos="567"/>
              </w:tabs>
              <w:spacing w:before="200"/>
              <w:jc w:val="both"/>
              <w:outlineLvl w:val="2"/>
            </w:pPr>
          </w:p>
        </w:tc>
      </w:tr>
      <w:tr w:rsidR="00D467B2" w:rsidRPr="00B927F6" w:rsidTr="000F0030">
        <w:trPr>
          <w:trHeight w:val="240"/>
        </w:trPr>
        <w:tc>
          <w:tcPr>
            <w:tcW w:w="720" w:type="dxa"/>
          </w:tcPr>
          <w:p w:rsidR="00D467B2" w:rsidRPr="00B927F6" w:rsidRDefault="00D467B2" w:rsidP="000F0030">
            <w:pPr>
              <w:tabs>
                <w:tab w:val="left" w:pos="567"/>
              </w:tabs>
              <w:jc w:val="both"/>
            </w:pPr>
            <w:r w:rsidRPr="0003591A">
              <w:t>2.</w:t>
            </w:r>
          </w:p>
        </w:tc>
        <w:tc>
          <w:tcPr>
            <w:tcW w:w="4680" w:type="dxa"/>
          </w:tcPr>
          <w:p w:rsidR="00D467B2" w:rsidRPr="00B927F6" w:rsidRDefault="00D467B2" w:rsidP="000F0030">
            <w:pPr>
              <w:keepNext/>
              <w:keepLines/>
              <w:tabs>
                <w:tab w:val="left" w:pos="567"/>
              </w:tabs>
              <w:spacing w:before="200"/>
              <w:jc w:val="both"/>
              <w:outlineLvl w:val="2"/>
            </w:pPr>
          </w:p>
        </w:tc>
        <w:tc>
          <w:tcPr>
            <w:tcW w:w="1260" w:type="dxa"/>
          </w:tcPr>
          <w:p w:rsidR="00D467B2" w:rsidRPr="00B927F6" w:rsidRDefault="00D467B2" w:rsidP="000F0030">
            <w:pPr>
              <w:keepNext/>
              <w:keepLines/>
              <w:tabs>
                <w:tab w:val="left" w:pos="567"/>
              </w:tabs>
              <w:spacing w:before="200"/>
              <w:jc w:val="both"/>
              <w:outlineLvl w:val="2"/>
            </w:pPr>
          </w:p>
        </w:tc>
        <w:tc>
          <w:tcPr>
            <w:tcW w:w="1289" w:type="dxa"/>
          </w:tcPr>
          <w:p w:rsidR="00D467B2" w:rsidRPr="00B927F6" w:rsidRDefault="00D467B2" w:rsidP="000F0030">
            <w:pPr>
              <w:keepNext/>
              <w:keepLines/>
              <w:tabs>
                <w:tab w:val="left" w:pos="567"/>
              </w:tabs>
              <w:spacing w:before="200"/>
              <w:jc w:val="both"/>
              <w:outlineLvl w:val="2"/>
            </w:pPr>
          </w:p>
        </w:tc>
        <w:tc>
          <w:tcPr>
            <w:tcW w:w="1544" w:type="dxa"/>
          </w:tcPr>
          <w:p w:rsidR="00D467B2" w:rsidRPr="00B927F6" w:rsidRDefault="00D467B2" w:rsidP="000F0030">
            <w:pPr>
              <w:keepNext/>
              <w:keepLines/>
              <w:tabs>
                <w:tab w:val="left" w:pos="567"/>
              </w:tabs>
              <w:spacing w:before="200"/>
              <w:jc w:val="both"/>
              <w:outlineLvl w:val="2"/>
            </w:pPr>
          </w:p>
        </w:tc>
      </w:tr>
      <w:tr w:rsidR="00D467B2" w:rsidRPr="00B927F6" w:rsidTr="000F0030">
        <w:trPr>
          <w:trHeight w:val="240"/>
        </w:trPr>
        <w:tc>
          <w:tcPr>
            <w:tcW w:w="720" w:type="dxa"/>
          </w:tcPr>
          <w:p w:rsidR="00D467B2" w:rsidRPr="00B927F6" w:rsidRDefault="00D467B2" w:rsidP="000F0030">
            <w:pPr>
              <w:tabs>
                <w:tab w:val="left" w:pos="567"/>
              </w:tabs>
              <w:jc w:val="both"/>
            </w:pPr>
            <w:r w:rsidRPr="0003591A">
              <w:t>3.</w:t>
            </w:r>
          </w:p>
        </w:tc>
        <w:tc>
          <w:tcPr>
            <w:tcW w:w="4680" w:type="dxa"/>
          </w:tcPr>
          <w:p w:rsidR="00D467B2" w:rsidRPr="00B927F6" w:rsidRDefault="00D467B2" w:rsidP="000F0030">
            <w:pPr>
              <w:keepNext/>
              <w:keepLines/>
              <w:tabs>
                <w:tab w:val="left" w:pos="567"/>
              </w:tabs>
              <w:spacing w:before="200"/>
              <w:jc w:val="both"/>
              <w:outlineLvl w:val="2"/>
            </w:pPr>
          </w:p>
        </w:tc>
        <w:tc>
          <w:tcPr>
            <w:tcW w:w="1260" w:type="dxa"/>
          </w:tcPr>
          <w:p w:rsidR="00D467B2" w:rsidRPr="00B927F6" w:rsidRDefault="00D467B2" w:rsidP="000F0030">
            <w:pPr>
              <w:keepNext/>
              <w:keepLines/>
              <w:tabs>
                <w:tab w:val="left" w:pos="567"/>
              </w:tabs>
              <w:spacing w:before="200"/>
              <w:jc w:val="both"/>
              <w:outlineLvl w:val="2"/>
            </w:pPr>
          </w:p>
        </w:tc>
        <w:tc>
          <w:tcPr>
            <w:tcW w:w="1289" w:type="dxa"/>
          </w:tcPr>
          <w:p w:rsidR="00D467B2" w:rsidRPr="00B927F6" w:rsidRDefault="00D467B2" w:rsidP="000F0030">
            <w:pPr>
              <w:keepNext/>
              <w:keepLines/>
              <w:tabs>
                <w:tab w:val="left" w:pos="567"/>
              </w:tabs>
              <w:spacing w:before="200"/>
              <w:jc w:val="both"/>
              <w:outlineLvl w:val="2"/>
            </w:pPr>
          </w:p>
        </w:tc>
        <w:tc>
          <w:tcPr>
            <w:tcW w:w="1544" w:type="dxa"/>
          </w:tcPr>
          <w:p w:rsidR="00D467B2" w:rsidRPr="00B927F6" w:rsidRDefault="00D467B2" w:rsidP="000F0030">
            <w:pPr>
              <w:keepNext/>
              <w:keepLines/>
              <w:tabs>
                <w:tab w:val="left" w:pos="567"/>
              </w:tabs>
              <w:spacing w:before="200"/>
              <w:jc w:val="both"/>
              <w:outlineLvl w:val="2"/>
            </w:pPr>
          </w:p>
        </w:tc>
      </w:tr>
      <w:tr w:rsidR="00D467B2" w:rsidRPr="00B927F6" w:rsidTr="000F0030">
        <w:trPr>
          <w:trHeight w:val="240"/>
        </w:trPr>
        <w:tc>
          <w:tcPr>
            <w:tcW w:w="720" w:type="dxa"/>
          </w:tcPr>
          <w:p w:rsidR="00D467B2" w:rsidRPr="00B927F6" w:rsidRDefault="00D467B2" w:rsidP="000F0030">
            <w:pPr>
              <w:tabs>
                <w:tab w:val="left" w:pos="567"/>
              </w:tabs>
              <w:jc w:val="both"/>
            </w:pPr>
            <w:r w:rsidRPr="0003591A">
              <w:t>.</w:t>
            </w:r>
          </w:p>
        </w:tc>
        <w:tc>
          <w:tcPr>
            <w:tcW w:w="4680" w:type="dxa"/>
          </w:tcPr>
          <w:p w:rsidR="00D467B2" w:rsidRPr="00B927F6" w:rsidRDefault="00D467B2" w:rsidP="000F0030">
            <w:pPr>
              <w:keepNext/>
              <w:keepLines/>
              <w:tabs>
                <w:tab w:val="left" w:pos="567"/>
              </w:tabs>
              <w:spacing w:before="200"/>
              <w:jc w:val="both"/>
              <w:outlineLvl w:val="2"/>
            </w:pPr>
          </w:p>
        </w:tc>
        <w:tc>
          <w:tcPr>
            <w:tcW w:w="1260" w:type="dxa"/>
          </w:tcPr>
          <w:p w:rsidR="00D467B2" w:rsidRPr="00B927F6" w:rsidRDefault="00D467B2" w:rsidP="000F0030">
            <w:pPr>
              <w:keepNext/>
              <w:keepLines/>
              <w:tabs>
                <w:tab w:val="left" w:pos="567"/>
              </w:tabs>
              <w:spacing w:before="200"/>
              <w:jc w:val="both"/>
              <w:outlineLvl w:val="2"/>
            </w:pPr>
          </w:p>
        </w:tc>
        <w:tc>
          <w:tcPr>
            <w:tcW w:w="1289" w:type="dxa"/>
          </w:tcPr>
          <w:p w:rsidR="00D467B2" w:rsidRPr="00B927F6" w:rsidRDefault="00D467B2" w:rsidP="000F0030">
            <w:pPr>
              <w:keepNext/>
              <w:keepLines/>
              <w:tabs>
                <w:tab w:val="left" w:pos="567"/>
              </w:tabs>
              <w:spacing w:before="200"/>
              <w:jc w:val="both"/>
              <w:outlineLvl w:val="2"/>
            </w:pPr>
          </w:p>
        </w:tc>
        <w:tc>
          <w:tcPr>
            <w:tcW w:w="1544" w:type="dxa"/>
          </w:tcPr>
          <w:p w:rsidR="00D467B2" w:rsidRPr="00B927F6" w:rsidRDefault="00D467B2" w:rsidP="000F0030">
            <w:pPr>
              <w:keepNext/>
              <w:keepLines/>
              <w:tabs>
                <w:tab w:val="left" w:pos="567"/>
              </w:tabs>
              <w:spacing w:before="200"/>
              <w:jc w:val="both"/>
              <w:outlineLvl w:val="2"/>
            </w:pPr>
          </w:p>
        </w:tc>
      </w:tr>
      <w:tr w:rsidR="00D467B2" w:rsidRPr="00B927F6" w:rsidTr="000F0030">
        <w:trPr>
          <w:trHeight w:val="240"/>
        </w:trPr>
        <w:tc>
          <w:tcPr>
            <w:tcW w:w="720" w:type="dxa"/>
          </w:tcPr>
          <w:p w:rsidR="00D467B2" w:rsidRPr="00B927F6" w:rsidRDefault="00D467B2" w:rsidP="000F0030">
            <w:pPr>
              <w:keepNext/>
              <w:keepLines/>
              <w:tabs>
                <w:tab w:val="left" w:pos="567"/>
              </w:tabs>
              <w:spacing w:before="200"/>
              <w:jc w:val="both"/>
              <w:outlineLvl w:val="2"/>
            </w:pPr>
          </w:p>
        </w:tc>
        <w:tc>
          <w:tcPr>
            <w:tcW w:w="4680" w:type="dxa"/>
          </w:tcPr>
          <w:p w:rsidR="00D467B2" w:rsidRPr="00B927F6" w:rsidRDefault="00D467B2" w:rsidP="000F0030">
            <w:pPr>
              <w:keepNext/>
              <w:keepLines/>
              <w:tabs>
                <w:tab w:val="left" w:pos="567"/>
              </w:tabs>
              <w:spacing w:before="200"/>
              <w:jc w:val="both"/>
              <w:outlineLvl w:val="2"/>
            </w:pPr>
          </w:p>
        </w:tc>
        <w:tc>
          <w:tcPr>
            <w:tcW w:w="1260" w:type="dxa"/>
          </w:tcPr>
          <w:p w:rsidR="00D467B2" w:rsidRPr="00B927F6" w:rsidRDefault="00D467B2" w:rsidP="000F0030">
            <w:pPr>
              <w:keepNext/>
              <w:keepLines/>
              <w:tabs>
                <w:tab w:val="left" w:pos="567"/>
              </w:tabs>
              <w:spacing w:before="200"/>
              <w:jc w:val="both"/>
              <w:outlineLvl w:val="2"/>
            </w:pPr>
          </w:p>
        </w:tc>
        <w:tc>
          <w:tcPr>
            <w:tcW w:w="1289" w:type="dxa"/>
          </w:tcPr>
          <w:p w:rsidR="00D467B2" w:rsidRPr="00B927F6" w:rsidRDefault="00D467B2" w:rsidP="000F0030">
            <w:pPr>
              <w:keepNext/>
              <w:keepLines/>
              <w:tabs>
                <w:tab w:val="left" w:pos="567"/>
              </w:tabs>
              <w:spacing w:before="200"/>
              <w:jc w:val="both"/>
              <w:outlineLvl w:val="2"/>
            </w:pPr>
          </w:p>
        </w:tc>
        <w:tc>
          <w:tcPr>
            <w:tcW w:w="1544" w:type="dxa"/>
          </w:tcPr>
          <w:p w:rsidR="00D467B2" w:rsidRPr="00B927F6" w:rsidRDefault="00D467B2" w:rsidP="000F0030">
            <w:pPr>
              <w:keepNext/>
              <w:keepLines/>
              <w:tabs>
                <w:tab w:val="left" w:pos="567"/>
              </w:tabs>
              <w:spacing w:before="200"/>
              <w:jc w:val="both"/>
              <w:outlineLvl w:val="2"/>
            </w:pPr>
          </w:p>
        </w:tc>
      </w:tr>
      <w:tr w:rsidR="00D467B2" w:rsidRPr="00B927F6" w:rsidTr="000F0030">
        <w:trPr>
          <w:trHeight w:val="240"/>
        </w:trPr>
        <w:tc>
          <w:tcPr>
            <w:tcW w:w="720" w:type="dxa"/>
          </w:tcPr>
          <w:p w:rsidR="00D467B2" w:rsidRPr="00B927F6" w:rsidRDefault="00D467B2" w:rsidP="000F0030">
            <w:pPr>
              <w:tabs>
                <w:tab w:val="left" w:pos="567"/>
              </w:tabs>
              <w:jc w:val="both"/>
            </w:pPr>
            <w:r w:rsidRPr="0003591A">
              <w:t>n</w:t>
            </w:r>
          </w:p>
        </w:tc>
        <w:tc>
          <w:tcPr>
            <w:tcW w:w="4680" w:type="dxa"/>
          </w:tcPr>
          <w:p w:rsidR="00D467B2" w:rsidRPr="00B927F6" w:rsidRDefault="00D467B2" w:rsidP="000F0030">
            <w:pPr>
              <w:keepNext/>
              <w:keepLines/>
              <w:tabs>
                <w:tab w:val="left" w:pos="567"/>
              </w:tabs>
              <w:spacing w:before="200"/>
              <w:jc w:val="both"/>
              <w:outlineLvl w:val="2"/>
            </w:pPr>
          </w:p>
        </w:tc>
        <w:tc>
          <w:tcPr>
            <w:tcW w:w="1260" w:type="dxa"/>
          </w:tcPr>
          <w:p w:rsidR="00D467B2" w:rsidRPr="00B927F6" w:rsidRDefault="00D467B2" w:rsidP="000F0030">
            <w:pPr>
              <w:keepNext/>
              <w:keepLines/>
              <w:tabs>
                <w:tab w:val="left" w:pos="567"/>
              </w:tabs>
              <w:spacing w:before="200"/>
              <w:jc w:val="both"/>
              <w:outlineLvl w:val="2"/>
            </w:pPr>
          </w:p>
        </w:tc>
        <w:tc>
          <w:tcPr>
            <w:tcW w:w="1289" w:type="dxa"/>
          </w:tcPr>
          <w:p w:rsidR="00D467B2" w:rsidRPr="00B927F6" w:rsidRDefault="00D467B2" w:rsidP="000F0030">
            <w:pPr>
              <w:keepNext/>
              <w:keepLines/>
              <w:tabs>
                <w:tab w:val="left" w:pos="567"/>
              </w:tabs>
              <w:spacing w:before="200"/>
              <w:jc w:val="both"/>
              <w:outlineLvl w:val="2"/>
            </w:pPr>
          </w:p>
        </w:tc>
        <w:tc>
          <w:tcPr>
            <w:tcW w:w="1544" w:type="dxa"/>
          </w:tcPr>
          <w:p w:rsidR="00D467B2" w:rsidRPr="00B927F6" w:rsidRDefault="00D467B2" w:rsidP="000F0030">
            <w:pPr>
              <w:keepNext/>
              <w:keepLines/>
              <w:tabs>
                <w:tab w:val="left" w:pos="567"/>
              </w:tabs>
              <w:spacing w:before="200"/>
              <w:jc w:val="both"/>
              <w:outlineLvl w:val="2"/>
            </w:pPr>
          </w:p>
        </w:tc>
      </w:tr>
    </w:tbl>
    <w:p w:rsidR="00D467B2" w:rsidRDefault="00D467B2" w:rsidP="00EC7C12">
      <w:pPr>
        <w:jc w:val="both"/>
        <w:rPr>
          <w:rFonts w:eastAsia="PMingLiU"/>
          <w:lang w:eastAsia="zh-CN"/>
        </w:rPr>
      </w:pPr>
    </w:p>
    <w:p w:rsidR="00D467B2" w:rsidRPr="00B927F6" w:rsidRDefault="00D467B2" w:rsidP="00EC7C12">
      <w:pPr>
        <w:jc w:val="both"/>
        <w:rPr>
          <w:rFonts w:eastAsia="PMingLiU"/>
          <w:lang w:eastAsia="zh-CN"/>
        </w:rPr>
      </w:pPr>
      <w:r w:rsidRPr="0003591A">
        <w:rPr>
          <w:rFonts w:eastAsia="PMingLiU"/>
          <w:lang w:eastAsia="zh-CN"/>
        </w:rPr>
        <w:t>Semnat: _________________________________________</w:t>
      </w:r>
    </w:p>
    <w:p w:rsidR="00D467B2" w:rsidRPr="00B927F6" w:rsidRDefault="00D467B2" w:rsidP="00EC7C12">
      <w:pPr>
        <w:jc w:val="both"/>
        <w:rPr>
          <w:rFonts w:eastAsia="PMingLiU"/>
          <w:lang w:eastAsia="zh-CN"/>
        </w:rPr>
      </w:pPr>
      <w:r w:rsidRPr="0003591A">
        <w:rPr>
          <w:rFonts w:eastAsia="PMingLiU"/>
          <w:lang w:eastAsia="zh-CN"/>
        </w:rPr>
        <w:t>Nume: __________________________________________</w:t>
      </w:r>
    </w:p>
    <w:p w:rsidR="00D467B2" w:rsidRPr="00B927F6" w:rsidRDefault="00D467B2" w:rsidP="00EC7C12">
      <w:pPr>
        <w:jc w:val="both"/>
        <w:rPr>
          <w:rFonts w:eastAsia="PMingLiU"/>
          <w:lang w:eastAsia="zh-CN"/>
        </w:rPr>
      </w:pPr>
      <w:r w:rsidRPr="0003591A">
        <w:rPr>
          <w:rFonts w:eastAsia="PMingLiU"/>
          <w:lang w:eastAsia="zh-CN"/>
        </w:rPr>
        <w:t>Funcţia în cadrul firmei: ____________________________</w:t>
      </w:r>
    </w:p>
    <w:p w:rsidR="00D467B2" w:rsidRPr="00B927F6" w:rsidRDefault="00D467B2" w:rsidP="00EC7C12">
      <w:pPr>
        <w:jc w:val="both"/>
        <w:rPr>
          <w:rFonts w:eastAsia="PMingLiU"/>
          <w:lang w:eastAsia="zh-CN"/>
        </w:rPr>
      </w:pPr>
      <w:r w:rsidRPr="0003591A">
        <w:rPr>
          <w:rFonts w:eastAsia="PMingLiU"/>
          <w:lang w:eastAsia="zh-CN"/>
        </w:rPr>
        <w:t>Denumirea firmei: _________________________________</w:t>
      </w:r>
    </w:p>
    <w:p w:rsidR="00D467B2" w:rsidRPr="00B927F6" w:rsidRDefault="00D467B2" w:rsidP="00EC7C12">
      <w:pPr>
        <w:spacing w:after="200" w:line="276" w:lineRule="auto"/>
        <w:jc w:val="center"/>
        <w:rPr>
          <w:rFonts w:eastAsia="PMingLiU"/>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Pr="004B16DD" w:rsidRDefault="00D467B2" w:rsidP="00CF101D">
      <w:pPr>
        <w:jc w:val="right"/>
        <w:rPr>
          <w:noProof w:val="0"/>
          <w:sz w:val="22"/>
          <w:szCs w:val="22"/>
          <w:lang w:val="it-IT"/>
        </w:rPr>
      </w:pPr>
      <w:r w:rsidRPr="00A30B00">
        <w:rPr>
          <w:noProof w:val="0"/>
          <w:lang w:val="it-IT"/>
        </w:rPr>
        <w:t>Anexa nr.</w:t>
      </w:r>
      <w:r>
        <w:rPr>
          <w:noProof w:val="0"/>
          <w:lang w:val="it-IT"/>
        </w:rPr>
        <w:t>14</w:t>
      </w:r>
    </w:p>
    <w:p w:rsidR="00D467B2" w:rsidRPr="00D22624" w:rsidRDefault="00D467B2" w:rsidP="00CF101D">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CF101D">
      <w:pPr>
        <w:jc w:val="right"/>
        <w:rPr>
          <w:noProof w:val="0"/>
          <w:lang w:val="it-IT"/>
        </w:rPr>
      </w:pPr>
      <w:r w:rsidRPr="0003591A">
        <w:rPr>
          <w:noProof w:val="0"/>
          <w:lang w:val="it-IT"/>
        </w:rPr>
        <w:t>din “____” ________ 20___</w:t>
      </w: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Pr="00B927F6" w:rsidRDefault="00D467B2" w:rsidP="00EC7C12">
      <w:pPr>
        <w:ind w:firstLine="709"/>
        <w:jc w:val="center"/>
        <w:rPr>
          <w:rFonts w:eastAsia="PMingLiU"/>
          <w:b/>
          <w:lang w:eastAsia="zh-CN"/>
        </w:rPr>
      </w:pPr>
      <w:bookmarkStart w:id="89" w:name="_Hlk77771205"/>
      <w:r w:rsidRPr="0003591A">
        <w:rPr>
          <w:rFonts w:eastAsia="PMingLiU"/>
          <w:b/>
          <w:lang w:eastAsia="zh-CN"/>
        </w:rPr>
        <w:t>DECLARAŢIE</w:t>
      </w:r>
    </w:p>
    <w:p w:rsidR="00D467B2" w:rsidRPr="00B927F6" w:rsidRDefault="00D467B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D467B2" w:rsidRPr="00B927F6" w:rsidRDefault="00D467B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D467B2" w:rsidRPr="00B927F6" w:rsidTr="000F0030">
        <w:trPr>
          <w:cantSplit/>
          <w:trHeight w:val="1942"/>
        </w:trPr>
        <w:tc>
          <w:tcPr>
            <w:tcW w:w="273" w:type="pct"/>
            <w:vAlign w:val="center"/>
          </w:tcPr>
          <w:p w:rsidR="00D467B2" w:rsidRPr="00B927F6" w:rsidRDefault="00D467B2" w:rsidP="000F0030">
            <w:pPr>
              <w:tabs>
                <w:tab w:val="left" w:pos="567"/>
              </w:tabs>
              <w:jc w:val="center"/>
              <w:rPr>
                <w:b/>
                <w:bCs/>
              </w:rPr>
            </w:pPr>
          </w:p>
          <w:p w:rsidR="00D467B2" w:rsidRPr="00B927F6" w:rsidRDefault="00D467B2" w:rsidP="000F0030">
            <w:pPr>
              <w:tabs>
                <w:tab w:val="left" w:pos="567"/>
              </w:tabs>
              <w:jc w:val="center"/>
              <w:rPr>
                <w:b/>
                <w:bCs/>
              </w:rPr>
            </w:pPr>
            <w:r w:rsidRPr="0003591A">
              <w:rPr>
                <w:b/>
                <w:bCs/>
              </w:rPr>
              <w:t>Nr.</w:t>
            </w:r>
          </w:p>
          <w:p w:rsidR="00D467B2" w:rsidRPr="00B927F6" w:rsidRDefault="00D467B2" w:rsidP="000F0030">
            <w:pPr>
              <w:tabs>
                <w:tab w:val="left" w:pos="567"/>
              </w:tabs>
              <w:jc w:val="center"/>
              <w:rPr>
                <w:b/>
                <w:bCs/>
              </w:rPr>
            </w:pPr>
            <w:r w:rsidRPr="0003591A">
              <w:rPr>
                <w:b/>
                <w:bCs/>
              </w:rPr>
              <w:t>d/o</w:t>
            </w:r>
          </w:p>
        </w:tc>
        <w:tc>
          <w:tcPr>
            <w:tcW w:w="727" w:type="pct"/>
            <w:vAlign w:val="center"/>
          </w:tcPr>
          <w:p w:rsidR="00D467B2" w:rsidRPr="00D02383" w:rsidRDefault="00D467B2" w:rsidP="002C31A1">
            <w:pPr>
              <w:pStyle w:val="Heading1"/>
              <w:numPr>
                <w:ilvl w:val="0"/>
                <w:numId w:val="0"/>
              </w:numPr>
              <w:tabs>
                <w:tab w:val="left" w:pos="567"/>
              </w:tabs>
              <w:ind w:left="360"/>
              <w:rPr>
                <w:bCs/>
                <w:szCs w:val="24"/>
                <w:lang w:eastAsia="en-US"/>
              </w:rPr>
            </w:pPr>
          </w:p>
          <w:p w:rsidR="00D467B2" w:rsidRPr="00B927F6" w:rsidRDefault="00D467B2"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D467B2" w:rsidRPr="00B927F6" w:rsidRDefault="00D467B2" w:rsidP="002C31A1">
            <w:pPr>
              <w:tabs>
                <w:tab w:val="left" w:pos="567"/>
                <w:tab w:val="left" w:pos="1134"/>
              </w:tabs>
              <w:ind w:left="360"/>
              <w:jc w:val="center"/>
              <w:outlineLvl w:val="0"/>
              <w:rPr>
                <w:b/>
                <w:bCs/>
              </w:rPr>
            </w:pPr>
          </w:p>
          <w:p w:rsidR="00D467B2" w:rsidRPr="00B927F6" w:rsidRDefault="00D467B2" w:rsidP="000F0030">
            <w:pPr>
              <w:tabs>
                <w:tab w:val="left" w:pos="567"/>
              </w:tabs>
              <w:jc w:val="center"/>
              <w:rPr>
                <w:b/>
                <w:bCs/>
              </w:rPr>
            </w:pPr>
            <w:r w:rsidRPr="0003591A">
              <w:rPr>
                <w:b/>
                <w:bCs/>
              </w:rPr>
              <w:t>Studii de specialitate</w:t>
            </w:r>
          </w:p>
        </w:tc>
        <w:tc>
          <w:tcPr>
            <w:tcW w:w="1036" w:type="pct"/>
            <w:vAlign w:val="center"/>
          </w:tcPr>
          <w:p w:rsidR="00D467B2" w:rsidRPr="00B927F6" w:rsidRDefault="00D467B2" w:rsidP="000F0030">
            <w:pPr>
              <w:tabs>
                <w:tab w:val="left" w:pos="567"/>
              </w:tabs>
              <w:jc w:val="center"/>
              <w:rPr>
                <w:b/>
                <w:bCs/>
              </w:rPr>
            </w:pPr>
            <w:r w:rsidRPr="0003591A">
              <w:rPr>
                <w:b/>
                <w:bCs/>
              </w:rPr>
              <w:t>Vechimea în  munca de specialitate (ani)</w:t>
            </w:r>
          </w:p>
        </w:tc>
        <w:tc>
          <w:tcPr>
            <w:tcW w:w="1056" w:type="pct"/>
            <w:vAlign w:val="center"/>
          </w:tcPr>
          <w:p w:rsidR="00D467B2" w:rsidRPr="00B927F6" w:rsidRDefault="00D467B2"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D467B2" w:rsidRPr="00B927F6" w:rsidRDefault="00D467B2"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D467B2" w:rsidRPr="00B927F6" w:rsidRDefault="00D467B2"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D467B2" w:rsidRPr="00B927F6" w:rsidRDefault="00D467B2" w:rsidP="002C31A1">
            <w:pPr>
              <w:tabs>
                <w:tab w:val="left" w:pos="567"/>
                <w:tab w:val="left" w:pos="1134"/>
              </w:tabs>
              <w:ind w:left="360"/>
              <w:jc w:val="center"/>
              <w:outlineLvl w:val="0"/>
              <w:rPr>
                <w:b/>
                <w:bCs/>
              </w:rPr>
            </w:pPr>
          </w:p>
          <w:p w:rsidR="00D467B2" w:rsidRPr="00B927F6" w:rsidRDefault="00D467B2" w:rsidP="002C31A1">
            <w:pPr>
              <w:tabs>
                <w:tab w:val="left" w:pos="567"/>
                <w:tab w:val="left" w:pos="1134"/>
              </w:tabs>
              <w:ind w:left="360"/>
              <w:jc w:val="center"/>
              <w:outlineLvl w:val="0"/>
              <w:rPr>
                <w:b/>
                <w:bCs/>
              </w:rPr>
            </w:pPr>
          </w:p>
        </w:tc>
      </w:tr>
      <w:tr w:rsidR="00D467B2" w:rsidRPr="00B927F6" w:rsidTr="002C31A1">
        <w:trPr>
          <w:cantSplit/>
          <w:trHeight w:val="320"/>
        </w:trPr>
        <w:tc>
          <w:tcPr>
            <w:tcW w:w="273" w:type="pct"/>
          </w:tcPr>
          <w:p w:rsidR="00D467B2" w:rsidRPr="00B927F6" w:rsidRDefault="00D467B2" w:rsidP="002C31A1">
            <w:pPr>
              <w:tabs>
                <w:tab w:val="left" w:pos="567"/>
                <w:tab w:val="left" w:pos="1134"/>
              </w:tabs>
              <w:ind w:left="360"/>
              <w:jc w:val="both"/>
              <w:outlineLvl w:val="0"/>
              <w:rPr>
                <w:b/>
                <w:bCs/>
              </w:rPr>
            </w:pPr>
          </w:p>
        </w:tc>
        <w:tc>
          <w:tcPr>
            <w:tcW w:w="727" w:type="pct"/>
          </w:tcPr>
          <w:p w:rsidR="00D467B2" w:rsidRPr="00B927F6" w:rsidRDefault="00D467B2" w:rsidP="00BE0197">
            <w:pPr>
              <w:tabs>
                <w:tab w:val="left" w:pos="567"/>
              </w:tabs>
              <w:jc w:val="center"/>
              <w:rPr>
                <w:b/>
                <w:bCs/>
              </w:rPr>
            </w:pPr>
            <w:r w:rsidRPr="0003591A">
              <w:rPr>
                <w:b/>
                <w:bCs/>
              </w:rPr>
              <w:t>1</w:t>
            </w:r>
          </w:p>
        </w:tc>
        <w:tc>
          <w:tcPr>
            <w:tcW w:w="1000" w:type="pct"/>
          </w:tcPr>
          <w:p w:rsidR="00D467B2" w:rsidRPr="00B927F6" w:rsidRDefault="00D467B2" w:rsidP="00BE0197">
            <w:pPr>
              <w:tabs>
                <w:tab w:val="left" w:pos="567"/>
              </w:tabs>
              <w:jc w:val="center"/>
              <w:rPr>
                <w:b/>
                <w:bCs/>
              </w:rPr>
            </w:pPr>
            <w:r w:rsidRPr="0003591A">
              <w:rPr>
                <w:b/>
                <w:bCs/>
              </w:rPr>
              <w:t>2</w:t>
            </w:r>
          </w:p>
        </w:tc>
        <w:tc>
          <w:tcPr>
            <w:tcW w:w="1036" w:type="pct"/>
          </w:tcPr>
          <w:p w:rsidR="00D467B2" w:rsidRPr="00B927F6" w:rsidRDefault="00D467B2" w:rsidP="00BE0197">
            <w:pPr>
              <w:tabs>
                <w:tab w:val="left" w:pos="567"/>
              </w:tabs>
              <w:jc w:val="center"/>
              <w:rPr>
                <w:b/>
                <w:bCs/>
              </w:rPr>
            </w:pPr>
            <w:r w:rsidRPr="0003591A">
              <w:rPr>
                <w:b/>
                <w:bCs/>
              </w:rPr>
              <w:t>3</w:t>
            </w:r>
          </w:p>
        </w:tc>
        <w:tc>
          <w:tcPr>
            <w:tcW w:w="1056" w:type="pct"/>
          </w:tcPr>
          <w:p w:rsidR="00D467B2" w:rsidRPr="00B927F6" w:rsidRDefault="00D467B2" w:rsidP="00BE0197">
            <w:pPr>
              <w:tabs>
                <w:tab w:val="left" w:pos="567"/>
              </w:tabs>
              <w:jc w:val="center"/>
              <w:rPr>
                <w:b/>
                <w:bCs/>
              </w:rPr>
            </w:pPr>
            <w:r w:rsidRPr="0003591A">
              <w:rPr>
                <w:b/>
                <w:bCs/>
              </w:rPr>
              <w:t>4</w:t>
            </w:r>
          </w:p>
        </w:tc>
        <w:tc>
          <w:tcPr>
            <w:tcW w:w="908" w:type="pct"/>
          </w:tcPr>
          <w:p w:rsidR="00D467B2" w:rsidRPr="00B927F6" w:rsidRDefault="00D467B2" w:rsidP="00BE0197">
            <w:pPr>
              <w:tabs>
                <w:tab w:val="left" w:pos="567"/>
              </w:tabs>
              <w:jc w:val="center"/>
              <w:rPr>
                <w:b/>
                <w:bCs/>
              </w:rPr>
            </w:pPr>
            <w:r>
              <w:rPr>
                <w:b/>
                <w:bCs/>
              </w:rPr>
              <w:t>5</w:t>
            </w:r>
          </w:p>
        </w:tc>
      </w:tr>
      <w:tr w:rsidR="00D467B2" w:rsidRPr="00B927F6" w:rsidTr="000F0030">
        <w:trPr>
          <w:cantSplit/>
          <w:trHeight w:val="140"/>
        </w:trPr>
        <w:tc>
          <w:tcPr>
            <w:tcW w:w="273" w:type="pct"/>
          </w:tcPr>
          <w:p w:rsidR="00D467B2" w:rsidRPr="00B927F6" w:rsidRDefault="00D467B2" w:rsidP="000F0030">
            <w:pPr>
              <w:keepNext/>
              <w:keepLines/>
              <w:tabs>
                <w:tab w:val="left" w:pos="567"/>
              </w:tabs>
              <w:spacing w:before="200"/>
              <w:jc w:val="both"/>
              <w:outlineLvl w:val="2"/>
              <w:rPr>
                <w:bCs/>
              </w:rPr>
            </w:pPr>
          </w:p>
        </w:tc>
        <w:tc>
          <w:tcPr>
            <w:tcW w:w="727" w:type="pct"/>
          </w:tcPr>
          <w:p w:rsidR="00D467B2" w:rsidRPr="00B927F6" w:rsidRDefault="00D467B2" w:rsidP="000F0030">
            <w:pPr>
              <w:tabs>
                <w:tab w:val="left" w:pos="567"/>
              </w:tabs>
              <w:jc w:val="both"/>
              <w:rPr>
                <w:bCs/>
              </w:rPr>
            </w:pPr>
          </w:p>
        </w:tc>
        <w:tc>
          <w:tcPr>
            <w:tcW w:w="1000" w:type="pct"/>
          </w:tcPr>
          <w:p w:rsidR="00D467B2" w:rsidRPr="00B927F6" w:rsidRDefault="00D467B2" w:rsidP="000F0030">
            <w:pPr>
              <w:keepNext/>
              <w:keepLines/>
              <w:tabs>
                <w:tab w:val="left" w:pos="567"/>
              </w:tabs>
              <w:spacing w:before="200"/>
              <w:jc w:val="both"/>
              <w:outlineLvl w:val="2"/>
              <w:rPr>
                <w:bCs/>
              </w:rPr>
            </w:pPr>
          </w:p>
        </w:tc>
        <w:tc>
          <w:tcPr>
            <w:tcW w:w="1036" w:type="pct"/>
          </w:tcPr>
          <w:p w:rsidR="00D467B2" w:rsidRPr="00B927F6" w:rsidRDefault="00D467B2" w:rsidP="000F0030">
            <w:pPr>
              <w:keepNext/>
              <w:keepLines/>
              <w:tabs>
                <w:tab w:val="left" w:pos="567"/>
              </w:tabs>
              <w:spacing w:before="200"/>
              <w:jc w:val="both"/>
              <w:outlineLvl w:val="2"/>
              <w:rPr>
                <w:bCs/>
              </w:rPr>
            </w:pPr>
          </w:p>
        </w:tc>
        <w:tc>
          <w:tcPr>
            <w:tcW w:w="1056" w:type="pct"/>
          </w:tcPr>
          <w:p w:rsidR="00D467B2" w:rsidRPr="00B927F6" w:rsidRDefault="00D467B2" w:rsidP="000F0030">
            <w:pPr>
              <w:keepNext/>
              <w:keepLines/>
              <w:tabs>
                <w:tab w:val="left" w:pos="567"/>
              </w:tabs>
              <w:spacing w:before="200"/>
              <w:jc w:val="both"/>
              <w:outlineLvl w:val="2"/>
              <w:rPr>
                <w:bCs/>
              </w:rPr>
            </w:pPr>
          </w:p>
        </w:tc>
        <w:tc>
          <w:tcPr>
            <w:tcW w:w="908" w:type="pct"/>
          </w:tcPr>
          <w:p w:rsidR="00D467B2" w:rsidRPr="00B927F6" w:rsidRDefault="00D467B2" w:rsidP="000F0030">
            <w:pPr>
              <w:keepNext/>
              <w:keepLines/>
              <w:tabs>
                <w:tab w:val="left" w:pos="567"/>
              </w:tabs>
              <w:spacing w:before="200"/>
              <w:jc w:val="both"/>
              <w:outlineLvl w:val="2"/>
              <w:rPr>
                <w:bCs/>
              </w:rPr>
            </w:pPr>
          </w:p>
        </w:tc>
      </w:tr>
      <w:tr w:rsidR="00D467B2" w:rsidRPr="00B927F6" w:rsidTr="000F0030">
        <w:trPr>
          <w:cantSplit/>
          <w:trHeight w:val="140"/>
        </w:trPr>
        <w:tc>
          <w:tcPr>
            <w:tcW w:w="273" w:type="pct"/>
          </w:tcPr>
          <w:p w:rsidR="00D467B2" w:rsidRPr="00B927F6" w:rsidRDefault="00D467B2" w:rsidP="000F0030">
            <w:pPr>
              <w:keepNext/>
              <w:keepLines/>
              <w:tabs>
                <w:tab w:val="left" w:pos="567"/>
              </w:tabs>
              <w:spacing w:before="200"/>
              <w:jc w:val="both"/>
              <w:outlineLvl w:val="2"/>
              <w:rPr>
                <w:bCs/>
              </w:rPr>
            </w:pPr>
          </w:p>
        </w:tc>
        <w:tc>
          <w:tcPr>
            <w:tcW w:w="727" w:type="pct"/>
          </w:tcPr>
          <w:p w:rsidR="00D467B2" w:rsidRPr="00B927F6" w:rsidRDefault="00D467B2" w:rsidP="000F0030">
            <w:pPr>
              <w:tabs>
                <w:tab w:val="left" w:pos="567"/>
              </w:tabs>
              <w:jc w:val="both"/>
              <w:rPr>
                <w:bCs/>
              </w:rPr>
            </w:pPr>
          </w:p>
        </w:tc>
        <w:tc>
          <w:tcPr>
            <w:tcW w:w="1000" w:type="pct"/>
          </w:tcPr>
          <w:p w:rsidR="00D467B2" w:rsidRPr="00B927F6" w:rsidRDefault="00D467B2" w:rsidP="000F0030">
            <w:pPr>
              <w:keepNext/>
              <w:keepLines/>
              <w:tabs>
                <w:tab w:val="left" w:pos="567"/>
              </w:tabs>
              <w:spacing w:before="200"/>
              <w:jc w:val="both"/>
              <w:outlineLvl w:val="2"/>
              <w:rPr>
                <w:bCs/>
              </w:rPr>
            </w:pPr>
          </w:p>
        </w:tc>
        <w:tc>
          <w:tcPr>
            <w:tcW w:w="1036" w:type="pct"/>
          </w:tcPr>
          <w:p w:rsidR="00D467B2" w:rsidRPr="00B927F6" w:rsidRDefault="00D467B2" w:rsidP="000F0030">
            <w:pPr>
              <w:keepNext/>
              <w:keepLines/>
              <w:tabs>
                <w:tab w:val="left" w:pos="567"/>
              </w:tabs>
              <w:spacing w:before="200"/>
              <w:jc w:val="both"/>
              <w:outlineLvl w:val="2"/>
              <w:rPr>
                <w:bCs/>
              </w:rPr>
            </w:pPr>
          </w:p>
        </w:tc>
        <w:tc>
          <w:tcPr>
            <w:tcW w:w="1056" w:type="pct"/>
          </w:tcPr>
          <w:p w:rsidR="00D467B2" w:rsidRPr="00B927F6" w:rsidRDefault="00D467B2" w:rsidP="000F0030">
            <w:pPr>
              <w:keepNext/>
              <w:keepLines/>
              <w:tabs>
                <w:tab w:val="left" w:pos="567"/>
              </w:tabs>
              <w:spacing w:before="200"/>
              <w:jc w:val="both"/>
              <w:outlineLvl w:val="2"/>
              <w:rPr>
                <w:bCs/>
              </w:rPr>
            </w:pPr>
          </w:p>
        </w:tc>
        <w:tc>
          <w:tcPr>
            <w:tcW w:w="908" w:type="pct"/>
          </w:tcPr>
          <w:p w:rsidR="00D467B2" w:rsidRPr="00B927F6" w:rsidRDefault="00D467B2" w:rsidP="000F0030">
            <w:pPr>
              <w:keepNext/>
              <w:keepLines/>
              <w:tabs>
                <w:tab w:val="left" w:pos="567"/>
              </w:tabs>
              <w:spacing w:before="200"/>
              <w:jc w:val="both"/>
              <w:outlineLvl w:val="2"/>
              <w:rPr>
                <w:bCs/>
              </w:rPr>
            </w:pPr>
          </w:p>
        </w:tc>
      </w:tr>
      <w:tr w:rsidR="00D467B2" w:rsidRPr="00B927F6" w:rsidTr="000F0030">
        <w:trPr>
          <w:cantSplit/>
          <w:trHeight w:val="140"/>
        </w:trPr>
        <w:tc>
          <w:tcPr>
            <w:tcW w:w="273" w:type="pct"/>
          </w:tcPr>
          <w:p w:rsidR="00D467B2" w:rsidRPr="00B927F6" w:rsidRDefault="00D467B2" w:rsidP="000F0030">
            <w:pPr>
              <w:keepNext/>
              <w:keepLines/>
              <w:tabs>
                <w:tab w:val="left" w:pos="567"/>
              </w:tabs>
              <w:spacing w:before="200"/>
              <w:jc w:val="both"/>
              <w:outlineLvl w:val="2"/>
              <w:rPr>
                <w:bCs/>
              </w:rPr>
            </w:pPr>
          </w:p>
        </w:tc>
        <w:tc>
          <w:tcPr>
            <w:tcW w:w="727" w:type="pct"/>
          </w:tcPr>
          <w:p w:rsidR="00D467B2" w:rsidRPr="00B927F6" w:rsidRDefault="00D467B2" w:rsidP="000F0030">
            <w:pPr>
              <w:tabs>
                <w:tab w:val="left" w:pos="567"/>
              </w:tabs>
              <w:jc w:val="both"/>
              <w:rPr>
                <w:bCs/>
              </w:rPr>
            </w:pPr>
          </w:p>
        </w:tc>
        <w:tc>
          <w:tcPr>
            <w:tcW w:w="1000" w:type="pct"/>
          </w:tcPr>
          <w:p w:rsidR="00D467B2" w:rsidRPr="00B927F6" w:rsidRDefault="00D467B2" w:rsidP="000F0030">
            <w:pPr>
              <w:keepNext/>
              <w:keepLines/>
              <w:tabs>
                <w:tab w:val="left" w:pos="567"/>
              </w:tabs>
              <w:spacing w:before="200"/>
              <w:jc w:val="both"/>
              <w:outlineLvl w:val="2"/>
              <w:rPr>
                <w:bCs/>
              </w:rPr>
            </w:pPr>
          </w:p>
        </w:tc>
        <w:tc>
          <w:tcPr>
            <w:tcW w:w="1036" w:type="pct"/>
          </w:tcPr>
          <w:p w:rsidR="00D467B2" w:rsidRPr="00B927F6" w:rsidRDefault="00D467B2" w:rsidP="000F0030">
            <w:pPr>
              <w:keepNext/>
              <w:keepLines/>
              <w:tabs>
                <w:tab w:val="left" w:pos="567"/>
              </w:tabs>
              <w:spacing w:before="200"/>
              <w:jc w:val="both"/>
              <w:outlineLvl w:val="2"/>
              <w:rPr>
                <w:bCs/>
              </w:rPr>
            </w:pPr>
          </w:p>
        </w:tc>
        <w:tc>
          <w:tcPr>
            <w:tcW w:w="1056" w:type="pct"/>
          </w:tcPr>
          <w:p w:rsidR="00D467B2" w:rsidRPr="00B927F6" w:rsidRDefault="00D467B2" w:rsidP="000F0030">
            <w:pPr>
              <w:keepNext/>
              <w:keepLines/>
              <w:tabs>
                <w:tab w:val="left" w:pos="567"/>
              </w:tabs>
              <w:spacing w:before="200"/>
              <w:jc w:val="both"/>
              <w:outlineLvl w:val="2"/>
              <w:rPr>
                <w:bCs/>
              </w:rPr>
            </w:pPr>
          </w:p>
        </w:tc>
        <w:tc>
          <w:tcPr>
            <w:tcW w:w="908" w:type="pct"/>
          </w:tcPr>
          <w:p w:rsidR="00D467B2" w:rsidRPr="00B927F6" w:rsidRDefault="00D467B2" w:rsidP="000F0030">
            <w:pPr>
              <w:keepNext/>
              <w:keepLines/>
              <w:tabs>
                <w:tab w:val="left" w:pos="567"/>
              </w:tabs>
              <w:spacing w:before="200"/>
              <w:jc w:val="both"/>
              <w:outlineLvl w:val="2"/>
              <w:rPr>
                <w:bCs/>
              </w:rPr>
            </w:pPr>
          </w:p>
        </w:tc>
      </w:tr>
      <w:tr w:rsidR="00D467B2" w:rsidRPr="00B927F6" w:rsidTr="000F0030">
        <w:trPr>
          <w:cantSplit/>
          <w:trHeight w:val="140"/>
        </w:trPr>
        <w:tc>
          <w:tcPr>
            <w:tcW w:w="273" w:type="pct"/>
          </w:tcPr>
          <w:p w:rsidR="00D467B2" w:rsidRPr="00B927F6" w:rsidRDefault="00D467B2" w:rsidP="000F0030">
            <w:pPr>
              <w:keepNext/>
              <w:keepLines/>
              <w:tabs>
                <w:tab w:val="left" w:pos="567"/>
              </w:tabs>
              <w:spacing w:before="200"/>
              <w:jc w:val="both"/>
              <w:outlineLvl w:val="2"/>
              <w:rPr>
                <w:bCs/>
              </w:rPr>
            </w:pPr>
          </w:p>
        </w:tc>
        <w:tc>
          <w:tcPr>
            <w:tcW w:w="727" w:type="pct"/>
          </w:tcPr>
          <w:p w:rsidR="00D467B2" w:rsidRPr="00B927F6" w:rsidRDefault="00D467B2" w:rsidP="000F0030">
            <w:pPr>
              <w:tabs>
                <w:tab w:val="left" w:pos="567"/>
              </w:tabs>
              <w:jc w:val="both"/>
              <w:rPr>
                <w:bCs/>
              </w:rPr>
            </w:pPr>
          </w:p>
        </w:tc>
        <w:tc>
          <w:tcPr>
            <w:tcW w:w="1000" w:type="pct"/>
          </w:tcPr>
          <w:p w:rsidR="00D467B2" w:rsidRPr="00B927F6" w:rsidRDefault="00D467B2" w:rsidP="000F0030">
            <w:pPr>
              <w:keepNext/>
              <w:keepLines/>
              <w:tabs>
                <w:tab w:val="left" w:pos="567"/>
              </w:tabs>
              <w:spacing w:before="200"/>
              <w:jc w:val="both"/>
              <w:outlineLvl w:val="2"/>
              <w:rPr>
                <w:bCs/>
              </w:rPr>
            </w:pPr>
          </w:p>
        </w:tc>
        <w:tc>
          <w:tcPr>
            <w:tcW w:w="1036" w:type="pct"/>
          </w:tcPr>
          <w:p w:rsidR="00D467B2" w:rsidRPr="00B927F6" w:rsidRDefault="00D467B2" w:rsidP="000F0030">
            <w:pPr>
              <w:keepNext/>
              <w:keepLines/>
              <w:tabs>
                <w:tab w:val="left" w:pos="567"/>
              </w:tabs>
              <w:spacing w:before="200"/>
              <w:jc w:val="both"/>
              <w:outlineLvl w:val="2"/>
              <w:rPr>
                <w:bCs/>
              </w:rPr>
            </w:pPr>
          </w:p>
        </w:tc>
        <w:tc>
          <w:tcPr>
            <w:tcW w:w="1056" w:type="pct"/>
          </w:tcPr>
          <w:p w:rsidR="00D467B2" w:rsidRPr="00B927F6" w:rsidRDefault="00D467B2" w:rsidP="000F0030">
            <w:pPr>
              <w:keepNext/>
              <w:keepLines/>
              <w:tabs>
                <w:tab w:val="left" w:pos="567"/>
              </w:tabs>
              <w:spacing w:before="200"/>
              <w:jc w:val="both"/>
              <w:outlineLvl w:val="2"/>
              <w:rPr>
                <w:bCs/>
              </w:rPr>
            </w:pPr>
          </w:p>
        </w:tc>
        <w:tc>
          <w:tcPr>
            <w:tcW w:w="908" w:type="pct"/>
          </w:tcPr>
          <w:p w:rsidR="00D467B2" w:rsidRPr="00B927F6" w:rsidRDefault="00D467B2" w:rsidP="000F0030">
            <w:pPr>
              <w:keepNext/>
              <w:keepLines/>
              <w:tabs>
                <w:tab w:val="left" w:pos="567"/>
              </w:tabs>
              <w:spacing w:before="200"/>
              <w:jc w:val="both"/>
              <w:outlineLvl w:val="2"/>
              <w:rPr>
                <w:bCs/>
              </w:rPr>
            </w:pPr>
          </w:p>
        </w:tc>
      </w:tr>
      <w:tr w:rsidR="00D467B2" w:rsidRPr="00B927F6" w:rsidTr="00BE0197">
        <w:trPr>
          <w:cantSplit/>
          <w:trHeight w:val="536"/>
        </w:trPr>
        <w:tc>
          <w:tcPr>
            <w:tcW w:w="273" w:type="pct"/>
          </w:tcPr>
          <w:p w:rsidR="00D467B2" w:rsidRPr="00B927F6" w:rsidRDefault="00D467B2" w:rsidP="000F0030">
            <w:pPr>
              <w:keepNext/>
              <w:keepLines/>
              <w:tabs>
                <w:tab w:val="left" w:pos="567"/>
              </w:tabs>
              <w:spacing w:before="200"/>
              <w:jc w:val="both"/>
              <w:outlineLvl w:val="2"/>
              <w:rPr>
                <w:bCs/>
              </w:rPr>
            </w:pPr>
          </w:p>
        </w:tc>
        <w:tc>
          <w:tcPr>
            <w:tcW w:w="727" w:type="pct"/>
          </w:tcPr>
          <w:p w:rsidR="00D467B2" w:rsidRPr="00B927F6" w:rsidRDefault="00D467B2" w:rsidP="000F0030">
            <w:pPr>
              <w:tabs>
                <w:tab w:val="left" w:pos="567"/>
              </w:tabs>
              <w:jc w:val="both"/>
              <w:rPr>
                <w:bCs/>
              </w:rPr>
            </w:pPr>
          </w:p>
        </w:tc>
        <w:tc>
          <w:tcPr>
            <w:tcW w:w="1000" w:type="pct"/>
          </w:tcPr>
          <w:p w:rsidR="00D467B2" w:rsidRPr="00B927F6" w:rsidRDefault="00D467B2" w:rsidP="000F0030">
            <w:pPr>
              <w:keepNext/>
              <w:keepLines/>
              <w:tabs>
                <w:tab w:val="left" w:pos="567"/>
              </w:tabs>
              <w:spacing w:before="200"/>
              <w:jc w:val="both"/>
              <w:outlineLvl w:val="2"/>
              <w:rPr>
                <w:bCs/>
              </w:rPr>
            </w:pPr>
          </w:p>
        </w:tc>
        <w:tc>
          <w:tcPr>
            <w:tcW w:w="1036" w:type="pct"/>
          </w:tcPr>
          <w:p w:rsidR="00D467B2" w:rsidRPr="00B927F6" w:rsidRDefault="00D467B2" w:rsidP="000F0030">
            <w:pPr>
              <w:keepNext/>
              <w:keepLines/>
              <w:tabs>
                <w:tab w:val="left" w:pos="567"/>
              </w:tabs>
              <w:spacing w:before="200"/>
              <w:jc w:val="both"/>
              <w:outlineLvl w:val="2"/>
              <w:rPr>
                <w:bCs/>
              </w:rPr>
            </w:pPr>
          </w:p>
        </w:tc>
        <w:tc>
          <w:tcPr>
            <w:tcW w:w="1056" w:type="pct"/>
          </w:tcPr>
          <w:p w:rsidR="00D467B2" w:rsidRPr="00B927F6" w:rsidRDefault="00D467B2" w:rsidP="000F0030">
            <w:pPr>
              <w:keepNext/>
              <w:keepLines/>
              <w:tabs>
                <w:tab w:val="left" w:pos="567"/>
              </w:tabs>
              <w:spacing w:before="200"/>
              <w:jc w:val="both"/>
              <w:outlineLvl w:val="2"/>
              <w:rPr>
                <w:bCs/>
              </w:rPr>
            </w:pPr>
          </w:p>
        </w:tc>
        <w:tc>
          <w:tcPr>
            <w:tcW w:w="908" w:type="pct"/>
          </w:tcPr>
          <w:p w:rsidR="00D467B2" w:rsidRPr="00B927F6" w:rsidRDefault="00D467B2" w:rsidP="000F0030">
            <w:pPr>
              <w:keepNext/>
              <w:keepLines/>
              <w:tabs>
                <w:tab w:val="left" w:pos="567"/>
              </w:tabs>
              <w:spacing w:before="200"/>
              <w:jc w:val="both"/>
              <w:outlineLvl w:val="2"/>
              <w:rPr>
                <w:bCs/>
              </w:rPr>
            </w:pPr>
          </w:p>
        </w:tc>
      </w:tr>
    </w:tbl>
    <w:p w:rsidR="00D467B2" w:rsidRDefault="00D467B2" w:rsidP="00EC7C12">
      <w:pPr>
        <w:jc w:val="both"/>
        <w:rPr>
          <w:rFonts w:eastAsia="PMingLiU"/>
          <w:lang w:eastAsia="zh-CN"/>
        </w:rPr>
      </w:pPr>
    </w:p>
    <w:p w:rsidR="00D467B2" w:rsidRPr="00B927F6" w:rsidRDefault="00D467B2" w:rsidP="00EC7C12">
      <w:pPr>
        <w:jc w:val="both"/>
        <w:rPr>
          <w:rFonts w:eastAsia="PMingLiU"/>
          <w:lang w:eastAsia="zh-CN"/>
        </w:rPr>
      </w:pPr>
      <w:r w:rsidRPr="0003591A">
        <w:rPr>
          <w:rFonts w:eastAsia="PMingLiU"/>
          <w:lang w:eastAsia="zh-CN"/>
        </w:rPr>
        <w:t>Semnat: _________________________________________</w:t>
      </w:r>
    </w:p>
    <w:p w:rsidR="00D467B2" w:rsidRPr="00B927F6" w:rsidRDefault="00D467B2" w:rsidP="00EC7C12">
      <w:pPr>
        <w:jc w:val="both"/>
        <w:rPr>
          <w:rFonts w:eastAsia="PMingLiU"/>
          <w:lang w:eastAsia="zh-CN"/>
        </w:rPr>
      </w:pPr>
      <w:r w:rsidRPr="0003591A">
        <w:rPr>
          <w:rFonts w:eastAsia="PMingLiU"/>
          <w:lang w:eastAsia="zh-CN"/>
        </w:rPr>
        <w:t>Nume: __________________________________________</w:t>
      </w:r>
    </w:p>
    <w:p w:rsidR="00D467B2" w:rsidRPr="00B927F6" w:rsidRDefault="00D467B2" w:rsidP="00EC7C12">
      <w:pPr>
        <w:jc w:val="both"/>
        <w:rPr>
          <w:rFonts w:eastAsia="PMingLiU"/>
          <w:lang w:eastAsia="zh-CN"/>
        </w:rPr>
      </w:pPr>
      <w:r w:rsidRPr="0003591A">
        <w:rPr>
          <w:rFonts w:eastAsia="PMingLiU"/>
          <w:lang w:eastAsia="zh-CN"/>
        </w:rPr>
        <w:t>Funcţia în cadrul firmei: ____________________________</w:t>
      </w:r>
    </w:p>
    <w:p w:rsidR="00D467B2" w:rsidRPr="00EC7C12" w:rsidRDefault="00D467B2" w:rsidP="00EC7C12">
      <w:pPr>
        <w:jc w:val="both"/>
        <w:rPr>
          <w:rFonts w:eastAsia="PMingLiU"/>
          <w:lang w:eastAsia="zh-CN"/>
        </w:rPr>
      </w:pPr>
      <w:r w:rsidRPr="0003591A">
        <w:rPr>
          <w:rFonts w:eastAsia="PMingLiU"/>
          <w:lang w:eastAsia="zh-CN"/>
        </w:rPr>
        <w:t>Denumirea firmei: _________________________________</w:t>
      </w:r>
    </w:p>
    <w:p w:rsidR="00D467B2" w:rsidRDefault="00D467B2" w:rsidP="008D4238">
      <w:pPr>
        <w:keepNext/>
        <w:keepLines/>
        <w:jc w:val="center"/>
        <w:outlineLvl w:val="1"/>
        <w:rPr>
          <w:rFonts w:eastAsia="Times New Roman"/>
          <w:b/>
          <w:bCs/>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Default="00D467B2" w:rsidP="00CF101D">
      <w:pPr>
        <w:jc w:val="right"/>
        <w:rPr>
          <w:noProof w:val="0"/>
          <w:lang w:val="it-IT"/>
        </w:rPr>
      </w:pPr>
    </w:p>
    <w:p w:rsidR="00D467B2" w:rsidRDefault="00D467B2" w:rsidP="00CF101D">
      <w:pPr>
        <w:jc w:val="right"/>
        <w:rPr>
          <w:noProof w:val="0"/>
          <w:lang w:val="it-IT"/>
        </w:rPr>
      </w:pPr>
    </w:p>
    <w:p w:rsidR="00D467B2" w:rsidRDefault="00D467B2" w:rsidP="00CF101D">
      <w:pPr>
        <w:jc w:val="right"/>
        <w:rPr>
          <w:noProof w:val="0"/>
          <w:lang w:val="it-IT"/>
        </w:rPr>
      </w:pPr>
    </w:p>
    <w:p w:rsidR="00D467B2" w:rsidRDefault="00D467B2" w:rsidP="00CF101D">
      <w:pPr>
        <w:jc w:val="right"/>
        <w:rPr>
          <w:noProof w:val="0"/>
          <w:lang w:val="it-IT"/>
        </w:rPr>
      </w:pPr>
    </w:p>
    <w:p w:rsidR="00D467B2" w:rsidRPr="004B16DD" w:rsidRDefault="00D467B2" w:rsidP="00CF101D">
      <w:pPr>
        <w:jc w:val="right"/>
        <w:rPr>
          <w:noProof w:val="0"/>
          <w:sz w:val="22"/>
          <w:szCs w:val="22"/>
          <w:lang w:val="it-IT"/>
        </w:rPr>
      </w:pPr>
      <w:r w:rsidRPr="00A30B00">
        <w:rPr>
          <w:noProof w:val="0"/>
          <w:lang w:val="it-IT"/>
        </w:rPr>
        <w:t>Anexa nr.</w:t>
      </w:r>
      <w:r>
        <w:rPr>
          <w:noProof w:val="0"/>
          <w:lang w:val="it-IT"/>
        </w:rPr>
        <w:t>15</w:t>
      </w:r>
    </w:p>
    <w:p w:rsidR="00D467B2" w:rsidRPr="00D22624" w:rsidRDefault="00D467B2" w:rsidP="00CF101D">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CF101D">
      <w:pPr>
        <w:jc w:val="right"/>
        <w:rPr>
          <w:noProof w:val="0"/>
          <w:lang w:val="it-IT"/>
        </w:rPr>
      </w:pPr>
      <w:r w:rsidRPr="0003591A">
        <w:rPr>
          <w:noProof w:val="0"/>
          <w:lang w:val="it-IT"/>
        </w:rPr>
        <w:t>din “____” ________ 20___</w:t>
      </w:r>
    </w:p>
    <w:p w:rsidR="00D467B2" w:rsidRDefault="00D467B2" w:rsidP="00EC7C12">
      <w:pPr>
        <w:spacing w:line="276" w:lineRule="auto"/>
        <w:jc w:val="center"/>
        <w:rPr>
          <w:rFonts w:eastAsia="PMingLiU"/>
          <w:b/>
          <w:lang w:eastAsia="zh-CN"/>
        </w:rPr>
      </w:pPr>
    </w:p>
    <w:p w:rsidR="00D467B2" w:rsidRDefault="00D467B2" w:rsidP="00EC7C12">
      <w:pPr>
        <w:spacing w:line="276" w:lineRule="auto"/>
        <w:jc w:val="center"/>
        <w:rPr>
          <w:rFonts w:eastAsia="PMingLiU"/>
          <w:b/>
          <w:lang w:eastAsia="zh-CN"/>
        </w:rPr>
      </w:pPr>
    </w:p>
    <w:p w:rsidR="00D467B2" w:rsidRPr="00EC7C12" w:rsidRDefault="00D467B2" w:rsidP="00EC7C12">
      <w:pPr>
        <w:jc w:val="center"/>
        <w:rPr>
          <w:b/>
          <w:bCs/>
          <w:iCs/>
          <w:lang w:eastAsia="zh-CN"/>
        </w:rPr>
      </w:pPr>
      <w:bookmarkStart w:id="90" w:name="_Hlk77771231"/>
      <w:bookmarkStart w:id="91" w:name="_Hlk65681427"/>
      <w:r w:rsidRPr="00EC7C12">
        <w:rPr>
          <w:b/>
          <w:bCs/>
          <w:iCs/>
          <w:lang w:eastAsia="zh-CN"/>
        </w:rPr>
        <w:t>LISTA SUBCONTRACTANȚILOR</w:t>
      </w:r>
    </w:p>
    <w:p w:rsidR="00D467B2" w:rsidRPr="00EC7C12" w:rsidRDefault="00D467B2" w:rsidP="00EC7C12">
      <w:pPr>
        <w:jc w:val="center"/>
        <w:rPr>
          <w:b/>
          <w:bCs/>
          <w:iCs/>
          <w:lang w:eastAsia="zh-CN"/>
        </w:rPr>
      </w:pPr>
      <w:r w:rsidRPr="00EC7C12">
        <w:rPr>
          <w:b/>
          <w:bCs/>
          <w:iCs/>
          <w:lang w:eastAsia="zh-CN"/>
        </w:rPr>
        <w:t>ŞI PARTEA/PĂRŢILE DIN CONTRACT CARE SUNT</w:t>
      </w:r>
    </w:p>
    <w:p w:rsidR="00D467B2" w:rsidRPr="00EC7C12" w:rsidRDefault="00D467B2" w:rsidP="00EC7C12">
      <w:pPr>
        <w:jc w:val="center"/>
        <w:rPr>
          <w:b/>
          <w:bCs/>
          <w:iCs/>
          <w:lang w:eastAsia="zh-CN"/>
        </w:rPr>
      </w:pPr>
      <w:r w:rsidRPr="00EC7C12">
        <w:rPr>
          <w:b/>
          <w:bCs/>
          <w:iCs/>
          <w:lang w:eastAsia="zh-CN"/>
        </w:rPr>
        <w:t>ÎNDEPLINITE DE ACEŞTIA</w:t>
      </w:r>
      <w:bookmarkEnd w:id="90"/>
    </w:p>
    <w:p w:rsidR="00D467B2" w:rsidRPr="00EC7C12" w:rsidRDefault="00D467B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D467B2" w:rsidRPr="00EC7C12" w:rsidTr="000F0030">
        <w:trPr>
          <w:cantSplit/>
          <w:trHeight w:val="920"/>
        </w:trPr>
        <w:tc>
          <w:tcPr>
            <w:tcW w:w="0" w:type="auto"/>
            <w:vAlign w:val="center"/>
          </w:tcPr>
          <w:p w:rsidR="00D467B2" w:rsidRPr="00EC7C12" w:rsidRDefault="00D467B2" w:rsidP="00EC7C12">
            <w:pPr>
              <w:tabs>
                <w:tab w:val="left" w:pos="567"/>
              </w:tabs>
              <w:jc w:val="both"/>
              <w:rPr>
                <w:b/>
              </w:rPr>
            </w:pPr>
            <w:r w:rsidRPr="00EC7C12">
              <w:rPr>
                <w:b/>
              </w:rPr>
              <w:t>Nr. d/o</w:t>
            </w:r>
          </w:p>
        </w:tc>
        <w:tc>
          <w:tcPr>
            <w:tcW w:w="3126" w:type="dxa"/>
            <w:vAlign w:val="center"/>
          </w:tcPr>
          <w:p w:rsidR="00D467B2" w:rsidRPr="00EC7C12" w:rsidRDefault="00D467B2"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D467B2" w:rsidRPr="00EC7C12" w:rsidRDefault="00D467B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D467B2" w:rsidRPr="00EC7C12" w:rsidRDefault="00D467B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D467B2" w:rsidRPr="00EC7C12" w:rsidRDefault="00D467B2" w:rsidP="001C1F6F">
            <w:pPr>
              <w:jc w:val="center"/>
              <w:rPr>
                <w:rFonts w:eastAsia="MS Mincho"/>
                <w:b/>
                <w:lang w:eastAsia="zh-CN"/>
              </w:rPr>
            </w:pPr>
            <w:r w:rsidRPr="00EC7C12">
              <w:rPr>
                <w:rFonts w:eastAsia="MS Mincho"/>
                <w:b/>
                <w:lang w:eastAsia="zh-CN"/>
              </w:rPr>
              <w:t>% din valoarea contractului</w:t>
            </w:r>
          </w:p>
        </w:tc>
      </w:tr>
      <w:tr w:rsidR="00D467B2" w:rsidRPr="00EC7C12" w:rsidTr="000F0030">
        <w:trPr>
          <w:trHeight w:val="175"/>
        </w:trPr>
        <w:tc>
          <w:tcPr>
            <w:tcW w:w="0" w:type="auto"/>
          </w:tcPr>
          <w:p w:rsidR="00D467B2" w:rsidRPr="00EC7C12" w:rsidRDefault="00D467B2" w:rsidP="00EC7C12">
            <w:pPr>
              <w:tabs>
                <w:tab w:val="left" w:pos="567"/>
              </w:tabs>
              <w:jc w:val="both"/>
            </w:pPr>
            <w:r w:rsidRPr="00EC7C12">
              <w:t>1.</w:t>
            </w:r>
          </w:p>
        </w:tc>
        <w:tc>
          <w:tcPr>
            <w:tcW w:w="3126" w:type="dxa"/>
          </w:tcPr>
          <w:p w:rsidR="00D467B2" w:rsidRPr="00EC7C12" w:rsidRDefault="00D467B2" w:rsidP="00EC7C12">
            <w:pPr>
              <w:keepNext/>
              <w:keepLines/>
              <w:tabs>
                <w:tab w:val="left" w:pos="567"/>
              </w:tabs>
              <w:spacing w:before="200"/>
              <w:jc w:val="both"/>
              <w:outlineLvl w:val="2"/>
            </w:pPr>
          </w:p>
        </w:tc>
        <w:tc>
          <w:tcPr>
            <w:tcW w:w="1984" w:type="dxa"/>
          </w:tcPr>
          <w:p w:rsidR="00D467B2" w:rsidRPr="00EC7C12" w:rsidRDefault="00D467B2" w:rsidP="00EC7C12">
            <w:pPr>
              <w:keepNext/>
              <w:keepLines/>
              <w:tabs>
                <w:tab w:val="left" w:pos="567"/>
              </w:tabs>
              <w:spacing w:before="200"/>
              <w:jc w:val="both"/>
              <w:outlineLvl w:val="2"/>
            </w:pPr>
          </w:p>
        </w:tc>
        <w:tc>
          <w:tcPr>
            <w:tcW w:w="1443" w:type="dxa"/>
          </w:tcPr>
          <w:p w:rsidR="00D467B2" w:rsidRPr="00EC7C12" w:rsidRDefault="00D467B2" w:rsidP="00EC7C12">
            <w:pPr>
              <w:keepNext/>
              <w:keepLines/>
              <w:tabs>
                <w:tab w:val="left" w:pos="567"/>
              </w:tabs>
              <w:spacing w:before="200"/>
              <w:jc w:val="both"/>
              <w:outlineLvl w:val="2"/>
            </w:pPr>
          </w:p>
        </w:tc>
        <w:tc>
          <w:tcPr>
            <w:tcW w:w="0" w:type="auto"/>
          </w:tcPr>
          <w:p w:rsidR="00D467B2" w:rsidRPr="00EC7C12" w:rsidRDefault="00D467B2" w:rsidP="00EC7C12">
            <w:pPr>
              <w:keepNext/>
              <w:keepLines/>
              <w:tabs>
                <w:tab w:val="left" w:pos="567"/>
              </w:tabs>
              <w:spacing w:before="200"/>
              <w:jc w:val="both"/>
              <w:outlineLvl w:val="2"/>
            </w:pPr>
          </w:p>
        </w:tc>
      </w:tr>
      <w:tr w:rsidR="00D467B2" w:rsidRPr="00EC7C12" w:rsidTr="000F0030">
        <w:trPr>
          <w:trHeight w:val="337"/>
        </w:trPr>
        <w:tc>
          <w:tcPr>
            <w:tcW w:w="0" w:type="auto"/>
          </w:tcPr>
          <w:p w:rsidR="00D467B2" w:rsidRPr="00EC7C12" w:rsidRDefault="00D467B2" w:rsidP="00EC7C12">
            <w:pPr>
              <w:tabs>
                <w:tab w:val="left" w:pos="567"/>
              </w:tabs>
              <w:jc w:val="both"/>
            </w:pPr>
            <w:r w:rsidRPr="00EC7C12">
              <w:t>2.</w:t>
            </w:r>
          </w:p>
        </w:tc>
        <w:tc>
          <w:tcPr>
            <w:tcW w:w="3126" w:type="dxa"/>
          </w:tcPr>
          <w:p w:rsidR="00D467B2" w:rsidRPr="00EC7C12" w:rsidRDefault="00D467B2" w:rsidP="00EC7C12">
            <w:pPr>
              <w:keepNext/>
              <w:keepLines/>
              <w:tabs>
                <w:tab w:val="left" w:pos="567"/>
              </w:tabs>
              <w:spacing w:before="200"/>
              <w:jc w:val="both"/>
              <w:outlineLvl w:val="2"/>
            </w:pPr>
          </w:p>
        </w:tc>
        <w:tc>
          <w:tcPr>
            <w:tcW w:w="1984" w:type="dxa"/>
          </w:tcPr>
          <w:p w:rsidR="00D467B2" w:rsidRPr="00EC7C12" w:rsidRDefault="00D467B2" w:rsidP="00EC7C12">
            <w:pPr>
              <w:keepNext/>
              <w:keepLines/>
              <w:tabs>
                <w:tab w:val="left" w:pos="567"/>
              </w:tabs>
              <w:spacing w:before="200"/>
              <w:jc w:val="both"/>
              <w:outlineLvl w:val="2"/>
            </w:pPr>
          </w:p>
        </w:tc>
        <w:tc>
          <w:tcPr>
            <w:tcW w:w="1443" w:type="dxa"/>
          </w:tcPr>
          <w:p w:rsidR="00D467B2" w:rsidRPr="00EC7C12" w:rsidRDefault="00D467B2" w:rsidP="00EC7C12">
            <w:pPr>
              <w:keepNext/>
              <w:keepLines/>
              <w:tabs>
                <w:tab w:val="left" w:pos="567"/>
              </w:tabs>
              <w:spacing w:before="200"/>
              <w:jc w:val="both"/>
              <w:outlineLvl w:val="2"/>
            </w:pPr>
          </w:p>
        </w:tc>
        <w:tc>
          <w:tcPr>
            <w:tcW w:w="0" w:type="auto"/>
          </w:tcPr>
          <w:p w:rsidR="00D467B2" w:rsidRPr="00EC7C12" w:rsidRDefault="00D467B2" w:rsidP="00EC7C12">
            <w:pPr>
              <w:keepNext/>
              <w:keepLines/>
              <w:tabs>
                <w:tab w:val="left" w:pos="567"/>
              </w:tabs>
              <w:spacing w:before="200"/>
              <w:jc w:val="both"/>
              <w:outlineLvl w:val="2"/>
            </w:pPr>
          </w:p>
        </w:tc>
      </w:tr>
      <w:tr w:rsidR="00D467B2" w:rsidRPr="00EC7C12" w:rsidTr="000F0030">
        <w:trPr>
          <w:trHeight w:val="181"/>
        </w:trPr>
        <w:tc>
          <w:tcPr>
            <w:tcW w:w="0" w:type="auto"/>
          </w:tcPr>
          <w:p w:rsidR="00D467B2" w:rsidRPr="00EC7C12" w:rsidRDefault="00D467B2" w:rsidP="00EC7C12">
            <w:pPr>
              <w:tabs>
                <w:tab w:val="left" w:pos="567"/>
              </w:tabs>
              <w:jc w:val="both"/>
            </w:pPr>
            <w:r w:rsidRPr="00EC7C12">
              <w:t>3.</w:t>
            </w:r>
          </w:p>
        </w:tc>
        <w:tc>
          <w:tcPr>
            <w:tcW w:w="3126" w:type="dxa"/>
          </w:tcPr>
          <w:p w:rsidR="00D467B2" w:rsidRPr="00EC7C12" w:rsidRDefault="00D467B2" w:rsidP="00EC7C12">
            <w:pPr>
              <w:keepNext/>
              <w:keepLines/>
              <w:tabs>
                <w:tab w:val="left" w:pos="567"/>
              </w:tabs>
              <w:spacing w:before="200"/>
              <w:jc w:val="both"/>
              <w:outlineLvl w:val="2"/>
            </w:pPr>
          </w:p>
        </w:tc>
        <w:tc>
          <w:tcPr>
            <w:tcW w:w="1984" w:type="dxa"/>
          </w:tcPr>
          <w:p w:rsidR="00D467B2" w:rsidRPr="00EC7C12" w:rsidRDefault="00D467B2" w:rsidP="00EC7C12">
            <w:pPr>
              <w:keepNext/>
              <w:keepLines/>
              <w:tabs>
                <w:tab w:val="left" w:pos="567"/>
              </w:tabs>
              <w:spacing w:before="200"/>
              <w:jc w:val="both"/>
              <w:outlineLvl w:val="2"/>
            </w:pPr>
          </w:p>
        </w:tc>
        <w:tc>
          <w:tcPr>
            <w:tcW w:w="1443" w:type="dxa"/>
          </w:tcPr>
          <w:p w:rsidR="00D467B2" w:rsidRPr="00EC7C12" w:rsidRDefault="00D467B2" w:rsidP="00EC7C12">
            <w:pPr>
              <w:keepNext/>
              <w:keepLines/>
              <w:tabs>
                <w:tab w:val="left" w:pos="567"/>
              </w:tabs>
              <w:spacing w:before="200"/>
              <w:jc w:val="both"/>
              <w:outlineLvl w:val="2"/>
            </w:pPr>
          </w:p>
        </w:tc>
        <w:tc>
          <w:tcPr>
            <w:tcW w:w="0" w:type="auto"/>
          </w:tcPr>
          <w:p w:rsidR="00D467B2" w:rsidRPr="00EC7C12" w:rsidRDefault="00D467B2" w:rsidP="00EC7C12">
            <w:pPr>
              <w:keepNext/>
              <w:keepLines/>
              <w:tabs>
                <w:tab w:val="left" w:pos="567"/>
              </w:tabs>
              <w:spacing w:before="200"/>
              <w:jc w:val="both"/>
              <w:outlineLvl w:val="2"/>
            </w:pPr>
          </w:p>
        </w:tc>
      </w:tr>
      <w:tr w:rsidR="00D467B2" w:rsidRPr="00EC7C12" w:rsidTr="000F0030">
        <w:trPr>
          <w:trHeight w:val="181"/>
        </w:trPr>
        <w:tc>
          <w:tcPr>
            <w:tcW w:w="0" w:type="auto"/>
          </w:tcPr>
          <w:p w:rsidR="00D467B2" w:rsidRPr="00EC7C12" w:rsidRDefault="00D467B2" w:rsidP="00EC7C12">
            <w:pPr>
              <w:tabs>
                <w:tab w:val="left" w:pos="567"/>
              </w:tabs>
              <w:jc w:val="both"/>
            </w:pPr>
            <w:r w:rsidRPr="00EC7C12">
              <w:t>4.</w:t>
            </w:r>
          </w:p>
        </w:tc>
        <w:tc>
          <w:tcPr>
            <w:tcW w:w="3126" w:type="dxa"/>
          </w:tcPr>
          <w:p w:rsidR="00D467B2" w:rsidRPr="00EC7C12" w:rsidRDefault="00D467B2" w:rsidP="00EC7C12">
            <w:pPr>
              <w:keepNext/>
              <w:keepLines/>
              <w:tabs>
                <w:tab w:val="left" w:pos="567"/>
              </w:tabs>
              <w:spacing w:before="200"/>
              <w:jc w:val="both"/>
              <w:outlineLvl w:val="2"/>
            </w:pPr>
          </w:p>
        </w:tc>
        <w:tc>
          <w:tcPr>
            <w:tcW w:w="1984" w:type="dxa"/>
          </w:tcPr>
          <w:p w:rsidR="00D467B2" w:rsidRPr="00EC7C12" w:rsidRDefault="00D467B2" w:rsidP="00EC7C12">
            <w:pPr>
              <w:keepNext/>
              <w:keepLines/>
              <w:tabs>
                <w:tab w:val="left" w:pos="567"/>
              </w:tabs>
              <w:spacing w:before="200"/>
              <w:jc w:val="both"/>
              <w:outlineLvl w:val="2"/>
            </w:pPr>
          </w:p>
        </w:tc>
        <w:tc>
          <w:tcPr>
            <w:tcW w:w="1443" w:type="dxa"/>
          </w:tcPr>
          <w:p w:rsidR="00D467B2" w:rsidRPr="00EC7C12" w:rsidRDefault="00D467B2" w:rsidP="00EC7C12">
            <w:pPr>
              <w:keepNext/>
              <w:keepLines/>
              <w:tabs>
                <w:tab w:val="left" w:pos="567"/>
              </w:tabs>
              <w:spacing w:before="200"/>
              <w:jc w:val="both"/>
              <w:outlineLvl w:val="2"/>
            </w:pPr>
          </w:p>
        </w:tc>
        <w:tc>
          <w:tcPr>
            <w:tcW w:w="0" w:type="auto"/>
          </w:tcPr>
          <w:p w:rsidR="00D467B2" w:rsidRPr="00EC7C12" w:rsidRDefault="00D467B2" w:rsidP="00EC7C12">
            <w:pPr>
              <w:keepNext/>
              <w:keepLines/>
              <w:tabs>
                <w:tab w:val="left" w:pos="567"/>
              </w:tabs>
              <w:spacing w:before="200"/>
              <w:jc w:val="both"/>
              <w:outlineLvl w:val="2"/>
            </w:pPr>
          </w:p>
        </w:tc>
      </w:tr>
      <w:tr w:rsidR="00D467B2" w:rsidRPr="00EC7C12" w:rsidTr="000F0030">
        <w:trPr>
          <w:trHeight w:val="181"/>
        </w:trPr>
        <w:tc>
          <w:tcPr>
            <w:tcW w:w="0" w:type="auto"/>
          </w:tcPr>
          <w:p w:rsidR="00D467B2" w:rsidRPr="00EC7C12" w:rsidRDefault="00D467B2" w:rsidP="00EC7C12">
            <w:pPr>
              <w:keepNext/>
              <w:keepLines/>
              <w:tabs>
                <w:tab w:val="left" w:pos="567"/>
              </w:tabs>
              <w:spacing w:before="200"/>
              <w:jc w:val="both"/>
              <w:outlineLvl w:val="2"/>
            </w:pPr>
          </w:p>
        </w:tc>
        <w:tc>
          <w:tcPr>
            <w:tcW w:w="3126" w:type="dxa"/>
          </w:tcPr>
          <w:p w:rsidR="00D467B2" w:rsidRPr="00EC7C12" w:rsidRDefault="00D467B2" w:rsidP="00EC7C12">
            <w:pPr>
              <w:keepNext/>
              <w:keepLines/>
              <w:tabs>
                <w:tab w:val="left" w:pos="567"/>
              </w:tabs>
              <w:spacing w:before="200"/>
              <w:jc w:val="both"/>
              <w:outlineLvl w:val="2"/>
            </w:pPr>
          </w:p>
        </w:tc>
        <w:tc>
          <w:tcPr>
            <w:tcW w:w="1984" w:type="dxa"/>
          </w:tcPr>
          <w:p w:rsidR="00D467B2" w:rsidRPr="00EC7C12" w:rsidRDefault="00D467B2" w:rsidP="00EC7C12">
            <w:pPr>
              <w:keepNext/>
              <w:keepLines/>
              <w:tabs>
                <w:tab w:val="left" w:pos="567"/>
              </w:tabs>
              <w:spacing w:before="200"/>
              <w:jc w:val="both"/>
              <w:outlineLvl w:val="2"/>
            </w:pPr>
          </w:p>
        </w:tc>
        <w:tc>
          <w:tcPr>
            <w:tcW w:w="1443" w:type="dxa"/>
          </w:tcPr>
          <w:p w:rsidR="00D467B2" w:rsidRPr="00EC7C12" w:rsidRDefault="00D467B2" w:rsidP="00EC7C12">
            <w:pPr>
              <w:keepNext/>
              <w:keepLines/>
              <w:tabs>
                <w:tab w:val="left" w:pos="567"/>
              </w:tabs>
              <w:spacing w:before="200"/>
              <w:jc w:val="both"/>
              <w:outlineLvl w:val="2"/>
            </w:pPr>
          </w:p>
        </w:tc>
        <w:tc>
          <w:tcPr>
            <w:tcW w:w="0" w:type="auto"/>
          </w:tcPr>
          <w:p w:rsidR="00D467B2" w:rsidRPr="00EC7C12" w:rsidRDefault="00D467B2" w:rsidP="00EC7C12">
            <w:pPr>
              <w:keepNext/>
              <w:keepLines/>
              <w:tabs>
                <w:tab w:val="left" w:pos="567"/>
              </w:tabs>
              <w:spacing w:before="200"/>
              <w:jc w:val="both"/>
              <w:outlineLvl w:val="2"/>
            </w:pPr>
          </w:p>
        </w:tc>
      </w:tr>
    </w:tbl>
    <w:p w:rsidR="00D467B2" w:rsidRDefault="00D467B2" w:rsidP="00EC7C12">
      <w:pPr>
        <w:jc w:val="both"/>
        <w:rPr>
          <w:rFonts w:eastAsia="PMingLiU"/>
          <w:lang w:eastAsia="zh-CN"/>
        </w:rPr>
      </w:pPr>
    </w:p>
    <w:p w:rsidR="00D467B2" w:rsidRPr="00EC7C12" w:rsidRDefault="00D467B2" w:rsidP="00EC7C12">
      <w:pPr>
        <w:jc w:val="both"/>
        <w:rPr>
          <w:rFonts w:eastAsia="PMingLiU"/>
          <w:lang w:eastAsia="zh-CN"/>
        </w:rPr>
      </w:pPr>
      <w:r w:rsidRPr="00EC7C12">
        <w:rPr>
          <w:rFonts w:eastAsia="PMingLiU"/>
          <w:lang w:eastAsia="zh-CN"/>
        </w:rPr>
        <w:t>Semnat: ______________________________________</w:t>
      </w:r>
    </w:p>
    <w:p w:rsidR="00D467B2" w:rsidRPr="00EC7C12" w:rsidRDefault="00D467B2" w:rsidP="00EC7C12">
      <w:pPr>
        <w:jc w:val="both"/>
        <w:rPr>
          <w:rFonts w:eastAsia="PMingLiU"/>
          <w:lang w:eastAsia="zh-CN"/>
        </w:rPr>
      </w:pPr>
      <w:r w:rsidRPr="00EC7C12">
        <w:rPr>
          <w:rFonts w:eastAsia="PMingLiU"/>
          <w:lang w:eastAsia="zh-CN"/>
        </w:rPr>
        <w:t>Nume: _______________________________________</w:t>
      </w:r>
    </w:p>
    <w:p w:rsidR="00D467B2" w:rsidRPr="00EC7C12" w:rsidRDefault="00D467B2" w:rsidP="00EC7C12">
      <w:pPr>
        <w:jc w:val="both"/>
        <w:rPr>
          <w:rFonts w:eastAsia="PMingLiU"/>
          <w:lang w:eastAsia="zh-CN"/>
        </w:rPr>
      </w:pPr>
      <w:r w:rsidRPr="00EC7C12">
        <w:rPr>
          <w:rFonts w:eastAsia="PMingLiU"/>
          <w:lang w:eastAsia="zh-CN"/>
        </w:rPr>
        <w:t>Funcţia în cadrul firmei: _________________________</w:t>
      </w:r>
    </w:p>
    <w:p w:rsidR="00D467B2" w:rsidRPr="00EC7C12" w:rsidRDefault="00D467B2" w:rsidP="00EC7C12">
      <w:pPr>
        <w:jc w:val="both"/>
        <w:rPr>
          <w:rFonts w:eastAsia="PMingLiU"/>
          <w:lang w:eastAsia="zh-CN"/>
        </w:rPr>
      </w:pPr>
      <w:r w:rsidRPr="00EC7C12">
        <w:rPr>
          <w:rFonts w:eastAsia="PMingLiU"/>
          <w:lang w:eastAsia="zh-CN"/>
        </w:rPr>
        <w:t>Denumirea firmei: ______________________________</w:t>
      </w:r>
    </w:p>
    <w:bookmarkEnd w:id="91"/>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8D4238">
      <w:pPr>
        <w:keepNext/>
        <w:keepLines/>
        <w:jc w:val="center"/>
        <w:outlineLvl w:val="1"/>
        <w:rPr>
          <w:rFonts w:eastAsia="Times New Roman"/>
          <w:b/>
          <w:bCs/>
        </w:rPr>
      </w:pPr>
    </w:p>
    <w:p w:rsidR="00D467B2" w:rsidRDefault="00D467B2" w:rsidP="000F0030">
      <w:pPr>
        <w:spacing w:after="200" w:line="276" w:lineRule="auto"/>
        <w:jc w:val="center"/>
        <w:rPr>
          <w:rFonts w:eastAsia="PMingLiU"/>
          <w:b/>
          <w:lang w:eastAsia="zh-CN"/>
        </w:rPr>
      </w:pPr>
    </w:p>
    <w:p w:rsidR="00D467B2" w:rsidRDefault="00D467B2" w:rsidP="000F0030">
      <w:pPr>
        <w:spacing w:after="200" w:line="276" w:lineRule="auto"/>
        <w:jc w:val="center"/>
        <w:rPr>
          <w:rFonts w:eastAsia="PMingLiU"/>
          <w:b/>
          <w:lang w:eastAsia="zh-CN"/>
        </w:rPr>
      </w:pPr>
    </w:p>
    <w:p w:rsidR="00D467B2" w:rsidRDefault="00D467B2" w:rsidP="000F0030">
      <w:pPr>
        <w:spacing w:after="200" w:line="276" w:lineRule="auto"/>
        <w:jc w:val="center"/>
        <w:rPr>
          <w:rFonts w:eastAsia="PMingLiU"/>
          <w:b/>
          <w:lang w:eastAsia="zh-CN"/>
        </w:rPr>
      </w:pPr>
    </w:p>
    <w:p w:rsidR="00D467B2" w:rsidRDefault="00D467B2" w:rsidP="000F0030">
      <w:pPr>
        <w:spacing w:after="200" w:line="276" w:lineRule="auto"/>
        <w:jc w:val="center"/>
        <w:rPr>
          <w:rFonts w:eastAsia="PMingLiU"/>
          <w:b/>
          <w:lang w:eastAsia="zh-CN"/>
        </w:rPr>
      </w:pPr>
    </w:p>
    <w:p w:rsidR="00D467B2" w:rsidRDefault="00D467B2" w:rsidP="000F0030">
      <w:pPr>
        <w:spacing w:after="200" w:line="276" w:lineRule="auto"/>
        <w:jc w:val="center"/>
        <w:rPr>
          <w:rFonts w:eastAsia="PMingLiU"/>
          <w:b/>
          <w:lang w:eastAsia="zh-CN"/>
        </w:rPr>
      </w:pPr>
    </w:p>
    <w:p w:rsidR="00D467B2" w:rsidRDefault="00D467B2" w:rsidP="000F0030">
      <w:pPr>
        <w:spacing w:after="200" w:line="276" w:lineRule="auto"/>
        <w:jc w:val="center"/>
        <w:rPr>
          <w:rFonts w:eastAsia="PMingLiU"/>
          <w:b/>
          <w:lang w:eastAsia="zh-CN"/>
        </w:rPr>
      </w:pPr>
    </w:p>
    <w:p w:rsidR="00D467B2" w:rsidRDefault="00D467B2" w:rsidP="000F0030">
      <w:pPr>
        <w:spacing w:after="200" w:line="276" w:lineRule="auto"/>
        <w:jc w:val="center"/>
        <w:rPr>
          <w:rFonts w:eastAsia="PMingLiU"/>
          <w:b/>
          <w:lang w:eastAsia="zh-CN"/>
        </w:rPr>
      </w:pPr>
    </w:p>
    <w:p w:rsidR="00D467B2" w:rsidRDefault="00D467B2" w:rsidP="00BC3AE6">
      <w:pPr>
        <w:spacing w:after="200" w:line="276" w:lineRule="auto"/>
        <w:rPr>
          <w:rFonts w:eastAsia="PMingLiU"/>
          <w:b/>
          <w:lang w:eastAsia="zh-CN"/>
        </w:rPr>
      </w:pPr>
    </w:p>
    <w:p w:rsidR="00D467B2" w:rsidRDefault="00D467B2" w:rsidP="000F0030">
      <w:pPr>
        <w:spacing w:after="200" w:line="276" w:lineRule="auto"/>
        <w:jc w:val="center"/>
        <w:rPr>
          <w:rFonts w:eastAsia="PMingLiU"/>
          <w:b/>
          <w:lang w:eastAsia="zh-CN"/>
        </w:rPr>
      </w:pPr>
    </w:p>
    <w:p w:rsidR="00D467B2" w:rsidRDefault="00D467B2" w:rsidP="000F0030">
      <w:pPr>
        <w:spacing w:after="200" w:line="276" w:lineRule="auto"/>
        <w:jc w:val="center"/>
        <w:rPr>
          <w:rFonts w:eastAsia="PMingLiU"/>
          <w:b/>
          <w:lang w:eastAsia="zh-CN"/>
        </w:rPr>
      </w:pPr>
    </w:p>
    <w:p w:rsidR="00D467B2" w:rsidRDefault="00D467B2" w:rsidP="000F0030">
      <w:pPr>
        <w:spacing w:after="200" w:line="276" w:lineRule="auto"/>
        <w:jc w:val="center"/>
        <w:rPr>
          <w:rFonts w:eastAsia="PMingLiU"/>
          <w:b/>
          <w:lang w:eastAsia="zh-CN"/>
        </w:rPr>
      </w:pPr>
    </w:p>
    <w:p w:rsidR="00D467B2" w:rsidRDefault="00D467B2" w:rsidP="00CF101D">
      <w:pPr>
        <w:jc w:val="right"/>
        <w:rPr>
          <w:noProof w:val="0"/>
          <w:lang w:val="it-IT"/>
        </w:rPr>
      </w:pPr>
    </w:p>
    <w:p w:rsidR="00D467B2" w:rsidRDefault="00D467B2" w:rsidP="00CF101D">
      <w:pPr>
        <w:jc w:val="right"/>
        <w:rPr>
          <w:noProof w:val="0"/>
          <w:lang w:val="it-IT"/>
        </w:rPr>
      </w:pPr>
    </w:p>
    <w:p w:rsidR="00D467B2" w:rsidRDefault="00D467B2" w:rsidP="00CF101D">
      <w:pPr>
        <w:jc w:val="right"/>
        <w:rPr>
          <w:noProof w:val="0"/>
          <w:lang w:val="it-IT"/>
        </w:rPr>
      </w:pPr>
    </w:p>
    <w:p w:rsidR="00D467B2" w:rsidRPr="004B16DD" w:rsidRDefault="00D467B2" w:rsidP="00CF101D">
      <w:pPr>
        <w:jc w:val="right"/>
        <w:rPr>
          <w:noProof w:val="0"/>
          <w:sz w:val="22"/>
          <w:szCs w:val="22"/>
          <w:lang w:val="it-IT"/>
        </w:rPr>
      </w:pPr>
      <w:r w:rsidRPr="00A30B00">
        <w:rPr>
          <w:noProof w:val="0"/>
          <w:lang w:val="it-IT"/>
        </w:rPr>
        <w:t>Anexa nr.</w:t>
      </w:r>
      <w:r>
        <w:rPr>
          <w:noProof w:val="0"/>
          <w:lang w:val="it-IT"/>
        </w:rPr>
        <w:t>16</w:t>
      </w:r>
    </w:p>
    <w:p w:rsidR="00D467B2" w:rsidRPr="00D22624" w:rsidRDefault="00D467B2" w:rsidP="00CF101D">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CF101D">
      <w:pPr>
        <w:jc w:val="right"/>
        <w:rPr>
          <w:noProof w:val="0"/>
          <w:lang w:val="it-IT"/>
        </w:rPr>
      </w:pPr>
      <w:r w:rsidRPr="0003591A">
        <w:rPr>
          <w:noProof w:val="0"/>
          <w:lang w:val="it-IT"/>
        </w:rPr>
        <w:t>din “____” ________ 20___</w:t>
      </w:r>
    </w:p>
    <w:p w:rsidR="00D467B2" w:rsidRDefault="00D467B2" w:rsidP="000F0030">
      <w:pPr>
        <w:tabs>
          <w:tab w:val="left" w:pos="567"/>
        </w:tabs>
        <w:rPr>
          <w:b/>
          <w:color w:val="000000"/>
          <w:w w:val="90"/>
        </w:rPr>
      </w:pPr>
    </w:p>
    <w:p w:rsidR="00D467B2" w:rsidRPr="00773661" w:rsidRDefault="00D467B2" w:rsidP="000F0030">
      <w:pPr>
        <w:pStyle w:val="Heading1"/>
        <w:numPr>
          <w:ilvl w:val="0"/>
          <w:numId w:val="0"/>
        </w:numPr>
        <w:ind w:left="720"/>
      </w:pPr>
      <w:bookmarkStart w:id="92" w:name="_Hlk77771256"/>
      <w:r w:rsidRPr="00773661">
        <w:t>ANGAJAMENT TERŢ SUSŢINĂTOR FINANCIAR</w:t>
      </w:r>
    </w:p>
    <w:bookmarkEnd w:id="92"/>
    <w:p w:rsidR="00D467B2" w:rsidRDefault="00D467B2" w:rsidP="000F0030">
      <w:pPr>
        <w:tabs>
          <w:tab w:val="left" w:pos="567"/>
        </w:tabs>
        <w:jc w:val="center"/>
        <w:rPr>
          <w:b/>
          <w:color w:val="000000"/>
          <w:w w:val="90"/>
        </w:rPr>
      </w:pPr>
    </w:p>
    <w:p w:rsidR="00D467B2" w:rsidRPr="00773661" w:rsidRDefault="00D467B2" w:rsidP="000F0030">
      <w:pPr>
        <w:shd w:val="clear" w:color="auto" w:fill="FFFFFF"/>
        <w:jc w:val="both"/>
        <w:rPr>
          <w:b/>
          <w:spacing w:val="-2"/>
        </w:rPr>
      </w:pPr>
      <w:r w:rsidRPr="00773661">
        <w:rPr>
          <w:b/>
          <w:spacing w:val="-2"/>
        </w:rPr>
        <w:t>Terţ susţinător financiar</w:t>
      </w:r>
    </w:p>
    <w:p w:rsidR="00D467B2" w:rsidRPr="00773661" w:rsidRDefault="00D467B2" w:rsidP="00BE0197">
      <w:pPr>
        <w:shd w:val="clear" w:color="auto" w:fill="FFFFFF"/>
        <w:jc w:val="right"/>
      </w:pPr>
      <w:r w:rsidRPr="00773661">
        <w:rPr>
          <w:b/>
          <w:spacing w:val="-2"/>
        </w:rPr>
        <w:t>..........................</w:t>
      </w:r>
      <w:r w:rsidRPr="00773661">
        <w:t xml:space="preserve">(denumirea)  </w:t>
      </w:r>
    </w:p>
    <w:p w:rsidR="00D467B2" w:rsidRDefault="00D467B2" w:rsidP="000F0030">
      <w:pPr>
        <w:shd w:val="clear" w:color="auto" w:fill="FFFFFF"/>
        <w:jc w:val="center"/>
        <w:rPr>
          <w:b/>
        </w:rPr>
      </w:pPr>
    </w:p>
    <w:p w:rsidR="00D467B2" w:rsidRPr="00773661" w:rsidRDefault="00D467B2" w:rsidP="000F0030">
      <w:pPr>
        <w:shd w:val="clear" w:color="auto" w:fill="FFFFFF"/>
        <w:jc w:val="center"/>
        <w:rPr>
          <w:b/>
        </w:rPr>
      </w:pPr>
      <w:r w:rsidRPr="00773661">
        <w:rPr>
          <w:b/>
        </w:rPr>
        <w:t>ANGAJAMENT</w:t>
      </w:r>
    </w:p>
    <w:p w:rsidR="00D467B2" w:rsidRPr="00773661" w:rsidRDefault="00D467B2" w:rsidP="000F0030">
      <w:pPr>
        <w:shd w:val="clear" w:color="auto" w:fill="FFFFFF"/>
        <w:jc w:val="center"/>
      </w:pPr>
      <w:r w:rsidRPr="00773661">
        <w:t>privind susţinerea financiară</w:t>
      </w:r>
      <w:r>
        <w:rPr>
          <w:spacing w:val="-1"/>
        </w:rPr>
        <w:t xml:space="preserve">a </w:t>
      </w:r>
      <w:r w:rsidRPr="00773661">
        <w:rPr>
          <w:spacing w:val="-1"/>
        </w:rPr>
        <w:t>ofertantului/candidatului</w:t>
      </w:r>
    </w:p>
    <w:p w:rsidR="00D467B2" w:rsidRPr="00773661" w:rsidRDefault="00D467B2" w:rsidP="000F0030">
      <w:pPr>
        <w:shd w:val="clear" w:color="auto" w:fill="FFFFFF"/>
        <w:spacing w:before="504"/>
        <w:jc w:val="both"/>
        <w:rPr>
          <w:spacing w:val="-3"/>
        </w:rPr>
      </w:pPr>
      <w:r w:rsidRPr="00773661">
        <w:rPr>
          <w:spacing w:val="-3"/>
        </w:rPr>
        <w:t>Către, ................................................................................</w:t>
      </w:r>
    </w:p>
    <w:p w:rsidR="00D467B2" w:rsidRPr="00773661" w:rsidRDefault="00D467B2" w:rsidP="000F0030">
      <w:pPr>
        <w:shd w:val="clear" w:color="auto" w:fill="FFFFFF"/>
        <w:jc w:val="both"/>
        <w:rPr>
          <w:i/>
        </w:rPr>
      </w:pPr>
      <w:r w:rsidRPr="00773661">
        <w:rPr>
          <w:i/>
        </w:rPr>
        <w:t>(denumirea autorităţii contractante şi adresa completă)</w:t>
      </w:r>
    </w:p>
    <w:p w:rsidR="00D467B2" w:rsidRPr="00773661" w:rsidRDefault="00D467B2" w:rsidP="000F0030">
      <w:pPr>
        <w:shd w:val="clear" w:color="auto" w:fill="FFFFFF"/>
        <w:tabs>
          <w:tab w:val="left" w:leader="dot" w:pos="7166"/>
        </w:tabs>
        <w:jc w:val="both"/>
      </w:pPr>
      <w:r w:rsidRPr="00773661">
        <w:t>Cu privire la procedura pentru atribuirea contractului ..............................</w:t>
      </w:r>
    </w:p>
    <w:p w:rsidR="00D467B2" w:rsidRPr="00773661" w:rsidRDefault="00D467B2"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467B2" w:rsidRPr="00773661" w:rsidRDefault="00D467B2" w:rsidP="000F0030">
      <w:pPr>
        <w:shd w:val="clear" w:color="auto" w:fill="FFFFFF"/>
        <w:jc w:val="both"/>
      </w:pPr>
      <w:r w:rsidRPr="00773661">
        <w:t>Acordarea susţinerii financiare nu implică alte costuri pentru achizitor, cu excepţia celor care au fost incluse în propunerea financiară.</w:t>
      </w:r>
    </w:p>
    <w:p w:rsidR="00D467B2" w:rsidRPr="00773661" w:rsidRDefault="00D467B2"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D467B2" w:rsidRPr="00773661" w:rsidRDefault="00D467B2"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D467B2" w:rsidRPr="00773661" w:rsidRDefault="00D467B2"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D467B2" w:rsidRPr="00773661" w:rsidRDefault="00D467B2"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D467B2" w:rsidRPr="00773661" w:rsidRDefault="00D467B2"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D467B2" w:rsidRPr="00773661" w:rsidRDefault="00D467B2" w:rsidP="000F0030">
      <w:pPr>
        <w:shd w:val="clear" w:color="auto" w:fill="FFFFFF"/>
        <w:jc w:val="both"/>
        <w:rPr>
          <w:spacing w:val="-1"/>
        </w:rPr>
      </w:pPr>
    </w:p>
    <w:p w:rsidR="00D467B2" w:rsidRPr="00773661" w:rsidRDefault="00D467B2"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467B2" w:rsidRPr="00773661" w:rsidRDefault="00D467B2"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467B2" w:rsidRPr="00773661" w:rsidRDefault="00D467B2" w:rsidP="00C06FE7">
      <w:pPr>
        <w:shd w:val="clear" w:color="auto" w:fill="FFFFFF"/>
        <w:rPr>
          <w:i/>
          <w:spacing w:val="-1"/>
        </w:rPr>
      </w:pPr>
      <w:r w:rsidRPr="00773661">
        <w:rPr>
          <w:i/>
          <w:spacing w:val="-1"/>
        </w:rPr>
        <w:t>(semnătură autorizată)</w:t>
      </w:r>
    </w:p>
    <w:p w:rsidR="00D467B2" w:rsidRPr="004B16DD" w:rsidRDefault="00D467B2" w:rsidP="008D067E">
      <w:pPr>
        <w:jc w:val="right"/>
        <w:rPr>
          <w:noProof w:val="0"/>
          <w:sz w:val="22"/>
          <w:szCs w:val="22"/>
          <w:lang w:val="it-IT"/>
        </w:rPr>
      </w:pPr>
      <w:r w:rsidRPr="00A30B00">
        <w:rPr>
          <w:noProof w:val="0"/>
          <w:lang w:val="it-IT"/>
        </w:rPr>
        <w:t>Anexa nr.</w:t>
      </w:r>
      <w:r>
        <w:rPr>
          <w:noProof w:val="0"/>
          <w:lang w:val="it-IT"/>
        </w:rPr>
        <w:t>17</w:t>
      </w:r>
    </w:p>
    <w:p w:rsidR="00D467B2" w:rsidRPr="00D22624" w:rsidRDefault="00D467B2" w:rsidP="008D067E">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8D067E">
      <w:pPr>
        <w:jc w:val="right"/>
        <w:rPr>
          <w:noProof w:val="0"/>
          <w:lang w:val="it-IT"/>
        </w:rPr>
      </w:pPr>
      <w:r w:rsidRPr="0003591A">
        <w:rPr>
          <w:noProof w:val="0"/>
          <w:lang w:val="it-IT"/>
        </w:rPr>
        <w:t>din “____” ________ 20___</w:t>
      </w:r>
    </w:p>
    <w:p w:rsidR="00D467B2" w:rsidRDefault="00D467B2" w:rsidP="000F0030">
      <w:pPr>
        <w:tabs>
          <w:tab w:val="left" w:pos="567"/>
        </w:tabs>
        <w:jc w:val="center"/>
        <w:rPr>
          <w:b/>
          <w:color w:val="000000"/>
          <w:w w:val="90"/>
        </w:rPr>
      </w:pPr>
    </w:p>
    <w:p w:rsidR="00D467B2" w:rsidRPr="00773661" w:rsidRDefault="00D467B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bookmarkEnd w:id="93"/>
    </w:p>
    <w:p w:rsidR="00D467B2" w:rsidRPr="00773661" w:rsidRDefault="00D467B2" w:rsidP="00F329F2">
      <w:pPr>
        <w:shd w:val="clear" w:color="auto" w:fill="FFFFFF"/>
        <w:spacing w:after="200"/>
        <w:rPr>
          <w:rFonts w:eastAsia="Times New Roman"/>
          <w:b/>
          <w:i/>
        </w:rPr>
      </w:pPr>
    </w:p>
    <w:p w:rsidR="00D467B2" w:rsidRPr="00773661" w:rsidRDefault="00D467B2"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D467B2" w:rsidRPr="00773661" w:rsidRDefault="00D467B2" w:rsidP="00BE0197">
      <w:pPr>
        <w:shd w:val="clear" w:color="auto" w:fill="FFFFFF"/>
        <w:jc w:val="right"/>
        <w:rPr>
          <w:rFonts w:eastAsia="Times New Roman"/>
          <w:b/>
        </w:rPr>
      </w:pPr>
      <w:r w:rsidRPr="00773661">
        <w:rPr>
          <w:rFonts w:eastAsia="Times New Roman"/>
          <w:b/>
          <w:spacing w:val="-2"/>
        </w:rPr>
        <w:t>..........................</w:t>
      </w:r>
    </w:p>
    <w:p w:rsidR="00D467B2" w:rsidRPr="00773661" w:rsidRDefault="00D467B2" w:rsidP="00BE0197">
      <w:pPr>
        <w:shd w:val="clear" w:color="auto" w:fill="FFFFFF"/>
        <w:jc w:val="right"/>
        <w:rPr>
          <w:rFonts w:eastAsia="Times New Roman"/>
        </w:rPr>
      </w:pPr>
      <w:r w:rsidRPr="00773661">
        <w:rPr>
          <w:rFonts w:eastAsia="Times New Roman"/>
        </w:rPr>
        <w:t>(denumirea)</w:t>
      </w:r>
    </w:p>
    <w:p w:rsidR="00D467B2" w:rsidRPr="00773661" w:rsidRDefault="00D467B2" w:rsidP="00F329F2">
      <w:pPr>
        <w:shd w:val="clear" w:color="auto" w:fill="FFFFFF"/>
        <w:rPr>
          <w:rFonts w:eastAsia="Times New Roman"/>
        </w:rPr>
      </w:pPr>
    </w:p>
    <w:p w:rsidR="00D467B2" w:rsidRPr="00773661" w:rsidRDefault="00D467B2" w:rsidP="00F329F2">
      <w:pPr>
        <w:spacing w:after="200"/>
        <w:jc w:val="center"/>
        <w:rPr>
          <w:rFonts w:eastAsia="Times New Roman"/>
          <w:b/>
        </w:rPr>
      </w:pPr>
      <w:r w:rsidRPr="00773661">
        <w:rPr>
          <w:rFonts w:eastAsia="Times New Roman"/>
          <w:b/>
        </w:rPr>
        <w:t>Declaraюie</w:t>
      </w:r>
    </w:p>
    <w:p w:rsidR="00D467B2" w:rsidRPr="00773661" w:rsidRDefault="00D467B2" w:rsidP="00F329F2">
      <w:pPr>
        <w:spacing w:after="200"/>
        <w:rPr>
          <w:rFonts w:eastAsia="Times New Roman"/>
        </w:rPr>
      </w:pPr>
    </w:p>
    <w:p w:rsidR="00D467B2" w:rsidRDefault="00D467B2"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D467B2" w:rsidRPr="00773661" w:rsidRDefault="00D467B2" w:rsidP="00F329F2">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D467B2" w:rsidRPr="00773661" w:rsidRDefault="00D467B2" w:rsidP="00F329F2">
      <w:pPr>
        <w:shd w:val="clear" w:color="auto" w:fill="FFFFFF"/>
        <w:spacing w:after="200"/>
        <w:rPr>
          <w:rFonts w:eastAsia="Times New Roman"/>
        </w:rPr>
      </w:pPr>
    </w:p>
    <w:p w:rsidR="00D467B2" w:rsidRPr="00A53ED5" w:rsidRDefault="00D467B2"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t>Terю susюinгtor,</w:t>
      </w:r>
    </w:p>
    <w:p w:rsidR="00D467B2" w:rsidRPr="00A53ED5" w:rsidRDefault="00D467B2"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D467B2" w:rsidRPr="00A53ED5" w:rsidRDefault="00D467B2" w:rsidP="00A53ED5">
      <w:pPr>
        <w:shd w:val="clear" w:color="auto" w:fill="FFFFFF"/>
        <w:spacing w:after="200"/>
        <w:rPr>
          <w:rFonts w:eastAsia="Times New Roman"/>
        </w:rPr>
      </w:pPr>
    </w:p>
    <w:p w:rsidR="00D467B2" w:rsidRPr="00773661" w:rsidRDefault="00D467B2" w:rsidP="00F329F2">
      <w:pPr>
        <w:shd w:val="clear" w:color="auto" w:fill="FFFFFF"/>
        <w:spacing w:after="200"/>
        <w:rPr>
          <w:rFonts w:eastAsia="Times New Roman"/>
        </w:rPr>
      </w:pPr>
    </w:p>
    <w:p w:rsidR="00D467B2" w:rsidRDefault="00D467B2" w:rsidP="000F0030">
      <w:pPr>
        <w:tabs>
          <w:tab w:val="left" w:pos="567"/>
        </w:tabs>
        <w:jc w:val="center"/>
        <w:rPr>
          <w:b/>
          <w:color w:val="000000"/>
          <w:w w:val="90"/>
        </w:rPr>
      </w:pPr>
    </w:p>
    <w:p w:rsidR="00D467B2" w:rsidRDefault="00D467B2" w:rsidP="000F0030">
      <w:pPr>
        <w:tabs>
          <w:tab w:val="left" w:pos="567"/>
        </w:tabs>
        <w:jc w:val="center"/>
        <w:rPr>
          <w:b/>
          <w:color w:val="000000"/>
          <w:w w:val="90"/>
        </w:rPr>
      </w:pPr>
    </w:p>
    <w:p w:rsidR="00D467B2" w:rsidRDefault="00D467B2" w:rsidP="000F0030">
      <w:pPr>
        <w:tabs>
          <w:tab w:val="left" w:pos="567"/>
        </w:tabs>
        <w:jc w:val="center"/>
        <w:rPr>
          <w:b/>
          <w:color w:val="000000"/>
          <w:w w:val="90"/>
        </w:rPr>
      </w:pPr>
    </w:p>
    <w:p w:rsidR="00D467B2" w:rsidRDefault="00D467B2" w:rsidP="000F0030">
      <w:pPr>
        <w:tabs>
          <w:tab w:val="left" w:pos="567"/>
        </w:tabs>
        <w:jc w:val="center"/>
        <w:rPr>
          <w:b/>
          <w:color w:val="000000"/>
          <w:w w:val="90"/>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Default="00D467B2" w:rsidP="008D067E">
      <w:pPr>
        <w:jc w:val="right"/>
        <w:rPr>
          <w:noProof w:val="0"/>
          <w:lang w:val="it-IT"/>
        </w:rPr>
      </w:pPr>
    </w:p>
    <w:p w:rsidR="00D467B2" w:rsidRPr="004B16DD" w:rsidRDefault="00D467B2" w:rsidP="008D067E">
      <w:pPr>
        <w:jc w:val="right"/>
        <w:rPr>
          <w:noProof w:val="0"/>
          <w:sz w:val="22"/>
          <w:szCs w:val="22"/>
          <w:lang w:val="it-IT"/>
        </w:rPr>
      </w:pPr>
      <w:r w:rsidRPr="00A30B00">
        <w:rPr>
          <w:noProof w:val="0"/>
          <w:lang w:val="it-IT"/>
        </w:rPr>
        <w:t>Anexa nr.</w:t>
      </w:r>
      <w:r>
        <w:rPr>
          <w:noProof w:val="0"/>
          <w:lang w:val="it-IT"/>
        </w:rPr>
        <w:t>18</w:t>
      </w:r>
    </w:p>
    <w:p w:rsidR="00D467B2" w:rsidRPr="00D22624" w:rsidRDefault="00D467B2" w:rsidP="008D067E">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8D067E">
      <w:pPr>
        <w:jc w:val="right"/>
        <w:rPr>
          <w:noProof w:val="0"/>
          <w:lang w:val="it-IT"/>
        </w:rPr>
      </w:pPr>
      <w:r w:rsidRPr="0003591A">
        <w:rPr>
          <w:noProof w:val="0"/>
          <w:lang w:val="it-IT"/>
        </w:rPr>
        <w:t>din “____” ________ 20___</w:t>
      </w:r>
    </w:p>
    <w:p w:rsidR="00D467B2" w:rsidRDefault="00D467B2" w:rsidP="000F0030">
      <w:pPr>
        <w:tabs>
          <w:tab w:val="left" w:pos="567"/>
        </w:tabs>
        <w:jc w:val="center"/>
        <w:rPr>
          <w:b/>
          <w:color w:val="000000"/>
          <w:w w:val="90"/>
        </w:rPr>
      </w:pPr>
    </w:p>
    <w:p w:rsidR="00D467B2" w:rsidRDefault="00D467B2" w:rsidP="000F0030">
      <w:pPr>
        <w:pStyle w:val="Heading1"/>
        <w:numPr>
          <w:ilvl w:val="0"/>
          <w:numId w:val="0"/>
        </w:numPr>
        <w:ind w:left="720"/>
        <w:rPr>
          <w:sz w:val="22"/>
          <w:szCs w:val="22"/>
          <w:lang w:val="it-IT"/>
        </w:rPr>
      </w:pPr>
    </w:p>
    <w:p w:rsidR="00D467B2" w:rsidRPr="00773661" w:rsidRDefault="00D467B2" w:rsidP="000F0030">
      <w:pPr>
        <w:pStyle w:val="Heading1"/>
        <w:numPr>
          <w:ilvl w:val="0"/>
          <w:numId w:val="0"/>
        </w:numPr>
        <w:ind w:left="720"/>
        <w:rPr>
          <w:lang w:val="it-IT"/>
        </w:rPr>
      </w:pPr>
      <w:bookmarkStart w:id="94" w:name="_Hlk77771292"/>
      <w:r w:rsidRPr="00773661">
        <w:rPr>
          <w:lang w:val="it-IT"/>
        </w:rPr>
        <w:t>ANGAJAMENT PRIVIND SUSŢINEREA TEHNIC</w:t>
      </w:r>
      <w:r>
        <w:rPr>
          <w:lang w:val="it-IT"/>
        </w:rPr>
        <w:t>ĂȘ</w:t>
      </w:r>
      <w:r w:rsidRPr="00773661">
        <w:rPr>
          <w:lang w:val="it-IT"/>
        </w:rPr>
        <w:t>I PROFESIONALĂ A OFERTANTULUI/GRUPULUI DE OPERATORI ECONOMICI</w:t>
      </w:r>
      <w:bookmarkEnd w:id="94"/>
    </w:p>
    <w:p w:rsidR="00D467B2" w:rsidRPr="00773661" w:rsidRDefault="00D467B2" w:rsidP="000F0030">
      <w:pPr>
        <w:ind w:left="5040" w:firstLine="720"/>
        <w:jc w:val="both"/>
        <w:rPr>
          <w:rStyle w:val="tax1"/>
          <w:rFonts w:eastAsia="Times New Roman"/>
          <w:bCs/>
          <w:sz w:val="24"/>
          <w:lang w:val="it-IT"/>
        </w:rPr>
      </w:pPr>
    </w:p>
    <w:p w:rsidR="00D467B2" w:rsidRPr="00773661" w:rsidRDefault="00D467B2" w:rsidP="000F0030">
      <w:pPr>
        <w:shd w:val="clear" w:color="auto" w:fill="FFFFFF"/>
        <w:rPr>
          <w:b/>
        </w:rPr>
      </w:pPr>
      <w:r w:rsidRPr="00773661">
        <w:rPr>
          <w:b/>
          <w:spacing w:val="-2"/>
        </w:rPr>
        <w:t>..........................</w:t>
      </w:r>
    </w:p>
    <w:p w:rsidR="00D467B2" w:rsidRPr="00773661" w:rsidRDefault="00D467B2" w:rsidP="000F0030">
      <w:pPr>
        <w:shd w:val="clear" w:color="auto" w:fill="FFFFFF"/>
      </w:pPr>
      <w:r w:rsidRPr="00773661">
        <w:t>(denumirea)</w:t>
      </w:r>
    </w:p>
    <w:p w:rsidR="00D467B2" w:rsidRPr="00773661" w:rsidRDefault="00D467B2" w:rsidP="000F0030">
      <w:pPr>
        <w:shd w:val="clear" w:color="auto" w:fill="FFFFFF"/>
        <w:jc w:val="center"/>
        <w:rPr>
          <w:b/>
        </w:rPr>
      </w:pPr>
      <w:r w:rsidRPr="00773661">
        <w:rPr>
          <w:b/>
        </w:rPr>
        <w:t>ANGAJAMENT</w:t>
      </w:r>
    </w:p>
    <w:p w:rsidR="00D467B2" w:rsidRPr="00773661" w:rsidRDefault="00D467B2" w:rsidP="000F0030">
      <w:pPr>
        <w:shd w:val="clear" w:color="auto" w:fill="FFFFFF"/>
        <w:jc w:val="center"/>
        <w:rPr>
          <w:b/>
        </w:rPr>
      </w:pPr>
      <w:r w:rsidRPr="00773661">
        <w:rPr>
          <w:b/>
        </w:rPr>
        <w:t>privind susţinerea tehnic</w:t>
      </w:r>
      <w:r>
        <w:rPr>
          <w:b/>
        </w:rPr>
        <w:t>ăș</w:t>
      </w:r>
      <w:r w:rsidRPr="00773661">
        <w:rPr>
          <w:b/>
        </w:rPr>
        <w:t>i profesională</w:t>
      </w:r>
    </w:p>
    <w:p w:rsidR="00D467B2" w:rsidRPr="00773661" w:rsidRDefault="00D467B2" w:rsidP="000F0030">
      <w:pPr>
        <w:shd w:val="clear" w:color="auto" w:fill="FFFFFF"/>
        <w:jc w:val="center"/>
      </w:pPr>
      <w:r w:rsidRPr="00773661">
        <w:rPr>
          <w:b/>
        </w:rPr>
        <w:t>a ofertantului/candidatului</w:t>
      </w:r>
    </w:p>
    <w:p w:rsidR="00D467B2" w:rsidRPr="00773661" w:rsidRDefault="00D467B2" w:rsidP="000F0030">
      <w:pPr>
        <w:shd w:val="clear" w:color="auto" w:fill="FFFFFF"/>
      </w:pPr>
      <w:r w:rsidRPr="00773661">
        <w:rPr>
          <w:spacing w:val="-2"/>
        </w:rPr>
        <w:t>Către</w:t>
      </w:r>
      <w:r w:rsidRPr="00773661">
        <w:t>, ..............................................</w:t>
      </w:r>
    </w:p>
    <w:p w:rsidR="00D467B2" w:rsidRPr="00773661" w:rsidRDefault="00D467B2" w:rsidP="000F0030">
      <w:pPr>
        <w:shd w:val="clear" w:color="auto" w:fill="FFFFFF"/>
        <w:spacing w:before="5"/>
        <w:rPr>
          <w:i/>
        </w:rPr>
      </w:pPr>
      <w:r w:rsidRPr="00773661">
        <w:rPr>
          <w:i/>
        </w:rPr>
        <w:t>(denumirea autorităţii contractante şi adresa completă)</w:t>
      </w:r>
    </w:p>
    <w:p w:rsidR="00D467B2" w:rsidRPr="00773661" w:rsidRDefault="00D467B2"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467B2" w:rsidRPr="00773661" w:rsidRDefault="00D467B2"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467B2" w:rsidRPr="00773661" w:rsidRDefault="00D467B2"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D467B2" w:rsidRPr="00773661" w:rsidRDefault="00D467B2"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467B2" w:rsidRPr="00773661" w:rsidRDefault="00D467B2"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467B2" w:rsidRPr="00773661" w:rsidRDefault="00D467B2"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467B2" w:rsidRPr="00773661" w:rsidRDefault="00D467B2"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D467B2" w:rsidRPr="00773661" w:rsidRDefault="00D467B2" w:rsidP="000F0030">
      <w:pPr>
        <w:shd w:val="clear" w:color="auto" w:fill="FFFFFF"/>
        <w:rPr>
          <w:spacing w:val="-1"/>
        </w:rPr>
      </w:pPr>
    </w:p>
    <w:p w:rsidR="00D467B2" w:rsidRPr="00773661" w:rsidRDefault="00D467B2"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467B2" w:rsidRPr="00773661" w:rsidRDefault="00D467B2"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467B2" w:rsidRPr="00773661" w:rsidRDefault="00D467B2" w:rsidP="00BC3AE6">
      <w:pPr>
        <w:shd w:val="clear" w:color="auto" w:fill="FFFFFF"/>
        <w:rPr>
          <w:i/>
          <w:spacing w:val="-1"/>
        </w:rPr>
      </w:pPr>
      <w:r w:rsidRPr="00773661">
        <w:rPr>
          <w:i/>
          <w:spacing w:val="-1"/>
        </w:rPr>
        <w:t>(semnătură autorizată)</w:t>
      </w:r>
    </w:p>
    <w:p w:rsidR="00D467B2" w:rsidRPr="004B16DD" w:rsidRDefault="00D467B2" w:rsidP="008D067E">
      <w:pPr>
        <w:jc w:val="right"/>
        <w:rPr>
          <w:noProof w:val="0"/>
          <w:sz w:val="22"/>
          <w:szCs w:val="22"/>
          <w:lang w:val="it-IT"/>
        </w:rPr>
      </w:pPr>
      <w:r w:rsidRPr="00A30B00">
        <w:rPr>
          <w:noProof w:val="0"/>
          <w:lang w:val="it-IT"/>
        </w:rPr>
        <w:t>Anexa nr.</w:t>
      </w:r>
      <w:r>
        <w:rPr>
          <w:noProof w:val="0"/>
          <w:lang w:val="it-IT"/>
        </w:rPr>
        <w:t>19</w:t>
      </w:r>
    </w:p>
    <w:p w:rsidR="00D467B2" w:rsidRPr="00D22624" w:rsidRDefault="00D467B2" w:rsidP="008D067E">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8D067E">
      <w:pPr>
        <w:jc w:val="right"/>
        <w:rPr>
          <w:noProof w:val="0"/>
          <w:lang w:val="it-IT"/>
        </w:rPr>
      </w:pPr>
      <w:r w:rsidRPr="0003591A">
        <w:rPr>
          <w:noProof w:val="0"/>
          <w:lang w:val="it-IT"/>
        </w:rPr>
        <w:t>din “____” ________ 20___</w:t>
      </w:r>
    </w:p>
    <w:p w:rsidR="00D467B2" w:rsidRDefault="00D467B2" w:rsidP="000F0030">
      <w:pPr>
        <w:tabs>
          <w:tab w:val="left" w:pos="567"/>
        </w:tabs>
        <w:jc w:val="center"/>
        <w:rPr>
          <w:b/>
          <w:color w:val="000000"/>
          <w:w w:val="90"/>
        </w:rPr>
      </w:pPr>
    </w:p>
    <w:p w:rsidR="00D467B2" w:rsidRPr="00773661" w:rsidRDefault="00D467B2"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D467B2" w:rsidRPr="00773661" w:rsidRDefault="00D467B2" w:rsidP="000F0030">
      <w:pPr>
        <w:shd w:val="clear" w:color="auto" w:fill="FFFFFF"/>
        <w:spacing w:after="200"/>
        <w:rPr>
          <w:rFonts w:eastAsia="Times New Roman"/>
          <w:b/>
          <w:i/>
        </w:rPr>
      </w:pPr>
    </w:p>
    <w:p w:rsidR="00D467B2" w:rsidRPr="00773661" w:rsidRDefault="00D467B2" w:rsidP="000F0030">
      <w:pPr>
        <w:shd w:val="clear" w:color="auto" w:fill="FFFFFF"/>
        <w:rPr>
          <w:rFonts w:eastAsia="Times New Roman"/>
          <w:b/>
          <w:spacing w:val="-2"/>
        </w:rPr>
      </w:pPr>
      <w:r w:rsidRPr="00773661">
        <w:rPr>
          <w:rFonts w:eastAsia="Times New Roman"/>
          <w:b/>
          <w:spacing w:val="-2"/>
        </w:rPr>
        <w:t xml:space="preserve">Terю susюinгtor tehnic </w:t>
      </w:r>
    </w:p>
    <w:p w:rsidR="00D467B2" w:rsidRPr="00773661" w:rsidRDefault="00D467B2" w:rsidP="00BE0197">
      <w:pPr>
        <w:shd w:val="clear" w:color="auto" w:fill="FFFFFF"/>
        <w:jc w:val="right"/>
        <w:rPr>
          <w:rFonts w:eastAsia="Times New Roman"/>
          <w:b/>
        </w:rPr>
      </w:pPr>
      <w:r w:rsidRPr="00773661">
        <w:rPr>
          <w:rFonts w:eastAsia="Times New Roman"/>
          <w:b/>
          <w:spacing w:val="-2"/>
        </w:rPr>
        <w:t>..........................</w:t>
      </w:r>
    </w:p>
    <w:p w:rsidR="00D467B2" w:rsidRPr="00773661" w:rsidRDefault="00D467B2" w:rsidP="00BE0197">
      <w:pPr>
        <w:shd w:val="clear" w:color="auto" w:fill="FFFFFF"/>
        <w:jc w:val="right"/>
        <w:rPr>
          <w:rFonts w:eastAsia="Times New Roman"/>
        </w:rPr>
      </w:pPr>
      <w:r w:rsidRPr="00773661">
        <w:rPr>
          <w:rFonts w:eastAsia="Times New Roman"/>
        </w:rPr>
        <w:t>(denumirea)</w:t>
      </w:r>
    </w:p>
    <w:p w:rsidR="00D467B2" w:rsidRPr="00773661" w:rsidRDefault="00D467B2" w:rsidP="000F0030">
      <w:pPr>
        <w:shd w:val="clear" w:color="auto" w:fill="FFFFFF"/>
        <w:rPr>
          <w:rFonts w:eastAsia="Times New Roman"/>
        </w:rPr>
      </w:pPr>
    </w:p>
    <w:p w:rsidR="00D467B2" w:rsidRPr="00773661" w:rsidRDefault="00D467B2" w:rsidP="000F0030">
      <w:pPr>
        <w:spacing w:after="200"/>
        <w:jc w:val="center"/>
        <w:rPr>
          <w:rFonts w:eastAsia="Times New Roman"/>
          <w:b/>
        </w:rPr>
      </w:pPr>
      <w:r w:rsidRPr="00773661">
        <w:rPr>
          <w:rFonts w:eastAsia="Times New Roman"/>
          <w:b/>
        </w:rPr>
        <w:t>Declaraюie</w:t>
      </w:r>
    </w:p>
    <w:p w:rsidR="00D467B2" w:rsidRPr="00773661" w:rsidRDefault="00D467B2" w:rsidP="000F0030">
      <w:pPr>
        <w:spacing w:after="200"/>
        <w:rPr>
          <w:rFonts w:eastAsia="Times New Roman"/>
        </w:rPr>
      </w:pPr>
    </w:p>
    <w:p w:rsidR="00D467B2" w:rsidRPr="00773661" w:rsidRDefault="00D467B2"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D467B2" w:rsidRPr="00773661" w:rsidRDefault="00D467B2"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D467B2" w:rsidRPr="00773661" w:rsidRDefault="00D467B2" w:rsidP="000F0030">
      <w:pPr>
        <w:shd w:val="clear" w:color="auto" w:fill="FFFFFF"/>
        <w:spacing w:after="200"/>
        <w:rPr>
          <w:rFonts w:eastAsia="Times New Roman"/>
        </w:rPr>
      </w:pPr>
    </w:p>
    <w:p w:rsidR="00D467B2" w:rsidRPr="00773661" w:rsidRDefault="00D467B2" w:rsidP="000F0030">
      <w:pPr>
        <w:shd w:val="clear" w:color="auto" w:fill="FFFFFF"/>
        <w:spacing w:after="200"/>
        <w:rPr>
          <w:rFonts w:eastAsia="Times New Roman"/>
        </w:rPr>
      </w:pPr>
    </w:p>
    <w:p w:rsidR="00D467B2" w:rsidRPr="00773661" w:rsidRDefault="00D467B2" w:rsidP="000F0030">
      <w:pPr>
        <w:shd w:val="clear" w:color="auto" w:fill="FFFFFF"/>
        <w:spacing w:after="200"/>
        <w:ind w:left="34"/>
        <w:jc w:val="center"/>
        <w:rPr>
          <w:rFonts w:eastAsia="Times New Roman"/>
          <w:b/>
        </w:rPr>
      </w:pPr>
      <w:r w:rsidRPr="00773661">
        <w:rPr>
          <w:rFonts w:eastAsia="Times New Roman"/>
          <w:b/>
          <w:spacing w:val="-3"/>
        </w:rPr>
        <w:t>LISTA</w:t>
      </w:r>
    </w:p>
    <w:p w:rsidR="00D467B2" w:rsidRPr="00773661" w:rsidRDefault="00D467B2"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D467B2" w:rsidRPr="000F0030" w:rsidTr="000F0030">
        <w:tc>
          <w:tcPr>
            <w:tcW w:w="609" w:type="dxa"/>
          </w:tcPr>
          <w:p w:rsidR="00D467B2" w:rsidRPr="000F0030" w:rsidRDefault="00D467B2" w:rsidP="000F0030">
            <w:pPr>
              <w:jc w:val="center"/>
              <w:rPr>
                <w:rFonts w:eastAsia="Times New Roman"/>
                <w:lang w:eastAsia="ro-RO"/>
              </w:rPr>
            </w:pPr>
            <w:r w:rsidRPr="000F0030">
              <w:rPr>
                <w:rFonts w:eastAsia="Times New Roman"/>
                <w:sz w:val="22"/>
                <w:szCs w:val="22"/>
                <w:lang w:eastAsia="ro-RO"/>
              </w:rPr>
              <w:t xml:space="preserve">Nr. </w:t>
            </w:r>
          </w:p>
          <w:p w:rsidR="00D467B2" w:rsidRPr="000F0030" w:rsidRDefault="00D467B2" w:rsidP="000F0030">
            <w:pPr>
              <w:jc w:val="center"/>
              <w:rPr>
                <w:rFonts w:eastAsia="Times New Roman"/>
                <w:lang w:eastAsia="ro-RO"/>
              </w:rPr>
            </w:pPr>
            <w:r w:rsidRPr="000F0030">
              <w:rPr>
                <w:rFonts w:eastAsia="Times New Roman"/>
                <w:sz w:val="22"/>
                <w:szCs w:val="22"/>
                <w:lang w:eastAsia="ro-RO"/>
              </w:rPr>
              <w:t>crt</w:t>
            </w:r>
          </w:p>
        </w:tc>
        <w:tc>
          <w:tcPr>
            <w:tcW w:w="3477" w:type="dxa"/>
          </w:tcPr>
          <w:p w:rsidR="00D467B2" w:rsidRPr="000F0030" w:rsidRDefault="00D467B2"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D467B2" w:rsidRPr="000F0030" w:rsidRDefault="00D467B2"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D467B2" w:rsidRPr="000F0030" w:rsidRDefault="00D467B2" w:rsidP="000F0030">
            <w:pPr>
              <w:jc w:val="center"/>
              <w:rPr>
                <w:rFonts w:eastAsia="Times New Roman"/>
                <w:lang w:eastAsia="ro-RO"/>
              </w:rPr>
            </w:pPr>
            <w:r w:rsidRPr="000F0030">
              <w:rPr>
                <w:rFonts w:eastAsia="Times New Roman"/>
                <w:sz w:val="22"/>
                <w:szCs w:val="22"/>
                <w:lang w:eastAsia="ro-RO"/>
              </w:rPr>
              <w:t>Forma de deюinere</w:t>
            </w:r>
          </w:p>
        </w:tc>
      </w:tr>
      <w:tr w:rsidR="00D467B2" w:rsidRPr="000F0030" w:rsidTr="000F0030">
        <w:tc>
          <w:tcPr>
            <w:tcW w:w="609" w:type="dxa"/>
          </w:tcPr>
          <w:p w:rsidR="00D467B2" w:rsidRPr="000F0030" w:rsidRDefault="00D467B2" w:rsidP="000F0030">
            <w:pPr>
              <w:jc w:val="center"/>
              <w:rPr>
                <w:rFonts w:eastAsia="Times New Roman"/>
                <w:lang w:eastAsia="ro-RO"/>
              </w:rPr>
            </w:pPr>
          </w:p>
        </w:tc>
        <w:tc>
          <w:tcPr>
            <w:tcW w:w="3477" w:type="dxa"/>
          </w:tcPr>
          <w:p w:rsidR="00D467B2" w:rsidRPr="000F0030" w:rsidRDefault="00D467B2" w:rsidP="000F0030">
            <w:pPr>
              <w:jc w:val="center"/>
              <w:rPr>
                <w:rFonts w:eastAsia="Times New Roman"/>
                <w:lang w:eastAsia="ro-RO"/>
              </w:rPr>
            </w:pPr>
          </w:p>
        </w:tc>
        <w:tc>
          <w:tcPr>
            <w:tcW w:w="1293" w:type="dxa"/>
          </w:tcPr>
          <w:p w:rsidR="00D467B2" w:rsidRPr="000F0030" w:rsidRDefault="00D467B2" w:rsidP="000F0030">
            <w:pPr>
              <w:jc w:val="center"/>
              <w:rPr>
                <w:rFonts w:eastAsia="Times New Roman"/>
                <w:lang w:eastAsia="ro-RO"/>
              </w:rPr>
            </w:pPr>
          </w:p>
        </w:tc>
        <w:tc>
          <w:tcPr>
            <w:tcW w:w="1608" w:type="dxa"/>
          </w:tcPr>
          <w:p w:rsidR="00D467B2" w:rsidRPr="000F0030" w:rsidRDefault="00D467B2"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D467B2" w:rsidRPr="000F0030" w:rsidRDefault="00D467B2" w:rsidP="000F0030">
            <w:pPr>
              <w:jc w:val="center"/>
              <w:rPr>
                <w:rFonts w:eastAsia="Times New Roman"/>
                <w:lang w:eastAsia="ro-RO"/>
              </w:rPr>
            </w:pPr>
            <w:r w:rsidRPr="000F0030">
              <w:rPr>
                <w:rFonts w:eastAsia="Times New Roman"/>
                <w:sz w:val="22"/>
                <w:szCs w:val="22"/>
                <w:lang w:eastAsia="ro-RO"/>
              </w:rPr>
              <w:t>Оn chirie</w:t>
            </w:r>
          </w:p>
        </w:tc>
      </w:tr>
      <w:tr w:rsidR="00D467B2" w:rsidRPr="000F0030" w:rsidTr="000F0030">
        <w:tc>
          <w:tcPr>
            <w:tcW w:w="609" w:type="dxa"/>
          </w:tcPr>
          <w:p w:rsidR="00D467B2" w:rsidRPr="000F0030" w:rsidRDefault="00D467B2" w:rsidP="000F0030">
            <w:pPr>
              <w:jc w:val="center"/>
              <w:rPr>
                <w:rFonts w:eastAsia="Times New Roman"/>
                <w:lang w:eastAsia="ro-RO"/>
              </w:rPr>
            </w:pPr>
          </w:p>
        </w:tc>
        <w:tc>
          <w:tcPr>
            <w:tcW w:w="3477" w:type="dxa"/>
          </w:tcPr>
          <w:p w:rsidR="00D467B2" w:rsidRPr="000F0030" w:rsidRDefault="00D467B2" w:rsidP="000F0030">
            <w:pPr>
              <w:jc w:val="center"/>
              <w:rPr>
                <w:rFonts w:eastAsia="Times New Roman"/>
                <w:lang w:eastAsia="ro-RO"/>
              </w:rPr>
            </w:pPr>
          </w:p>
        </w:tc>
        <w:tc>
          <w:tcPr>
            <w:tcW w:w="1293" w:type="dxa"/>
          </w:tcPr>
          <w:p w:rsidR="00D467B2" w:rsidRPr="000F0030" w:rsidRDefault="00D467B2" w:rsidP="000F0030">
            <w:pPr>
              <w:jc w:val="center"/>
              <w:rPr>
                <w:rFonts w:eastAsia="Times New Roman"/>
                <w:lang w:eastAsia="ro-RO"/>
              </w:rPr>
            </w:pPr>
          </w:p>
        </w:tc>
        <w:tc>
          <w:tcPr>
            <w:tcW w:w="1608" w:type="dxa"/>
          </w:tcPr>
          <w:p w:rsidR="00D467B2" w:rsidRPr="000F0030" w:rsidRDefault="00D467B2" w:rsidP="000F0030">
            <w:pPr>
              <w:jc w:val="center"/>
              <w:rPr>
                <w:rFonts w:eastAsia="Times New Roman"/>
                <w:lang w:eastAsia="ro-RO"/>
              </w:rPr>
            </w:pPr>
          </w:p>
        </w:tc>
        <w:tc>
          <w:tcPr>
            <w:tcW w:w="1323" w:type="dxa"/>
          </w:tcPr>
          <w:p w:rsidR="00D467B2" w:rsidRPr="000F0030" w:rsidRDefault="00D467B2" w:rsidP="000F0030">
            <w:pPr>
              <w:jc w:val="center"/>
              <w:rPr>
                <w:rFonts w:eastAsia="Times New Roman"/>
                <w:lang w:eastAsia="ro-RO"/>
              </w:rPr>
            </w:pPr>
          </w:p>
        </w:tc>
      </w:tr>
      <w:tr w:rsidR="00D467B2" w:rsidRPr="000F0030" w:rsidTr="000F0030">
        <w:tc>
          <w:tcPr>
            <w:tcW w:w="609" w:type="dxa"/>
          </w:tcPr>
          <w:p w:rsidR="00D467B2" w:rsidRPr="000F0030" w:rsidRDefault="00D467B2" w:rsidP="000F0030">
            <w:pPr>
              <w:jc w:val="center"/>
              <w:rPr>
                <w:rFonts w:eastAsia="Times New Roman"/>
                <w:lang w:eastAsia="ro-RO"/>
              </w:rPr>
            </w:pPr>
          </w:p>
        </w:tc>
        <w:tc>
          <w:tcPr>
            <w:tcW w:w="3477" w:type="dxa"/>
          </w:tcPr>
          <w:p w:rsidR="00D467B2" w:rsidRPr="000F0030" w:rsidRDefault="00D467B2" w:rsidP="000F0030">
            <w:pPr>
              <w:jc w:val="center"/>
              <w:rPr>
                <w:rFonts w:eastAsia="Times New Roman"/>
                <w:lang w:eastAsia="ro-RO"/>
              </w:rPr>
            </w:pPr>
          </w:p>
        </w:tc>
        <w:tc>
          <w:tcPr>
            <w:tcW w:w="1293" w:type="dxa"/>
          </w:tcPr>
          <w:p w:rsidR="00D467B2" w:rsidRPr="000F0030" w:rsidRDefault="00D467B2" w:rsidP="000F0030">
            <w:pPr>
              <w:jc w:val="center"/>
              <w:rPr>
                <w:rFonts w:eastAsia="Times New Roman"/>
                <w:lang w:eastAsia="ro-RO"/>
              </w:rPr>
            </w:pPr>
          </w:p>
        </w:tc>
        <w:tc>
          <w:tcPr>
            <w:tcW w:w="1608" w:type="dxa"/>
          </w:tcPr>
          <w:p w:rsidR="00D467B2" w:rsidRPr="000F0030" w:rsidRDefault="00D467B2" w:rsidP="000F0030">
            <w:pPr>
              <w:jc w:val="center"/>
              <w:rPr>
                <w:rFonts w:eastAsia="Times New Roman"/>
                <w:lang w:eastAsia="ro-RO"/>
              </w:rPr>
            </w:pPr>
          </w:p>
        </w:tc>
        <w:tc>
          <w:tcPr>
            <w:tcW w:w="1323" w:type="dxa"/>
          </w:tcPr>
          <w:p w:rsidR="00D467B2" w:rsidRPr="000F0030" w:rsidRDefault="00D467B2" w:rsidP="000F0030">
            <w:pPr>
              <w:jc w:val="center"/>
              <w:rPr>
                <w:rFonts w:eastAsia="Times New Roman"/>
                <w:lang w:eastAsia="ro-RO"/>
              </w:rPr>
            </w:pPr>
          </w:p>
        </w:tc>
      </w:tr>
      <w:tr w:rsidR="00D467B2" w:rsidRPr="000F0030" w:rsidTr="000F0030">
        <w:tc>
          <w:tcPr>
            <w:tcW w:w="609" w:type="dxa"/>
          </w:tcPr>
          <w:p w:rsidR="00D467B2" w:rsidRPr="000F0030" w:rsidRDefault="00D467B2" w:rsidP="000F0030">
            <w:pPr>
              <w:jc w:val="center"/>
              <w:rPr>
                <w:rFonts w:eastAsia="Times New Roman"/>
                <w:lang w:eastAsia="ro-RO"/>
              </w:rPr>
            </w:pPr>
          </w:p>
        </w:tc>
        <w:tc>
          <w:tcPr>
            <w:tcW w:w="3477" w:type="dxa"/>
          </w:tcPr>
          <w:p w:rsidR="00D467B2" w:rsidRPr="000F0030" w:rsidRDefault="00D467B2" w:rsidP="000F0030">
            <w:pPr>
              <w:jc w:val="center"/>
              <w:rPr>
                <w:rFonts w:eastAsia="Times New Roman"/>
                <w:lang w:eastAsia="ro-RO"/>
              </w:rPr>
            </w:pPr>
          </w:p>
        </w:tc>
        <w:tc>
          <w:tcPr>
            <w:tcW w:w="1293" w:type="dxa"/>
          </w:tcPr>
          <w:p w:rsidR="00D467B2" w:rsidRPr="000F0030" w:rsidRDefault="00D467B2" w:rsidP="000F0030">
            <w:pPr>
              <w:jc w:val="center"/>
              <w:rPr>
                <w:rFonts w:eastAsia="Times New Roman"/>
                <w:lang w:eastAsia="ro-RO"/>
              </w:rPr>
            </w:pPr>
          </w:p>
        </w:tc>
        <w:tc>
          <w:tcPr>
            <w:tcW w:w="1608" w:type="dxa"/>
          </w:tcPr>
          <w:p w:rsidR="00D467B2" w:rsidRPr="000F0030" w:rsidRDefault="00D467B2" w:rsidP="000F0030">
            <w:pPr>
              <w:jc w:val="center"/>
              <w:rPr>
                <w:rFonts w:eastAsia="Times New Roman"/>
                <w:lang w:eastAsia="ro-RO"/>
              </w:rPr>
            </w:pPr>
          </w:p>
        </w:tc>
        <w:tc>
          <w:tcPr>
            <w:tcW w:w="1323" w:type="dxa"/>
          </w:tcPr>
          <w:p w:rsidR="00D467B2" w:rsidRPr="000F0030" w:rsidRDefault="00D467B2" w:rsidP="000F0030">
            <w:pPr>
              <w:jc w:val="center"/>
              <w:rPr>
                <w:rFonts w:eastAsia="Times New Roman"/>
                <w:lang w:eastAsia="ro-RO"/>
              </w:rPr>
            </w:pPr>
          </w:p>
        </w:tc>
      </w:tr>
    </w:tbl>
    <w:p w:rsidR="00D467B2" w:rsidRPr="000F0030" w:rsidRDefault="00D467B2" w:rsidP="000F0030">
      <w:pPr>
        <w:spacing w:after="200"/>
        <w:ind w:left="28"/>
        <w:rPr>
          <w:rFonts w:eastAsia="Times New Roman"/>
          <w:sz w:val="22"/>
          <w:szCs w:val="22"/>
        </w:rPr>
      </w:pPr>
    </w:p>
    <w:p w:rsidR="00D467B2" w:rsidRPr="00773661" w:rsidRDefault="00D467B2"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profesionalгoferitг...........................................(</w:t>
      </w:r>
      <w:r w:rsidRPr="00773661">
        <w:rPr>
          <w:rFonts w:eastAsia="Times New Roman"/>
          <w:i/>
        </w:rPr>
        <w:t>denumireaofertantului/candidatului).</w:t>
      </w:r>
    </w:p>
    <w:p w:rsidR="00D467B2" w:rsidRPr="00773661" w:rsidRDefault="00D467B2" w:rsidP="000F0030">
      <w:pPr>
        <w:shd w:val="clear" w:color="auto" w:fill="FFFFFF"/>
        <w:spacing w:after="200"/>
        <w:ind w:firstLine="993"/>
        <w:rPr>
          <w:rFonts w:eastAsia="Times New Roman"/>
          <w:spacing w:val="-1"/>
        </w:rPr>
      </w:pPr>
      <w:bookmarkStart w:id="96"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D467B2" w:rsidRPr="000F0030" w:rsidRDefault="00D467B2"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D467B2" w:rsidRDefault="00D467B2" w:rsidP="000F0030">
      <w:pPr>
        <w:tabs>
          <w:tab w:val="left" w:pos="567"/>
        </w:tabs>
        <w:jc w:val="both"/>
        <w:rPr>
          <w:rFonts w:eastAsia="PMingLiU"/>
          <w:lang w:eastAsia="zh-CN"/>
        </w:rPr>
      </w:pPr>
    </w:p>
    <w:p w:rsidR="00D467B2" w:rsidRDefault="00D467B2" w:rsidP="000F0030">
      <w:pPr>
        <w:tabs>
          <w:tab w:val="left" w:pos="567"/>
        </w:tabs>
        <w:jc w:val="both"/>
        <w:rPr>
          <w:rFonts w:eastAsia="PMingLiU"/>
          <w:lang w:eastAsia="zh-CN"/>
        </w:rPr>
      </w:pPr>
    </w:p>
    <w:bookmarkEnd w:id="96"/>
    <w:p w:rsidR="00D467B2" w:rsidRDefault="00D467B2" w:rsidP="000F0030">
      <w:pPr>
        <w:tabs>
          <w:tab w:val="left" w:pos="567"/>
        </w:tabs>
        <w:jc w:val="both"/>
        <w:rPr>
          <w:rFonts w:eastAsia="PMingLiU"/>
          <w:lang w:eastAsia="zh-CN"/>
        </w:rPr>
      </w:pPr>
    </w:p>
    <w:p w:rsidR="00D467B2" w:rsidRDefault="00D467B2" w:rsidP="000F0030">
      <w:pPr>
        <w:tabs>
          <w:tab w:val="left" w:pos="567"/>
        </w:tabs>
        <w:jc w:val="both"/>
        <w:rPr>
          <w:rFonts w:eastAsia="PMingLiU"/>
          <w:lang w:eastAsia="zh-CN"/>
        </w:rPr>
      </w:pPr>
    </w:p>
    <w:p w:rsidR="00D467B2" w:rsidRDefault="00D467B2" w:rsidP="000F0030">
      <w:pPr>
        <w:tabs>
          <w:tab w:val="left" w:pos="567"/>
        </w:tabs>
        <w:jc w:val="both"/>
        <w:rPr>
          <w:rFonts w:eastAsia="PMingLiU"/>
          <w:lang w:eastAsia="zh-CN"/>
        </w:rPr>
      </w:pPr>
    </w:p>
    <w:p w:rsidR="00D467B2" w:rsidRDefault="00D467B2" w:rsidP="000F0030">
      <w:pPr>
        <w:tabs>
          <w:tab w:val="left" w:pos="567"/>
        </w:tabs>
        <w:jc w:val="both"/>
        <w:rPr>
          <w:rFonts w:eastAsia="PMingLiU"/>
          <w:lang w:eastAsia="zh-CN"/>
        </w:rPr>
      </w:pPr>
    </w:p>
    <w:p w:rsidR="00D467B2" w:rsidRPr="004B16DD" w:rsidRDefault="00D467B2" w:rsidP="008D067E">
      <w:pPr>
        <w:jc w:val="right"/>
        <w:rPr>
          <w:noProof w:val="0"/>
          <w:sz w:val="22"/>
          <w:szCs w:val="22"/>
          <w:lang w:val="it-IT"/>
        </w:rPr>
      </w:pPr>
      <w:r w:rsidRPr="00A30B00">
        <w:rPr>
          <w:noProof w:val="0"/>
          <w:lang w:val="it-IT"/>
        </w:rPr>
        <w:t>Anexa nr.</w:t>
      </w:r>
      <w:r>
        <w:rPr>
          <w:noProof w:val="0"/>
          <w:lang w:val="it-IT"/>
        </w:rPr>
        <w:t>20</w:t>
      </w:r>
    </w:p>
    <w:p w:rsidR="00D467B2" w:rsidRPr="00D22624" w:rsidRDefault="00D467B2" w:rsidP="008D067E">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8D067E">
      <w:pPr>
        <w:jc w:val="right"/>
        <w:rPr>
          <w:noProof w:val="0"/>
          <w:lang w:val="it-IT"/>
        </w:rPr>
      </w:pPr>
      <w:r w:rsidRPr="0003591A">
        <w:rPr>
          <w:noProof w:val="0"/>
          <w:lang w:val="it-IT"/>
        </w:rPr>
        <w:t>din “____” ________ 20___</w:t>
      </w:r>
    </w:p>
    <w:p w:rsidR="00D467B2" w:rsidRDefault="00D467B2" w:rsidP="000F0030">
      <w:pPr>
        <w:tabs>
          <w:tab w:val="left" w:pos="567"/>
        </w:tabs>
        <w:jc w:val="both"/>
        <w:rPr>
          <w:rFonts w:eastAsia="PMingLiU"/>
          <w:lang w:eastAsia="zh-CN"/>
        </w:rPr>
      </w:pPr>
    </w:p>
    <w:p w:rsidR="00D467B2" w:rsidRPr="00773661" w:rsidRDefault="00D467B2" w:rsidP="000F0030">
      <w:pPr>
        <w:spacing w:after="200" w:line="276" w:lineRule="auto"/>
        <w:jc w:val="center"/>
        <w:rPr>
          <w:rFonts w:eastAsia="Times New Roman"/>
        </w:rPr>
      </w:pPr>
    </w:p>
    <w:p w:rsidR="00D467B2" w:rsidRPr="00773661" w:rsidRDefault="00D467B2"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D467B2" w:rsidRPr="00773661" w:rsidRDefault="00D467B2" w:rsidP="000F0030">
      <w:pPr>
        <w:spacing w:line="276" w:lineRule="auto"/>
        <w:rPr>
          <w:rFonts w:eastAsia="Times New Roman"/>
        </w:rPr>
      </w:pPr>
    </w:p>
    <w:p w:rsidR="00D467B2" w:rsidRPr="00773661" w:rsidRDefault="00D467B2"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D467B2" w:rsidRPr="00773661" w:rsidRDefault="00D467B2" w:rsidP="00BE0197">
      <w:pPr>
        <w:shd w:val="clear" w:color="auto" w:fill="FFFFFF"/>
        <w:spacing w:line="276" w:lineRule="auto"/>
        <w:jc w:val="right"/>
        <w:rPr>
          <w:rFonts w:eastAsia="Times New Roman"/>
          <w:b/>
        </w:rPr>
      </w:pPr>
      <w:r w:rsidRPr="00773661">
        <w:rPr>
          <w:rFonts w:eastAsia="Times New Roman"/>
          <w:b/>
          <w:spacing w:val="-2"/>
        </w:rPr>
        <w:t>..........................</w:t>
      </w:r>
    </w:p>
    <w:p w:rsidR="00D467B2" w:rsidRPr="00773661" w:rsidRDefault="00D467B2" w:rsidP="00BE0197">
      <w:pPr>
        <w:shd w:val="clear" w:color="auto" w:fill="FFFFFF"/>
        <w:spacing w:line="276" w:lineRule="auto"/>
        <w:jc w:val="right"/>
        <w:rPr>
          <w:rFonts w:eastAsia="Times New Roman"/>
        </w:rPr>
      </w:pPr>
      <w:r w:rsidRPr="00773661">
        <w:rPr>
          <w:rFonts w:eastAsia="Times New Roman"/>
        </w:rPr>
        <w:t>(denumirea)</w:t>
      </w:r>
    </w:p>
    <w:p w:rsidR="00D467B2" w:rsidRPr="00773661" w:rsidRDefault="00D467B2" w:rsidP="000F0030">
      <w:pPr>
        <w:shd w:val="clear" w:color="auto" w:fill="FFFFFF"/>
        <w:spacing w:line="276" w:lineRule="auto"/>
        <w:rPr>
          <w:rFonts w:eastAsia="Times New Roman"/>
        </w:rPr>
      </w:pPr>
    </w:p>
    <w:p w:rsidR="00D467B2" w:rsidRPr="00773661" w:rsidRDefault="00D467B2" w:rsidP="000F0030">
      <w:pPr>
        <w:spacing w:after="200" w:line="276" w:lineRule="auto"/>
        <w:jc w:val="center"/>
        <w:rPr>
          <w:rFonts w:eastAsia="Times New Roman"/>
          <w:b/>
        </w:rPr>
      </w:pPr>
      <w:r w:rsidRPr="00773661">
        <w:rPr>
          <w:rFonts w:eastAsia="Times New Roman"/>
          <w:b/>
        </w:rPr>
        <w:t>Declaraюie</w:t>
      </w:r>
    </w:p>
    <w:p w:rsidR="00D467B2" w:rsidRPr="00773661" w:rsidRDefault="00D467B2"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D467B2" w:rsidRPr="00773661" w:rsidRDefault="00D467B2"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D467B2" w:rsidRPr="00773661" w:rsidRDefault="00D467B2"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D467B2" w:rsidRPr="00773661" w:rsidRDefault="00D467B2"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D467B2" w:rsidRPr="00773661" w:rsidRDefault="00D467B2"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D467B2" w:rsidRPr="00773661" w:rsidTr="000F0030">
        <w:trPr>
          <w:jc w:val="center"/>
        </w:trPr>
        <w:tc>
          <w:tcPr>
            <w:tcW w:w="3023" w:type="dxa"/>
          </w:tcPr>
          <w:p w:rsidR="00D467B2" w:rsidRPr="00773661" w:rsidRDefault="00D467B2" w:rsidP="000F0030">
            <w:pPr>
              <w:rPr>
                <w:rFonts w:eastAsia="Times New Roman"/>
                <w:lang w:eastAsia="ro-RO"/>
              </w:rPr>
            </w:pPr>
          </w:p>
        </w:tc>
        <w:tc>
          <w:tcPr>
            <w:tcW w:w="1757" w:type="dxa"/>
          </w:tcPr>
          <w:p w:rsidR="00D467B2" w:rsidRPr="00773661" w:rsidRDefault="00D467B2" w:rsidP="000F0030">
            <w:pPr>
              <w:jc w:val="center"/>
              <w:rPr>
                <w:rFonts w:eastAsia="Times New Roman"/>
                <w:lang w:eastAsia="ro-RO"/>
              </w:rPr>
            </w:pPr>
            <w:r w:rsidRPr="00773661">
              <w:rPr>
                <w:rFonts w:eastAsia="Times New Roman"/>
                <w:lang w:eastAsia="ro-RO"/>
              </w:rPr>
              <w:t>Anul 1</w:t>
            </w:r>
          </w:p>
        </w:tc>
        <w:tc>
          <w:tcPr>
            <w:tcW w:w="1845" w:type="dxa"/>
          </w:tcPr>
          <w:p w:rsidR="00D467B2" w:rsidRPr="00773661" w:rsidRDefault="00D467B2" w:rsidP="000F0030">
            <w:pPr>
              <w:jc w:val="center"/>
              <w:rPr>
                <w:rFonts w:eastAsia="Times New Roman"/>
                <w:lang w:eastAsia="ro-RO"/>
              </w:rPr>
            </w:pPr>
            <w:r w:rsidRPr="00773661">
              <w:rPr>
                <w:rFonts w:eastAsia="Times New Roman"/>
                <w:lang w:eastAsia="ro-RO"/>
              </w:rPr>
              <w:t>Anul 2</w:t>
            </w:r>
          </w:p>
        </w:tc>
        <w:tc>
          <w:tcPr>
            <w:tcW w:w="1757" w:type="dxa"/>
          </w:tcPr>
          <w:p w:rsidR="00D467B2" w:rsidRPr="00773661" w:rsidRDefault="00D467B2" w:rsidP="000F0030">
            <w:pPr>
              <w:jc w:val="center"/>
              <w:rPr>
                <w:rFonts w:eastAsia="Times New Roman"/>
                <w:lang w:eastAsia="ro-RO"/>
              </w:rPr>
            </w:pPr>
            <w:r w:rsidRPr="00773661">
              <w:rPr>
                <w:rFonts w:eastAsia="Times New Roman"/>
                <w:lang w:eastAsia="ro-RO"/>
              </w:rPr>
              <w:t>Anul 3</w:t>
            </w:r>
          </w:p>
        </w:tc>
      </w:tr>
      <w:tr w:rsidR="00D467B2" w:rsidRPr="00773661" w:rsidTr="000F0030">
        <w:trPr>
          <w:jc w:val="center"/>
        </w:trPr>
        <w:tc>
          <w:tcPr>
            <w:tcW w:w="3023" w:type="dxa"/>
          </w:tcPr>
          <w:p w:rsidR="00D467B2" w:rsidRPr="00773661" w:rsidRDefault="00D467B2" w:rsidP="000F0030">
            <w:pPr>
              <w:rPr>
                <w:rFonts w:eastAsia="Times New Roman"/>
                <w:lang w:eastAsia="ro-RO"/>
              </w:rPr>
            </w:pPr>
            <w:r w:rsidRPr="00773661">
              <w:rPr>
                <w:rFonts w:eastAsia="Times New Roman"/>
              </w:rPr>
              <w:t>Personalul de specialitate</w:t>
            </w:r>
          </w:p>
        </w:tc>
        <w:tc>
          <w:tcPr>
            <w:tcW w:w="1757" w:type="dxa"/>
          </w:tcPr>
          <w:p w:rsidR="00D467B2" w:rsidRPr="00773661" w:rsidRDefault="00D467B2" w:rsidP="000F0030">
            <w:pPr>
              <w:rPr>
                <w:rFonts w:eastAsia="Times New Roman"/>
                <w:lang w:eastAsia="ro-RO"/>
              </w:rPr>
            </w:pPr>
          </w:p>
        </w:tc>
        <w:tc>
          <w:tcPr>
            <w:tcW w:w="1845" w:type="dxa"/>
          </w:tcPr>
          <w:p w:rsidR="00D467B2" w:rsidRPr="00773661" w:rsidRDefault="00D467B2" w:rsidP="000F0030">
            <w:pPr>
              <w:rPr>
                <w:rFonts w:eastAsia="Times New Roman"/>
                <w:lang w:eastAsia="ro-RO"/>
              </w:rPr>
            </w:pPr>
          </w:p>
        </w:tc>
        <w:tc>
          <w:tcPr>
            <w:tcW w:w="1757" w:type="dxa"/>
          </w:tcPr>
          <w:p w:rsidR="00D467B2" w:rsidRPr="00773661" w:rsidRDefault="00D467B2" w:rsidP="000F0030">
            <w:pPr>
              <w:rPr>
                <w:rFonts w:eastAsia="Times New Roman"/>
                <w:lang w:eastAsia="ro-RO"/>
              </w:rPr>
            </w:pPr>
          </w:p>
        </w:tc>
      </w:tr>
      <w:tr w:rsidR="00D467B2" w:rsidRPr="00773661" w:rsidTr="000F0030">
        <w:trPr>
          <w:jc w:val="center"/>
        </w:trPr>
        <w:tc>
          <w:tcPr>
            <w:tcW w:w="3023" w:type="dxa"/>
          </w:tcPr>
          <w:p w:rsidR="00D467B2" w:rsidRPr="00773661" w:rsidRDefault="00D467B2" w:rsidP="000F0030">
            <w:pPr>
              <w:jc w:val="center"/>
              <w:rPr>
                <w:rFonts w:eastAsia="Times New Roman"/>
                <w:lang w:eastAsia="ro-RO"/>
              </w:rPr>
            </w:pPr>
            <w:r w:rsidRPr="00773661">
              <w:rPr>
                <w:rFonts w:eastAsia="Times New Roman"/>
                <w:lang w:eastAsia="ro-RO"/>
              </w:rPr>
              <w:t>…………</w:t>
            </w:r>
          </w:p>
        </w:tc>
        <w:tc>
          <w:tcPr>
            <w:tcW w:w="1757" w:type="dxa"/>
          </w:tcPr>
          <w:p w:rsidR="00D467B2" w:rsidRPr="00773661" w:rsidRDefault="00D467B2" w:rsidP="000F0030">
            <w:pPr>
              <w:rPr>
                <w:rFonts w:eastAsia="Times New Roman"/>
                <w:lang w:eastAsia="ro-RO"/>
              </w:rPr>
            </w:pPr>
          </w:p>
        </w:tc>
        <w:tc>
          <w:tcPr>
            <w:tcW w:w="1845" w:type="dxa"/>
          </w:tcPr>
          <w:p w:rsidR="00D467B2" w:rsidRPr="00773661" w:rsidRDefault="00D467B2" w:rsidP="000F0030">
            <w:pPr>
              <w:rPr>
                <w:rFonts w:eastAsia="Times New Roman"/>
                <w:lang w:eastAsia="ro-RO"/>
              </w:rPr>
            </w:pPr>
          </w:p>
        </w:tc>
        <w:tc>
          <w:tcPr>
            <w:tcW w:w="1757" w:type="dxa"/>
          </w:tcPr>
          <w:p w:rsidR="00D467B2" w:rsidRPr="00773661" w:rsidRDefault="00D467B2" w:rsidP="000F0030">
            <w:pPr>
              <w:rPr>
                <w:rFonts w:eastAsia="Times New Roman"/>
                <w:lang w:eastAsia="ro-RO"/>
              </w:rPr>
            </w:pPr>
          </w:p>
        </w:tc>
      </w:tr>
      <w:tr w:rsidR="00D467B2" w:rsidRPr="00773661" w:rsidTr="000F0030">
        <w:trPr>
          <w:jc w:val="center"/>
        </w:trPr>
        <w:tc>
          <w:tcPr>
            <w:tcW w:w="3023" w:type="dxa"/>
          </w:tcPr>
          <w:p w:rsidR="00D467B2" w:rsidRPr="00773661" w:rsidRDefault="00D467B2" w:rsidP="000F0030">
            <w:pPr>
              <w:jc w:val="center"/>
              <w:rPr>
                <w:rFonts w:eastAsia="Times New Roman"/>
                <w:lang w:eastAsia="ro-RO"/>
              </w:rPr>
            </w:pPr>
            <w:r w:rsidRPr="00773661">
              <w:rPr>
                <w:rFonts w:eastAsia="Times New Roman"/>
                <w:lang w:eastAsia="ro-RO"/>
              </w:rPr>
              <w:t>…………</w:t>
            </w:r>
          </w:p>
        </w:tc>
        <w:tc>
          <w:tcPr>
            <w:tcW w:w="1757" w:type="dxa"/>
          </w:tcPr>
          <w:p w:rsidR="00D467B2" w:rsidRPr="00773661" w:rsidRDefault="00D467B2" w:rsidP="000F0030">
            <w:pPr>
              <w:rPr>
                <w:rFonts w:eastAsia="Times New Roman"/>
                <w:lang w:eastAsia="ro-RO"/>
              </w:rPr>
            </w:pPr>
          </w:p>
        </w:tc>
        <w:tc>
          <w:tcPr>
            <w:tcW w:w="1845" w:type="dxa"/>
          </w:tcPr>
          <w:p w:rsidR="00D467B2" w:rsidRPr="00773661" w:rsidRDefault="00D467B2" w:rsidP="000F0030">
            <w:pPr>
              <w:rPr>
                <w:rFonts w:eastAsia="Times New Roman"/>
                <w:lang w:eastAsia="ro-RO"/>
              </w:rPr>
            </w:pPr>
          </w:p>
        </w:tc>
        <w:tc>
          <w:tcPr>
            <w:tcW w:w="1757" w:type="dxa"/>
          </w:tcPr>
          <w:p w:rsidR="00D467B2" w:rsidRPr="00773661" w:rsidRDefault="00D467B2" w:rsidP="000F0030">
            <w:pPr>
              <w:rPr>
                <w:rFonts w:eastAsia="Times New Roman"/>
                <w:lang w:eastAsia="ro-RO"/>
              </w:rPr>
            </w:pPr>
          </w:p>
        </w:tc>
      </w:tr>
      <w:tr w:rsidR="00D467B2" w:rsidRPr="00773661" w:rsidTr="000F0030">
        <w:trPr>
          <w:jc w:val="center"/>
        </w:trPr>
        <w:tc>
          <w:tcPr>
            <w:tcW w:w="3023" w:type="dxa"/>
          </w:tcPr>
          <w:p w:rsidR="00D467B2" w:rsidRPr="00773661" w:rsidRDefault="00D467B2" w:rsidP="000F0030">
            <w:pPr>
              <w:jc w:val="center"/>
              <w:rPr>
                <w:rFonts w:eastAsia="Times New Roman"/>
                <w:lang w:eastAsia="ro-RO"/>
              </w:rPr>
            </w:pPr>
            <w:r w:rsidRPr="00773661">
              <w:rPr>
                <w:rFonts w:eastAsia="Times New Roman"/>
                <w:lang w:eastAsia="ro-RO"/>
              </w:rPr>
              <w:t>………….</w:t>
            </w:r>
          </w:p>
        </w:tc>
        <w:tc>
          <w:tcPr>
            <w:tcW w:w="1757" w:type="dxa"/>
          </w:tcPr>
          <w:p w:rsidR="00D467B2" w:rsidRPr="00773661" w:rsidRDefault="00D467B2" w:rsidP="000F0030">
            <w:pPr>
              <w:rPr>
                <w:rFonts w:eastAsia="Times New Roman"/>
                <w:lang w:eastAsia="ro-RO"/>
              </w:rPr>
            </w:pPr>
          </w:p>
        </w:tc>
        <w:tc>
          <w:tcPr>
            <w:tcW w:w="1845" w:type="dxa"/>
          </w:tcPr>
          <w:p w:rsidR="00D467B2" w:rsidRPr="00773661" w:rsidRDefault="00D467B2" w:rsidP="000F0030">
            <w:pPr>
              <w:rPr>
                <w:rFonts w:eastAsia="Times New Roman"/>
                <w:lang w:eastAsia="ro-RO"/>
              </w:rPr>
            </w:pPr>
          </w:p>
        </w:tc>
        <w:tc>
          <w:tcPr>
            <w:tcW w:w="1757" w:type="dxa"/>
          </w:tcPr>
          <w:p w:rsidR="00D467B2" w:rsidRPr="00773661" w:rsidRDefault="00D467B2" w:rsidP="000F0030">
            <w:pPr>
              <w:rPr>
                <w:rFonts w:eastAsia="Times New Roman"/>
                <w:lang w:eastAsia="ro-RO"/>
              </w:rPr>
            </w:pPr>
          </w:p>
        </w:tc>
      </w:tr>
    </w:tbl>
    <w:p w:rsidR="00D467B2" w:rsidRPr="00773661" w:rsidRDefault="00D467B2" w:rsidP="000F0030">
      <w:pPr>
        <w:shd w:val="clear" w:color="auto" w:fill="FFFFFF"/>
        <w:spacing w:line="276" w:lineRule="auto"/>
        <w:ind w:firstLine="1080"/>
        <w:jc w:val="both"/>
        <w:rPr>
          <w:rFonts w:eastAsia="Times New Roman"/>
        </w:rPr>
      </w:pPr>
    </w:p>
    <w:p w:rsidR="00D467B2" w:rsidRPr="00773661" w:rsidRDefault="00D467B2"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D467B2" w:rsidRPr="00773661" w:rsidRDefault="00D467B2"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D467B2" w:rsidRPr="00773661" w:rsidRDefault="00D467B2"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D467B2" w:rsidRPr="00773661" w:rsidRDefault="00D467B2"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D467B2" w:rsidRPr="00773661" w:rsidRDefault="00D467B2" w:rsidP="000F0030">
      <w:pPr>
        <w:shd w:val="clear" w:color="auto" w:fill="FFFFFF"/>
        <w:spacing w:after="200" w:line="276" w:lineRule="auto"/>
        <w:ind w:firstLine="720"/>
        <w:rPr>
          <w:rFonts w:eastAsia="Times New Roman"/>
          <w:spacing w:val="-1"/>
        </w:rPr>
      </w:pPr>
    </w:p>
    <w:p w:rsidR="00D467B2" w:rsidRPr="00773661" w:rsidRDefault="00D467B2"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D467B2" w:rsidRDefault="00D467B2"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D467B2" w:rsidRDefault="00D467B2" w:rsidP="00773661">
      <w:pPr>
        <w:spacing w:after="200" w:line="276" w:lineRule="auto"/>
        <w:ind w:left="5040" w:firstLine="720"/>
        <w:jc w:val="both"/>
        <w:rPr>
          <w:rFonts w:eastAsia="Times New Roman"/>
          <w:i/>
          <w:spacing w:val="-1"/>
        </w:rPr>
      </w:pPr>
    </w:p>
    <w:p w:rsidR="00D467B2" w:rsidRDefault="00D467B2" w:rsidP="00773661">
      <w:pPr>
        <w:spacing w:after="200" w:line="276" w:lineRule="auto"/>
        <w:ind w:left="5040" w:firstLine="720"/>
        <w:jc w:val="both"/>
        <w:rPr>
          <w:rFonts w:eastAsia="Times New Roman"/>
          <w:i/>
          <w:spacing w:val="-1"/>
        </w:rPr>
      </w:pPr>
    </w:p>
    <w:p w:rsidR="00D467B2" w:rsidRDefault="00D467B2" w:rsidP="00773661">
      <w:pPr>
        <w:spacing w:after="200" w:line="276" w:lineRule="auto"/>
        <w:ind w:left="5040" w:firstLine="720"/>
        <w:jc w:val="both"/>
        <w:rPr>
          <w:rFonts w:eastAsia="Times New Roman"/>
          <w:i/>
          <w:spacing w:val="-1"/>
        </w:rPr>
      </w:pPr>
    </w:p>
    <w:bookmarkEnd w:id="79"/>
    <w:bookmarkEnd w:id="80"/>
    <w:p w:rsidR="00D467B2" w:rsidRDefault="00D467B2" w:rsidP="00DF6ADE">
      <w:pPr>
        <w:rPr>
          <w:b/>
          <w:noProof w:val="0"/>
        </w:rPr>
        <w:sectPr w:rsidR="00D467B2" w:rsidSect="00646BE6">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0A0"/>
      </w:tblPr>
      <w:tblGrid>
        <w:gridCol w:w="1254"/>
        <w:gridCol w:w="236"/>
        <w:gridCol w:w="1175"/>
        <w:gridCol w:w="1147"/>
        <w:gridCol w:w="833"/>
        <w:gridCol w:w="801"/>
        <w:gridCol w:w="412"/>
        <w:gridCol w:w="1920"/>
        <w:gridCol w:w="1488"/>
        <w:gridCol w:w="729"/>
        <w:gridCol w:w="46"/>
      </w:tblGrid>
      <w:tr w:rsidR="00D467B2" w:rsidRPr="00C00499" w:rsidTr="00790305">
        <w:trPr>
          <w:trHeight w:val="697"/>
        </w:trPr>
        <w:tc>
          <w:tcPr>
            <w:tcW w:w="5000" w:type="pct"/>
            <w:gridSpan w:val="11"/>
            <w:vAlign w:val="center"/>
          </w:tcPr>
          <w:p w:rsidR="00D467B2" w:rsidRPr="004B16DD" w:rsidRDefault="00D467B2" w:rsidP="00E1122E">
            <w:pPr>
              <w:jc w:val="center"/>
              <w:rPr>
                <w:noProof w:val="0"/>
                <w:lang w:val="it-IT"/>
              </w:rPr>
            </w:pPr>
            <w:r w:rsidRPr="009A26D0">
              <w:rPr>
                <w:b/>
                <w:sz w:val="20"/>
                <w:szCs w:val="20"/>
                <w:lang w:val="pt-BR"/>
              </w:rPr>
              <w:br w:type="page"/>
            </w:r>
            <w:r w:rsidRPr="00C00499">
              <w:rPr>
                <w:b/>
              </w:rPr>
              <w:br w:type="page"/>
            </w:r>
            <w:r w:rsidRPr="009A26D0">
              <w:rPr>
                <w:b/>
                <w:lang w:val="pt-BR"/>
              </w:rPr>
              <w:br w:type="page"/>
            </w:r>
            <w:r w:rsidRPr="009A26D0">
              <w:rPr>
                <w:b/>
                <w:sz w:val="20"/>
                <w:szCs w:val="20"/>
                <w:lang w:val="pt-BR"/>
              </w:rPr>
              <w:br w:type="page"/>
            </w:r>
            <w:bookmarkStart w:id="98" w:name="_Toc356920194"/>
            <w:bookmarkStart w:id="99" w:name="_Toc392180206"/>
            <w:bookmarkStart w:id="100" w:name="_Toc449539095"/>
            <w:r w:rsidRPr="00A30B00">
              <w:rPr>
                <w:noProof w:val="0"/>
                <w:lang w:val="it-IT"/>
              </w:rPr>
              <w:t>Anexa nr.</w:t>
            </w:r>
            <w:r>
              <w:rPr>
                <w:noProof w:val="0"/>
                <w:lang w:val="it-IT"/>
              </w:rPr>
              <w:t>22</w:t>
            </w:r>
          </w:p>
          <w:p w:rsidR="00D467B2" w:rsidRPr="00D22624" w:rsidRDefault="00D467B2" w:rsidP="00E1122E">
            <w:pPr>
              <w:jc w:val="center"/>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E1122E">
            <w:pPr>
              <w:jc w:val="center"/>
              <w:rPr>
                <w:noProof w:val="0"/>
                <w:lang w:val="it-IT"/>
              </w:rPr>
            </w:pPr>
            <w:r w:rsidRPr="009A26D0">
              <w:rPr>
                <w:noProof w:val="0"/>
                <w:lang w:val="pt-BR"/>
              </w:rPr>
              <w:t xml:space="preserve">                                                                                                                                                      </w:t>
            </w:r>
            <w:r w:rsidRPr="0003591A">
              <w:rPr>
                <w:noProof w:val="0"/>
                <w:lang w:val="it-IT"/>
              </w:rPr>
              <w:t>din “____” ________ 20___</w:t>
            </w:r>
          </w:p>
          <w:p w:rsidR="00D467B2" w:rsidRPr="00665E43" w:rsidRDefault="00D467B2" w:rsidP="00590BCC">
            <w:pPr>
              <w:pStyle w:val="Heading2"/>
              <w:rPr>
                <w:rFonts w:eastAsia="Times New Roman"/>
                <w:sz w:val="24"/>
                <w:lang w:val="en-US"/>
              </w:rPr>
            </w:pPr>
            <w:bookmarkStart w:id="101" w:name="_Hlk77771394"/>
            <w:r w:rsidRPr="00665E43">
              <w:rPr>
                <w:rFonts w:eastAsia="Times New Roman"/>
              </w:rPr>
              <w:t xml:space="preserve">Specificaюii tehnice </w:t>
            </w:r>
            <w:bookmarkEnd w:id="98"/>
            <w:bookmarkEnd w:id="99"/>
            <w:bookmarkEnd w:id="100"/>
            <w:bookmarkEnd w:id="101"/>
          </w:p>
        </w:tc>
      </w:tr>
      <w:tr w:rsidR="00D467B2" w:rsidRPr="00C00499" w:rsidTr="00790305">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0A0"/>
            </w:tblPr>
            <w:tblGrid>
              <w:gridCol w:w="10500"/>
            </w:tblGrid>
            <w:tr w:rsidR="00D467B2" w:rsidRPr="007C0C9D" w:rsidTr="00790305">
              <w:trPr>
                <w:jc w:val="center"/>
              </w:trPr>
              <w:tc>
                <w:tcPr>
                  <w:tcW w:w="10500" w:type="dxa"/>
                  <w:tcBorders>
                    <w:top w:val="nil"/>
                    <w:left w:val="nil"/>
                    <w:bottom w:val="nil"/>
                    <w:right w:val="nil"/>
                  </w:tcBorders>
                  <w:tcMar>
                    <w:top w:w="15" w:type="dxa"/>
                    <w:left w:w="45" w:type="dxa"/>
                    <w:bottom w:w="15" w:type="dxa"/>
                    <w:right w:w="45" w:type="dxa"/>
                  </w:tcMar>
                </w:tcPr>
                <w:p w:rsidR="00D467B2" w:rsidRPr="007C0C9D" w:rsidRDefault="00D467B2"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D467B2" w:rsidRPr="00C00499" w:rsidRDefault="00D467B2" w:rsidP="00590BCC">
            <w:pPr>
              <w:jc w:val="center"/>
            </w:pPr>
          </w:p>
        </w:tc>
      </w:tr>
      <w:tr w:rsidR="00D467B2"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D467B2" w:rsidRPr="00C00499" w:rsidRDefault="00D467B2" w:rsidP="00590BCC">
            <w:r w:rsidRPr="00C00499">
              <w:t xml:space="preserve">Numărul </w:t>
            </w:r>
            <w:r>
              <w:t>procedurii de achiziție______________din_________</w:t>
            </w:r>
          </w:p>
        </w:tc>
      </w:tr>
      <w:tr w:rsidR="00D467B2" w:rsidRPr="00C00499" w:rsidTr="0079030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D467B2" w:rsidRPr="00EE5461" w:rsidRDefault="00D467B2" w:rsidP="003F6BBD">
            <w:r w:rsidRPr="00EE5461">
              <w:t>Obiectul achiziției:</w:t>
            </w:r>
          </w:p>
        </w:tc>
      </w:tr>
      <w:tr w:rsidR="00D467B2" w:rsidRPr="00C00499" w:rsidTr="00790305">
        <w:trPr>
          <w:trHeight w:val="567"/>
        </w:trPr>
        <w:tc>
          <w:tcPr>
            <w:tcW w:w="2905" w:type="pct"/>
            <w:gridSpan w:val="7"/>
          </w:tcPr>
          <w:p w:rsidR="00D467B2" w:rsidRPr="00C00499" w:rsidRDefault="00D467B2" w:rsidP="00590BCC"/>
        </w:tc>
        <w:tc>
          <w:tcPr>
            <w:tcW w:w="2095" w:type="pct"/>
            <w:gridSpan w:val="4"/>
          </w:tcPr>
          <w:p w:rsidR="00D467B2" w:rsidRPr="00C00499" w:rsidRDefault="00D467B2" w:rsidP="00590BCC"/>
        </w:tc>
      </w:tr>
      <w:tr w:rsidR="00D467B2" w:rsidRPr="00C00499" w:rsidTr="00790305">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D467B2" w:rsidRPr="0065496F" w:rsidRDefault="00D467B2"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jc w:val="center"/>
              <w:rPr>
                <w:b/>
                <w:sz w:val="20"/>
                <w:szCs w:val="20"/>
              </w:rPr>
            </w:pPr>
            <w:r w:rsidRPr="0065496F">
              <w:rPr>
                <w:b/>
                <w:sz w:val="20"/>
                <w:szCs w:val="20"/>
              </w:rPr>
              <w:t>Produ-cătorul</w:t>
            </w:r>
          </w:p>
        </w:tc>
        <w:tc>
          <w:tcPr>
            <w:tcW w:w="1167" w:type="pct"/>
            <w:gridSpan w:val="2"/>
            <w:tcBorders>
              <w:top w:val="single" w:sz="4" w:space="0" w:color="auto"/>
              <w:left w:val="single" w:sz="4" w:space="0" w:color="auto"/>
              <w:bottom w:val="single" w:sz="4" w:space="0" w:color="auto"/>
              <w:right w:val="single" w:sz="4" w:space="0" w:color="auto"/>
            </w:tcBorders>
          </w:tcPr>
          <w:p w:rsidR="00D467B2" w:rsidRPr="0065496F" w:rsidRDefault="00D467B2" w:rsidP="00590BCC">
            <w:pPr>
              <w:jc w:val="center"/>
              <w:rPr>
                <w:b/>
                <w:sz w:val="20"/>
                <w:szCs w:val="20"/>
              </w:rPr>
            </w:pPr>
            <w:r w:rsidRPr="0065496F">
              <w:rPr>
                <w:b/>
                <w:sz w:val="20"/>
                <w:szCs w:val="20"/>
              </w:rPr>
              <w:t>Specificarea tehnică deplină solicitată de către autoritatea contractantă</w:t>
            </w:r>
          </w:p>
          <w:p w:rsidR="00D467B2" w:rsidRPr="0065496F" w:rsidRDefault="00D467B2"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jc w:val="center"/>
              <w:rPr>
                <w:b/>
                <w:sz w:val="20"/>
                <w:szCs w:val="20"/>
              </w:rPr>
            </w:pPr>
            <w:r w:rsidRPr="0065496F">
              <w:rPr>
                <w:b/>
                <w:sz w:val="20"/>
                <w:szCs w:val="20"/>
              </w:rPr>
              <w:t>Specificarea tehnică deplină propusă de către ofertant</w:t>
            </w:r>
          </w:p>
          <w:p w:rsidR="00D467B2" w:rsidRPr="0065496F" w:rsidRDefault="00D467B2"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jc w:val="center"/>
              <w:rPr>
                <w:b/>
                <w:sz w:val="20"/>
                <w:szCs w:val="20"/>
              </w:rPr>
            </w:pPr>
            <w:r w:rsidRPr="0065496F">
              <w:rPr>
                <w:b/>
                <w:sz w:val="20"/>
                <w:szCs w:val="20"/>
              </w:rPr>
              <w:t>Standarde de referinţă</w:t>
            </w:r>
          </w:p>
        </w:tc>
      </w:tr>
      <w:tr w:rsidR="00D467B2" w:rsidRPr="00C00499" w:rsidTr="00790305">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jc w:val="center"/>
              <w:rPr>
                <w:sz w:val="20"/>
                <w:szCs w:val="20"/>
              </w:rPr>
            </w:pPr>
            <w:r>
              <w:rPr>
                <w:sz w:val="20"/>
                <w:szCs w:val="20"/>
              </w:rPr>
              <w:t>4</w:t>
            </w: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jc w:val="center"/>
              <w:rPr>
                <w:sz w:val="20"/>
                <w:szCs w:val="20"/>
              </w:rPr>
            </w:pPr>
            <w:r>
              <w:rPr>
                <w:sz w:val="20"/>
                <w:szCs w:val="20"/>
              </w:rPr>
              <w:t>7</w:t>
            </w: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r w:rsidRPr="0065496F">
              <w:rPr>
                <w:sz w:val="20"/>
                <w:szCs w:val="20"/>
              </w:rPr>
              <w:t>Lotul 1</w:t>
            </w:r>
            <w:r>
              <w:rPr>
                <w:sz w:val="20"/>
                <w:szCs w:val="20"/>
              </w:rPr>
              <w:t xml:space="preserve"> Mobilier pentru grădiniță</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b/>
                <w:sz w:val="20"/>
                <w:szCs w:val="20"/>
              </w:rPr>
            </w:pPr>
            <w:r w:rsidRPr="0065496F">
              <w:rPr>
                <w:sz w:val="20"/>
                <w:szCs w:val="20"/>
              </w:rPr>
              <w:t xml:space="preserve">Lotul </w:t>
            </w:r>
            <w:r>
              <w:rPr>
                <w:sz w:val="20"/>
                <w:szCs w:val="20"/>
              </w:rPr>
              <w:t>2 Mobilier pentru birou</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181062">
            <w:pPr>
              <w:rPr>
                <w:b/>
                <w:sz w:val="20"/>
                <w:szCs w:val="20"/>
              </w:rPr>
            </w:pPr>
            <w:r w:rsidRPr="0065496F">
              <w:rPr>
                <w:sz w:val="20"/>
                <w:szCs w:val="20"/>
              </w:rPr>
              <w:t xml:space="preserve">Lotul </w:t>
            </w:r>
            <w:r>
              <w:rPr>
                <w:sz w:val="20"/>
                <w:szCs w:val="20"/>
              </w:rPr>
              <w:t>3 Mobilier pentru baie</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Pr="0065496F" w:rsidRDefault="00D467B2" w:rsidP="00B47656">
            <w:pPr>
              <w:rPr>
                <w:sz w:val="20"/>
                <w:szCs w:val="20"/>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181062">
            <w:pPr>
              <w:rPr>
                <w:b/>
                <w:sz w:val="20"/>
                <w:szCs w:val="20"/>
              </w:rPr>
            </w:pPr>
            <w:r w:rsidRPr="0065496F">
              <w:rPr>
                <w:sz w:val="20"/>
                <w:szCs w:val="20"/>
              </w:rPr>
              <w:t xml:space="preserve">Lotul </w:t>
            </w:r>
            <w:r>
              <w:rPr>
                <w:sz w:val="20"/>
                <w:szCs w:val="20"/>
              </w:rPr>
              <w:t>4 Articole textile</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Default="00D467B2" w:rsidP="008F2315">
            <w:pPr>
              <w:rPr>
                <w:sz w:val="20"/>
                <w:szCs w:val="20"/>
                <w:highlight w:val="yellow"/>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181062">
            <w:pPr>
              <w:rPr>
                <w:b/>
                <w:sz w:val="20"/>
                <w:szCs w:val="20"/>
              </w:rPr>
            </w:pPr>
            <w:r w:rsidRPr="0065496F">
              <w:rPr>
                <w:sz w:val="20"/>
                <w:szCs w:val="20"/>
              </w:rPr>
              <w:t xml:space="preserve">Lotul </w:t>
            </w:r>
            <w:r>
              <w:rPr>
                <w:sz w:val="20"/>
                <w:szCs w:val="20"/>
              </w:rPr>
              <w:t>5 Echipament și accesorii IT</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Default="00D467B2" w:rsidP="008F2315">
            <w:pPr>
              <w:rPr>
                <w:sz w:val="20"/>
                <w:szCs w:val="20"/>
                <w:highlight w:val="yellow"/>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181062">
            <w:pPr>
              <w:rPr>
                <w:b/>
                <w:sz w:val="20"/>
                <w:szCs w:val="20"/>
              </w:rPr>
            </w:pPr>
            <w:r w:rsidRPr="0065496F">
              <w:rPr>
                <w:sz w:val="20"/>
                <w:szCs w:val="20"/>
              </w:rPr>
              <w:t xml:space="preserve">Lotul </w:t>
            </w:r>
            <w:r>
              <w:rPr>
                <w:sz w:val="20"/>
                <w:szCs w:val="20"/>
              </w:rPr>
              <w:t>6 Mobiler pentru dotarea bucătăriei</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Default="00D467B2" w:rsidP="008F2315">
            <w:pPr>
              <w:rPr>
                <w:sz w:val="20"/>
                <w:szCs w:val="20"/>
                <w:highlight w:val="yellow"/>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181062">
            <w:pPr>
              <w:rPr>
                <w:b/>
                <w:sz w:val="20"/>
                <w:szCs w:val="20"/>
              </w:rPr>
            </w:pPr>
            <w:r w:rsidRPr="0065496F">
              <w:rPr>
                <w:sz w:val="20"/>
                <w:szCs w:val="20"/>
              </w:rPr>
              <w:t xml:space="preserve">Lotul </w:t>
            </w:r>
            <w:r>
              <w:rPr>
                <w:sz w:val="20"/>
                <w:szCs w:val="20"/>
              </w:rPr>
              <w:t>7 Echipament tehnologic pentru bucătărie</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Default="00D467B2" w:rsidP="008F2315">
            <w:pPr>
              <w:rPr>
                <w:sz w:val="20"/>
                <w:szCs w:val="20"/>
                <w:highlight w:val="yellow"/>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181062">
            <w:pPr>
              <w:rPr>
                <w:b/>
                <w:sz w:val="20"/>
                <w:szCs w:val="20"/>
              </w:rPr>
            </w:pPr>
            <w:r w:rsidRPr="0065496F">
              <w:rPr>
                <w:sz w:val="20"/>
                <w:szCs w:val="20"/>
              </w:rPr>
              <w:t xml:space="preserve">Lotul </w:t>
            </w:r>
            <w:r>
              <w:rPr>
                <w:sz w:val="20"/>
                <w:szCs w:val="20"/>
              </w:rPr>
              <w:t>8 Dispozitive de preparare/ păstrare a alimentelor</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Default="00D467B2" w:rsidP="008F2315">
            <w:pPr>
              <w:rPr>
                <w:sz w:val="20"/>
                <w:szCs w:val="20"/>
                <w:highlight w:val="yellow"/>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181062">
            <w:pPr>
              <w:rPr>
                <w:b/>
                <w:sz w:val="20"/>
                <w:szCs w:val="20"/>
              </w:rPr>
            </w:pPr>
            <w:r w:rsidRPr="0065496F">
              <w:rPr>
                <w:sz w:val="20"/>
                <w:szCs w:val="20"/>
              </w:rPr>
              <w:t xml:space="preserve">Lotul </w:t>
            </w:r>
            <w:r>
              <w:rPr>
                <w:sz w:val="20"/>
                <w:szCs w:val="20"/>
              </w:rPr>
              <w:t>9 Tehnică de uz casnic</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Default="00D467B2" w:rsidP="008F2315">
            <w:pPr>
              <w:rPr>
                <w:sz w:val="20"/>
                <w:szCs w:val="20"/>
                <w:highlight w:val="yellow"/>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181062">
            <w:pPr>
              <w:rPr>
                <w:b/>
                <w:sz w:val="20"/>
                <w:szCs w:val="20"/>
              </w:rPr>
            </w:pPr>
            <w:r w:rsidRPr="0065496F">
              <w:rPr>
                <w:sz w:val="20"/>
                <w:szCs w:val="20"/>
              </w:rPr>
              <w:t>Lotul 1</w:t>
            </w:r>
            <w:r>
              <w:rPr>
                <w:sz w:val="20"/>
                <w:szCs w:val="20"/>
              </w:rPr>
              <w:t>0 Instrumente muzicale</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Default="00D467B2" w:rsidP="008F2315">
            <w:pPr>
              <w:rPr>
                <w:sz w:val="20"/>
                <w:szCs w:val="20"/>
                <w:highlight w:val="yellow"/>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181062">
            <w:pPr>
              <w:rPr>
                <w:b/>
                <w:sz w:val="20"/>
                <w:szCs w:val="20"/>
              </w:rPr>
            </w:pPr>
            <w:r w:rsidRPr="0065496F">
              <w:rPr>
                <w:sz w:val="20"/>
                <w:szCs w:val="20"/>
              </w:rPr>
              <w:t>Lotul 1</w:t>
            </w:r>
            <w:r>
              <w:rPr>
                <w:sz w:val="20"/>
                <w:szCs w:val="20"/>
              </w:rPr>
              <w:t>1 Echipament pentru teren de joacă exterior</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Default="00D467B2" w:rsidP="008F2315">
            <w:pPr>
              <w:rPr>
                <w:sz w:val="20"/>
                <w:szCs w:val="20"/>
                <w:highlight w:val="yellow"/>
              </w:rPr>
            </w:pPr>
            <w:r>
              <w:rPr>
                <w:sz w:val="20"/>
                <w:szCs w:val="20"/>
              </w:rPr>
              <w:t>conform caietului de sarcini</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c>
          <w:tcPr>
            <w:tcW w:w="1167" w:type="pct"/>
            <w:gridSpan w:val="2"/>
            <w:tcBorders>
              <w:top w:val="single" w:sz="4" w:space="0" w:color="auto"/>
              <w:left w:val="single" w:sz="4" w:space="0" w:color="auto"/>
              <w:bottom w:val="single" w:sz="4" w:space="0" w:color="auto"/>
              <w:right w:val="single" w:sz="4" w:space="0" w:color="auto"/>
            </w:tcBorders>
            <w:vAlign w:val="center"/>
          </w:tcPr>
          <w:p w:rsidR="00D467B2" w:rsidRPr="004E73AE" w:rsidRDefault="00D467B2" w:rsidP="00590BCC">
            <w:pPr>
              <w:rPr>
                <w:sz w:val="20"/>
                <w:szCs w:val="20"/>
                <w:lang w:val="ru-RU"/>
              </w:rPr>
            </w:pPr>
            <w:r>
              <w:rPr>
                <w:sz w:val="20"/>
                <w:szCs w:val="20"/>
                <w:lang w:val="ru-RU"/>
              </w:rPr>
              <w:t xml:space="preserve">      </w:t>
            </w:r>
          </w:p>
        </w:tc>
        <w:tc>
          <w:tcPr>
            <w:tcW w:w="744" w:type="pct"/>
            <w:tcBorders>
              <w:top w:val="single" w:sz="4" w:space="0" w:color="auto"/>
              <w:left w:val="single" w:sz="4" w:space="0" w:color="auto"/>
              <w:bottom w:val="single" w:sz="4" w:space="0" w:color="auto"/>
              <w:right w:val="single" w:sz="4" w:space="0" w:color="auto"/>
            </w:tcBorders>
          </w:tcPr>
          <w:p w:rsidR="00D467B2" w:rsidRPr="0065496F" w:rsidRDefault="00D467B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467B2" w:rsidRPr="0065496F" w:rsidRDefault="00D467B2" w:rsidP="00590BCC">
            <w:pPr>
              <w:rPr>
                <w:sz w:val="20"/>
                <w:szCs w:val="20"/>
              </w:rPr>
            </w:pPr>
          </w:p>
        </w:tc>
      </w:tr>
      <w:tr w:rsidR="00D467B2" w:rsidRPr="00C00499" w:rsidTr="00790305">
        <w:trPr>
          <w:trHeight w:val="397"/>
        </w:trPr>
        <w:tc>
          <w:tcPr>
            <w:tcW w:w="5000" w:type="pct"/>
            <w:gridSpan w:val="11"/>
            <w:tcBorders>
              <w:top w:val="single" w:sz="4" w:space="0" w:color="auto"/>
            </w:tcBorders>
            <w:vAlign w:val="center"/>
          </w:tcPr>
          <w:p w:rsidR="00D467B2" w:rsidRPr="00C00499" w:rsidRDefault="00D467B2" w:rsidP="00590BCC">
            <w:pPr>
              <w:tabs>
                <w:tab w:val="left" w:pos="6120"/>
              </w:tabs>
            </w:pPr>
          </w:p>
          <w:p w:rsidR="00D467B2" w:rsidRPr="00C00499" w:rsidRDefault="00D467B2" w:rsidP="00590BCC">
            <w:r w:rsidRPr="00C00499">
              <w:t>Semnat:_______________ Numele, Prenumele:_____________________________ În calitate de: ________________</w:t>
            </w:r>
          </w:p>
          <w:p w:rsidR="00D467B2" w:rsidRPr="00C00499" w:rsidRDefault="00D467B2" w:rsidP="00590BCC">
            <w:pPr>
              <w:rPr>
                <w:bCs/>
                <w:iCs/>
              </w:rPr>
            </w:pPr>
            <w:r w:rsidRPr="00C00499">
              <w:rPr>
                <w:bCs/>
                <w:iCs/>
              </w:rPr>
              <w:t>Ofertantul: _______________________ Adresa: __________________________</w:t>
            </w:r>
          </w:p>
          <w:tbl>
            <w:tblPr>
              <w:tblpPr w:leftFromText="180" w:rightFromText="180" w:vertAnchor="text" w:tblpY="1"/>
              <w:tblOverlap w:val="never"/>
              <w:tblW w:w="15829" w:type="dxa"/>
              <w:tblLayout w:type="fixed"/>
              <w:tblLook w:val="00A0"/>
            </w:tblPr>
            <w:tblGrid>
              <w:gridCol w:w="1227"/>
              <w:gridCol w:w="49"/>
              <w:gridCol w:w="2423"/>
              <w:gridCol w:w="1116"/>
              <w:gridCol w:w="916"/>
              <w:gridCol w:w="1355"/>
              <w:gridCol w:w="2695"/>
              <w:gridCol w:w="1134"/>
              <w:gridCol w:w="86"/>
              <w:gridCol w:w="1190"/>
              <w:gridCol w:w="1701"/>
              <w:gridCol w:w="236"/>
              <w:gridCol w:w="1431"/>
              <w:gridCol w:w="34"/>
              <w:gridCol w:w="236"/>
            </w:tblGrid>
            <w:tr w:rsidR="00D467B2" w:rsidRPr="00C00499" w:rsidTr="00790305">
              <w:trPr>
                <w:trHeight w:val="697"/>
              </w:trPr>
              <w:tc>
                <w:tcPr>
                  <w:tcW w:w="15593" w:type="dxa"/>
                  <w:gridSpan w:val="14"/>
                  <w:vAlign w:val="center"/>
                </w:tcPr>
                <w:p w:rsidR="00D467B2" w:rsidRDefault="00D467B2" w:rsidP="00A737A6">
                  <w:pP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467B2" w:rsidRPr="00DC35AC" w:rsidRDefault="00D467B2" w:rsidP="00A737A6">
                  <w:pPr>
                    <w:jc w:val="right"/>
                    <w:rPr>
                      <w:noProof w:val="0"/>
                      <w:lang w:val="it-IT"/>
                    </w:rPr>
                  </w:pPr>
                  <w:r w:rsidRPr="00A30B00">
                    <w:rPr>
                      <w:noProof w:val="0"/>
                      <w:lang w:val="it-IT"/>
                    </w:rPr>
                    <w:t>Anexa nr.</w:t>
                  </w:r>
                  <w:r>
                    <w:rPr>
                      <w:noProof w:val="0"/>
                      <w:lang w:val="it-IT"/>
                    </w:rPr>
                    <w:t>23</w:t>
                  </w:r>
                </w:p>
                <w:p w:rsidR="00D467B2" w:rsidRPr="00D22624" w:rsidRDefault="00D467B2" w:rsidP="00A737A6">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A737A6">
                  <w:pPr>
                    <w:jc w:val="center"/>
                    <w:rPr>
                      <w:noProof w:val="0"/>
                      <w:lang w:val="it-IT"/>
                    </w:rPr>
                  </w:pPr>
                  <w:r w:rsidRPr="0003591A">
                    <w:rPr>
                      <w:noProof w:val="0"/>
                      <w:lang w:val="it-IT"/>
                    </w:rPr>
                    <w:t>din “____” ________ 20___</w:t>
                  </w:r>
                </w:p>
                <w:p w:rsidR="00D467B2" w:rsidRDefault="00D467B2" w:rsidP="00A737A6">
                  <w:pPr>
                    <w:jc w:val="right"/>
                    <w:rPr>
                      <w:noProof w:val="0"/>
                      <w:lang w:val="it-IT"/>
                    </w:rPr>
                  </w:pPr>
                </w:p>
                <w:p w:rsidR="00D467B2" w:rsidRPr="00665E43" w:rsidRDefault="00D467B2" w:rsidP="00A737A6">
                  <w:pPr>
                    <w:pStyle w:val="Heading2"/>
                    <w:rPr>
                      <w:rFonts w:eastAsia="Times New Roman"/>
                      <w:noProof w:val="0"/>
                      <w:sz w:val="24"/>
                      <w:lang w:val="it-IT"/>
                    </w:rPr>
                  </w:pPr>
                  <w:r w:rsidRPr="00665E43">
                    <w:rPr>
                      <w:rFonts w:eastAsia="Times New Roman"/>
                      <w:noProof w:val="0"/>
                      <w:lang w:val="it-IT"/>
                    </w:rPr>
                    <w:t>Specificații de preț</w:t>
                  </w:r>
                </w:p>
              </w:tc>
              <w:tc>
                <w:tcPr>
                  <w:tcW w:w="236" w:type="dxa"/>
                </w:tcPr>
                <w:p w:rsidR="00D467B2" w:rsidRPr="00665E43" w:rsidRDefault="00D467B2" w:rsidP="00A737A6">
                  <w:pPr>
                    <w:pStyle w:val="Heading2"/>
                    <w:jc w:val="right"/>
                    <w:rPr>
                      <w:rFonts w:eastAsia="Times New Roman"/>
                      <w:b w:val="0"/>
                      <w:sz w:val="20"/>
                      <w:szCs w:val="20"/>
                      <w:lang w:val="en-US"/>
                    </w:rPr>
                  </w:pPr>
                </w:p>
              </w:tc>
            </w:tr>
            <w:tr w:rsidR="00D467B2" w:rsidRPr="00C00499" w:rsidTr="00790305">
              <w:tc>
                <w:tcPr>
                  <w:tcW w:w="15593" w:type="dxa"/>
                  <w:gridSpan w:val="14"/>
                  <w:tcBorders>
                    <w:bottom w:val="single" w:sz="4" w:space="0" w:color="auto"/>
                  </w:tcBorders>
                </w:tcPr>
                <w:p w:rsidR="00D467B2" w:rsidRPr="00DC35AC" w:rsidRDefault="00D467B2" w:rsidP="00A737A6">
                  <w:pPr>
                    <w:jc w:val="both"/>
                  </w:pPr>
                  <w:r w:rsidRPr="00DC35AC">
                    <w:rPr>
                      <w:i/>
                      <w:iCs/>
                      <w:sz w:val="22"/>
                      <w:szCs w:val="22"/>
                    </w:rPr>
                    <w:t>[Acest tabel va fi completat de către ofertant în coloanele 5,6,7,8 și la necesitate</w:t>
                  </w:r>
                  <w:r>
                    <w:rPr>
                      <w:i/>
                      <w:iCs/>
                      <w:sz w:val="22"/>
                      <w:szCs w:val="22"/>
                    </w:rPr>
                    <w:t>,</w:t>
                  </w:r>
                  <w:r w:rsidRPr="00DC35AC">
                    <w:rPr>
                      <w:i/>
                      <w:iCs/>
                      <w:sz w:val="22"/>
                      <w:szCs w:val="22"/>
                    </w:rPr>
                    <w:t xml:space="preserve"> iar de către autoritatea contractantă – în coloanele 1,2,3,4,9,10]</w:t>
                  </w:r>
                </w:p>
                <w:p w:rsidR="00D467B2" w:rsidRPr="00C00499" w:rsidRDefault="00D467B2" w:rsidP="00A737A6">
                  <w:pPr>
                    <w:jc w:val="center"/>
                  </w:pPr>
                </w:p>
              </w:tc>
              <w:tc>
                <w:tcPr>
                  <w:tcW w:w="236" w:type="dxa"/>
                  <w:tcBorders>
                    <w:bottom w:val="single" w:sz="4" w:space="0" w:color="auto"/>
                  </w:tcBorders>
                </w:tcPr>
                <w:p w:rsidR="00D467B2" w:rsidRPr="007C0C9D" w:rsidRDefault="00D467B2" w:rsidP="00A737A6">
                  <w:pPr>
                    <w:jc w:val="both"/>
                    <w:rPr>
                      <w:i/>
                      <w:iCs/>
                    </w:rPr>
                  </w:pPr>
                </w:p>
              </w:tc>
            </w:tr>
            <w:tr w:rsidR="00D467B2"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D467B2" w:rsidRPr="00C00499" w:rsidRDefault="00D467B2" w:rsidP="00A737A6"/>
              </w:tc>
              <w:tc>
                <w:tcPr>
                  <w:tcW w:w="14332" w:type="dxa"/>
                  <w:gridSpan w:val="12"/>
                  <w:tcBorders>
                    <w:top w:val="single" w:sz="4" w:space="0" w:color="auto"/>
                    <w:left w:val="single" w:sz="4" w:space="0" w:color="auto"/>
                    <w:bottom w:val="single" w:sz="4" w:space="0" w:color="auto"/>
                    <w:right w:val="single" w:sz="4" w:space="0" w:color="auto"/>
                  </w:tcBorders>
                  <w:vAlign w:val="center"/>
                </w:tcPr>
                <w:p w:rsidR="00D467B2" w:rsidRPr="00C00499" w:rsidRDefault="00D467B2" w:rsidP="00A737A6">
                  <w:r w:rsidRPr="00C00499">
                    <w:t xml:space="preserve">Numărul </w:t>
                  </w:r>
                  <w:r>
                    <w:t xml:space="preserve"> procedurii de achiziție______________din_________</w:t>
                  </w:r>
                </w:p>
              </w:tc>
            </w:tr>
            <w:tr w:rsidR="00D467B2" w:rsidRPr="00C00499" w:rsidTr="00790305">
              <w:trPr>
                <w:gridAfter w:val="2"/>
                <w:wAfter w:w="270" w:type="dxa"/>
                <w:trHeight w:val="397"/>
              </w:trPr>
              <w:tc>
                <w:tcPr>
                  <w:tcW w:w="1227" w:type="dxa"/>
                  <w:tcBorders>
                    <w:top w:val="single" w:sz="4" w:space="0" w:color="auto"/>
                    <w:left w:val="single" w:sz="4" w:space="0" w:color="auto"/>
                    <w:bottom w:val="single" w:sz="4" w:space="0" w:color="auto"/>
                    <w:right w:val="single" w:sz="4" w:space="0" w:color="auto"/>
                  </w:tcBorders>
                </w:tcPr>
                <w:p w:rsidR="00D467B2" w:rsidRDefault="00D467B2" w:rsidP="00F60928"/>
              </w:tc>
              <w:tc>
                <w:tcPr>
                  <w:tcW w:w="14332" w:type="dxa"/>
                  <w:gridSpan w:val="12"/>
                  <w:tcBorders>
                    <w:top w:val="single" w:sz="4" w:space="0" w:color="auto"/>
                    <w:left w:val="single" w:sz="4" w:space="0" w:color="auto"/>
                    <w:bottom w:val="single" w:sz="4" w:space="0" w:color="auto"/>
                    <w:right w:val="single" w:sz="4" w:space="0" w:color="auto"/>
                  </w:tcBorders>
                  <w:vAlign w:val="center"/>
                </w:tcPr>
                <w:p w:rsidR="00D467B2" w:rsidRPr="00C00499" w:rsidRDefault="00D467B2" w:rsidP="003F6BBD">
                  <w:r w:rsidRPr="00EE5461">
                    <w:t>Obiectul achiziției:</w:t>
                  </w:r>
                  <w:r w:rsidRPr="00EE5461">
                    <w:rPr>
                      <w:rFonts w:eastAsia="Times New Roman"/>
                      <w:b/>
                      <w:bCs/>
                    </w:rPr>
                    <w:t xml:space="preserve"> </w:t>
                  </w:r>
                </w:p>
              </w:tc>
            </w:tr>
            <w:tr w:rsidR="00D467B2" w:rsidRPr="006C1FA2" w:rsidTr="00C913B1">
              <w:trPr>
                <w:gridAfter w:val="1"/>
                <w:wAfter w:w="236"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jc w:val="center"/>
                    <w:rPr>
                      <w:b/>
                      <w:sz w:val="20"/>
                    </w:rPr>
                  </w:pPr>
                  <w:r w:rsidRPr="0028367D">
                    <w:rPr>
                      <w:b/>
                      <w:sz w:val="20"/>
                    </w:rPr>
                    <w:t>Cod CPV</w:t>
                  </w:r>
                </w:p>
              </w:tc>
              <w:tc>
                <w:tcPr>
                  <w:tcW w:w="2423" w:type="dxa"/>
                  <w:tcBorders>
                    <w:top w:val="single" w:sz="4" w:space="0" w:color="auto"/>
                    <w:left w:val="single" w:sz="4" w:space="0" w:color="auto"/>
                    <w:bottom w:val="single" w:sz="4" w:space="0" w:color="auto"/>
                    <w:right w:val="single" w:sz="4" w:space="0" w:color="auto"/>
                  </w:tcBorders>
                </w:tcPr>
                <w:p w:rsidR="00D467B2" w:rsidRPr="0028367D" w:rsidRDefault="00D467B2" w:rsidP="00F60928">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16" w:type="dxa"/>
                  <w:tcBorders>
                    <w:top w:val="single" w:sz="4" w:space="0" w:color="auto"/>
                    <w:left w:val="single" w:sz="4" w:space="0" w:color="auto"/>
                    <w:bottom w:val="single" w:sz="4" w:space="0" w:color="auto"/>
                    <w:right w:val="single" w:sz="4" w:space="0" w:color="auto"/>
                  </w:tcBorders>
                </w:tcPr>
                <w:p w:rsidR="00D467B2" w:rsidRPr="0028367D" w:rsidRDefault="00D467B2" w:rsidP="00F60928">
                  <w:pPr>
                    <w:rPr>
                      <w:b/>
                      <w:sz w:val="20"/>
                    </w:rPr>
                  </w:pPr>
                  <w:r>
                    <w:rPr>
                      <w:b/>
                      <w:sz w:val="20"/>
                    </w:rPr>
                    <w:t>Cantitatea de copii alimentati pe zi</w:t>
                  </w:r>
                </w:p>
              </w:tc>
              <w:tc>
                <w:tcPr>
                  <w:tcW w:w="916" w:type="dxa"/>
                  <w:tcBorders>
                    <w:top w:val="single" w:sz="4" w:space="0" w:color="auto"/>
                    <w:left w:val="single" w:sz="4" w:space="0" w:color="auto"/>
                    <w:right w:val="single" w:sz="4" w:space="0" w:color="auto"/>
                  </w:tcBorders>
                </w:tcPr>
                <w:p w:rsidR="00D467B2" w:rsidRPr="0028367D" w:rsidRDefault="00D467B2" w:rsidP="00F60928">
                  <w:pPr>
                    <w:jc w:val="center"/>
                    <w:rPr>
                      <w:b/>
                      <w:sz w:val="20"/>
                    </w:rPr>
                  </w:pPr>
                  <w:r w:rsidRPr="0028367D">
                    <w:rPr>
                      <w:b/>
                      <w:sz w:val="20"/>
                    </w:rPr>
                    <w:t>Preţ unitar (fără TVA)</w:t>
                  </w:r>
                </w:p>
              </w:tc>
              <w:tc>
                <w:tcPr>
                  <w:tcW w:w="1355" w:type="dxa"/>
                  <w:tcBorders>
                    <w:top w:val="single" w:sz="4" w:space="0" w:color="auto"/>
                    <w:left w:val="single" w:sz="4" w:space="0" w:color="auto"/>
                    <w:bottom w:val="single" w:sz="4" w:space="0" w:color="auto"/>
                    <w:right w:val="single" w:sz="4" w:space="0" w:color="auto"/>
                  </w:tcBorders>
                </w:tcPr>
                <w:p w:rsidR="00D467B2" w:rsidRPr="0028367D" w:rsidRDefault="00D467B2" w:rsidP="00F60928">
                  <w:pPr>
                    <w:jc w:val="center"/>
                    <w:rPr>
                      <w:b/>
                      <w:sz w:val="20"/>
                    </w:rPr>
                  </w:pPr>
                  <w:r w:rsidRPr="0028367D">
                    <w:rPr>
                      <w:b/>
                      <w:sz w:val="20"/>
                    </w:rPr>
                    <w:t>Preţ unitar (cu TVA)</w:t>
                  </w:r>
                </w:p>
              </w:tc>
              <w:tc>
                <w:tcPr>
                  <w:tcW w:w="2695" w:type="dxa"/>
                  <w:tcBorders>
                    <w:top w:val="single" w:sz="4" w:space="0" w:color="auto"/>
                    <w:left w:val="single" w:sz="4" w:space="0" w:color="auto"/>
                    <w:bottom w:val="single" w:sz="4" w:space="0" w:color="auto"/>
                    <w:right w:val="single" w:sz="4" w:space="0" w:color="auto"/>
                  </w:tcBorders>
                </w:tcPr>
                <w:p w:rsidR="00D467B2" w:rsidRPr="0028367D" w:rsidRDefault="00D467B2" w:rsidP="00F60928">
                  <w:pPr>
                    <w:jc w:val="center"/>
                    <w:rPr>
                      <w:b/>
                      <w:sz w:val="20"/>
                    </w:rPr>
                  </w:pPr>
                  <w:r>
                    <w:rPr>
                      <w:b/>
                      <w:sz w:val="20"/>
                    </w:rPr>
                    <w:t>Alte cheltuieli aferente serviciului de alimentație pentru o singura zipentru un copil (procentul) fara TVA</w:t>
                  </w:r>
                </w:p>
              </w:tc>
              <w:tc>
                <w:tcPr>
                  <w:tcW w:w="1134" w:type="dxa"/>
                  <w:tcBorders>
                    <w:top w:val="single" w:sz="4" w:space="0" w:color="auto"/>
                    <w:left w:val="single" w:sz="4" w:space="0" w:color="auto"/>
                    <w:bottom w:val="single" w:sz="4" w:space="0" w:color="auto"/>
                    <w:right w:val="single" w:sz="4" w:space="0" w:color="auto"/>
                  </w:tcBorders>
                </w:tcPr>
                <w:p w:rsidR="00D467B2" w:rsidRPr="0028367D" w:rsidRDefault="00D467B2" w:rsidP="00F60928">
                  <w:pPr>
                    <w:jc w:val="center"/>
                    <w:rPr>
                      <w:b/>
                      <w:sz w:val="20"/>
                    </w:rPr>
                  </w:pPr>
                  <w:r w:rsidRPr="0028367D">
                    <w:rPr>
                      <w:b/>
                      <w:sz w:val="20"/>
                    </w:rPr>
                    <w:t>Suma</w:t>
                  </w:r>
                </w:p>
                <w:p w:rsidR="00D467B2" w:rsidRPr="0028367D" w:rsidRDefault="00D467B2" w:rsidP="00F60928">
                  <w:pPr>
                    <w:jc w:val="center"/>
                    <w:rPr>
                      <w:b/>
                      <w:sz w:val="20"/>
                    </w:rPr>
                  </w:pPr>
                  <w:r w:rsidRPr="0028367D">
                    <w:rPr>
                      <w:b/>
                      <w:sz w:val="20"/>
                    </w:rPr>
                    <w:t>fără</w:t>
                  </w:r>
                </w:p>
                <w:p w:rsidR="00D467B2" w:rsidRPr="0028367D" w:rsidRDefault="00D467B2" w:rsidP="00F60928">
                  <w:pPr>
                    <w:jc w:val="center"/>
                    <w:rPr>
                      <w:b/>
                      <w:sz w:val="20"/>
                    </w:rPr>
                  </w:pPr>
                  <w:r w:rsidRPr="0028367D">
                    <w:rPr>
                      <w:b/>
                      <w:sz w:val="20"/>
                    </w:rPr>
                    <w:t>TVA</w:t>
                  </w:r>
                </w:p>
              </w:tc>
              <w:tc>
                <w:tcPr>
                  <w:tcW w:w="1276" w:type="dxa"/>
                  <w:gridSpan w:val="2"/>
                  <w:tcBorders>
                    <w:top w:val="single" w:sz="4" w:space="0" w:color="auto"/>
                    <w:left w:val="single" w:sz="4" w:space="0" w:color="auto"/>
                    <w:bottom w:val="single" w:sz="4" w:space="0" w:color="auto"/>
                    <w:right w:val="single" w:sz="4" w:space="0" w:color="auto"/>
                  </w:tcBorders>
                </w:tcPr>
                <w:p w:rsidR="00D467B2" w:rsidRPr="0028367D" w:rsidRDefault="00D467B2" w:rsidP="00F60928">
                  <w:pPr>
                    <w:jc w:val="center"/>
                    <w:rPr>
                      <w:b/>
                      <w:sz w:val="20"/>
                    </w:rPr>
                  </w:pPr>
                  <w:r w:rsidRPr="0028367D">
                    <w:rPr>
                      <w:b/>
                      <w:sz w:val="20"/>
                    </w:rPr>
                    <w:t>Suma</w:t>
                  </w:r>
                </w:p>
                <w:p w:rsidR="00D467B2" w:rsidRPr="0028367D" w:rsidRDefault="00D467B2" w:rsidP="00F60928">
                  <w:pPr>
                    <w:jc w:val="center"/>
                    <w:rPr>
                      <w:b/>
                      <w:sz w:val="20"/>
                    </w:rPr>
                  </w:pPr>
                  <w:r w:rsidRPr="0028367D">
                    <w:rPr>
                      <w:b/>
                      <w:sz w:val="20"/>
                    </w:rPr>
                    <w:t>cu TVA</w:t>
                  </w:r>
                </w:p>
              </w:tc>
              <w:tc>
                <w:tcPr>
                  <w:tcW w:w="1701" w:type="dxa"/>
                  <w:tcBorders>
                    <w:top w:val="single" w:sz="4" w:space="0" w:color="auto"/>
                    <w:left w:val="single" w:sz="4" w:space="0" w:color="auto"/>
                    <w:bottom w:val="single" w:sz="4" w:space="0" w:color="auto"/>
                    <w:right w:val="single" w:sz="4" w:space="0" w:color="auto"/>
                  </w:tcBorders>
                </w:tcPr>
                <w:p w:rsidR="00D467B2" w:rsidRPr="0028367D" w:rsidRDefault="00D467B2" w:rsidP="00F60928">
                  <w:pPr>
                    <w:jc w:val="center"/>
                    <w:rPr>
                      <w:b/>
                      <w:sz w:val="20"/>
                      <w:szCs w:val="28"/>
                    </w:rPr>
                  </w:pPr>
                  <w:r w:rsidRPr="0028367D">
                    <w:rPr>
                      <w:b/>
                      <w:sz w:val="20"/>
                      <w:szCs w:val="28"/>
                    </w:rPr>
                    <w:t xml:space="preserve">Termenul de </w:t>
                  </w:r>
                </w:p>
                <w:p w:rsidR="00D467B2" w:rsidRPr="0028367D" w:rsidRDefault="00D467B2" w:rsidP="00F60928">
                  <w:pPr>
                    <w:jc w:val="center"/>
                    <w:rPr>
                      <w:b/>
                      <w:sz w:val="20"/>
                    </w:rPr>
                  </w:pPr>
                  <w:r>
                    <w:rPr>
                      <w:b/>
                      <w:sz w:val="20"/>
                      <w:szCs w:val="28"/>
                    </w:rPr>
                    <w:t>livrare/</w:t>
                  </w:r>
                  <w:r w:rsidRPr="0028367D">
                    <w:rPr>
                      <w:b/>
                      <w:sz w:val="20"/>
                      <w:szCs w:val="28"/>
                    </w:rPr>
                    <w:t xml:space="preserve">prestare </w:t>
                  </w: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F60928">
                  <w:pPr>
                    <w:rPr>
                      <w:b/>
                      <w:sz w:val="20"/>
                      <w:szCs w:val="28"/>
                    </w:rPr>
                  </w:pPr>
                  <w:r w:rsidRPr="0028367D">
                    <w:rPr>
                      <w:b/>
                      <w:sz w:val="20"/>
                      <w:szCs w:val="28"/>
                    </w:rPr>
                    <w:t>Clasificație bugetară (IBAN)</w:t>
                  </w:r>
                </w:p>
              </w:tc>
            </w:tr>
            <w:tr w:rsidR="00D467B2" w:rsidRPr="006C1FA2" w:rsidTr="00C913B1">
              <w:trPr>
                <w:gridAfter w:val="1"/>
                <w:wAfter w:w="236"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jc w:val="center"/>
                    <w:rPr>
                      <w:sz w:val="20"/>
                    </w:rPr>
                  </w:pPr>
                  <w:r w:rsidRPr="0028367D">
                    <w:rPr>
                      <w:sz w:val="20"/>
                    </w:rPr>
                    <w:t>1</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jc w:val="center"/>
                    <w:rPr>
                      <w:sz w:val="20"/>
                    </w:rPr>
                  </w:pPr>
                  <w:r w:rsidRPr="0028367D">
                    <w:rPr>
                      <w:sz w:val="20"/>
                    </w:rPr>
                    <w:t>2</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jc w:val="center"/>
                    <w:rPr>
                      <w:sz w:val="20"/>
                    </w:rPr>
                  </w:pPr>
                  <w:r w:rsidRPr="0028367D">
                    <w:rPr>
                      <w:sz w:val="20"/>
                    </w:rPr>
                    <w:t>5</w:t>
                  </w: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jc w:val="center"/>
                    <w:rPr>
                      <w:sz w:val="20"/>
                    </w:rPr>
                  </w:pPr>
                  <w:r w:rsidRPr="0028367D">
                    <w:rPr>
                      <w:sz w:val="20"/>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jc w:val="center"/>
                    <w:rPr>
                      <w:sz w:val="20"/>
                    </w:rPr>
                  </w:pPr>
                  <w:r w:rsidRPr="0028367D">
                    <w:rPr>
                      <w:sz w:val="20"/>
                    </w:rPr>
                    <w:t>8</w:t>
                  </w:r>
                </w:p>
              </w:tc>
              <w:tc>
                <w:tcPr>
                  <w:tcW w:w="1701" w:type="dxa"/>
                  <w:tcBorders>
                    <w:top w:val="single" w:sz="4" w:space="0" w:color="auto"/>
                    <w:left w:val="single" w:sz="4" w:space="0" w:color="auto"/>
                    <w:bottom w:val="single" w:sz="4" w:space="0" w:color="auto"/>
                    <w:right w:val="single" w:sz="4" w:space="0" w:color="auto"/>
                  </w:tcBorders>
                </w:tcPr>
                <w:p w:rsidR="00D467B2" w:rsidRPr="0028367D" w:rsidRDefault="00D467B2" w:rsidP="00F60928">
                  <w:pPr>
                    <w:jc w:val="center"/>
                    <w:rPr>
                      <w:sz w:val="20"/>
                    </w:rPr>
                  </w:pPr>
                  <w:r w:rsidRPr="0028367D">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F60928">
                  <w:pPr>
                    <w:jc w:val="center"/>
                    <w:rPr>
                      <w:sz w:val="20"/>
                    </w:rPr>
                  </w:pPr>
                  <w:r>
                    <w:rPr>
                      <w:sz w:val="20"/>
                    </w:rPr>
                    <w:t>10</w:t>
                  </w: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rPr>
                      <w:sz w:val="20"/>
                    </w:rPr>
                  </w:pP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rPr>
                      <w:b/>
                      <w:sz w:val="20"/>
                    </w:rPr>
                  </w:pPr>
                  <w:r>
                    <w:rPr>
                      <w:b/>
                      <w:sz w:val="20"/>
                    </w:rPr>
                    <w:t>Bunuri/servicii</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F60928">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28367D" w:rsidRDefault="00D467B2" w:rsidP="00F60928">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F60928">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39143310-2</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sz w:val="20"/>
                      <w:szCs w:val="20"/>
                    </w:rPr>
                  </w:pPr>
                  <w:r w:rsidRPr="0065496F">
                    <w:rPr>
                      <w:sz w:val="20"/>
                      <w:szCs w:val="20"/>
                    </w:rPr>
                    <w:t>Lotul 1</w:t>
                  </w:r>
                  <w:r>
                    <w:rPr>
                      <w:sz w:val="20"/>
                      <w:szCs w:val="20"/>
                    </w:rPr>
                    <w:t xml:space="preserve"> Mobilier pentru grădiniță</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28367D" w:rsidRDefault="00D467B2" w:rsidP="009F6FE2">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D873BA" w:rsidRDefault="00D467B2" w:rsidP="009F6FE2">
                  <w:pPr>
                    <w:rPr>
                      <w:sz w:val="20"/>
                    </w:rPr>
                  </w:pPr>
                  <w:r w:rsidRPr="00D873BA">
                    <w:rPr>
                      <w:sz w:val="20"/>
                    </w:rPr>
                    <w:t>39121200-8</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 xml:space="preserve">Lotul </w:t>
                  </w:r>
                  <w:r>
                    <w:rPr>
                      <w:sz w:val="20"/>
                      <w:szCs w:val="20"/>
                    </w:rPr>
                    <w:t>2 Mobilier pentru birou</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28367D" w:rsidRDefault="00D467B2" w:rsidP="009F6FE2">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39100000-3</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 xml:space="preserve">Lotul </w:t>
                  </w:r>
                  <w:r>
                    <w:rPr>
                      <w:sz w:val="20"/>
                      <w:szCs w:val="20"/>
                    </w:rPr>
                    <w:t>3 Mobilier pentru baie</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3F6BBD" w:rsidRDefault="00D467B2" w:rsidP="009F6FE2">
                  <w:pPr>
                    <w:rPr>
                      <w:sz w:val="20"/>
                      <w:lang w:val="en-US"/>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3F5758" w:rsidRDefault="00D467B2" w:rsidP="009F6FE2">
                  <w:pPr>
                    <w:rPr>
                      <w:sz w:val="20"/>
                      <w:lang w:val="en-US"/>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CE50C8" w:rsidRDefault="00D467B2" w:rsidP="009F6FE2">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39516120-9</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 xml:space="preserve">Lotul </w:t>
                  </w:r>
                  <w:r>
                    <w:rPr>
                      <w:sz w:val="20"/>
                      <w:szCs w:val="20"/>
                    </w:rPr>
                    <w:t>4 Articole textile</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023BA8" w:rsidRDefault="00D467B2" w:rsidP="009F6FE2">
                  <w:pPr>
                    <w:rPr>
                      <w:sz w:val="20"/>
                      <w:lang w:val="ru-RU"/>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3F5758" w:rsidRDefault="00D467B2" w:rsidP="009F6FE2">
                  <w:pPr>
                    <w:rPr>
                      <w:sz w:val="20"/>
                      <w:lang w:val="en-US"/>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CE50C8" w:rsidRDefault="00D467B2" w:rsidP="009F6FE2">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30200000-1</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 xml:space="preserve">Lotul </w:t>
                  </w:r>
                  <w:r>
                    <w:rPr>
                      <w:sz w:val="20"/>
                      <w:szCs w:val="20"/>
                    </w:rPr>
                    <w:t>5 Echipament și accesorii IT</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9F6FE2" w:rsidRDefault="00D467B2" w:rsidP="009F6FE2">
                  <w:pPr>
                    <w:rPr>
                      <w:sz w:val="20"/>
                      <w:lang w:val="en-US"/>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3F5758" w:rsidRDefault="00D467B2" w:rsidP="009F6FE2">
                  <w:pPr>
                    <w:rPr>
                      <w:sz w:val="20"/>
                      <w:lang w:val="en-US"/>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9F6FE2" w:rsidRDefault="00D467B2" w:rsidP="009F6FE2">
                  <w:pPr>
                    <w:rPr>
                      <w:sz w:val="20"/>
                      <w:lang w:val="en-US"/>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39141100-3</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 xml:space="preserve">Lotul </w:t>
                  </w:r>
                  <w:r>
                    <w:rPr>
                      <w:sz w:val="20"/>
                      <w:szCs w:val="20"/>
                    </w:rPr>
                    <w:t>6 Mobiler pentru dotarea bucătăriei</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9F6FE2" w:rsidRDefault="00D467B2" w:rsidP="009F6FE2">
                  <w:pPr>
                    <w:rPr>
                      <w:sz w:val="20"/>
                      <w:lang w:val="pt-BR"/>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9F6FE2" w:rsidRDefault="00D467B2" w:rsidP="009F6FE2">
                  <w:pPr>
                    <w:rPr>
                      <w:sz w:val="20"/>
                      <w:lang w:val="pt-BR"/>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9F6FE2" w:rsidRDefault="00D467B2" w:rsidP="009F6FE2">
                  <w:pPr>
                    <w:rPr>
                      <w:sz w:val="20"/>
                      <w:lang w:val="pt-BR"/>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39711130-9</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 xml:space="preserve">Lotul </w:t>
                  </w:r>
                  <w:r>
                    <w:rPr>
                      <w:sz w:val="20"/>
                      <w:szCs w:val="20"/>
                    </w:rPr>
                    <w:t>7 Echipament tehnologic pentru bucătărie</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023BA8" w:rsidRDefault="00D467B2" w:rsidP="009F6FE2">
                  <w:pPr>
                    <w:rPr>
                      <w:sz w:val="20"/>
                      <w:lang w:val="ru-RU"/>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3F5758" w:rsidRDefault="00D467B2" w:rsidP="009F6FE2">
                  <w:pPr>
                    <w:rPr>
                      <w:sz w:val="20"/>
                      <w:lang w:val="en-US"/>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CE50C8" w:rsidRDefault="00D467B2" w:rsidP="009F6FE2">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39711200-1</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 xml:space="preserve">Lotul </w:t>
                  </w:r>
                  <w:r>
                    <w:rPr>
                      <w:sz w:val="20"/>
                      <w:szCs w:val="20"/>
                    </w:rPr>
                    <w:t>8 Dispozitive de preparare/ păstrare a alimentelor</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9F6FE2" w:rsidRDefault="00D467B2" w:rsidP="009F6FE2">
                  <w:pPr>
                    <w:rPr>
                      <w:sz w:val="20"/>
                      <w:lang w:val="pt-BR"/>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9F6FE2" w:rsidRDefault="00D467B2" w:rsidP="009F6FE2">
                  <w:pPr>
                    <w:rPr>
                      <w:sz w:val="20"/>
                      <w:lang w:val="pt-BR"/>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9F6FE2" w:rsidRDefault="00D467B2" w:rsidP="009F6FE2">
                  <w:pPr>
                    <w:rPr>
                      <w:sz w:val="20"/>
                      <w:lang w:val="pt-BR"/>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39713200-5</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 xml:space="preserve">Lotul </w:t>
                  </w:r>
                  <w:r>
                    <w:rPr>
                      <w:sz w:val="20"/>
                      <w:szCs w:val="20"/>
                    </w:rPr>
                    <w:t>9 Tehnică de uz casnic</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9F6FE2" w:rsidRDefault="00D467B2" w:rsidP="009F6FE2">
                  <w:pPr>
                    <w:rPr>
                      <w:sz w:val="20"/>
                      <w:lang w:val="pt-BR"/>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9F6FE2" w:rsidRDefault="00D467B2" w:rsidP="009F6FE2">
                  <w:pPr>
                    <w:rPr>
                      <w:sz w:val="20"/>
                      <w:lang w:val="pt-BR"/>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9F6FE2" w:rsidRDefault="00D467B2" w:rsidP="009F6FE2">
                  <w:pPr>
                    <w:rPr>
                      <w:sz w:val="20"/>
                      <w:lang w:val="pt-BR"/>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37311100-2</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Lotul 1</w:t>
                  </w:r>
                  <w:r>
                    <w:rPr>
                      <w:sz w:val="20"/>
                      <w:szCs w:val="20"/>
                    </w:rPr>
                    <w:t>0 Instrumente muzicale</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023BA8" w:rsidRDefault="00D467B2" w:rsidP="009F6FE2">
                  <w:pPr>
                    <w:rPr>
                      <w:sz w:val="20"/>
                      <w:lang w:val="ru-RU"/>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3F5758" w:rsidRDefault="00D467B2" w:rsidP="009F6FE2">
                  <w:pPr>
                    <w:rPr>
                      <w:sz w:val="20"/>
                      <w:lang w:val="en-US"/>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CE50C8" w:rsidRDefault="00D467B2" w:rsidP="009F6FE2">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6C1FA2" w:rsidTr="00C913B1">
              <w:trPr>
                <w:gridAfter w:val="1"/>
                <w:wAfter w:w="236"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r>
                    <w:rPr>
                      <w:sz w:val="20"/>
                    </w:rPr>
                    <w:t>37535270-0</w:t>
                  </w:r>
                </w:p>
              </w:tc>
              <w:tc>
                <w:tcPr>
                  <w:tcW w:w="2423" w:type="dxa"/>
                  <w:tcBorders>
                    <w:top w:val="single" w:sz="4" w:space="0" w:color="auto"/>
                    <w:left w:val="single" w:sz="4" w:space="0" w:color="auto"/>
                    <w:bottom w:val="single" w:sz="4" w:space="0" w:color="auto"/>
                    <w:right w:val="single" w:sz="4" w:space="0" w:color="auto"/>
                  </w:tcBorders>
                  <w:vAlign w:val="center"/>
                </w:tcPr>
                <w:p w:rsidR="00D467B2" w:rsidRPr="0065496F" w:rsidRDefault="00D467B2" w:rsidP="009F6FE2">
                  <w:pPr>
                    <w:rPr>
                      <w:b/>
                      <w:sz w:val="20"/>
                      <w:szCs w:val="20"/>
                    </w:rPr>
                  </w:pPr>
                  <w:r w:rsidRPr="0065496F">
                    <w:rPr>
                      <w:sz w:val="20"/>
                      <w:szCs w:val="20"/>
                    </w:rPr>
                    <w:t>Lotul 1</w:t>
                  </w:r>
                  <w:r>
                    <w:rPr>
                      <w:sz w:val="20"/>
                      <w:szCs w:val="20"/>
                    </w:rPr>
                    <w:t>1 Echipament pentru teren de joacă exterior</w:t>
                  </w:r>
                </w:p>
              </w:tc>
              <w:tc>
                <w:tcPr>
                  <w:tcW w:w="1116" w:type="dxa"/>
                  <w:tcBorders>
                    <w:top w:val="single" w:sz="4" w:space="0" w:color="auto"/>
                    <w:left w:val="single" w:sz="4" w:space="0" w:color="auto"/>
                    <w:bottom w:val="single" w:sz="4" w:space="0" w:color="auto"/>
                    <w:right w:val="single" w:sz="4" w:space="0" w:color="auto"/>
                  </w:tcBorders>
                  <w:vAlign w:val="center"/>
                </w:tcPr>
                <w:p w:rsidR="00D467B2" w:rsidRPr="009F6FE2" w:rsidRDefault="00D467B2" w:rsidP="009F6FE2">
                  <w:pPr>
                    <w:rPr>
                      <w:sz w:val="20"/>
                      <w:lang w:val="pt-BR"/>
                    </w:rPr>
                  </w:pPr>
                </w:p>
              </w:tc>
              <w:tc>
                <w:tcPr>
                  <w:tcW w:w="916" w:type="dxa"/>
                  <w:tcBorders>
                    <w:top w:val="single" w:sz="4" w:space="0" w:color="auto"/>
                    <w:left w:val="single" w:sz="4" w:space="0" w:color="auto"/>
                    <w:bottom w:val="single" w:sz="4" w:space="0" w:color="auto"/>
                    <w:right w:val="single" w:sz="4" w:space="0" w:color="auto"/>
                  </w:tcBorders>
                  <w:vAlign w:val="center"/>
                </w:tcPr>
                <w:p w:rsidR="00D467B2" w:rsidRPr="009F6FE2" w:rsidRDefault="00D467B2" w:rsidP="009F6FE2">
                  <w:pPr>
                    <w:rPr>
                      <w:sz w:val="20"/>
                      <w:lang w:val="pt-BR"/>
                    </w:rPr>
                  </w:pPr>
                </w:p>
              </w:tc>
              <w:tc>
                <w:tcPr>
                  <w:tcW w:w="135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2695"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D467B2" w:rsidRPr="0028367D" w:rsidRDefault="00D467B2" w:rsidP="009F6FE2">
                  <w:pPr>
                    <w:rPr>
                      <w:sz w:val="20"/>
                    </w:rPr>
                  </w:pPr>
                </w:p>
              </w:tc>
              <w:tc>
                <w:tcPr>
                  <w:tcW w:w="1701" w:type="dxa"/>
                  <w:tcBorders>
                    <w:top w:val="single" w:sz="4" w:space="0" w:color="auto"/>
                    <w:left w:val="single" w:sz="4" w:space="0" w:color="auto"/>
                    <w:bottom w:val="single" w:sz="4" w:space="0" w:color="auto"/>
                    <w:right w:val="single" w:sz="4" w:space="0" w:color="auto"/>
                  </w:tcBorders>
                </w:tcPr>
                <w:p w:rsidR="00D467B2" w:rsidRPr="009F6FE2" w:rsidRDefault="00D467B2" w:rsidP="009F6FE2">
                  <w:pPr>
                    <w:rPr>
                      <w:sz w:val="20"/>
                      <w:lang w:val="pt-BR"/>
                    </w:rPr>
                  </w:pPr>
                </w:p>
              </w:tc>
              <w:tc>
                <w:tcPr>
                  <w:tcW w:w="1701" w:type="dxa"/>
                  <w:gridSpan w:val="3"/>
                  <w:tcBorders>
                    <w:top w:val="single" w:sz="4" w:space="0" w:color="auto"/>
                    <w:left w:val="single" w:sz="4" w:space="0" w:color="auto"/>
                    <w:bottom w:val="single" w:sz="4" w:space="0" w:color="auto"/>
                    <w:right w:val="single" w:sz="4" w:space="0" w:color="auto"/>
                  </w:tcBorders>
                </w:tcPr>
                <w:p w:rsidR="00D467B2" w:rsidRPr="006C1FA2" w:rsidRDefault="00D467B2" w:rsidP="009F6FE2">
                  <w:pPr>
                    <w:rPr>
                      <w:sz w:val="20"/>
                    </w:rPr>
                  </w:pPr>
                </w:p>
              </w:tc>
            </w:tr>
            <w:tr w:rsidR="00D467B2" w:rsidRPr="00845C1B" w:rsidTr="00790305">
              <w:trPr>
                <w:gridAfter w:val="3"/>
                <w:wAfter w:w="1701" w:type="dxa"/>
                <w:trHeight w:val="397"/>
              </w:trPr>
              <w:tc>
                <w:tcPr>
                  <w:tcW w:w="11001" w:type="dxa"/>
                  <w:gridSpan w:val="9"/>
                  <w:tcBorders>
                    <w:top w:val="single" w:sz="4" w:space="0" w:color="auto"/>
                  </w:tcBorders>
                  <w:vAlign w:val="center"/>
                </w:tcPr>
                <w:p w:rsidR="00D467B2" w:rsidRPr="00845C1B" w:rsidRDefault="00D467B2" w:rsidP="009F6FE2">
                  <w:pPr>
                    <w:tabs>
                      <w:tab w:val="left" w:pos="6120"/>
                    </w:tabs>
                    <w:rPr>
                      <w:sz w:val="20"/>
                    </w:rPr>
                  </w:pPr>
                </w:p>
                <w:p w:rsidR="00D467B2" w:rsidRPr="00845C1B" w:rsidRDefault="00D467B2" w:rsidP="009F6FE2">
                  <w:pPr>
                    <w:rPr>
                      <w:sz w:val="20"/>
                    </w:rPr>
                  </w:pPr>
                  <w:r w:rsidRPr="00845C1B">
                    <w:rPr>
                      <w:sz w:val="20"/>
                    </w:rPr>
                    <w:t>Semnat:_______________ Numele, Prenumele:_____________________________ În calitate de: ______________</w:t>
                  </w:r>
                </w:p>
                <w:p w:rsidR="00D467B2" w:rsidRPr="00845C1B" w:rsidRDefault="00D467B2" w:rsidP="009F6FE2">
                  <w:pPr>
                    <w:rPr>
                      <w:sz w:val="20"/>
                    </w:rPr>
                  </w:pPr>
                </w:p>
                <w:p w:rsidR="00D467B2" w:rsidRPr="00845C1B" w:rsidRDefault="00D467B2" w:rsidP="009F6FE2">
                  <w:pPr>
                    <w:rPr>
                      <w:iCs/>
                      <w:sz w:val="20"/>
                    </w:rPr>
                  </w:pPr>
                  <w:r w:rsidRPr="00845C1B">
                    <w:rPr>
                      <w:iCs/>
                      <w:sz w:val="20"/>
                    </w:rPr>
                    <w:t>Ofertantul: ___________________             Adresa: ________________________________________________________</w:t>
                  </w:r>
                </w:p>
              </w:tc>
              <w:tc>
                <w:tcPr>
                  <w:tcW w:w="2891" w:type="dxa"/>
                  <w:gridSpan w:val="2"/>
                  <w:tcBorders>
                    <w:top w:val="single" w:sz="4" w:space="0" w:color="auto"/>
                  </w:tcBorders>
                </w:tcPr>
                <w:p w:rsidR="00D467B2" w:rsidRPr="00845C1B" w:rsidRDefault="00D467B2" w:rsidP="009F6FE2">
                  <w:pPr>
                    <w:tabs>
                      <w:tab w:val="left" w:pos="6120"/>
                    </w:tabs>
                    <w:rPr>
                      <w:sz w:val="20"/>
                    </w:rPr>
                  </w:pPr>
                </w:p>
              </w:tc>
              <w:tc>
                <w:tcPr>
                  <w:tcW w:w="236" w:type="dxa"/>
                  <w:tcBorders>
                    <w:top w:val="single" w:sz="4" w:space="0" w:color="auto"/>
                  </w:tcBorders>
                </w:tcPr>
                <w:p w:rsidR="00D467B2" w:rsidRPr="00845C1B" w:rsidRDefault="00D467B2" w:rsidP="009F6FE2">
                  <w:pPr>
                    <w:tabs>
                      <w:tab w:val="left" w:pos="6120"/>
                    </w:tabs>
                    <w:rPr>
                      <w:sz w:val="20"/>
                    </w:rPr>
                  </w:pPr>
                </w:p>
              </w:tc>
            </w:tr>
          </w:tbl>
          <w:p w:rsidR="00D467B2" w:rsidRPr="00C00499" w:rsidRDefault="00D467B2" w:rsidP="00590BCC">
            <w:pPr>
              <w:rPr>
                <w:bCs/>
                <w:iCs/>
              </w:rPr>
            </w:pPr>
          </w:p>
        </w:tc>
      </w:tr>
      <w:tr w:rsidR="00D467B2" w:rsidRPr="00C60D06" w:rsidTr="00790305">
        <w:trPr>
          <w:gridAfter w:val="1"/>
          <w:wAfter w:w="26" w:type="pct"/>
          <w:trHeight w:val="397"/>
        </w:trPr>
        <w:tc>
          <w:tcPr>
            <w:tcW w:w="628" w:type="pct"/>
            <w:tcBorders>
              <w:top w:val="single" w:sz="4" w:space="0" w:color="auto"/>
            </w:tcBorders>
          </w:tcPr>
          <w:p w:rsidR="00D467B2" w:rsidRPr="00C60D06" w:rsidRDefault="00D467B2" w:rsidP="00590BCC">
            <w:pPr>
              <w:tabs>
                <w:tab w:val="left" w:pos="6120"/>
              </w:tabs>
            </w:pPr>
          </w:p>
        </w:tc>
        <w:tc>
          <w:tcPr>
            <w:tcW w:w="87" w:type="pct"/>
            <w:tcBorders>
              <w:top w:val="single" w:sz="4" w:space="0" w:color="auto"/>
            </w:tcBorders>
          </w:tcPr>
          <w:p w:rsidR="00D467B2" w:rsidRPr="00C60D06" w:rsidRDefault="00D467B2" w:rsidP="00590BCC">
            <w:pPr>
              <w:tabs>
                <w:tab w:val="left" w:pos="6120"/>
              </w:tabs>
            </w:pPr>
          </w:p>
        </w:tc>
        <w:tc>
          <w:tcPr>
            <w:tcW w:w="4259" w:type="pct"/>
            <w:gridSpan w:val="8"/>
            <w:tcBorders>
              <w:top w:val="single" w:sz="4" w:space="0" w:color="auto"/>
            </w:tcBorders>
            <w:vAlign w:val="center"/>
          </w:tcPr>
          <w:p w:rsidR="00D467B2" w:rsidRPr="00C60D06" w:rsidRDefault="00D467B2" w:rsidP="00590BCC">
            <w:pPr>
              <w:rPr>
                <w:bCs/>
                <w:iCs/>
              </w:rPr>
            </w:pPr>
          </w:p>
        </w:tc>
      </w:tr>
    </w:tbl>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Default="00D467B2" w:rsidP="009613A9">
      <w:pPr>
        <w:jc w:val="right"/>
        <w:rPr>
          <w:b/>
          <w:noProof w:val="0"/>
        </w:rPr>
      </w:pPr>
    </w:p>
    <w:p w:rsidR="00D467B2" w:rsidRPr="004B16DD" w:rsidRDefault="00D467B2" w:rsidP="009613A9">
      <w:pPr>
        <w:jc w:val="right"/>
        <w:rPr>
          <w:noProof w:val="0"/>
          <w:sz w:val="22"/>
          <w:szCs w:val="22"/>
          <w:lang w:val="it-IT"/>
        </w:rPr>
      </w:pPr>
      <w:r w:rsidRPr="00A30B00">
        <w:rPr>
          <w:noProof w:val="0"/>
          <w:lang w:val="it-IT"/>
        </w:rPr>
        <w:t>Anexa nr.</w:t>
      </w:r>
      <w:r>
        <w:rPr>
          <w:noProof w:val="0"/>
          <w:lang w:val="it-IT"/>
        </w:rPr>
        <w:t>24</w:t>
      </w:r>
    </w:p>
    <w:p w:rsidR="00D467B2" w:rsidRPr="00D22624" w:rsidRDefault="00D467B2" w:rsidP="009613A9">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9613A9">
      <w:pPr>
        <w:jc w:val="right"/>
        <w:rPr>
          <w:noProof w:val="0"/>
          <w:lang w:val="it-IT"/>
        </w:rPr>
      </w:pPr>
      <w:r w:rsidRPr="0003591A">
        <w:rPr>
          <w:noProof w:val="0"/>
          <w:lang w:val="it-IT"/>
        </w:rPr>
        <w:t>din “____” ________ 20___</w:t>
      </w:r>
    </w:p>
    <w:p w:rsidR="00D467B2" w:rsidRDefault="00D467B2" w:rsidP="007B392A">
      <w:pPr>
        <w:jc w:val="center"/>
        <w:rPr>
          <w:b/>
          <w:noProof w:val="0"/>
        </w:rPr>
      </w:pPr>
    </w:p>
    <w:p w:rsidR="00D467B2" w:rsidRPr="007B392A" w:rsidRDefault="00D467B2" w:rsidP="007B392A">
      <w:pPr>
        <w:jc w:val="center"/>
        <w:rPr>
          <w:b/>
          <w:noProof w:val="0"/>
        </w:rPr>
      </w:pPr>
      <w:bookmarkStart w:id="102" w:name="_Hlk77771427"/>
      <w:r w:rsidRPr="007B392A">
        <w:rPr>
          <w:b/>
          <w:noProof w:val="0"/>
        </w:rPr>
        <w:t xml:space="preserve">CONTRACT </w:t>
      </w:r>
      <w:r>
        <w:rPr>
          <w:b/>
          <w:noProof w:val="0"/>
        </w:rPr>
        <w:t>–</w:t>
      </w:r>
      <w:r w:rsidRPr="007B392A">
        <w:rPr>
          <w:b/>
          <w:noProof w:val="0"/>
        </w:rPr>
        <w:t xml:space="preserve"> MODEL</w:t>
      </w:r>
      <w:bookmarkEnd w:id="102"/>
    </w:p>
    <w:p w:rsidR="00D467B2" w:rsidRPr="007B392A" w:rsidRDefault="00D467B2" w:rsidP="00196AB4">
      <w:pPr>
        <w:pStyle w:val="ListParagraph"/>
        <w:numPr>
          <w:ilvl w:val="0"/>
          <w:numId w:val="0"/>
        </w:numPr>
        <w:ind w:right="-1"/>
        <w:rPr>
          <w:lang w:val="ro-RO"/>
        </w:rPr>
      </w:pPr>
    </w:p>
    <w:p w:rsidR="00D467B2" w:rsidRPr="0013795E" w:rsidRDefault="00D467B2" w:rsidP="00196AB4">
      <w:pPr>
        <w:pStyle w:val="ListParagraph"/>
        <w:numPr>
          <w:ilvl w:val="0"/>
          <w:numId w:val="0"/>
        </w:numPr>
        <w:ind w:right="-1"/>
        <w:rPr>
          <w:i/>
          <w:lang w:val="ro-RO"/>
        </w:rPr>
      </w:pPr>
    </w:p>
    <w:tbl>
      <w:tblPr>
        <w:tblW w:w="10173" w:type="dxa"/>
        <w:tblInd w:w="-426" w:type="dxa"/>
        <w:tblLayout w:type="fixed"/>
        <w:tblLook w:val="00A0"/>
      </w:tblPr>
      <w:tblGrid>
        <w:gridCol w:w="10173"/>
      </w:tblGrid>
      <w:tr w:rsidR="00D467B2" w:rsidRPr="0013795E" w:rsidTr="00BB0773">
        <w:trPr>
          <w:trHeight w:val="697"/>
        </w:trPr>
        <w:tc>
          <w:tcPr>
            <w:tcW w:w="10173" w:type="dxa"/>
            <w:vAlign w:val="center"/>
          </w:tcPr>
          <w:p w:rsidR="00D467B2" w:rsidRPr="00E91463" w:rsidRDefault="00D467B2" w:rsidP="00196AB4">
            <w:pPr>
              <w:jc w:val="both"/>
            </w:pPr>
          </w:p>
          <w:p w:rsidR="00D467B2" w:rsidRPr="00E91463" w:rsidRDefault="00D467B2" w:rsidP="00196AB4">
            <w:pPr>
              <w:jc w:val="both"/>
              <w:rPr>
                <w:caps/>
                <w:sz w:val="28"/>
                <w:szCs w:val="28"/>
              </w:rPr>
            </w:pPr>
          </w:p>
          <w:p w:rsidR="00D467B2" w:rsidRPr="00E91463" w:rsidRDefault="00D467B2" w:rsidP="00112F50">
            <w:pPr>
              <w:jc w:val="center"/>
              <w:rPr>
                <w:sz w:val="28"/>
                <w:szCs w:val="28"/>
                <w:u w:val="single"/>
              </w:rPr>
            </w:pPr>
            <w:r w:rsidRPr="00E91463">
              <w:rPr>
                <w:caps/>
                <w:sz w:val="28"/>
                <w:szCs w:val="28"/>
              </w:rPr>
              <w:t>Contract</w:t>
            </w:r>
            <w:r w:rsidRPr="00E91463">
              <w:rPr>
                <w:sz w:val="28"/>
                <w:szCs w:val="28"/>
              </w:rPr>
              <w:t xml:space="preserve"> Nr.</w:t>
            </w:r>
          </w:p>
          <w:p w:rsidR="00D467B2" w:rsidRPr="00E91463" w:rsidRDefault="00D467B2" w:rsidP="00112F50">
            <w:pPr>
              <w:jc w:val="center"/>
            </w:pPr>
            <w:r w:rsidRPr="00E91463">
              <w:t>privind achiziţia de</w:t>
            </w:r>
            <w:r w:rsidRPr="00E91463">
              <w:softHyphen/>
            </w:r>
            <w:r w:rsidRPr="00E91463">
              <w:softHyphen/>
            </w:r>
            <w:r w:rsidRPr="00E91463">
              <w:softHyphen/>
              <w:t>_</w:t>
            </w:r>
            <w:r>
              <w:t>servicii</w:t>
            </w:r>
            <w:r w:rsidRPr="00E91463">
              <w:t>_______________</w:t>
            </w:r>
          </w:p>
          <w:p w:rsidR="00D467B2" w:rsidRPr="00E91463" w:rsidRDefault="00D467B2" w:rsidP="00E91463">
            <w:pPr>
              <w:jc w:val="center"/>
              <w:rPr>
                <w:i/>
              </w:rPr>
            </w:pPr>
          </w:p>
          <w:p w:rsidR="00D467B2" w:rsidRPr="005D560A" w:rsidRDefault="00D467B2" w:rsidP="00E91463">
            <w:pPr>
              <w:jc w:val="center"/>
              <w:rPr>
                <w:i/>
              </w:rPr>
            </w:pPr>
            <w:r>
              <w:rPr>
                <w:i/>
              </w:rPr>
              <w:t xml:space="preserve">I </w:t>
            </w:r>
            <w:r w:rsidRPr="005D560A">
              <w:rPr>
                <w:i/>
              </w:rPr>
              <w:t>PARTEA GENERALĂ</w:t>
            </w:r>
          </w:p>
          <w:p w:rsidR="00D467B2" w:rsidRPr="005D560A" w:rsidRDefault="00D467B2" w:rsidP="00E91463">
            <w:pPr>
              <w:jc w:val="center"/>
              <w:rPr>
                <w:i/>
              </w:rPr>
            </w:pPr>
            <w:r w:rsidRPr="005D560A">
              <w:rPr>
                <w:i/>
              </w:rPr>
              <w:t>(OBLIGATORIU)</w:t>
            </w:r>
          </w:p>
          <w:p w:rsidR="00D467B2" w:rsidRDefault="00D467B2" w:rsidP="00E91463">
            <w:pPr>
              <w:jc w:val="center"/>
              <w:rPr>
                <w:iCs/>
              </w:rPr>
            </w:pPr>
          </w:p>
          <w:p w:rsidR="00D467B2" w:rsidRDefault="00D467B2" w:rsidP="00E91463">
            <w:pPr>
              <w:jc w:val="center"/>
              <w:rPr>
                <w:iCs/>
              </w:rPr>
            </w:pPr>
          </w:p>
          <w:p w:rsidR="00D467B2" w:rsidRPr="00E91463" w:rsidRDefault="00D467B2" w:rsidP="00E91463">
            <w:pPr>
              <w:jc w:val="center"/>
              <w:rPr>
                <w:iCs/>
              </w:rPr>
            </w:pPr>
          </w:p>
          <w:p w:rsidR="00D467B2" w:rsidRPr="00E91463" w:rsidRDefault="00D467B2" w:rsidP="00B56360">
            <w:pPr>
              <w:jc w:val="both"/>
              <w:rPr>
                <w:i/>
              </w:rPr>
            </w:pPr>
            <w:r w:rsidRPr="00E91463">
              <w:rPr>
                <w:i/>
              </w:rPr>
              <w:t xml:space="preserve">Obiectul achiziției </w:t>
            </w:r>
            <w:r w:rsidRPr="006D3E68">
              <w:rPr>
                <w:i/>
              </w:rPr>
              <w:t>_</w:t>
            </w:r>
          </w:p>
          <w:p w:rsidR="00D467B2" w:rsidRPr="00E91463" w:rsidRDefault="00D467B2" w:rsidP="00B56360">
            <w:pPr>
              <w:jc w:val="both"/>
              <w:rPr>
                <w:i/>
              </w:rPr>
            </w:pPr>
            <w:r w:rsidRPr="00E91463">
              <w:rPr>
                <w:i/>
              </w:rPr>
              <w:t xml:space="preserve">Cod CPV: </w:t>
            </w:r>
          </w:p>
          <w:p w:rsidR="00D467B2" w:rsidRPr="00E91463" w:rsidRDefault="00D467B2" w:rsidP="00B56360">
            <w:pPr>
              <w:jc w:val="both"/>
              <w:rPr>
                <w:i/>
              </w:rPr>
            </w:pPr>
          </w:p>
          <w:p w:rsidR="00D467B2" w:rsidRPr="00E91463" w:rsidRDefault="00D467B2" w:rsidP="00B56360">
            <w:pPr>
              <w:jc w:val="both"/>
              <w:rPr>
                <w:i/>
              </w:rPr>
            </w:pPr>
            <w:r w:rsidRPr="00E91463">
              <w:rPr>
                <w:i/>
              </w:rPr>
              <w:t>“___”_________20__</w:t>
            </w:r>
            <w:r w:rsidRPr="00E91463">
              <w:rPr>
                <w:i/>
              </w:rPr>
              <w:tab/>
              <w:t>__________________________</w:t>
            </w:r>
          </w:p>
          <w:p w:rsidR="00D467B2" w:rsidRPr="00E91463" w:rsidRDefault="00D467B2" w:rsidP="00B56360">
            <w:pPr>
              <w:jc w:val="both"/>
              <w:rPr>
                <w:i/>
              </w:rPr>
            </w:pPr>
            <w:r w:rsidRPr="00E91463">
              <w:rPr>
                <w:i/>
              </w:rPr>
              <w:t>(localitatea)</w:t>
            </w:r>
          </w:p>
          <w:p w:rsidR="00D467B2" w:rsidRPr="00E91463" w:rsidRDefault="00D467B2" w:rsidP="00B56360">
            <w:pPr>
              <w:jc w:val="both"/>
              <w:rPr>
                <w:i/>
              </w:rPr>
            </w:pPr>
          </w:p>
          <w:p w:rsidR="00D467B2" w:rsidRDefault="00D467B2" w:rsidP="00B56360">
            <w:pPr>
              <w:jc w:val="both"/>
              <w:rPr>
                <w:i/>
              </w:rPr>
            </w:pPr>
          </w:p>
          <w:tbl>
            <w:tblPr>
              <w:tblW w:w="9781" w:type="dxa"/>
              <w:tblLayout w:type="fixed"/>
              <w:tblLook w:val="00A0"/>
            </w:tblPr>
            <w:tblGrid>
              <w:gridCol w:w="4890"/>
              <w:gridCol w:w="4891"/>
            </w:tblGrid>
            <w:tr w:rsidR="00D467B2"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467B2" w:rsidRPr="00C00499" w:rsidRDefault="00D467B2"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467B2" w:rsidRPr="00C00499" w:rsidRDefault="00D467B2" w:rsidP="00E91463">
                  <w:pPr>
                    <w:jc w:val="center"/>
                    <w:rPr>
                      <w:b/>
                      <w:caps/>
                      <w:sz w:val="40"/>
                    </w:rPr>
                  </w:pPr>
                  <w:r w:rsidRPr="0095589A">
                    <w:rPr>
                      <w:b/>
                      <w:bCs/>
                    </w:rPr>
                    <w:t>Autoritatea contractantă</w:t>
                  </w:r>
                </w:p>
              </w:tc>
            </w:tr>
            <w:tr w:rsidR="00D467B2"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D467B2" w:rsidRPr="00C00499" w:rsidRDefault="00D467B2" w:rsidP="00E91463">
                  <w:pPr>
                    <w:rPr>
                      <w:b/>
                    </w:rPr>
                  </w:pPr>
                </w:p>
                <w:p w:rsidR="00D467B2" w:rsidRPr="00C00499" w:rsidRDefault="00D467B2" w:rsidP="00E91463">
                  <w:r w:rsidRPr="00C00499">
                    <w:rPr>
                      <w:b/>
                    </w:rPr>
                    <w:t>______________________________________</w:t>
                  </w:r>
                  <w:r w:rsidRPr="00C00499">
                    <w:t>,</w:t>
                  </w:r>
                </w:p>
                <w:p w:rsidR="00D467B2" w:rsidRPr="00C00499" w:rsidRDefault="00D467B2" w:rsidP="00E91463">
                  <w:pPr>
                    <w:spacing w:line="360" w:lineRule="auto"/>
                    <w:rPr>
                      <w:i/>
                      <w:sz w:val="18"/>
                      <w:szCs w:val="18"/>
                    </w:rPr>
                  </w:pPr>
                  <w:r w:rsidRPr="00C00499">
                    <w:rPr>
                      <w:i/>
                      <w:sz w:val="18"/>
                      <w:szCs w:val="18"/>
                    </w:rPr>
                    <w:t>(denumirea completă a întreprinderii, asociaţiei, organizaţiei)</w:t>
                  </w:r>
                </w:p>
                <w:p w:rsidR="00D467B2" w:rsidRPr="00C00499" w:rsidRDefault="00D467B2" w:rsidP="00E91463">
                  <w:r w:rsidRPr="00C00499">
                    <w:t xml:space="preserve">reprezentată prin </w:t>
                  </w:r>
                  <w:r w:rsidRPr="00C00499">
                    <w:rPr>
                      <w:b/>
                    </w:rPr>
                    <w:t>________________________</w:t>
                  </w:r>
                  <w:r w:rsidRPr="00C00499">
                    <w:t>,</w:t>
                  </w:r>
                </w:p>
                <w:p w:rsidR="00D467B2" w:rsidRPr="00C00499" w:rsidRDefault="00D467B2" w:rsidP="00E91463">
                  <w:pPr>
                    <w:spacing w:line="360" w:lineRule="auto"/>
                    <w:ind w:firstLine="1701"/>
                    <w:jc w:val="center"/>
                    <w:rPr>
                      <w:i/>
                      <w:sz w:val="18"/>
                      <w:szCs w:val="18"/>
                    </w:rPr>
                  </w:pPr>
                  <w:r w:rsidRPr="00C00499">
                    <w:rPr>
                      <w:i/>
                      <w:sz w:val="18"/>
                      <w:szCs w:val="18"/>
                    </w:rPr>
                    <w:t>(funcţia, numele, prenumele)</w:t>
                  </w:r>
                </w:p>
                <w:p w:rsidR="00D467B2" w:rsidRPr="00C00499" w:rsidRDefault="00D467B2" w:rsidP="00E91463">
                  <w:r w:rsidRPr="00C00499">
                    <w:t xml:space="preserve">care acţionează în baza </w:t>
                  </w:r>
                  <w:r w:rsidRPr="00C00499">
                    <w:rPr>
                      <w:b/>
                    </w:rPr>
                    <w:t>___________________</w:t>
                  </w:r>
                  <w:r w:rsidRPr="00C00499">
                    <w:t>,</w:t>
                  </w:r>
                </w:p>
                <w:p w:rsidR="00D467B2" w:rsidRPr="00C00499" w:rsidRDefault="00D467B2" w:rsidP="00E91463">
                  <w:pPr>
                    <w:spacing w:line="360" w:lineRule="auto"/>
                    <w:ind w:firstLine="2198"/>
                    <w:rPr>
                      <w:i/>
                      <w:sz w:val="18"/>
                      <w:szCs w:val="18"/>
                    </w:rPr>
                  </w:pPr>
                  <w:r w:rsidRPr="00C00499">
                    <w:rPr>
                      <w:i/>
                      <w:sz w:val="18"/>
                      <w:szCs w:val="18"/>
                    </w:rPr>
                    <w:t>(statut, regulament, hotărîre etc.)</w:t>
                  </w:r>
                </w:p>
                <w:p w:rsidR="00D467B2" w:rsidRPr="00C00499" w:rsidRDefault="00D467B2" w:rsidP="00E91463">
                  <w:pPr>
                    <w:spacing w:line="360" w:lineRule="auto"/>
                  </w:pPr>
                  <w:r w:rsidRPr="00C00499">
                    <w:t xml:space="preserve">denumit(a) în continuare </w:t>
                  </w:r>
                  <w:r>
                    <w:rPr>
                      <w:i/>
                    </w:rPr>
                    <w:t>Furnizor/Prestator</w:t>
                  </w:r>
                </w:p>
                <w:p w:rsidR="00D467B2" w:rsidRPr="00C00499" w:rsidRDefault="00D467B2" w:rsidP="00E91463">
                  <w:r w:rsidRPr="00C00499">
                    <w:rPr>
                      <w:b/>
                    </w:rPr>
                    <w:t>______________________________________</w:t>
                  </w:r>
                  <w:r w:rsidRPr="00C00499">
                    <w:t>,</w:t>
                  </w:r>
                </w:p>
                <w:p w:rsidR="00D467B2" w:rsidRPr="00C00499" w:rsidRDefault="00D467B2" w:rsidP="00E91463">
                  <w:pPr>
                    <w:spacing w:line="360" w:lineRule="auto"/>
                    <w:jc w:val="center"/>
                    <w:rPr>
                      <w:i/>
                      <w:sz w:val="18"/>
                      <w:szCs w:val="18"/>
                    </w:rPr>
                  </w:pPr>
                  <w:r w:rsidRPr="00C00499">
                    <w:rPr>
                      <w:i/>
                      <w:sz w:val="18"/>
                      <w:szCs w:val="18"/>
                    </w:rPr>
                    <w:t>(se indică nr. şi data de înregistrare în Registrul de Stat)</w:t>
                  </w:r>
                </w:p>
                <w:p w:rsidR="00D467B2" w:rsidRPr="00C00499" w:rsidRDefault="00D467B2"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467B2" w:rsidRPr="00C00499" w:rsidRDefault="00D467B2" w:rsidP="00E91463">
                  <w:r w:rsidRPr="00C00499">
                    <w:rPr>
                      <w:b/>
                    </w:rPr>
                    <w:t>__</w:t>
                  </w:r>
                  <w:r>
                    <w:rPr>
                      <w:b/>
                    </w:rPr>
                    <w:t xml:space="preserve">Primaria com. Ghindești </w:t>
                  </w:r>
                  <w:r w:rsidRPr="00C00499">
                    <w:rPr>
                      <w:b/>
                    </w:rPr>
                    <w:t>____________</w:t>
                  </w:r>
                  <w:r w:rsidRPr="00C00499">
                    <w:t>,</w:t>
                  </w:r>
                </w:p>
                <w:p w:rsidR="00D467B2" w:rsidRPr="00C00499" w:rsidRDefault="00D467B2" w:rsidP="00E91463">
                  <w:pPr>
                    <w:spacing w:line="360" w:lineRule="auto"/>
                    <w:rPr>
                      <w:i/>
                      <w:sz w:val="18"/>
                      <w:szCs w:val="18"/>
                    </w:rPr>
                  </w:pPr>
                  <w:r w:rsidRPr="00C00499">
                    <w:rPr>
                      <w:i/>
                      <w:sz w:val="18"/>
                      <w:szCs w:val="18"/>
                    </w:rPr>
                    <w:t>(denumirea completă a întreprinderii, asociaţiei, organizaţiei)</w:t>
                  </w:r>
                </w:p>
                <w:p w:rsidR="00D467B2" w:rsidRPr="00C00499" w:rsidRDefault="00D467B2" w:rsidP="00E91463">
                  <w:r w:rsidRPr="00C00499">
                    <w:t xml:space="preserve">reprezentată prin </w:t>
                  </w:r>
                  <w:r w:rsidRPr="00C00499">
                    <w:rPr>
                      <w:b/>
                    </w:rPr>
                    <w:t>___</w:t>
                  </w:r>
                  <w:r w:rsidRPr="00C00499">
                    <w:t>,</w:t>
                  </w:r>
                </w:p>
                <w:p w:rsidR="00D467B2" w:rsidRPr="00C00499" w:rsidRDefault="00D467B2" w:rsidP="00E91463">
                  <w:pPr>
                    <w:spacing w:line="360" w:lineRule="auto"/>
                    <w:ind w:firstLine="1701"/>
                    <w:jc w:val="center"/>
                    <w:rPr>
                      <w:i/>
                      <w:sz w:val="18"/>
                      <w:szCs w:val="18"/>
                    </w:rPr>
                  </w:pPr>
                  <w:r w:rsidRPr="00C00499">
                    <w:rPr>
                      <w:i/>
                      <w:sz w:val="18"/>
                      <w:szCs w:val="18"/>
                    </w:rPr>
                    <w:t>(funcţia, numele, prenumele)</w:t>
                  </w:r>
                </w:p>
                <w:p w:rsidR="00D467B2" w:rsidRPr="00C00499" w:rsidRDefault="00D467B2" w:rsidP="00E91463">
                  <w:r w:rsidRPr="00C00499">
                    <w:t xml:space="preserve">care acţionează în baza </w:t>
                  </w:r>
                  <w:r w:rsidRPr="00C00499">
                    <w:rPr>
                      <w:b/>
                    </w:rPr>
                    <w:t>___________________</w:t>
                  </w:r>
                  <w:r w:rsidRPr="00C00499">
                    <w:t>,</w:t>
                  </w:r>
                </w:p>
                <w:p w:rsidR="00D467B2" w:rsidRPr="00C00499" w:rsidRDefault="00D467B2" w:rsidP="00E91463">
                  <w:pPr>
                    <w:spacing w:line="360" w:lineRule="auto"/>
                    <w:ind w:firstLine="2198"/>
                    <w:rPr>
                      <w:i/>
                      <w:sz w:val="18"/>
                      <w:szCs w:val="18"/>
                    </w:rPr>
                  </w:pPr>
                  <w:r w:rsidRPr="00C00499">
                    <w:rPr>
                      <w:i/>
                      <w:sz w:val="18"/>
                      <w:szCs w:val="18"/>
                    </w:rPr>
                    <w:t>(statut, regulament, hotărîre etc.)</w:t>
                  </w:r>
                </w:p>
                <w:p w:rsidR="00D467B2" w:rsidRPr="00C00499" w:rsidRDefault="00D467B2" w:rsidP="00E91463">
                  <w:pPr>
                    <w:spacing w:line="360" w:lineRule="auto"/>
                  </w:pPr>
                  <w:r w:rsidRPr="00C00499">
                    <w:t xml:space="preserve">denumit(a) în continuare </w:t>
                  </w:r>
                  <w:r>
                    <w:rPr>
                      <w:i/>
                    </w:rPr>
                    <w:t>Cumpărător</w:t>
                  </w:r>
                  <w:r>
                    <w:t>/</w:t>
                  </w:r>
                  <w:r w:rsidRPr="009B04A2">
                    <w:rPr>
                      <w:i/>
                      <w:iCs/>
                    </w:rPr>
                    <w:t>Beneficiar</w:t>
                  </w:r>
                </w:p>
                <w:p w:rsidR="00D467B2" w:rsidRPr="00C00499" w:rsidRDefault="00D467B2" w:rsidP="00E91463">
                  <w:r w:rsidRPr="00C00499">
                    <w:rPr>
                      <w:b/>
                    </w:rPr>
                    <w:t>__</w:t>
                  </w:r>
                </w:p>
                <w:p w:rsidR="00D467B2" w:rsidRPr="00C00499" w:rsidRDefault="00D467B2" w:rsidP="00E91463">
                  <w:pPr>
                    <w:spacing w:line="360" w:lineRule="auto"/>
                    <w:jc w:val="center"/>
                    <w:rPr>
                      <w:i/>
                      <w:sz w:val="18"/>
                      <w:szCs w:val="18"/>
                    </w:rPr>
                  </w:pPr>
                  <w:r w:rsidRPr="00C00499">
                    <w:rPr>
                      <w:i/>
                      <w:sz w:val="18"/>
                      <w:szCs w:val="18"/>
                    </w:rPr>
                    <w:t>(se indică nr. şi data de înregistrare în Registrul de Stat)</w:t>
                  </w:r>
                </w:p>
                <w:p w:rsidR="00D467B2" w:rsidRPr="00C00499" w:rsidRDefault="00D467B2" w:rsidP="00E91463">
                  <w:pPr>
                    <w:spacing w:line="360" w:lineRule="auto"/>
                    <w:rPr>
                      <w:b/>
                      <w:caps/>
                      <w:sz w:val="40"/>
                    </w:rPr>
                  </w:pPr>
                  <w:r w:rsidRPr="00DC72B4">
                    <w:rPr>
                      <w:bCs/>
                    </w:rPr>
                    <w:t>pe de altă parte</w:t>
                  </w:r>
                  <w:r w:rsidRPr="00C00499">
                    <w:t>,</w:t>
                  </w:r>
                </w:p>
              </w:tc>
            </w:tr>
          </w:tbl>
          <w:p w:rsidR="00D467B2" w:rsidRDefault="00D467B2" w:rsidP="00B56360">
            <w:pPr>
              <w:jc w:val="both"/>
              <w:rPr>
                <w:i/>
              </w:rPr>
            </w:pPr>
          </w:p>
          <w:p w:rsidR="00D467B2" w:rsidRDefault="00D467B2" w:rsidP="00B56360">
            <w:pPr>
              <w:jc w:val="both"/>
              <w:rPr>
                <w:i/>
              </w:rPr>
            </w:pPr>
          </w:p>
          <w:p w:rsidR="00D467B2" w:rsidRDefault="00D467B2" w:rsidP="00B56360">
            <w:pPr>
              <w:jc w:val="both"/>
              <w:rPr>
                <w:i/>
              </w:rPr>
            </w:pPr>
          </w:p>
          <w:p w:rsidR="00D467B2" w:rsidRPr="00E91463" w:rsidRDefault="00D467B2" w:rsidP="00B56360">
            <w:pPr>
              <w:jc w:val="both"/>
              <w:rPr>
                <w:iCs/>
              </w:rPr>
            </w:pPr>
            <w:r w:rsidRPr="00E91463">
              <w:rPr>
                <w:iCs/>
              </w:rPr>
              <w:t>ambii (denumiţi(te) în continuare Părţi), au încheiat prezentul Contract referitor la următoarele:</w:t>
            </w:r>
          </w:p>
          <w:p w:rsidR="00D467B2" w:rsidRPr="00E91463" w:rsidRDefault="00D467B2" w:rsidP="00B56360">
            <w:pPr>
              <w:jc w:val="both"/>
              <w:rPr>
                <w:iCs/>
              </w:rPr>
            </w:pPr>
          </w:p>
          <w:p w:rsidR="00D467B2" w:rsidRPr="004E1825" w:rsidRDefault="00D467B2" w:rsidP="004E1825">
            <w:pPr>
              <w:jc w:val="center"/>
              <w:rPr>
                <w:b/>
                <w:noProof w:val="0"/>
                <w:u w:val="single"/>
                <w:shd w:val="clear" w:color="auto" w:fill="FFFFFF"/>
                <w:lang w:eastAsia="ru-RU"/>
              </w:rPr>
            </w:pPr>
            <w:r w:rsidRPr="00E91463">
              <w:rPr>
                <w:iCs/>
              </w:rPr>
              <w:t>a.</w:t>
            </w:r>
            <w:r w:rsidRPr="00E91463">
              <w:rPr>
                <w:iCs/>
              </w:rPr>
              <w:tab/>
              <w:t xml:space="preserve">Achiziţionarea </w:t>
            </w:r>
            <w:r>
              <w:rPr>
                <w:iCs/>
              </w:rPr>
              <w:t>___</w:t>
            </w:r>
            <w:r>
              <w:rPr>
                <w:noProof w:val="0"/>
                <w:u w:val="single"/>
                <w:shd w:val="clear" w:color="auto" w:fill="FFFFFF"/>
                <w:lang w:val="it-IT" w:eastAsia="ru-RU"/>
              </w:rPr>
              <w:t xml:space="preserve"> </w:t>
            </w:r>
            <w:r w:rsidRPr="004E1825">
              <w:rPr>
                <w:b/>
                <w:noProof w:val="0"/>
                <w:u w:val="single"/>
                <w:shd w:val="clear" w:color="auto" w:fill="FFFFFF"/>
                <w:lang w:val="it-IT" w:eastAsia="ru-RU"/>
              </w:rPr>
              <w:t>Mobilier, tehnica informational</w:t>
            </w:r>
            <w:r w:rsidRPr="004E1825">
              <w:rPr>
                <w:b/>
                <w:noProof w:val="0"/>
                <w:u w:val="single"/>
                <w:shd w:val="clear" w:color="auto" w:fill="FFFFFF"/>
                <w:lang w:eastAsia="ru-RU"/>
              </w:rPr>
              <w:t>ă și de calcul pentru dotarea</w:t>
            </w:r>
          </w:p>
          <w:p w:rsidR="00D467B2" w:rsidRPr="00E91463" w:rsidRDefault="00D467B2" w:rsidP="004E1825">
            <w:pPr>
              <w:jc w:val="both"/>
              <w:rPr>
                <w:iCs/>
              </w:rPr>
            </w:pPr>
            <w:r w:rsidRPr="004E1825">
              <w:rPr>
                <w:b/>
                <w:noProof w:val="0"/>
                <w:u w:val="single"/>
                <w:shd w:val="clear" w:color="auto" w:fill="FFFFFF"/>
                <w:lang w:eastAsia="ru-RU"/>
              </w:rPr>
              <w:t>Grădiniței de copii din s. Ghindești, rl.Florești</w:t>
            </w:r>
            <w:r>
              <w:rPr>
                <w:iCs/>
              </w:rPr>
              <w:t xml:space="preserve"> _____________</w:t>
            </w:r>
            <w:r w:rsidRPr="00E91463">
              <w:rPr>
                <w:iCs/>
              </w:rPr>
              <w:t>,</w:t>
            </w:r>
          </w:p>
          <w:p w:rsidR="00D467B2" w:rsidRPr="000A2D22" w:rsidRDefault="00D467B2" w:rsidP="002539DB">
            <w:pPr>
              <w:jc w:val="center"/>
              <w:rPr>
                <w:i/>
                <w:sz w:val="20"/>
                <w:szCs w:val="20"/>
              </w:rPr>
            </w:pPr>
            <w:r w:rsidRPr="000A2D22">
              <w:rPr>
                <w:i/>
                <w:sz w:val="20"/>
                <w:szCs w:val="20"/>
              </w:rPr>
              <w:t>(denumirea bunului/serviciului)</w:t>
            </w:r>
          </w:p>
          <w:p w:rsidR="00D467B2" w:rsidRPr="00E91463" w:rsidRDefault="00D467B2"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D467B2" w:rsidRPr="00E91463" w:rsidRDefault="00D467B2" w:rsidP="00B56360">
            <w:pPr>
              <w:jc w:val="both"/>
              <w:rPr>
                <w:iCs/>
              </w:rPr>
            </w:pPr>
            <w:r w:rsidRPr="00E91463">
              <w:rPr>
                <w:iCs/>
              </w:rPr>
              <w:t>în baza deciziei grupului de lucru al Cumpărătorului/Beneficiarului</w:t>
            </w:r>
            <w:r>
              <w:rPr>
                <w:iCs/>
              </w:rPr>
              <w:t>b</w:t>
            </w:r>
            <w:r w:rsidRPr="00E91463">
              <w:rPr>
                <w:iCs/>
              </w:rPr>
              <w:t>din „___” _____________20__.</w:t>
            </w:r>
          </w:p>
          <w:p w:rsidR="00D467B2" w:rsidRPr="00E91463" w:rsidRDefault="00D467B2" w:rsidP="00B56360">
            <w:pPr>
              <w:jc w:val="both"/>
              <w:rPr>
                <w:iCs/>
              </w:rPr>
            </w:pPr>
          </w:p>
          <w:p w:rsidR="00D467B2" w:rsidRPr="00E91463" w:rsidRDefault="00D467B2" w:rsidP="00B56360">
            <w:pPr>
              <w:jc w:val="both"/>
              <w:rPr>
                <w:iCs/>
              </w:rPr>
            </w:pPr>
            <w:r w:rsidRPr="00E91463">
              <w:rPr>
                <w:iCs/>
              </w:rPr>
              <w:t>b.</w:t>
            </w:r>
            <w:r w:rsidRPr="00E91463">
              <w:rPr>
                <w:iCs/>
              </w:rPr>
              <w:tab/>
              <w:t>Următoarele documente vor fi considerate părţi componente ale Contractului:</w:t>
            </w:r>
          </w:p>
          <w:p w:rsidR="00D467B2" w:rsidRPr="00E91463" w:rsidRDefault="00D467B2" w:rsidP="00B56360">
            <w:pPr>
              <w:jc w:val="both"/>
              <w:rPr>
                <w:iCs/>
              </w:rPr>
            </w:pPr>
          </w:p>
          <w:p w:rsidR="00D467B2" w:rsidRPr="00E91463" w:rsidRDefault="00D467B2" w:rsidP="00B56360">
            <w:pPr>
              <w:jc w:val="both"/>
              <w:rPr>
                <w:iCs/>
              </w:rPr>
            </w:pPr>
            <w:r w:rsidRPr="00E91463">
              <w:rPr>
                <w:iCs/>
              </w:rPr>
              <w:t>a)</w:t>
            </w:r>
            <w:r w:rsidRPr="00E91463">
              <w:rPr>
                <w:iCs/>
              </w:rPr>
              <w:tab/>
              <w:t>Specificaţia tehnică;</w:t>
            </w:r>
          </w:p>
          <w:p w:rsidR="00D467B2" w:rsidRPr="00E91463" w:rsidRDefault="00D467B2" w:rsidP="00B56360">
            <w:pPr>
              <w:jc w:val="both"/>
              <w:rPr>
                <w:iCs/>
              </w:rPr>
            </w:pPr>
            <w:r w:rsidRPr="00E91463">
              <w:rPr>
                <w:iCs/>
              </w:rPr>
              <w:t>b)</w:t>
            </w:r>
            <w:r w:rsidRPr="00E91463">
              <w:rPr>
                <w:iCs/>
              </w:rPr>
              <w:tab/>
              <w:t>Specificația de preț;</w:t>
            </w:r>
          </w:p>
          <w:p w:rsidR="00D467B2" w:rsidRPr="00E91463" w:rsidRDefault="00D467B2" w:rsidP="00B56360">
            <w:pPr>
              <w:jc w:val="both"/>
              <w:rPr>
                <w:iCs/>
              </w:rPr>
            </w:pPr>
            <w:r w:rsidRPr="00E91463">
              <w:rPr>
                <w:iCs/>
              </w:rPr>
              <w:t>c</w:t>
            </w:r>
          </w:p>
          <w:p w:rsidR="00D467B2" w:rsidRPr="00E91463" w:rsidRDefault="00D467B2" w:rsidP="00B56360">
            <w:pPr>
              <w:jc w:val="both"/>
              <w:rPr>
                <w:iCs/>
              </w:rPr>
            </w:pPr>
          </w:p>
          <w:p w:rsidR="00D467B2" w:rsidRPr="00E91463" w:rsidRDefault="00D467B2"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467B2" w:rsidRPr="00E91463" w:rsidRDefault="00D467B2"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467B2" w:rsidRDefault="00D467B2"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D467B2" w:rsidRPr="00E91463" w:rsidRDefault="00D467B2" w:rsidP="00B56360">
            <w:pPr>
              <w:jc w:val="both"/>
              <w:rPr>
                <w:iCs/>
              </w:rPr>
            </w:pPr>
          </w:p>
          <w:p w:rsidR="00D467B2" w:rsidRPr="00227010" w:rsidRDefault="00D467B2" w:rsidP="00B56360">
            <w:pPr>
              <w:jc w:val="both"/>
              <w:rPr>
                <w:b/>
                <w:bCs/>
                <w:iCs/>
              </w:rPr>
            </w:pPr>
            <w:r w:rsidRPr="00227010">
              <w:rPr>
                <w:b/>
                <w:bCs/>
                <w:iCs/>
              </w:rPr>
              <w:t>1.</w:t>
            </w:r>
            <w:r w:rsidRPr="00227010">
              <w:rPr>
                <w:b/>
                <w:bCs/>
                <w:iCs/>
              </w:rPr>
              <w:tab/>
              <w:t>Obiectul Contractului</w:t>
            </w:r>
          </w:p>
          <w:p w:rsidR="00D467B2" w:rsidRPr="00E91463" w:rsidRDefault="00D467B2"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467B2" w:rsidRPr="00E91463" w:rsidRDefault="00D467B2"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467B2" w:rsidRDefault="00D467B2" w:rsidP="00B56360">
            <w:pPr>
              <w:jc w:val="both"/>
              <w:rPr>
                <w:iCs/>
              </w:rPr>
            </w:pPr>
            <w:r w:rsidRPr="00E91463">
              <w:rPr>
                <w:iCs/>
              </w:rPr>
              <w:t>1.3.</w:t>
            </w:r>
            <w:r w:rsidRPr="00E91463">
              <w:rPr>
                <w:iCs/>
              </w:rPr>
              <w:tab/>
              <w:t xml:space="preserve">Calitatea Bunurilor se atestă prin certificatele de calitate indicate în Specificaţie. </w:t>
            </w:r>
          </w:p>
          <w:p w:rsidR="00D467B2" w:rsidRPr="00E91463" w:rsidRDefault="00D467B2" w:rsidP="00B56360">
            <w:pPr>
              <w:jc w:val="both"/>
              <w:rPr>
                <w:iCs/>
              </w:rPr>
            </w:pPr>
            <w:r>
              <w:rPr>
                <w:iCs/>
              </w:rPr>
              <w:t>1.4</w:t>
            </w:r>
            <w:r w:rsidRPr="00227010">
              <w:rPr>
                <w:iCs/>
              </w:rPr>
              <w:tab/>
              <w:t xml:space="preserve">Serviciile prestate în baza contractului vor respecta standardele indicate în Specificaţie </w:t>
            </w:r>
          </w:p>
          <w:p w:rsidR="00D467B2" w:rsidRDefault="00D467B2" w:rsidP="00B56360">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Anexa nr.22,</w:t>
            </w:r>
            <w:r w:rsidRPr="00E91463">
              <w:rPr>
                <w:iCs/>
              </w:rPr>
              <w:t>Specificaţi</w:t>
            </w:r>
            <w:r>
              <w:rPr>
                <w:iCs/>
              </w:rPr>
              <w:t>i tehnice</w:t>
            </w:r>
            <w:r w:rsidRPr="00E91463">
              <w:rPr>
                <w:iCs/>
              </w:rPr>
              <w:t>.</w:t>
            </w:r>
          </w:p>
          <w:p w:rsidR="00D467B2" w:rsidRPr="00E91463" w:rsidRDefault="00D467B2" w:rsidP="00B56360">
            <w:pPr>
              <w:jc w:val="both"/>
              <w:rPr>
                <w:iCs/>
              </w:rPr>
            </w:pPr>
          </w:p>
          <w:p w:rsidR="00D467B2" w:rsidRPr="00227010" w:rsidRDefault="00D467B2" w:rsidP="00B56360">
            <w:pPr>
              <w:jc w:val="both"/>
              <w:rPr>
                <w:b/>
                <w:bCs/>
                <w:iCs/>
              </w:rPr>
            </w:pPr>
            <w:r w:rsidRPr="00227010">
              <w:rPr>
                <w:b/>
                <w:bCs/>
                <w:iCs/>
              </w:rPr>
              <w:t>2.</w:t>
            </w:r>
            <w:r w:rsidRPr="00227010">
              <w:rPr>
                <w:b/>
                <w:bCs/>
                <w:iCs/>
              </w:rPr>
              <w:tab/>
              <w:t>Termeni şi condiţii de livrare</w:t>
            </w:r>
            <w:r>
              <w:rPr>
                <w:b/>
                <w:bCs/>
                <w:iCs/>
              </w:rPr>
              <w:t>/prestare</w:t>
            </w:r>
          </w:p>
          <w:p w:rsidR="00D467B2" w:rsidRPr="00E91463" w:rsidRDefault="00D467B2"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D467B2" w:rsidRPr="00E91463" w:rsidRDefault="00D467B2"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467B2" w:rsidRPr="00E91463" w:rsidRDefault="00D467B2" w:rsidP="00B56360">
            <w:pPr>
              <w:jc w:val="both"/>
              <w:rPr>
                <w:iCs/>
              </w:rPr>
            </w:pPr>
            <w:r w:rsidRPr="00227010">
              <w:rPr>
                <w:i/>
              </w:rPr>
              <w:t>Cerinţele de mai sus trebuie prevăzute de către autoritatea contractantă şi ajustate conform cerinţelor actuale.</w:t>
            </w:r>
          </w:p>
          <w:p w:rsidR="00D467B2" w:rsidRDefault="00D467B2"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467B2" w:rsidRPr="00E91463" w:rsidRDefault="00D467B2" w:rsidP="00B56360">
            <w:pPr>
              <w:jc w:val="both"/>
              <w:rPr>
                <w:iCs/>
              </w:rPr>
            </w:pPr>
          </w:p>
          <w:p w:rsidR="00D467B2" w:rsidRPr="00E91463" w:rsidRDefault="00D467B2" w:rsidP="00B56360">
            <w:pPr>
              <w:jc w:val="both"/>
              <w:rPr>
                <w:iCs/>
              </w:rPr>
            </w:pPr>
            <w:r w:rsidRPr="00227010">
              <w:rPr>
                <w:b/>
                <w:bCs/>
                <w:iCs/>
              </w:rPr>
              <w:t>3.</w:t>
            </w:r>
            <w:r w:rsidRPr="00227010">
              <w:rPr>
                <w:b/>
                <w:bCs/>
                <w:iCs/>
              </w:rPr>
              <w:tab/>
              <w:t>Preţul şi condiţii de plată</w:t>
            </w:r>
          </w:p>
          <w:p w:rsidR="00D467B2" w:rsidRPr="00E91463" w:rsidRDefault="00D467B2"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467B2" w:rsidRPr="00E91463" w:rsidRDefault="00D467B2" w:rsidP="00B56360">
            <w:pPr>
              <w:jc w:val="both"/>
              <w:rPr>
                <w:iCs/>
              </w:rPr>
            </w:pPr>
            <w:r w:rsidRPr="00E91463">
              <w:rPr>
                <w:iCs/>
              </w:rPr>
              <w:t>3.2.</w:t>
            </w:r>
            <w:r w:rsidRPr="00E91463">
              <w:rPr>
                <w:iCs/>
              </w:rPr>
              <w:tab/>
              <w:t>Suma totală a prezentului Contract, inclusiv TVA, se stabileşte în le</w:t>
            </w:r>
            <w:r>
              <w:rPr>
                <w:iCs/>
              </w:rPr>
              <w:t>i moldoveneşti şi constituie: ()</w:t>
            </w:r>
            <w:r w:rsidRPr="00E91463">
              <w:rPr>
                <w:iCs/>
              </w:rPr>
              <w:t xml:space="preserve"> MD.</w:t>
            </w:r>
          </w:p>
          <w:p w:rsidR="00D467B2" w:rsidRPr="000A2D22" w:rsidRDefault="00D467B2" w:rsidP="00B56360">
            <w:pPr>
              <w:jc w:val="both"/>
              <w:rPr>
                <w:i/>
                <w:sz w:val="20"/>
                <w:szCs w:val="20"/>
              </w:rPr>
            </w:pPr>
            <w:r w:rsidRPr="000A2D22">
              <w:rPr>
                <w:i/>
                <w:sz w:val="20"/>
                <w:szCs w:val="20"/>
              </w:rPr>
              <w:t>(suma cu cifre şi litere)</w:t>
            </w:r>
          </w:p>
          <w:p w:rsidR="00D467B2" w:rsidRPr="00E91463" w:rsidRDefault="00D467B2"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467B2" w:rsidRPr="00E91463" w:rsidRDefault="00D467B2"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467B2" w:rsidRDefault="00D467B2"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D467B2" w:rsidRPr="00E91463" w:rsidRDefault="00D467B2" w:rsidP="00B56360">
            <w:pPr>
              <w:jc w:val="both"/>
              <w:rPr>
                <w:iCs/>
              </w:rPr>
            </w:pPr>
          </w:p>
          <w:p w:rsidR="00D467B2" w:rsidRPr="0081505C" w:rsidRDefault="00D467B2" w:rsidP="00B56360">
            <w:pPr>
              <w:jc w:val="both"/>
              <w:rPr>
                <w:b/>
                <w:bCs/>
                <w:iCs/>
              </w:rPr>
            </w:pPr>
            <w:r w:rsidRPr="0081505C">
              <w:rPr>
                <w:b/>
                <w:bCs/>
                <w:iCs/>
              </w:rPr>
              <w:t>4.</w:t>
            </w:r>
            <w:r w:rsidRPr="0081505C">
              <w:rPr>
                <w:b/>
                <w:bCs/>
                <w:iCs/>
              </w:rPr>
              <w:tab/>
              <w:t>Condiţii de predare-primire</w:t>
            </w:r>
          </w:p>
          <w:p w:rsidR="00D467B2" w:rsidRPr="00E91463" w:rsidRDefault="00D467B2"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467B2" w:rsidRPr="00E91463" w:rsidRDefault="00D467B2"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467B2" w:rsidRPr="00E91463" w:rsidRDefault="00D467B2"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467B2" w:rsidRPr="00E91463" w:rsidRDefault="00D467B2"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D467B2" w:rsidRDefault="00D467B2"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467B2" w:rsidRPr="00E91463" w:rsidRDefault="00D467B2" w:rsidP="00B56360">
            <w:pPr>
              <w:jc w:val="both"/>
              <w:rPr>
                <w:iCs/>
              </w:rPr>
            </w:pPr>
          </w:p>
          <w:p w:rsidR="00D467B2" w:rsidRPr="0081505C" w:rsidRDefault="00D467B2" w:rsidP="00B56360">
            <w:pPr>
              <w:jc w:val="both"/>
              <w:rPr>
                <w:b/>
                <w:bCs/>
                <w:iCs/>
              </w:rPr>
            </w:pPr>
            <w:r w:rsidRPr="0081505C">
              <w:rPr>
                <w:b/>
                <w:bCs/>
                <w:iCs/>
              </w:rPr>
              <w:t>5.</w:t>
            </w:r>
            <w:r w:rsidRPr="0081505C">
              <w:rPr>
                <w:b/>
                <w:bCs/>
                <w:iCs/>
              </w:rPr>
              <w:tab/>
              <w:t>Standarde</w:t>
            </w:r>
          </w:p>
          <w:p w:rsidR="00D467B2" w:rsidRPr="00E91463" w:rsidRDefault="00D467B2"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467B2" w:rsidRDefault="00D467B2"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467B2" w:rsidRPr="00E91463" w:rsidRDefault="00D467B2" w:rsidP="00B56360">
            <w:pPr>
              <w:jc w:val="both"/>
              <w:rPr>
                <w:iCs/>
              </w:rPr>
            </w:pPr>
          </w:p>
          <w:p w:rsidR="00D467B2" w:rsidRPr="0081505C" w:rsidRDefault="00D467B2" w:rsidP="00B56360">
            <w:pPr>
              <w:jc w:val="both"/>
              <w:rPr>
                <w:b/>
                <w:bCs/>
                <w:iCs/>
              </w:rPr>
            </w:pPr>
            <w:r w:rsidRPr="0081505C">
              <w:rPr>
                <w:b/>
                <w:bCs/>
                <w:iCs/>
              </w:rPr>
              <w:t>6.</w:t>
            </w:r>
            <w:r w:rsidRPr="0081505C">
              <w:rPr>
                <w:b/>
                <w:bCs/>
                <w:iCs/>
              </w:rPr>
              <w:tab/>
              <w:t>Obligaţiile părţilor</w:t>
            </w:r>
          </w:p>
          <w:p w:rsidR="00D467B2" w:rsidRPr="00E91463" w:rsidRDefault="00D467B2"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467B2" w:rsidRPr="00E91463" w:rsidRDefault="00D467B2"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467B2" w:rsidRPr="00E91463" w:rsidRDefault="00D467B2"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467B2" w:rsidRPr="00E91463" w:rsidRDefault="00D467B2"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467B2" w:rsidRPr="00E91463" w:rsidRDefault="00D467B2"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467B2" w:rsidRPr="00E91463" w:rsidRDefault="00D467B2"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467B2" w:rsidRPr="00E91463" w:rsidRDefault="00D467B2"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467B2" w:rsidRDefault="00D467B2"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467B2" w:rsidRPr="00E91463" w:rsidRDefault="00D467B2" w:rsidP="00B56360">
            <w:pPr>
              <w:jc w:val="both"/>
              <w:rPr>
                <w:iCs/>
              </w:rPr>
            </w:pPr>
          </w:p>
          <w:p w:rsidR="00D467B2" w:rsidRPr="00B74898" w:rsidRDefault="00D467B2"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D467B2" w:rsidRPr="00E91463" w:rsidRDefault="00D467B2"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D467B2" w:rsidRPr="00E91463" w:rsidRDefault="00D467B2"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467B2" w:rsidRDefault="00D467B2"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467B2" w:rsidRPr="00F92DE2" w:rsidRDefault="00D467B2"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D467B2" w:rsidRPr="00E91463" w:rsidRDefault="00D467B2" w:rsidP="00B56360">
            <w:pPr>
              <w:jc w:val="both"/>
              <w:rPr>
                <w:iCs/>
              </w:rPr>
            </w:pPr>
          </w:p>
          <w:p w:rsidR="00D467B2" w:rsidRPr="00B74898" w:rsidRDefault="00D467B2" w:rsidP="00B56360">
            <w:pPr>
              <w:jc w:val="both"/>
              <w:rPr>
                <w:b/>
                <w:bCs/>
                <w:iCs/>
              </w:rPr>
            </w:pPr>
            <w:r w:rsidRPr="00B74898">
              <w:rPr>
                <w:b/>
                <w:bCs/>
                <w:iCs/>
              </w:rPr>
              <w:t>8.</w:t>
            </w:r>
            <w:r w:rsidRPr="00B74898">
              <w:rPr>
                <w:b/>
                <w:bCs/>
                <w:iCs/>
              </w:rPr>
              <w:tab/>
            </w:r>
            <w:r>
              <w:rPr>
                <w:b/>
                <w:bCs/>
                <w:iCs/>
              </w:rPr>
              <w:t>Rezoluțiunea</w:t>
            </w:r>
          </w:p>
          <w:p w:rsidR="00D467B2" w:rsidRPr="00E91463" w:rsidRDefault="00D467B2"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467B2" w:rsidRPr="00E91463" w:rsidRDefault="00D467B2"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467B2" w:rsidRPr="00E91463" w:rsidRDefault="00D467B2"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467B2" w:rsidRPr="00E91463" w:rsidRDefault="00D467B2"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467B2" w:rsidRPr="00E91463" w:rsidRDefault="00D467B2"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467B2" w:rsidRDefault="00D467B2"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467B2" w:rsidRDefault="00D467B2" w:rsidP="00B56360">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467B2" w:rsidRPr="009E1485" w:rsidRDefault="00D467B2"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467B2" w:rsidRPr="009E1485" w:rsidRDefault="00D467B2"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D467B2" w:rsidRPr="00E91463" w:rsidRDefault="00D467B2"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467B2" w:rsidRPr="00E91463" w:rsidRDefault="00D467B2"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w:t>
            </w:r>
            <w:r>
              <w:rPr>
                <w:iCs/>
              </w:rPr>
              <w:t>3</w:t>
            </w:r>
            <w:r w:rsidRPr="00E91463">
              <w:rPr>
                <w:iCs/>
              </w:rPr>
              <w:t>_ zile lucrătoare celeilalte Părţi despre intenţiile ei printr-o scrisoare motivată.</w:t>
            </w:r>
          </w:p>
          <w:p w:rsidR="00D467B2" w:rsidRDefault="00D467B2" w:rsidP="00B56360">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__ zile lucrătoare de la primirea notificării. În cazul în care litigiul nu este soluţionat în termenele stabilite, partea iniţiatoare va iniția rez</w:t>
            </w:r>
            <w:r>
              <w:rPr>
                <w:iCs/>
              </w:rPr>
              <w:t>oluțiunea</w:t>
            </w:r>
            <w:r w:rsidRPr="00E91463">
              <w:rPr>
                <w:iCs/>
              </w:rPr>
              <w:t>.</w:t>
            </w:r>
          </w:p>
          <w:p w:rsidR="00D467B2" w:rsidRPr="00E91463" w:rsidRDefault="00D467B2" w:rsidP="00B56360">
            <w:pPr>
              <w:jc w:val="both"/>
              <w:rPr>
                <w:iCs/>
              </w:rPr>
            </w:pPr>
          </w:p>
          <w:p w:rsidR="00D467B2" w:rsidRPr="00B74898" w:rsidRDefault="00D467B2" w:rsidP="00B56360">
            <w:pPr>
              <w:jc w:val="both"/>
              <w:rPr>
                <w:b/>
                <w:bCs/>
                <w:iCs/>
              </w:rPr>
            </w:pPr>
            <w:r w:rsidRPr="00B74898">
              <w:rPr>
                <w:b/>
                <w:bCs/>
                <w:iCs/>
              </w:rPr>
              <w:t>9.</w:t>
            </w:r>
            <w:r w:rsidRPr="00B74898">
              <w:rPr>
                <w:b/>
                <w:bCs/>
                <w:iCs/>
              </w:rPr>
              <w:tab/>
              <w:t xml:space="preserve">Reclamaţii </w:t>
            </w:r>
          </w:p>
          <w:p w:rsidR="00D467B2" w:rsidRPr="00E91463" w:rsidRDefault="00D467B2"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467B2" w:rsidRPr="00E91463" w:rsidRDefault="00D467B2"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w:t>
            </w:r>
            <w:r w:rsidRPr="00E91463">
              <w:rPr>
                <w:iCs/>
              </w:rPr>
              <w:t>__ zile de la depistarea deficienţelor de calitate şi trebuie confirmate printr-un certificat eliberat de o organizaţie independentă neutră şi autorizată în acest sens.</w:t>
            </w:r>
          </w:p>
          <w:p w:rsidR="00D467B2" w:rsidRPr="00E91463" w:rsidRDefault="00D467B2"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w:t>
            </w:r>
            <w:r>
              <w:rPr>
                <w:iCs/>
              </w:rPr>
              <w:t>3</w:t>
            </w:r>
            <w:r w:rsidRPr="00E91463">
              <w:rPr>
                <w:iCs/>
              </w:rPr>
              <w:t>__ zile de la data primirii acestora şi să comunice Cumpărătorului</w:t>
            </w:r>
            <w:r>
              <w:rPr>
                <w:iCs/>
              </w:rPr>
              <w:t>/Beneficiarului</w:t>
            </w:r>
            <w:r w:rsidRPr="00E91463">
              <w:rPr>
                <w:iCs/>
              </w:rPr>
              <w:t xml:space="preserve"> despre decizia luată.</w:t>
            </w:r>
          </w:p>
          <w:p w:rsidR="00D467B2" w:rsidRPr="00E91463" w:rsidRDefault="00D467B2"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3</w:t>
            </w:r>
            <w:r w:rsidRPr="00E91463">
              <w:rPr>
                <w:iCs/>
              </w:rPr>
              <w:t>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467B2" w:rsidRPr="00E91463" w:rsidRDefault="00D467B2"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467B2" w:rsidRPr="00E91463" w:rsidRDefault="00D467B2"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467B2" w:rsidRPr="00E91463" w:rsidRDefault="00D467B2" w:rsidP="00B56360">
            <w:pPr>
              <w:jc w:val="both"/>
              <w:rPr>
                <w:iCs/>
              </w:rPr>
            </w:pPr>
          </w:p>
          <w:p w:rsidR="00D467B2" w:rsidRPr="008D7109" w:rsidRDefault="00D467B2" w:rsidP="00B56360">
            <w:pPr>
              <w:jc w:val="both"/>
              <w:rPr>
                <w:b/>
                <w:bCs/>
                <w:iCs/>
              </w:rPr>
            </w:pPr>
            <w:r w:rsidRPr="008D7109">
              <w:rPr>
                <w:b/>
                <w:bCs/>
                <w:iCs/>
              </w:rPr>
              <w:t>10.</w:t>
            </w:r>
            <w:r w:rsidRPr="008D7109">
              <w:rPr>
                <w:b/>
                <w:bCs/>
                <w:iCs/>
              </w:rPr>
              <w:tab/>
              <w:t>Sancţiuni</w:t>
            </w:r>
          </w:p>
          <w:p w:rsidR="00D467B2" w:rsidRPr="00E91463" w:rsidRDefault="00D467B2"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w:t>
            </w:r>
            <w:r w:rsidRPr="004E1825">
              <w:rPr>
                <w:iCs/>
                <w:u w:val="single"/>
              </w:rPr>
              <w:t>transfer la contul autorității contractante</w:t>
            </w:r>
            <w:r>
              <w:rPr>
                <w:iCs/>
              </w:rPr>
              <w:t xml:space="preserve"> </w:t>
            </w:r>
            <w:r w:rsidRPr="00E91463">
              <w:rPr>
                <w:iCs/>
              </w:rPr>
              <w:t>__, în cuantum de _</w:t>
            </w:r>
            <w:r>
              <w:rPr>
                <w:iCs/>
              </w:rPr>
              <w:t>5</w:t>
            </w:r>
            <w:r w:rsidRPr="00E91463">
              <w:rPr>
                <w:iCs/>
              </w:rPr>
              <w:t xml:space="preserve">_% din valoarea contractului. </w:t>
            </w:r>
          </w:p>
          <w:p w:rsidR="00D467B2" w:rsidRPr="00E91463" w:rsidRDefault="00D467B2"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w:t>
            </w:r>
            <w:r>
              <w:rPr>
                <w:iCs/>
              </w:rPr>
              <w:t>0,1</w:t>
            </w:r>
            <w:r w:rsidRPr="00E91463">
              <w:rPr>
                <w:iCs/>
              </w:rPr>
              <w:t>__% [</w:t>
            </w:r>
            <w:r w:rsidRPr="008D7109">
              <w:rPr>
                <w:i/>
              </w:rPr>
              <w:t>indicați procentajul</w:t>
            </w:r>
            <w:r w:rsidRPr="00E91463">
              <w:rPr>
                <w:iCs/>
              </w:rPr>
              <w:t>] din suma totală a contractului.</w:t>
            </w:r>
          </w:p>
          <w:p w:rsidR="00D467B2" w:rsidRPr="00E91463" w:rsidRDefault="00D467B2"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w:t>
            </w:r>
            <w:r>
              <w:rPr>
                <w:iCs/>
              </w:rPr>
              <w:t>0,1</w:t>
            </w:r>
            <w:r w:rsidRPr="00E91463">
              <w:rPr>
                <w:iCs/>
              </w:rPr>
              <w:t>_ % [</w:t>
            </w:r>
            <w:r w:rsidRPr="008D7109">
              <w:rPr>
                <w:i/>
              </w:rPr>
              <w:t>indicați procentajul</w:t>
            </w:r>
            <w:r w:rsidRPr="00E91463">
              <w:rPr>
                <w:iCs/>
              </w:rPr>
              <w:t xml:space="preserve">]  din suma totală a prezentului Contract. </w:t>
            </w:r>
            <w:r w:rsidRPr="0016683B">
              <w:rPr>
                <w:iCs/>
              </w:rPr>
              <w:t>În cazul în care întârzierea depășește _</w:t>
            </w:r>
            <w:r>
              <w:rPr>
                <w:iCs/>
              </w:rPr>
              <w:t>5</w:t>
            </w:r>
            <w:r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467B2" w:rsidRDefault="00D467B2"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0,1</w:t>
            </w:r>
            <w:r w:rsidRPr="00E91463">
              <w:rPr>
                <w:iCs/>
              </w:rPr>
              <w:t>__% [</w:t>
            </w:r>
            <w:r w:rsidRPr="008D7109">
              <w:rPr>
                <w:i/>
              </w:rPr>
              <w:t>indicați procentajul</w:t>
            </w:r>
            <w:r w:rsidRPr="00E91463">
              <w:rPr>
                <w:iCs/>
              </w:rPr>
              <w:t>] din suma totală a prezentului contract.</w:t>
            </w:r>
          </w:p>
          <w:p w:rsidR="00D467B2" w:rsidRPr="0016683B" w:rsidRDefault="00D467B2"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467B2" w:rsidRDefault="00D467B2"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467B2" w:rsidRPr="00E91463" w:rsidRDefault="00D467B2" w:rsidP="00B56360">
            <w:pPr>
              <w:jc w:val="both"/>
              <w:rPr>
                <w:iCs/>
              </w:rPr>
            </w:pPr>
          </w:p>
          <w:p w:rsidR="00D467B2" w:rsidRPr="008D7109" w:rsidRDefault="00D467B2" w:rsidP="00B56360">
            <w:pPr>
              <w:jc w:val="both"/>
              <w:rPr>
                <w:b/>
                <w:bCs/>
                <w:iCs/>
              </w:rPr>
            </w:pPr>
            <w:r w:rsidRPr="008D7109">
              <w:rPr>
                <w:b/>
                <w:bCs/>
                <w:iCs/>
              </w:rPr>
              <w:t>11.</w:t>
            </w:r>
            <w:r w:rsidRPr="008D7109">
              <w:rPr>
                <w:b/>
                <w:bCs/>
                <w:iCs/>
              </w:rPr>
              <w:tab/>
              <w:t>Drepturi de proprietate intelectuală</w:t>
            </w:r>
          </w:p>
          <w:p w:rsidR="00D467B2" w:rsidRPr="00E91463" w:rsidRDefault="00D467B2"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467B2" w:rsidRPr="00E91463" w:rsidRDefault="00D467B2"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467B2" w:rsidRDefault="00D467B2"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467B2" w:rsidRPr="00E91463" w:rsidRDefault="00D467B2" w:rsidP="00B56360">
            <w:pPr>
              <w:jc w:val="both"/>
              <w:rPr>
                <w:iCs/>
              </w:rPr>
            </w:pPr>
          </w:p>
          <w:p w:rsidR="00D467B2" w:rsidRPr="008D7109" w:rsidRDefault="00D467B2" w:rsidP="00B56360">
            <w:pPr>
              <w:jc w:val="both"/>
              <w:rPr>
                <w:b/>
                <w:bCs/>
                <w:iCs/>
              </w:rPr>
            </w:pPr>
            <w:r w:rsidRPr="008D7109">
              <w:rPr>
                <w:b/>
                <w:bCs/>
                <w:iCs/>
              </w:rPr>
              <w:t>12.</w:t>
            </w:r>
            <w:r w:rsidRPr="008D7109">
              <w:rPr>
                <w:b/>
                <w:bCs/>
                <w:iCs/>
              </w:rPr>
              <w:tab/>
              <w:t>Dispoziţii finale</w:t>
            </w:r>
          </w:p>
          <w:p w:rsidR="00D467B2" w:rsidRPr="00E91463" w:rsidRDefault="00D467B2"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467B2" w:rsidRPr="00E91463" w:rsidRDefault="00D467B2"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467B2" w:rsidRPr="00E91463" w:rsidRDefault="00D467B2"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467B2" w:rsidRPr="00E91463" w:rsidRDefault="00D467B2"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în două exemplare în limba</w:t>
            </w:r>
            <w:r>
              <w:rPr>
                <w:iCs/>
              </w:rPr>
              <w:t>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467B2" w:rsidRPr="00E91463" w:rsidRDefault="00D467B2"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467B2" w:rsidRPr="00E91463" w:rsidRDefault="00D467B2"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w:t>
            </w:r>
            <w:r w:rsidRPr="004E1825">
              <w:rPr>
                <w:iCs/>
                <w:u w:val="single"/>
              </w:rPr>
              <w:t>31.12.2025_____.</w:t>
            </w:r>
          </w:p>
          <w:p w:rsidR="00D467B2" w:rsidRPr="00E91463" w:rsidRDefault="00D467B2"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467B2" w:rsidRPr="00E91463" w:rsidRDefault="00D467B2"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467B2" w:rsidRPr="00E91463" w:rsidRDefault="00D467B2" w:rsidP="00B56360">
            <w:pPr>
              <w:jc w:val="both"/>
              <w:rPr>
                <w:i/>
              </w:rPr>
            </w:pPr>
          </w:p>
          <w:p w:rsidR="00D467B2" w:rsidRPr="00773661" w:rsidRDefault="00D467B2" w:rsidP="00B56360">
            <w:pPr>
              <w:jc w:val="both"/>
              <w:rPr>
                <w:b/>
                <w:bCs/>
                <w:iCs/>
              </w:rPr>
            </w:pPr>
          </w:p>
          <w:p w:rsidR="00D467B2" w:rsidRDefault="00D467B2" w:rsidP="00B56360">
            <w:pPr>
              <w:jc w:val="both"/>
              <w:rPr>
                <w:i/>
              </w:rPr>
            </w:pPr>
          </w:p>
          <w:p w:rsidR="00D467B2" w:rsidRDefault="00D467B2" w:rsidP="00B56360">
            <w:pPr>
              <w:jc w:val="both"/>
              <w:rPr>
                <w:i/>
              </w:rPr>
            </w:pPr>
          </w:p>
          <w:p w:rsidR="00D467B2" w:rsidRDefault="00D467B2" w:rsidP="00B56360">
            <w:pPr>
              <w:jc w:val="both"/>
              <w:rPr>
                <w:i/>
              </w:rPr>
            </w:pPr>
          </w:p>
          <w:p w:rsidR="00D467B2" w:rsidRDefault="00D467B2" w:rsidP="00B56360">
            <w:pPr>
              <w:jc w:val="both"/>
              <w:rPr>
                <w:i/>
              </w:rPr>
            </w:pPr>
          </w:p>
          <w:p w:rsidR="00D467B2" w:rsidRDefault="00D467B2" w:rsidP="00B56360">
            <w:pPr>
              <w:jc w:val="both"/>
              <w:rPr>
                <w:i/>
              </w:rPr>
            </w:pPr>
          </w:p>
          <w:p w:rsidR="00D467B2" w:rsidRPr="00E91463" w:rsidRDefault="00D467B2" w:rsidP="00B56360">
            <w:pPr>
              <w:jc w:val="both"/>
              <w:rPr>
                <w:i/>
              </w:rPr>
            </w:pPr>
          </w:p>
          <w:p w:rsidR="00D467B2" w:rsidRPr="00E91463" w:rsidRDefault="00D467B2" w:rsidP="00B56360">
            <w:pPr>
              <w:jc w:val="both"/>
              <w:rPr>
                <w:iCs/>
              </w:rPr>
            </w:pPr>
          </w:p>
          <w:p w:rsidR="00D467B2" w:rsidRPr="00D02383" w:rsidRDefault="00D467B2" w:rsidP="00F041BF">
            <w:pPr>
              <w:pStyle w:val="Heading1"/>
              <w:numPr>
                <w:ilvl w:val="0"/>
                <w:numId w:val="40"/>
              </w:numPr>
              <w:tabs>
                <w:tab w:val="left" w:pos="2295"/>
              </w:tabs>
              <w:rPr>
                <w:szCs w:val="24"/>
                <w:lang w:val="it-IT" w:eastAsia="en-US"/>
              </w:rPr>
            </w:pPr>
            <w:r w:rsidRPr="00D02383">
              <w:rPr>
                <w:szCs w:val="24"/>
                <w:lang w:val="it-IT" w:eastAsia="en-US"/>
              </w:rPr>
              <w:t xml:space="preserve">CONDIȚIILE </w:t>
            </w:r>
          </w:p>
          <w:p w:rsidR="00D467B2" w:rsidRPr="00D02383" w:rsidRDefault="00D467B2" w:rsidP="00F041BF">
            <w:pPr>
              <w:pStyle w:val="ListParagraph"/>
              <w:numPr>
                <w:ilvl w:val="0"/>
                <w:numId w:val="0"/>
              </w:numPr>
              <w:tabs>
                <w:tab w:val="left" w:pos="2295"/>
              </w:tabs>
              <w:ind w:left="3240"/>
              <w:rPr>
                <w:szCs w:val="24"/>
                <w:lang w:val="it-IT" w:eastAsia="en-US"/>
              </w:rPr>
            </w:pPr>
            <w:r w:rsidRPr="00D02383">
              <w:rPr>
                <w:b/>
                <w:szCs w:val="24"/>
                <w:lang w:val="it-IT" w:eastAsia="en-US"/>
              </w:rPr>
              <w:t>SPECIALE A CONTRACTULUI</w:t>
            </w:r>
          </w:p>
          <w:p w:rsidR="00D467B2" w:rsidRDefault="00D467B2" w:rsidP="008C7718">
            <w:pPr>
              <w:jc w:val="center"/>
            </w:pPr>
            <w:r>
              <w:t xml:space="preserve">             (</w:t>
            </w:r>
            <w:r w:rsidRPr="00F53F69">
              <w:rPr>
                <w:sz w:val="20"/>
                <w:szCs w:val="20"/>
              </w:rPr>
              <w:t>LA NECESITATE</w:t>
            </w:r>
            <w:r>
              <w:rPr>
                <w:sz w:val="20"/>
                <w:szCs w:val="20"/>
              </w:rPr>
              <w:t>_</w:t>
            </w:r>
          </w:p>
          <w:p w:rsidR="00D467B2" w:rsidRDefault="00D467B2" w:rsidP="00952BD0">
            <w:pPr>
              <w:jc w:val="both"/>
            </w:pPr>
          </w:p>
          <w:p w:rsidR="00D467B2" w:rsidRDefault="00D467B2" w:rsidP="00952BD0">
            <w:pPr>
              <w:jc w:val="both"/>
            </w:pPr>
          </w:p>
          <w:p w:rsidR="00D467B2" w:rsidRDefault="00D467B2" w:rsidP="00952BD0">
            <w:pPr>
              <w:jc w:val="both"/>
            </w:pPr>
          </w:p>
          <w:p w:rsidR="00D467B2" w:rsidRPr="00F041BF" w:rsidRDefault="00D467B2" w:rsidP="00F041BF">
            <w:pPr>
              <w:spacing w:line="276" w:lineRule="auto"/>
              <w:contextualSpacing/>
              <w:jc w:val="center"/>
            </w:pPr>
            <w:r w:rsidRPr="00F041BF">
              <w:rPr>
                <w:b/>
              </w:rPr>
              <w:t>RECHIZITELE JURIDICE, POŞTALE ŞI DE PLĂŢI ALE PĂRŢILOR</w:t>
            </w:r>
          </w:p>
          <w:p w:rsidR="00D467B2" w:rsidRPr="0013795E" w:rsidRDefault="00D467B2"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467B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D467B2" w:rsidRPr="0013795E" w:rsidRDefault="00D467B2"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D467B2" w:rsidRPr="0013795E" w:rsidRDefault="00D467B2" w:rsidP="00B50773">
                  <w:pPr>
                    <w:tabs>
                      <w:tab w:val="left" w:pos="3295"/>
                    </w:tabs>
                    <w:jc w:val="center"/>
                  </w:pPr>
                  <w:r w:rsidRPr="00F041BF">
                    <w:rPr>
                      <w:b/>
                      <w:iCs/>
                    </w:rPr>
                    <w:t>Cumpărătorul/Beneficiarul</w:t>
                  </w:r>
                </w:p>
              </w:tc>
            </w:tr>
            <w:tr w:rsidR="00D467B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Adresa poştală:</w:t>
                  </w:r>
                </w:p>
              </w:tc>
            </w:tr>
            <w:tr w:rsidR="00D467B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Telefon</w:t>
                  </w:r>
                </w:p>
              </w:tc>
            </w:tr>
            <w:tr w:rsidR="00D467B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Cod fiscal:</w:t>
                  </w:r>
                </w:p>
              </w:tc>
            </w:tr>
            <w:tr w:rsidR="00D467B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Banca:</w:t>
                  </w:r>
                  <w:r>
                    <w:t xml:space="preserve">Trezorăria de Stat </w:t>
                  </w:r>
                </w:p>
              </w:tc>
            </w:tr>
            <w:tr w:rsidR="00D467B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Cod:</w:t>
                  </w:r>
                </w:p>
              </w:tc>
            </w:tr>
            <w:tr w:rsidR="00D467B2"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r w:rsidRPr="0013795E">
                    <w:t>IBAN</w:t>
                  </w:r>
                </w:p>
              </w:tc>
            </w:tr>
            <w:tr w:rsidR="00D467B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Pr="0013795E" w:rsidRDefault="00D467B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tc>
            </w:tr>
          </w:tbl>
          <w:p w:rsidR="00D467B2" w:rsidRPr="00D02383" w:rsidRDefault="00D467B2"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D02383">
              <w:rPr>
                <w:b/>
                <w:szCs w:val="24"/>
                <w:lang w:val="ro-RO" w:eastAsia="en-US"/>
              </w:rPr>
              <w:t>SEMNĂTURILE PĂRŢILOR</w:t>
            </w:r>
          </w:p>
          <w:tbl>
            <w:tblPr>
              <w:tblW w:w="0" w:type="auto"/>
              <w:jc w:val="center"/>
              <w:tblLayout w:type="fixed"/>
              <w:tblLook w:val="00A0"/>
            </w:tblPr>
            <w:tblGrid>
              <w:gridCol w:w="5188"/>
              <w:gridCol w:w="4559"/>
            </w:tblGrid>
            <w:tr w:rsidR="00D467B2" w:rsidRPr="0013795E" w:rsidTr="000D11C4">
              <w:trPr>
                <w:trHeight w:val="357"/>
                <w:jc w:val="center"/>
              </w:trPr>
              <w:tc>
                <w:tcPr>
                  <w:tcW w:w="5188" w:type="dxa"/>
                  <w:vAlign w:val="center"/>
                </w:tcPr>
                <w:p w:rsidR="00D467B2" w:rsidRPr="0013795E" w:rsidRDefault="00D467B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467B2" w:rsidRPr="0013795E" w:rsidRDefault="00D467B2" w:rsidP="00B50773">
                  <w:pPr>
                    <w:jc w:val="center"/>
                    <w:rPr>
                      <w:b/>
                    </w:rPr>
                  </w:pPr>
                  <w:r w:rsidRPr="00F041BF">
                    <w:rPr>
                      <w:b/>
                    </w:rPr>
                    <w:t>Cumpărătorul/Beneficiarul</w:t>
                  </w:r>
                </w:p>
              </w:tc>
            </w:tr>
            <w:tr w:rsidR="00D467B2" w:rsidRPr="0013795E" w:rsidTr="000D11C4">
              <w:trPr>
                <w:trHeight w:val="357"/>
                <w:jc w:val="center"/>
              </w:trPr>
              <w:tc>
                <w:tcPr>
                  <w:tcW w:w="5188" w:type="dxa"/>
                  <w:vAlign w:val="center"/>
                </w:tcPr>
                <w:p w:rsidR="00D467B2" w:rsidRPr="0013795E" w:rsidRDefault="00D467B2" w:rsidP="00B50773">
                  <w:pPr>
                    <w:jc w:val="both"/>
                    <w:rPr>
                      <w:b/>
                    </w:rPr>
                  </w:pPr>
                </w:p>
                <w:p w:rsidR="00D467B2" w:rsidRPr="0013795E" w:rsidRDefault="00D467B2" w:rsidP="00B50773">
                  <w:pPr>
                    <w:jc w:val="both"/>
                    <w:rPr>
                      <w:b/>
                    </w:rPr>
                  </w:pPr>
                </w:p>
                <w:p w:rsidR="00D467B2" w:rsidRPr="0013795E" w:rsidRDefault="00D467B2" w:rsidP="00B50773">
                  <w:pPr>
                    <w:jc w:val="both"/>
                    <w:rPr>
                      <w:b/>
                    </w:rPr>
                  </w:pPr>
                  <w:r w:rsidRPr="0013795E">
                    <w:rPr>
                      <w:b/>
                    </w:rPr>
                    <w:t>.</w:t>
                  </w:r>
                </w:p>
              </w:tc>
              <w:tc>
                <w:tcPr>
                  <w:tcW w:w="4559" w:type="dxa"/>
                  <w:vAlign w:val="center"/>
                </w:tcPr>
                <w:p w:rsidR="00D467B2" w:rsidRPr="0013795E" w:rsidRDefault="00D467B2" w:rsidP="00B50773">
                  <w:pPr>
                    <w:jc w:val="both"/>
                    <w:rPr>
                      <w:b/>
                    </w:rPr>
                  </w:pPr>
                </w:p>
                <w:p w:rsidR="00D467B2" w:rsidRPr="0013795E" w:rsidRDefault="00D467B2" w:rsidP="00B50773">
                  <w:pPr>
                    <w:jc w:val="both"/>
                    <w:rPr>
                      <w:b/>
                    </w:rPr>
                  </w:pPr>
                </w:p>
                <w:p w:rsidR="00D467B2" w:rsidRPr="0013795E" w:rsidRDefault="00D467B2" w:rsidP="00B50773">
                  <w:pPr>
                    <w:jc w:val="both"/>
                    <w:rPr>
                      <w:b/>
                    </w:rPr>
                  </w:pPr>
                </w:p>
              </w:tc>
            </w:tr>
          </w:tbl>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Default="00D467B2" w:rsidP="00952BD0">
            <w:pPr>
              <w:jc w:val="both"/>
            </w:pPr>
          </w:p>
          <w:p w:rsidR="00D467B2" w:rsidRPr="00E91463" w:rsidRDefault="00D467B2" w:rsidP="00757C6B">
            <w:pPr>
              <w:tabs>
                <w:tab w:val="left" w:pos="2295"/>
              </w:tabs>
              <w:jc w:val="right"/>
            </w:pPr>
            <w:r w:rsidRPr="00E91463">
              <w:t>Anexa nr.</w:t>
            </w:r>
            <w:r>
              <w:t>1</w:t>
            </w:r>
          </w:p>
          <w:p w:rsidR="00D467B2" w:rsidRPr="00E91463" w:rsidRDefault="00D467B2" w:rsidP="00757C6B">
            <w:pPr>
              <w:tabs>
                <w:tab w:val="left" w:pos="2295"/>
              </w:tabs>
              <w:jc w:val="right"/>
            </w:pPr>
            <w:r>
              <w:t>l</w:t>
            </w:r>
            <w:r w:rsidRPr="00E91463">
              <w:t>a contractul nr. ___________</w:t>
            </w:r>
          </w:p>
          <w:p w:rsidR="00D467B2" w:rsidRPr="00E91463" w:rsidRDefault="00D467B2" w:rsidP="00757C6B">
            <w:pPr>
              <w:tabs>
                <w:tab w:val="left" w:pos="2295"/>
              </w:tabs>
              <w:jc w:val="right"/>
            </w:pPr>
            <w:r w:rsidRPr="00E91463">
              <w:t>Din „____”  _____ 20_______</w:t>
            </w:r>
          </w:p>
          <w:p w:rsidR="00D467B2" w:rsidRPr="00E91463" w:rsidRDefault="00D467B2" w:rsidP="00196AB4">
            <w:pPr>
              <w:tabs>
                <w:tab w:val="left" w:pos="2295"/>
              </w:tabs>
              <w:jc w:val="both"/>
            </w:pPr>
          </w:p>
          <w:p w:rsidR="00D467B2" w:rsidRPr="00E91463" w:rsidRDefault="00D467B2" w:rsidP="00196AB4">
            <w:pPr>
              <w:tabs>
                <w:tab w:val="left" w:pos="2295"/>
              </w:tabs>
              <w:jc w:val="both"/>
            </w:pPr>
          </w:p>
          <w:p w:rsidR="00D467B2" w:rsidRPr="00E91463" w:rsidRDefault="00D467B2" w:rsidP="00757C6B">
            <w:pPr>
              <w:tabs>
                <w:tab w:val="left" w:pos="2295"/>
              </w:tabs>
              <w:jc w:val="center"/>
            </w:pPr>
            <w:r w:rsidRPr="00E91463">
              <w:t>SPECIFICAŢII TEHNICE</w:t>
            </w:r>
            <w:r>
              <w:t xml:space="preserve">- </w:t>
            </w:r>
            <w:r w:rsidRPr="00B4553F">
              <w:t>conform datelor din anexa nr. 22</w:t>
            </w:r>
          </w:p>
          <w:p w:rsidR="00D467B2" w:rsidRPr="00E91463" w:rsidRDefault="00D467B2" w:rsidP="00196AB4">
            <w:pPr>
              <w:tabs>
                <w:tab w:val="left" w:pos="2295"/>
              </w:tabs>
              <w:jc w:val="both"/>
            </w:pPr>
          </w:p>
          <w:p w:rsidR="00D467B2" w:rsidRPr="00962B31" w:rsidRDefault="00D467B2" w:rsidP="00196AB4">
            <w:pPr>
              <w:ind w:firstLine="567"/>
              <w:jc w:val="both"/>
              <w:rPr>
                <w:noProof w:val="0"/>
                <w:lang w:val="it-IT"/>
              </w:rPr>
            </w:pPr>
            <w:r w:rsidRPr="00962B31">
              <w:rPr>
                <w:noProof w:val="0"/>
                <w:lang w:val="it-IT"/>
              </w:rPr>
              <w:t> </w:t>
            </w:r>
          </w:p>
          <w:p w:rsidR="00D467B2" w:rsidRPr="00962B31" w:rsidRDefault="00D467B2" w:rsidP="002B4D12">
            <w:pPr>
              <w:ind w:firstLine="567"/>
              <w:jc w:val="both"/>
              <w:rPr>
                <w:noProof w:val="0"/>
                <w:lang w:val="it-IT"/>
              </w:rPr>
            </w:pPr>
          </w:p>
          <w:p w:rsidR="00D467B2" w:rsidRPr="00962B31" w:rsidRDefault="00D467B2"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467B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tc>
            </w:tr>
          </w:tbl>
          <w:p w:rsidR="00D467B2" w:rsidRPr="00D02383" w:rsidRDefault="00D467B2"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D02383">
              <w:rPr>
                <w:b/>
                <w:szCs w:val="24"/>
                <w:lang w:val="ro-RO" w:eastAsia="en-US"/>
              </w:rPr>
              <w:t>SEMNĂTURILE PĂRŢILOR</w:t>
            </w:r>
          </w:p>
          <w:tbl>
            <w:tblPr>
              <w:tblW w:w="0" w:type="auto"/>
              <w:jc w:val="center"/>
              <w:tblLayout w:type="fixed"/>
              <w:tblLook w:val="00A0"/>
            </w:tblPr>
            <w:tblGrid>
              <w:gridCol w:w="5188"/>
              <w:gridCol w:w="4559"/>
            </w:tblGrid>
            <w:tr w:rsidR="00D467B2" w:rsidRPr="0013795E" w:rsidTr="000D11C4">
              <w:trPr>
                <w:trHeight w:val="357"/>
                <w:jc w:val="center"/>
              </w:trPr>
              <w:tc>
                <w:tcPr>
                  <w:tcW w:w="5188" w:type="dxa"/>
                  <w:vAlign w:val="center"/>
                </w:tcPr>
                <w:p w:rsidR="00D467B2" w:rsidRPr="0013795E" w:rsidRDefault="00D467B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467B2" w:rsidRPr="0013795E" w:rsidRDefault="00D467B2" w:rsidP="00B50773">
                  <w:pPr>
                    <w:jc w:val="center"/>
                    <w:rPr>
                      <w:b/>
                    </w:rPr>
                  </w:pPr>
                  <w:r w:rsidRPr="00F041BF">
                    <w:rPr>
                      <w:b/>
                    </w:rPr>
                    <w:t>Cumpărătorul/Beneficiarul</w:t>
                  </w:r>
                </w:p>
              </w:tc>
            </w:tr>
            <w:tr w:rsidR="00D467B2" w:rsidRPr="0013795E" w:rsidTr="000D11C4">
              <w:trPr>
                <w:trHeight w:val="357"/>
                <w:jc w:val="center"/>
              </w:trPr>
              <w:tc>
                <w:tcPr>
                  <w:tcW w:w="5188" w:type="dxa"/>
                  <w:vAlign w:val="center"/>
                </w:tcPr>
                <w:p w:rsidR="00D467B2" w:rsidRPr="0013795E" w:rsidRDefault="00D467B2" w:rsidP="00B50773">
                  <w:pPr>
                    <w:jc w:val="both"/>
                    <w:rPr>
                      <w:b/>
                    </w:rPr>
                  </w:pPr>
                </w:p>
                <w:p w:rsidR="00D467B2" w:rsidRPr="0013795E" w:rsidRDefault="00D467B2" w:rsidP="00B50773">
                  <w:pPr>
                    <w:jc w:val="both"/>
                    <w:rPr>
                      <w:b/>
                    </w:rPr>
                  </w:pPr>
                </w:p>
                <w:p w:rsidR="00D467B2" w:rsidRPr="0013795E" w:rsidRDefault="00D467B2" w:rsidP="00B50773">
                  <w:pPr>
                    <w:jc w:val="both"/>
                    <w:rPr>
                      <w:b/>
                    </w:rPr>
                  </w:pPr>
                </w:p>
              </w:tc>
              <w:tc>
                <w:tcPr>
                  <w:tcW w:w="4559" w:type="dxa"/>
                  <w:vAlign w:val="center"/>
                </w:tcPr>
                <w:p w:rsidR="00D467B2" w:rsidRPr="0013795E" w:rsidRDefault="00D467B2" w:rsidP="00B50773">
                  <w:pPr>
                    <w:jc w:val="both"/>
                    <w:rPr>
                      <w:b/>
                    </w:rPr>
                  </w:pPr>
                </w:p>
                <w:p w:rsidR="00D467B2" w:rsidRPr="0013795E" w:rsidRDefault="00D467B2" w:rsidP="00B50773">
                  <w:pPr>
                    <w:jc w:val="both"/>
                    <w:rPr>
                      <w:b/>
                    </w:rPr>
                  </w:pPr>
                </w:p>
                <w:p w:rsidR="00D467B2" w:rsidRPr="0013795E" w:rsidRDefault="00D467B2" w:rsidP="00B50773">
                  <w:pPr>
                    <w:jc w:val="both"/>
                    <w:rPr>
                      <w:b/>
                    </w:rPr>
                  </w:pPr>
                </w:p>
              </w:tc>
            </w:tr>
          </w:tbl>
          <w:p w:rsidR="00D467B2" w:rsidRDefault="00D467B2" w:rsidP="00B50773">
            <w:pPr>
              <w:jc w:val="both"/>
            </w:pPr>
          </w:p>
          <w:p w:rsidR="00D467B2" w:rsidRPr="00A85592" w:rsidRDefault="00D467B2" w:rsidP="002B4D12">
            <w:pPr>
              <w:ind w:firstLine="567"/>
              <w:jc w:val="both"/>
              <w:rPr>
                <w:noProof w:val="0"/>
              </w:rPr>
            </w:pPr>
          </w:p>
          <w:p w:rsidR="00D467B2" w:rsidRPr="00B50773" w:rsidRDefault="00D467B2" w:rsidP="00B50773">
            <w:pPr>
              <w:tabs>
                <w:tab w:val="left" w:pos="2295"/>
              </w:tabs>
              <w:jc w:val="both"/>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Default="00D467B2" w:rsidP="002B4D12">
            <w:pPr>
              <w:ind w:firstLine="567"/>
              <w:jc w:val="both"/>
              <w:rPr>
                <w:noProof w:val="0"/>
              </w:rPr>
            </w:pPr>
          </w:p>
          <w:p w:rsidR="00D467B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2B4D12">
            <w:pPr>
              <w:ind w:firstLine="567"/>
              <w:jc w:val="both"/>
              <w:rPr>
                <w:noProof w:val="0"/>
              </w:rPr>
            </w:pPr>
          </w:p>
          <w:p w:rsidR="00D467B2" w:rsidRPr="00A85592" w:rsidRDefault="00D467B2" w:rsidP="00757C6B">
            <w:pPr>
              <w:jc w:val="right"/>
              <w:rPr>
                <w:noProof w:val="0"/>
              </w:rPr>
            </w:pPr>
            <w:r w:rsidRPr="00A85592">
              <w:rPr>
                <w:noProof w:val="0"/>
              </w:rPr>
              <w:t>Anexa nr.2</w:t>
            </w:r>
          </w:p>
          <w:p w:rsidR="00D467B2" w:rsidRPr="00E91463" w:rsidRDefault="00D467B2" w:rsidP="00757C6B">
            <w:pPr>
              <w:jc w:val="right"/>
              <w:rPr>
                <w:noProof w:val="0"/>
                <w:lang w:val="it-IT"/>
              </w:rPr>
            </w:pPr>
            <w:r w:rsidRPr="00E91463">
              <w:rPr>
                <w:noProof w:val="0"/>
                <w:lang w:val="it-IT"/>
              </w:rPr>
              <w:t>la contractul nr.__________</w:t>
            </w:r>
          </w:p>
          <w:p w:rsidR="00D467B2" w:rsidRPr="00E91463" w:rsidRDefault="00D467B2" w:rsidP="00757C6B">
            <w:pPr>
              <w:jc w:val="right"/>
              <w:rPr>
                <w:noProof w:val="0"/>
                <w:lang w:val="it-IT"/>
              </w:rPr>
            </w:pPr>
            <w:r w:rsidRPr="00E91463">
              <w:rPr>
                <w:noProof w:val="0"/>
                <w:lang w:val="it-IT"/>
              </w:rPr>
              <w:t>din “____” ________ 20___</w:t>
            </w:r>
          </w:p>
          <w:p w:rsidR="00D467B2" w:rsidRPr="00E91463" w:rsidRDefault="00D467B2" w:rsidP="002B4D12">
            <w:pPr>
              <w:keepNext/>
              <w:keepLines/>
              <w:spacing w:before="200"/>
              <w:ind w:firstLine="567"/>
              <w:jc w:val="both"/>
              <w:outlineLvl w:val="2"/>
              <w:rPr>
                <w:noProof w:val="0"/>
                <w:lang w:val="it-IT"/>
              </w:rPr>
            </w:pPr>
          </w:p>
          <w:p w:rsidR="00D467B2" w:rsidRPr="00E91463" w:rsidRDefault="00D467B2" w:rsidP="00757C6B">
            <w:pPr>
              <w:ind w:firstLine="567"/>
              <w:jc w:val="center"/>
              <w:rPr>
                <w:noProof w:val="0"/>
                <w:lang w:val="it-IT"/>
              </w:rPr>
            </w:pPr>
            <w:r w:rsidRPr="00E91463">
              <w:rPr>
                <w:noProof w:val="0"/>
                <w:lang w:val="it-IT"/>
              </w:rPr>
              <w:t>SPECIFICAŢII DE PREŢ</w:t>
            </w:r>
            <w:r>
              <w:t xml:space="preserve"> -</w:t>
            </w:r>
            <w:r w:rsidRPr="00B4553F">
              <w:rPr>
                <w:noProof w:val="0"/>
                <w:lang w:val="it-IT"/>
              </w:rPr>
              <w:t>conform datelor din anexa nr. 23</w:t>
            </w:r>
          </w:p>
          <w:p w:rsidR="00D467B2" w:rsidRPr="00E91463" w:rsidRDefault="00D467B2" w:rsidP="00196AB4">
            <w:pPr>
              <w:keepNext/>
              <w:keepLines/>
              <w:spacing w:before="200"/>
              <w:ind w:firstLine="567"/>
              <w:jc w:val="both"/>
              <w:outlineLvl w:val="2"/>
              <w:rPr>
                <w:noProof w:val="0"/>
                <w:lang w:val="it-IT"/>
              </w:rPr>
            </w:pPr>
          </w:p>
          <w:p w:rsidR="00D467B2" w:rsidRPr="00E91463" w:rsidRDefault="00D467B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D467B2"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Default="00D467B2" w:rsidP="00B50773">
                  <w:pPr>
                    <w:tabs>
                      <w:tab w:val="left" w:pos="1134"/>
                      <w:tab w:val="left" w:pos="4680"/>
                      <w:tab w:val="left" w:pos="7020"/>
                    </w:tabs>
                    <w:suppressAutoHyphens/>
                    <w:jc w:val="both"/>
                  </w:pPr>
                </w:p>
                <w:p w:rsidR="00D467B2" w:rsidRPr="0013795E" w:rsidRDefault="00D467B2"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Default="00D467B2" w:rsidP="00B50773">
                  <w:pPr>
                    <w:tabs>
                      <w:tab w:val="left" w:pos="1134"/>
                      <w:tab w:val="left" w:pos="4680"/>
                      <w:tab w:val="left" w:pos="7020"/>
                    </w:tabs>
                    <w:suppressAutoHyphens/>
                    <w:ind w:firstLine="567"/>
                    <w:jc w:val="both"/>
                  </w:pPr>
                </w:p>
                <w:p w:rsidR="00D467B2" w:rsidRPr="0013795E" w:rsidRDefault="00D467B2" w:rsidP="00B50773">
                  <w:pPr>
                    <w:tabs>
                      <w:tab w:val="left" w:pos="1134"/>
                      <w:tab w:val="left" w:pos="4680"/>
                      <w:tab w:val="left" w:pos="7020"/>
                    </w:tabs>
                    <w:suppressAutoHyphens/>
                    <w:ind w:firstLine="567"/>
                    <w:jc w:val="both"/>
                  </w:pPr>
                </w:p>
              </w:tc>
            </w:tr>
          </w:tbl>
          <w:p w:rsidR="00D467B2" w:rsidRPr="00D02383" w:rsidRDefault="00D467B2" w:rsidP="00B50773">
            <w:pPr>
              <w:pStyle w:val="ListParagraph"/>
              <w:numPr>
                <w:ilvl w:val="0"/>
                <w:numId w:val="0"/>
              </w:numPr>
              <w:tabs>
                <w:tab w:val="clear" w:pos="1134"/>
                <w:tab w:val="left" w:pos="2685"/>
              </w:tabs>
              <w:spacing w:line="276" w:lineRule="auto"/>
              <w:contextualSpacing/>
              <w:jc w:val="center"/>
              <w:rPr>
                <w:szCs w:val="24"/>
                <w:lang w:val="ro-RO" w:eastAsia="en-US"/>
              </w:rPr>
            </w:pPr>
            <w:r w:rsidRPr="00D02383">
              <w:rPr>
                <w:b/>
                <w:szCs w:val="24"/>
                <w:lang w:val="ro-RO" w:eastAsia="en-US"/>
              </w:rPr>
              <w:t>SEMNĂTURILE PĂRŢILOR</w:t>
            </w:r>
          </w:p>
          <w:tbl>
            <w:tblPr>
              <w:tblW w:w="0" w:type="auto"/>
              <w:jc w:val="center"/>
              <w:tblLayout w:type="fixed"/>
              <w:tblLook w:val="00A0"/>
            </w:tblPr>
            <w:tblGrid>
              <w:gridCol w:w="5188"/>
              <w:gridCol w:w="4559"/>
            </w:tblGrid>
            <w:tr w:rsidR="00D467B2" w:rsidRPr="0013795E" w:rsidTr="000D11C4">
              <w:trPr>
                <w:trHeight w:val="357"/>
                <w:jc w:val="center"/>
              </w:trPr>
              <w:tc>
                <w:tcPr>
                  <w:tcW w:w="5188" w:type="dxa"/>
                  <w:vAlign w:val="center"/>
                </w:tcPr>
                <w:p w:rsidR="00D467B2" w:rsidRPr="0013795E" w:rsidRDefault="00D467B2"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467B2" w:rsidRPr="0013795E" w:rsidRDefault="00D467B2" w:rsidP="00B50773">
                  <w:pPr>
                    <w:jc w:val="center"/>
                    <w:rPr>
                      <w:b/>
                    </w:rPr>
                  </w:pPr>
                  <w:r w:rsidRPr="00F041BF">
                    <w:rPr>
                      <w:b/>
                    </w:rPr>
                    <w:t>Cumpărătorul/Beneficiarul</w:t>
                  </w:r>
                </w:p>
              </w:tc>
            </w:tr>
            <w:tr w:rsidR="00D467B2" w:rsidRPr="0013795E" w:rsidTr="000D11C4">
              <w:trPr>
                <w:trHeight w:val="357"/>
                <w:jc w:val="center"/>
              </w:trPr>
              <w:tc>
                <w:tcPr>
                  <w:tcW w:w="5188" w:type="dxa"/>
                  <w:vAlign w:val="center"/>
                </w:tcPr>
                <w:p w:rsidR="00D467B2" w:rsidRPr="0013795E" w:rsidRDefault="00D467B2" w:rsidP="00B50773">
                  <w:pPr>
                    <w:jc w:val="both"/>
                    <w:rPr>
                      <w:b/>
                    </w:rPr>
                  </w:pPr>
                </w:p>
                <w:p w:rsidR="00D467B2" w:rsidRPr="0013795E" w:rsidRDefault="00D467B2" w:rsidP="00B50773">
                  <w:pPr>
                    <w:jc w:val="both"/>
                    <w:rPr>
                      <w:b/>
                    </w:rPr>
                  </w:pPr>
                </w:p>
                <w:p w:rsidR="00D467B2" w:rsidRPr="0013795E" w:rsidRDefault="00D467B2" w:rsidP="00B50773">
                  <w:pPr>
                    <w:jc w:val="both"/>
                    <w:rPr>
                      <w:b/>
                    </w:rPr>
                  </w:pPr>
                </w:p>
              </w:tc>
              <w:tc>
                <w:tcPr>
                  <w:tcW w:w="4559" w:type="dxa"/>
                  <w:vAlign w:val="center"/>
                </w:tcPr>
                <w:p w:rsidR="00D467B2" w:rsidRPr="0013795E" w:rsidRDefault="00D467B2" w:rsidP="00B50773">
                  <w:pPr>
                    <w:jc w:val="both"/>
                    <w:rPr>
                      <w:b/>
                    </w:rPr>
                  </w:pPr>
                </w:p>
                <w:p w:rsidR="00D467B2" w:rsidRPr="0013795E" w:rsidRDefault="00D467B2" w:rsidP="00B50773">
                  <w:pPr>
                    <w:jc w:val="both"/>
                    <w:rPr>
                      <w:b/>
                    </w:rPr>
                  </w:pPr>
                </w:p>
                <w:p w:rsidR="00D467B2" w:rsidRPr="0013795E" w:rsidRDefault="00D467B2" w:rsidP="00B50773">
                  <w:pPr>
                    <w:jc w:val="both"/>
                    <w:rPr>
                      <w:b/>
                    </w:rPr>
                  </w:pPr>
                </w:p>
              </w:tc>
            </w:tr>
          </w:tbl>
          <w:p w:rsidR="00D467B2" w:rsidRDefault="00D467B2" w:rsidP="00B50773">
            <w:pPr>
              <w:jc w:val="both"/>
            </w:pPr>
          </w:p>
          <w:p w:rsidR="00D467B2" w:rsidRPr="00E91463" w:rsidRDefault="00D467B2" w:rsidP="002B4D12">
            <w:pPr>
              <w:tabs>
                <w:tab w:val="left" w:pos="2295"/>
              </w:tabs>
              <w:jc w:val="both"/>
            </w:pPr>
          </w:p>
          <w:p w:rsidR="00D467B2" w:rsidRPr="00E91463" w:rsidRDefault="00D467B2" w:rsidP="007D2982">
            <w:pPr>
              <w:autoSpaceDE w:val="0"/>
              <w:autoSpaceDN w:val="0"/>
              <w:adjustRightInd w:val="0"/>
              <w:ind w:right="23"/>
              <w:jc w:val="center"/>
            </w:pPr>
          </w:p>
          <w:p w:rsidR="00D467B2" w:rsidRDefault="00D467B2" w:rsidP="007D2982">
            <w:pPr>
              <w:autoSpaceDE w:val="0"/>
              <w:autoSpaceDN w:val="0"/>
              <w:adjustRightInd w:val="0"/>
              <w:ind w:right="23"/>
              <w:jc w:val="center"/>
              <w:rPr>
                <w:color w:val="000000"/>
                <w:w w:val="90"/>
              </w:rPr>
            </w:pPr>
          </w:p>
          <w:p w:rsidR="00D467B2" w:rsidRDefault="00D467B2" w:rsidP="007D2982">
            <w:pPr>
              <w:autoSpaceDE w:val="0"/>
              <w:autoSpaceDN w:val="0"/>
              <w:adjustRightInd w:val="0"/>
              <w:ind w:right="23"/>
              <w:jc w:val="center"/>
              <w:rPr>
                <w:color w:val="000000"/>
                <w:w w:val="90"/>
              </w:rPr>
            </w:pPr>
          </w:p>
          <w:p w:rsidR="00D467B2" w:rsidRDefault="00D467B2" w:rsidP="007D2982">
            <w:pPr>
              <w:autoSpaceDE w:val="0"/>
              <w:autoSpaceDN w:val="0"/>
              <w:adjustRightInd w:val="0"/>
              <w:ind w:right="23"/>
              <w:jc w:val="center"/>
              <w:rPr>
                <w:color w:val="000000"/>
                <w:w w:val="90"/>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Default="00D467B2" w:rsidP="009613A9">
            <w:pPr>
              <w:jc w:val="right"/>
              <w:rPr>
                <w:noProof w:val="0"/>
                <w:lang w:val="it-IT"/>
              </w:rPr>
            </w:pPr>
          </w:p>
          <w:p w:rsidR="00D467B2" w:rsidRPr="004B16DD" w:rsidRDefault="00D467B2" w:rsidP="009613A9">
            <w:pPr>
              <w:jc w:val="right"/>
              <w:rPr>
                <w:noProof w:val="0"/>
                <w:lang w:val="it-IT"/>
              </w:rPr>
            </w:pPr>
            <w:r w:rsidRPr="00A30B00">
              <w:rPr>
                <w:noProof w:val="0"/>
                <w:lang w:val="it-IT"/>
              </w:rPr>
              <w:t>Anexa nr.</w:t>
            </w:r>
            <w:r>
              <w:rPr>
                <w:noProof w:val="0"/>
                <w:lang w:val="it-IT"/>
              </w:rPr>
              <w:t>25</w:t>
            </w:r>
          </w:p>
          <w:p w:rsidR="00D467B2" w:rsidRPr="00D22624" w:rsidRDefault="00D467B2" w:rsidP="009613A9">
            <w:pPr>
              <w:jc w:val="right"/>
              <w:rPr>
                <w:noProof w:val="0"/>
                <w:lang w:val="it-IT"/>
              </w:rPr>
            </w:pPr>
            <w:r w:rsidRPr="0003591A">
              <w:rPr>
                <w:noProof w:val="0"/>
                <w:lang w:val="it-IT"/>
              </w:rPr>
              <w:t xml:space="preserve">la </w:t>
            </w:r>
            <w:r>
              <w:rPr>
                <w:noProof w:val="0"/>
                <w:lang w:val="it-IT"/>
              </w:rPr>
              <w:t>Documentația standard nr._____</w:t>
            </w:r>
          </w:p>
          <w:p w:rsidR="00D467B2" w:rsidRPr="00D22624" w:rsidRDefault="00D467B2" w:rsidP="009613A9">
            <w:pPr>
              <w:jc w:val="right"/>
              <w:rPr>
                <w:noProof w:val="0"/>
                <w:lang w:val="it-IT"/>
              </w:rPr>
            </w:pPr>
            <w:r w:rsidRPr="0003591A">
              <w:rPr>
                <w:noProof w:val="0"/>
                <w:lang w:val="it-IT"/>
              </w:rPr>
              <w:t>din “____” ________ 20___</w:t>
            </w:r>
          </w:p>
          <w:p w:rsidR="00D467B2" w:rsidRDefault="00D467B2" w:rsidP="007D2982">
            <w:pPr>
              <w:autoSpaceDE w:val="0"/>
              <w:autoSpaceDN w:val="0"/>
              <w:adjustRightInd w:val="0"/>
              <w:ind w:right="23"/>
              <w:jc w:val="center"/>
              <w:rPr>
                <w:color w:val="000000"/>
                <w:w w:val="90"/>
              </w:rPr>
            </w:pPr>
          </w:p>
          <w:p w:rsidR="00D467B2" w:rsidRDefault="00D467B2"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D467B2" w:rsidRPr="00E91463" w:rsidTr="00F94BAD">
              <w:tc>
                <w:tcPr>
                  <w:tcW w:w="9747" w:type="dxa"/>
                  <w:gridSpan w:val="2"/>
                </w:tcPr>
                <w:p w:rsidR="00D467B2" w:rsidRPr="00F041BF" w:rsidRDefault="00D467B2" w:rsidP="00F94BAD">
                  <w:pPr>
                    <w:jc w:val="center"/>
                    <w:rPr>
                      <w:b/>
                      <w:bCs/>
                    </w:rPr>
                  </w:pPr>
                  <w:bookmarkStart w:id="103" w:name="_Hlk77771456"/>
                  <w:r w:rsidRPr="00F041BF">
                    <w:rPr>
                      <w:b/>
                      <w:bCs/>
                      <w:caps/>
                    </w:rPr>
                    <w:t>ACORD ADIȚIONAL</w:t>
                  </w:r>
                  <w:bookmarkEnd w:id="103"/>
                  <w:r w:rsidRPr="00F041BF">
                    <w:rPr>
                      <w:b/>
                      <w:bCs/>
                    </w:rPr>
                    <w:t>Nr.______</w:t>
                  </w:r>
                </w:p>
                <w:p w:rsidR="00D467B2" w:rsidRPr="00E91463" w:rsidRDefault="00D467B2" w:rsidP="00F94BAD">
                  <w:pPr>
                    <w:jc w:val="center"/>
                  </w:pPr>
                </w:p>
                <w:p w:rsidR="00D467B2" w:rsidRPr="00E91463" w:rsidRDefault="00D467B2" w:rsidP="00F94BAD">
                  <w:pPr>
                    <w:jc w:val="center"/>
                  </w:pPr>
                  <w:r w:rsidRPr="00E91463">
                    <w:t>la contractul Nr.</w:t>
                  </w:r>
                  <w:r w:rsidRPr="00E91463">
                    <w:rPr>
                      <w:rFonts w:eastAsia="Times New Roman"/>
                    </w:rPr>
                    <w:t>________</w:t>
                  </w:r>
                  <w:r w:rsidRPr="00E91463">
                    <w:t>din ”__„_________ 20___</w:t>
                  </w:r>
                </w:p>
                <w:p w:rsidR="00D467B2" w:rsidRPr="00E91463" w:rsidRDefault="00D467B2" w:rsidP="00F94BAD"/>
                <w:p w:rsidR="00D467B2" w:rsidRPr="00E91463" w:rsidRDefault="00D467B2" w:rsidP="00F94BAD"/>
              </w:tc>
            </w:tr>
            <w:tr w:rsidR="00D467B2" w:rsidRPr="00E91463" w:rsidTr="00F94BAD">
              <w:tc>
                <w:tcPr>
                  <w:tcW w:w="9747" w:type="dxa"/>
                  <w:gridSpan w:val="2"/>
                </w:tcPr>
                <w:p w:rsidR="00D467B2" w:rsidRPr="00E91463" w:rsidRDefault="00D467B2"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D467B2" w:rsidRPr="00E91463" w:rsidRDefault="00D467B2" w:rsidP="00F94BAD">
                  <w:pPr>
                    <w:pStyle w:val="BodyTextIndent"/>
                    <w:ind w:firstLine="0"/>
                    <w:rPr>
                      <w:sz w:val="24"/>
                      <w:szCs w:val="24"/>
                    </w:rPr>
                  </w:pPr>
                </w:p>
                <w:p w:rsidR="00D467B2" w:rsidRPr="00E91463" w:rsidRDefault="00D467B2"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D467B2" w:rsidRPr="00E91463" w:rsidRDefault="00D467B2" w:rsidP="00F94BAD">
                  <w:pPr>
                    <w:pStyle w:val="BodyTextIndent"/>
                    <w:ind w:firstLine="0"/>
                    <w:rPr>
                      <w:sz w:val="24"/>
                      <w:szCs w:val="24"/>
                    </w:rPr>
                  </w:pPr>
                </w:p>
                <w:p w:rsidR="00D467B2" w:rsidRPr="00E91463" w:rsidRDefault="00D467B2"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D467B2" w:rsidRPr="00E91463" w:rsidRDefault="00D467B2" w:rsidP="00F94BAD">
                  <w:pPr>
                    <w:pStyle w:val="NormalWeb"/>
                    <w:tabs>
                      <w:tab w:val="right" w:pos="10205"/>
                    </w:tabs>
                    <w:ind w:firstLine="0"/>
                    <w:jc w:val="left"/>
                    <w:rPr>
                      <w:lang w:val="ro-RO"/>
                    </w:rPr>
                  </w:pPr>
                </w:p>
                <w:p w:rsidR="00D467B2" w:rsidRPr="00E91463" w:rsidRDefault="00D467B2" w:rsidP="00F94BAD">
                  <w:pPr>
                    <w:pStyle w:val="BodyTextIndent"/>
                    <w:ind w:right="-1" w:firstLine="0"/>
                    <w:rPr>
                      <w:sz w:val="24"/>
                      <w:szCs w:val="24"/>
                    </w:rPr>
                  </w:pPr>
                  <w:r w:rsidRPr="00E91463">
                    <w:rPr>
                      <w:sz w:val="24"/>
                      <w:szCs w:val="24"/>
                    </w:rPr>
                    <w:t>Prin prezentul acord, în Contract se aplică următoarele modificări:</w:t>
                  </w:r>
                </w:p>
                <w:p w:rsidR="00D467B2" w:rsidRPr="00D02383" w:rsidRDefault="00D467B2" w:rsidP="00F94BAD">
                  <w:pPr>
                    <w:pStyle w:val="ListParagraph"/>
                    <w:ind w:left="743"/>
                    <w:rPr>
                      <w:szCs w:val="24"/>
                      <w:lang w:val="ro-RO" w:eastAsia="en-US"/>
                    </w:rPr>
                  </w:pPr>
                  <w:r w:rsidRPr="00D02383">
                    <w:rPr>
                      <w:szCs w:val="24"/>
                      <w:lang w:val="ro-RO" w:eastAsia="en-US"/>
                    </w:rPr>
                    <w:t>_________________________________________________________________________</w:t>
                  </w:r>
                </w:p>
                <w:p w:rsidR="00D467B2" w:rsidRPr="00E91463" w:rsidRDefault="00D467B2" w:rsidP="00F94BAD">
                  <w:pPr>
                    <w:tabs>
                      <w:tab w:val="right" w:pos="10205"/>
                    </w:tabs>
                    <w:ind w:left="1134" w:right="-1"/>
                  </w:pPr>
                </w:p>
                <w:p w:rsidR="00D467B2" w:rsidRDefault="00D467B2" w:rsidP="00001290">
                  <w:pPr>
                    <w:ind w:right="-1" w:firstLine="567"/>
                    <w:jc w:val="both"/>
                  </w:pPr>
                  <w:r w:rsidRPr="00E91463">
                    <w:t>Prezentul acord se consideră încheiat la data semnării lui şi intră în vigoare după înregistrarea la una din trezoreriile regionale ale Ministerului Finanțelor</w:t>
                  </w:r>
                  <w:r w:rsidRPr="009E1485">
                    <w:t>sau la data semnării lui de către părți sau la o dată ulterioară indicată în acest acord</w:t>
                  </w:r>
                  <w:r w:rsidRPr="00E91463">
                    <w:t>.</w:t>
                  </w:r>
                </w:p>
                <w:p w:rsidR="00D467B2" w:rsidRPr="00E91463" w:rsidRDefault="00D467B2" w:rsidP="00F94BAD"/>
                <w:p w:rsidR="00D467B2" w:rsidRPr="00D02383" w:rsidRDefault="00D467B2" w:rsidP="00F041BF">
                  <w:pPr>
                    <w:pStyle w:val="ListParagraph"/>
                    <w:numPr>
                      <w:ilvl w:val="0"/>
                      <w:numId w:val="0"/>
                    </w:numPr>
                    <w:tabs>
                      <w:tab w:val="clear" w:pos="1134"/>
                      <w:tab w:val="left" w:pos="2685"/>
                    </w:tabs>
                    <w:spacing w:line="276" w:lineRule="auto"/>
                    <w:contextualSpacing/>
                    <w:jc w:val="center"/>
                    <w:rPr>
                      <w:szCs w:val="24"/>
                      <w:lang w:val="ro-RO" w:eastAsia="en-US"/>
                    </w:rPr>
                  </w:pPr>
                  <w:r w:rsidRPr="00D02383">
                    <w:rPr>
                      <w:b/>
                      <w:szCs w:val="24"/>
                      <w:lang w:val="ro-RO" w:eastAsia="en-US"/>
                    </w:rPr>
                    <w:t>SEMNĂTURILE PĂRŢILOR</w:t>
                  </w:r>
                </w:p>
                <w:tbl>
                  <w:tblPr>
                    <w:tblW w:w="0" w:type="auto"/>
                    <w:jc w:val="center"/>
                    <w:tblLayout w:type="fixed"/>
                    <w:tblLook w:val="00A0"/>
                  </w:tblPr>
                  <w:tblGrid>
                    <w:gridCol w:w="5188"/>
                    <w:gridCol w:w="4559"/>
                  </w:tblGrid>
                  <w:tr w:rsidR="00D467B2" w:rsidRPr="0013795E" w:rsidTr="003353C8">
                    <w:trPr>
                      <w:trHeight w:val="357"/>
                      <w:jc w:val="center"/>
                    </w:trPr>
                    <w:tc>
                      <w:tcPr>
                        <w:tcW w:w="5188" w:type="dxa"/>
                        <w:vAlign w:val="center"/>
                      </w:tcPr>
                      <w:p w:rsidR="00D467B2" w:rsidRPr="0013795E" w:rsidRDefault="00D467B2"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467B2" w:rsidRPr="0013795E" w:rsidRDefault="00D467B2" w:rsidP="00F041BF">
                        <w:pPr>
                          <w:jc w:val="center"/>
                          <w:rPr>
                            <w:b/>
                          </w:rPr>
                        </w:pPr>
                        <w:r w:rsidRPr="00F041BF">
                          <w:rPr>
                            <w:b/>
                          </w:rPr>
                          <w:t>Cumpărătorul/Beneficiarul</w:t>
                        </w:r>
                      </w:p>
                    </w:tc>
                  </w:tr>
                  <w:tr w:rsidR="00D467B2" w:rsidRPr="0013795E" w:rsidTr="003353C8">
                    <w:trPr>
                      <w:trHeight w:val="357"/>
                      <w:jc w:val="center"/>
                    </w:trPr>
                    <w:tc>
                      <w:tcPr>
                        <w:tcW w:w="5188" w:type="dxa"/>
                        <w:vAlign w:val="center"/>
                      </w:tcPr>
                      <w:p w:rsidR="00D467B2" w:rsidRPr="0013795E" w:rsidRDefault="00D467B2" w:rsidP="00F041BF">
                        <w:pPr>
                          <w:jc w:val="both"/>
                          <w:rPr>
                            <w:b/>
                          </w:rPr>
                        </w:pPr>
                      </w:p>
                      <w:p w:rsidR="00D467B2" w:rsidRPr="0013795E" w:rsidRDefault="00D467B2" w:rsidP="00F041BF">
                        <w:pPr>
                          <w:jc w:val="both"/>
                          <w:rPr>
                            <w:b/>
                          </w:rPr>
                        </w:pPr>
                      </w:p>
                      <w:p w:rsidR="00D467B2" w:rsidRPr="0013795E" w:rsidRDefault="00D467B2" w:rsidP="00F041BF">
                        <w:pPr>
                          <w:jc w:val="both"/>
                          <w:rPr>
                            <w:b/>
                          </w:rPr>
                        </w:pPr>
                      </w:p>
                    </w:tc>
                    <w:tc>
                      <w:tcPr>
                        <w:tcW w:w="4559" w:type="dxa"/>
                        <w:vAlign w:val="center"/>
                      </w:tcPr>
                      <w:p w:rsidR="00D467B2" w:rsidRPr="0013795E" w:rsidRDefault="00D467B2" w:rsidP="00F041BF">
                        <w:pPr>
                          <w:jc w:val="both"/>
                          <w:rPr>
                            <w:b/>
                          </w:rPr>
                        </w:pPr>
                      </w:p>
                      <w:p w:rsidR="00D467B2" w:rsidRPr="0013795E" w:rsidRDefault="00D467B2" w:rsidP="00F041BF">
                        <w:pPr>
                          <w:jc w:val="both"/>
                          <w:rPr>
                            <w:b/>
                          </w:rPr>
                        </w:pPr>
                      </w:p>
                      <w:p w:rsidR="00D467B2" w:rsidRPr="0013795E" w:rsidRDefault="00D467B2" w:rsidP="00F041BF">
                        <w:pPr>
                          <w:jc w:val="both"/>
                          <w:rPr>
                            <w:b/>
                          </w:rPr>
                        </w:pPr>
                      </w:p>
                    </w:tc>
                  </w:tr>
                </w:tbl>
                <w:p w:rsidR="00D467B2" w:rsidRPr="00E91463" w:rsidRDefault="00D467B2" w:rsidP="00F94BAD"/>
                <w:p w:rsidR="00D467B2" w:rsidRPr="00E91463" w:rsidRDefault="00D467B2" w:rsidP="00F94BAD"/>
              </w:tc>
            </w:tr>
            <w:tr w:rsidR="00D467B2" w:rsidRPr="00E91463" w:rsidTr="003353C8">
              <w:trPr>
                <w:trHeight w:val="357"/>
              </w:trPr>
              <w:tc>
                <w:tcPr>
                  <w:tcW w:w="5179" w:type="dxa"/>
                </w:tcPr>
                <w:p w:rsidR="00D467B2" w:rsidRPr="00E91463" w:rsidRDefault="00D467B2" w:rsidP="00F041BF">
                  <w:pPr>
                    <w:jc w:val="center"/>
                  </w:pPr>
                </w:p>
              </w:tc>
              <w:tc>
                <w:tcPr>
                  <w:tcW w:w="4568" w:type="dxa"/>
                </w:tcPr>
                <w:p w:rsidR="00D467B2" w:rsidRDefault="00D467B2" w:rsidP="00F041BF">
                  <w:pPr>
                    <w:jc w:val="center"/>
                  </w:pPr>
                </w:p>
                <w:p w:rsidR="00D467B2" w:rsidRDefault="00D467B2" w:rsidP="00F041BF">
                  <w:pPr>
                    <w:jc w:val="center"/>
                  </w:pPr>
                </w:p>
                <w:p w:rsidR="00D467B2" w:rsidRDefault="00D467B2" w:rsidP="00F041BF">
                  <w:pPr>
                    <w:jc w:val="center"/>
                  </w:pPr>
                </w:p>
                <w:p w:rsidR="00D467B2" w:rsidRDefault="00D467B2" w:rsidP="00F041BF">
                  <w:pPr>
                    <w:jc w:val="center"/>
                  </w:pPr>
                </w:p>
                <w:p w:rsidR="00D467B2" w:rsidRDefault="00D467B2" w:rsidP="00F041BF">
                  <w:pPr>
                    <w:jc w:val="center"/>
                  </w:pPr>
                </w:p>
                <w:p w:rsidR="00D467B2" w:rsidRDefault="00D467B2" w:rsidP="00F041BF">
                  <w:pPr>
                    <w:jc w:val="center"/>
                  </w:pPr>
                </w:p>
                <w:p w:rsidR="00D467B2" w:rsidRPr="00E91463" w:rsidRDefault="00D467B2" w:rsidP="00F041BF">
                  <w:pPr>
                    <w:jc w:val="center"/>
                  </w:pPr>
                </w:p>
              </w:tc>
            </w:tr>
          </w:tbl>
          <w:p w:rsidR="00D467B2" w:rsidRPr="00E91463" w:rsidRDefault="00D467B2" w:rsidP="00F041BF">
            <w:pPr>
              <w:jc w:val="both"/>
            </w:pPr>
          </w:p>
          <w:p w:rsidR="00D467B2" w:rsidRPr="00E91463" w:rsidRDefault="00D467B2" w:rsidP="00196AB4">
            <w:pPr>
              <w:jc w:val="both"/>
            </w:pPr>
          </w:p>
          <w:p w:rsidR="00D467B2" w:rsidRPr="00E91463" w:rsidRDefault="00D467B2" w:rsidP="00196AB4">
            <w:pPr>
              <w:jc w:val="both"/>
            </w:pPr>
          </w:p>
          <w:p w:rsidR="00D467B2" w:rsidRPr="00E91463" w:rsidRDefault="00D467B2" w:rsidP="00196AB4">
            <w:pPr>
              <w:jc w:val="both"/>
            </w:pPr>
          </w:p>
          <w:p w:rsidR="00D467B2" w:rsidRPr="00E91463" w:rsidRDefault="00D467B2" w:rsidP="00196AB4">
            <w:pPr>
              <w:jc w:val="both"/>
            </w:pPr>
          </w:p>
        </w:tc>
      </w:tr>
    </w:tbl>
    <w:p w:rsidR="00D467B2" w:rsidRDefault="00D467B2" w:rsidP="00196AB4">
      <w:pPr>
        <w:jc w:val="both"/>
      </w:pPr>
    </w:p>
    <w:sectPr w:rsidR="00D467B2"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7B2" w:rsidRDefault="00D467B2" w:rsidP="00A20ACF">
      <w:r>
        <w:separator/>
      </w:r>
    </w:p>
  </w:endnote>
  <w:endnote w:type="continuationSeparator" w:id="0">
    <w:p w:rsidR="00D467B2" w:rsidRDefault="00D467B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Ц"/>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67B2" w:rsidRDefault="00D467B2">
    <w:pPr>
      <w:pStyle w:val="Footer"/>
      <w:jc w:val="right"/>
    </w:pPr>
    <w:fldSimple w:instr=" PAGE   \* MERGEFORMAT ">
      <w:r>
        <w:t>37</w:t>
      </w:r>
    </w:fldSimple>
  </w:p>
  <w:p w:rsidR="00D467B2" w:rsidRDefault="00D467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7B2" w:rsidRDefault="00D467B2" w:rsidP="00A20ACF">
      <w:r>
        <w:separator/>
      </w:r>
    </w:p>
  </w:footnote>
  <w:footnote w:type="continuationSeparator" w:id="0">
    <w:p w:rsidR="00D467B2" w:rsidRDefault="00D467B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01E241B"/>
    <w:multiLevelType w:val="hybridMultilevel"/>
    <w:tmpl w:val="A574C7A2"/>
    <w:lvl w:ilvl="0" w:tplc="DDBC2EE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1290"/>
    <w:rsid w:val="00002334"/>
    <w:rsid w:val="000047F9"/>
    <w:rsid w:val="00005268"/>
    <w:rsid w:val="000061F8"/>
    <w:rsid w:val="00007454"/>
    <w:rsid w:val="00007B4F"/>
    <w:rsid w:val="00007E80"/>
    <w:rsid w:val="00010CE7"/>
    <w:rsid w:val="00015BAA"/>
    <w:rsid w:val="0002022A"/>
    <w:rsid w:val="00021BB8"/>
    <w:rsid w:val="00022311"/>
    <w:rsid w:val="00022B73"/>
    <w:rsid w:val="00022B7E"/>
    <w:rsid w:val="00023621"/>
    <w:rsid w:val="00023BA8"/>
    <w:rsid w:val="00023EB9"/>
    <w:rsid w:val="0002441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1F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5B9"/>
    <w:rsid w:val="00087859"/>
    <w:rsid w:val="000924C3"/>
    <w:rsid w:val="000928D3"/>
    <w:rsid w:val="00092953"/>
    <w:rsid w:val="00092E6C"/>
    <w:rsid w:val="00093056"/>
    <w:rsid w:val="000930AB"/>
    <w:rsid w:val="00093AE5"/>
    <w:rsid w:val="00096009"/>
    <w:rsid w:val="00096AB9"/>
    <w:rsid w:val="00096CBE"/>
    <w:rsid w:val="00097617"/>
    <w:rsid w:val="000A2D22"/>
    <w:rsid w:val="000A63ED"/>
    <w:rsid w:val="000A7988"/>
    <w:rsid w:val="000A7A90"/>
    <w:rsid w:val="000B074F"/>
    <w:rsid w:val="000B2369"/>
    <w:rsid w:val="000B5D92"/>
    <w:rsid w:val="000B6CE5"/>
    <w:rsid w:val="000C00CF"/>
    <w:rsid w:val="000C065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1371"/>
    <w:rsid w:val="0016369C"/>
    <w:rsid w:val="00164565"/>
    <w:rsid w:val="0016683B"/>
    <w:rsid w:val="001704FB"/>
    <w:rsid w:val="001706CD"/>
    <w:rsid w:val="001718AE"/>
    <w:rsid w:val="00172F6C"/>
    <w:rsid w:val="00174C61"/>
    <w:rsid w:val="00174E5F"/>
    <w:rsid w:val="00175A88"/>
    <w:rsid w:val="0017664F"/>
    <w:rsid w:val="00177A21"/>
    <w:rsid w:val="0018106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ED3"/>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D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B29"/>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99D"/>
    <w:rsid w:val="002C764E"/>
    <w:rsid w:val="002C7CCD"/>
    <w:rsid w:val="002D1A7E"/>
    <w:rsid w:val="002D2505"/>
    <w:rsid w:val="002D66EB"/>
    <w:rsid w:val="002D6E71"/>
    <w:rsid w:val="002D7857"/>
    <w:rsid w:val="002E14DF"/>
    <w:rsid w:val="002E1640"/>
    <w:rsid w:val="002E20CD"/>
    <w:rsid w:val="002E21DD"/>
    <w:rsid w:val="002E3D41"/>
    <w:rsid w:val="002E44C7"/>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E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29F"/>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28"/>
    <w:rsid w:val="003A1523"/>
    <w:rsid w:val="003A2643"/>
    <w:rsid w:val="003A2B99"/>
    <w:rsid w:val="003A3859"/>
    <w:rsid w:val="003A40C2"/>
    <w:rsid w:val="003A4181"/>
    <w:rsid w:val="003A50BF"/>
    <w:rsid w:val="003A5A35"/>
    <w:rsid w:val="003A5AAB"/>
    <w:rsid w:val="003A6B32"/>
    <w:rsid w:val="003B0407"/>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5758"/>
    <w:rsid w:val="003F6B9C"/>
    <w:rsid w:val="003F6BBD"/>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BDF"/>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DC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25"/>
    <w:rsid w:val="004E1B4E"/>
    <w:rsid w:val="004E25FB"/>
    <w:rsid w:val="004E4A66"/>
    <w:rsid w:val="004E5688"/>
    <w:rsid w:val="004E5EBB"/>
    <w:rsid w:val="004E625D"/>
    <w:rsid w:val="004E73AE"/>
    <w:rsid w:val="004E784F"/>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7A70"/>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49"/>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E43"/>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209"/>
    <w:rsid w:val="006B2729"/>
    <w:rsid w:val="006B38DA"/>
    <w:rsid w:val="006B6003"/>
    <w:rsid w:val="006B6292"/>
    <w:rsid w:val="006B79CE"/>
    <w:rsid w:val="006C018D"/>
    <w:rsid w:val="006C1FA2"/>
    <w:rsid w:val="006C2676"/>
    <w:rsid w:val="006C34D7"/>
    <w:rsid w:val="006C36CF"/>
    <w:rsid w:val="006C41ED"/>
    <w:rsid w:val="006C4407"/>
    <w:rsid w:val="006C4768"/>
    <w:rsid w:val="006C492E"/>
    <w:rsid w:val="006C4C0E"/>
    <w:rsid w:val="006C6844"/>
    <w:rsid w:val="006C7008"/>
    <w:rsid w:val="006C7F79"/>
    <w:rsid w:val="006D035F"/>
    <w:rsid w:val="006D10BA"/>
    <w:rsid w:val="006D18BA"/>
    <w:rsid w:val="006D2CED"/>
    <w:rsid w:val="006D3E68"/>
    <w:rsid w:val="006D3E86"/>
    <w:rsid w:val="006D4F02"/>
    <w:rsid w:val="006D6D11"/>
    <w:rsid w:val="006D7605"/>
    <w:rsid w:val="006D7C85"/>
    <w:rsid w:val="006D7CD2"/>
    <w:rsid w:val="006E0F40"/>
    <w:rsid w:val="006E2390"/>
    <w:rsid w:val="006E301C"/>
    <w:rsid w:val="006E32AE"/>
    <w:rsid w:val="006E3A91"/>
    <w:rsid w:val="006E45E3"/>
    <w:rsid w:val="006E53E5"/>
    <w:rsid w:val="006F1D53"/>
    <w:rsid w:val="006F24A8"/>
    <w:rsid w:val="006F2A39"/>
    <w:rsid w:val="006F3B8E"/>
    <w:rsid w:val="006F4CAD"/>
    <w:rsid w:val="006F4DC3"/>
    <w:rsid w:val="006F50DE"/>
    <w:rsid w:val="006F5FEC"/>
    <w:rsid w:val="006F6538"/>
    <w:rsid w:val="007001BE"/>
    <w:rsid w:val="00701CEF"/>
    <w:rsid w:val="00702168"/>
    <w:rsid w:val="0070236C"/>
    <w:rsid w:val="0070406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E7"/>
    <w:rsid w:val="00773FE9"/>
    <w:rsid w:val="00774881"/>
    <w:rsid w:val="00776ADB"/>
    <w:rsid w:val="00777538"/>
    <w:rsid w:val="00781336"/>
    <w:rsid w:val="00785E49"/>
    <w:rsid w:val="0079030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3CF"/>
    <w:rsid w:val="007B66A1"/>
    <w:rsid w:val="007B6EB1"/>
    <w:rsid w:val="007C00D7"/>
    <w:rsid w:val="007C0C9D"/>
    <w:rsid w:val="007C1176"/>
    <w:rsid w:val="007C12C6"/>
    <w:rsid w:val="007C3857"/>
    <w:rsid w:val="007C3E2B"/>
    <w:rsid w:val="007C4029"/>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856"/>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E3"/>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16"/>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4E8D"/>
    <w:rsid w:val="008A54A7"/>
    <w:rsid w:val="008A5607"/>
    <w:rsid w:val="008A613D"/>
    <w:rsid w:val="008A6462"/>
    <w:rsid w:val="008A6D49"/>
    <w:rsid w:val="008A718B"/>
    <w:rsid w:val="008A77C7"/>
    <w:rsid w:val="008B0C74"/>
    <w:rsid w:val="008B13D8"/>
    <w:rsid w:val="008B2B46"/>
    <w:rsid w:val="008B330F"/>
    <w:rsid w:val="008B3387"/>
    <w:rsid w:val="008B4121"/>
    <w:rsid w:val="008B4FD8"/>
    <w:rsid w:val="008B5DA7"/>
    <w:rsid w:val="008B718E"/>
    <w:rsid w:val="008B75B2"/>
    <w:rsid w:val="008B7CBD"/>
    <w:rsid w:val="008C0290"/>
    <w:rsid w:val="008C0B6E"/>
    <w:rsid w:val="008C182E"/>
    <w:rsid w:val="008C771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315"/>
    <w:rsid w:val="008F2FC3"/>
    <w:rsid w:val="008F42C5"/>
    <w:rsid w:val="008F467E"/>
    <w:rsid w:val="008F510B"/>
    <w:rsid w:val="008F554F"/>
    <w:rsid w:val="008F5C61"/>
    <w:rsid w:val="008F5E7D"/>
    <w:rsid w:val="008F7FC0"/>
    <w:rsid w:val="009009C2"/>
    <w:rsid w:val="00900F9B"/>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6D0"/>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FE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4BF3"/>
    <w:rsid w:val="00A3540B"/>
    <w:rsid w:val="00A35EE3"/>
    <w:rsid w:val="00A36130"/>
    <w:rsid w:val="00A366B8"/>
    <w:rsid w:val="00A3681E"/>
    <w:rsid w:val="00A3705C"/>
    <w:rsid w:val="00A40BB6"/>
    <w:rsid w:val="00A4474E"/>
    <w:rsid w:val="00A44AFE"/>
    <w:rsid w:val="00A4509D"/>
    <w:rsid w:val="00A45892"/>
    <w:rsid w:val="00A47CAE"/>
    <w:rsid w:val="00A50B1A"/>
    <w:rsid w:val="00A50D0A"/>
    <w:rsid w:val="00A52736"/>
    <w:rsid w:val="00A5281A"/>
    <w:rsid w:val="00A53A3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7A6"/>
    <w:rsid w:val="00A73BAF"/>
    <w:rsid w:val="00A75527"/>
    <w:rsid w:val="00A7569F"/>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47656"/>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99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4D1C"/>
    <w:rsid w:val="00C16E1E"/>
    <w:rsid w:val="00C17D27"/>
    <w:rsid w:val="00C20BB8"/>
    <w:rsid w:val="00C20F59"/>
    <w:rsid w:val="00C21039"/>
    <w:rsid w:val="00C225A6"/>
    <w:rsid w:val="00C23B1D"/>
    <w:rsid w:val="00C24A6E"/>
    <w:rsid w:val="00C25482"/>
    <w:rsid w:val="00C2681E"/>
    <w:rsid w:val="00C27FE5"/>
    <w:rsid w:val="00C300F0"/>
    <w:rsid w:val="00C312DC"/>
    <w:rsid w:val="00C32433"/>
    <w:rsid w:val="00C325CC"/>
    <w:rsid w:val="00C32620"/>
    <w:rsid w:val="00C33218"/>
    <w:rsid w:val="00C376EF"/>
    <w:rsid w:val="00C37702"/>
    <w:rsid w:val="00C415AE"/>
    <w:rsid w:val="00C41B61"/>
    <w:rsid w:val="00C41D86"/>
    <w:rsid w:val="00C432F6"/>
    <w:rsid w:val="00C44425"/>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29B8"/>
    <w:rsid w:val="00C77DF2"/>
    <w:rsid w:val="00C77E35"/>
    <w:rsid w:val="00C80AA3"/>
    <w:rsid w:val="00C810A8"/>
    <w:rsid w:val="00C823BC"/>
    <w:rsid w:val="00C84982"/>
    <w:rsid w:val="00C84FEC"/>
    <w:rsid w:val="00C8773C"/>
    <w:rsid w:val="00C879A4"/>
    <w:rsid w:val="00C901D8"/>
    <w:rsid w:val="00C913B1"/>
    <w:rsid w:val="00C92B4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840"/>
    <w:rsid w:val="00CD25CC"/>
    <w:rsid w:val="00CD278A"/>
    <w:rsid w:val="00CD2C95"/>
    <w:rsid w:val="00CD31E8"/>
    <w:rsid w:val="00CD5C6E"/>
    <w:rsid w:val="00CD67DE"/>
    <w:rsid w:val="00CE1192"/>
    <w:rsid w:val="00CE11D6"/>
    <w:rsid w:val="00CE28C5"/>
    <w:rsid w:val="00CE32F1"/>
    <w:rsid w:val="00CE3D8F"/>
    <w:rsid w:val="00CE4974"/>
    <w:rsid w:val="00CE50C8"/>
    <w:rsid w:val="00CE5D4B"/>
    <w:rsid w:val="00CE6257"/>
    <w:rsid w:val="00CF09D7"/>
    <w:rsid w:val="00CF101D"/>
    <w:rsid w:val="00CF39BF"/>
    <w:rsid w:val="00CF55CA"/>
    <w:rsid w:val="00CF7F40"/>
    <w:rsid w:val="00D012A2"/>
    <w:rsid w:val="00D01642"/>
    <w:rsid w:val="00D02383"/>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8A"/>
    <w:rsid w:val="00D34BFF"/>
    <w:rsid w:val="00D370FE"/>
    <w:rsid w:val="00D372D7"/>
    <w:rsid w:val="00D3764E"/>
    <w:rsid w:val="00D379F6"/>
    <w:rsid w:val="00D4075B"/>
    <w:rsid w:val="00D42EDE"/>
    <w:rsid w:val="00D43CA7"/>
    <w:rsid w:val="00D467B2"/>
    <w:rsid w:val="00D46D44"/>
    <w:rsid w:val="00D474D6"/>
    <w:rsid w:val="00D5036B"/>
    <w:rsid w:val="00D51EB7"/>
    <w:rsid w:val="00D53233"/>
    <w:rsid w:val="00D553E7"/>
    <w:rsid w:val="00D56452"/>
    <w:rsid w:val="00D6124A"/>
    <w:rsid w:val="00D61AFF"/>
    <w:rsid w:val="00D63592"/>
    <w:rsid w:val="00D63725"/>
    <w:rsid w:val="00D63D18"/>
    <w:rsid w:val="00D66812"/>
    <w:rsid w:val="00D67335"/>
    <w:rsid w:val="00D717E9"/>
    <w:rsid w:val="00D71EAC"/>
    <w:rsid w:val="00D742BA"/>
    <w:rsid w:val="00D74B95"/>
    <w:rsid w:val="00D7570D"/>
    <w:rsid w:val="00D76BD0"/>
    <w:rsid w:val="00D774CB"/>
    <w:rsid w:val="00D81247"/>
    <w:rsid w:val="00D81A4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3BA"/>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A33"/>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4BA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4FCD"/>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BE3"/>
    <w:rsid w:val="00E50026"/>
    <w:rsid w:val="00E503F9"/>
    <w:rsid w:val="00E6012E"/>
    <w:rsid w:val="00E614FD"/>
    <w:rsid w:val="00E66C27"/>
    <w:rsid w:val="00E671F1"/>
    <w:rsid w:val="00E71268"/>
    <w:rsid w:val="00E7180A"/>
    <w:rsid w:val="00E71F7B"/>
    <w:rsid w:val="00E726CB"/>
    <w:rsid w:val="00E7748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F4"/>
    <w:rsid w:val="00EB576E"/>
    <w:rsid w:val="00EB66BD"/>
    <w:rsid w:val="00EC0CE6"/>
    <w:rsid w:val="00EC0D58"/>
    <w:rsid w:val="00EC11AB"/>
    <w:rsid w:val="00EC1943"/>
    <w:rsid w:val="00EC4378"/>
    <w:rsid w:val="00EC51F7"/>
    <w:rsid w:val="00EC62C4"/>
    <w:rsid w:val="00EC6723"/>
    <w:rsid w:val="00EC6A5D"/>
    <w:rsid w:val="00EC751A"/>
    <w:rsid w:val="00EC7C12"/>
    <w:rsid w:val="00EC7F38"/>
    <w:rsid w:val="00ED0E8A"/>
    <w:rsid w:val="00ED0F19"/>
    <w:rsid w:val="00ED10E0"/>
    <w:rsid w:val="00ED14CA"/>
    <w:rsid w:val="00ED2398"/>
    <w:rsid w:val="00ED23FA"/>
    <w:rsid w:val="00ED3247"/>
    <w:rsid w:val="00ED40A7"/>
    <w:rsid w:val="00ED4ED1"/>
    <w:rsid w:val="00ED593B"/>
    <w:rsid w:val="00ED7327"/>
    <w:rsid w:val="00EE1025"/>
    <w:rsid w:val="00EE14E7"/>
    <w:rsid w:val="00EE204E"/>
    <w:rsid w:val="00EE2F3E"/>
    <w:rsid w:val="00EE489D"/>
    <w:rsid w:val="00EE5461"/>
    <w:rsid w:val="00EF143F"/>
    <w:rsid w:val="00EF2B11"/>
    <w:rsid w:val="00EF3B66"/>
    <w:rsid w:val="00EF3BB5"/>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2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928"/>
    <w:rsid w:val="00F611E4"/>
    <w:rsid w:val="00F62A52"/>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C7"/>
    <w:rsid w:val="00F75F0C"/>
    <w:rsid w:val="00F76253"/>
    <w:rsid w:val="00F76429"/>
    <w:rsid w:val="00F77D1B"/>
    <w:rsid w:val="00F80BB0"/>
    <w:rsid w:val="00F80CF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7F0"/>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9613A9"/>
    <w:rPr>
      <w:rFonts w:ascii="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szCs w:val="20"/>
      <w:lang w:val="en-US" w:eastAsia="ru-RU"/>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99"/>
    <w:rsid w:val="00A20ACF"/>
    <w:pPr>
      <w:tabs>
        <w:tab w:val="right" w:leader="dot" w:pos="9638"/>
      </w:tabs>
      <w:spacing w:after="100" w:line="259" w:lineRule="auto"/>
    </w:pPr>
    <w:rPr>
      <w:b/>
      <w:lang w:val="en-US"/>
    </w:rPr>
  </w:style>
  <w:style w:type="paragraph" w:styleId="TOC3">
    <w:name w:val="toc 3"/>
    <w:basedOn w:val="Normal"/>
    <w:next w:val="Normal"/>
    <w:autoRedefine/>
    <w:uiPriority w:val="99"/>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ListParagraphChar">
    <w:name w:val="List Paragraph Char"/>
    <w:aliases w:val="HotarirePunct1 Char"/>
    <w:link w:val="ListParagraph"/>
    <w:uiPriority w:val="99"/>
    <w:locked/>
    <w:rsid w:val="008124B9"/>
    <w:rPr>
      <w:rFonts w:ascii="Times New Roman" w:hAnsi="Times New Roman"/>
      <w:sz w:val="24"/>
      <w:lang w:val="en-US"/>
    </w:rPr>
  </w:style>
  <w:style w:type="character" w:customStyle="1" w:styleId="UnresolvedMention1">
    <w:name w:val="Unresolved Mention1"/>
    <w:basedOn w:val="DefaultParagraphFont"/>
    <w:uiPriority w:val="99"/>
    <w:semiHidden/>
    <w:rsid w:val="00554EE7"/>
    <w:rPr>
      <w:rFonts w:cs="Times New Roman"/>
      <w:color w:val="605E5C"/>
      <w:shd w:val="clear" w:color="auto" w:fill="E1DFDD"/>
    </w:rPr>
  </w:style>
  <w:style w:type="character" w:customStyle="1" w:styleId="UnresolvedMention2">
    <w:name w:val="Unresolved Mention2"/>
    <w:basedOn w:val="DefaultParagraphFont"/>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Normal"/>
    <w:link w:val="DefaultTextChar"/>
    <w:uiPriority w:val="99"/>
    <w:rsid w:val="000F0030"/>
    <w:rPr>
      <w:sz w:val="20"/>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660235009">
      <w:marLeft w:val="0"/>
      <w:marRight w:val="0"/>
      <w:marTop w:val="0"/>
      <w:marBottom w:val="0"/>
      <w:divBdr>
        <w:top w:val="none" w:sz="0" w:space="0" w:color="auto"/>
        <w:left w:val="none" w:sz="0" w:space="0" w:color="auto"/>
        <w:bottom w:val="none" w:sz="0" w:space="0" w:color="auto"/>
        <w:right w:val="none" w:sz="0" w:space="0" w:color="auto"/>
      </w:divBdr>
      <w:divsChild>
        <w:div w:id="660235011">
          <w:marLeft w:val="274"/>
          <w:marRight w:val="0"/>
          <w:marTop w:val="150"/>
          <w:marBottom w:val="0"/>
          <w:divBdr>
            <w:top w:val="none" w:sz="0" w:space="0" w:color="auto"/>
            <w:left w:val="none" w:sz="0" w:space="0" w:color="auto"/>
            <w:bottom w:val="none" w:sz="0" w:space="0" w:color="auto"/>
            <w:right w:val="none" w:sz="0" w:space="0" w:color="auto"/>
          </w:divBdr>
        </w:div>
      </w:divsChild>
    </w:div>
    <w:div w:id="660235010">
      <w:marLeft w:val="0"/>
      <w:marRight w:val="0"/>
      <w:marTop w:val="0"/>
      <w:marBottom w:val="0"/>
      <w:divBdr>
        <w:top w:val="none" w:sz="0" w:space="0" w:color="auto"/>
        <w:left w:val="none" w:sz="0" w:space="0" w:color="auto"/>
        <w:bottom w:val="none" w:sz="0" w:space="0" w:color="auto"/>
        <w:right w:val="none" w:sz="0" w:space="0" w:color="auto"/>
      </w:divBdr>
    </w:div>
    <w:div w:id="660235012">
      <w:marLeft w:val="0"/>
      <w:marRight w:val="0"/>
      <w:marTop w:val="0"/>
      <w:marBottom w:val="0"/>
      <w:divBdr>
        <w:top w:val="none" w:sz="0" w:space="0" w:color="auto"/>
        <w:left w:val="none" w:sz="0" w:space="0" w:color="auto"/>
        <w:bottom w:val="none" w:sz="0" w:space="0" w:color="auto"/>
        <w:right w:val="none" w:sz="0" w:space="0" w:color="auto"/>
      </w:divBdr>
    </w:div>
    <w:div w:id="660235013">
      <w:marLeft w:val="0"/>
      <w:marRight w:val="0"/>
      <w:marTop w:val="0"/>
      <w:marBottom w:val="0"/>
      <w:divBdr>
        <w:top w:val="none" w:sz="0" w:space="0" w:color="auto"/>
        <w:left w:val="none" w:sz="0" w:space="0" w:color="auto"/>
        <w:bottom w:val="none" w:sz="0" w:space="0" w:color="auto"/>
        <w:right w:val="none" w:sz="0" w:space="0" w:color="auto"/>
      </w:divBdr>
    </w:div>
    <w:div w:id="660235014">
      <w:marLeft w:val="0"/>
      <w:marRight w:val="0"/>
      <w:marTop w:val="0"/>
      <w:marBottom w:val="0"/>
      <w:divBdr>
        <w:top w:val="none" w:sz="0" w:space="0" w:color="auto"/>
        <w:left w:val="none" w:sz="0" w:space="0" w:color="auto"/>
        <w:bottom w:val="none" w:sz="0" w:space="0" w:color="auto"/>
        <w:right w:val="none" w:sz="0" w:space="0" w:color="auto"/>
      </w:divBdr>
    </w:div>
    <w:div w:id="660235015">
      <w:marLeft w:val="0"/>
      <w:marRight w:val="0"/>
      <w:marTop w:val="0"/>
      <w:marBottom w:val="0"/>
      <w:divBdr>
        <w:top w:val="none" w:sz="0" w:space="0" w:color="auto"/>
        <w:left w:val="none" w:sz="0" w:space="0" w:color="auto"/>
        <w:bottom w:val="none" w:sz="0" w:space="0" w:color="auto"/>
        <w:right w:val="none" w:sz="0" w:space="0" w:color="auto"/>
      </w:divBdr>
    </w:div>
    <w:div w:id="660235016">
      <w:marLeft w:val="0"/>
      <w:marRight w:val="0"/>
      <w:marTop w:val="0"/>
      <w:marBottom w:val="0"/>
      <w:divBdr>
        <w:top w:val="none" w:sz="0" w:space="0" w:color="auto"/>
        <w:left w:val="none" w:sz="0" w:space="0" w:color="auto"/>
        <w:bottom w:val="none" w:sz="0" w:space="0" w:color="auto"/>
        <w:right w:val="none" w:sz="0" w:space="0" w:color="auto"/>
      </w:divBdr>
    </w:div>
    <w:div w:id="660235017">
      <w:marLeft w:val="0"/>
      <w:marRight w:val="0"/>
      <w:marTop w:val="0"/>
      <w:marBottom w:val="0"/>
      <w:divBdr>
        <w:top w:val="none" w:sz="0" w:space="0" w:color="auto"/>
        <w:left w:val="none" w:sz="0" w:space="0" w:color="auto"/>
        <w:bottom w:val="none" w:sz="0" w:space="0" w:color="auto"/>
        <w:right w:val="none" w:sz="0" w:space="0" w:color="auto"/>
      </w:divBdr>
    </w:div>
    <w:div w:id="660235018">
      <w:marLeft w:val="0"/>
      <w:marRight w:val="0"/>
      <w:marTop w:val="0"/>
      <w:marBottom w:val="0"/>
      <w:divBdr>
        <w:top w:val="none" w:sz="0" w:space="0" w:color="auto"/>
        <w:left w:val="none" w:sz="0" w:space="0" w:color="auto"/>
        <w:bottom w:val="none" w:sz="0" w:space="0" w:color="auto"/>
        <w:right w:val="none" w:sz="0" w:space="0" w:color="auto"/>
      </w:divBdr>
    </w:div>
    <w:div w:id="660235019">
      <w:marLeft w:val="0"/>
      <w:marRight w:val="0"/>
      <w:marTop w:val="0"/>
      <w:marBottom w:val="0"/>
      <w:divBdr>
        <w:top w:val="none" w:sz="0" w:space="0" w:color="auto"/>
        <w:left w:val="none" w:sz="0" w:space="0" w:color="auto"/>
        <w:bottom w:val="none" w:sz="0" w:space="0" w:color="auto"/>
        <w:right w:val="none" w:sz="0" w:space="0" w:color="auto"/>
      </w:divBdr>
    </w:div>
    <w:div w:id="660235020">
      <w:marLeft w:val="0"/>
      <w:marRight w:val="0"/>
      <w:marTop w:val="0"/>
      <w:marBottom w:val="0"/>
      <w:divBdr>
        <w:top w:val="none" w:sz="0" w:space="0" w:color="auto"/>
        <w:left w:val="none" w:sz="0" w:space="0" w:color="auto"/>
        <w:bottom w:val="none" w:sz="0" w:space="0" w:color="auto"/>
        <w:right w:val="none" w:sz="0" w:space="0" w:color="auto"/>
      </w:divBdr>
    </w:div>
    <w:div w:id="6602350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772</TotalTime>
  <Pages>44</Pages>
  <Words>15705</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58</cp:revision>
  <cp:lastPrinted>2021-03-10T08:12:00Z</cp:lastPrinted>
  <dcterms:created xsi:type="dcterms:W3CDTF">2022-11-17T07:55:00Z</dcterms:created>
  <dcterms:modified xsi:type="dcterms:W3CDTF">2025-11-04T08:08:00Z</dcterms:modified>
</cp:coreProperties>
</file>