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ECA" w:rsidRPr="00D925B0" w:rsidRDefault="00F24ECA" w:rsidP="00D925B0">
      <w:pPr>
        <w:rPr>
          <w:b/>
          <w:noProof w:val="0"/>
          <w:sz w:val="28"/>
          <w:szCs w:val="28"/>
          <w:lang w:eastAsia="ru-RU"/>
        </w:rPr>
      </w:pPr>
    </w:p>
    <w:p w:rsidR="00F24ECA" w:rsidRDefault="00F24ECA" w:rsidP="003961E7">
      <w:pPr>
        <w:tabs>
          <w:tab w:val="left" w:pos="5103"/>
          <w:tab w:val="left" w:pos="10348"/>
        </w:tabs>
        <w:jc w:val="right"/>
        <w:rPr>
          <w:noProof w:val="0"/>
          <w:lang w:eastAsia="ru-RU"/>
        </w:rPr>
      </w:pPr>
      <w:r w:rsidRPr="00591150">
        <w:rPr>
          <w:noProof w:val="0"/>
          <w:lang w:eastAsia="ru-RU"/>
        </w:rPr>
        <w:t xml:space="preserve">Anexa nr.1 </w:t>
      </w:r>
    </w:p>
    <w:p w:rsidR="00F24ECA" w:rsidRPr="005D44CE" w:rsidRDefault="00F24ECA" w:rsidP="00E36039">
      <w:pPr>
        <w:tabs>
          <w:tab w:val="left" w:pos="5103"/>
          <w:tab w:val="left" w:pos="10348"/>
        </w:tabs>
        <w:jc w:val="right"/>
        <w:rPr>
          <w:noProof w:val="0"/>
          <w:lang w:eastAsia="ru-RU"/>
        </w:rPr>
      </w:pPr>
      <w:smartTag w:uri="urn:schemas-microsoft-com:office:smarttags" w:element="PersonName">
        <w:smartTagPr>
          <w:attr w:name="ProductID" w:val="la Ordinul Ministrului"/>
        </w:smartTagPr>
        <w:r>
          <w:rPr>
            <w:noProof w:val="0"/>
            <w:lang w:eastAsia="ru-RU"/>
          </w:rPr>
          <w:t>la</w:t>
        </w:r>
        <w:r w:rsidRPr="005D44CE">
          <w:rPr>
            <w:noProof w:val="0"/>
            <w:lang w:eastAsia="ru-RU"/>
          </w:rPr>
          <w:t xml:space="preserve"> </w:t>
        </w:r>
        <w:r w:rsidRPr="00FF4A40">
          <w:rPr>
            <w:noProof w:val="0"/>
            <w:lang w:eastAsia="ru-RU"/>
          </w:rPr>
          <w:t xml:space="preserve">Ordinul </w:t>
        </w:r>
        <w:r>
          <w:rPr>
            <w:noProof w:val="0"/>
            <w:lang w:eastAsia="ru-RU"/>
          </w:rPr>
          <w:t>M</w:t>
        </w:r>
        <w:r w:rsidRPr="00FF4A40">
          <w:rPr>
            <w:noProof w:val="0"/>
            <w:lang w:eastAsia="ru-RU"/>
          </w:rPr>
          <w:t>inistrului</w:t>
        </w:r>
      </w:smartTag>
      <w:r w:rsidRPr="00FF4A40">
        <w:rPr>
          <w:noProof w:val="0"/>
          <w:lang w:eastAsia="ru-RU"/>
        </w:rPr>
        <w:t xml:space="preserve"> </w:t>
      </w:r>
      <w:r>
        <w:rPr>
          <w:noProof w:val="0"/>
          <w:lang w:eastAsia="ru-RU"/>
        </w:rPr>
        <w:t>F</w:t>
      </w:r>
      <w:r w:rsidRPr="00FF4A40">
        <w:rPr>
          <w:noProof w:val="0"/>
          <w:lang w:eastAsia="ru-RU"/>
        </w:rPr>
        <w:t>inanţelor</w:t>
      </w:r>
      <w:r w:rsidRPr="005D44CE">
        <w:rPr>
          <w:noProof w:val="0"/>
          <w:lang w:eastAsia="ru-RU"/>
        </w:rPr>
        <w:t xml:space="preserve"> </w:t>
      </w:r>
    </w:p>
    <w:p w:rsidR="00F24ECA" w:rsidRPr="005D44CE" w:rsidRDefault="00F24ECA" w:rsidP="003961E7">
      <w:pPr>
        <w:tabs>
          <w:tab w:val="left" w:pos="5103"/>
          <w:tab w:val="left" w:pos="10348"/>
        </w:tabs>
        <w:jc w:val="right"/>
        <w:rPr>
          <w:noProof w:val="0"/>
          <w:lang w:eastAsia="ru-RU"/>
        </w:rPr>
      </w:pPr>
    </w:p>
    <w:p w:rsidR="00F24ECA" w:rsidRPr="005D44CE" w:rsidRDefault="00F24ECA"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bookmarkStart w:id="0" w:name="_GoBack"/>
      <w:bookmarkEnd w:id="0"/>
      <w:r>
        <w:rPr>
          <w:noProof w:val="0"/>
          <w:lang w:eastAsia="ru-RU"/>
        </w:rPr>
        <w:t>15.09.</w:t>
      </w:r>
      <w:r w:rsidRPr="005D44CE">
        <w:rPr>
          <w:noProof w:val="0"/>
          <w:lang w:eastAsia="ru-RU"/>
        </w:rPr>
        <w:t>202</w:t>
      </w:r>
      <w:r>
        <w:rPr>
          <w:noProof w:val="0"/>
          <w:lang w:eastAsia="ru-RU"/>
        </w:rPr>
        <w:t>1</w:t>
      </w:r>
    </w:p>
    <w:p w:rsidR="00F24ECA" w:rsidRPr="005D44CE" w:rsidRDefault="00F24ECA" w:rsidP="003961E7">
      <w:pPr>
        <w:tabs>
          <w:tab w:val="left" w:pos="5103"/>
          <w:tab w:val="left" w:pos="10348"/>
        </w:tabs>
        <w:jc w:val="center"/>
        <w:rPr>
          <w:noProof w:val="0"/>
          <w:lang w:eastAsia="ru-RU"/>
        </w:rPr>
      </w:pPr>
    </w:p>
    <w:p w:rsidR="00F24ECA" w:rsidRPr="002429ED" w:rsidRDefault="00F24ECA" w:rsidP="003961E7">
      <w:pPr>
        <w:tabs>
          <w:tab w:val="left" w:pos="5103"/>
          <w:tab w:val="left" w:pos="10348"/>
        </w:tabs>
        <w:jc w:val="center"/>
        <w:rPr>
          <w:b/>
          <w:noProof w:val="0"/>
          <w:lang w:eastAsia="ru-RU"/>
        </w:rPr>
      </w:pPr>
      <w:r w:rsidRPr="00A973C8">
        <w:rPr>
          <w:b/>
          <w:noProof w:val="0"/>
          <w:lang w:eastAsia="ru-RU"/>
        </w:rPr>
        <w:t>DOCUMENTAŢIA STANDARD</w:t>
      </w:r>
    </w:p>
    <w:p w:rsidR="00F24ECA" w:rsidRDefault="00F24ECA"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F24ECA" w:rsidRDefault="00F24ECA" w:rsidP="00196AB4">
      <w:pPr>
        <w:rPr>
          <w:b/>
          <w:noProof w:val="0"/>
          <w:lang w:eastAsia="ru-RU"/>
        </w:rPr>
      </w:pPr>
    </w:p>
    <w:p w:rsidR="00F24ECA" w:rsidRPr="0013795E" w:rsidRDefault="00F24ECA" w:rsidP="00196AB4"/>
    <w:p w:rsidR="00F24ECA" w:rsidRPr="003961E7" w:rsidRDefault="00F24ECA"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23561A">
        <w:rPr>
          <w:lang w:val="ro-RO"/>
        </w:rPr>
        <w:t xml:space="preserve">AUTORITĂȚI CONTRACTANTE ȘI </w:t>
      </w:r>
      <w:r w:rsidRPr="003961E7">
        <w:rPr>
          <w:lang w:val="ro-RO"/>
        </w:rPr>
        <w:t xml:space="preserve">OFERTANŢI </w:t>
      </w:r>
      <w:bookmarkEnd w:id="1"/>
      <w:bookmarkEnd w:id="2"/>
    </w:p>
    <w:p w:rsidR="00F24ECA" w:rsidRDefault="00F24ECA" w:rsidP="0007146B">
      <w:pPr>
        <w:pStyle w:val="Heading2"/>
        <w:keepNext w:val="0"/>
        <w:keepLines w:val="0"/>
        <w:tabs>
          <w:tab w:val="left" w:pos="37"/>
        </w:tabs>
        <w:spacing w:before="0"/>
        <w:jc w:val="center"/>
        <w:rPr>
          <w:rFonts w:ascii="Times New Roman" w:hAnsi="Times New Roman"/>
          <w:bCs w:val="0"/>
          <w:color w:val="auto"/>
        </w:rPr>
      </w:pPr>
    </w:p>
    <w:p w:rsidR="00F24ECA" w:rsidRDefault="00F24ECA"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F24ECA" w:rsidRPr="00E34AA6" w:rsidRDefault="00F24ECA" w:rsidP="00B10024"/>
    <w:p w:rsidR="00F24ECA" w:rsidRPr="00260B38" w:rsidRDefault="00F24ECA" w:rsidP="00B10024">
      <w:pPr>
        <w:jc w:val="center"/>
      </w:pPr>
      <w:r w:rsidRPr="00B10024">
        <w:rPr>
          <w:b/>
          <w:bCs/>
        </w:rPr>
        <w:t>Dispoziții generale</w:t>
      </w:r>
    </w:p>
    <w:p w:rsidR="00F24ECA" w:rsidRPr="00B927F6" w:rsidRDefault="00F24ECA" w:rsidP="009F1E2C">
      <w:pPr>
        <w:pStyle w:val="Heading2"/>
        <w:keepNext w:val="0"/>
        <w:keepLines w:val="0"/>
        <w:tabs>
          <w:tab w:val="left" w:pos="-284"/>
        </w:tabs>
        <w:spacing w:before="0"/>
        <w:ind w:left="-284" w:firstLine="284"/>
        <w:jc w:val="center"/>
        <w:rPr>
          <w:rFonts w:ascii="Times New Roman" w:hAnsi="Times New Roman"/>
          <w:bCs w:val="0"/>
          <w:color w:val="auto"/>
        </w:rPr>
      </w:pPr>
    </w:p>
    <w:p w:rsidR="00F24ECA" w:rsidRPr="0023561A" w:rsidRDefault="00F24ECA" w:rsidP="00156704">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F24ECA" w:rsidRPr="0023561A" w:rsidRDefault="00F24ECA" w:rsidP="00EB31E1">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w:t>
      </w:r>
      <w:bookmarkStart w:id="4" w:name="_Hlk68783876"/>
      <w:r w:rsidRPr="0023561A">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3561A">
        <w:rPr>
          <w:color w:val="000000"/>
          <w:lang w:val="ro-RO"/>
        </w:rPr>
        <w:t xml:space="preserve">după cum urmează: </w:t>
      </w:r>
    </w:p>
    <w:p w:rsidR="00F24ECA" w:rsidRPr="00EB31E1" w:rsidRDefault="00F24ECA" w:rsidP="00EB31E1">
      <w:pPr>
        <w:tabs>
          <w:tab w:val="left" w:pos="-284"/>
          <w:tab w:val="left" w:pos="196"/>
          <w:tab w:val="left" w:pos="567"/>
        </w:tabs>
        <w:jc w:val="both"/>
        <w:rPr>
          <w:color w:val="000000"/>
        </w:rPr>
      </w:pPr>
      <w:r w:rsidRPr="00EB31E1">
        <w:rPr>
          <w:color w:val="000000"/>
        </w:rPr>
        <w:t>1)</w:t>
      </w:r>
      <w:r>
        <w:rPr>
          <w:color w:val="000000"/>
        </w:rPr>
        <w:t xml:space="preserve"> </w:t>
      </w:r>
      <w:r w:rsidRPr="00EB31E1">
        <w:rPr>
          <w:color w:val="000000"/>
        </w:rPr>
        <w:t>Anunț de intenție (anexa nr.1);</w:t>
      </w:r>
    </w:p>
    <w:p w:rsidR="00F24ECA" w:rsidRPr="00EB31E1" w:rsidRDefault="00F24ECA" w:rsidP="00EB31E1">
      <w:pPr>
        <w:tabs>
          <w:tab w:val="left" w:pos="-284"/>
          <w:tab w:val="left" w:pos="196"/>
          <w:tab w:val="left" w:pos="567"/>
        </w:tabs>
        <w:jc w:val="both"/>
        <w:rPr>
          <w:color w:val="000000"/>
        </w:rPr>
      </w:pPr>
      <w:r w:rsidRPr="00EB31E1">
        <w:rPr>
          <w:color w:val="000000"/>
        </w:rPr>
        <w:t>2)</w:t>
      </w:r>
      <w:r>
        <w:rPr>
          <w:color w:val="000000"/>
        </w:rPr>
        <w:t xml:space="preserve"> </w:t>
      </w:r>
      <w:r w:rsidRPr="00EB31E1">
        <w:rPr>
          <w:color w:val="000000"/>
        </w:rPr>
        <w:t>Anunț de participare, inclusiv pentru procedurile de preselecție/procedurile negociate (anexa nr. 2);</w:t>
      </w:r>
    </w:p>
    <w:p w:rsidR="00F24ECA" w:rsidRPr="00EB31E1" w:rsidRDefault="00F24ECA" w:rsidP="00EB31E1">
      <w:pPr>
        <w:tabs>
          <w:tab w:val="left" w:pos="-284"/>
          <w:tab w:val="left" w:pos="196"/>
          <w:tab w:val="left" w:pos="567"/>
        </w:tabs>
        <w:jc w:val="both"/>
        <w:rPr>
          <w:color w:val="000000"/>
        </w:rPr>
      </w:pPr>
      <w:r w:rsidRPr="00EB31E1">
        <w:rPr>
          <w:color w:val="000000"/>
        </w:rPr>
        <w:t>3)</w:t>
      </w:r>
      <w:r>
        <w:rPr>
          <w:color w:val="000000"/>
        </w:rPr>
        <w:t xml:space="preserve"> </w:t>
      </w:r>
      <w:r w:rsidRPr="00EB31E1">
        <w:rPr>
          <w:color w:val="000000"/>
        </w:rPr>
        <w:t>Invitație de participare la etapele de preselecție/la procedurile negociate (anexa nr. 3);</w:t>
      </w:r>
    </w:p>
    <w:p w:rsidR="00F24ECA" w:rsidRPr="00EB31E1" w:rsidRDefault="00F24ECA" w:rsidP="00EB31E1">
      <w:pPr>
        <w:tabs>
          <w:tab w:val="left" w:pos="-284"/>
          <w:tab w:val="left" w:pos="196"/>
          <w:tab w:val="left" w:pos="567"/>
        </w:tabs>
        <w:jc w:val="both"/>
        <w:rPr>
          <w:color w:val="000000"/>
        </w:rPr>
      </w:pPr>
      <w:r w:rsidRPr="00EB31E1">
        <w:rPr>
          <w:color w:val="000000"/>
        </w:rPr>
        <w:t>4)</w:t>
      </w:r>
      <w:r>
        <w:rPr>
          <w:color w:val="000000"/>
        </w:rPr>
        <w:t xml:space="preserve"> </w:t>
      </w:r>
      <w:r w:rsidRPr="00EB31E1">
        <w:rPr>
          <w:color w:val="000000"/>
        </w:rPr>
        <w:t>Proces-verbal cu privire la rezultatele preselecției candidaților (anexa nr. 4);</w:t>
      </w:r>
    </w:p>
    <w:p w:rsidR="00F24ECA" w:rsidRPr="00EB31E1" w:rsidRDefault="00F24ECA" w:rsidP="00EB31E1">
      <w:pPr>
        <w:tabs>
          <w:tab w:val="left" w:pos="-284"/>
          <w:tab w:val="left" w:pos="196"/>
          <w:tab w:val="left" w:pos="567"/>
        </w:tabs>
        <w:jc w:val="both"/>
        <w:rPr>
          <w:color w:val="000000"/>
        </w:rPr>
      </w:pPr>
      <w:r w:rsidRPr="00EB31E1">
        <w:rPr>
          <w:color w:val="000000"/>
        </w:rPr>
        <w:t>5)</w:t>
      </w:r>
      <w:r>
        <w:rPr>
          <w:color w:val="000000"/>
        </w:rPr>
        <w:t xml:space="preserve"> </w:t>
      </w:r>
      <w:r w:rsidRPr="00EB31E1">
        <w:rPr>
          <w:color w:val="000000"/>
        </w:rPr>
        <w:t>Anunț de atribuire (anexa nr. 5);</w:t>
      </w:r>
    </w:p>
    <w:p w:rsidR="00F24ECA" w:rsidRPr="00EB31E1" w:rsidRDefault="00F24ECA" w:rsidP="00EB31E1">
      <w:pPr>
        <w:tabs>
          <w:tab w:val="left" w:pos="-284"/>
          <w:tab w:val="left" w:pos="196"/>
          <w:tab w:val="left" w:pos="567"/>
        </w:tabs>
        <w:jc w:val="both"/>
        <w:rPr>
          <w:color w:val="000000"/>
        </w:rPr>
      </w:pPr>
      <w:r w:rsidRPr="00EB31E1">
        <w:rPr>
          <w:color w:val="000000"/>
        </w:rPr>
        <w:t>6)</w:t>
      </w:r>
      <w:r>
        <w:rPr>
          <w:color w:val="000000"/>
        </w:rPr>
        <w:t xml:space="preserve"> </w:t>
      </w:r>
      <w:r w:rsidRPr="00EB31E1">
        <w:rPr>
          <w:color w:val="000000"/>
        </w:rPr>
        <w:t>Anunț privind modificarea contractului de achiziții publice/acordului-cadru (anexa</w:t>
      </w:r>
      <w:r>
        <w:rPr>
          <w:color w:val="000000"/>
        </w:rPr>
        <w:t xml:space="preserve"> </w:t>
      </w:r>
      <w:r w:rsidRPr="00EB31E1">
        <w:rPr>
          <w:color w:val="000000"/>
        </w:rPr>
        <w:t>nr. 6);</w:t>
      </w:r>
    </w:p>
    <w:p w:rsidR="00F24ECA" w:rsidRPr="00EB31E1" w:rsidRDefault="00F24ECA" w:rsidP="00EB31E1">
      <w:pPr>
        <w:tabs>
          <w:tab w:val="left" w:pos="-284"/>
          <w:tab w:val="left" w:pos="196"/>
          <w:tab w:val="left" w:pos="567"/>
        </w:tabs>
        <w:jc w:val="both"/>
        <w:rPr>
          <w:color w:val="000000"/>
        </w:rPr>
      </w:pPr>
      <w:r w:rsidRPr="00EB31E1">
        <w:rPr>
          <w:color w:val="000000"/>
        </w:rPr>
        <w:t>7)</w:t>
      </w:r>
      <w:r>
        <w:rPr>
          <w:color w:val="000000"/>
        </w:rPr>
        <w:t xml:space="preserve"> </w:t>
      </w:r>
      <w:r w:rsidRPr="00EB31E1">
        <w:rPr>
          <w:color w:val="000000"/>
        </w:rPr>
        <w:t>Cerere de participare (anexa nr. 7);</w:t>
      </w:r>
    </w:p>
    <w:p w:rsidR="00F24ECA" w:rsidRPr="00EB31E1" w:rsidRDefault="00F24ECA" w:rsidP="00EB31E1">
      <w:pPr>
        <w:tabs>
          <w:tab w:val="left" w:pos="-284"/>
          <w:tab w:val="left" w:pos="196"/>
          <w:tab w:val="left" w:pos="567"/>
        </w:tabs>
        <w:jc w:val="both"/>
        <w:rPr>
          <w:color w:val="000000"/>
        </w:rPr>
      </w:pPr>
      <w:r w:rsidRPr="00EB31E1">
        <w:rPr>
          <w:color w:val="000000"/>
        </w:rPr>
        <w:t>8)</w:t>
      </w:r>
      <w:r>
        <w:rPr>
          <w:color w:val="000000"/>
        </w:rPr>
        <w:t xml:space="preserve"> </w:t>
      </w:r>
      <w:r w:rsidRPr="00EB31E1">
        <w:rPr>
          <w:color w:val="000000"/>
        </w:rPr>
        <w:t>Declaraţie privind valabilitatea ofertei (anexa nr. 8);</w:t>
      </w:r>
    </w:p>
    <w:p w:rsidR="00F24ECA" w:rsidRPr="00EB31E1" w:rsidRDefault="00F24ECA" w:rsidP="00EB31E1">
      <w:pPr>
        <w:tabs>
          <w:tab w:val="left" w:pos="-284"/>
          <w:tab w:val="left" w:pos="196"/>
          <w:tab w:val="left" w:pos="567"/>
        </w:tabs>
        <w:jc w:val="both"/>
        <w:rPr>
          <w:color w:val="000000"/>
        </w:rPr>
      </w:pPr>
      <w:r w:rsidRPr="00EB31E1">
        <w:rPr>
          <w:color w:val="000000"/>
        </w:rPr>
        <w:t>9)</w:t>
      </w:r>
      <w:r>
        <w:rPr>
          <w:color w:val="000000"/>
        </w:rPr>
        <w:t xml:space="preserve"> </w:t>
      </w:r>
      <w:r w:rsidRPr="00EB31E1">
        <w:rPr>
          <w:color w:val="000000"/>
        </w:rPr>
        <w:t>Scrisoare  de  garanţie  bancară (anexa nr. 9);</w:t>
      </w:r>
    </w:p>
    <w:p w:rsidR="00F24ECA" w:rsidRPr="00EB31E1" w:rsidRDefault="00F24ECA" w:rsidP="00EB31E1">
      <w:pPr>
        <w:tabs>
          <w:tab w:val="left" w:pos="-284"/>
          <w:tab w:val="left" w:pos="196"/>
          <w:tab w:val="left" w:pos="567"/>
        </w:tabs>
        <w:jc w:val="both"/>
        <w:rPr>
          <w:color w:val="000000"/>
        </w:rPr>
      </w:pPr>
      <w:r w:rsidRPr="00EB31E1">
        <w:rPr>
          <w:color w:val="000000"/>
        </w:rPr>
        <w:t>10)</w:t>
      </w:r>
      <w:r>
        <w:rPr>
          <w:color w:val="000000"/>
        </w:rPr>
        <w:t xml:space="preserve"> G</w:t>
      </w:r>
      <w:r w:rsidRPr="006A075A">
        <w:rPr>
          <w:color w:val="000000"/>
        </w:rPr>
        <w:t xml:space="preserve">aranţia de bună execuţie </w:t>
      </w:r>
      <w:r w:rsidRPr="00EB31E1">
        <w:rPr>
          <w:color w:val="000000"/>
        </w:rPr>
        <w:t>(anexa nr. 10.);</w:t>
      </w:r>
    </w:p>
    <w:p w:rsidR="00F24ECA" w:rsidRPr="00EB31E1" w:rsidRDefault="00F24ECA" w:rsidP="00EB31E1">
      <w:pPr>
        <w:tabs>
          <w:tab w:val="left" w:pos="-284"/>
          <w:tab w:val="left" w:pos="196"/>
          <w:tab w:val="left" w:pos="567"/>
        </w:tabs>
        <w:jc w:val="both"/>
        <w:rPr>
          <w:color w:val="000000"/>
        </w:rPr>
      </w:pPr>
      <w:r w:rsidRPr="00EB31E1">
        <w:rPr>
          <w:color w:val="000000"/>
        </w:rPr>
        <w:t>11)</w:t>
      </w:r>
      <w:r>
        <w:rPr>
          <w:color w:val="000000"/>
        </w:rPr>
        <w:t xml:space="preserve"> </w:t>
      </w:r>
      <w:r w:rsidRPr="00AD061A">
        <w:rPr>
          <w:color w:val="000000"/>
        </w:rPr>
        <w:t>Informaţii privind asocierea</w:t>
      </w:r>
      <w:r w:rsidRPr="00EB31E1">
        <w:rPr>
          <w:color w:val="000000"/>
        </w:rPr>
        <w:t xml:space="preserve"> (anexa nr. 11);</w:t>
      </w:r>
    </w:p>
    <w:p w:rsidR="00F24ECA" w:rsidRPr="00EB31E1" w:rsidRDefault="00F24ECA" w:rsidP="00EB31E1">
      <w:pPr>
        <w:tabs>
          <w:tab w:val="left" w:pos="-284"/>
          <w:tab w:val="left" w:pos="196"/>
          <w:tab w:val="left" w:pos="567"/>
        </w:tabs>
        <w:jc w:val="both"/>
        <w:rPr>
          <w:color w:val="000000"/>
        </w:rPr>
      </w:pPr>
      <w:r w:rsidRPr="00EB31E1">
        <w:rPr>
          <w:color w:val="000000"/>
        </w:rPr>
        <w:t>12)</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F24ECA" w:rsidRPr="00EB31E1" w:rsidRDefault="00F24ECA" w:rsidP="00EB31E1">
      <w:pPr>
        <w:tabs>
          <w:tab w:val="left" w:pos="-284"/>
          <w:tab w:val="left" w:pos="196"/>
          <w:tab w:val="left" w:pos="567"/>
        </w:tabs>
        <w:jc w:val="both"/>
        <w:rPr>
          <w:color w:val="000000"/>
        </w:rPr>
      </w:pPr>
      <w:r w:rsidRPr="00EB31E1">
        <w:rPr>
          <w:color w:val="000000"/>
        </w:rPr>
        <w:t>13)</w:t>
      </w:r>
      <w:r>
        <w:rPr>
          <w:color w:val="000000"/>
        </w:rPr>
        <w:t xml:space="preserve"> </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rsidR="00F24ECA" w:rsidRPr="00EB31E1" w:rsidRDefault="00F24ECA" w:rsidP="00EB31E1">
      <w:pPr>
        <w:tabs>
          <w:tab w:val="left" w:pos="-284"/>
          <w:tab w:val="left" w:pos="196"/>
          <w:tab w:val="left" w:pos="567"/>
        </w:tabs>
        <w:jc w:val="both"/>
        <w:rPr>
          <w:color w:val="000000"/>
        </w:rPr>
      </w:pPr>
      <w:r w:rsidRPr="00EB31E1">
        <w:rPr>
          <w:color w:val="000000"/>
        </w:rPr>
        <w:t>14)</w:t>
      </w:r>
      <w:r>
        <w:rPr>
          <w:color w:val="000000"/>
        </w:rPr>
        <w:t xml:space="preserve"> </w:t>
      </w:r>
      <w:r w:rsidRPr="00AD061A">
        <w:rPr>
          <w:color w:val="000000"/>
        </w:rPr>
        <w:t xml:space="preserve">Declaraţie privind personalul de specialitate propus pentru implementarea contractului </w:t>
      </w:r>
      <w:r w:rsidRPr="00EB31E1">
        <w:rPr>
          <w:color w:val="000000"/>
        </w:rPr>
        <w:t>(anexa nr. 14);</w:t>
      </w:r>
    </w:p>
    <w:p w:rsidR="00F24ECA" w:rsidRPr="00EB31E1" w:rsidRDefault="00F24ECA" w:rsidP="00EB31E1">
      <w:pPr>
        <w:tabs>
          <w:tab w:val="left" w:pos="-284"/>
          <w:tab w:val="left" w:pos="196"/>
          <w:tab w:val="left" w:pos="567"/>
        </w:tabs>
        <w:jc w:val="both"/>
        <w:rPr>
          <w:color w:val="000000"/>
        </w:rPr>
      </w:pPr>
      <w:r w:rsidRPr="00EB31E1">
        <w:rPr>
          <w:color w:val="000000"/>
        </w:rPr>
        <w:t>15)</w:t>
      </w:r>
      <w:r>
        <w:rPr>
          <w:color w:val="000000"/>
        </w:rPr>
        <w:t xml:space="preserve"> L</w:t>
      </w:r>
      <w:r w:rsidRPr="00AD061A">
        <w:rPr>
          <w:color w:val="000000"/>
        </w:rPr>
        <w:t>ista subcontractanților şi partea/părţile din contract care sunt îndeplinite de aceştia</w:t>
      </w:r>
      <w:r w:rsidRPr="00EB31E1">
        <w:rPr>
          <w:color w:val="000000"/>
        </w:rPr>
        <w:t xml:space="preserve"> (anexa nr. 15);</w:t>
      </w:r>
    </w:p>
    <w:p w:rsidR="00F24ECA" w:rsidRPr="00EB31E1" w:rsidRDefault="00F24ECA" w:rsidP="00EB31E1">
      <w:pPr>
        <w:tabs>
          <w:tab w:val="left" w:pos="-284"/>
          <w:tab w:val="left" w:pos="196"/>
          <w:tab w:val="left" w:pos="567"/>
        </w:tabs>
        <w:jc w:val="both"/>
        <w:rPr>
          <w:color w:val="000000"/>
        </w:rPr>
      </w:pPr>
      <w:r w:rsidRPr="00EB31E1">
        <w:rPr>
          <w:color w:val="000000"/>
        </w:rPr>
        <w:t>16)</w:t>
      </w:r>
      <w:r>
        <w:rPr>
          <w:color w:val="000000"/>
        </w:rPr>
        <w:t xml:space="preserve"> </w:t>
      </w:r>
      <w:r w:rsidRPr="00AD061A">
        <w:rPr>
          <w:color w:val="000000"/>
        </w:rPr>
        <w:t xml:space="preserve">Angajament terţ susţinător financiar </w:t>
      </w:r>
      <w:r w:rsidRPr="00EB31E1">
        <w:rPr>
          <w:color w:val="000000"/>
        </w:rPr>
        <w:t>(anexa nr. 16);</w:t>
      </w:r>
    </w:p>
    <w:p w:rsidR="00F24ECA" w:rsidRPr="00EB31E1" w:rsidRDefault="00F24ECA" w:rsidP="00EB31E1">
      <w:pPr>
        <w:tabs>
          <w:tab w:val="left" w:pos="-284"/>
          <w:tab w:val="left" w:pos="196"/>
          <w:tab w:val="left" w:pos="567"/>
        </w:tabs>
        <w:jc w:val="both"/>
        <w:rPr>
          <w:color w:val="000000"/>
        </w:rPr>
      </w:pPr>
      <w:r w:rsidRPr="00EB31E1">
        <w:rPr>
          <w:color w:val="000000"/>
        </w:rPr>
        <w:t>17)</w:t>
      </w:r>
      <w:r>
        <w:rPr>
          <w:color w:val="000000"/>
        </w:rPr>
        <w:t xml:space="preserve"> D</w:t>
      </w:r>
      <w:r w:rsidRPr="00AD061A">
        <w:rPr>
          <w:color w:val="000000"/>
        </w:rPr>
        <w:t xml:space="preserve">eclaraţie terţ susţinător financiar </w:t>
      </w:r>
      <w:r w:rsidRPr="00EB31E1">
        <w:rPr>
          <w:color w:val="000000"/>
        </w:rPr>
        <w:t>(anexa nr. 17);</w:t>
      </w:r>
    </w:p>
    <w:p w:rsidR="00F24ECA" w:rsidRPr="00EB31E1" w:rsidRDefault="00F24ECA" w:rsidP="00EB31E1">
      <w:pPr>
        <w:tabs>
          <w:tab w:val="left" w:pos="-284"/>
          <w:tab w:val="left" w:pos="196"/>
          <w:tab w:val="left" w:pos="567"/>
        </w:tabs>
        <w:jc w:val="both"/>
        <w:rPr>
          <w:color w:val="000000"/>
        </w:rPr>
      </w:pPr>
      <w:r w:rsidRPr="00EB31E1">
        <w:rPr>
          <w:color w:val="000000"/>
        </w:rPr>
        <w:t>18)</w:t>
      </w:r>
      <w:r>
        <w:rPr>
          <w:color w:val="000000"/>
        </w:rPr>
        <w:t xml:space="preserve"> </w:t>
      </w:r>
      <w:r w:rsidRPr="00AD061A">
        <w:rPr>
          <w:color w:val="000000"/>
        </w:rPr>
        <w:t xml:space="preserve">Angajament privind susţinerea tehnică și profesională a ofertantului/grupului de operatori economici </w:t>
      </w:r>
      <w:r w:rsidRPr="00EB31E1">
        <w:rPr>
          <w:color w:val="000000"/>
        </w:rPr>
        <w:t>(anexa nr. 18);</w:t>
      </w:r>
    </w:p>
    <w:p w:rsidR="00F24ECA" w:rsidRPr="00EB31E1" w:rsidRDefault="00F24ECA" w:rsidP="00EB31E1">
      <w:pPr>
        <w:tabs>
          <w:tab w:val="left" w:pos="-284"/>
          <w:tab w:val="left" w:pos="196"/>
          <w:tab w:val="left" w:pos="567"/>
        </w:tabs>
        <w:jc w:val="both"/>
        <w:rPr>
          <w:color w:val="000000"/>
        </w:rPr>
      </w:pPr>
      <w:r w:rsidRPr="00EB31E1">
        <w:rPr>
          <w:color w:val="000000"/>
        </w:rPr>
        <w:t>19)</w:t>
      </w:r>
      <w:r>
        <w:rPr>
          <w:color w:val="000000"/>
        </w:rPr>
        <w:t xml:space="preserve"> </w:t>
      </w:r>
      <w:r w:rsidRPr="00AD061A">
        <w:rPr>
          <w:color w:val="000000"/>
        </w:rPr>
        <w:t xml:space="preserve">Declaraţie terţ susţinător tehnic </w:t>
      </w:r>
      <w:r w:rsidRPr="00EB31E1">
        <w:rPr>
          <w:color w:val="000000"/>
        </w:rPr>
        <w:t>(anexa nr. 19);</w:t>
      </w:r>
    </w:p>
    <w:p w:rsidR="00F24ECA" w:rsidRPr="00EB31E1" w:rsidRDefault="00F24ECA" w:rsidP="00EB31E1">
      <w:pPr>
        <w:tabs>
          <w:tab w:val="left" w:pos="-284"/>
          <w:tab w:val="left" w:pos="196"/>
          <w:tab w:val="left" w:pos="567"/>
        </w:tabs>
        <w:jc w:val="both"/>
        <w:rPr>
          <w:color w:val="000000"/>
        </w:rPr>
      </w:pPr>
      <w:r w:rsidRPr="00EB31E1">
        <w:rPr>
          <w:color w:val="000000"/>
        </w:rPr>
        <w:t>20)</w:t>
      </w:r>
      <w:r>
        <w:rPr>
          <w:color w:val="000000"/>
        </w:rPr>
        <w:t xml:space="preserve"> D</w:t>
      </w:r>
      <w:r w:rsidRPr="00AD061A">
        <w:rPr>
          <w:color w:val="000000"/>
        </w:rPr>
        <w:t xml:space="preserve">eclaraţie terţ susţinător profesional </w:t>
      </w:r>
      <w:r w:rsidRPr="00EB31E1">
        <w:rPr>
          <w:color w:val="000000"/>
        </w:rPr>
        <w:t>(anexa nr. 20);</w:t>
      </w:r>
    </w:p>
    <w:p w:rsidR="00F24ECA" w:rsidRPr="00EB31E1" w:rsidRDefault="00F24ECA" w:rsidP="00EB31E1">
      <w:pPr>
        <w:tabs>
          <w:tab w:val="left" w:pos="-284"/>
          <w:tab w:val="left" w:pos="196"/>
          <w:tab w:val="left" w:pos="567"/>
        </w:tabs>
        <w:jc w:val="both"/>
        <w:rPr>
          <w:color w:val="000000"/>
        </w:rPr>
      </w:pPr>
      <w:r w:rsidRPr="00EB31E1">
        <w:rPr>
          <w:color w:val="000000"/>
        </w:rPr>
        <w:t>21)</w:t>
      </w:r>
      <w:r>
        <w:rPr>
          <w:color w:val="000000"/>
        </w:rPr>
        <w:t xml:space="preserve"> C</w:t>
      </w:r>
      <w:r w:rsidRPr="00AD061A">
        <w:rPr>
          <w:color w:val="000000"/>
        </w:rPr>
        <w:t xml:space="preserve">aiet de sarcini </w:t>
      </w:r>
      <w:r w:rsidRPr="00EB31E1">
        <w:rPr>
          <w:color w:val="000000"/>
        </w:rPr>
        <w:t>(anexa nr. 21);</w:t>
      </w:r>
    </w:p>
    <w:p w:rsidR="00F24ECA" w:rsidRPr="00EB31E1" w:rsidRDefault="00F24ECA" w:rsidP="00EB31E1">
      <w:pPr>
        <w:tabs>
          <w:tab w:val="left" w:pos="-284"/>
          <w:tab w:val="left" w:pos="196"/>
          <w:tab w:val="left" w:pos="567"/>
        </w:tabs>
        <w:jc w:val="both"/>
        <w:rPr>
          <w:color w:val="000000"/>
        </w:rPr>
      </w:pPr>
      <w:r w:rsidRPr="00EB31E1">
        <w:rPr>
          <w:color w:val="000000"/>
        </w:rPr>
        <w:t>22)</w:t>
      </w:r>
      <w:r>
        <w:rPr>
          <w:color w:val="000000"/>
        </w:rPr>
        <w:t xml:space="preserve"> </w:t>
      </w:r>
      <w:r w:rsidRPr="00AD061A">
        <w:rPr>
          <w:color w:val="000000"/>
        </w:rPr>
        <w:t xml:space="preserve">Specificaţii tehnice </w:t>
      </w:r>
      <w:r w:rsidRPr="00EB31E1">
        <w:rPr>
          <w:color w:val="000000"/>
        </w:rPr>
        <w:t>(anexa nr. 22);</w:t>
      </w:r>
    </w:p>
    <w:p w:rsidR="00F24ECA" w:rsidRPr="00EB31E1" w:rsidRDefault="00F24ECA" w:rsidP="00EB31E1">
      <w:pPr>
        <w:tabs>
          <w:tab w:val="left" w:pos="-284"/>
          <w:tab w:val="left" w:pos="196"/>
          <w:tab w:val="left" w:pos="567"/>
        </w:tabs>
        <w:jc w:val="both"/>
        <w:rPr>
          <w:color w:val="000000"/>
        </w:rPr>
      </w:pPr>
      <w:r w:rsidRPr="00EB31E1">
        <w:rPr>
          <w:color w:val="000000"/>
        </w:rPr>
        <w:t>23)</w:t>
      </w:r>
      <w:r>
        <w:rPr>
          <w:color w:val="000000"/>
        </w:rPr>
        <w:t xml:space="preserve"> </w:t>
      </w:r>
      <w:r w:rsidRPr="00AD061A">
        <w:rPr>
          <w:color w:val="000000"/>
        </w:rPr>
        <w:t xml:space="preserve">Specificaţii de preț </w:t>
      </w:r>
      <w:r w:rsidRPr="00EB31E1">
        <w:rPr>
          <w:color w:val="000000"/>
        </w:rPr>
        <w:t>(anexa nr. 23);</w:t>
      </w:r>
    </w:p>
    <w:p w:rsidR="00F24ECA" w:rsidRPr="00EB31E1" w:rsidRDefault="00F24ECA" w:rsidP="00EB31E1">
      <w:pPr>
        <w:tabs>
          <w:tab w:val="left" w:pos="-284"/>
          <w:tab w:val="left" w:pos="196"/>
          <w:tab w:val="left" w:pos="567"/>
        </w:tabs>
        <w:jc w:val="both"/>
        <w:rPr>
          <w:color w:val="000000"/>
        </w:rPr>
      </w:pPr>
      <w:r w:rsidRPr="00EB31E1">
        <w:rPr>
          <w:color w:val="000000"/>
        </w:rPr>
        <w:t>24)</w:t>
      </w:r>
      <w:r>
        <w:rPr>
          <w:color w:val="000000"/>
        </w:rPr>
        <w:t xml:space="preserve"> C</w:t>
      </w:r>
      <w:r w:rsidRPr="00571EC0">
        <w:rPr>
          <w:color w:val="000000"/>
        </w:rPr>
        <w:t xml:space="preserve">ontract – model </w:t>
      </w:r>
      <w:r w:rsidRPr="00EB31E1">
        <w:rPr>
          <w:color w:val="000000"/>
        </w:rPr>
        <w:t>(anexa nr. 24);</w:t>
      </w:r>
    </w:p>
    <w:p w:rsidR="00F24ECA" w:rsidRPr="00EB31E1" w:rsidRDefault="00F24ECA" w:rsidP="00EB31E1">
      <w:pPr>
        <w:tabs>
          <w:tab w:val="left" w:pos="-284"/>
          <w:tab w:val="left" w:pos="196"/>
          <w:tab w:val="left" w:pos="567"/>
        </w:tabs>
        <w:jc w:val="both"/>
        <w:rPr>
          <w:color w:val="000000"/>
        </w:rPr>
      </w:pPr>
      <w:r w:rsidRPr="00EB31E1">
        <w:rPr>
          <w:color w:val="000000"/>
        </w:rPr>
        <w:t>25)</w:t>
      </w:r>
      <w:r>
        <w:rPr>
          <w:color w:val="000000"/>
        </w:rPr>
        <w:t xml:space="preserve"> </w:t>
      </w:r>
      <w:r w:rsidRPr="00571EC0">
        <w:rPr>
          <w:color w:val="000000"/>
        </w:rPr>
        <w:t xml:space="preserve">Acord adițional </w:t>
      </w:r>
      <w:r w:rsidRPr="00EB31E1">
        <w:rPr>
          <w:color w:val="000000"/>
        </w:rPr>
        <w:t>(anexa nr. 25);</w:t>
      </w:r>
    </w:p>
    <w:p w:rsidR="00F24ECA" w:rsidRDefault="00F24ECA" w:rsidP="00B17B3E">
      <w:pPr>
        <w:tabs>
          <w:tab w:val="left" w:pos="-284"/>
          <w:tab w:val="left" w:pos="196"/>
          <w:tab w:val="left" w:pos="567"/>
        </w:tabs>
        <w:jc w:val="both"/>
        <w:rPr>
          <w:color w:val="000000"/>
        </w:rPr>
      </w:pPr>
      <w:r w:rsidRPr="00EB31E1">
        <w:rPr>
          <w:color w:val="000000"/>
        </w:rPr>
        <w:t>26)</w:t>
      </w:r>
      <w:r>
        <w:rPr>
          <w:color w:val="000000"/>
        </w:rPr>
        <w:t xml:space="preserve"> </w:t>
      </w:r>
      <w:r w:rsidRPr="00571EC0">
        <w:rPr>
          <w:color w:val="000000"/>
        </w:rPr>
        <w:t xml:space="preserve">Acord-cadru </w:t>
      </w:r>
      <w:r w:rsidRPr="00EB31E1">
        <w:rPr>
          <w:color w:val="000000"/>
        </w:rPr>
        <w:t>(anexa nr. 26)</w:t>
      </w:r>
      <w:r>
        <w:rPr>
          <w:color w:val="000000"/>
        </w:rPr>
        <w:t>.</w:t>
      </w:r>
    </w:p>
    <w:p w:rsidR="00F24ECA" w:rsidRPr="00B20D14" w:rsidRDefault="00F24ECA" w:rsidP="00B17B3E">
      <w:pPr>
        <w:tabs>
          <w:tab w:val="left" w:pos="-284"/>
          <w:tab w:val="left" w:pos="196"/>
          <w:tab w:val="left" w:pos="567"/>
        </w:tabs>
        <w:jc w:val="both"/>
        <w:rPr>
          <w:color w:val="000000"/>
        </w:rPr>
      </w:pPr>
    </w:p>
    <w:bookmarkEnd w:id="4"/>
    <w:p w:rsidR="00F24ECA" w:rsidRPr="0023561A" w:rsidRDefault="00F24ECA" w:rsidP="00E30DD8">
      <w:pPr>
        <w:pStyle w:val="ListParagraph"/>
        <w:numPr>
          <w:ilvl w:val="0"/>
          <w:numId w:val="7"/>
        </w:numPr>
        <w:tabs>
          <w:tab w:val="clear" w:pos="1134"/>
          <w:tab w:val="left" w:pos="-284"/>
          <w:tab w:val="left" w:pos="196"/>
          <w:tab w:val="left" w:pos="567"/>
        </w:tabs>
        <w:spacing w:after="120"/>
        <w:ind w:left="-284" w:firstLine="284"/>
        <w:rPr>
          <w:lang w:val="ro-RO"/>
        </w:rPr>
      </w:pPr>
      <w:r w:rsidRPr="0023561A">
        <w:rPr>
          <w:lang w:val="ro-RO"/>
        </w:rPr>
        <w:t xml:space="preserve"> Detaliile privind cantitățile de bunuri și servicii, specificațiile tehnice, standardele și resursele sunt prezentate în caietul de sarcini (anexa nr. 21). </w:t>
      </w:r>
    </w:p>
    <w:p w:rsidR="00F24ECA" w:rsidRPr="00962B31" w:rsidRDefault="00F24ECA"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F24ECA" w:rsidRPr="0023561A" w:rsidRDefault="00F24ECA" w:rsidP="00E36039">
      <w:pPr>
        <w:pStyle w:val="ListParagraph"/>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Pr="0023561A">
        <w:rPr>
          <w:lang w:val="ro-RO"/>
        </w:rPr>
        <w:t>Atribuirea contractului de achiziție publică de bunuri și servicii se realizează în conformitate cu prevederile Legii nr. 131/2015 privind achizițiile publice.</w:t>
      </w:r>
    </w:p>
    <w:p w:rsidR="00F24ECA" w:rsidRPr="0023561A" w:rsidRDefault="00F24ECA" w:rsidP="00156704">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23561A">
        <w:rPr>
          <w:lang w:val="ro-RO"/>
        </w:rPr>
        <w:t xml:space="preserve"> În cazul în care autoritatea contractantă inițiază un acord-cadru, ca modalitate specială de atribuire a contractelor de achiziții publice de bunuri și de servicii, procedura se </w:t>
      </w:r>
      <w:bookmarkStart w:id="5" w:name="_Hlk77772983"/>
      <w:r w:rsidRPr="0023561A">
        <w:rPr>
          <w:lang w:val="ro-RO"/>
        </w:rPr>
        <w:t>desfășoară</w:t>
      </w:r>
      <w:bookmarkEnd w:id="5"/>
      <w:r w:rsidRPr="0023561A">
        <w:rPr>
          <w:lang w:val="ro-RO"/>
        </w:rPr>
        <w:t xml:space="preserve"> conform </w:t>
      </w:r>
      <w:r w:rsidRPr="0023561A">
        <w:rPr>
          <w:color w:val="000000"/>
          <w:lang w:val="ro-RO"/>
        </w:rPr>
        <w:t>Regulamentului cu privire la acordul-cadru ca modalitate specială de atribuire a contractelor de achiziții publice, aprobat prin Hotărârea Guvernului nr. 694/2020.</w:t>
      </w:r>
    </w:p>
    <w:p w:rsidR="00F24ECA" w:rsidRPr="0023561A" w:rsidRDefault="00F24ECA" w:rsidP="00156704">
      <w:pPr>
        <w:pStyle w:val="ListParagraph"/>
        <w:numPr>
          <w:ilvl w:val="0"/>
          <w:numId w:val="7"/>
        </w:numPr>
        <w:tabs>
          <w:tab w:val="left" w:pos="-284"/>
          <w:tab w:val="left" w:pos="196"/>
          <w:tab w:val="left" w:pos="426"/>
        </w:tabs>
        <w:spacing w:after="120"/>
        <w:ind w:left="-284" w:firstLine="284"/>
        <w:rPr>
          <w:lang w:val="ro-RO"/>
        </w:rPr>
      </w:pPr>
      <w:r w:rsidRPr="0023561A">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24ECA" w:rsidRPr="0023561A" w:rsidRDefault="00F24ECA" w:rsidP="00156704">
      <w:pPr>
        <w:pStyle w:val="ListParagraph"/>
        <w:numPr>
          <w:ilvl w:val="0"/>
          <w:numId w:val="7"/>
        </w:numPr>
        <w:tabs>
          <w:tab w:val="left" w:pos="-284"/>
          <w:tab w:val="left" w:pos="196"/>
          <w:tab w:val="left" w:pos="567"/>
        </w:tabs>
        <w:spacing w:after="120"/>
        <w:ind w:left="-284" w:firstLine="284"/>
        <w:rPr>
          <w:lang w:val="ro-RO"/>
        </w:rPr>
      </w:pPr>
      <w:r w:rsidRPr="0023561A">
        <w:rPr>
          <w:lang w:val="ro-RO"/>
        </w:rPr>
        <w:t xml:space="preserve"> În cazul în care autoritatea contractantă inițiază proceduri cu preselecție se utilizează anexele ce țin de procedurile date: anexa nr. 1, anexa nr. 3, anexa nr. 4, anexa nr. 5, anexa nr. 6 și anexa nr. 25.</w:t>
      </w:r>
    </w:p>
    <w:p w:rsidR="00F24ECA" w:rsidRPr="009F1E2C" w:rsidRDefault="00F24ECA" w:rsidP="00156704">
      <w:pPr>
        <w:pStyle w:val="ListParagraph"/>
        <w:numPr>
          <w:ilvl w:val="0"/>
          <w:numId w:val="7"/>
        </w:numPr>
        <w:tabs>
          <w:tab w:val="clear" w:pos="1134"/>
          <w:tab w:val="left" w:pos="-284"/>
          <w:tab w:val="left" w:pos="196"/>
          <w:tab w:val="left" w:pos="426"/>
        </w:tabs>
        <w:spacing w:after="120"/>
        <w:ind w:left="-284" w:firstLine="284"/>
        <w:rPr>
          <w:lang w:val="it-IT"/>
        </w:rPr>
      </w:pPr>
      <w:r w:rsidRPr="0023561A">
        <w:rPr>
          <w:lang w:val="ro-RO"/>
        </w:rPr>
        <w:t xml:space="preserve"> </w:t>
      </w:r>
      <w:r w:rsidRPr="009F1E2C">
        <w:rPr>
          <w:lang w:val="it-IT"/>
        </w:rPr>
        <w:t>Ofertantul suportă toate costurile asociate elaborării și prezentării ofertei sale, precum și documentelor care o însoțesc.</w:t>
      </w:r>
    </w:p>
    <w:p w:rsidR="00F24ECA" w:rsidRPr="009F1E2C" w:rsidRDefault="00F24ECA"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23561A">
        <w:rPr>
          <w:lang w:val="it-IT"/>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23561A">
        <w:rPr>
          <w:lang w:val="it-IT"/>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F24ECA" w:rsidRPr="009F1E2C" w:rsidRDefault="00F24ECA"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F24ECA" w:rsidRPr="00E36039" w:rsidRDefault="00F24ECA"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23561A">
        <w:rPr>
          <w:lang w:val="it-IT"/>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F24ECA" w:rsidRPr="009F1E2C" w:rsidRDefault="00F24ECA"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F24ECA" w:rsidRPr="009F1E2C" w:rsidRDefault="00F24ECA"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F24ECA" w:rsidRPr="0013462B" w:rsidRDefault="00F24ECA"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5" w:name="_Toc392179966"/>
      <w:bookmarkStart w:id="16" w:name="_Toc392180137"/>
      <w:bookmarkStart w:id="17" w:name="_Toc449539027"/>
      <w:bookmarkEnd w:id="12"/>
      <w:bookmarkEnd w:id="13"/>
      <w:bookmarkEnd w:id="14"/>
    </w:p>
    <w:p w:rsidR="00F24ECA" w:rsidRPr="0013462B" w:rsidRDefault="00F24ECA"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F24ECA" w:rsidRPr="0013462B" w:rsidRDefault="00F24ECA"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F24ECA" w:rsidRPr="0013462B" w:rsidRDefault="00F24ECA"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F24ECA" w:rsidRDefault="00F24ECA"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4"/>
      <w:bookmarkEnd w:id="25"/>
      <w:bookmarkEnd w:id="26"/>
    </w:p>
    <w:p w:rsidR="00F24ECA" w:rsidRDefault="00F24ECA" w:rsidP="00A13E08">
      <w:pPr>
        <w:tabs>
          <w:tab w:val="left" w:pos="-284"/>
          <w:tab w:val="left" w:pos="142"/>
          <w:tab w:val="left" w:pos="426"/>
        </w:tabs>
        <w:spacing w:after="120"/>
        <w:rPr>
          <w:color w:val="000000"/>
          <w:lang w:val="it-IT"/>
        </w:rPr>
      </w:pPr>
    </w:p>
    <w:p w:rsidR="00F24ECA" w:rsidRPr="00E36039" w:rsidRDefault="00F24ECA" w:rsidP="00E36039">
      <w:pPr>
        <w:tabs>
          <w:tab w:val="left" w:pos="-284"/>
          <w:tab w:val="left" w:pos="142"/>
          <w:tab w:val="left" w:pos="426"/>
        </w:tabs>
        <w:spacing w:after="120"/>
        <w:rPr>
          <w:color w:val="000000"/>
          <w:lang w:val="it-IT"/>
        </w:rPr>
      </w:pPr>
    </w:p>
    <w:p w:rsidR="00F24ECA" w:rsidRDefault="00F24ECA" w:rsidP="009F1E2C">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F24ECA" w:rsidRPr="00E36039" w:rsidRDefault="00F24ECA" w:rsidP="00E36039"/>
    <w:p w:rsidR="00F24ECA" w:rsidRDefault="00F24ECA"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F24ECA" w:rsidRPr="0013462B" w:rsidRDefault="00F24ECA"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F24ECA" w:rsidRPr="009F1E2C" w:rsidRDefault="00F24ECA"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F24ECA" w:rsidRPr="009F1E2C" w:rsidRDefault="00F24ECA"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F24ECA" w:rsidRPr="00962B31" w:rsidRDefault="00F24ECA"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23561A">
        <w:rPr>
          <w:lang w:val="ro-RO"/>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F24ECA" w:rsidRPr="0023561A" w:rsidRDefault="00F24ECA" w:rsidP="009F1E2C">
      <w:pPr>
        <w:pStyle w:val="ListParagraph"/>
        <w:numPr>
          <w:ilvl w:val="0"/>
          <w:numId w:val="0"/>
        </w:numPr>
        <w:tabs>
          <w:tab w:val="clear" w:pos="1134"/>
          <w:tab w:val="left" w:pos="-284"/>
          <w:tab w:val="left" w:pos="284"/>
        </w:tabs>
        <w:spacing w:after="120"/>
        <w:ind w:left="-284" w:firstLine="284"/>
        <w:rPr>
          <w:lang w:val="ro-RO"/>
        </w:rPr>
      </w:pPr>
      <w:r>
        <w:rPr>
          <w:b/>
          <w:lang w:val="ro-RO"/>
        </w:rPr>
        <w:t>16</w:t>
      </w:r>
      <w:r w:rsidRPr="009F1E2C">
        <w:rPr>
          <w:b/>
          <w:lang w:val="ro-RO"/>
        </w:rPr>
        <w:t>.</w:t>
      </w:r>
      <w:r>
        <w:rPr>
          <w:b/>
          <w:lang w:val="ro-RO"/>
        </w:rPr>
        <w:t xml:space="preserve"> </w:t>
      </w:r>
      <w:r w:rsidRPr="0023561A">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24ECA" w:rsidRPr="009F1E2C" w:rsidRDefault="00F24ECA" w:rsidP="009F1E2C">
      <w:pPr>
        <w:pStyle w:val="ListParagraph"/>
        <w:numPr>
          <w:ilvl w:val="0"/>
          <w:numId w:val="0"/>
        </w:numPr>
        <w:tabs>
          <w:tab w:val="clear" w:pos="1134"/>
          <w:tab w:val="left" w:pos="-284"/>
          <w:tab w:val="left" w:pos="284"/>
        </w:tabs>
        <w:spacing w:after="120"/>
        <w:ind w:left="-284" w:firstLine="284"/>
        <w:rPr>
          <w:lang w:val="it-IT"/>
        </w:rPr>
      </w:pPr>
      <w:r w:rsidRPr="0023561A">
        <w:rPr>
          <w:b/>
          <w:lang w:val="ro-RO"/>
        </w:rPr>
        <w:t>17.</w:t>
      </w:r>
      <w:r w:rsidRPr="0023561A">
        <w:rPr>
          <w:lang w:val="ro-RO"/>
        </w:rPr>
        <w:t xml:space="preserve"> Sucursalele au dreptul de a participa la procedura de atribuire a contractului de achiziţie publică de bunuri și servicii şi de a încheia contractul respectiv numai în numele persoanei juridice, prin împuternicire. </w:t>
      </w:r>
      <w:r w:rsidRPr="009F1E2C">
        <w:rPr>
          <w:lang w:val="it-IT"/>
        </w:rPr>
        <w:t>În acest caz documentele prezentate, care dovedesc eligibilitatea, înregistrarea, capacitatea tehnică şi capacitatea economico-financiară, trebuie să fie cele ale persoanei juridice</w:t>
      </w:r>
      <w:r>
        <w:rPr>
          <w:lang w:val="it-IT"/>
        </w:rPr>
        <w:t>.</w:t>
      </w:r>
    </w:p>
    <w:p w:rsidR="00F24ECA" w:rsidRPr="0023561A" w:rsidRDefault="00F24ECA"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it-IT"/>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23561A">
        <w:rPr>
          <w:lang w:val="it-IT"/>
        </w:rPr>
        <w:t xml:space="preserve"> </w:t>
      </w:r>
      <w:r w:rsidRPr="00C61BD1">
        <w:rPr>
          <w:color w:val="000000"/>
          <w:lang w:val="it-IT"/>
        </w:rPr>
        <w:t>Prezentarea oricărui alt formular DUAE</w:t>
      </w:r>
      <w:r w:rsidRPr="0023561A">
        <w:rPr>
          <w:color w:val="000000"/>
          <w:lang w:val="it-IT"/>
        </w:rPr>
        <w:t>, este temei de descalificare de la procedura de achiziție publică.</w:t>
      </w:r>
    </w:p>
    <w:p w:rsidR="00F24ECA" w:rsidRPr="009F1E2C" w:rsidRDefault="00F24ECA" w:rsidP="009F1E2C">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24ECA" w:rsidRPr="009F1E2C" w:rsidRDefault="00F24ECA"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F24ECA" w:rsidRPr="0013462B" w:rsidRDefault="00F24ECA"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F24ECA" w:rsidRPr="009F1E2C" w:rsidRDefault="00F24ECA" w:rsidP="00A54239">
      <w:pPr>
        <w:spacing w:after="120"/>
        <w:ind w:left="142"/>
        <w:rPr>
          <w:lang w:val="it-IT"/>
        </w:rPr>
      </w:pPr>
      <w:r w:rsidRPr="009F1E2C">
        <w:rPr>
          <w:lang w:val="it-IT"/>
        </w:rPr>
        <w:t>2) capacitatea de exercitare a activității profesionale;</w:t>
      </w:r>
    </w:p>
    <w:p w:rsidR="00F24ECA" w:rsidRPr="009F1E2C" w:rsidRDefault="00F24ECA"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F24ECA" w:rsidRPr="009F1E2C" w:rsidRDefault="00F24ECA"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F24ECA" w:rsidRPr="0023561A" w:rsidRDefault="00F24ECA" w:rsidP="00A54239">
      <w:pPr>
        <w:pStyle w:val="ListParagraph"/>
        <w:numPr>
          <w:ilvl w:val="0"/>
          <w:numId w:val="0"/>
        </w:numPr>
        <w:tabs>
          <w:tab w:val="clear" w:pos="1134"/>
          <w:tab w:val="left" w:pos="0"/>
          <w:tab w:val="left" w:pos="567"/>
        </w:tabs>
        <w:spacing w:after="120"/>
        <w:ind w:left="142"/>
        <w:rPr>
          <w:lang w:val="pt-BR"/>
        </w:rPr>
      </w:pPr>
      <w:r w:rsidRPr="0023561A">
        <w:rPr>
          <w:lang w:val="pt-BR"/>
        </w:rPr>
        <w:t>5) standarde de asigurare a calității;</w:t>
      </w:r>
    </w:p>
    <w:p w:rsidR="00F24ECA" w:rsidRPr="0023561A" w:rsidRDefault="00F24ECA" w:rsidP="00A54239">
      <w:pPr>
        <w:pStyle w:val="ListParagraph"/>
        <w:numPr>
          <w:ilvl w:val="0"/>
          <w:numId w:val="0"/>
        </w:numPr>
        <w:tabs>
          <w:tab w:val="clear" w:pos="1134"/>
          <w:tab w:val="left" w:pos="0"/>
        </w:tabs>
        <w:spacing w:after="120"/>
        <w:ind w:left="142"/>
        <w:rPr>
          <w:lang w:val="pt-BR"/>
        </w:rPr>
      </w:pPr>
      <w:r w:rsidRPr="0023561A">
        <w:rPr>
          <w:lang w:val="pt-BR"/>
        </w:rPr>
        <w:t>6) standarde de protecție a mediului.</w:t>
      </w:r>
    </w:p>
    <w:p w:rsidR="00F24ECA" w:rsidRPr="00D21F85" w:rsidRDefault="00F24ECA">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F24ECA" w:rsidRPr="0023561A" w:rsidRDefault="00F24ECA"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23561A">
        <w:rPr>
          <w:b/>
          <w:lang w:val="ro-RO"/>
        </w:rPr>
        <w:t>22</w:t>
      </w:r>
      <w:r w:rsidRPr="0023561A">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24ECA" w:rsidRPr="0023561A" w:rsidRDefault="00F24ECA"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lang w:val="ro-RO"/>
        </w:rPr>
        <w:t xml:space="preserve">23. </w:t>
      </w:r>
      <w:r w:rsidRPr="0023561A">
        <w:rPr>
          <w:lang w:val="ro-RO"/>
        </w:rPr>
        <w:t xml:space="preserve">Se exclude de la procedura pentru atribuire a contractului de achiziţie publică, şi respectiv, nu este eligibil, orice ofertant care se află în oricare dintre situaţiile prevăzute la art. 19 alin. </w:t>
      </w:r>
      <w:r w:rsidRPr="0023561A">
        <w:t>(2) şi alin. (3) și art. 16 alin. (6) al Legii nr. 131/2015 privind achizițiile publice.</w:t>
      </w:r>
    </w:p>
    <w:p w:rsidR="00F24ECA" w:rsidRPr="0023561A" w:rsidRDefault="00F24ECA"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24.</w:t>
      </w:r>
      <w:r w:rsidRPr="0023561A">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24ECA" w:rsidRPr="0023561A" w:rsidRDefault="00F24ECA" w:rsidP="00A54239">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25. </w:t>
      </w:r>
      <w:r w:rsidRPr="0023561A">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24ECA" w:rsidRPr="0023561A" w:rsidRDefault="00F24ECA" w:rsidP="00A54239">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26. </w:t>
      </w:r>
      <w:r w:rsidRPr="0023561A">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24ECA" w:rsidRPr="0023561A" w:rsidRDefault="00F24ECA" w:rsidP="00EB37C1">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27. </w:t>
      </w:r>
      <w:r w:rsidRPr="0023561A">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24ECA" w:rsidRPr="0023561A" w:rsidRDefault="00F24ECA" w:rsidP="00D93087">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28. </w:t>
      </w:r>
      <w:r w:rsidRPr="0023561A">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24ECA" w:rsidRPr="0023561A" w:rsidRDefault="00F24ECA" w:rsidP="009F1E2C">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29. </w:t>
      </w:r>
      <w:r w:rsidRPr="0023561A">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rsidR="00F24ECA" w:rsidRPr="0023561A" w:rsidRDefault="00F24ECA"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rPr>
      </w:pPr>
      <w:r w:rsidRPr="0023561A">
        <w:rPr>
          <w:b/>
          <w:color w:val="000000"/>
        </w:rPr>
        <w:t xml:space="preserve">30. </w:t>
      </w:r>
      <w:r w:rsidRPr="0023561A">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24ECA" w:rsidRPr="0023561A" w:rsidRDefault="00F24ECA" w:rsidP="00A54239">
      <w:pPr>
        <w:pStyle w:val="ListParagraph"/>
        <w:numPr>
          <w:ilvl w:val="0"/>
          <w:numId w:val="0"/>
        </w:numPr>
        <w:tabs>
          <w:tab w:val="clear" w:pos="1134"/>
          <w:tab w:val="left" w:pos="-284"/>
          <w:tab w:val="left" w:pos="-142"/>
        </w:tabs>
        <w:spacing w:after="120"/>
        <w:ind w:left="-284" w:firstLine="426"/>
      </w:pPr>
      <w:r w:rsidRPr="0023561A">
        <w:t>1) realizarea unei cifre medii anuale de afaceri în ultimii 3 ani egală sau mai mare decât suma stabilită în pct. 16 din anexa nr. 2,</w:t>
      </w:r>
      <w:r w:rsidRPr="00627D19">
        <w:t xml:space="preserve"> </w:t>
      </w:r>
      <w:r w:rsidRPr="0023561A">
        <w:t>care nu trebuie să depășească de două ori valoarea estimată a contractului, cu excepția cazurilor bine justificate, precum cele legate de riscurile speciale aferente naturii bunurilor sau serviciilor;</w:t>
      </w:r>
    </w:p>
    <w:p w:rsidR="00F24ECA" w:rsidRPr="0023561A" w:rsidRDefault="00F24ECA" w:rsidP="00A54239">
      <w:pPr>
        <w:pStyle w:val="ListParagraph"/>
        <w:numPr>
          <w:ilvl w:val="0"/>
          <w:numId w:val="0"/>
        </w:numPr>
        <w:tabs>
          <w:tab w:val="clear" w:pos="1134"/>
          <w:tab w:val="left" w:pos="-284"/>
          <w:tab w:val="left" w:pos="-142"/>
        </w:tabs>
        <w:spacing w:after="120"/>
        <w:ind w:left="-284" w:firstLine="426"/>
      </w:pPr>
      <w:r w:rsidRPr="0023561A">
        <w:t>2) declarații bancare corespunzătoare sau, după caz, dovezi privind asigurarea riscului profesional;</w:t>
      </w:r>
    </w:p>
    <w:p w:rsidR="00F24ECA" w:rsidRPr="0023561A" w:rsidRDefault="00F24ECA" w:rsidP="00A54239">
      <w:pPr>
        <w:pStyle w:val="ListParagraph"/>
        <w:numPr>
          <w:ilvl w:val="0"/>
          <w:numId w:val="0"/>
        </w:numPr>
        <w:tabs>
          <w:tab w:val="clear" w:pos="1134"/>
          <w:tab w:val="left" w:pos="-284"/>
          <w:tab w:val="left" w:pos="284"/>
        </w:tabs>
        <w:spacing w:after="120"/>
        <w:ind w:left="-284" w:firstLine="426"/>
      </w:pPr>
      <w:r w:rsidRPr="0023561A">
        <w:t>3) situația financiară pentru perioada de gestiune anterioară, avizat şi înregistrat de organele competente, și orice alte documente legale edificatoare prin care ofertantul își poate dovedi capacitatea economico-financiară.</w:t>
      </w:r>
    </w:p>
    <w:p w:rsidR="00F24ECA" w:rsidRPr="0023561A" w:rsidRDefault="00F24ECA" w:rsidP="00E35B9C">
      <w:pPr>
        <w:pStyle w:val="ListParagraph"/>
        <w:numPr>
          <w:ilvl w:val="0"/>
          <w:numId w:val="0"/>
        </w:numPr>
        <w:tabs>
          <w:tab w:val="clear" w:pos="1134"/>
          <w:tab w:val="left" w:pos="-284"/>
          <w:tab w:val="left" w:pos="142"/>
          <w:tab w:val="left" w:pos="284"/>
          <w:tab w:val="left" w:pos="426"/>
        </w:tabs>
        <w:spacing w:after="120"/>
        <w:ind w:left="-284" w:firstLine="284"/>
      </w:pPr>
      <w:r w:rsidRPr="0023561A">
        <w:rPr>
          <w:b/>
        </w:rPr>
        <w:t xml:space="preserve">31. </w:t>
      </w:r>
      <w:r w:rsidRPr="0023561A">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F24ECA" w:rsidRPr="0023561A" w:rsidRDefault="00F24ECA" w:rsidP="00A54239">
      <w:pPr>
        <w:pStyle w:val="ListParagraph"/>
        <w:numPr>
          <w:ilvl w:val="0"/>
          <w:numId w:val="0"/>
        </w:numPr>
        <w:tabs>
          <w:tab w:val="clear" w:pos="1134"/>
          <w:tab w:val="left" w:pos="-284"/>
          <w:tab w:val="left" w:pos="142"/>
          <w:tab w:val="left" w:pos="284"/>
          <w:tab w:val="left" w:pos="567"/>
        </w:tabs>
        <w:spacing w:after="120"/>
        <w:ind w:left="-284" w:firstLine="284"/>
      </w:pPr>
      <w:r w:rsidRPr="0023561A">
        <w:rPr>
          <w:b/>
        </w:rPr>
        <w:t xml:space="preserve">32. </w:t>
      </w:r>
      <w:r w:rsidRPr="0023561A">
        <w:rPr>
          <w:bCs/>
        </w:rPr>
        <w:t>La solicitarea autorității contactante,</w:t>
      </w:r>
      <w:r w:rsidRPr="0023561A">
        <w:rPr>
          <w:b/>
        </w:rPr>
        <w:t xml:space="preserve"> </w:t>
      </w:r>
      <w:r w:rsidRPr="0023561A">
        <w:t>ofertantul urmează să prezinte documentele care demonstrează capacitatea tehnică și/sau profesională pentru executarea viitorului contract</w:t>
      </w:r>
      <w:r w:rsidRPr="004E7F6B">
        <w:t xml:space="preserve"> </w:t>
      </w:r>
      <w:r w:rsidRPr="0023561A">
        <w:t>numai în măsura în care aceste informaţii sînt relevante pentru îndeplinirea contractului și nu sînt disponibile în bazele de date ale autorităților publice sau ale părților terțe:</w:t>
      </w:r>
    </w:p>
    <w:p w:rsidR="00F24ECA" w:rsidRPr="0023561A" w:rsidRDefault="00F24ECA" w:rsidP="00A54239">
      <w:pPr>
        <w:pStyle w:val="ListParagraph"/>
        <w:numPr>
          <w:ilvl w:val="0"/>
          <w:numId w:val="0"/>
        </w:numPr>
        <w:tabs>
          <w:tab w:val="clear" w:pos="1134"/>
          <w:tab w:val="left" w:pos="142"/>
        </w:tabs>
        <w:spacing w:after="120"/>
        <w:ind w:left="-284" w:firstLine="426"/>
      </w:pPr>
      <w:r w:rsidRPr="0023561A">
        <w:t xml:space="preserve">1) o listă a principalelor livrări de bunuri/servicii similare efectuate în ultimii 3 ani, conform Anexei nr. 12. </w:t>
      </w:r>
      <w:bookmarkStart w:id="31" w:name="_Hlk61426369"/>
      <w:r w:rsidRPr="0023561A">
        <w:t>Respectivele certificări indică beneficiarii, indiferent dacă aceştia sunt autorităţi contractante sau clienţi privaţi, valorile și perioadele de livrare/prestare.</w:t>
      </w:r>
      <w:bookmarkEnd w:id="31"/>
    </w:p>
    <w:p w:rsidR="00F24ECA" w:rsidRPr="0023561A" w:rsidRDefault="00F24ECA" w:rsidP="00A54239">
      <w:pPr>
        <w:pStyle w:val="ListParagraph"/>
        <w:numPr>
          <w:ilvl w:val="0"/>
          <w:numId w:val="0"/>
        </w:numPr>
        <w:tabs>
          <w:tab w:val="clear" w:pos="1134"/>
          <w:tab w:val="left" w:pos="142"/>
        </w:tabs>
        <w:spacing w:after="120"/>
        <w:ind w:left="-284" w:firstLine="426"/>
      </w:pPr>
      <w:r w:rsidRPr="0023561A">
        <w:t>2) declaraţia referitoare la echipamentele tehnice şi la măsurile aplicate în vederea asigurării calităţii, precum şi, dacă este cazul, la resursele de studiu şi cercetare;</w:t>
      </w:r>
    </w:p>
    <w:p w:rsidR="00F24ECA" w:rsidRPr="0023561A" w:rsidRDefault="00F24ECA" w:rsidP="00A54239">
      <w:pPr>
        <w:pStyle w:val="ListParagraph"/>
        <w:numPr>
          <w:ilvl w:val="0"/>
          <w:numId w:val="0"/>
        </w:numPr>
        <w:tabs>
          <w:tab w:val="clear" w:pos="1134"/>
          <w:tab w:val="left" w:pos="142"/>
        </w:tabs>
        <w:spacing w:after="120"/>
        <w:ind w:left="-284" w:firstLine="426"/>
      </w:pPr>
      <w:r w:rsidRPr="0023561A">
        <w:t>3) informaţii referitoare la personalul/organismul tehnic de specialitate de care dispune sau al cărui angajament de participare a fost obţinut de către ofertant/candidat, în special pentru asigurarea controlului calităţii;</w:t>
      </w:r>
    </w:p>
    <w:p w:rsidR="00F24ECA" w:rsidRPr="0023561A" w:rsidRDefault="00F24ECA" w:rsidP="00A54239">
      <w:pPr>
        <w:pStyle w:val="ListParagraph"/>
        <w:numPr>
          <w:ilvl w:val="0"/>
          <w:numId w:val="0"/>
        </w:numPr>
        <w:tabs>
          <w:tab w:val="clear" w:pos="1134"/>
          <w:tab w:val="left" w:pos="142"/>
        </w:tabs>
        <w:spacing w:after="120"/>
        <w:ind w:left="-284" w:firstLine="426"/>
      </w:pPr>
      <w:r w:rsidRPr="0023561A">
        <w:t>4) certificate sau alte documente emise de organisme abilitate în acest sens, care să ateste conformitatea bunurilor, identificată clar prin referire la specificaţii sau standarde relevante;</w:t>
      </w:r>
    </w:p>
    <w:p w:rsidR="00F24ECA" w:rsidRPr="0023561A" w:rsidRDefault="00F24ECA" w:rsidP="004B42BC">
      <w:pPr>
        <w:pStyle w:val="ListParagraph"/>
        <w:numPr>
          <w:ilvl w:val="0"/>
          <w:numId w:val="0"/>
        </w:numPr>
        <w:tabs>
          <w:tab w:val="clear" w:pos="1134"/>
          <w:tab w:val="left" w:pos="142"/>
        </w:tabs>
        <w:spacing w:after="120"/>
        <w:ind w:left="-284" w:firstLine="426"/>
      </w:pPr>
      <w:r w:rsidRPr="0023561A">
        <w:t>5) mostre (în măsura în care necesitatea prezentării este justificată), descrieri şi/sau fotografii a căror autenticitate trebuie să poată fi demonstrată în cazul în care autoritatea contractantă solicită acest lucru;</w:t>
      </w:r>
    </w:p>
    <w:p w:rsidR="00F24ECA" w:rsidRPr="003931BB" w:rsidRDefault="00F24ECA" w:rsidP="00A54239">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F24ECA" w:rsidRDefault="00F24ECA" w:rsidP="00A54239">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F24ECA" w:rsidRDefault="00F24ECA"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F24ECA" w:rsidRPr="003931BB" w:rsidRDefault="00F24ECA"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F24ECA" w:rsidRPr="00A47CAE" w:rsidRDefault="00F24ECA" w:rsidP="00A47CAE">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F24ECA" w:rsidRPr="0023561A" w:rsidRDefault="00F24ECA" w:rsidP="00A96FA9">
      <w:pPr>
        <w:pStyle w:val="ListParagraph"/>
        <w:numPr>
          <w:ilvl w:val="0"/>
          <w:numId w:val="0"/>
        </w:numPr>
        <w:tabs>
          <w:tab w:val="clear" w:pos="1134"/>
          <w:tab w:val="left" w:pos="-284"/>
          <w:tab w:val="left" w:pos="0"/>
          <w:tab w:val="left" w:pos="284"/>
        </w:tabs>
        <w:spacing w:after="120"/>
        <w:ind w:left="-284" w:firstLine="284"/>
        <w:rPr>
          <w:b/>
          <w:lang w:val="pt-BR"/>
        </w:rPr>
      </w:pPr>
      <w:r w:rsidRPr="0023561A">
        <w:rPr>
          <w:b/>
          <w:lang w:val="pt-BR"/>
        </w:rPr>
        <w:t xml:space="preserve">33. </w:t>
      </w:r>
      <w:r w:rsidRPr="0023561A">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24ECA" w:rsidRPr="0023561A" w:rsidRDefault="00F24ECA" w:rsidP="005568B3">
      <w:pPr>
        <w:pStyle w:val="ListParagraph"/>
        <w:numPr>
          <w:ilvl w:val="0"/>
          <w:numId w:val="0"/>
        </w:numPr>
        <w:tabs>
          <w:tab w:val="clear" w:pos="1134"/>
          <w:tab w:val="left" w:pos="-284"/>
          <w:tab w:val="left" w:pos="0"/>
          <w:tab w:val="left" w:pos="284"/>
        </w:tabs>
        <w:spacing w:after="120"/>
        <w:ind w:left="-284" w:firstLine="284"/>
        <w:rPr>
          <w:b/>
          <w:lang w:val="pt-BR"/>
        </w:rPr>
      </w:pPr>
      <w:r w:rsidRPr="0023561A">
        <w:rPr>
          <w:b/>
          <w:lang w:val="pt-BR"/>
        </w:rPr>
        <w:t xml:space="preserve">34. </w:t>
      </w:r>
      <w:r w:rsidRPr="0023561A">
        <w:rPr>
          <w:bCs/>
          <w:lang w:val="pt-BR"/>
        </w:rPr>
        <w:t xml:space="preserve">Operatorul economic urmează să prezinte, </w:t>
      </w:r>
      <w:bookmarkStart w:id="33" w:name="_Hlk74061507"/>
      <w:r w:rsidRPr="0023561A">
        <w:rPr>
          <w:bCs/>
          <w:lang w:val="pt-BR"/>
        </w:rPr>
        <w:t xml:space="preserve">în cazul solicitării din partea autorității contactante, </w:t>
      </w:r>
      <w:bookmarkEnd w:id="33"/>
      <w:r w:rsidRPr="0023561A">
        <w:rPr>
          <w:bCs/>
          <w:lang w:val="pt-BR"/>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24ECA" w:rsidRPr="009F1E2C" w:rsidRDefault="00F24ECA"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F24ECA" w:rsidRPr="009F1E2C" w:rsidRDefault="00F24ECA"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F24ECA" w:rsidRPr="009F1E2C" w:rsidRDefault="00F24ECA"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F24ECA" w:rsidRPr="009F1E2C" w:rsidRDefault="00F24ECA"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F24ECA" w:rsidRPr="009F1E2C" w:rsidRDefault="00F24ECA"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24ECA" w:rsidRDefault="00F24ECA"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F24ECA" w:rsidRDefault="00F24ECA"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F24ECA" w:rsidRDefault="00F24ECA"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F24ECA" w:rsidRPr="0023561A" w:rsidRDefault="00F24ECA" w:rsidP="00AE3CA7">
      <w:pPr>
        <w:tabs>
          <w:tab w:val="left" w:pos="-284"/>
          <w:tab w:val="left" w:pos="142"/>
          <w:tab w:val="left" w:pos="426"/>
          <w:tab w:val="left" w:pos="567"/>
          <w:tab w:val="left" w:pos="709"/>
        </w:tabs>
        <w:ind w:left="-284" w:firstLine="284"/>
        <w:jc w:val="both"/>
        <w:rPr>
          <w:lang w:val="pt-BR"/>
        </w:rPr>
      </w:pPr>
      <w:r w:rsidRPr="0023561A">
        <w:rPr>
          <w:lang w:val="pt-BR"/>
        </w:rPr>
        <w:t>3) Posibilitățile de reciclare/reutilizare a produsului după scoaterea din uz a acestuia;</w:t>
      </w:r>
    </w:p>
    <w:p w:rsidR="00F24ECA" w:rsidRPr="0023561A" w:rsidRDefault="00F24ECA" w:rsidP="000F1DBF">
      <w:pPr>
        <w:tabs>
          <w:tab w:val="left" w:pos="-284"/>
          <w:tab w:val="left" w:pos="142"/>
          <w:tab w:val="left" w:pos="426"/>
          <w:tab w:val="left" w:pos="567"/>
          <w:tab w:val="left" w:pos="709"/>
        </w:tabs>
        <w:ind w:left="-284" w:firstLine="284"/>
        <w:jc w:val="both"/>
        <w:rPr>
          <w:lang w:val="pt-BR"/>
        </w:rPr>
      </w:pPr>
      <w:r w:rsidRPr="0023561A">
        <w:rPr>
          <w:lang w:val="pt-BR"/>
        </w:rPr>
        <w:t>4) Folosirea de recipiente sau ambalaje reutilizabile pentru transportarea produselor;</w:t>
      </w:r>
    </w:p>
    <w:p w:rsidR="00F24ECA" w:rsidRPr="0023561A" w:rsidRDefault="00F24ECA" w:rsidP="00AE3CA7">
      <w:pPr>
        <w:tabs>
          <w:tab w:val="left" w:pos="-284"/>
          <w:tab w:val="left" w:pos="142"/>
          <w:tab w:val="left" w:pos="426"/>
          <w:tab w:val="left" w:pos="567"/>
          <w:tab w:val="left" w:pos="709"/>
        </w:tabs>
        <w:ind w:left="-284" w:firstLine="284"/>
        <w:jc w:val="both"/>
        <w:rPr>
          <w:lang w:val="pt-BR"/>
        </w:rPr>
      </w:pPr>
      <w:r w:rsidRPr="0023561A">
        <w:rPr>
          <w:lang w:val="pt-BR"/>
        </w:rPr>
        <w:t>5) Furnizarea de hârtie ecologică și reciclată (fără clor și fibră);</w:t>
      </w:r>
    </w:p>
    <w:p w:rsidR="00F24ECA" w:rsidRPr="0023561A" w:rsidRDefault="00F24ECA" w:rsidP="00AE3CA7">
      <w:pPr>
        <w:tabs>
          <w:tab w:val="left" w:pos="-284"/>
          <w:tab w:val="left" w:pos="142"/>
          <w:tab w:val="left" w:pos="426"/>
          <w:tab w:val="left" w:pos="567"/>
          <w:tab w:val="left" w:pos="709"/>
        </w:tabs>
        <w:ind w:left="-284" w:firstLine="284"/>
        <w:jc w:val="both"/>
        <w:rPr>
          <w:lang w:val="pt-BR"/>
        </w:rPr>
      </w:pPr>
      <w:r w:rsidRPr="0023561A">
        <w:rPr>
          <w:lang w:val="pt-BR"/>
        </w:rPr>
        <w:t>6) Restricțiile de utilizare a anumitor substanțe periculoase în compoziția produsului;</w:t>
      </w:r>
    </w:p>
    <w:p w:rsidR="00F24ECA" w:rsidRPr="0023561A" w:rsidRDefault="00F24ECA" w:rsidP="00AE3CA7">
      <w:pPr>
        <w:tabs>
          <w:tab w:val="left" w:pos="-284"/>
          <w:tab w:val="left" w:pos="142"/>
          <w:tab w:val="left" w:pos="426"/>
          <w:tab w:val="left" w:pos="567"/>
          <w:tab w:val="left" w:pos="709"/>
        </w:tabs>
        <w:ind w:left="-284" w:firstLine="284"/>
        <w:jc w:val="both"/>
        <w:rPr>
          <w:lang w:val="pt-BR"/>
        </w:rPr>
      </w:pPr>
      <w:r w:rsidRPr="0023561A">
        <w:rPr>
          <w:lang w:val="pt-BR"/>
        </w:rPr>
        <w:t>7) Sisteme eficiente de tratare a deșeurilor în aer și în apă în fabricarea produselor;</w:t>
      </w:r>
    </w:p>
    <w:p w:rsidR="00F24ECA" w:rsidRPr="0023561A" w:rsidRDefault="00F24ECA" w:rsidP="00AE3CA7">
      <w:pPr>
        <w:tabs>
          <w:tab w:val="left" w:pos="-284"/>
          <w:tab w:val="left" w:pos="142"/>
          <w:tab w:val="left" w:pos="426"/>
          <w:tab w:val="left" w:pos="567"/>
          <w:tab w:val="left" w:pos="709"/>
        </w:tabs>
        <w:ind w:left="-284" w:firstLine="284"/>
        <w:jc w:val="both"/>
        <w:rPr>
          <w:lang w:val="pt-BR"/>
        </w:rPr>
      </w:pPr>
      <w:r w:rsidRPr="0023561A">
        <w:rPr>
          <w:lang w:val="pt-BR"/>
        </w:rPr>
        <w:t xml:space="preserve">8) </w:t>
      </w:r>
      <w:r>
        <w:t xml:space="preserve">Utilizarea </w:t>
      </w:r>
      <w:r w:rsidRPr="0023561A">
        <w:rPr>
          <w:lang w:val="pt-BR"/>
        </w:rPr>
        <w:t>sistemelor și schemelor de management de mediu (de exemplu EMAS, ISO 14001);</w:t>
      </w:r>
    </w:p>
    <w:p w:rsidR="00F24ECA" w:rsidRPr="0023561A" w:rsidRDefault="00F24ECA" w:rsidP="000F1DBF">
      <w:pPr>
        <w:tabs>
          <w:tab w:val="left" w:pos="-284"/>
          <w:tab w:val="left" w:pos="142"/>
          <w:tab w:val="left" w:pos="426"/>
          <w:tab w:val="left" w:pos="567"/>
          <w:tab w:val="left" w:pos="709"/>
        </w:tabs>
        <w:ind w:left="-284" w:firstLine="284"/>
        <w:jc w:val="both"/>
        <w:rPr>
          <w:lang w:val="pt-BR"/>
        </w:rPr>
      </w:pPr>
      <w:r w:rsidRPr="0023561A">
        <w:rPr>
          <w:lang w:val="pt-BR"/>
        </w:rPr>
        <w:t>9) Reducere ale emisiilor de CO2 și a altor gaze prin scăderea frecvenței livrării și opțiuni noi de ambalare;</w:t>
      </w:r>
    </w:p>
    <w:p w:rsidR="00F24ECA" w:rsidRPr="0023561A" w:rsidRDefault="00F24ECA" w:rsidP="000F1DBF">
      <w:pPr>
        <w:tabs>
          <w:tab w:val="left" w:pos="-284"/>
          <w:tab w:val="left" w:pos="142"/>
          <w:tab w:val="left" w:pos="426"/>
          <w:tab w:val="left" w:pos="567"/>
          <w:tab w:val="left" w:pos="709"/>
        </w:tabs>
        <w:ind w:left="-284" w:firstLine="284"/>
        <w:jc w:val="both"/>
        <w:rPr>
          <w:lang w:val="pt-BR"/>
        </w:rPr>
      </w:pPr>
      <w:r w:rsidRPr="0023561A">
        <w:rPr>
          <w:lang w:val="pt-BR"/>
        </w:rPr>
        <w:t>10) Reciclarea sau reutilizarea ambalajelor care însoțesc produsele;</w:t>
      </w:r>
    </w:p>
    <w:p w:rsidR="00F24ECA" w:rsidRPr="0023561A" w:rsidRDefault="00F24ECA" w:rsidP="000F1DBF">
      <w:pPr>
        <w:tabs>
          <w:tab w:val="left" w:pos="-284"/>
          <w:tab w:val="left" w:pos="142"/>
          <w:tab w:val="left" w:pos="426"/>
          <w:tab w:val="left" w:pos="567"/>
          <w:tab w:val="left" w:pos="709"/>
        </w:tabs>
        <w:ind w:left="-284" w:firstLine="284"/>
        <w:jc w:val="both"/>
        <w:rPr>
          <w:lang w:val="pt-BR"/>
        </w:rPr>
      </w:pPr>
      <w:r w:rsidRPr="0023561A">
        <w:rPr>
          <w:lang w:val="pt-BR"/>
        </w:rPr>
        <w:t>11)</w:t>
      </w:r>
      <w:r w:rsidRPr="00601A5E">
        <w:t xml:space="preserve"> Introducerea </w:t>
      </w:r>
      <w:r w:rsidRPr="0023561A">
        <w:rPr>
          <w:lang w:val="pt-BR"/>
        </w:rPr>
        <w:t>specificațiilor pentru vehicole cu cel mai mic nivel posibil de emisii de CO2 pentru categoria și dimensiunile respective, standarde EURO privind emisiile de particule și de Nox;</w:t>
      </w:r>
    </w:p>
    <w:p w:rsidR="00F24ECA" w:rsidRPr="0023561A" w:rsidRDefault="00F24ECA" w:rsidP="000F1DBF">
      <w:pPr>
        <w:tabs>
          <w:tab w:val="left" w:pos="-284"/>
          <w:tab w:val="left" w:pos="142"/>
          <w:tab w:val="left" w:pos="426"/>
          <w:tab w:val="left" w:pos="567"/>
          <w:tab w:val="left" w:pos="709"/>
        </w:tabs>
        <w:ind w:left="-284" w:firstLine="284"/>
        <w:jc w:val="both"/>
        <w:rPr>
          <w:lang w:val="pt-BR"/>
        </w:rPr>
      </w:pPr>
      <w:r w:rsidRPr="0023561A">
        <w:rPr>
          <w:lang w:val="pt-BR"/>
        </w:rPr>
        <w:t>12) Încurajarea utilizării vehiculelor cu combustibili alternativi și a variantelor electrice sau hibride;</w:t>
      </w:r>
    </w:p>
    <w:p w:rsidR="00F24ECA" w:rsidRPr="0023561A" w:rsidRDefault="00F24ECA" w:rsidP="000F1DBF">
      <w:pPr>
        <w:tabs>
          <w:tab w:val="left" w:pos="-284"/>
          <w:tab w:val="left" w:pos="142"/>
          <w:tab w:val="left" w:pos="426"/>
          <w:tab w:val="left" w:pos="567"/>
          <w:tab w:val="left" w:pos="709"/>
        </w:tabs>
        <w:ind w:left="-284" w:firstLine="284"/>
        <w:jc w:val="both"/>
        <w:rPr>
          <w:lang w:val="pt-BR"/>
        </w:rPr>
      </w:pPr>
      <w:r w:rsidRPr="0023561A">
        <w:rPr>
          <w:lang w:val="pt-BR"/>
        </w:rPr>
        <w:t>13) Achiziționarea vehiculelor cu sisteme de aer condiționat cu agenți de răcire cu nivel scăzut de GWP (potențial de încălzire globală);</w:t>
      </w:r>
    </w:p>
    <w:p w:rsidR="00F24ECA" w:rsidRPr="0023561A" w:rsidRDefault="00F24ECA" w:rsidP="008B13D8">
      <w:pPr>
        <w:tabs>
          <w:tab w:val="left" w:pos="-284"/>
          <w:tab w:val="left" w:pos="142"/>
          <w:tab w:val="left" w:pos="426"/>
          <w:tab w:val="left" w:pos="567"/>
          <w:tab w:val="left" w:pos="709"/>
        </w:tabs>
        <w:ind w:left="-284" w:firstLine="284"/>
        <w:jc w:val="both"/>
        <w:rPr>
          <w:lang w:val="pt-BR"/>
        </w:rPr>
      </w:pPr>
      <w:r w:rsidRPr="0023561A">
        <w:rPr>
          <w:lang w:val="pt-BR"/>
        </w:rPr>
        <w:t xml:space="preserve">14) Achiziționarea echipamentelor/utilajelor din clasa de eficiență energetică cea mai ridicată; </w:t>
      </w:r>
    </w:p>
    <w:p w:rsidR="00F24ECA" w:rsidRPr="0023561A" w:rsidRDefault="00F24ECA" w:rsidP="00A54239">
      <w:pPr>
        <w:tabs>
          <w:tab w:val="left" w:pos="-284"/>
          <w:tab w:val="left" w:pos="142"/>
          <w:tab w:val="left" w:pos="426"/>
          <w:tab w:val="left" w:pos="567"/>
          <w:tab w:val="left" w:pos="709"/>
        </w:tabs>
        <w:ind w:left="-284" w:firstLine="284"/>
        <w:jc w:val="both"/>
        <w:rPr>
          <w:lang w:val="pt-BR"/>
        </w:rPr>
      </w:pPr>
      <w:r w:rsidRPr="0023561A">
        <w:rPr>
          <w:lang w:val="pt-BR"/>
        </w:rPr>
        <w:t>15) Achiziționarea corpurilor de iluminat cu un conținut scăzut de mercur;</w:t>
      </w:r>
    </w:p>
    <w:p w:rsidR="00F24ECA" w:rsidRPr="0023561A" w:rsidRDefault="00F24ECA" w:rsidP="00A54239">
      <w:pPr>
        <w:tabs>
          <w:tab w:val="left" w:pos="-284"/>
          <w:tab w:val="left" w:pos="142"/>
          <w:tab w:val="left" w:pos="426"/>
          <w:tab w:val="left" w:pos="567"/>
          <w:tab w:val="left" w:pos="709"/>
        </w:tabs>
        <w:ind w:left="-284" w:firstLine="284"/>
        <w:jc w:val="both"/>
        <w:rPr>
          <w:lang w:val="pt-BR"/>
        </w:rPr>
      </w:pPr>
      <w:r w:rsidRPr="0023561A">
        <w:rPr>
          <w:lang w:val="pt-BR"/>
        </w:rPr>
        <w:t>16) Reducerea poluării aerului în orașe (prin achiziția de autobuze și automobile cu nivel scăzut al emisiilor de pulberi în suspensie și oxizi de azot);</w:t>
      </w:r>
    </w:p>
    <w:p w:rsidR="00F24ECA" w:rsidRPr="00601A5E" w:rsidRDefault="00F24ECA"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F24ECA" w:rsidRPr="00601A5E" w:rsidRDefault="00F24ECA"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F24ECA" w:rsidRPr="00601A5E" w:rsidRDefault="00F24ECA"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F24ECA" w:rsidRPr="00601A5E" w:rsidRDefault="00F24ECA"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F24ECA" w:rsidRPr="00601A5E" w:rsidRDefault="00F24ECA"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F24ECA" w:rsidRPr="00601A5E" w:rsidRDefault="00F24ECA"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F24ECA" w:rsidRPr="0023561A" w:rsidRDefault="00F24ECA" w:rsidP="003046C1">
      <w:pPr>
        <w:tabs>
          <w:tab w:val="left" w:pos="-284"/>
          <w:tab w:val="left" w:pos="142"/>
          <w:tab w:val="left" w:pos="426"/>
          <w:tab w:val="left" w:pos="567"/>
          <w:tab w:val="left" w:pos="709"/>
        </w:tabs>
        <w:ind w:left="-284" w:firstLine="284"/>
        <w:jc w:val="both"/>
      </w:pPr>
      <w:r w:rsidRPr="0023561A">
        <w:t xml:space="preserve">23) </w:t>
      </w:r>
      <w:r w:rsidRPr="00601A5E">
        <w:t xml:space="preserve">Serviciile pentru </w:t>
      </w:r>
      <w:r w:rsidRPr="0023561A">
        <w:t>depozitarea deșeurilor reciclabile și sistemul de gestionare a deșeurilor;</w:t>
      </w:r>
    </w:p>
    <w:p w:rsidR="00F24ECA" w:rsidRPr="0023561A" w:rsidRDefault="00F24ECA" w:rsidP="003046C1">
      <w:pPr>
        <w:tabs>
          <w:tab w:val="left" w:pos="-284"/>
          <w:tab w:val="left" w:pos="142"/>
          <w:tab w:val="left" w:pos="426"/>
          <w:tab w:val="left" w:pos="567"/>
          <w:tab w:val="left" w:pos="709"/>
        </w:tabs>
        <w:ind w:left="-284" w:firstLine="284"/>
        <w:jc w:val="both"/>
      </w:pPr>
      <w:r w:rsidRPr="0023561A">
        <w:t>24) Gestionarea deșeurilor din demolări;</w:t>
      </w:r>
    </w:p>
    <w:p w:rsidR="00F24ECA" w:rsidRPr="0023561A" w:rsidRDefault="00F24ECA" w:rsidP="00A54239">
      <w:pPr>
        <w:tabs>
          <w:tab w:val="left" w:pos="-284"/>
          <w:tab w:val="left" w:pos="142"/>
          <w:tab w:val="left" w:pos="426"/>
          <w:tab w:val="left" w:pos="567"/>
          <w:tab w:val="left" w:pos="709"/>
        </w:tabs>
        <w:ind w:left="-284" w:firstLine="284"/>
        <w:jc w:val="both"/>
      </w:pPr>
      <w:r w:rsidRPr="0023561A">
        <w:t>25) Achiziționarea serviciilor de curăţenie ecologică folosind produse care întrunesc cerințele etichetelor ecologice;</w:t>
      </w:r>
    </w:p>
    <w:p w:rsidR="00F24ECA" w:rsidRPr="0023561A" w:rsidRDefault="00F24ECA" w:rsidP="00A54239">
      <w:pPr>
        <w:tabs>
          <w:tab w:val="left" w:pos="-284"/>
          <w:tab w:val="left" w:pos="142"/>
          <w:tab w:val="left" w:pos="426"/>
          <w:tab w:val="left" w:pos="567"/>
          <w:tab w:val="left" w:pos="709"/>
        </w:tabs>
        <w:ind w:left="-284" w:firstLine="284"/>
        <w:jc w:val="both"/>
        <w:rPr>
          <w:lang w:val="pt-BR"/>
        </w:rPr>
      </w:pPr>
      <w:r w:rsidRPr="0023561A">
        <w:rPr>
          <w:lang w:val="pt-BR"/>
        </w:rPr>
        <w:t>26)</w:t>
      </w:r>
      <w:r w:rsidRPr="00601A5E">
        <w:t xml:space="preserve"> Achiziționarea serviciilor </w:t>
      </w:r>
      <w:r w:rsidRPr="0023561A">
        <w:rPr>
          <w:lang w:val="pt-BR"/>
        </w:rPr>
        <w:t>de catering cu alimente ecologice (bio), indicînd p</w:t>
      </w:r>
      <w:r w:rsidRPr="00601A5E">
        <w:t>rocentul de alimente ecologice</w:t>
      </w:r>
      <w:r w:rsidRPr="0023561A">
        <w:rPr>
          <w:lang w:val="pt-BR"/>
        </w:rPr>
        <w:t>;</w:t>
      </w:r>
    </w:p>
    <w:p w:rsidR="00F24ECA" w:rsidRPr="0023561A" w:rsidRDefault="00F24ECA" w:rsidP="00A54239">
      <w:pPr>
        <w:tabs>
          <w:tab w:val="left" w:pos="-284"/>
          <w:tab w:val="left" w:pos="142"/>
          <w:tab w:val="left" w:pos="426"/>
          <w:tab w:val="left" w:pos="567"/>
          <w:tab w:val="left" w:pos="709"/>
        </w:tabs>
        <w:ind w:left="-284" w:firstLine="284"/>
        <w:jc w:val="both"/>
        <w:rPr>
          <w:lang w:val="pt-BR"/>
        </w:rPr>
      </w:pPr>
      <w:r w:rsidRPr="0023561A">
        <w:rPr>
          <w:lang w:val="pt-BR"/>
        </w:rPr>
        <w:t xml:space="preserve">27) Utilizarea </w:t>
      </w:r>
      <w:r w:rsidRPr="00601A5E">
        <w:t>unui sistem de management de mediu (EMS) pentru servicii de catering;</w:t>
      </w:r>
    </w:p>
    <w:p w:rsidR="00F24ECA" w:rsidRPr="0023561A" w:rsidRDefault="00F24ECA" w:rsidP="00A54239">
      <w:pPr>
        <w:tabs>
          <w:tab w:val="left" w:pos="-284"/>
          <w:tab w:val="left" w:pos="142"/>
          <w:tab w:val="left" w:pos="426"/>
          <w:tab w:val="left" w:pos="567"/>
          <w:tab w:val="left" w:pos="709"/>
        </w:tabs>
        <w:ind w:left="-284" w:firstLine="284"/>
        <w:jc w:val="both"/>
        <w:rPr>
          <w:lang w:val="pt-BR"/>
        </w:rPr>
      </w:pPr>
      <w:r w:rsidRPr="0023561A">
        <w:rPr>
          <w:lang w:val="pt-BR"/>
        </w:rPr>
        <w:t>28) Utilizarea de metode non-chimice, care respectă mediul;</w:t>
      </w:r>
    </w:p>
    <w:p w:rsidR="00F24ECA" w:rsidRPr="0023561A" w:rsidRDefault="00F24ECA" w:rsidP="00A54239">
      <w:pPr>
        <w:tabs>
          <w:tab w:val="left" w:pos="-284"/>
          <w:tab w:val="left" w:pos="142"/>
          <w:tab w:val="left" w:pos="426"/>
          <w:tab w:val="left" w:pos="567"/>
          <w:tab w:val="left" w:pos="709"/>
        </w:tabs>
        <w:ind w:left="-284" w:firstLine="284"/>
        <w:jc w:val="both"/>
        <w:rPr>
          <w:lang w:val="pt-BR"/>
        </w:rPr>
      </w:pPr>
      <w:r w:rsidRPr="0023561A">
        <w:rPr>
          <w:lang w:val="pt-BR"/>
        </w:rPr>
        <w:t>29)</w:t>
      </w:r>
      <w:r w:rsidRPr="0023561A">
        <w:rPr>
          <w:lang w:val="pt-BR"/>
        </w:rPr>
        <w:tab/>
        <w:t>Achiziționarea de energie electrică ecologică;</w:t>
      </w:r>
    </w:p>
    <w:p w:rsidR="00F24ECA" w:rsidRPr="0023561A" w:rsidRDefault="00F24ECA" w:rsidP="00A54239">
      <w:pPr>
        <w:tabs>
          <w:tab w:val="left" w:pos="-284"/>
          <w:tab w:val="left" w:pos="142"/>
          <w:tab w:val="left" w:pos="426"/>
          <w:tab w:val="left" w:pos="567"/>
          <w:tab w:val="left" w:pos="709"/>
        </w:tabs>
        <w:ind w:left="-284" w:firstLine="284"/>
        <w:jc w:val="both"/>
        <w:rPr>
          <w:lang w:val="pt-BR"/>
        </w:rPr>
      </w:pPr>
      <w:r w:rsidRPr="0023561A">
        <w:rPr>
          <w:lang w:val="pt-BR"/>
        </w:rPr>
        <w:t>30)</w:t>
      </w:r>
      <w:r w:rsidRPr="0023561A">
        <w:rPr>
          <w:lang w:val="pt-BR"/>
        </w:rPr>
        <w:tab/>
        <w:t>Impunerea unor durate de viață prelungite ale produselor și a unei garanții pentru piesele de schimb;</w:t>
      </w:r>
    </w:p>
    <w:p w:rsidR="00F24ECA" w:rsidRPr="0023561A" w:rsidRDefault="00F24ECA" w:rsidP="007C5BE7">
      <w:pPr>
        <w:tabs>
          <w:tab w:val="left" w:pos="-284"/>
          <w:tab w:val="left" w:pos="142"/>
          <w:tab w:val="left" w:pos="426"/>
          <w:tab w:val="left" w:pos="567"/>
          <w:tab w:val="left" w:pos="709"/>
        </w:tabs>
        <w:ind w:left="-284" w:firstLine="284"/>
        <w:jc w:val="both"/>
        <w:rPr>
          <w:lang w:val="pt-BR"/>
        </w:rPr>
      </w:pPr>
      <w:r w:rsidRPr="0023561A">
        <w:rPr>
          <w:lang w:val="pt-BR"/>
        </w:rPr>
        <w:t>31) și altele.</w:t>
      </w:r>
    </w:p>
    <w:p w:rsidR="00F24ECA" w:rsidRPr="0023561A" w:rsidRDefault="00F24ECA" w:rsidP="00A54239">
      <w:pPr>
        <w:tabs>
          <w:tab w:val="left" w:pos="-284"/>
          <w:tab w:val="left" w:pos="142"/>
          <w:tab w:val="left" w:pos="426"/>
          <w:tab w:val="left" w:pos="567"/>
          <w:tab w:val="left" w:pos="709"/>
        </w:tabs>
        <w:ind w:left="-284" w:firstLine="284"/>
        <w:jc w:val="both"/>
        <w:rPr>
          <w:lang w:val="pt-BR"/>
        </w:rPr>
      </w:pPr>
    </w:p>
    <w:bookmarkEnd w:id="34"/>
    <w:bookmarkEnd w:id="35"/>
    <w:p w:rsidR="00F24ECA" w:rsidRPr="009F1E2C" w:rsidRDefault="00F24ECA" w:rsidP="005A51E2">
      <w:pPr>
        <w:tabs>
          <w:tab w:val="left" w:pos="-284"/>
          <w:tab w:val="left" w:pos="142"/>
          <w:tab w:val="left" w:pos="284"/>
          <w:tab w:val="left" w:pos="426"/>
          <w:tab w:val="left" w:pos="604"/>
        </w:tabs>
        <w:spacing w:after="120"/>
        <w:ind w:left="-284" w:firstLine="284"/>
        <w:jc w:val="both"/>
      </w:pPr>
      <w:r w:rsidRPr="0023561A">
        <w:rPr>
          <w:b/>
          <w:lang w:val="pt-BR"/>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F24ECA" w:rsidRPr="009F1E2C" w:rsidRDefault="00F24ECA"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F24ECA" w:rsidRDefault="00F24ECA"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F24ECA" w:rsidRPr="005568B3" w:rsidRDefault="00F24ECA"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24ECA" w:rsidRPr="005568B3" w:rsidRDefault="00F24ECA"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F24ECA" w:rsidRPr="009F1E2C" w:rsidRDefault="00F24ECA" w:rsidP="00377CE0">
      <w:pPr>
        <w:tabs>
          <w:tab w:val="left" w:pos="-284"/>
          <w:tab w:val="left" w:pos="426"/>
          <w:tab w:val="left" w:pos="1455"/>
        </w:tabs>
        <w:ind w:left="-284" w:firstLine="284"/>
      </w:pPr>
      <w:r>
        <w:tab/>
      </w:r>
    </w:p>
    <w:p w:rsidR="00F24ECA" w:rsidRDefault="00F24ECA"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F24ECA" w:rsidRPr="00E36039" w:rsidRDefault="00F24ECA" w:rsidP="00E36039"/>
    <w:bookmarkEnd w:id="36"/>
    <w:bookmarkEnd w:id="37"/>
    <w:p w:rsidR="00F24ECA" w:rsidRDefault="00F24ECA"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F24ECA" w:rsidRDefault="00F24ECA" w:rsidP="0013155C">
      <w:pPr>
        <w:rPr>
          <w:b/>
          <w:bCs/>
        </w:rPr>
      </w:pPr>
    </w:p>
    <w:p w:rsidR="00F24ECA" w:rsidRDefault="00F24ECA" w:rsidP="0013155C">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F24ECA" w:rsidRPr="00096AB9" w:rsidRDefault="00F24ECA"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23561A">
        <w:rPr>
          <w:lang w:val="ro-RO"/>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F24ECA" w:rsidRPr="0023561A" w:rsidRDefault="00F24ECA" w:rsidP="00AD3778">
      <w:pPr>
        <w:pStyle w:val="ListParagraph"/>
        <w:numPr>
          <w:ilvl w:val="0"/>
          <w:numId w:val="22"/>
        </w:numPr>
        <w:tabs>
          <w:tab w:val="left" w:pos="709"/>
          <w:tab w:val="left" w:pos="993"/>
        </w:tabs>
        <w:spacing w:after="120"/>
        <w:ind w:left="-284" w:firstLine="710"/>
        <w:rPr>
          <w:b/>
          <w:i/>
          <w:lang w:val="ro-RO"/>
        </w:rPr>
      </w:pPr>
      <w:bookmarkStart w:id="42" w:name="_Hlk65748327"/>
      <w:r w:rsidRPr="0023561A">
        <w:rPr>
          <w:b/>
          <w:i/>
          <w:lang w:val="ro-RO"/>
        </w:rPr>
        <w:t xml:space="preserve">a gazelor naturale </w:t>
      </w:r>
      <w:bookmarkStart w:id="43" w:name="_Hlk69898210"/>
      <w:r w:rsidRPr="0023561A">
        <w:rPr>
          <w:bCs/>
          <w:iCs/>
          <w:lang w:val="ro-RO"/>
        </w:rPr>
        <w:t xml:space="preserve">în conformitate cu Legea nr. 108/2016 cu privire la gazele naturale și Legea nr. 174/2017 cu privire la energetică și actele normative de reglementare ale  ANRE, </w:t>
      </w:r>
      <w:bookmarkEnd w:id="43"/>
      <w:r w:rsidRPr="0023561A">
        <w:rPr>
          <w:bCs/>
          <w:iCs/>
          <w:lang w:val="ro-RO"/>
        </w:rPr>
        <w:t>de exemplu: Regulamentul privind furnizarea gazelor naturale, aprobat prin Hotărârea ANRE nr. 113/2019.</w:t>
      </w:r>
    </w:p>
    <w:bookmarkEnd w:id="42"/>
    <w:p w:rsidR="00F24ECA" w:rsidRPr="0023561A" w:rsidRDefault="00F24ECA" w:rsidP="00AD3778">
      <w:pPr>
        <w:pStyle w:val="ListParagraph"/>
        <w:numPr>
          <w:ilvl w:val="0"/>
          <w:numId w:val="22"/>
        </w:numPr>
        <w:tabs>
          <w:tab w:val="left" w:pos="709"/>
          <w:tab w:val="left" w:pos="993"/>
        </w:tabs>
        <w:spacing w:after="120"/>
        <w:ind w:left="-284" w:firstLine="710"/>
        <w:rPr>
          <w:bCs/>
          <w:i/>
          <w:lang w:val="ro-RO"/>
        </w:rPr>
      </w:pPr>
      <w:r w:rsidRPr="0023561A">
        <w:rPr>
          <w:b/>
          <w:i/>
          <w:lang w:val="ro-RO"/>
        </w:rPr>
        <w:t xml:space="preserve">a energiei termice </w:t>
      </w:r>
      <w:r w:rsidRPr="0023561A">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23561A">
        <w:rPr>
          <w:bCs/>
          <w:iCs/>
          <w:lang w:val="ro-RO"/>
        </w:rPr>
        <w:t xml:space="preserve">probat prin Hotărârea </w:t>
      </w:r>
      <w:bookmarkStart w:id="45" w:name="_Hlk75955926"/>
      <w:r w:rsidRPr="0023561A">
        <w:rPr>
          <w:bCs/>
          <w:iCs/>
          <w:lang w:val="ro-RO"/>
        </w:rPr>
        <w:t xml:space="preserve">ANRE </w:t>
      </w:r>
      <w:bookmarkEnd w:id="45"/>
      <w:r w:rsidRPr="0023561A">
        <w:rPr>
          <w:bCs/>
          <w:iCs/>
          <w:lang w:val="ro-RO"/>
        </w:rPr>
        <w:t>nr. 169/2019</w:t>
      </w:r>
      <w:bookmarkEnd w:id="44"/>
      <w:r w:rsidRPr="0023561A">
        <w:rPr>
          <w:bCs/>
          <w:iCs/>
          <w:lang w:val="ro-RO"/>
        </w:rPr>
        <w:t>.</w:t>
      </w:r>
    </w:p>
    <w:p w:rsidR="00F24ECA" w:rsidRPr="0023561A" w:rsidRDefault="00F24ECA" w:rsidP="00D26F05">
      <w:pPr>
        <w:pStyle w:val="ListParagraph"/>
        <w:numPr>
          <w:ilvl w:val="0"/>
          <w:numId w:val="22"/>
        </w:numPr>
        <w:tabs>
          <w:tab w:val="left" w:pos="-284"/>
          <w:tab w:val="left" w:pos="709"/>
          <w:tab w:val="left" w:pos="851"/>
        </w:tabs>
        <w:spacing w:after="120"/>
        <w:ind w:left="-284" w:firstLine="710"/>
        <w:rPr>
          <w:b/>
          <w:i/>
          <w:lang w:val="ro-RO"/>
        </w:rPr>
      </w:pPr>
      <w:r w:rsidRPr="0023561A">
        <w:rPr>
          <w:b/>
          <w:i/>
          <w:lang w:val="ro-RO"/>
        </w:rPr>
        <w:t xml:space="preserve">a alimentării cu apă şi canalizare în </w:t>
      </w:r>
      <w:r w:rsidRPr="0023561A">
        <w:rPr>
          <w:bCs/>
          <w:iCs/>
          <w:lang w:val="ro-RO"/>
        </w:rPr>
        <w:t>conformitate cu Legea nr. 303/2013 privind serviciul public de alimentare cu apă și de canalizare</w:t>
      </w:r>
      <w:r w:rsidRPr="0023561A">
        <w:rPr>
          <w:lang w:val="ro-RO"/>
        </w:rPr>
        <w:t xml:space="preserve"> </w:t>
      </w:r>
      <w:r w:rsidRPr="0023561A">
        <w:rPr>
          <w:bCs/>
          <w:iCs/>
          <w:lang w:val="ro-RO"/>
        </w:rPr>
        <w:t>și actele normative secundare, de exemplu:</w:t>
      </w:r>
      <w:r w:rsidRPr="0023561A">
        <w:rPr>
          <w:lang w:val="ro-RO"/>
        </w:rPr>
        <w:t xml:space="preserve"> </w:t>
      </w:r>
      <w:r w:rsidRPr="0023561A">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F24ECA" w:rsidRPr="0023561A" w:rsidRDefault="00F24ECA" w:rsidP="00AD3778">
      <w:pPr>
        <w:pStyle w:val="ListParagraph"/>
        <w:numPr>
          <w:ilvl w:val="0"/>
          <w:numId w:val="22"/>
        </w:numPr>
        <w:tabs>
          <w:tab w:val="left" w:pos="709"/>
          <w:tab w:val="left" w:pos="993"/>
        </w:tabs>
        <w:spacing w:after="120"/>
        <w:ind w:left="-284" w:firstLine="710"/>
        <w:rPr>
          <w:bCs/>
          <w:iCs/>
          <w:lang w:val="pt-BR"/>
        </w:rPr>
      </w:pPr>
      <w:bookmarkStart w:id="46" w:name="_Hlk69905140"/>
      <w:r w:rsidRPr="0023561A">
        <w:rPr>
          <w:b/>
          <w:i/>
          <w:lang w:val="ro-RO"/>
        </w:rPr>
        <w:t xml:space="preserve">a produselor petroliere pentru alimentarea automobilelor </w:t>
      </w:r>
      <w:bookmarkEnd w:id="46"/>
      <w:r w:rsidRPr="0023561A">
        <w:rPr>
          <w:bCs/>
          <w:iCs/>
          <w:lang w:val="ro-RO"/>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w:t>
      </w:r>
      <w:r w:rsidRPr="0023561A">
        <w:rPr>
          <w:bCs/>
          <w:iCs/>
          <w:lang w:val="pt-BR"/>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24ECA" w:rsidRPr="00F72CD4" w:rsidRDefault="00F24ECA" w:rsidP="00D26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F24ECA" w:rsidRPr="00395A55" w:rsidRDefault="00F24ECA" w:rsidP="00D26F05">
      <w:pPr>
        <w:pStyle w:val="ListParagraph"/>
        <w:numPr>
          <w:ilvl w:val="0"/>
          <w:numId w:val="25"/>
        </w:numPr>
        <w:tabs>
          <w:tab w:val="left" w:pos="709"/>
          <w:tab w:val="left" w:pos="993"/>
        </w:tabs>
        <w:spacing w:after="120"/>
        <w:rPr>
          <w:i/>
          <w:iCs/>
        </w:rPr>
      </w:pPr>
      <w:r w:rsidRPr="004F6D56">
        <w:rPr>
          <w:rFonts w:eastAsia="Times New Roman"/>
          <w:b/>
          <w:i/>
          <w:iCs/>
        </w:rPr>
        <w:t xml:space="preserve"> produselor petroliere pentru alimentarea automobilelor</w:t>
      </w:r>
    </w:p>
    <w:p w:rsidR="00F24ECA" w:rsidRPr="00C6792F" w:rsidRDefault="00F24ECA"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F24ECA" w:rsidRPr="001247DC" w:rsidRDefault="00F24ECA" w:rsidP="00153578">
      <w:pPr>
        <w:pStyle w:val="ListParagraph"/>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w:t>
      </w:r>
      <w:r>
        <w:rPr>
          <w:rFonts w:eastAsia="Times New Roman"/>
          <w:b/>
          <w:i/>
          <w:iCs/>
        </w:rPr>
        <w:t xml:space="preserve"> </w:t>
      </w:r>
      <w:r w:rsidRPr="001247DC">
        <w:rPr>
          <w:rFonts w:eastAsia="Times New Roman"/>
          <w:b/>
          <w:i/>
          <w:iCs/>
        </w:rPr>
        <w:t xml:space="preserve"> furnizare a energiei</w:t>
      </w:r>
      <w:r>
        <w:rPr>
          <w:rFonts w:eastAsia="Times New Roman"/>
          <w:b/>
          <w:i/>
          <w:iCs/>
        </w:rPr>
        <w:t xml:space="preserve"> </w:t>
      </w:r>
      <w:r w:rsidRPr="001247DC">
        <w:rPr>
          <w:rFonts w:eastAsia="Times New Roman"/>
          <w:b/>
          <w:i/>
          <w:iCs/>
        </w:rPr>
        <w:t>electrice</w:t>
      </w:r>
    </w:p>
    <w:p w:rsidR="00F24ECA" w:rsidRPr="00593281" w:rsidRDefault="00F24ECA" w:rsidP="00111BF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F24ECA" w:rsidRPr="00BA1E09" w:rsidRDefault="00F24ECA" w:rsidP="00111BF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F24ECA" w:rsidRPr="0023561A" w:rsidRDefault="00F24ECA" w:rsidP="00153578">
      <w:pPr>
        <w:pStyle w:val="ListParagraph"/>
        <w:numPr>
          <w:ilvl w:val="0"/>
          <w:numId w:val="23"/>
        </w:numPr>
        <w:tabs>
          <w:tab w:val="left" w:pos="851"/>
          <w:tab w:val="left" w:pos="993"/>
        </w:tabs>
        <w:spacing w:after="120"/>
        <w:rPr>
          <w:i/>
          <w:iCs/>
          <w:lang w:val="it-IT"/>
        </w:rPr>
      </w:pPr>
      <w:r w:rsidRPr="0023561A">
        <w:rPr>
          <w:rFonts w:eastAsia="Times New Roman"/>
          <w:b/>
          <w:i/>
          <w:iCs/>
          <w:lang w:val="it-IT"/>
        </w:rPr>
        <w:t>a produselor petroliere pentru alimentarea automobilelor</w:t>
      </w:r>
    </w:p>
    <w:p w:rsidR="00F24ECA" w:rsidRPr="00593281" w:rsidRDefault="00F24ECA"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F24ECA" w:rsidRPr="00593281" w:rsidRDefault="00F24ECA"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F24ECA" w:rsidRPr="00A40BB6" w:rsidRDefault="00F24ECA" w:rsidP="00153578">
      <w:pPr>
        <w:jc w:val="both"/>
        <w:rPr>
          <w:bCs/>
          <w:i/>
        </w:rPr>
      </w:pPr>
    </w:p>
    <w:p w:rsidR="00F24ECA" w:rsidRDefault="00F24ECA" w:rsidP="00153578">
      <w:pPr>
        <w:spacing w:after="120"/>
        <w:ind w:firstLine="567"/>
        <w:jc w:val="center"/>
      </w:pPr>
      <w:r w:rsidRPr="008D4238">
        <w:t>Calcularea prețului unitar se efectuează conform formulei:</w:t>
      </w:r>
    </w:p>
    <w:p w:rsidR="00F24ECA" w:rsidRPr="008E58EF" w:rsidRDefault="00F24ECA" w:rsidP="0015357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63pt" equationxml="&lt;?xml version=&quot;1.0&quot; encoding=&quot;UTF-8&quot; standalone=&quot;yes&quot;?&gt;&#10;&#10;&#10;&#10;&#10;&#10;&#10;&#10;&#10;&#10;&#10;&#10;&#10;&#10;&#10;&#10;&#10;&#10;&#10;&#10;&#10;&#10;&#10;&#10;&#10;&#10;&#10;&#10;&#10;&#10;&#10;&#10;&lt;?mso-application progid=&quot;Word.Document&quot;?&gt;&#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defaultTabStop w:val=&quot;720&quot;/&gt;&lt;w:hyphenationZone w:val=&quot;283&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A20ACF&quot;/&gt;&lt;wsp:rsid wsp:val=&quot;00000904&quot;/&gt;&lt;wsp:rsid wsp:val=&quot;00002334&quot;/&gt;&lt;wsp:rsid wsp:val=&quot;000047F9&quot;/&gt;&lt;wsp:rsid wsp:val=&quot;00005268&quot;/&gt;&lt;wsp:rsid wsp:val=&quot;000061F8&quot;/&gt;&lt;wsp:rsid wsp:val=&quot;00007454&quot;/&gt;&lt;wsp:rsid wsp:val=&quot;00007B4F&quot;/&gt;&lt;wsp:rsid wsp:val=&quot;00007E80&quot;/&gt;&lt;wsp:rsid wsp:val=&quot;00010CE7&quot;/&gt;&lt;wsp:rsid wsp:val=&quot;0002022A&quot;/&gt;&lt;wsp:rsid wsp:val=&quot;00021BB8&quot;/&gt;&lt;wsp:rsid wsp:val=&quot;00022311&quot;/&gt;&lt;wsp:rsid wsp:val=&quot;00022B73&quot;/&gt;&lt;wsp:rsid wsp:val=&quot;00022B7E&quot;/&gt;&lt;wsp:rsid wsp:val=&quot;00023621&quot;/&gt;&lt;wsp:rsid wsp:val=&quot;00023EB9&quot;/&gt;&lt;wsp:rsid wsp:val=&quot;000253EE&quot;/&gt;&lt;wsp:rsid wsp:val=&quot;00027875&quot;/&gt;&lt;wsp:rsid wsp:val=&quot;00030A1C&quot;/&gt;&lt;wsp:rsid wsp:val=&quot;00031FB5&quot;/&gt;&lt;wsp:rsid wsp:val=&quot;00032137&quot;/&gt;&lt;wsp:rsid wsp:val=&quot;000323EB&quot;/&gt;&lt;wsp:rsid wsp:val=&quot;00032ECE&quot;/&gt;&lt;wsp:rsid wsp:val=&quot;00034020&quot;/&gt;&lt;wsp:rsid wsp:val=&quot;000347CA&quot;/&gt;&lt;wsp:rsid wsp:val=&quot;00034B21&quot;/&gt;&lt;wsp:rsid wsp:val=&quot;00034C2A&quot;/&gt;&lt;wsp:rsid wsp:val=&quot;0003591A&quot;/&gt;&lt;wsp:rsid wsp:val=&quot;00037595&quot;/&gt;&lt;wsp:rsid wsp:val=&quot;00037AB3&quot;/&gt;&lt;wsp:rsid wsp:val=&quot;00040E78&quot;/&gt;&lt;wsp:rsid wsp:val=&quot;0004670D&quot;/&gt;&lt;wsp:rsid wsp:val=&quot;00050E70&quot;/&gt;&lt;wsp:rsid wsp:val=&quot;0005316F&quot;/&gt;&lt;wsp:rsid wsp:val=&quot;00054AD8&quot;/&gt;&lt;wsp:rsid wsp:val=&quot;00055A06&quot;/&gt;&lt;wsp:rsid wsp:val=&quot;000565E9&quot;/&gt;&lt;wsp:rsid wsp:val=&quot;00056F96&quot;/&gt;&lt;wsp:rsid wsp:val=&quot;00057663&quot;/&gt;&lt;wsp:rsid wsp:val=&quot;00057F3A&quot;/&gt;&lt;wsp:rsid wsp:val=&quot;00060382&quot;/&gt;&lt;wsp:rsid wsp:val=&quot;00064F1F&quot;/&gt;&lt;wsp:rsid wsp:val=&quot;00065C50&quot;/&gt;&lt;wsp:rsid wsp:val=&quot;00067D0D&quot;/&gt;&lt;wsp:rsid wsp:val=&quot;0007146B&quot;/&gt;&lt;wsp:rsid wsp:val=&quot;00071859&quot;/&gt;&lt;wsp:rsid wsp:val=&quot;00074305&quot;/&gt;&lt;wsp:rsid wsp:val=&quot;0007559F&quot;/&gt;&lt;wsp:rsid wsp:val=&quot;00080063&quot;/&gt;&lt;wsp:rsid wsp:val=&quot;0008044B&quot;/&gt;&lt;wsp:rsid wsp:val=&quot;00080BF7&quot;/&gt;&lt;wsp:rsid wsp:val=&quot;0008191D&quot;/&gt;&lt;wsp:rsid wsp:val=&quot;00081DED&quot;/&gt;&lt;wsp:rsid wsp:val=&quot;00083D91&quot;/&gt;&lt;wsp:rsid wsp:val=&quot;000845A7&quot;/&gt;&lt;wsp:rsid wsp:val=&quot;000849A8&quot;/&gt;&lt;wsp:rsid wsp:val=&quot;00087114&quot;/&gt;&lt;wsp:rsid wsp:val=&quot;00087859&quot;/&gt;&lt;wsp:rsid wsp:val=&quot;000924C3&quot;/&gt;&lt;wsp:rsid wsp:val=&quot;000928D3&quot;/&gt;&lt;wsp:rsid wsp:val=&quot;00092953&quot;/&gt;&lt;wsp:rsid wsp:val=&quot;00092E6C&quot;/&gt;&lt;wsp:rsid wsp:val=&quot;00093056&quot;/&gt;&lt;wsp:rsid wsp:val=&quot;000930AB&quot;/&gt;&lt;wsp:rsid wsp:val=&quot;00093AE5&quot;/&gt;&lt;wsp:rsid wsp:val=&quot;00096009&quot;/&gt;&lt;wsp:rsid wsp:val=&quot;00096AB9&quot;/&gt;&lt;wsp:rsid wsp:val=&quot;00097617&quot;/&gt;&lt;wsp:rsid wsp:val=&quot;000A2D22&quot;/&gt;&lt;wsp:rsid wsp:val=&quot;000A63ED&quot;/&gt;&lt;wsp:rsid wsp:val=&quot;000A7988&quot;/&gt;&lt;wsp:rsid wsp:val=&quot;000A7A90&quot;/&gt;&lt;wsp:rsid wsp:val=&quot;000B2369&quot;/&gt;&lt;wsp:rsid wsp:val=&quot;000B5D92&quot;/&gt;&lt;wsp:rsid wsp:val=&quot;000B6CE5&quot;/&gt;&lt;wsp:rsid wsp:val=&quot;000C00CF&quot;/&gt;&lt;wsp:rsid wsp:val=&quot;000C016B&quot;/&gt;&lt;wsp:rsid wsp:val=&quot;000C3C74&quot;/&gt;&lt;wsp:rsid wsp:val=&quot;000C4352&quot;/&gt;&lt;wsp:rsid wsp:val=&quot;000C470A&quot;/&gt;&lt;wsp:rsid wsp:val=&quot;000C5AE0&quot;/&gt;&lt;wsp:rsid wsp:val=&quot;000C6960&quot;/&gt;&lt;wsp:rsid wsp:val=&quot;000C7750&quot;/&gt;&lt;wsp:rsid wsp:val=&quot;000D11C4&quot;/&gt;&lt;wsp:rsid wsp:val=&quot;000D16DA&quot;/&gt;&lt;wsp:rsid wsp:val=&quot;000D1C50&quot;/&gt;&lt;wsp:rsid wsp:val=&quot;000D20B9&quot;/&gt;&lt;wsp:rsid wsp:val=&quot;000D39C2&quot;/&gt;&lt;wsp:rsid wsp:val=&quot;000D4587&quot;/&gt;&lt;wsp:rsid wsp:val=&quot;000D4758&quot;/&gt;&lt;wsp:rsid wsp:val=&quot;000D5968&quot;/&gt;&lt;wsp:rsid wsp:val=&quot;000D6903&quot;/&gt;&lt;wsp:rsid wsp:val=&quot;000D6DCD&quot;/&gt;&lt;wsp:rsid wsp:val=&quot;000D7398&quot;/&gt;&lt;wsp:rsid wsp:val=&quot;000E3E29&quot;/&gt;&lt;wsp:rsid wsp:val=&quot;000E4AEA&quot;/&gt;&lt;wsp:rsid wsp:val=&quot;000E518B&quot;/&gt;&lt;wsp:rsid wsp:val=&quot;000E53CE&quot;/&gt;&lt;wsp:rsid wsp:val=&quot;000E59DD&quot;/&gt;&lt;wsp:rsid wsp:val=&quot;000F0030&quot;/&gt;&lt;wsp:rsid wsp:val=&quot;000F13FE&quot;/&gt;&lt;wsp:rsid wsp:val=&quot;000F148A&quot;/&gt;&lt;wsp:rsid wsp:val=&quot;000F1DBF&quot;/&gt;&lt;wsp:rsid wsp:val=&quot;000F2B1A&quot;/&gt;&lt;wsp:rsid wsp:val=&quot;000F52DC&quot;/&gt;&lt;wsp:rsid wsp:val=&quot;000F5439&quot;/&gt;&lt;wsp:rsid wsp:val=&quot;000F5A5D&quot;/&gt;&lt;wsp:rsid wsp:val=&quot;000F680C&quot;/&gt;&lt;wsp:rsid wsp:val=&quot;000F68BC&quot;/&gt;&lt;wsp:rsid wsp:val=&quot;000F7FA0&quot;/&gt;&lt;wsp:rsid wsp:val=&quot;001034CC&quot;/&gt;&lt;wsp:rsid wsp:val=&quot;00103B7C&quot;/&gt;&lt;wsp:rsid wsp:val=&quot;0010496F&quot;/&gt;&lt;wsp:rsid wsp:val=&quot;00104A00&quot;/&gt;&lt;wsp:rsid wsp:val=&quot;00106AE6&quot;/&gt;&lt;wsp:rsid wsp:val=&quot;001103B7&quot;/&gt;&lt;wsp:rsid wsp:val=&quot;0011134B&quot;/&gt;&lt;wsp:rsid wsp:val=&quot;00111546&quot;/&gt;&lt;wsp:rsid wsp:val=&quot;00111BF3&quot;/&gt;&lt;wsp:rsid wsp:val=&quot;00112F50&quot;/&gt;&lt;wsp:rsid wsp:val=&quot;001139F0&quot;/&gt;&lt;wsp:rsid wsp:val=&quot;00115188&quot;/&gt;&lt;wsp:rsid wsp:val=&quot;0011719D&quot;/&gt;&lt;wsp:rsid wsp:val=&quot;0012160C&quot;/&gt;&lt;wsp:rsid wsp:val=&quot;00121CBA&quot;/&gt;&lt;wsp:rsid wsp:val=&quot;001227DA&quot;/&gt;&lt;wsp:rsid wsp:val=&quot;001233E8&quot;/&gt;&lt;wsp:rsid wsp:val=&quot;001236F3&quot;/&gt;&lt;wsp:rsid wsp:val=&quot;001247DC&quot;/&gt;&lt;wsp:rsid wsp:val=&quot;001252BB&quot;/&gt;&lt;wsp:rsid wsp:val=&quot;00125D7D&quot;/&gt;&lt;wsp:rsid wsp:val=&quot;0012676A&quot;/&gt;&lt;wsp:rsid wsp:val=&quot;00126834&quot;/&gt;&lt;wsp:rsid wsp:val=&quot;00126F72&quot;/&gt;&lt;wsp:rsid wsp:val=&quot;00127766&quot;/&gt;&lt;wsp:rsid wsp:val=&quot;0012777D&quot;/&gt;&lt;wsp:rsid wsp:val=&quot;00127AD8&quot;/&gt;&lt;wsp:rsid wsp:val=&quot;00130123&quot;/&gt;&lt;wsp:rsid wsp:val=&quot;00130A49&quot;/&gt;&lt;wsp:rsid wsp:val=&quot;00130C2B&quot;/&gt;&lt;wsp:rsid wsp:val=&quot;0013117E&quot;/&gt;&lt;wsp:rsid wsp:val=&quot;0013155C&quot;/&gt;&lt;wsp:rsid wsp:val=&quot;00131904&quot;/&gt;&lt;wsp:rsid wsp:val=&quot;00132636&quot;/&gt;&lt;wsp:rsid wsp:val=&quot;0013462B&quot;/&gt;&lt;wsp:rsid wsp:val=&quot;001349E1&quot;/&gt;&lt;wsp:rsid wsp:val=&quot;001358B4&quot;/&gt;&lt;wsp:rsid wsp:val=&quot;00135A02&quot;/&gt;&lt;wsp:rsid wsp:val=&quot;00136841&quot;/&gt;&lt;wsp:rsid wsp:val=&quot;0013795E&quot;/&gt;&lt;wsp:rsid wsp:val=&quot;001401CD&quot;/&gt;&lt;wsp:rsid wsp:val=&quot;001407E8&quot;/&gt;&lt;wsp:rsid wsp:val=&quot;00142784&quot;/&gt;&lt;wsp:rsid wsp:val=&quot;0014385D&quot;/&gt;&lt;wsp:rsid wsp:val=&quot;00144066&quot;/&gt;&lt;wsp:rsid wsp:val=&quot;00144AB7&quot;/&gt;&lt;wsp:rsid wsp:val=&quot;00146734&quot;/&gt;&lt;wsp:rsid wsp:val=&quot;001467C0&quot;/&gt;&lt;wsp:rsid wsp:val=&quot;00147538&quot;/&gt;&lt;wsp:rsid wsp:val=&quot;00150F5B&quot;/&gt;&lt;wsp:rsid wsp:val=&quot;00151494&quot;/&gt;&lt;wsp:rsid wsp:val=&quot;0015261D&quot;/&gt;&lt;wsp:rsid wsp:val=&quot;001527E0&quot;/&gt;&lt;wsp:rsid wsp:val=&quot;00153412&quot;/&gt;&lt;wsp:rsid wsp:val=&quot;00153578&quot;/&gt;&lt;wsp:rsid wsp:val=&quot;00153ACE&quot;/&gt;&lt;wsp:rsid wsp:val=&quot;00154B34&quot;/&gt;&lt;wsp:rsid wsp:val=&quot;00156704&quot;/&gt;&lt;wsp:rsid wsp:val=&quot;00156A6F&quot;/&gt;&lt;wsp:rsid wsp:val=&quot;00160A28&quot;/&gt;&lt;wsp:rsid wsp:val=&quot;00160DF3&quot;/&gt;&lt;wsp:rsid wsp:val=&quot;0016369C&quot;/&gt;&lt;wsp:rsid wsp:val=&quot;00164565&quot;/&gt;&lt;wsp:rsid wsp:val=&quot;0016683B&quot;/&gt;&lt;wsp:rsid wsp:val=&quot;001704FB&quot;/&gt;&lt;wsp:rsid wsp:val=&quot;001706CD&quot;/&gt;&lt;wsp:rsid wsp:val=&quot;001718AE&quot;/&gt;&lt;wsp:rsid wsp:val=&quot;00172F6C&quot;/&gt;&lt;wsp:rsid wsp:val=&quot;00174C61&quot;/&gt;&lt;wsp:rsid wsp:val=&quot;00174E5F&quot;/&gt;&lt;wsp:rsid wsp:val=&quot;00175A88&quot;/&gt;&lt;wsp:rsid wsp:val=&quot;0017664F&quot;/&gt;&lt;wsp:rsid wsp:val=&quot;00183D79&quot;/&gt;&lt;wsp:rsid wsp:val=&quot;00185148&quot;/&gt;&lt;wsp:rsid wsp:val=&quot;001856BA&quot;/&gt;&lt;wsp:rsid wsp:val=&quot;001866CB&quot;/&gt;&lt;wsp:rsid wsp:val=&quot;00186AE9&quot;/&gt;&lt;wsp:rsid wsp:val=&quot;00192E0B&quot;/&gt;&lt;wsp:rsid wsp:val=&quot;001941D9&quot;/&gt;&lt;wsp:rsid wsp:val=&quot;00195966&quot;/&gt;&lt;wsp:rsid wsp:val=&quot;0019642D&quot;/&gt;&lt;wsp:rsid wsp:val=&quot;00196AB4&quot;/&gt;&lt;wsp:rsid wsp:val=&quot;00196DD1&quot;/&gt;&lt;wsp:rsid wsp:val=&quot;001A1797&quot;/&gt;&lt;wsp:rsid wsp:val=&quot;001A192A&quot;/&gt;&lt;wsp:rsid wsp:val=&quot;001A19FD&quot;/&gt;&lt;wsp:rsid wsp:val=&quot;001A1A16&quot;/&gt;&lt;wsp:rsid wsp:val=&quot;001A2344&quot;/&gt;&lt;wsp:rsid wsp:val=&quot;001A3D3F&quot;/&gt;&lt;wsp:rsid wsp:val=&quot;001A4150&quot;/&gt;&lt;wsp:rsid wsp:val=&quot;001A4DB4&quot;/&gt;&lt;wsp:rsid wsp:val=&quot;001A5517&quot;/&gt;&lt;wsp:rsid wsp:val=&quot;001A58C5&quot;/&gt;&lt;wsp:rsid wsp:val=&quot;001A6043&quot;/&gt;&lt;wsp:rsid wsp:val=&quot;001A78E4&quot;/&gt;&lt;wsp:rsid wsp:val=&quot;001B1B6D&quot;/&gt;&lt;wsp:rsid wsp:val=&quot;001B630A&quot;/&gt;&lt;wsp:rsid wsp:val=&quot;001C03B0&quot;/&gt;&lt;wsp:rsid wsp:val=&quot;001C1C70&quot;/&gt;&lt;wsp:rsid wsp:val=&quot;001C1F6F&quot;/&gt;&lt;wsp:rsid wsp:val=&quot;001C435E&quot;/&gt;&lt;wsp:rsid wsp:val=&quot;001C4B99&quot;/&gt;&lt;wsp:rsid wsp:val=&quot;001C4DFD&quot;/&gt;&lt;wsp:rsid wsp:val=&quot;001C5A47&quot;/&gt;&lt;wsp:rsid wsp:val=&quot;001C6D83&quot;/&gt;&lt;wsp:rsid wsp:val=&quot;001D0242&quot;/&gt;&lt;wsp:rsid wsp:val=&quot;001D0651&quot;/&gt;&lt;wsp:rsid wsp:val=&quot;001D3039&quot;/&gt;&lt;wsp:rsid wsp:val=&quot;001D3985&quot;/&gt;&lt;wsp:rsid wsp:val=&quot;001D417A&quot;/&gt;&lt;wsp:rsid wsp:val=&quot;001D4CBC&quot;/&gt;&lt;wsp:rsid wsp:val=&quot;001D5966&quot;/&gt;&lt;wsp:rsid wsp:val=&quot;001D5BBA&quot;/&gt;&lt;wsp:rsid wsp:val=&quot;001D7219&quot;/&gt;&lt;wsp:rsid wsp:val=&quot;001D7F9E&quot;/&gt;&lt;wsp:rsid wsp:val=&quot;001E29F8&quot;/&gt;&lt;wsp:rsid wsp:val=&quot;001E3007&quot;/&gt;&lt;wsp:rsid wsp:val=&quot;001E7956&quot;/&gt;&lt;wsp:rsid wsp:val=&quot;001F1E25&quot;/&gt;&lt;wsp:rsid wsp:val=&quot;001F2101&quot;/&gt;&lt;wsp:rsid wsp:val=&quot;001F24FD&quot;/&gt;&lt;wsp:rsid wsp:val=&quot;001F309E&quot;/&gt;&lt;wsp:rsid wsp:val=&quot;001F489D&quot;/&gt;&lt;wsp:rsid wsp:val=&quot;001F6E5A&quot;/&gt;&lt;wsp:rsid wsp:val=&quot;00200047&quot;/&gt;&lt;wsp:rsid wsp:val=&quot;00200D35&quot;/&gt;&lt;wsp:rsid wsp:val=&quot;00201387&quot;/&gt;&lt;wsp:rsid wsp:val=&quot;00202B93&quot;/&gt;&lt;wsp:rsid wsp:val=&quot;00202DF1&quot;/&gt;&lt;wsp:rsid wsp:val=&quot;00203009&quot;/&gt;&lt;wsp:rsid wsp:val=&quot;00204F07&quot;/&gt;&lt;wsp:rsid wsp:val=&quot;00205404&quot;/&gt;&lt;wsp:rsid wsp:val=&quot;00207416&quot;/&gt;&lt;wsp:rsid wsp:val=&quot;002076FA&quot;/&gt;&lt;wsp:rsid wsp:val=&quot;00207FF4&quot;/&gt;&lt;wsp:rsid wsp:val=&quot;00212F8E&quot;/&gt;&lt;wsp:rsid wsp:val=&quot;00215125&quot;/&gt;&lt;wsp:rsid wsp:val=&quot;00216025&quot;/&gt;&lt;wsp:rsid wsp:val=&quot;00220775&quot;/&gt;&lt;wsp:rsid wsp:val=&quot;00220948&quot;/&gt;&lt;wsp:rsid wsp:val=&quot;002217B0&quot;/&gt;&lt;wsp:rsid wsp:val=&quot;002221ED&quot;/&gt;&lt;wsp:rsid wsp:val=&quot;0022237A&quot;/&gt;&lt;wsp:rsid wsp:val=&quot;00222FD0&quot;/&gt;&lt;wsp:rsid wsp:val=&quot;0022376E&quot;/&gt;&lt;wsp:rsid wsp:val=&quot;00223B66&quot;/&gt;&lt;wsp:rsid wsp:val=&quot;00223D58&quot;/&gt;&lt;wsp:rsid wsp:val=&quot;002242A0&quot;/&gt;&lt;wsp:rsid wsp:val=&quot;0022479E&quot;/&gt;&lt;wsp:rsid wsp:val=&quot;002253A6&quot;/&gt;&lt;wsp:rsid wsp:val=&quot;00226535&quot;/&gt;&lt;wsp:rsid wsp:val=&quot;00227010&quot;/&gt;&lt;wsp:rsid wsp:val=&quot;00227207&quot;/&gt;&lt;wsp:rsid wsp:val=&quot;00227348&quot;/&gt;&lt;wsp:rsid wsp:val=&quot;002301B1&quot;/&gt;&lt;wsp:rsid wsp:val=&quot;002312E0&quot;/&gt;&lt;wsp:rsid wsp:val=&quot;00231831&quot;/&gt;&lt;wsp:rsid wsp:val=&quot;00232D6D&quot;/&gt;&lt;wsp:rsid wsp:val=&quot;00233538&quot;/&gt;&lt;wsp:rsid wsp:val=&quot;00234A81&quot;/&gt;&lt;wsp:rsid wsp:val=&quot;0023571C&quot;/&gt;&lt;wsp:rsid wsp:val=&quot;002359F7&quot;/&gt;&lt;wsp:rsid wsp:val=&quot;00235D6F&quot;/&gt;&lt;wsp:rsid wsp:val=&quot;00240DAC&quot;/&gt;&lt;wsp:rsid wsp:val=&quot;00241479&quot;/&gt;&lt;wsp:rsid wsp:val=&quot;00241B8D&quot;/&gt;&lt;wsp:rsid wsp:val=&quot;002429ED&quot;/&gt;&lt;wsp:rsid wsp:val=&quot;00244A30&quot;/&gt;&lt;wsp:rsid wsp:val=&quot;00246C3E&quot;/&gt;&lt;wsp:rsid wsp:val=&quot;002477E2&quot;/&gt;&lt;wsp:rsid wsp:val=&quot;00247A37&quot;/&gt;&lt;wsp:rsid wsp:val=&quot;002514C3&quot;/&gt;&lt;wsp:rsid wsp:val=&quot;00251B8A&quot;/&gt;&lt;wsp:rsid wsp:val=&quot;002539DB&quot;/&gt;&lt;wsp:rsid wsp:val=&quot;00260B38&quot;/&gt;&lt;wsp:rsid wsp:val=&quot;002614DE&quot;/&gt;&lt;wsp:rsid wsp:val=&quot;00264637&quot;/&gt;&lt;wsp:rsid wsp:val=&quot;00266F98&quot;/&gt;&lt;wsp:rsid wsp:val=&quot;00267E8E&quot;/&gt;&lt;wsp:rsid wsp:val=&quot;002739A1&quot;/&gt;&lt;wsp:rsid wsp:val=&quot;00275D82&quot;/&gt;&lt;wsp:rsid wsp:val=&quot;002767DE&quot;/&gt;&lt;wsp:rsid wsp:val=&quot;00276D0B&quot;/&gt;&lt;wsp:rsid wsp:val=&quot;002828B9&quot;/&gt;&lt;wsp:rsid wsp:val=&quot;002832B5&quot;/&gt;&lt;wsp:rsid wsp:val=&quot;002838D9&quot;/&gt;&lt;wsp:rsid wsp:val=&quot;002849C9&quot;/&gt;&lt;wsp:rsid wsp:val=&quot;00284ED0&quot;/&gt;&lt;wsp:rsid wsp:val=&quot;002854C7&quot;/&gt;&lt;wsp:rsid wsp:val=&quot;00286020&quot;/&gt;&lt;wsp:rsid wsp:val=&quot;00286387&quot;/&gt;&lt;wsp:rsid wsp:val=&quot;0028702D&quot;/&gt;&lt;wsp:rsid wsp:val=&quot;002870C3&quot;/&gt;&lt;wsp:rsid wsp:val=&quot;00290040&quot;/&gt;&lt;wsp:rsid wsp:val=&quot;002909B7&quot;/&gt;&lt;wsp:rsid wsp:val=&quot;00290D06&quot;/&gt;&lt;wsp:rsid wsp:val=&quot;00290D28&quot;/&gt;&lt;wsp:rsid wsp:val=&quot;002911C9&quot;/&gt;&lt;wsp:rsid wsp:val=&quot;00291E27&quot;/&gt;&lt;wsp:rsid wsp:val=&quot;00292856&quot;/&gt;&lt;wsp:rsid wsp:val=&quot;0029594F&quot;/&gt;&lt;wsp:rsid wsp:val=&quot;002A015F&quot;/&gt;&lt;wsp:rsid wsp:val=&quot;002A04D8&quot;/&gt;&lt;wsp:rsid wsp:val=&quot;002A0AE5&quot;/&gt;&lt;wsp:rsid wsp:val=&quot;002A0E2C&quot;/&gt;&lt;wsp:rsid wsp:val=&quot;002A26B7&quot;/&gt;&lt;wsp:rsid wsp:val=&quot;002A68CD&quot;/&gt;&lt;wsp:rsid wsp:val=&quot;002A6E99&quot;/&gt;&lt;wsp:rsid wsp:val=&quot;002B3E6F&quot;/&gt;&lt;wsp:rsid wsp:val=&quot;002B41C5&quot;/&gt;&lt;wsp:rsid wsp:val=&quot;002B4D12&quot;/&gt;&lt;wsp:rsid wsp:val=&quot;002B4DC3&quot;/&gt;&lt;wsp:rsid wsp:val=&quot;002B5DEF&quot;/&gt;&lt;wsp:rsid wsp:val=&quot;002B624D&quot;/&gt;&lt;wsp:rsid wsp:val=&quot;002B7A36&quot;/&gt;&lt;wsp:rsid wsp:val=&quot;002C2210&quot;/&gt;&lt;wsp:rsid wsp:val=&quot;002C2965&quot;/&gt;&lt;wsp:rsid wsp:val=&quot;002C31A1&quot;/&gt;&lt;wsp:rsid wsp:val=&quot;002C4354&quot;/&gt;&lt;wsp:rsid wsp:val=&quot;002C4803&quot;/&gt;&lt;wsp:rsid wsp:val=&quot;002C764E&quot;/&gt;&lt;wsp:rsid wsp:val=&quot;002C7CCD&quot;/&gt;&lt;wsp:rsid wsp:val=&quot;002D1A7E&quot;/&gt;&lt;wsp:rsid wsp:val=&quot;002D2505&quot;/&gt;&lt;wsp:rsid wsp:val=&quot;002D66EB&quot;/&gt;&lt;wsp:rsid wsp:val=&quot;002D6E71&quot;/&gt;&lt;wsp:rsid wsp:val=&quot;002D7857&quot;/&gt;&lt;wsp:rsid wsp:val=&quot;002E14DF&quot;/&gt;&lt;wsp:rsid wsp:val=&quot;002E1640&quot;/&gt;&lt;wsp:rsid wsp:val=&quot;002E20CD&quot;/&gt;&lt;wsp:rsid wsp:val=&quot;002E21DD&quot;/&gt;&lt;wsp:rsid wsp:val=&quot;002E3D41&quot;/&gt;&lt;wsp:rsid wsp:val=&quot;002E48BE&quot;/&gt;&lt;wsp:rsid wsp:val=&quot;002E4970&quot;/&gt;&lt;wsp:rsid wsp:val=&quot;002E4C82&quot;/&gt;&lt;wsp:rsid wsp:val=&quot;002E5B20&quot;/&gt;&lt;wsp:rsid wsp:val=&quot;002E69E7&quot;/&gt;&lt;wsp:rsid wsp:val=&quot;002E6BB0&quot;/&gt;&lt;wsp:rsid wsp:val=&quot;002E783A&quot;/&gt;&lt;wsp:rsid wsp:val=&quot;002F0AF5&quot;/&gt;&lt;wsp:rsid wsp:val=&quot;002F0B6E&quot;/&gt;&lt;wsp:rsid wsp:val=&quot;002F1ABB&quot;/&gt;&lt;wsp:rsid wsp:val=&quot;002F556B&quot;/&gt;&lt;wsp:rsid wsp:val=&quot;002F638E&quot;/&gt;&lt;wsp:rsid wsp:val=&quot;002F6FE0&quot;/&gt;&lt;wsp:rsid wsp:val=&quot;00302287&quot;/&gt;&lt;wsp:rsid wsp:val=&quot;003046C1&quot;/&gt;&lt;wsp:rsid wsp:val=&quot;0030652C&quot;/&gt;&lt;wsp:rsid wsp:val=&quot;00311239&quot;/&gt;&lt;wsp:rsid wsp:val=&quot;00313025&quot;/&gt;&lt;wsp:rsid wsp:val=&quot;00313AFE&quot;/&gt;&lt;wsp:rsid wsp:val=&quot;00313BEC&quot;/&gt;&lt;wsp:rsid wsp:val=&quot;00316769&quot;/&gt;&lt;wsp:rsid wsp:val=&quot;00316C81&quot;/&gt;&lt;wsp:rsid wsp:val=&quot;00316F2D&quot;/&gt;&lt;wsp:rsid wsp:val=&quot;0031777A&quot;/&gt;&lt;wsp:rsid wsp:val=&quot;00317E85&quot;/&gt;&lt;wsp:rsid wsp:val=&quot;003207B4&quot;/&gt;&lt;wsp:rsid wsp:val=&quot;00320AC6&quot;/&gt;&lt;wsp:rsid wsp:val=&quot;00321728&quot;/&gt;&lt;wsp:rsid wsp:val=&quot;003226E0&quot;/&gt;&lt;wsp:rsid wsp:val=&quot;0032321E&quot;/&gt;&lt;wsp:rsid wsp:val=&quot;00323BE3&quot;/&gt;&lt;wsp:rsid wsp:val=&quot;00324E2A&quot;/&gt;&lt;wsp:rsid wsp:val=&quot;00327654&quot;/&gt;&lt;wsp:rsid wsp:val=&quot;0033109C&quot;/&gt;&lt;wsp:rsid wsp:val=&quot;003317BE&quot;/&gt;&lt;wsp:rsid wsp:val=&quot;00332F8E&quot;/&gt;&lt;wsp:rsid wsp:val=&quot;003353C8&quot;/&gt;&lt;wsp:rsid wsp:val=&quot;00341210&quot;/&gt;&lt;wsp:rsid wsp:val=&quot;00341BDF&quot;/&gt;&lt;wsp:rsid wsp:val=&quot;00341C8C&quot;/&gt;&lt;wsp:rsid wsp:val=&quot;003427FE&quot;/&gt;&lt;wsp:rsid wsp:val=&quot;0034315B&quot;/&gt;&lt;wsp:rsid wsp:val=&quot;00350122&quot;/&gt;&lt;wsp:rsid wsp:val=&quot;003506C9&quot;/&gt;&lt;wsp:rsid wsp:val=&quot;00350BEC&quot;/&gt;&lt;wsp:rsid wsp:val=&quot;0035258F&quot;/&gt;&lt;wsp:rsid wsp:val=&quot;00352B05&quot;/&gt;&lt;wsp:rsid wsp:val=&quot;003534BD&quot;/&gt;&lt;wsp:rsid wsp:val=&quot;00353CFA&quot;/&gt;&lt;wsp:rsid wsp:val=&quot;00355106&quot;/&gt;&lt;wsp:rsid wsp:val=&quot;00355211&quot;/&gt;&lt;wsp:rsid wsp:val=&quot;00356E1C&quot;/&gt;&lt;wsp:rsid wsp:val=&quot;00357925&quot;/&gt;&lt;wsp:rsid wsp:val=&quot;00357B7D&quot;/&gt;&lt;wsp:rsid wsp:val=&quot;0036022B&quot;/&gt;&lt;wsp:rsid wsp:val=&quot;00360232&quot;/&gt;&lt;wsp:rsid wsp:val=&quot;00361092&quot;/&gt;&lt;wsp:rsid wsp:val=&quot;00361D56&quot;/&gt;&lt;wsp:rsid wsp:val=&quot;0036564A&quot;/&gt;&lt;wsp:rsid wsp:val=&quot;00365B58&quot;/&gt;&lt;wsp:rsid wsp:val=&quot;00366D59&quot;/&gt;&lt;wsp:rsid wsp:val=&quot;00366E2C&quot;/&gt;&lt;wsp:rsid wsp:val=&quot;00367E05&quot;/&gt;&lt;wsp:rsid wsp:val=&quot;003731FD&quot;/&gt;&lt;wsp:rsid wsp:val=&quot;00373336&quot;/&gt;&lt;wsp:rsid wsp:val=&quot;00373AF9&quot;/&gt;&lt;wsp:rsid wsp:val=&quot;00377CE0&quot;/&gt;&lt;wsp:rsid wsp:val=&quot;0038163C&quot;/&gt;&lt;wsp:rsid wsp:val=&quot;00381725&quot;/&gt;&lt;wsp:rsid wsp:val=&quot;00381EF2&quot;/&gt;&lt;wsp:rsid wsp:val=&quot;00383FA1&quot;/&gt;&lt;wsp:rsid wsp:val=&quot;00384C2A&quot;/&gt;&lt;wsp:rsid wsp:val=&quot;003854DB&quot;/&gt;&lt;wsp:rsid wsp:val=&quot;00387023&quot;/&gt;&lt;wsp:rsid wsp:val=&quot;00387171&quot;/&gt;&lt;wsp:rsid wsp:val=&quot;00392551&quot;/&gt;&lt;wsp:rsid wsp:val=&quot;00392A36&quot;/&gt;&lt;wsp:rsid wsp:val=&quot;003931BB&quot;/&gt;&lt;wsp:rsid wsp:val=&quot;00393AC1&quot;/&gt;&lt;wsp:rsid wsp:val=&quot;00395A55&quot;/&gt;&lt;wsp:rsid wsp:val=&quot;003961E7&quot;/&gt;&lt;wsp:rsid wsp:val=&quot;00396A4B&quot;/&gt;&lt;wsp:rsid wsp:val=&quot;00397504&quot;/&gt;&lt;wsp:rsid wsp:val=&quot;003A0008&quot;/&gt;&lt;wsp:rsid wsp:val=&quot;003A1523&quot;/&gt;&lt;wsp:rsid wsp:val=&quot;003A2643&quot;/&gt;&lt;wsp:rsid wsp:val=&quot;003A3859&quot;/&gt;&lt;wsp:rsid wsp:val=&quot;003A40C2&quot;/&gt;&lt;wsp:rsid wsp:val=&quot;003A4181&quot;/&gt;&lt;wsp:rsid wsp:val=&quot;003A50BF&quot;/&gt;&lt;wsp:rsid wsp:val=&quot;003A5A35&quot;/&gt;&lt;wsp:rsid wsp:val=&quot;003A5AAB&quot;/&gt;&lt;wsp:rsid wsp:val=&quot;003A6B32&quot;/&gt;&lt;wsp:rsid wsp:val=&quot;003B0E90&quot;/&gt;&lt;wsp:rsid wsp:val=&quot;003B1284&quot;/&gt;&lt;wsp:rsid wsp:val=&quot;003B4ACE&quot;/&gt;&lt;wsp:rsid wsp:val=&quot;003B56EF&quot;/&gt;&lt;wsp:rsid wsp:val=&quot;003B7497&quot;/&gt;&lt;wsp:rsid wsp:val=&quot;003B7763&quot;/&gt;&lt;wsp:rsid wsp:val=&quot;003C027B&quot;/&gt;&lt;wsp:rsid wsp:val=&quot;003C1106&quot;/&gt;&lt;wsp:rsid wsp:val=&quot;003C3AE2&quot;/&gt;&lt;wsp:rsid wsp:val=&quot;003C3B2C&quot;/&gt;&lt;wsp:rsid wsp:val=&quot;003C4159&quot;/&gt;&lt;wsp:rsid wsp:val=&quot;003C4585&quot;/&gt;&lt;wsp:rsid wsp:val=&quot;003C7430&quot;/&gt;&lt;wsp:rsid wsp:val=&quot;003C7886&quot;/&gt;&lt;wsp:rsid wsp:val=&quot;003C7E86&quot;/&gt;&lt;wsp:rsid wsp:val=&quot;003D06D0&quot;/&gt;&lt;wsp:rsid wsp:val=&quot;003D08E8&quot;/&gt;&lt;wsp:rsid wsp:val=&quot;003D214E&quot;/&gt;&lt;wsp:rsid wsp:val=&quot;003D238F&quot;/&gt;&lt;wsp:rsid wsp:val=&quot;003D2A34&quot;/&gt;&lt;wsp:rsid wsp:val=&quot;003D2D38&quot;/&gt;&lt;wsp:rsid wsp:val=&quot;003D312E&quot;/&gt;&lt;wsp:rsid wsp:val=&quot;003D3631&quot;/&gt;&lt;wsp:rsid wsp:val=&quot;003D3EF4&quot;/&gt;&lt;wsp:rsid wsp:val=&quot;003D4085&quot;/&gt;&lt;wsp:rsid wsp:val=&quot;003D4562&quot;/&gt;&lt;wsp:rsid wsp:val=&quot;003D58B1&quot;/&gt;&lt;wsp:rsid wsp:val=&quot;003D5FF1&quot;/&gt;&lt;wsp:rsid wsp:val=&quot;003D62DB&quot;/&gt;&lt;wsp:rsid wsp:val=&quot;003E13A7&quot;/&gt;&lt;wsp:rsid wsp:val=&quot;003E3C2E&quot;/&gt;&lt;wsp:rsid wsp:val=&quot;003F06E8&quot;/&gt;&lt;wsp:rsid wsp:val=&quot;003F0C88&quot;/&gt;&lt;wsp:rsid wsp:val=&quot;003F2E01&quot;/&gt;&lt;wsp:rsid wsp:val=&quot;003F3D59&quot;/&gt;&lt;wsp:rsid wsp:val=&quot;003F4185&quot;/&gt;&lt;wsp:rsid wsp:val=&quot;003F4302&quot;/&gt;&lt;wsp:rsid wsp:val=&quot;003F6B9C&quot;/&gt;&lt;wsp:rsid wsp:val=&quot;003F6EE2&quot;/&gt;&lt;wsp:rsid wsp:val=&quot;00401E90&quot;/&gt;&lt;wsp:rsid wsp:val=&quot;00404C0D&quot;/&gt;&lt;wsp:rsid wsp:val=&quot;00404DE0&quot;/&gt;&lt;wsp:rsid wsp:val=&quot;004063D9&quot;/&gt;&lt;wsp:rsid wsp:val=&quot;00406F15&quot;/&gt;&lt;wsp:rsid wsp:val=&quot;0041210D&quot;/&gt;&lt;wsp:rsid wsp:val=&quot;00413058&quot;/&gt;&lt;wsp:rsid wsp:val=&quot;00413218&quot;/&gt;&lt;wsp:rsid wsp:val=&quot;004137E9&quot;/&gt;&lt;wsp:rsid wsp:val=&quot;00413870&quot;/&gt;&lt;wsp:rsid wsp:val=&quot;00414D81&quot;/&gt;&lt;wsp:rsid wsp:val=&quot;00416B3E&quot;/&gt;&lt;wsp:rsid wsp:val=&quot;004210B8&quot;/&gt;&lt;wsp:rsid wsp:val=&quot;0042296C&quot;/&gt;&lt;wsp:rsid wsp:val=&quot;00424730&quot;/&gt;&lt;wsp:rsid wsp:val=&quot;00424AE2&quot;/&gt;&lt;wsp:rsid wsp:val=&quot;00425938&quot;/&gt;&lt;wsp:rsid wsp:val=&quot;00426FF4&quot;/&gt;&lt;wsp:rsid wsp:val=&quot;0042741C&quot;/&gt;&lt;wsp:rsid wsp:val=&quot;00427553&quot;/&gt;&lt;wsp:rsid wsp:val=&quot;004319CB&quot;/&gt;&lt;wsp:rsid wsp:val=&quot;00431A89&quot;/&gt;&lt;wsp:rsid wsp:val=&quot;00432102&quot;/&gt;&lt;wsp:rsid wsp:val=&quot;004331E5&quot;/&gt;&lt;wsp:rsid wsp:val=&quot;004334FF&quot;/&gt;&lt;wsp:rsid wsp:val=&quot;004344C6&quot;/&gt;&lt;wsp:rsid wsp:val=&quot;00435C57&quot;/&gt;&lt;wsp:rsid wsp:val=&quot;004409EB&quot;/&gt;&lt;wsp:rsid wsp:val=&quot;00442351&quot;/&gt;&lt;wsp:rsid wsp:val=&quot;004426A2&quot;/&gt;&lt;wsp:rsid wsp:val=&quot;00442D67&quot;/&gt;&lt;wsp:rsid wsp:val=&quot;00443325&quot;/&gt;&lt;wsp:rsid wsp:val=&quot;00443BED&quot;/&gt;&lt;wsp:rsid wsp:val=&quot;00444038&quot;/&gt;&lt;wsp:rsid wsp:val=&quot;00444596&quot;/&gt;&lt;wsp:rsid wsp:val=&quot;004464FF&quot;/&gt;&lt;wsp:rsid wsp:val=&quot;0044783C&quot;/&gt;&lt;wsp:rsid wsp:val=&quot;00451A22&quot;/&gt;&lt;wsp:rsid wsp:val=&quot;00451E14&quot;/&gt;&lt;wsp:rsid wsp:val=&quot;00453E2A&quot;/&gt;&lt;wsp:rsid wsp:val=&quot;00453E79&quot;/&gt;&lt;wsp:rsid wsp:val=&quot;00455A94&quot;/&gt;&lt;wsp:rsid wsp:val=&quot;00460653&quot;/&gt;&lt;wsp:rsid wsp:val=&quot;00461DAC&quot;/&gt;&lt;wsp:rsid wsp:val=&quot;00464994&quot;/&gt;&lt;wsp:rsid wsp:val=&quot;00464A07&quot;/&gt;&lt;wsp:rsid wsp:val=&quot;00464A19&quot;/&gt;&lt;wsp:rsid wsp:val=&quot;00466394&quot;/&gt;&lt;wsp:rsid wsp:val=&quot;00466EB9&quot;/&gt;&lt;wsp:rsid wsp:val=&quot;004702B5&quot;/&gt;&lt;wsp:rsid wsp:val=&quot;00470E50&quot;/&gt;&lt;wsp:rsid wsp:val=&quot;00473CA9&quot;/&gt;&lt;wsp:rsid wsp:val=&quot;00474497&quot;/&gt;&lt;wsp:rsid wsp:val=&quot;0047776F&quot;/&gt;&lt;wsp:rsid wsp:val=&quot;00480208&quot;/&gt;&lt;wsp:rsid wsp:val=&quot;00484113&quot;/&gt;&lt;wsp:rsid wsp:val=&quot;004856C0&quot;/&gt;&lt;wsp:rsid wsp:val=&quot;00485A35&quot;/&gt;&lt;wsp:rsid wsp:val=&quot;0049123D&quot;/&gt;&lt;wsp:rsid wsp:val=&quot;00491A3D&quot;/&gt;&lt;wsp:rsid wsp:val=&quot;004967D7&quot;/&gt;&lt;wsp:rsid wsp:val=&quot;00496AFA&quot;/&gt;&lt;wsp:rsid wsp:val=&quot;004A1C90&quot;/&gt;&lt;wsp:rsid wsp:val=&quot;004A4AF2&quot;/&gt;&lt;wsp:rsid wsp:val=&quot;004A582E&quot;/&gt;&lt;wsp:rsid wsp:val=&quot;004A695A&quot;/&gt;&lt;wsp:rsid wsp:val=&quot;004A7FEE&quot;/&gt;&lt;wsp:rsid wsp:val=&quot;004B0051&quot;/&gt;&lt;wsp:rsid wsp:val=&quot;004B0F2F&quot;/&gt;&lt;wsp:rsid wsp:val=&quot;004B349A&quot;/&gt;&lt;wsp:rsid wsp:val=&quot;004B36EF&quot;/&gt;&lt;wsp:rsid wsp:val=&quot;004B3BFB&quot;/&gt;&lt;wsp:rsid wsp:val=&quot;004B42BC&quot;/&gt;&lt;wsp:rsid wsp:val=&quot;004B4A55&quot;/&gt;&lt;wsp:rsid wsp:val=&quot;004C23A8&quot;/&gt;&lt;wsp:rsid wsp:val=&quot;004C2A1A&quot;/&gt;&lt;wsp:rsid wsp:val=&quot;004C30A2&quot;/&gt;&lt;wsp:rsid wsp:val=&quot;004C44B0&quot;/&gt;&lt;wsp:rsid wsp:val=&quot;004C499F&quot;/&gt;&lt;wsp:rsid wsp:val=&quot;004C53F1&quot;/&gt;&lt;wsp:rsid wsp:val=&quot;004C55AA&quot;/&gt;&lt;wsp:rsid wsp:val=&quot;004C5C53&quot;/&gt;&lt;wsp:rsid wsp:val=&quot;004C6328&quot;/&gt;&lt;wsp:rsid wsp:val=&quot;004D0A33&quot;/&gt;&lt;wsp:rsid wsp:val=&quot;004D2062&quot;/&gt;&lt;wsp:rsid wsp:val=&quot;004D2738&quot;/&gt;&lt;wsp:rsid wsp:val=&quot;004D3D43&quot;/&gt;&lt;wsp:rsid wsp:val=&quot;004D4433&quot;/&gt;&lt;wsp:rsid wsp:val=&quot;004D4673&quot;/&gt;&lt;wsp:rsid wsp:val=&quot;004D6702&quot;/&gt;&lt;wsp:rsid wsp:val=&quot;004D6DBE&quot;/&gt;&lt;wsp:rsid wsp:val=&quot;004E1B4E&quot;/&gt;&lt;wsp:rsid wsp:val=&quot;004E25FB&quot;/&gt;&lt;wsp:rsid wsp:val=&quot;004E4A66&quot;/&gt;&lt;wsp:rsid wsp:val=&quot;004E5EBB&quot;/&gt;&lt;wsp:rsid wsp:val=&quot;004E625D&quot;/&gt;&lt;wsp:rsid wsp:val=&quot;004E7F6B&quot;/&gt;&lt;wsp:rsid wsp:val=&quot;004F0C98&quot;/&gt;&lt;wsp:rsid wsp:val=&quot;004F6BE6&quot;/&gt;&lt;wsp:rsid wsp:val=&quot;004F6D56&quot;/&gt;&lt;wsp:rsid wsp:val=&quot;004F77F1&quot;/&gt;&lt;wsp:rsid wsp:val=&quot;004F7800&quot;/&gt;&lt;wsp:rsid wsp:val=&quot;004F7F09&quot;/&gt;&lt;wsp:rsid wsp:val=&quot;004F7FF9&quot;/&gt;&lt;wsp:rsid wsp:val=&quot;005005A8&quot;/&gt;&lt;wsp:rsid wsp:val=&quot;00507348&quot;/&gt;&lt;wsp:rsid wsp:val=&quot;005113AD&quot;/&gt;&lt;wsp:rsid wsp:val=&quot;00511F81&quot;/&gt;&lt;wsp:rsid wsp:val=&quot;005124FD&quot;/&gt;&lt;wsp:rsid wsp:val=&quot;00515F31&quot;/&gt;&lt;wsp:rsid wsp:val=&quot;00516A3C&quot;/&gt;&lt;wsp:rsid wsp:val=&quot;005229B2&quot;/&gt;&lt;wsp:rsid wsp:val=&quot;00522B45&quot;/&gt;&lt;wsp:rsid wsp:val=&quot;00523447&quot;/&gt;&lt;wsp:rsid wsp:val=&quot;00530124&quot;/&gt;&lt;wsp:rsid wsp:val=&quot;005309C1&quot;/&gt;&lt;wsp:rsid wsp:val=&quot;00531712&quot;/&gt;&lt;wsp:rsid wsp:val=&quot;0053238B&quot;/&gt;&lt;wsp:rsid wsp:val=&quot;00532A46&quot;/&gt;&lt;wsp:rsid wsp:val=&quot;00533BEC&quot;/&gt;&lt;wsp:rsid wsp:val=&quot;00536C2B&quot;/&gt;&lt;wsp:rsid wsp:val=&quot;00541DCC&quot;/&gt;&lt;wsp:rsid wsp:val=&quot;00544071&quot;/&gt;&lt;wsp:rsid wsp:val=&quot;005459A4&quot;/&gt;&lt;wsp:rsid wsp:val=&quot;00546E60&quot;/&gt;&lt;wsp:rsid wsp:val=&quot;00551783&quot;/&gt;&lt;wsp:rsid wsp:val=&quot;0055327B&quot;/&gt;&lt;wsp:rsid wsp:val=&quot;005537DC&quot;/&gt;&lt;wsp:rsid wsp:val=&quot;00554651&quot;/&gt;&lt;wsp:rsid wsp:val=&quot;00554EE7&quot;/&gt;&lt;wsp:rsid wsp:val=&quot;00555B68&quot;/&gt;&lt;wsp:rsid wsp:val=&quot;005568B3&quot;/&gt;&lt;wsp:rsid wsp:val=&quot;005605BF&quot;/&gt;&lt;wsp:rsid wsp:val=&quot;00560712&quot;/&gt;&lt;wsp:rsid wsp:val=&quot;00561A1F&quot;/&gt;&lt;wsp:rsid wsp:val=&quot;00563A9C&quot;/&gt;&lt;wsp:rsid wsp:val=&quot;00563E78&quot;/&gt;&lt;wsp:rsid wsp:val=&quot;005640A1&quot;/&gt;&lt;wsp:rsid wsp:val=&quot;00564463&quot;/&gt;&lt;wsp:rsid wsp:val=&quot;00570670&quot;/&gt;&lt;wsp:rsid wsp:val=&quot;00571EC0&quot;/&gt;&lt;wsp:rsid wsp:val=&quot;0057329B&quot;/&gt;&lt;wsp:rsid wsp:val=&quot;00573A39&quot;/&gt;&lt;wsp:rsid wsp:val=&quot;005754E4&quot;/&gt;&lt;wsp:rsid wsp:val=&quot;00575B83&quot;/&gt;&lt;wsp:rsid wsp:val=&quot;005827D9&quot;/&gt;&lt;wsp:rsid wsp:val=&quot;00583B50&quot;/&gt;&lt;wsp:rsid wsp:val=&quot;00585937&quot;/&gt;&lt;wsp:rsid wsp:val=&quot;00590BCC&quot;/&gt;&lt;wsp:rsid wsp:val=&quot;00590EDE&quot;/&gt;&lt;wsp:rsid wsp:val=&quot;00590F43&quot;/&gt;&lt;wsp:rsid wsp:val=&quot;00591150&quot;/&gt;&lt;wsp:rsid wsp:val=&quot;00593281&quot;/&gt;&lt;wsp:rsid wsp:val=&quot;00593B4C&quot;/&gt;&lt;wsp:rsid wsp:val=&quot;00593D34&quot;/&gt;&lt;wsp:rsid wsp:val=&quot;00596D3B&quot;/&gt;&lt;wsp:rsid wsp:val=&quot;005970D4&quot;/&gt;&lt;wsp:rsid wsp:val=&quot;00597903&quot;/&gt;&lt;wsp:rsid wsp:val=&quot;00597AD4&quot;/&gt;&lt;wsp:rsid wsp:val=&quot;005A14A0&quot;/&gt;&lt;wsp:rsid wsp:val=&quot;005A27BB&quot;/&gt;&lt;wsp:rsid wsp:val=&quot;005A51E2&quot;/&gt;&lt;wsp:rsid wsp:val=&quot;005A5532&quot;/&gt;&lt;wsp:rsid wsp:val=&quot;005A6CBF&quot;/&gt;&lt;wsp:rsid wsp:val=&quot;005A7769&quot;/&gt;&lt;wsp:rsid wsp:val=&quot;005B0318&quot;/&gt;&lt;wsp:rsid wsp:val=&quot;005B0E74&quot;/&gt;&lt;wsp:rsid wsp:val=&quot;005B10F8&quot;/&gt;&lt;wsp:rsid wsp:val=&quot;005B235E&quot;/&gt;&lt;wsp:rsid wsp:val=&quot;005B2586&quot;/&gt;&lt;wsp:rsid wsp:val=&quot;005B28A3&quot;/&gt;&lt;wsp:rsid wsp:val=&quot;005B306C&quot;/&gt;&lt;wsp:rsid wsp:val=&quot;005B3BAD&quot;/&gt;&lt;wsp:rsid wsp:val=&quot;005B4853&quot;/&gt;&lt;wsp:rsid wsp:val=&quot;005B666D&quot;/&gt;&lt;wsp:rsid wsp:val=&quot;005C0A90&quot;/&gt;&lt;wsp:rsid wsp:val=&quot;005C2342&quot;/&gt;&lt;wsp:rsid wsp:val=&quot;005C2640&quot;/&gt;&lt;wsp:rsid wsp:val=&quot;005C2F44&quot;/&gt;&lt;wsp:rsid wsp:val=&quot;005C3CA9&quot;/&gt;&lt;wsp:rsid wsp:val=&quot;005C6739&quot;/&gt;&lt;wsp:rsid wsp:val=&quot;005C7076&quot;/&gt;&lt;wsp:rsid wsp:val=&quot;005C7A97&quot;/&gt;&lt;wsp:rsid wsp:val=&quot;005D0C3F&quot;/&gt;&lt;wsp:rsid wsp:val=&quot;005D3D45&quot;/&gt;&lt;wsp:rsid wsp:val=&quot;005D44CE&quot;/&gt;&lt;wsp:rsid wsp:val=&quot;005D5589&quot;/&gt;&lt;wsp:rsid wsp:val=&quot;005D560A&quot;/&gt;&lt;wsp:rsid wsp:val=&quot;005D5FE4&quot;/&gt;&lt;wsp:rsid wsp:val=&quot;005D708F&quot;/&gt;&lt;wsp:rsid wsp:val=&quot;005E3355&quot;/&gt;&lt;wsp:rsid wsp:val=&quot;005E5325&quot;/&gt;&lt;wsp:rsid wsp:val=&quot;005E57E4&quot;/&gt;&lt;wsp:rsid wsp:val=&quot;005E5A05&quot;/&gt;&lt;wsp:rsid wsp:val=&quot;005E5CFB&quot;/&gt;&lt;wsp:rsid wsp:val=&quot;005E6B4A&quot;/&gt;&lt;wsp:rsid wsp:val=&quot;005E7C99&quot;/&gt;&lt;wsp:rsid wsp:val=&quot;005F0C11&quot;/&gt;&lt;wsp:rsid wsp:val=&quot;005F0DE9&quot;/&gt;&lt;wsp:rsid wsp:val=&quot;005F211D&quot;/&gt;&lt;wsp:rsid wsp:val=&quot;005F2C77&quot;/&gt;&lt;wsp:rsid wsp:val=&quot;005F6807&quot;/&gt;&lt;wsp:rsid wsp:val=&quot;00600941&quot;/&gt;&lt;wsp:rsid wsp:val=&quot;006009B2&quot;/&gt;&lt;wsp:rsid wsp:val=&quot;00601A5E&quot;/&gt;&lt;wsp:rsid wsp:val=&quot;00601B8F&quot;/&gt;&lt;wsp:rsid wsp:val=&quot;00602562&quot;/&gt;&lt;wsp:rsid wsp:val=&quot;00602F2C&quot;/&gt;&lt;wsp:rsid wsp:val=&quot;00603207&quot;/&gt;&lt;wsp:rsid wsp:val=&quot;00603DE7&quot;/&gt;&lt;wsp:rsid wsp:val=&quot;00604556&quot;/&gt;&lt;wsp:rsid wsp:val=&quot;0060606F&quot;/&gt;&lt;wsp:rsid wsp:val=&quot;00606581&quot;/&gt;&lt;wsp:rsid wsp:val=&quot;006104BA&quot;/&gt;&lt;wsp:rsid wsp:val=&quot;00611887&quot;/&gt;&lt;wsp:rsid wsp:val=&quot;00612081&quot;/&gt;&lt;wsp:rsid wsp:val=&quot;00612956&quot;/&gt;&lt;wsp:rsid wsp:val=&quot;00612F38&quot;/&gt;&lt;wsp:rsid wsp:val=&quot;00613469&quot;/&gt;&lt;wsp:rsid wsp:val=&quot;006155E4&quot;/&gt;&lt;wsp:rsid wsp:val=&quot;00615E49&quot;/&gt;&lt;wsp:rsid wsp:val=&quot;0061793C&quot;/&gt;&lt;wsp:rsid wsp:val=&quot;00621CDF&quot;/&gt;&lt;wsp:rsid wsp:val=&quot;00621D5A&quot;/&gt;&lt;wsp:rsid wsp:val=&quot;006234C1&quot;/&gt;&lt;wsp:rsid wsp:val=&quot;0062391F&quot;/&gt;&lt;wsp:rsid wsp:val=&quot;00624185&quot;/&gt;&lt;wsp:rsid wsp:val=&quot;00624F6F&quot;/&gt;&lt;wsp:rsid wsp:val=&quot;00627CE2&quot;/&gt;&lt;wsp:rsid wsp:val=&quot;00627D01&quot;/&gt;&lt;wsp:rsid wsp:val=&quot;00627D19&quot;/&gt;&lt;wsp:rsid wsp:val=&quot;00631A2C&quot;/&gt;&lt;wsp:rsid wsp:val=&quot;00632D64&quot;/&gt;&lt;wsp:rsid wsp:val=&quot;00634A31&quot;/&gt;&lt;wsp:rsid wsp:val=&quot;00634DB7&quot;/&gt;&lt;wsp:rsid wsp:val=&quot;0063773E&quot;/&gt;&lt;wsp:rsid wsp:val=&quot;00641038&quot;/&gt;&lt;wsp:rsid wsp:val=&quot;006419E0&quot;/&gt;&lt;wsp:rsid wsp:val=&quot;00642930&quot;/&gt;&lt;wsp:rsid wsp:val=&quot;0064384B&quot;/&gt;&lt;wsp:rsid wsp:val=&quot;006442C1&quot;/&gt;&lt;wsp:rsid wsp:val=&quot;00646BE6&quot;/&gt;&lt;wsp:rsid wsp:val=&quot;00647E26&quot;/&gt;&lt;wsp:rsid wsp:val=&quot;006504AB&quot;/&gt;&lt;wsp:rsid wsp:val=&quot;00650510&quot;/&gt;&lt;wsp:rsid wsp:val=&quot;00650958&quot;/&gt;&lt;wsp:rsid wsp:val=&quot;00650E1C&quot;/&gt;&lt;wsp:rsid wsp:val=&quot;006526E7&quot;/&gt;&lt;wsp:rsid wsp:val=&quot;00652C78&quot;/&gt;&lt;wsp:rsid wsp:val=&quot;0065496F&quot;/&gt;&lt;wsp:rsid wsp:val=&quot;00657833&quot;/&gt;&lt;wsp:rsid wsp:val=&quot;00660111&quot;/&gt;&lt;wsp:rsid wsp:val=&quot;006620F8&quot;/&gt;&lt;wsp:rsid wsp:val=&quot;0066235C&quot;/&gt;&lt;wsp:rsid wsp:val=&quot;006638BF&quot;/&gt;&lt;wsp:rsid wsp:val=&quot;00663CEB&quot;/&gt;&lt;wsp:rsid wsp:val=&quot;00666A9B&quot;/&gt;&lt;wsp:rsid wsp:val=&quot;00667B1F&quot;/&gt;&lt;wsp:rsid wsp:val=&quot;00667C91&quot;/&gt;&lt;wsp:rsid wsp:val=&quot;006707C3&quot;/&gt;&lt;wsp:rsid wsp:val=&quot;0067168F&quot;/&gt;&lt;wsp:rsid wsp:val=&quot;0067204F&quot;/&gt;&lt;wsp:rsid wsp:val=&quot;0067392B&quot;/&gt;&lt;wsp:rsid wsp:val=&quot;00674E63&quot;/&gt;&lt;wsp:rsid wsp:val=&quot;0067797D&quot;/&gt;&lt;wsp:rsid wsp:val=&quot;00680AC9&quot;/&gt;&lt;wsp:rsid wsp:val=&quot;006819B2&quot;/&gt;&lt;wsp:rsid wsp:val=&quot;0068226E&quot;/&gt;&lt;wsp:rsid wsp:val=&quot;00683A89&quot;/&gt;&lt;wsp:rsid wsp:val=&quot;00692014&quot;/&gt;&lt;wsp:rsid wsp:val=&quot;00694A09&quot;/&gt;&lt;wsp:rsid wsp:val=&quot;00694C64&quot;/&gt;&lt;wsp:rsid wsp:val=&quot;00694C7B&quot;/&gt;&lt;wsp:rsid wsp:val=&quot;00694E99&quot;/&gt;&lt;wsp:rsid wsp:val=&quot;0069507C&quot;/&gt;&lt;wsp:rsid wsp:val=&quot;006957AA&quot;/&gt;&lt;wsp:rsid wsp:val=&quot;00696992&quot;/&gt;&lt;wsp:rsid wsp:val=&quot;00697048&quot;/&gt;&lt;wsp:rsid wsp:val=&quot;006A075A&quot;/&gt;&lt;wsp:rsid wsp:val=&quot;006A0B61&quot;/&gt;&lt;wsp:rsid wsp:val=&quot;006A1387&quot;/&gt;&lt;wsp:rsid wsp:val=&quot;006A13D0&quot;/&gt;&lt;wsp:rsid wsp:val=&quot;006A1B4F&quot;/&gt;&lt;wsp:rsid wsp:val=&quot;006A5054&quot;/&gt;&lt;wsp:rsid wsp:val=&quot;006B2729&quot;/&gt;&lt;wsp:rsid wsp:val=&quot;006B38DA&quot;/&gt;&lt;wsp:rsid wsp:val=&quot;006B6003&quot;/&gt;&lt;wsp:rsid wsp:val=&quot;006B6292&quot;/&gt;&lt;wsp:rsid wsp:val=&quot;006B79CE&quot;/&gt;&lt;wsp:rsid wsp:val=&quot;006C018D&quot;/&gt;&lt;wsp:rsid wsp:val=&quot;006C2676&quot;/&gt;&lt;wsp:rsid wsp:val=&quot;006C34D7&quot;/&gt;&lt;wsp:rsid wsp:val=&quot;006C36CF&quot;/&gt;&lt;wsp:rsid wsp:val=&quot;006C41ED&quot;/&gt;&lt;wsp:rsid wsp:val=&quot;006C4407&quot;/&gt;&lt;wsp:rsid wsp:val=&quot;006C492E&quot;/&gt;&lt;wsp:rsid wsp:val=&quot;006C4C0E&quot;/&gt;&lt;wsp:rsid wsp:val=&quot;006C6844&quot;/&gt;&lt;wsp:rsid wsp:val=&quot;006C7008&quot;/&gt;&lt;wsp:rsid wsp:val=&quot;006C7F79&quot;/&gt;&lt;wsp:rsid wsp:val=&quot;006D035F&quot;/&gt;&lt;wsp:rsid wsp:val=&quot;006D10BA&quot;/&gt;&lt;wsp:rsid wsp:val=&quot;006D18BA&quot;/&gt;&lt;wsp:rsid wsp:val=&quot;006D2CED&quot;/&gt;&lt;wsp:rsid wsp:val=&quot;006D3E86&quot;/&gt;&lt;wsp:rsid wsp:val=&quot;006D4F02&quot;/&gt;&lt;wsp:rsid wsp:val=&quot;006D6D11&quot;/&gt;&lt;wsp:rsid wsp:val=&quot;006D7605&quot;/&gt;&lt;wsp:rsid wsp:val=&quot;006D7C85&quot;/&gt;&lt;wsp:rsid wsp:val=&quot;006D7CD2&quot;/&gt;&lt;wsp:rsid wsp:val=&quot;006E0F40&quot;/&gt;&lt;wsp:rsid wsp:val=&quot;006E2390&quot;/&gt;&lt;wsp:rsid wsp:val=&quot;006E301C&quot;/&gt;&lt;wsp:rsid wsp:val=&quot;006E32AE&quot;/&gt;&lt;wsp:rsid wsp:val=&quot;006E3A91&quot;/&gt;&lt;wsp:rsid wsp:val=&quot;006E45E3&quot;/&gt;&lt;wsp:rsid wsp:val=&quot;006E53E5&quot;/&gt;&lt;wsp:rsid wsp:val=&quot;006F24A8&quot;/&gt;&lt;wsp:rsid wsp:val=&quot;006F2A39&quot;/&gt;&lt;wsp:rsid wsp:val=&quot;006F3B8E&quot;/&gt;&lt;wsp:rsid wsp:val=&quot;006F4CAD&quot;/&gt;&lt;wsp:rsid wsp:val=&quot;006F4DC3&quot;/&gt;&lt;wsp:rsid wsp:val=&quot;006F50DE&quot;/&gt;&lt;wsp:rsid wsp:val=&quot;006F5FEC&quot;/&gt;&lt;wsp:rsid wsp:val=&quot;007001BE&quot;/&gt;&lt;wsp:rsid wsp:val=&quot;00701CEF&quot;/&gt;&lt;wsp:rsid wsp:val=&quot;00702168&quot;/&gt;&lt;wsp:rsid wsp:val=&quot;0070236C&quot;/&gt;&lt;wsp:rsid wsp:val=&quot;007041C8&quot;/&gt;&lt;wsp:rsid wsp:val=&quot;00706AD6&quot;/&gt;&lt;wsp:rsid wsp:val=&quot;00706FA7&quot;/&gt;&lt;wsp:rsid wsp:val=&quot;00707585&quot;/&gt;&lt;wsp:rsid wsp:val=&quot;007075E8&quot;/&gt;&lt;wsp:rsid wsp:val=&quot;00712E40&quot;/&gt;&lt;wsp:rsid wsp:val=&quot;00714483&quot;/&gt;&lt;wsp:rsid wsp:val=&quot;007167E4&quot;/&gt;&lt;wsp:rsid wsp:val=&quot;00716AC6&quot;/&gt;&lt;wsp:rsid wsp:val=&quot;00717AA7&quot;/&gt;&lt;wsp:rsid wsp:val=&quot;00717B6E&quot;/&gt;&lt;wsp:rsid wsp:val=&quot;00717EBA&quot;/&gt;&lt;wsp:rsid wsp:val=&quot;007208DC&quot;/&gt;&lt;wsp:rsid wsp:val=&quot;00721A9A&quot;/&gt;&lt;wsp:rsid wsp:val=&quot;00721BB5&quot;/&gt;&lt;wsp:rsid wsp:val=&quot;00721FC7&quot;/&gt;&lt;wsp:rsid wsp:val=&quot;007230BF&quot;/&gt;&lt;wsp:rsid wsp:val=&quot;00724566&quot;/&gt;&lt;wsp:rsid wsp:val=&quot;00730A78&quot;/&gt;&lt;wsp:rsid wsp:val=&quot;007323B6&quot;/&gt;&lt;wsp:rsid wsp:val=&quot;00734AAD&quot;/&gt;&lt;wsp:rsid wsp:val=&quot;00736134&quot;/&gt;&lt;wsp:rsid wsp:val=&quot;00736B8F&quot;/&gt;&lt;wsp:rsid wsp:val=&quot;00740BE4&quot;/&gt;&lt;wsp:rsid wsp:val=&quot;0074397A&quot;/&gt;&lt;wsp:rsid wsp:val=&quot;00751E45&quot;/&gt;&lt;wsp:rsid wsp:val=&quot;00752EE3&quot;/&gt;&lt;wsp:rsid wsp:val=&quot;0075322C&quot;/&gt;&lt;wsp:rsid wsp:val=&quot;0075524C&quot;/&gt;&lt;wsp:rsid wsp:val=&quot;0075550B&quot;/&gt;&lt;wsp:rsid wsp:val=&quot;00757C6B&quot;/&gt;&lt;wsp:rsid wsp:val=&quot;00761938&quot;/&gt;&lt;wsp:rsid wsp:val=&quot;00761F51&quot;/&gt;&lt;wsp:rsid wsp:val=&quot;00762C66&quot;/&gt;&lt;wsp:rsid wsp:val=&quot;00764172&quot;/&gt;&lt;wsp:rsid wsp:val=&quot;00764871&quot;/&gt;&lt;wsp:rsid wsp:val=&quot;0077101F&quot;/&gt;&lt;wsp:rsid wsp:val=&quot;00771CA8&quot;/&gt;&lt;wsp:rsid wsp:val=&quot;007721DB&quot;/&gt;&lt;wsp:rsid wsp:val=&quot;00772553&quot;/&gt;&lt;wsp:rsid wsp:val=&quot;0077336C&quot;/&gt;&lt;wsp:rsid wsp:val=&quot;00773661&quot;/&gt;&lt;wsp:rsid wsp:val=&quot;00773FE9&quot;/&gt;&lt;wsp:rsid wsp:val=&quot;00774881&quot;/&gt;&lt;wsp:rsid wsp:val=&quot;00776ADB&quot;/&gt;&lt;wsp:rsid wsp:val=&quot;00777538&quot;/&gt;&lt;wsp:rsid wsp:val=&quot;00781336&quot;/&gt;&lt;wsp:rsid wsp:val=&quot;00785E49&quot;/&gt;&lt;wsp:rsid wsp:val=&quot;00792182&quot;/&gt;&lt;wsp:rsid wsp:val=&quot;007939DD&quot;/&gt;&lt;wsp:rsid wsp:val=&quot;0079540A&quot;/&gt;&lt;wsp:rsid wsp:val=&quot;007959BF&quot;/&gt;&lt;wsp:rsid wsp:val=&quot;007A1DFA&quot;/&gt;&lt;wsp:rsid wsp:val=&quot;007A2F41&quot;/&gt;&lt;wsp:rsid wsp:val=&quot;007A3892&quot;/&gt;&lt;wsp:rsid wsp:val=&quot;007A3EAB&quot;/&gt;&lt;wsp:rsid wsp:val=&quot;007A3F02&quot;/&gt;&lt;wsp:rsid wsp:val=&quot;007A5A6E&quot;/&gt;&lt;wsp:rsid wsp:val=&quot;007A6D74&quot;/&gt;&lt;wsp:rsid wsp:val=&quot;007A75D0&quot;/&gt;&lt;wsp:rsid wsp:val=&quot;007B1E26&quot;/&gt;&lt;wsp:rsid wsp:val=&quot;007B392A&quot;/&gt;&lt;wsp:rsid wsp:val=&quot;007B53EA&quot;/&gt;&lt;wsp:rsid wsp:val=&quot;007B66A1&quot;/&gt;&lt;wsp:rsid wsp:val=&quot;007B6EB1&quot;/&gt;&lt;wsp:rsid wsp:val=&quot;007C1176&quot;/&gt;&lt;wsp:rsid wsp:val=&quot;007C12C6&quot;/&gt;&lt;wsp:rsid wsp:val=&quot;007C3857&quot;/&gt;&lt;wsp:rsid wsp:val=&quot;007C5BE7&quot;/&gt;&lt;wsp:rsid wsp:val=&quot;007C67E1&quot;/&gt;&lt;wsp:rsid wsp:val=&quot;007C752D&quot;/&gt;&lt;wsp:rsid wsp:val=&quot;007D2573&quot;/&gt;&lt;wsp:rsid wsp:val=&quot;007D2982&quot;/&gt;&lt;wsp:rsid wsp:val=&quot;007D5C2B&quot;/&gt;&lt;wsp:rsid wsp:val=&quot;007D6899&quot;/&gt;&lt;wsp:rsid wsp:val=&quot;007D766C&quot;/&gt;&lt;wsp:rsid wsp:val=&quot;007E0CEB&quot;/&gt;&lt;wsp:rsid wsp:val=&quot;007E146B&quot;/&gt;&lt;wsp:rsid wsp:val=&quot;007E1C9E&quot;/&gt;&lt;wsp:rsid wsp:val=&quot;007E3D0D&quot;/&gt;&lt;wsp:rsid wsp:val=&quot;007E44C3&quot;/&gt;&lt;wsp:rsid wsp:val=&quot;007E45A2&quot;/&gt;&lt;wsp:rsid wsp:val=&quot;007E533B&quot;/&gt;&lt;wsp:rsid wsp:val=&quot;007E5578&quot;/&gt;&lt;wsp:rsid wsp:val=&quot;007E6935&quot;/&gt;&lt;wsp:rsid wsp:val=&quot;007E6990&quot;/&gt;&lt;wsp:rsid wsp:val=&quot;007E79C1&quot;/&gt;&lt;wsp:rsid wsp:val=&quot;007F137E&quot;/&gt;&lt;wsp:rsid wsp:val=&quot;007F3964&quot;/&gt;&lt;wsp:rsid wsp:val=&quot;007F3D6F&quot;/&gt;&lt;wsp:rsid wsp:val=&quot;007F6835&quot;/&gt;&lt;wsp:rsid wsp:val=&quot;007F6980&quot;/&gt;&lt;wsp:rsid wsp:val=&quot;007F739F&quot;/&gt;&lt;wsp:rsid wsp:val=&quot;00800D00&quot;/&gt;&lt;wsp:rsid wsp:val=&quot;00800DC7&quot;/&gt;&lt;wsp:rsid wsp:val=&quot;00800E7D&quot;/&gt;&lt;wsp:rsid wsp:val=&quot;00801345&quot;/&gt;&lt;wsp:rsid wsp:val=&quot;00801B00&quot;/&gt;&lt;wsp:rsid wsp:val=&quot;00802558&quot;/&gt;&lt;wsp:rsid wsp:val=&quot;00802B76&quot;/&gt;&lt;wsp:rsid wsp:val=&quot;0080433F&quot;/&gt;&lt;wsp:rsid wsp:val=&quot;00805514&quot;/&gt;&lt;wsp:rsid wsp:val=&quot;008056B7&quot;/&gt;&lt;wsp:rsid wsp:val=&quot;00806E2B&quot;/&gt;&lt;wsp:rsid wsp:val=&quot;00810245&quot;/&gt;&lt;wsp:rsid wsp:val=&quot;00811137&quot;/&gt;&lt;wsp:rsid wsp:val=&quot;00811CD9&quot;/&gt;&lt;wsp:rsid wsp:val=&quot;008124B9&quot;/&gt;&lt;wsp:rsid wsp:val=&quot;00812A22&quot;/&gt;&lt;wsp:rsid wsp:val=&quot;0081505C&quot;/&gt;&lt;wsp:rsid wsp:val=&quot;00816026&quot;/&gt;&lt;wsp:rsid wsp:val=&quot;00817031&quot;/&gt;&lt;wsp:rsid wsp:val=&quot;00817E55&quot;/&gt;&lt;wsp:rsid wsp:val=&quot;008202F4&quot;/&gt;&lt;wsp:rsid wsp:val=&quot;00821779&quot;/&gt;&lt;wsp:rsid wsp:val=&quot;00821DD7&quot;/&gt;&lt;wsp:rsid wsp:val=&quot;008260DA&quot;/&gt;&lt;wsp:rsid wsp:val=&quot;0082679F&quot;/&gt;&lt;wsp:rsid wsp:val=&quot;0083019C&quot;/&gt;&lt;wsp:rsid wsp:val=&quot;00833E68&quot;/&gt;&lt;wsp:rsid wsp:val=&quot;008373B7&quot;/&gt;&lt;wsp:rsid wsp:val=&quot;008374FB&quot;/&gt;&lt;wsp:rsid wsp:val=&quot;0083751B&quot;/&gt;&lt;wsp:rsid wsp:val=&quot;00840073&quot;/&gt;&lt;wsp:rsid wsp:val=&quot;00840F04&quot;/&gt;&lt;wsp:rsid wsp:val=&quot;00841964&quot;/&gt;&lt;wsp:rsid wsp:val=&quot;008449C1&quot;/&gt;&lt;wsp:rsid wsp:val=&quot;00845320&quot;/&gt;&lt;wsp:rsid wsp:val=&quot;00845C1B&quot;/&gt;&lt;wsp:rsid wsp:val=&quot;0084605E&quot;/&gt;&lt;wsp:rsid wsp:val=&quot;008506F1&quot;/&gt;&lt;wsp:rsid wsp:val=&quot;00852228&quot;/&gt;&lt;wsp:rsid wsp:val=&quot;00852DB5&quot;/&gt;&lt;wsp:rsid wsp:val=&quot;00853139&quot;/&gt;&lt;wsp:rsid wsp:val=&quot;00854D4E&quot;/&gt;&lt;wsp:rsid wsp:val=&quot;008612A7&quot;/&gt;&lt;wsp:rsid wsp:val=&quot;0086183C&quot;/&gt;&lt;wsp:rsid wsp:val=&quot;00862B1E&quot;/&gt;&lt;wsp:rsid wsp:val=&quot;00863AAB&quot;/&gt;&lt;wsp:rsid wsp:val=&quot;00864A45&quot;/&gt;&lt;wsp:rsid wsp:val=&quot;00864C4C&quot;/&gt;&lt;wsp:rsid wsp:val=&quot;00867676&quot;/&gt;&lt;wsp:rsid wsp:val=&quot;00867DA9&quot;/&gt;&lt;wsp:rsid wsp:val=&quot;00871B4B&quot;/&gt;&lt;wsp:rsid wsp:val=&quot;008726D2&quot;/&gt;&lt;wsp:rsid wsp:val=&quot;00873EA6&quot;/&gt;&lt;wsp:rsid wsp:val=&quot;00873FEF&quot;/&gt;&lt;wsp:rsid wsp:val=&quot;00875CFC&quot;/&gt;&lt;wsp:rsid wsp:val=&quot;00875FEF&quot;/&gt;&lt;wsp:rsid wsp:val=&quot;00876326&quot;/&gt;&lt;wsp:rsid wsp:val=&quot;0088001B&quot;/&gt;&lt;wsp:rsid wsp:val=&quot;00881C9F&quot;/&gt;&lt;wsp:rsid wsp:val=&quot;008823D0&quot;/&gt;&lt;wsp:rsid wsp:val=&quot;00883577&quot;/&gt;&lt;wsp:rsid wsp:val=&quot;00887BE2&quot;/&gt;&lt;wsp:rsid wsp:val=&quot;00891872&quot;/&gt;&lt;wsp:rsid wsp:val=&quot;00892692&quot;/&gt;&lt;wsp:rsid wsp:val=&quot;0089355B&quot;/&gt;&lt;wsp:rsid wsp:val=&quot;00893E7C&quot;/&gt;&lt;wsp:rsid wsp:val=&quot;00896119&quot;/&gt;&lt;wsp:rsid wsp:val=&quot;008A1F83&quot;/&gt;&lt;wsp:rsid wsp:val=&quot;008A42E8&quot;/&gt;&lt;wsp:rsid wsp:val=&quot;008A4640&quot;/&gt;&lt;wsp:rsid wsp:val=&quot;008A4C0C&quot;/&gt;&lt;wsp:rsid wsp:val=&quot;008A54A7&quot;/&gt;&lt;wsp:rsid wsp:val=&quot;008A613D&quot;/&gt;&lt;wsp:rsid wsp:val=&quot;008A6462&quot;/&gt;&lt;wsp:rsid wsp:val=&quot;008A6D49&quot;/&gt;&lt;wsp:rsid wsp:val=&quot;008A718B&quot;/&gt;&lt;wsp:rsid wsp:val=&quot;008A77C7&quot;/&gt;&lt;wsp:rsid wsp:val=&quot;008B0C74&quot;/&gt;&lt;wsp:rsid wsp:val=&quot;008B13D8&quot;/&gt;&lt;wsp:rsid wsp:val=&quot;008B330F&quot;/&gt;&lt;wsp:rsid wsp:val=&quot;008B3387&quot;/&gt;&lt;wsp:rsid wsp:val=&quot;008B4121&quot;/&gt;&lt;wsp:rsid wsp:val=&quot;008B4FD8&quot;/&gt;&lt;wsp:rsid wsp:val=&quot;008B5DA7&quot;/&gt;&lt;wsp:rsid wsp:val=&quot;008B718E&quot;/&gt;&lt;wsp:rsid wsp:val=&quot;008B75B2&quot;/&gt;&lt;wsp:rsid wsp:val=&quot;008B7CBD&quot;/&gt;&lt;wsp:rsid wsp:val=&quot;008C0290&quot;/&gt;&lt;wsp:rsid wsp:val=&quot;008C0B6E&quot;/&gt;&lt;wsp:rsid wsp:val=&quot;008C182E&quot;/&gt;&lt;wsp:rsid wsp:val=&quot;008D067E&quot;/&gt;&lt;wsp:rsid wsp:val=&quot;008D1ADB&quot;/&gt;&lt;wsp:rsid wsp:val=&quot;008D1E68&quot;/&gt;&lt;wsp:rsid wsp:val=&quot;008D2C5A&quot;/&gt;&lt;wsp:rsid wsp:val=&quot;008D3E59&quot;/&gt;&lt;wsp:rsid wsp:val=&quot;008D4238&quot;/&gt;&lt;wsp:rsid wsp:val=&quot;008D4C0D&quot;/&gt;&lt;wsp:rsid wsp:val=&quot;008D52DF&quot;/&gt;&lt;wsp:rsid wsp:val=&quot;008D7109&quot;/&gt;&lt;wsp:rsid wsp:val=&quot;008E005E&quot;/&gt;&lt;wsp:rsid wsp:val=&quot;008E136F&quot;/&gt;&lt;wsp:rsid wsp:val=&quot;008E2754&quot;/&gt;&lt;wsp:rsid wsp:val=&quot;008E304B&quot;/&gt;&lt;wsp:rsid wsp:val=&quot;008E373E&quot;/&gt;&lt;wsp:rsid wsp:val=&quot;008E672B&quot;/&gt;&lt;wsp:rsid wsp:val=&quot;008E732D&quot;/&gt;&lt;wsp:rsid wsp:val=&quot;008E7D0D&quot;/&gt;&lt;wsp:rsid wsp:val=&quot;008E7F52&quot;/&gt;&lt;wsp:rsid wsp:val=&quot;008F0E99&quot;/&gt;&lt;wsp:rsid wsp:val=&quot;008F0FDC&quot;/&gt;&lt;wsp:rsid wsp:val=&quot;008F2FC3&quot;/&gt;&lt;wsp:rsid wsp:val=&quot;008F42C5&quot;/&gt;&lt;wsp:rsid wsp:val=&quot;008F467E&quot;/&gt;&lt;wsp:rsid wsp:val=&quot;008F510B&quot;/&gt;&lt;wsp:rsid wsp:val=&quot;008F5C61&quot;/&gt;&lt;wsp:rsid wsp:val=&quot;008F5E7D&quot;/&gt;&lt;wsp:rsid wsp:val=&quot;009009C2&quot;/&gt;&lt;wsp:rsid wsp:val=&quot;0090214E&quot;/&gt;&lt;wsp:rsid wsp:val=&quot;00905255&quot;/&gt;&lt;wsp:rsid wsp:val=&quot;009056E5&quot;/&gt;&lt;wsp:rsid wsp:val=&quot;00905E0C&quot;/&gt;&lt;wsp:rsid wsp:val=&quot;00907166&quot;/&gt;&lt;wsp:rsid wsp:val=&quot;00911AC8&quot;/&gt;&lt;wsp:rsid wsp:val=&quot;00916065&quot;/&gt;&lt;wsp:rsid wsp:val=&quot;00920A78&quot;/&gt;&lt;wsp:rsid wsp:val=&quot;00920F84&quot;/&gt;&lt;wsp:rsid wsp:val=&quot;0092158C&quot;/&gt;&lt;wsp:rsid wsp:val=&quot;00922793&quot;/&gt;&lt;wsp:rsid wsp:val=&quot;009230E9&quot;/&gt;&lt;wsp:rsid wsp:val=&quot;009258C8&quot;/&gt;&lt;wsp:rsid wsp:val=&quot;00925DF7&quot;/&gt;&lt;wsp:rsid wsp:val=&quot;00926C42&quot;/&gt;&lt;wsp:rsid wsp:val=&quot;00926CDF&quot;/&gt;&lt;wsp:rsid wsp:val=&quot;00931320&quot;/&gt;&lt;wsp:rsid wsp:val=&quot;009324DC&quot;/&gt;&lt;wsp:rsid wsp:val=&quot;009337E1&quot;/&gt;&lt;wsp:rsid wsp:val=&quot;009357DB&quot;/&gt;&lt;wsp:rsid wsp:val=&quot;0093664D&quot;/&gt;&lt;wsp:rsid wsp:val=&quot;00940CEC&quot;/&gt;&lt;wsp:rsid wsp:val=&quot;009415BE&quot;/&gt;&lt;wsp:rsid wsp:val=&quot;0094296A&quot;/&gt;&lt;wsp:rsid wsp:val=&quot;00944AC5&quot;/&gt;&lt;wsp:rsid wsp:val=&quot;00944E16&quot;/&gt;&lt;wsp:rsid wsp:val=&quot;009451E2&quot;/&gt;&lt;wsp:rsid wsp:val=&quot;00945428&quot;/&gt;&lt;wsp:rsid wsp:val=&quot;00945952&quot;/&gt;&lt;wsp:rsid wsp:val=&quot;00946C34&quot;/&gt;&lt;wsp:rsid wsp:val=&quot;0094716B&quot;/&gt;&lt;wsp:rsid wsp:val=&quot;0094737E&quot;/&gt;&lt;wsp:rsid wsp:val=&quot;0094758C&quot;/&gt;&lt;wsp:rsid wsp:val=&quot;00950D18&quot;/&gt;&lt;wsp:rsid wsp:val=&quot;00952061&quot;/&gt;&lt;wsp:rsid wsp:val=&quot;00952BD0&quot;/&gt;&lt;wsp:rsid wsp:val=&quot;009530EF&quot;/&gt;&lt;wsp:rsid wsp:val=&quot;00954862&quot;/&gt;&lt;wsp:rsid wsp:val=&quot;009549F9&quot;/&gt;&lt;wsp:rsid wsp:val=&quot;009561E1&quot;/&gt;&lt;wsp:rsid wsp:val=&quot;00956826&quot;/&gt;&lt;wsp:rsid wsp:val=&quot;009613A9&quot;/&gt;&lt;wsp:rsid wsp:val=&quot;009626BA&quot;/&gt;&lt;wsp:rsid wsp:val=&quot;009629E5&quot;/&gt;&lt;wsp:rsid wsp:val=&quot;00962A3C&quot;/&gt;&lt;wsp:rsid wsp:val=&quot;00962B31&quot;/&gt;&lt;wsp:rsid wsp:val=&quot;00964B0B&quot;/&gt;&lt;wsp:rsid wsp:val=&quot;009666F7&quot;/&gt;&lt;wsp:rsid wsp:val=&quot;00966FD0&quot;/&gt;&lt;wsp:rsid wsp:val=&quot;009700A7&quot;/&gt;&lt;wsp:rsid wsp:val=&quot;00970854&quot;/&gt;&lt;wsp:rsid wsp:val=&quot;009747EF&quot;/&gt;&lt;wsp:rsid wsp:val=&quot;00974C17&quot;/&gt;&lt;wsp:rsid wsp:val=&quot;00975E4B&quot;/&gt;&lt;wsp:rsid wsp:val=&quot;00977D33&quot;/&gt;&lt;wsp:rsid wsp:val=&quot;0098092C&quot;/&gt;&lt;wsp:rsid wsp:val=&quot;00980A78&quot;/&gt;&lt;wsp:rsid wsp:val=&quot;00981C6E&quot;/&gt;&lt;wsp:rsid wsp:val=&quot;00983C29&quot;/&gt;&lt;wsp:rsid wsp:val=&quot;00992766&quot;/&gt;&lt;wsp:rsid wsp:val=&quot;00993F1D&quot;/&gt;&lt;wsp:rsid wsp:val=&quot;00995AF6&quot;/&gt;&lt;wsp:rsid wsp:val=&quot;00995D0E&quot;/&gt;&lt;wsp:rsid wsp:val=&quot;009960A5&quot;/&gt;&lt;wsp:rsid wsp:val=&quot;00997198&quot;/&gt;&lt;wsp:rsid wsp:val=&quot;009A074E&quot;/&gt;&lt;wsp:rsid wsp:val=&quot;009A30BE&quot;/&gt;&lt;wsp:rsid wsp:val=&quot;009A3D19&quot;/&gt;&lt;wsp:rsid wsp:val=&quot;009A4BCA&quot;/&gt;&lt;wsp:rsid wsp:val=&quot;009A4F6C&quot;/&gt;&lt;wsp:rsid wsp:val=&quot;009A6869&quot;/&gt;&lt;wsp:rsid wsp:val=&quot;009A7A2D&quot;/&gt;&lt;wsp:rsid wsp:val=&quot;009A7C84&quot;/&gt;&lt;wsp:rsid wsp:val=&quot;009B04A2&quot;/&gt;&lt;wsp:rsid wsp:val=&quot;009B12EE&quot;/&gt;&lt;wsp:rsid wsp:val=&quot;009B36B8&quot;/&gt;&lt;wsp:rsid wsp:val=&quot;009B3B58&quot;/&gt;&lt;wsp:rsid wsp:val=&quot;009B3F29&quot;/&gt;&lt;wsp:rsid wsp:val=&quot;009B5EEA&quot;/&gt;&lt;wsp:rsid wsp:val=&quot;009C1485&quot;/&gt;&lt;wsp:rsid wsp:val=&quot;009C148D&quot;/&gt;&lt;wsp:rsid wsp:val=&quot;009C2598&quot;/&gt;&lt;wsp:rsid wsp:val=&quot;009C2F8F&quot;/&gt;&lt;wsp:rsid wsp:val=&quot;009C3734&quot;/&gt;&lt;wsp:rsid wsp:val=&quot;009C6148&quot;/&gt;&lt;wsp:rsid wsp:val=&quot;009C7694&quot;/&gt;&lt;wsp:rsid wsp:val=&quot;009D032C&quot;/&gt;&lt;wsp:rsid wsp:val=&quot;009D3404&quot;/&gt;&lt;wsp:rsid wsp:val=&quot;009D3771&quot;/&gt;&lt;wsp:rsid wsp:val=&quot;009D3792&quot;/&gt;&lt;wsp:rsid wsp:val=&quot;009D5213&quot;/&gt;&lt;wsp:rsid wsp:val=&quot;009D5E99&quot;/&gt;&lt;wsp:rsid wsp:val=&quot;009D62FF&quot;/&gt;&lt;wsp:rsid wsp:val=&quot;009E0F3F&quot;/&gt;&lt;wsp:rsid wsp:val=&quot;009E1485&quot;/&gt;&lt;wsp:rsid wsp:val=&quot;009E19EA&quot;/&gt;&lt;wsp:rsid wsp:val=&quot;009E2657&quot;/&gt;&lt;wsp:rsid wsp:val=&quot;009E3C56&quot;/&gt;&lt;wsp:rsid wsp:val=&quot;009E3D35&quot;/&gt;&lt;wsp:rsid wsp:val=&quot;009E3F79&quot;/&gt;&lt;wsp:rsid wsp:val=&quot;009F0FE8&quot;/&gt;&lt;wsp:rsid wsp:val=&quot;009F1716&quot;/&gt;&lt;wsp:rsid wsp:val=&quot;009F1E2C&quot;/&gt;&lt;wsp:rsid wsp:val=&quot;009F3CEA&quot;/&gt;&lt;wsp:rsid wsp:val=&quot;009F4ED0&quot;/&gt;&lt;wsp:rsid wsp:val=&quot;009F6B02&quot;/&gt;&lt;wsp:rsid wsp:val=&quot;009F6CFB&quot;/&gt;&lt;wsp:rsid wsp:val=&quot;009F7ECD&quot;/&gt;&lt;wsp:rsid wsp:val=&quot;00A01179&quot;/&gt;&lt;wsp:rsid wsp:val=&quot;00A013AD&quot;/&gt;&lt;wsp:rsid wsp:val=&quot;00A01A87&quot;/&gt;&lt;wsp:rsid wsp:val=&quot;00A02360&quot;/&gt;&lt;wsp:rsid wsp:val=&quot;00A03A65&quot;/&gt;&lt;wsp:rsid wsp:val=&quot;00A05835&quot;/&gt;&lt;wsp:rsid wsp:val=&quot;00A05D01&quot;/&gt;&lt;wsp:rsid wsp:val=&quot;00A07B23&quot;/&gt;&lt;wsp:rsid wsp:val=&quot;00A1178E&quot;/&gt;&lt;wsp:rsid wsp:val=&quot;00A13E08&quot;/&gt;&lt;wsp:rsid wsp:val=&quot;00A156C0&quot;/&gt;&lt;wsp:rsid wsp:val=&quot;00A2070E&quot;/&gt;&lt;wsp:rsid wsp:val=&quot;00A20ACF&quot;/&gt;&lt;wsp:rsid wsp:val=&quot;00A21061&quot;/&gt;&lt;wsp:rsid wsp:val=&quot;00A211F8&quot;/&gt;&lt;wsp:rsid wsp:val=&quot;00A2269D&quot;/&gt;&lt;wsp:rsid wsp:val=&quot;00A227F2&quot;/&gt;&lt;wsp:rsid wsp:val=&quot;00A22FD3&quot;/&gt;&lt;wsp:rsid wsp:val=&quot;00A23A3B&quot;/&gt;&lt;wsp:rsid wsp:val=&quot;00A249C7&quot;/&gt;&lt;wsp:rsid wsp:val=&quot;00A25697&quot;/&gt;&lt;wsp:rsid wsp:val=&quot;00A25985&quot;/&gt;&lt;wsp:rsid wsp:val=&quot;00A26B23&quot;/&gt;&lt;wsp:rsid wsp:val=&quot;00A30B67&quot;/&gt;&lt;wsp:rsid wsp:val=&quot;00A3296C&quot;/&gt;&lt;wsp:rsid wsp:val=&quot;00A33F25&quot;/&gt;&lt;wsp:rsid wsp:val=&quot;00A3540B&quot;/&gt;&lt;wsp:rsid wsp:val=&quot;00A35EE3&quot;/&gt;&lt;wsp:rsid wsp:val=&quot;00A36130&quot;/&gt;&lt;wsp:rsid wsp:val=&quot;00A366B8&quot;/&gt;&lt;wsp:rsid wsp:val=&quot;00A3681E&quot;/&gt;&lt;wsp:rsid wsp:val=&quot;00A4474E&quot;/&gt;&lt;wsp:rsid wsp:val=&quot;00A44AFE&quot;/&gt;&lt;wsp:rsid wsp:val=&quot;00A47CAE&quot;/&gt;&lt;wsp:rsid wsp:val=&quot;00A50B1A&quot;/&gt;&lt;wsp:rsid wsp:val=&quot;00A50D0A&quot;/&gt;&lt;wsp:rsid wsp:val=&quot;00A52736&quot;/&gt;&lt;wsp:rsid wsp:val=&quot;00A53EBF&quot;/&gt;&lt;wsp:rsid wsp:val=&quot;00A53ED5&quot;/&gt;&lt;wsp:rsid wsp:val=&quot;00A54239&quot;/&gt;&lt;wsp:rsid wsp:val=&quot;00A55E28&quot;/&gt;&lt;wsp:rsid wsp:val=&quot;00A56CE6&quot;/&gt;&lt;wsp:rsid wsp:val=&quot;00A56DD7&quot;/&gt;&lt;wsp:rsid wsp:val=&quot;00A56E57&quot;/&gt;&lt;wsp:rsid wsp:val=&quot;00A60292&quot;/&gt;&lt;wsp:rsid wsp:val=&quot;00A60A69&quot;/&gt;&lt;wsp:rsid wsp:val=&quot;00A60BDD&quot;/&gt;&lt;wsp:rsid wsp:val=&quot;00A61074&quot;/&gt;&lt;wsp:rsid wsp:val=&quot;00A61C31&quot;/&gt;&lt;wsp:rsid wsp:val=&quot;00A621AF&quot;/&gt;&lt;wsp:rsid wsp:val=&quot;00A63226&quot;/&gt;&lt;wsp:rsid wsp:val=&quot;00A6499A&quot;/&gt;&lt;wsp:rsid wsp:val=&quot;00A65D47&quot;/&gt;&lt;wsp:rsid wsp:val=&quot;00A65FAA&quot;/&gt;&lt;wsp:rsid wsp:val=&quot;00A66664&quot;/&gt;&lt;wsp:rsid wsp:val=&quot;00A67C9F&quot;/&gt;&lt;wsp:rsid wsp:val=&quot;00A67EEF&quot;/&gt;&lt;wsp:rsid wsp:val=&quot;00A72333&quot;/&gt;&lt;wsp:rsid wsp:val=&quot;00A73BAF&quot;/&gt;&lt;wsp:rsid wsp:val=&quot;00A75527&quot;/&gt;&lt;wsp:rsid wsp:val=&quot;00A763EB&quot;/&gt;&lt;wsp:rsid wsp:val=&quot;00A76842&quot;/&gt;&lt;wsp:rsid wsp:val=&quot;00A76B48&quot;/&gt;&lt;wsp:rsid wsp:val=&quot;00A77C4F&quot;/&gt;&lt;wsp:rsid wsp:val=&quot;00A84B21&quot;/&gt;&lt;wsp:rsid wsp:val=&quot;00A85592&quot;/&gt;&lt;wsp:rsid wsp:val=&quot;00A85C06&quot;/&gt;&lt;wsp:rsid wsp:val=&quot;00A875CF&quot;/&gt;&lt;wsp:rsid wsp:val=&quot;00A900BE&quot;/&gt;&lt;wsp:rsid wsp:val=&quot;00A93C8E&quot;/&gt;&lt;wsp:rsid wsp:val=&quot;00A946E0&quot;/&gt;&lt;wsp:rsid wsp:val=&quot;00A953D2&quot;/&gt;&lt;wsp:rsid wsp:val=&quot;00A96BD5&quot;/&gt;&lt;wsp:rsid wsp:val=&quot;00A96FA9&quot;/&gt;&lt;wsp:rsid wsp:val=&quot;00A973C8&quot;/&gt;&lt;wsp:rsid wsp:val=&quot;00AA1372&quot;/&gt;&lt;wsp:rsid wsp:val=&quot;00AA3E12&quot;/&gt;&lt;wsp:rsid wsp:val=&quot;00AA698F&quot;/&gt;&lt;wsp:rsid wsp:val=&quot;00AA70E8&quot;/&gt;&lt;wsp:rsid wsp:val=&quot;00AB2528&quot;/&gt;&lt;wsp:rsid wsp:val=&quot;00AB2648&quot;/&gt;&lt;wsp:rsid wsp:val=&quot;00AB634C&quot;/&gt;&lt;wsp:rsid wsp:val=&quot;00AC1F5C&quot;/&gt;&lt;wsp:rsid wsp:val=&quot;00AC2F1E&quot;/&gt;&lt;wsp:rsid wsp:val=&quot;00AC4562&quot;/&gt;&lt;wsp:rsid wsp:val=&quot;00AC4778&quot;/&gt;&lt;wsp:rsid wsp:val=&quot;00AC4FF7&quot;/&gt;&lt;wsp:rsid wsp:val=&quot;00AC7246&quot;/&gt;&lt;wsp:rsid wsp:val=&quot;00AC78C9&quot;/&gt;&lt;wsp:rsid wsp:val=&quot;00AC7CA8&quot;/&gt;&lt;wsp:rsid wsp:val=&quot;00AD061A&quot;/&gt;&lt;wsp:rsid wsp:val=&quot;00AD3778&quot;/&gt;&lt;wsp:rsid wsp:val=&quot;00AD4A0A&quot;/&gt;&lt;wsp:rsid wsp:val=&quot;00AD6DA1&quot;/&gt;&lt;wsp:rsid wsp:val=&quot;00AD6DF5&quot;/&gt;&lt;wsp:rsid wsp:val=&quot;00AE3CA7&quot;/&gt;&lt;wsp:rsid wsp:val=&quot;00AE3DA3&quot;/&gt;&lt;wsp:rsid wsp:val=&quot;00AE410A&quot;/&gt;&lt;wsp:rsid wsp:val=&quot;00AE4784&quot;/&gt;&lt;wsp:rsid wsp:val=&quot;00AE4876&quot;/&gt;&lt;wsp:rsid wsp:val=&quot;00AE571D&quot;/&gt;&lt;wsp:rsid wsp:val=&quot;00AE6163&quot;/&gt;&lt;wsp:rsid wsp:val=&quot;00AE7CFF&quot;/&gt;&lt;wsp:rsid wsp:val=&quot;00AF036F&quot;/&gt;&lt;wsp:rsid wsp:val=&quot;00AF0B8C&quot;/&gt;&lt;wsp:rsid wsp:val=&quot;00AF3627&quot;/&gt;&lt;wsp:rsid wsp:val=&quot;00AF3952&quot;/&gt;&lt;wsp:rsid wsp:val=&quot;00AF4E2D&quot;/&gt;&lt;wsp:rsid wsp:val=&quot;00AF5246&quot;/&gt;&lt;wsp:rsid wsp:val=&quot;00B00190&quot;/&gt;&lt;wsp:rsid wsp:val=&quot;00B0183E&quot;/&gt;&lt;wsp:rsid wsp:val=&quot;00B03165&quot;/&gt;&lt;wsp:rsid wsp:val=&quot;00B06D9F&quot;/&gt;&lt;wsp:rsid wsp:val=&quot;00B07774&quot;/&gt;&lt;wsp:rsid wsp:val=&quot;00B10024&quot;/&gt;&lt;wsp:rsid wsp:val=&quot;00B138F6&quot;/&gt;&lt;wsp:rsid wsp:val=&quot;00B14173&quot;/&gt;&lt;wsp:rsid wsp:val=&quot;00B159B9&quot;/&gt;&lt;wsp:rsid wsp:val=&quot;00B16D7C&quot;/&gt;&lt;wsp:rsid wsp:val=&quot;00B16F22&quot;/&gt;&lt;wsp:rsid wsp:val=&quot;00B16FE4&quot;/&gt;&lt;wsp:rsid wsp:val=&quot;00B17B3E&quot;/&gt;&lt;wsp:rsid wsp:val=&quot;00B20484&quot;/&gt;&lt;wsp:rsid wsp:val=&quot;00B20D14&quot;/&gt;&lt;wsp:rsid wsp:val=&quot;00B228FC&quot;/&gt;&lt;wsp:rsid wsp:val=&quot;00B22C9B&quot;/&gt;&lt;wsp:rsid wsp:val=&quot;00B25D85&quot;/&gt;&lt;wsp:rsid wsp:val=&quot;00B2679B&quot;/&gt;&lt;wsp:rsid wsp:val=&quot;00B30524&quot;/&gt;&lt;wsp:rsid wsp:val=&quot;00B322B4&quot;/&gt;&lt;wsp:rsid wsp:val=&quot;00B328F7&quot;/&gt;&lt;wsp:rsid wsp:val=&quot;00B32A8E&quot;/&gt;&lt;wsp:rsid wsp:val=&quot;00B332E9&quot;/&gt;&lt;wsp:rsid wsp:val=&quot;00B33FCF&quot;/&gt;&lt;wsp:rsid wsp:val=&quot;00B34875&quot;/&gt;&lt;wsp:rsid wsp:val=&quot;00B34B97&quot;/&gt;&lt;wsp:rsid wsp:val=&quot;00B34D6C&quot;/&gt;&lt;wsp:rsid wsp:val=&quot;00B351D4&quot;/&gt;&lt;wsp:rsid wsp:val=&quot;00B355C4&quot;/&gt;&lt;wsp:rsid wsp:val=&quot;00B37048&quot;/&gt;&lt;wsp:rsid wsp:val=&quot;00B40C4B&quot;/&gt;&lt;wsp:rsid wsp:val=&quot;00B40F42&quot;/&gt;&lt;wsp:rsid wsp:val=&quot;00B41939&quot;/&gt;&lt;wsp:rsid wsp:val=&quot;00B433B3&quot;/&gt;&lt;wsp:rsid wsp:val=&quot;00B453B6&quot;/&gt;&lt;wsp:rsid wsp:val=&quot;00B4553F&quot;/&gt;&lt;wsp:rsid wsp:val=&quot;00B46D92&quot;/&gt;&lt;wsp:rsid wsp:val=&quot;00B47003&quot;/&gt;&lt;wsp:rsid wsp:val=&quot;00B501CC&quot;/&gt;&lt;wsp:rsid wsp:val=&quot;00B50773&quot;/&gt;&lt;wsp:rsid wsp:val=&quot;00B51C38&quot;/&gt;&lt;wsp:rsid wsp:val=&quot;00B51DAA&quot;/&gt;&lt;wsp:rsid wsp:val=&quot;00B5234C&quot;/&gt;&lt;wsp:rsid wsp:val=&quot;00B53095&quot;/&gt;&lt;wsp:rsid wsp:val=&quot;00B5415A&quot;/&gt;&lt;wsp:rsid wsp:val=&quot;00B541A3&quot;/&gt;&lt;wsp:rsid wsp:val=&quot;00B54EFC&quot;/&gt;&lt;wsp:rsid wsp:val=&quot;00B5547C&quot;/&gt;&lt;wsp:rsid wsp:val=&quot;00B555F2&quot;/&gt;&lt;wsp:rsid wsp:val=&quot;00B56360&quot;/&gt;&lt;wsp:rsid wsp:val=&quot;00B618C5&quot;/&gt;&lt;wsp:rsid wsp:val=&quot;00B64CC9&quot;/&gt;&lt;wsp:rsid wsp:val=&quot;00B65074&quot;/&gt;&lt;wsp:rsid wsp:val=&quot;00B65C93&quot;/&gt;&lt;wsp:rsid wsp:val=&quot;00B663FE&quot;/&gt;&lt;wsp:rsid wsp:val=&quot;00B720FE&quot;/&gt;&lt;wsp:rsid wsp:val=&quot;00B73964&quot;/&gt;&lt;wsp:rsid wsp:val=&quot;00B74898&quot;/&gt;&lt;wsp:rsid wsp:val=&quot;00B75A38&quot;/&gt;&lt;wsp:rsid wsp:val=&quot;00B764B7&quot;/&gt;&lt;wsp:rsid wsp:val=&quot;00B76D90&quot;/&gt;&lt;wsp:rsid wsp:val=&quot;00B77248&quot;/&gt;&lt;wsp:rsid wsp:val=&quot;00B777DC&quot;/&gt;&lt;wsp:rsid wsp:val=&quot;00B77CD1&quot;/&gt;&lt;wsp:rsid wsp:val=&quot;00B81043&quot;/&gt;&lt;wsp:rsid wsp:val=&quot;00B90D94&quot;/&gt;&lt;wsp:rsid wsp:val=&quot;00B91A34&quot;/&gt;&lt;wsp:rsid wsp:val=&quot;00B927F6&quot;/&gt;&lt;wsp:rsid wsp:val=&quot;00B92FD0&quot;/&gt;&lt;wsp:rsid wsp:val=&quot;00B93561&quot;/&gt;&lt;wsp:rsid wsp:val=&quot;00B93DBE&quot;/&gt;&lt;wsp:rsid wsp:val=&quot;00B94324&quot;/&gt;&lt;wsp:rsid wsp:val=&quot;00B94D54&quot;/&gt;&lt;wsp:rsid wsp:val=&quot;00B96242&quot;/&gt;&lt;wsp:rsid wsp:val=&quot;00B963D0&quot;/&gt;&lt;wsp:rsid wsp:val=&quot;00B96B36&quot;/&gt;&lt;wsp:rsid wsp:val=&quot;00B97A8B&quot;/&gt;&lt;wsp:rsid wsp:val=&quot;00BA1A8F&quot;/&gt;&lt;wsp:rsid wsp:val=&quot;00BA1E09&quot;/&gt;&lt;wsp:rsid wsp:val=&quot;00BA6DCE&quot;/&gt;&lt;wsp:rsid wsp:val=&quot;00BA6E1B&quot;/&gt;&lt;wsp:rsid wsp:val=&quot;00BA7C99&quot;/&gt;&lt;wsp:rsid wsp:val=&quot;00BB0773&quot;/&gt;&lt;wsp:rsid wsp:val=&quot;00BB0C40&quot;/&gt;&lt;wsp:rsid wsp:val=&quot;00BB2CEC&quot;/&gt;&lt;wsp:rsid wsp:val=&quot;00BB314B&quot;/&gt;&lt;wsp:rsid wsp:val=&quot;00BB4E4B&quot;/&gt;&lt;wsp:rsid wsp:val=&quot;00BB51B6&quot;/&gt;&lt;wsp:rsid wsp:val=&quot;00BB66D3&quot;/&gt;&lt;wsp:rsid wsp:val=&quot;00BB6AE9&quot;/&gt;&lt;wsp:rsid wsp:val=&quot;00BB76D4&quot;/&gt;&lt;wsp:rsid wsp:val=&quot;00BB7754&quot;/&gt;&lt;wsp:rsid wsp:val=&quot;00BB7FC7&quot;/&gt;&lt;wsp:rsid wsp:val=&quot;00BC24BB&quot;/&gt;&lt;wsp:rsid wsp:val=&quot;00BC3359&quot;/&gt;&lt;wsp:rsid wsp:val=&quot;00BC3851&quot;/&gt;&lt;wsp:rsid wsp:val=&quot;00BC3AE6&quot;/&gt;&lt;wsp:rsid wsp:val=&quot;00BC48B7&quot;/&gt;&lt;wsp:rsid wsp:val=&quot;00BC59A9&quot;/&gt;&lt;wsp:rsid wsp:val=&quot;00BC6192&quot;/&gt;&lt;wsp:rsid wsp:val=&quot;00BC6269&quot;/&gt;&lt;wsp:rsid wsp:val=&quot;00BC7216&quot;/&gt;&lt;wsp:rsid wsp:val=&quot;00BD05D1&quot;/&gt;&lt;wsp:rsid wsp:val=&quot;00BD12C3&quot;/&gt;&lt;wsp:rsid wsp:val=&quot;00BD1516&quot;/&gt;&lt;wsp:rsid wsp:val=&quot;00BD3082&quot;/&gt;&lt;wsp:rsid wsp:val=&quot;00BD36A5&quot;/&gt;&lt;wsp:rsid wsp:val=&quot;00BD4D27&quot;/&gt;&lt;wsp:rsid wsp:val=&quot;00BD5359&quot;/&gt;&lt;wsp:rsid wsp:val=&quot;00BD6E7B&quot;/&gt;&lt;wsp:rsid wsp:val=&quot;00BE0197&quot;/&gt;&lt;wsp:rsid wsp:val=&quot;00BE2C93&quot;/&gt;&lt;wsp:rsid wsp:val=&quot;00BE32F4&quot;/&gt;&lt;wsp:rsid wsp:val=&quot;00BE362C&quot;/&gt;&lt;wsp:rsid wsp:val=&quot;00BE48D7&quot;/&gt;&lt;wsp:rsid wsp:val=&quot;00BE5425&quot;/&gt;&lt;wsp:rsid wsp:val=&quot;00BE5A1E&quot;/&gt;&lt;wsp:rsid wsp:val=&quot;00BF1FB8&quot;/&gt;&lt;wsp:rsid wsp:val=&quot;00BF2BE1&quot;/&gt;&lt;wsp:rsid wsp:val=&quot;00BF4972&quot;/&gt;&lt;wsp:rsid wsp:val=&quot;00BF4F93&quot;/&gt;&lt;wsp:rsid wsp:val=&quot;00BF5BF3&quot;/&gt;&lt;wsp:rsid wsp:val=&quot;00C005CD&quot;/&gt;&lt;wsp:rsid wsp:val=&quot;00C0172A&quot;/&gt;&lt;wsp:rsid wsp:val=&quot;00C0254C&quot;/&gt;&lt;wsp:rsid wsp:val=&quot;00C056B5&quot;/&gt;&lt;wsp:rsid wsp:val=&quot;00C060AF&quot;/&gt;&lt;wsp:rsid wsp:val=&quot;00C06A3D&quot;/&gt;&lt;wsp:rsid wsp:val=&quot;00C06FE7&quot;/&gt;&lt;wsp:rsid wsp:val=&quot;00C074E3&quot;/&gt;&lt;wsp:rsid wsp:val=&quot;00C10538&quot;/&gt;&lt;wsp:rsid wsp:val=&quot;00C10B7C&quot;/&gt;&lt;wsp:rsid wsp:val=&quot;00C121F1&quot;/&gt;&lt;wsp:rsid wsp:val=&quot;00C16E1E&quot;/&gt;&lt;wsp:rsid wsp:val=&quot;00C17D27&quot;/&gt;&lt;wsp:rsid wsp:val=&quot;00C20F59&quot;/&gt;&lt;wsp:rsid wsp:val=&quot;00C21039&quot;/&gt;&lt;wsp:rsid wsp:val=&quot;00C225A6&quot;/&gt;&lt;wsp:rsid wsp:val=&quot;00C23B1D&quot;/&gt;&lt;wsp:rsid wsp:val=&quot;00C24A6E&quot;/&gt;&lt;wsp:rsid wsp:val=&quot;00C25482&quot;/&gt;&lt;wsp:rsid wsp:val=&quot;00C2681E&quot;/&gt;&lt;wsp:rsid wsp:val=&quot;00C312DC&quot;/&gt;&lt;wsp:rsid wsp:val=&quot;00C32433&quot;/&gt;&lt;wsp:rsid wsp:val=&quot;00C325CC&quot;/&gt;&lt;wsp:rsid wsp:val=&quot;00C32620&quot;/&gt;&lt;wsp:rsid wsp:val=&quot;00C33218&quot;/&gt;&lt;wsp:rsid wsp:val=&quot;00C376EF&quot;/&gt;&lt;wsp:rsid wsp:val=&quot;00C37702&quot;/&gt;&lt;wsp:rsid wsp:val=&quot;00C415AE&quot;/&gt;&lt;wsp:rsid wsp:val=&quot;00C41B61&quot;/&gt;&lt;wsp:rsid wsp:val=&quot;00C41D86&quot;/&gt;&lt;wsp:rsid wsp:val=&quot;00C432F6&quot;/&gt;&lt;wsp:rsid wsp:val=&quot;00C44A58&quot;/&gt;&lt;wsp:rsid wsp:val=&quot;00C44B96&quot;/&gt;&lt;wsp:rsid wsp:val=&quot;00C45975&quot;/&gt;&lt;wsp:rsid wsp:val=&quot;00C459CA&quot;/&gt;&lt;wsp:rsid wsp:val=&quot;00C46E7A&quot;/&gt;&lt;wsp:rsid wsp:val=&quot;00C47818&quot;/&gt;&lt;wsp:rsid wsp:val=&quot;00C50A6A&quot;/&gt;&lt;wsp:rsid wsp:val=&quot;00C51EAE&quot;/&gt;&lt;wsp:rsid wsp:val=&quot;00C5446F&quot;/&gt;&lt;wsp:rsid wsp:val=&quot;00C546BD&quot;/&gt;&lt;wsp:rsid wsp:val=&quot;00C54D89&quot;/&gt;&lt;wsp:rsid wsp:val=&quot;00C55FC5&quot;/&gt;&lt;wsp:rsid wsp:val=&quot;00C562C2&quot;/&gt;&lt;wsp:rsid wsp:val=&quot;00C60F8F&quot;/&gt;&lt;wsp:rsid wsp:val=&quot;00C61BD1&quot;/&gt;&lt;wsp:rsid wsp:val=&quot;00C6792F&quot;/&gt;&lt;wsp:rsid wsp:val=&quot;00C67D95&quot;/&gt;&lt;wsp:rsid wsp:val=&quot;00C7021E&quot;/&gt;&lt;wsp:rsid wsp:val=&quot;00C706DD&quot;/&gt;&lt;wsp:rsid wsp:val=&quot;00C70CBA&quot;/&gt;&lt;wsp:rsid wsp:val=&quot;00C711A2&quot;/&gt;&lt;wsp:rsid wsp:val=&quot;00C716C9&quot;/&gt;&lt;wsp:rsid wsp:val=&quot;00C727AA&quot;/&gt;&lt;wsp:rsid wsp:val=&quot;00C77DF2&quot;/&gt;&lt;wsp:rsid wsp:val=&quot;00C77E35&quot;/&gt;&lt;wsp:rsid wsp:val=&quot;00C80AA3&quot;/&gt;&lt;wsp:rsid wsp:val=&quot;00C810A8&quot;/&gt;&lt;wsp:rsid wsp:val=&quot;00C823BC&quot;/&gt;&lt;wsp:rsid wsp:val=&quot;00C84982&quot;/&gt;&lt;wsp:rsid wsp:val=&quot;00C84FEC&quot;/&gt;&lt;wsp:rsid wsp:val=&quot;00C8773C&quot;/&gt;&lt;wsp:rsid wsp:val=&quot;00C879A4&quot;/&gt;&lt;wsp:rsid wsp:val=&quot;00C901D8&quot;/&gt;&lt;wsp:rsid wsp:val=&quot;00C94014&quot;/&gt;&lt;wsp:rsid wsp:val=&quot;00C94CF3&quot;/&gt;&lt;wsp:rsid wsp:val=&quot;00C95016&quot;/&gt;&lt;wsp:rsid wsp:val=&quot;00C96BE2&quot;/&gt;&lt;wsp:rsid wsp:val=&quot;00CA0469&quot;/&gt;&lt;wsp:rsid wsp:val=&quot;00CA13B7&quot;/&gt;&lt;wsp:rsid wsp:val=&quot;00CA1E86&quot;/&gt;&lt;wsp:rsid wsp:val=&quot;00CA2D6F&quot;/&gt;&lt;wsp:rsid wsp:val=&quot;00CA2F45&quot;/&gt;&lt;wsp:rsid wsp:val=&quot;00CA34F1&quot;/&gt;&lt;wsp:rsid wsp:val=&quot;00CA3B42&quot;/&gt;&lt;wsp:rsid wsp:val=&quot;00CA7EF1&quot;/&gt;&lt;wsp:rsid wsp:val=&quot;00CB0AEA&quot;/&gt;&lt;wsp:rsid wsp:val=&quot;00CB0CC6&quot;/&gt;&lt;wsp:rsid wsp:val=&quot;00CB0DDA&quot;/&gt;&lt;wsp:rsid wsp:val=&quot;00CB392C&quot;/&gt;&lt;wsp:rsid wsp:val=&quot;00CB40AA&quot;/&gt;&lt;wsp:rsid wsp:val=&quot;00CB4A20&quot;/&gt;&lt;wsp:rsid wsp:val=&quot;00CB5A3C&quot;/&gt;&lt;wsp:rsid wsp:val=&quot;00CB5DEC&quot;/&gt;&lt;wsp:rsid wsp:val=&quot;00CC0BA8&quot;/&gt;&lt;wsp:rsid wsp:val=&quot;00CC3A09&quot;/&gt;&lt;wsp:rsid wsp:val=&quot;00CC6514&quot;/&gt;&lt;wsp:rsid wsp:val=&quot;00CC6536&quot;/&gt;&lt;wsp:rsid wsp:val=&quot;00CC6697&quot;/&gt;&lt;wsp:rsid wsp:val=&quot;00CD25CC&quot;/&gt;&lt;wsp:rsid wsp:val=&quot;00CD278A&quot;/&gt;&lt;wsp:rsid wsp:val=&quot;00CD2C95&quot;/&gt;&lt;wsp:rsid wsp:val=&quot;00CD31E8&quot;/&gt;&lt;wsp:rsid wsp:val=&quot;00CD5C6E&quot;/&gt;&lt;wsp:rsid wsp:val=&quot;00CD67DE&quot;/&gt;&lt;wsp:rsid wsp:val=&quot;00CE1192&quot;/&gt;&lt;wsp:rsid wsp:val=&quot;00CE11D6&quot;/&gt;&lt;wsp:rsid wsp:val=&quot;00CE32F1&quot;/&gt;&lt;wsp:rsid wsp:val=&quot;00CE3D8F&quot;/&gt;&lt;wsp:rsid wsp:val=&quot;00CE4974&quot;/&gt;&lt;wsp:rsid wsp:val=&quot;00CE5D4B&quot;/&gt;&lt;wsp:rsid wsp:val=&quot;00CF09D7&quot;/&gt;&lt;wsp:rsid wsp:val=&quot;00CF101D&quot;/&gt;&lt;wsp:rsid wsp:val=&quot;00CF39BF&quot;/&gt;&lt;wsp:rsid wsp:val=&quot;00CF55CA&quot;/&gt;&lt;wsp:rsid wsp:val=&quot;00CF7F40&quot;/&gt;&lt;wsp:rsid wsp:val=&quot;00D012A2&quot;/&gt;&lt;wsp:rsid wsp:val=&quot;00D01642&quot;/&gt;&lt;wsp:rsid wsp:val=&quot;00D02623&quot;/&gt;&lt;wsp:rsid wsp:val=&quot;00D03BCF&quot;/&gt;&lt;wsp:rsid wsp:val=&quot;00D05A94&quot;/&gt;&lt;wsp:rsid wsp:val=&quot;00D10AC2&quot;/&gt;&lt;wsp:rsid wsp:val=&quot;00D11588&quot;/&gt;&lt;wsp:rsid wsp:val=&quot;00D12FD7&quot;/&gt;&lt;wsp:rsid wsp:val=&quot;00D14254&quot;/&gt;&lt;wsp:rsid wsp:val=&quot;00D15B26&quot;/&gt;&lt;wsp:rsid wsp:val=&quot;00D15EF5&quot;/&gt;&lt;wsp:rsid wsp:val=&quot;00D17066&quot;/&gt;&lt;wsp:rsid wsp:val=&quot;00D208D2&quot;/&gt;&lt;wsp:rsid wsp:val=&quot;00D209BA&quot;/&gt;&lt;wsp:rsid wsp:val=&quot;00D20E19&quot;/&gt;&lt;wsp:rsid wsp:val=&quot;00D21DB2&quot;/&gt;&lt;wsp:rsid wsp:val=&quot;00D21F85&quot;/&gt;&lt;wsp:rsid wsp:val=&quot;00D22624&quot;/&gt;&lt;wsp:rsid wsp:val=&quot;00D23943&quot;/&gt;&lt;wsp:rsid wsp:val=&quot;00D24CA8&quot;/&gt;&lt;wsp:rsid wsp:val=&quot;00D24F25&quot;/&gt;&lt;wsp:rsid wsp:val=&quot;00D25B11&quot;/&gt;&lt;wsp:rsid wsp:val=&quot;00D25C36&quot;/&gt;&lt;wsp:rsid wsp:val=&quot;00D25CC1&quot;/&gt;&lt;wsp:rsid wsp:val=&quot;00D25EE3&quot;/&gt;&lt;wsp:rsid wsp:val=&quot;00D26F05&quot;/&gt;&lt;wsp:rsid wsp:val=&quot;00D318EB&quot;/&gt;&lt;wsp:rsid wsp:val=&quot;00D31E62&quot;/&gt;&lt;wsp:rsid wsp:val=&quot;00D33322&quot;/&gt;&lt;wsp:rsid wsp:val=&quot;00D34BFF&quot;/&gt;&lt;wsp:rsid wsp:val=&quot;00D370FE&quot;/&gt;&lt;wsp:rsid wsp:val=&quot;00D372D7&quot;/&gt;&lt;wsp:rsid wsp:val=&quot;00D3764E&quot;/&gt;&lt;wsp:rsid wsp:val=&quot;00D379F6&quot;/&gt;&lt;wsp:rsid wsp:val=&quot;00D4075B&quot;/&gt;&lt;wsp:rsid wsp:val=&quot;00D43CA7&quot;/&gt;&lt;wsp:rsid wsp:val=&quot;00D46D44&quot;/&gt;&lt;wsp:rsid wsp:val=&quot;00D474D6&quot;/&gt;&lt;wsp:rsid wsp:val=&quot;00D5036B&quot;/&gt;&lt;wsp:rsid wsp:val=&quot;00D51EB7&quot;/&gt;&lt;wsp:rsid wsp:val=&quot;00D53233&quot;/&gt;&lt;wsp:rsid wsp:val=&quot;00D553E7&quot;/&gt;&lt;wsp:rsid wsp:val=&quot;00D56452&quot;/&gt;&lt;wsp:rsid wsp:val=&quot;00D61AFF&quot;/&gt;&lt;wsp:rsid wsp:val=&quot;00D63592&quot;/&gt;&lt;wsp:rsid wsp:val=&quot;00D63725&quot;/&gt;&lt;wsp:rsid wsp:val=&quot;00D63D18&quot;/&gt;&lt;wsp:rsid wsp:val=&quot;00D66812&quot;/&gt;&lt;wsp:rsid wsp:val=&quot;00D67335&quot;/&gt;&lt;wsp:rsid wsp:val=&quot;00D71EAC&quot;/&gt;&lt;wsp:rsid wsp:val=&quot;00D742BA&quot;/&gt;&lt;wsp:rsid wsp:val=&quot;00D74B95&quot;/&gt;&lt;wsp:rsid wsp:val=&quot;00D7570D&quot;/&gt;&lt;wsp:rsid wsp:val=&quot;00D76BD0&quot;/&gt;&lt;wsp:rsid wsp:val=&quot;00D774CB&quot;/&gt;&lt;wsp:rsid wsp:val=&quot;00D81247&quot;/&gt;&lt;wsp:rsid wsp:val=&quot;00D822CE&quot;/&gt;&lt;wsp:rsid wsp:val=&quot;00D82570&quot;/&gt;&lt;wsp:rsid wsp:val=&quot;00D82E40&quot;/&gt;&lt;wsp:rsid wsp:val=&quot;00D838B9&quot;/&gt;&lt;wsp:rsid wsp:val=&quot;00D83E96&quot;/&gt;&lt;wsp:rsid wsp:val=&quot;00D83EE1&quot;/&gt;&lt;wsp:rsid wsp:val=&quot;00D841C8&quot;/&gt;&lt;wsp:rsid wsp:val=&quot;00D84750&quot;/&gt;&lt;wsp:rsid wsp:val=&quot;00D84B6E&quot;/&gt;&lt;wsp:rsid wsp:val=&quot;00D84B86&quot;/&gt;&lt;wsp:rsid wsp:val=&quot;00D85869&quot;/&gt;&lt;wsp:rsid wsp:val=&quot;00D85D5E&quot;/&gt;&lt;wsp:rsid wsp:val=&quot;00D86156&quot;/&gt;&lt;wsp:rsid wsp:val=&quot;00D86F67&quot;/&gt;&lt;wsp:rsid wsp:val=&quot;00D876C9&quot;/&gt;&lt;wsp:rsid wsp:val=&quot;00D87C66&quot;/&gt;&lt;wsp:rsid wsp:val=&quot;00D906E6&quot;/&gt;&lt;wsp:rsid wsp:val=&quot;00D913AB&quot;/&gt;&lt;wsp:rsid wsp:val=&quot;00D91819&quot;/&gt;&lt;wsp:rsid wsp:val=&quot;00D925B0&quot;/&gt;&lt;wsp:rsid wsp:val=&quot;00D93087&quot;/&gt;&lt;wsp:rsid wsp:val=&quot;00D9356C&quot;/&gt;&lt;wsp:rsid wsp:val=&quot;00D95A83&quot;/&gt;&lt;wsp:rsid wsp:val=&quot;00DA1062&quot;/&gt;&lt;wsp:rsid wsp:val=&quot;00DA1153&quot;/&gt;&lt;wsp:rsid wsp:val=&quot;00DA2348&quot;/&gt;&lt;wsp:rsid wsp:val=&quot;00DA25BA&quot;/&gt;&lt;wsp:rsid wsp:val=&quot;00DA299D&quot;/&gt;&lt;wsp:rsid wsp:val=&quot;00DA331F&quot;/&gt;&lt;wsp:rsid wsp:val=&quot;00DA3C87&quot;/&gt;&lt;wsp:rsid wsp:val=&quot;00DA5198&quot;/&gt;&lt;wsp:rsid wsp:val=&quot;00DA53C7&quot;/&gt;&lt;wsp:rsid wsp:val=&quot;00DA5FD5&quot;/&gt;&lt;wsp:rsid wsp:val=&quot;00DA661D&quot;/&gt;&lt;wsp:rsid wsp:val=&quot;00DB0EE7&quot;/&gt;&lt;wsp:rsid wsp:val=&quot;00DB3868&quot;/&gt;&lt;wsp:rsid wsp:val=&quot;00DB45B1&quot;/&gt;&lt;wsp:rsid wsp:val=&quot;00DB5DCF&quot;/&gt;&lt;wsp:rsid wsp:val=&quot;00DB63EA&quot;/&gt;&lt;wsp:rsid wsp:val=&quot;00DB6666&quot;/&gt;&lt;wsp:rsid wsp:val=&quot;00DB755C&quot;/&gt;&lt;wsp:rsid wsp:val=&quot;00DC0C09&quot;/&gt;&lt;wsp:rsid wsp:val=&quot;00DC2E3A&quot;/&gt;&lt;wsp:rsid wsp:val=&quot;00DC35AC&quot;/&gt;&lt;wsp:rsid wsp:val=&quot;00DC6A83&quot;/&gt;&lt;wsp:rsid wsp:val=&quot;00DD155F&quot;/&gt;&lt;wsp:rsid wsp:val=&quot;00DD1675&quot;/&gt;&lt;wsp:rsid wsp:val=&quot;00DD2404&quot;/&gt;&lt;wsp:rsid wsp:val=&quot;00DD4A09&quot;/&gt;&lt;wsp:rsid wsp:val=&quot;00DD50E5&quot;/&gt;&lt;wsp:rsid wsp:val=&quot;00DD583A&quot;/&gt;&lt;wsp:rsid wsp:val=&quot;00DD5869&quot;/&gt;&lt;wsp:rsid wsp:val=&quot;00DE01E7&quot;/&gt;&lt;wsp:rsid wsp:val=&quot;00DE0FF5&quot;/&gt;&lt;wsp:rsid wsp:val=&quot;00DE3066&quot;/&gt;&lt;wsp:rsid wsp:val=&quot;00DE5104&quot;/&gt;&lt;wsp:rsid wsp:val=&quot;00DF0F70&quot;/&gt;&lt;wsp:rsid wsp:val=&quot;00DF4668&quot;/&gt;&lt;wsp:rsid wsp:val=&quot;00DF6ADE&quot;/&gt;&lt;wsp:rsid wsp:val=&quot;00E000AD&quot;/&gt;&lt;wsp:rsid wsp:val=&quot;00E02E95&quot;/&gt;&lt;wsp:rsid wsp:val=&quot;00E03760&quot;/&gt;&lt;wsp:rsid wsp:val=&quot;00E05E0E&quot;/&gt;&lt;wsp:rsid wsp:val=&quot;00E061A1&quot;/&gt;&lt;wsp:rsid wsp:val=&quot;00E06A29&quot;/&gt;&lt;wsp:rsid wsp:val=&quot;00E076DF&quot;/&gt;&lt;wsp:rsid wsp:val=&quot;00E10C0A&quot;/&gt;&lt;wsp:rsid wsp:val=&quot;00E1109C&quot;/&gt;&lt;wsp:rsid wsp:val=&quot;00E1122E&quot;/&gt;&lt;wsp:rsid wsp:val=&quot;00E1157D&quot;/&gt;&lt;wsp:rsid wsp:val=&quot;00E133BB&quot;/&gt;&lt;wsp:rsid wsp:val=&quot;00E136F0&quot;/&gt;&lt;wsp:rsid wsp:val=&quot;00E171D4&quot;/&gt;&lt;wsp:rsid wsp:val=&quot;00E20F59&quot;/&gt;&lt;wsp:rsid wsp:val=&quot;00E218E2&quot;/&gt;&lt;wsp:rsid wsp:val=&quot;00E2259B&quot;/&gt;&lt;wsp:rsid wsp:val=&quot;00E24512&quot;/&gt;&lt;wsp:rsid wsp:val=&quot;00E2507D&quot;/&gt;&lt;wsp:rsid wsp:val=&quot;00E272B9&quot;/&gt;&lt;wsp:rsid wsp:val=&quot;00E27B27&quot;/&gt;&lt;wsp:rsid wsp:val=&quot;00E27E68&quot;/&gt;&lt;wsp:rsid wsp:val=&quot;00E30DD8&quot;/&gt;&lt;wsp:rsid wsp:val=&quot;00E31263&quot;/&gt;&lt;wsp:rsid wsp:val=&quot;00E319CD&quot;/&gt;&lt;wsp:rsid wsp:val=&quot;00E31EDF&quot;/&gt;&lt;wsp:rsid wsp:val=&quot;00E34AA6&quot;/&gt;&lt;wsp:rsid wsp:val=&quot;00E3512A&quot;/&gt;&lt;wsp:rsid wsp:val=&quot;00E357B7&quot;/&gt;&lt;wsp:rsid wsp:val=&quot;00E35B9C&quot;/&gt;&lt;wsp:rsid wsp:val=&quot;00E36011&quot;/&gt;&lt;wsp:rsid wsp:val=&quot;00E36039&quot;/&gt;&lt;wsp:rsid wsp:val=&quot;00E36677&quot;/&gt;&lt;wsp:rsid wsp:val=&quot;00E36D38&quot;/&gt;&lt;wsp:rsid wsp:val=&quot;00E42587&quot;/&gt;&lt;wsp:rsid wsp:val=&quot;00E428AC&quot;/&gt;&lt;wsp:rsid wsp:val=&quot;00E42F35&quot;/&gt;&lt;wsp:rsid wsp:val=&quot;00E4308E&quot;/&gt;&lt;wsp:rsid wsp:val=&quot;00E43201&quot;/&gt;&lt;wsp:rsid wsp:val=&quot;00E4430F&quot;/&gt;&lt;wsp:rsid wsp:val=&quot;00E4443B&quot;/&gt;&lt;wsp:rsid wsp:val=&quot;00E44B27&quot;/&gt;&lt;wsp:rsid wsp:val=&quot;00E44F73&quot;/&gt;&lt;wsp:rsid wsp:val=&quot;00E45A52&quot;/&gt;&lt;wsp:rsid wsp:val=&quot;00E50026&quot;/&gt;&lt;wsp:rsid wsp:val=&quot;00E503F9&quot;/&gt;&lt;wsp:rsid wsp:val=&quot;00E6012E&quot;/&gt;&lt;wsp:rsid wsp:val=&quot;00E614FD&quot;/&gt;&lt;wsp:rsid wsp:val=&quot;00E66C27&quot;/&gt;&lt;wsp:rsid wsp:val=&quot;00E671F1&quot;/&gt;&lt;wsp:rsid wsp:val=&quot;00E71268&quot;/&gt;&lt;wsp:rsid wsp:val=&quot;00E7180A&quot;/&gt;&lt;wsp:rsid wsp:val=&quot;00E71F7B&quot;/&gt;&lt;wsp:rsid wsp:val=&quot;00E726CB&quot;/&gt;&lt;wsp:rsid wsp:val=&quot;00E80759&quot;/&gt;&lt;wsp:rsid wsp:val=&quot;00E809CF&quot;/&gt;&lt;wsp:rsid wsp:val=&quot;00E80C5F&quot;/&gt;&lt;wsp:rsid wsp:val=&quot;00E828BB&quot;/&gt;&lt;wsp:rsid wsp:val=&quot;00E836D3&quot;/&gt;&lt;wsp:rsid wsp:val=&quot;00E838F8&quot;/&gt;&lt;wsp:rsid wsp:val=&quot;00E845B0&quot;/&gt;&lt;wsp:rsid wsp:val=&quot;00E848CF&quot;/&gt;&lt;wsp:rsid wsp:val=&quot;00E86623&quot;/&gt;&lt;wsp:rsid wsp:val=&quot;00E87459&quot;/&gt;&lt;wsp:rsid wsp:val=&quot;00E906D4&quot;/&gt;&lt;wsp:rsid wsp:val=&quot;00E91463&quot;/&gt;&lt;wsp:rsid wsp:val=&quot;00E92862&quot;/&gt;&lt;wsp:rsid wsp:val=&quot;00E94312&quot;/&gt;&lt;wsp:rsid wsp:val=&quot;00E94F3E&quot;/&gt;&lt;wsp:rsid wsp:val=&quot;00E9530A&quot;/&gt;&lt;wsp:rsid wsp:val=&quot;00E957A6&quot;/&gt;&lt;wsp:rsid wsp:val=&quot;00E95E11&quot;/&gt;&lt;wsp:rsid wsp:val=&quot;00EA20BC&quot;/&gt;&lt;wsp:rsid wsp:val=&quot;00EA3452&quot;/&gt;&lt;wsp:rsid wsp:val=&quot;00EA3884&quot;/&gt;&lt;wsp:rsid wsp:val=&quot;00EA3C96&quot;/&gt;&lt;wsp:rsid wsp:val=&quot;00EA77C5&quot;/&gt;&lt;wsp:rsid wsp:val=&quot;00EB080B&quot;/&gt;&lt;wsp:rsid wsp:val=&quot;00EB13AF&quot;/&gt;&lt;wsp:rsid wsp:val=&quot;00EB1FF8&quot;/&gt;&lt;wsp:rsid wsp:val=&quot;00EB219D&quot;/&gt;&lt;wsp:rsid wsp:val=&quot;00EB31E1&quot;/&gt;&lt;wsp:rsid wsp:val=&quot;00EB37C1&quot;/&gt;&lt;wsp:rsid wsp:val=&quot;00EB576E&quot;/&gt;&lt;wsp:rsid wsp:val=&quot;00EB66BD&quot;/&gt;&lt;wsp:rsid wsp:val=&quot;00EC0CE6&quot;/&gt;&lt;wsp:rsid wsp:val=&quot;00EC0D58&quot;/&gt;&lt;wsp:rsid wsp:val=&quot;00EC11AB&quot;/&gt;&lt;wsp:rsid wsp:val=&quot;00EC1943&quot;/&gt;&lt;wsp:rsid wsp:val=&quot;00EC4378&quot;/&gt;&lt;wsp:rsid wsp:val=&quot;00EC51F7&quot;/&gt;&lt;wsp:rsid wsp:val=&quot;00EC6723&quot;/&gt;&lt;wsp:rsid wsp:val=&quot;00EC6A5D&quot;/&gt;&lt;wsp:rsid wsp:val=&quot;00EC751A&quot;/&gt;&lt;wsp:rsid wsp:val=&quot;00EC7C12&quot;/&gt;&lt;wsp:rsid wsp:val=&quot;00EC7F38&quot;/&gt;&lt;wsp:rsid wsp:val=&quot;00ED0E8A&quot;/&gt;&lt;wsp:rsid wsp:val=&quot;00ED0F19&quot;/&gt;&lt;wsp:rsid wsp:val=&quot;00ED10E0&quot;/&gt;&lt;wsp:rsid wsp:val=&quot;00ED14CA&quot;/&gt;&lt;wsp:rsid wsp:val=&quot;00ED2398&quot;/&gt;&lt;wsp:rsid wsp:val=&quot;00ED23FA&quot;/&gt;&lt;wsp:rsid wsp:val=&quot;00ED3247&quot;/&gt;&lt;wsp:rsid wsp:val=&quot;00ED40A7&quot;/&gt;&lt;wsp:rsid wsp:val=&quot;00ED593B&quot;/&gt;&lt;wsp:rsid wsp:val=&quot;00EE1025&quot;/&gt;&lt;wsp:rsid wsp:val=&quot;00EE14E7&quot;/&gt;&lt;wsp:rsid wsp:val=&quot;00EE204E&quot;/&gt;&lt;wsp:rsid wsp:val=&quot;00EE2F3E&quot;/&gt;&lt;wsp:rsid wsp:val=&quot;00EE489D&quot;/&gt;&lt;wsp:rsid wsp:val=&quot;00EF143F&quot;/&gt;&lt;wsp:rsid wsp:val=&quot;00EF2B11&quot;/&gt;&lt;wsp:rsid wsp:val=&quot;00EF3B66&quot;/&gt;&lt;wsp:rsid wsp:val=&quot;00EF40D6&quot;/&gt;&lt;wsp:rsid wsp:val=&quot;00EF4D0E&quot;/&gt;&lt;wsp:rsid wsp:val=&quot;00EF6B39&quot;/&gt;&lt;wsp:rsid wsp:val=&quot;00F006DD&quot;/&gt;&lt;wsp:rsid wsp:val=&quot;00F00D51&quot;/&gt;&lt;wsp:rsid wsp:val=&quot;00F0107F&quot;/&gt;&lt;wsp:rsid wsp:val=&quot;00F01F2D&quot;/&gt;&lt;wsp:rsid wsp:val=&quot;00F023B2&quot;/&gt;&lt;wsp:rsid wsp:val=&quot;00F02902&quot;/&gt;&lt;wsp:rsid wsp:val=&quot;00F029BB&quot;/&gt;&lt;wsp:rsid wsp:val=&quot;00F0331D&quot;/&gt;&lt;wsp:rsid wsp:val=&quot;00F041BF&quot;/&gt;&lt;wsp:rsid wsp:val=&quot;00F059B8&quot;/&gt;&lt;wsp:rsid wsp:val=&quot;00F07EDA&quot;/&gt;&lt;wsp:rsid wsp:val=&quot;00F12593&quot;/&gt;&lt;wsp:rsid wsp:val=&quot;00F12FF4&quot;/&gt;&lt;wsp:rsid wsp:val=&quot;00F133B2&quot;/&gt;&lt;wsp:rsid wsp:val=&quot;00F13982&quot;/&gt;&lt;wsp:rsid wsp:val=&quot;00F1442D&quot;/&gt;&lt;wsp:rsid wsp:val=&quot;00F144A6&quot;/&gt;&lt;wsp:rsid wsp:val=&quot;00F15324&quot;/&gt;&lt;wsp:rsid wsp:val=&quot;00F1573D&quot;/&gt;&lt;wsp:rsid wsp:val=&quot;00F17B3A&quot;/&gt;&lt;wsp:rsid wsp:val=&quot;00F20EB1&quot;/&gt;&lt;wsp:rsid wsp:val=&quot;00F226F2&quot;/&gt;&lt;wsp:rsid wsp:val=&quot;00F26D37&quot;/&gt;&lt;wsp:rsid wsp:val=&quot;00F329F2&quot;/&gt;&lt;wsp:rsid wsp:val=&quot;00F34383&quot;/&gt;&lt;wsp:rsid wsp:val=&quot;00F34609&quot;/&gt;&lt;wsp:rsid wsp:val=&quot;00F365F9&quot;/&gt;&lt;wsp:rsid wsp:val=&quot;00F37696&quot;/&gt;&lt;wsp:rsid wsp:val=&quot;00F37A16&quot;/&gt;&lt;wsp:rsid wsp:val=&quot;00F40A1C&quot;/&gt;&lt;wsp:rsid wsp:val=&quot;00F42A2A&quot;/&gt;&lt;wsp:rsid wsp:val=&quot;00F43C82&quot;/&gt;&lt;wsp:rsid wsp:val=&quot;00F43D02&quot;/&gt;&lt;wsp:rsid wsp:val=&quot;00F44A11&quot;/&gt;&lt;wsp:rsid wsp:val=&quot;00F46C00&quot;/&gt;&lt;wsp:rsid wsp:val=&quot;00F510BF&quot;/&gt;&lt;wsp:rsid wsp:val=&quot;00F51925&quot;/&gt;&lt;wsp:rsid wsp:val=&quot;00F5232B&quot;/&gt;&lt;wsp:rsid wsp:val=&quot;00F5261B&quot;/&gt;&lt;wsp:rsid wsp:val=&quot;00F52757&quot;/&gt;&lt;wsp:rsid wsp:val=&quot;00F52FD4&quot;/&gt;&lt;wsp:rsid wsp:val=&quot;00F53922&quot;/&gt;&lt;wsp:rsid wsp:val=&quot;00F53F69&quot;/&gt;&lt;wsp:rsid wsp:val=&quot;00F57ABF&quot;/&gt;&lt;wsp:rsid wsp:val=&quot;00F611E4&quot;/&gt;&lt;wsp:rsid wsp:val=&quot;00F633CA&quot;/&gt;&lt;wsp:rsid wsp:val=&quot;00F6496F&quot;/&gt;&lt;wsp:rsid wsp:val=&quot;00F64E50&quot;/&gt;&lt;wsp:rsid wsp:val=&quot;00F65144&quot;/&gt;&lt;wsp:rsid wsp:val=&quot;00F65B72&quot;/&gt;&lt;wsp:rsid wsp:val=&quot;00F66FD8&quot;/&gt;&lt;wsp:rsid wsp:val=&quot;00F67393&quot;/&gt;&lt;wsp:rsid wsp:val=&quot;00F67C97&quot;/&gt;&lt;wsp:rsid wsp:val=&quot;00F70234&quot;/&gt;&lt;wsp:rsid wsp:val=&quot;00F70979&quot;/&gt;&lt;wsp:rsid wsp:val=&quot;00F7186F&quot;/&gt;&lt;wsp:rsid wsp:val=&quot;00F72CAC&quot;/&gt;&lt;wsp:rsid wsp:val=&quot;00F72CD4&quot;/&gt;&lt;wsp:rsid wsp:val=&quot;00F737E4&quot;/&gt;&lt;wsp:rsid wsp:val=&quot;00F740F5&quot;/&gt;&lt;wsp:rsid wsp:val=&quot;00F7506D&quot;/&gt;&lt;wsp:rsid wsp:val=&quot;00F751A6&quot;/&gt;&lt;wsp:rsid wsp:val=&quot;00F751CD&quot;/&gt;&lt;wsp:rsid wsp:val=&quot;00F75F0C&quot;/&gt;&lt;wsp:rsid wsp:val=&quot;00F76253&quot;/&gt;&lt;wsp:rsid wsp:val=&quot;00F80BB0&quot;/&gt;&lt;wsp:rsid wsp:val=&quot;00F8399A&quot;/&gt;&lt;wsp:rsid wsp:val=&quot;00F85248&quot;/&gt;&lt;wsp:rsid wsp:val=&quot;00F854EA&quot;/&gt;&lt;wsp:rsid wsp:val=&quot;00F85D58&quot;/&gt;&lt;wsp:rsid wsp:val=&quot;00F86700&quot;/&gt;&lt;wsp:rsid wsp:val=&quot;00F90362&quot;/&gt;&lt;wsp:rsid wsp:val=&quot;00F91B0A&quot;/&gt;&lt;wsp:rsid wsp:val=&quot;00F92ACB&quot;/&gt;&lt;wsp:rsid wsp:val=&quot;00F92DE2&quot;/&gt;&lt;wsp:rsid wsp:val=&quot;00F94BAD&quot;/&gt;&lt;wsp:rsid wsp:val=&quot;00F954EF&quot;/&gt;&lt;wsp:rsid wsp:val=&quot;00F95D2A&quot;/&gt;&lt;wsp:rsid wsp:val=&quot;00FA1DBA&quot;/&gt;&lt;wsp:rsid wsp:val=&quot;00FA2018&quot;/&gt;&lt;wsp:rsid wsp:val=&quot;00FA3E26&quot;/&gt;&lt;wsp:rsid wsp:val=&quot;00FA4A7C&quot;/&gt;&lt;wsp:rsid wsp:val=&quot;00FA6B1F&quot;/&gt;&lt;wsp:rsid wsp:val=&quot;00FB14BE&quot;/&gt;&lt;wsp:rsid wsp:val=&quot;00FB1667&quot;/&gt;&lt;wsp:rsid wsp:val=&quot;00FB21E6&quot;/&gt;&lt;wsp:rsid wsp:val=&quot;00FB2F32&quot;/&gt;&lt;wsp:rsid wsp:val=&quot;00FB4DDC&quot;/&gt;&lt;wsp:rsid wsp:val=&quot;00FB6D29&quot;/&gt;&lt;wsp:rsid wsp:val=&quot;00FC07E1&quot;/&gt;&lt;wsp:rsid wsp:val=&quot;00FC1922&quot;/&gt;&lt;wsp:rsid wsp:val=&quot;00FC360A&quot;/&gt;&lt;wsp:rsid wsp:val=&quot;00FC4C14&quot;/&gt;&lt;wsp:rsid wsp:val=&quot;00FC5749&quot;/&gt;&lt;wsp:rsid wsp:val=&quot;00FC5A05&quot;/&gt;&lt;wsp:rsid wsp:val=&quot;00FC5B6D&quot;/&gt;&lt;wsp:rsid wsp:val=&quot;00FD0E94&quot;/&gt;&lt;wsp:rsid wsp:val=&quot;00FD225D&quot;/&gt;&lt;wsp:rsid wsp:val=&quot;00FD4BC2&quot;/&gt;&lt;wsp:rsid wsp:val=&quot;00FE0037&quot;/&gt;&lt;wsp:rsid wsp:val=&quot;00FE09A9&quot;/&gt;&lt;wsp:rsid wsp:val=&quot;00FE0CA0&quot;/&gt;&lt;wsp:rsid wsp:val=&quot;00FE21A7&quot;/&gt;&lt;wsp:rsid wsp:val=&quot;00FE2ED2&quot;/&gt;&lt;wsp:rsid wsp:val=&quot;00FE5800&quot;/&gt;&lt;wsp:rsid wsp:val=&quot;00FE6192&quot;/&gt;&lt;wsp:rsid wsp:val=&quot;00FE6B60&quot;/&gt;&lt;wsp:rsid wsp:val=&quot;00FE700E&quot;/&gt;&lt;wsp:rsid wsp:val=&quot;00FF4A40&quot;/&gt;&lt;wsp:rsid wsp:val=&quot;00FF5289&quot;/&gt;&lt;wsp:rsid wsp:val=&quot;00FF56B2&quot;/&gt;&lt;wsp:rsid wsp:val=&quot;00FF5A60&quot;/&gt;&lt;wsp:rsid wsp:val=&quot;00FF5B9E&quot;/&gt;&lt;wsp:rsid wsp:val=&quot;00FF7261&quot;/&gt;&lt;wsp:rsid wsp:val=&quot;00FF7C98&quot;/&gt;&lt;/wsp:rsids&gt;&lt;/w:docPr&gt;&lt;w:body&gt;&lt;w:p wsp:rsidR=&quot;00000000&quot; wsp:rsidRDefault=&quot;000C016B&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вЂ¦+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p>
    <w:p w:rsidR="00F24ECA" w:rsidRDefault="00F24ECA" w:rsidP="00153578">
      <w:pPr>
        <w:keepNext/>
        <w:keepLines/>
        <w:jc w:val="center"/>
        <w:outlineLvl w:val="1"/>
        <w:rPr>
          <w:rFonts w:eastAsia="Times New Roman"/>
          <w:b/>
        </w:rPr>
      </w:pPr>
    </w:p>
    <w:p w:rsidR="00F24ECA" w:rsidRPr="008E58EF" w:rsidRDefault="00F24ECA" w:rsidP="00153578">
      <w:pPr>
        <w:tabs>
          <w:tab w:val="left" w:pos="851"/>
          <w:tab w:val="left" w:pos="993"/>
        </w:tabs>
        <w:spacing w:after="120"/>
        <w:ind w:firstLine="567"/>
        <w:jc w:val="both"/>
      </w:pPr>
      <w:r w:rsidRPr="008E58EF">
        <w:t>Unde,</w:t>
      </w:r>
    </w:p>
    <w:p w:rsidR="00F24ECA" w:rsidRPr="008E58EF" w:rsidRDefault="00F24ECA" w:rsidP="00111BF3">
      <w:pPr>
        <w:tabs>
          <w:tab w:val="left" w:pos="851"/>
          <w:tab w:val="left" w:pos="993"/>
        </w:tabs>
        <w:ind w:firstLine="567"/>
        <w:jc w:val="both"/>
      </w:pPr>
      <w:r w:rsidRPr="008E58EF">
        <w:t>Pu – reprezintă prețul unitar ofertat;</w:t>
      </w:r>
    </w:p>
    <w:p w:rsidR="00F24ECA" w:rsidRDefault="00F24ECA"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F24ECA" w:rsidRDefault="00F24ECA"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F24ECA" w:rsidRPr="008E58EF" w:rsidRDefault="00F24ECA"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F24ECA" w:rsidRDefault="00F24ECA" w:rsidP="00111BF3">
      <w:pPr>
        <w:tabs>
          <w:tab w:val="left" w:pos="851"/>
          <w:tab w:val="left" w:pos="993"/>
        </w:tabs>
        <w:ind w:firstLine="567"/>
        <w:jc w:val="both"/>
      </w:pPr>
      <w:r>
        <w:t>D%</w:t>
      </w:r>
      <w:r w:rsidRPr="008E58EF">
        <w:t xml:space="preserve"> –reprezintă discount-ul aplicat</w:t>
      </w:r>
      <w:r>
        <w:t>.</w:t>
      </w:r>
    </w:p>
    <w:p w:rsidR="00F24ECA" w:rsidRPr="008E58EF" w:rsidRDefault="00F24ECA" w:rsidP="00111BF3">
      <w:pPr>
        <w:tabs>
          <w:tab w:val="left" w:pos="851"/>
          <w:tab w:val="left" w:pos="993"/>
        </w:tabs>
        <w:ind w:firstLine="567"/>
        <w:jc w:val="both"/>
      </w:pPr>
    </w:p>
    <w:p w:rsidR="00F24ECA" w:rsidRDefault="00F24ECA"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F24ECA" w:rsidRDefault="00F24ECA" w:rsidP="00CA13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F24ECA" w:rsidRDefault="00F24ECA"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F24ECA" w:rsidRPr="00FF5A60" w:rsidRDefault="00F24ECA" w:rsidP="00153578">
      <w:pPr>
        <w:pStyle w:val="ListParagraph"/>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F24ECA" w:rsidRPr="00080BF7" w:rsidRDefault="00F24ECA"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F24ECA" w:rsidRPr="009F1E2C" w:rsidRDefault="00F24ECA" w:rsidP="009F1E2C">
      <w:pPr>
        <w:tabs>
          <w:tab w:val="left" w:pos="-284"/>
        </w:tabs>
        <w:ind w:left="-284" w:firstLine="284"/>
      </w:pPr>
    </w:p>
    <w:p w:rsidR="00F24ECA" w:rsidRPr="009F1E2C" w:rsidRDefault="00F24ECA"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F24ECA" w:rsidRPr="009F1E2C" w:rsidRDefault="00F24ECA"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F24ECA" w:rsidRDefault="00F24EC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F24ECA" w:rsidRPr="009F1E2C" w:rsidRDefault="00F24ECA"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F24ECA" w:rsidRPr="009F1E2C" w:rsidRDefault="00F24ECA" w:rsidP="00A54239">
      <w:pPr>
        <w:tabs>
          <w:tab w:val="left" w:pos="0"/>
          <w:tab w:val="left" w:pos="426"/>
          <w:tab w:val="left" w:pos="960"/>
        </w:tabs>
        <w:spacing w:after="120"/>
        <w:rPr>
          <w:color w:val="000000"/>
        </w:rPr>
      </w:pPr>
      <w:r w:rsidRPr="009F1E2C">
        <w:t xml:space="preserve">3) </w:t>
      </w:r>
      <w:r w:rsidRPr="009F1E2C">
        <w:rPr>
          <w:color w:val="000000"/>
        </w:rPr>
        <w:t>DUAE</w:t>
      </w:r>
      <w:bookmarkEnd w:id="52"/>
      <w:bookmarkEnd w:id="53"/>
      <w:bookmarkEnd w:id="54"/>
      <w:bookmarkEnd w:id="55"/>
      <w:bookmarkEnd w:id="56"/>
      <w:r>
        <w:rPr>
          <w:color w:val="000000"/>
        </w:rPr>
        <w:t>;</w:t>
      </w:r>
    </w:p>
    <w:p w:rsidR="00F24ECA" w:rsidRPr="009F1E2C" w:rsidRDefault="00F24ECA"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F24ECA" w:rsidRPr="009F1E2C" w:rsidRDefault="00F24ECA"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F24ECA" w:rsidRDefault="00F24ECA"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F24ECA" w:rsidRPr="0023561A" w:rsidRDefault="00F24ECA" w:rsidP="00323BE3">
      <w:pPr>
        <w:tabs>
          <w:tab w:val="left" w:pos="-284"/>
          <w:tab w:val="left" w:pos="426"/>
          <w:tab w:val="left" w:pos="604"/>
          <w:tab w:val="left" w:pos="960"/>
        </w:tabs>
        <w:spacing w:after="120"/>
        <w:ind w:left="-284" w:firstLine="284"/>
        <w:jc w:val="both"/>
        <w:rPr>
          <w:bCs/>
          <w:noProof w:val="0"/>
          <w:color w:val="000000"/>
          <w:lang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sidRPr="0023561A">
        <w:rPr>
          <w:bCs/>
          <w:noProof w:val="0"/>
          <w:color w:val="000000"/>
          <w:lang w:eastAsia="it-IT"/>
        </w:rPr>
        <w:t>.</w:t>
      </w:r>
    </w:p>
    <w:p w:rsidR="00F24ECA" w:rsidRPr="0023561A" w:rsidRDefault="00F24ECA" w:rsidP="00323BE3">
      <w:pPr>
        <w:tabs>
          <w:tab w:val="left" w:pos="-284"/>
          <w:tab w:val="left" w:pos="426"/>
          <w:tab w:val="left" w:pos="604"/>
          <w:tab w:val="left" w:pos="960"/>
        </w:tabs>
        <w:spacing w:after="120"/>
        <w:ind w:left="-284" w:firstLine="284"/>
        <w:jc w:val="both"/>
      </w:pPr>
      <w:r w:rsidRPr="0023561A">
        <w:rPr>
          <w:b/>
        </w:rPr>
        <w:t xml:space="preserve">52. </w:t>
      </w:r>
      <w:r w:rsidRPr="0023561A">
        <w:t>În cazul unei asocieri, garanția pentru ofertă se depune de liderul asociației.</w:t>
      </w:r>
    </w:p>
    <w:p w:rsidR="00F24ECA" w:rsidRPr="009F1E2C" w:rsidRDefault="00F24ECA"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F24ECA" w:rsidRPr="009F1E2C" w:rsidRDefault="00F24ECA"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F24ECA" w:rsidRDefault="00F24ECA"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24ECA" w:rsidRPr="009F1E2C" w:rsidRDefault="00F24ECA"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F24ECA" w:rsidRDefault="00F24ECA"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F24ECA" w:rsidRPr="009F1E2C" w:rsidRDefault="00F24ECA"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F24ECA" w:rsidRDefault="00F24ECA" w:rsidP="009F1E2C">
      <w:pPr>
        <w:tabs>
          <w:tab w:val="left" w:pos="-284"/>
        </w:tabs>
        <w:ind w:left="-284" w:firstLine="284"/>
        <w:jc w:val="center"/>
        <w:rPr>
          <w:b/>
          <w:sz w:val="26"/>
          <w:szCs w:val="26"/>
        </w:rPr>
      </w:pPr>
    </w:p>
    <w:p w:rsidR="00F24ECA" w:rsidRDefault="00F24ECA" w:rsidP="009F1E2C">
      <w:pPr>
        <w:tabs>
          <w:tab w:val="left" w:pos="-284"/>
        </w:tabs>
        <w:ind w:left="-284" w:firstLine="284"/>
        <w:jc w:val="center"/>
        <w:rPr>
          <w:b/>
          <w:sz w:val="26"/>
          <w:szCs w:val="26"/>
        </w:rPr>
      </w:pPr>
    </w:p>
    <w:p w:rsidR="00F24ECA" w:rsidRPr="002E6BB0" w:rsidRDefault="00F24ECA" w:rsidP="009F1E2C">
      <w:pPr>
        <w:tabs>
          <w:tab w:val="left" w:pos="-284"/>
        </w:tabs>
        <w:ind w:left="-284" w:firstLine="284"/>
        <w:jc w:val="center"/>
        <w:rPr>
          <w:b/>
          <w:sz w:val="26"/>
          <w:szCs w:val="26"/>
        </w:rPr>
      </w:pPr>
      <w:r w:rsidRPr="002E6BB0">
        <w:rPr>
          <w:b/>
          <w:sz w:val="26"/>
          <w:szCs w:val="26"/>
        </w:rPr>
        <w:t>Secţiunea a 4-a</w:t>
      </w:r>
    </w:p>
    <w:p w:rsidR="00F24ECA" w:rsidRDefault="00F24ECA" w:rsidP="009F1E2C">
      <w:pPr>
        <w:tabs>
          <w:tab w:val="left" w:pos="-284"/>
        </w:tabs>
        <w:ind w:left="-284" w:firstLine="284"/>
        <w:jc w:val="center"/>
        <w:rPr>
          <w:b/>
        </w:rPr>
      </w:pPr>
    </w:p>
    <w:p w:rsidR="00F24ECA" w:rsidRDefault="00F24ECA" w:rsidP="009F1E2C">
      <w:pPr>
        <w:tabs>
          <w:tab w:val="left" w:pos="-284"/>
        </w:tabs>
        <w:ind w:left="-284" w:firstLine="284"/>
        <w:jc w:val="center"/>
        <w:rPr>
          <w:b/>
        </w:rPr>
      </w:pPr>
      <w:r w:rsidRPr="009F1E2C">
        <w:rPr>
          <w:b/>
        </w:rPr>
        <w:t>Depunerea și deschiderea ofertelor</w:t>
      </w:r>
    </w:p>
    <w:p w:rsidR="00F24ECA" w:rsidRPr="009F1E2C" w:rsidRDefault="00F24ECA" w:rsidP="009F1E2C">
      <w:pPr>
        <w:tabs>
          <w:tab w:val="left" w:pos="-284"/>
        </w:tabs>
        <w:ind w:left="-284" w:firstLine="284"/>
        <w:jc w:val="center"/>
        <w:rPr>
          <w:b/>
        </w:rPr>
      </w:pPr>
    </w:p>
    <w:p w:rsidR="00F24ECA" w:rsidRPr="009F1E2C" w:rsidRDefault="00F24ECA"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F24ECA" w:rsidRPr="009F1E2C" w:rsidRDefault="00F24ECA"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24ECA" w:rsidRPr="009F1E2C" w:rsidRDefault="00F24ECA"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F24ECA" w:rsidRPr="009F1E2C" w:rsidRDefault="00F24ECA"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F24ECA" w:rsidRPr="009F1E2C" w:rsidRDefault="00F24ECA"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F24ECA" w:rsidRPr="002F6FE0" w:rsidRDefault="00F24ECA"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F24ECA" w:rsidRPr="009F1E2C" w:rsidRDefault="00F24ECA"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F24ECA" w:rsidRPr="009F1E2C" w:rsidRDefault="00F24ECA"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F24ECA" w:rsidRDefault="00F24ECA"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F24ECA" w:rsidRDefault="00F24ECA" w:rsidP="001139F0">
      <w:pPr>
        <w:tabs>
          <w:tab w:val="left" w:pos="-284"/>
          <w:tab w:val="left" w:pos="179"/>
          <w:tab w:val="left" w:pos="426"/>
          <w:tab w:val="left" w:pos="604"/>
        </w:tabs>
        <w:spacing w:after="120"/>
        <w:ind w:left="-284" w:firstLine="284"/>
        <w:jc w:val="both"/>
      </w:pPr>
    </w:p>
    <w:bookmarkEnd w:id="63"/>
    <w:bookmarkEnd w:id="64"/>
    <w:p w:rsidR="00F24ECA" w:rsidRDefault="00F24ECA"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F24ECA" w:rsidRPr="009F1E2C" w:rsidRDefault="00F24ECA" w:rsidP="009F1E2C">
      <w:pPr>
        <w:tabs>
          <w:tab w:val="left" w:pos="-284"/>
          <w:tab w:val="left" w:pos="284"/>
          <w:tab w:val="left" w:pos="604"/>
          <w:tab w:val="left" w:pos="1134"/>
        </w:tabs>
        <w:ind w:left="-284" w:firstLine="284"/>
        <w:jc w:val="center"/>
        <w:rPr>
          <w:rFonts w:eastAsia="Times New Roman"/>
          <w:b/>
          <w:bCs/>
        </w:rPr>
      </w:pPr>
    </w:p>
    <w:p w:rsidR="00F24ECA" w:rsidRDefault="00F24ECA"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F24ECA" w:rsidRPr="009F1E2C" w:rsidRDefault="00F24ECA" w:rsidP="009F1E2C">
      <w:pPr>
        <w:tabs>
          <w:tab w:val="left" w:pos="-284"/>
          <w:tab w:val="left" w:pos="604"/>
          <w:tab w:val="left" w:pos="1134"/>
        </w:tabs>
        <w:ind w:left="-284" w:firstLine="284"/>
        <w:jc w:val="center"/>
        <w:rPr>
          <w:rFonts w:eastAsia="Times New Roman"/>
          <w:b/>
          <w:bCs/>
        </w:rPr>
      </w:pPr>
    </w:p>
    <w:p w:rsidR="00F24ECA" w:rsidRPr="009F1E2C" w:rsidRDefault="00F24ECA"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24ECA" w:rsidRPr="009F1E2C" w:rsidRDefault="00F24ECA"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F24ECA" w:rsidRPr="009F1E2C" w:rsidRDefault="00F24ECA"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F24ECA" w:rsidRDefault="00F24ECA"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F24ECA" w:rsidRDefault="00F24ECA"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F24ECA" w:rsidRPr="009F1E2C" w:rsidRDefault="00F24ECA"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F24ECA" w:rsidRPr="002F6FE0" w:rsidRDefault="00F24ECA"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F24ECA" w:rsidRPr="009F1E2C" w:rsidRDefault="00F24ECA"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F24ECA" w:rsidRPr="009F1E2C" w:rsidRDefault="00F24ECA"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F24ECA" w:rsidRPr="009F1E2C" w:rsidRDefault="00F24ECA"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F24ECA" w:rsidRPr="009F1E2C" w:rsidRDefault="00F24ECA"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F24ECA" w:rsidRPr="009F1E2C" w:rsidRDefault="00F24ECA"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F24ECA" w:rsidRDefault="00F24ECA"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F24ECA" w:rsidRDefault="00F24ECA"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F24ECA" w:rsidRPr="009F1E2C" w:rsidRDefault="00F24ECA"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F24ECA" w:rsidRDefault="00F24ECA"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F24ECA" w:rsidRDefault="00F24ECA"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F24ECA" w:rsidRDefault="00F24ECA"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F24ECA" w:rsidRDefault="00F24ECA"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F24ECA" w:rsidRDefault="00F24ECA"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F24ECA" w:rsidRPr="009F1E2C" w:rsidRDefault="00F24ECA"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F24ECA" w:rsidRPr="009F1E2C" w:rsidRDefault="00F24ECA"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F24ECA" w:rsidRPr="009F1E2C" w:rsidRDefault="00F24ECA"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F24ECA" w:rsidRPr="009F1E2C" w:rsidRDefault="00F24ECA"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F24ECA" w:rsidRPr="009F1E2C" w:rsidRDefault="00F24ECA"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F24ECA" w:rsidRPr="009F1E2C" w:rsidRDefault="00F24ECA"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F24ECA" w:rsidRPr="0070236C" w:rsidRDefault="00F24ECA"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F24ECA" w:rsidRPr="009F1E2C" w:rsidRDefault="00F24ECA"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F24ECA" w:rsidRDefault="00F24ECA"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F24ECA" w:rsidRDefault="00F24ECA"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F24ECA" w:rsidRDefault="00F24ECA" w:rsidP="001C1C70">
      <w:pPr>
        <w:tabs>
          <w:tab w:val="left" w:pos="-284"/>
          <w:tab w:val="left" w:pos="462"/>
          <w:tab w:val="left" w:pos="1134"/>
        </w:tabs>
        <w:spacing w:after="120"/>
        <w:jc w:val="both"/>
      </w:pPr>
    </w:p>
    <w:p w:rsidR="00F24ECA" w:rsidRPr="009F1E2C" w:rsidRDefault="00F24ECA" w:rsidP="009F1E2C">
      <w:pPr>
        <w:tabs>
          <w:tab w:val="left" w:pos="-284"/>
          <w:tab w:val="left" w:pos="462"/>
          <w:tab w:val="left" w:pos="1134"/>
        </w:tabs>
        <w:spacing w:after="120"/>
        <w:ind w:left="-284" w:firstLine="284"/>
        <w:jc w:val="both"/>
      </w:pPr>
    </w:p>
    <w:p w:rsidR="00F24ECA" w:rsidRDefault="00F24ECA"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F24ECA" w:rsidRPr="009A6869" w:rsidRDefault="00F24ECA" w:rsidP="009F1E2C">
      <w:pPr>
        <w:tabs>
          <w:tab w:val="left" w:pos="-284"/>
        </w:tabs>
        <w:ind w:left="-284" w:firstLine="284"/>
        <w:jc w:val="center"/>
        <w:rPr>
          <w:rFonts w:eastAsia="Times New Roman"/>
          <w:b/>
          <w:bCs/>
          <w:sz w:val="26"/>
          <w:szCs w:val="26"/>
        </w:rPr>
      </w:pPr>
    </w:p>
    <w:p w:rsidR="00F24ECA" w:rsidRDefault="00F24ECA"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F24ECA" w:rsidRPr="009F1E2C" w:rsidRDefault="00F24ECA" w:rsidP="009F1E2C">
      <w:pPr>
        <w:tabs>
          <w:tab w:val="left" w:pos="-284"/>
        </w:tabs>
        <w:ind w:left="-284" w:firstLine="284"/>
        <w:jc w:val="center"/>
      </w:pPr>
    </w:p>
    <w:p w:rsidR="00F24ECA" w:rsidRPr="009F1E2C" w:rsidRDefault="00F24ECA"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F24ECA" w:rsidRPr="009F1E2C" w:rsidRDefault="00F24ECA"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23561A">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F24ECA" w:rsidRPr="009F1E2C" w:rsidRDefault="00F24ECA"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24ECA" w:rsidRPr="009F1E2C" w:rsidRDefault="00F24ECA"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24ECA" w:rsidRPr="00E845B0" w:rsidRDefault="00F24ECA"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F24ECA" w:rsidRPr="0023561A" w:rsidRDefault="00F24ECA" w:rsidP="009F1E2C">
      <w:pPr>
        <w:pStyle w:val="NormalWeb"/>
        <w:shd w:val="clear" w:color="auto" w:fill="FFFFFF"/>
        <w:tabs>
          <w:tab w:val="left" w:pos="-284"/>
        </w:tabs>
        <w:ind w:left="-284" w:firstLine="284"/>
        <w:rPr>
          <w:lang w:val="pt-BR" w:eastAsia="it-IT"/>
        </w:rPr>
      </w:pPr>
      <w:r w:rsidRPr="0023561A">
        <w:rPr>
          <w:b/>
          <w:lang w:val="pt-BR"/>
        </w:rPr>
        <w:t xml:space="preserve">92. </w:t>
      </w:r>
      <w:r w:rsidRPr="0023561A">
        <w:rPr>
          <w:lang w:val="pt-BR" w:eastAsia="it-IT"/>
        </w:rPr>
        <w:t>Garanția de bună execuție a contractului, dacă părțile agreează, se constituie din:</w:t>
      </w:r>
    </w:p>
    <w:p w:rsidR="00F24ECA" w:rsidRPr="0023561A" w:rsidRDefault="00F24ECA" w:rsidP="00413058">
      <w:pPr>
        <w:shd w:val="clear" w:color="auto" w:fill="FFFFFF"/>
        <w:tabs>
          <w:tab w:val="left" w:pos="-284"/>
        </w:tabs>
        <w:ind w:left="-284" w:firstLine="426"/>
        <w:jc w:val="both"/>
        <w:rPr>
          <w:noProof w:val="0"/>
          <w:lang w:val="pt-BR" w:eastAsia="it-IT"/>
        </w:rPr>
      </w:pPr>
      <w:r w:rsidRPr="0023561A">
        <w:rPr>
          <w:noProof w:val="0"/>
          <w:lang w:val="pt-BR"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24ECA" w:rsidRPr="0023561A" w:rsidRDefault="00F24ECA" w:rsidP="00413058">
      <w:pPr>
        <w:shd w:val="clear" w:color="auto" w:fill="FFFFFF"/>
        <w:tabs>
          <w:tab w:val="left" w:pos="-284"/>
        </w:tabs>
        <w:ind w:left="-284" w:firstLine="426"/>
        <w:jc w:val="both"/>
        <w:rPr>
          <w:noProof w:val="0"/>
          <w:lang w:val="pt-BR" w:eastAsia="it-IT"/>
        </w:rPr>
      </w:pPr>
      <w:r w:rsidRPr="0023561A">
        <w:rPr>
          <w:noProof w:val="0"/>
          <w:lang w:val="pt-BR" w:eastAsia="it-IT"/>
        </w:rPr>
        <w:t>2) rețineri succesive directe din plata cuvenită pentru facturile fiscale înaintate;</w:t>
      </w:r>
    </w:p>
    <w:p w:rsidR="00F24ECA" w:rsidRPr="0023561A" w:rsidRDefault="00F24ECA" w:rsidP="00D9356C">
      <w:pPr>
        <w:shd w:val="clear" w:color="auto" w:fill="FFFFFF"/>
        <w:tabs>
          <w:tab w:val="left" w:pos="-284"/>
        </w:tabs>
        <w:ind w:left="-284" w:firstLine="426"/>
        <w:jc w:val="both"/>
        <w:rPr>
          <w:noProof w:val="0"/>
          <w:lang w:val="pt-BR" w:eastAsia="it-IT"/>
        </w:rPr>
      </w:pPr>
      <w:r w:rsidRPr="0023561A">
        <w:rPr>
          <w:noProof w:val="0"/>
          <w:lang w:val="pt-BR" w:eastAsia="it-IT"/>
        </w:rPr>
        <w:t>3) transfer pe contul autorității contractante;</w:t>
      </w:r>
    </w:p>
    <w:p w:rsidR="00F24ECA" w:rsidRPr="0023561A" w:rsidRDefault="00F24ECA" w:rsidP="00D9356C">
      <w:pPr>
        <w:shd w:val="clear" w:color="auto" w:fill="FFFFFF"/>
        <w:tabs>
          <w:tab w:val="left" w:pos="-284"/>
        </w:tabs>
        <w:ind w:left="-284" w:firstLine="426"/>
        <w:jc w:val="both"/>
        <w:rPr>
          <w:noProof w:val="0"/>
          <w:lang w:val="pt-BR" w:eastAsia="it-IT"/>
        </w:rPr>
      </w:pPr>
      <w:r w:rsidRPr="0023561A">
        <w:rPr>
          <w:noProof w:val="0"/>
          <w:lang w:val="pt-BR" w:eastAsia="it-IT"/>
        </w:rPr>
        <w:t>4)</w:t>
      </w:r>
      <w:r w:rsidRPr="009230E9">
        <w:t xml:space="preserve"> </w:t>
      </w:r>
      <w:r w:rsidRPr="0023561A">
        <w:rPr>
          <w:noProof w:val="0"/>
          <w:lang w:val="pt-BR" w:eastAsia="it-IT"/>
        </w:rPr>
        <w:t>formă de garanţie bancară de la o instituţie licenţiată, (anexa nr.10).</w:t>
      </w:r>
    </w:p>
    <w:p w:rsidR="00F24ECA" w:rsidRPr="0023561A" w:rsidRDefault="00F24ECA" w:rsidP="00D9356C">
      <w:pPr>
        <w:shd w:val="clear" w:color="auto" w:fill="FFFFFF"/>
        <w:tabs>
          <w:tab w:val="left" w:pos="-284"/>
        </w:tabs>
        <w:ind w:left="-284" w:firstLine="426"/>
        <w:jc w:val="both"/>
        <w:rPr>
          <w:noProof w:val="0"/>
          <w:lang w:val="pt-BR" w:eastAsia="it-IT"/>
        </w:rPr>
      </w:pPr>
    </w:p>
    <w:p w:rsidR="00F24ECA" w:rsidRPr="009F1E2C" w:rsidRDefault="00F24ECA"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F24ECA" w:rsidRPr="009F1E2C" w:rsidRDefault="00F24ECA"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F24ECA" w:rsidRPr="009F1E2C" w:rsidRDefault="00F24ECA"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24ECA" w:rsidRPr="009F1E2C" w:rsidRDefault="00F24ECA"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24ECA" w:rsidRDefault="00F24ECA"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F24ECA" w:rsidRDefault="00F24ECA"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F24ECA" w:rsidRDefault="00F24ECA"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F24ECA" w:rsidRDefault="00F24ECA"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F24ECA" w:rsidRDefault="00F24ECA"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F24ECA" w:rsidRPr="009F1E2C" w:rsidRDefault="00F24ECA"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F24ECA" w:rsidRPr="009F1E2C" w:rsidRDefault="00F24ECA" w:rsidP="009F1E2C">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F24ECA" w:rsidRPr="009F1E2C" w:rsidRDefault="00F24ECA"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24ECA" w:rsidRPr="00132636" w:rsidRDefault="00F24ECA" w:rsidP="0013263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F24ECA" w:rsidRPr="00B927F6" w:rsidRDefault="00F24ECA"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Default="00F24ECA" w:rsidP="0012676A">
      <w:pPr>
        <w:tabs>
          <w:tab w:val="left" w:pos="-284"/>
          <w:tab w:val="left" w:pos="284"/>
          <w:tab w:val="left" w:pos="426"/>
          <w:tab w:val="decimal" w:pos="8364"/>
        </w:tabs>
        <w:ind w:left="-284" w:right="-144" w:firstLine="284"/>
        <w:jc w:val="both"/>
        <w:rPr>
          <w:bCs/>
          <w:color w:val="000000"/>
        </w:rPr>
      </w:pPr>
    </w:p>
    <w:p w:rsidR="00F24ECA" w:rsidRPr="004B16DD" w:rsidRDefault="00F24ECA" w:rsidP="002F1ABB">
      <w:pPr>
        <w:jc w:val="right"/>
        <w:rPr>
          <w:noProof w:val="0"/>
          <w:sz w:val="22"/>
          <w:szCs w:val="22"/>
          <w:lang w:val="it-IT"/>
        </w:rPr>
      </w:pPr>
      <w:r w:rsidRPr="00A30B00">
        <w:rPr>
          <w:noProof w:val="0"/>
          <w:lang w:val="it-IT"/>
        </w:rPr>
        <w:t>Anexa nr.</w:t>
      </w:r>
      <w:r>
        <w:rPr>
          <w:noProof w:val="0"/>
          <w:lang w:val="it-IT"/>
        </w:rPr>
        <w:t xml:space="preserve"> 1</w:t>
      </w:r>
    </w:p>
    <w:p w:rsidR="00F24ECA" w:rsidRPr="00D22624" w:rsidRDefault="00F24ECA" w:rsidP="002F1ABB">
      <w:pPr>
        <w:jc w:val="right"/>
        <w:rPr>
          <w:noProof w:val="0"/>
          <w:lang w:val="it-IT"/>
        </w:rPr>
      </w:pPr>
      <w:r w:rsidRPr="0003591A">
        <w:rPr>
          <w:noProof w:val="0"/>
          <w:lang w:val="it-IT"/>
        </w:rPr>
        <w:t xml:space="preserve">la </w:t>
      </w:r>
      <w:r>
        <w:rPr>
          <w:noProof w:val="0"/>
          <w:lang w:val="it-IT"/>
        </w:rPr>
        <w:t>Documentația standard nr._____</w:t>
      </w:r>
    </w:p>
    <w:p w:rsidR="00F24ECA" w:rsidRPr="0023561A" w:rsidRDefault="00F24ECA" w:rsidP="002F1ABB">
      <w:pPr>
        <w:jc w:val="right"/>
        <w:rPr>
          <w:noProof w:val="0"/>
          <w:lang w:val="pt-BR"/>
        </w:rPr>
      </w:pPr>
      <w:r w:rsidRPr="0023561A">
        <w:rPr>
          <w:noProof w:val="0"/>
          <w:lang w:val="pt-BR"/>
        </w:rPr>
        <w:t>din “____” ________ 20___</w:t>
      </w:r>
    </w:p>
    <w:p w:rsidR="00F24ECA" w:rsidRPr="009F1E2C" w:rsidRDefault="00F24ECA" w:rsidP="009F1E2C">
      <w:pPr>
        <w:tabs>
          <w:tab w:val="left" w:pos="-284"/>
          <w:tab w:val="left" w:pos="284"/>
          <w:tab w:val="left" w:pos="426"/>
          <w:tab w:val="decimal" w:pos="8364"/>
        </w:tabs>
        <w:ind w:left="-284" w:right="-144" w:firstLine="284"/>
        <w:rPr>
          <w:bCs/>
          <w:color w:val="000000"/>
        </w:rPr>
      </w:pPr>
    </w:p>
    <w:p w:rsidR="00F24ECA" w:rsidRDefault="00F24ECA" w:rsidP="00615E49">
      <w:pPr>
        <w:spacing w:line="276" w:lineRule="auto"/>
        <w:jc w:val="center"/>
        <w:rPr>
          <w:b/>
          <w:bCs/>
          <w:color w:val="000000"/>
        </w:rPr>
      </w:pPr>
    </w:p>
    <w:p w:rsidR="00F24ECA" w:rsidRDefault="00F24ECA" w:rsidP="00615E49">
      <w:pPr>
        <w:spacing w:line="276" w:lineRule="auto"/>
        <w:jc w:val="center"/>
        <w:rPr>
          <w:b/>
          <w:bCs/>
          <w:color w:val="000000"/>
        </w:rPr>
      </w:pPr>
    </w:p>
    <w:p w:rsidR="00F24ECA" w:rsidRPr="0023561A" w:rsidRDefault="00F24ECA" w:rsidP="00093AE5">
      <w:pPr>
        <w:pStyle w:val="Style3"/>
        <w:tabs>
          <w:tab w:val="left" w:pos="567"/>
        </w:tabs>
        <w:spacing w:before="0" w:beforeAutospacing="0" w:after="0"/>
        <w:ind w:left="0" w:firstLine="0"/>
        <w:jc w:val="center"/>
        <w:rPr>
          <w:rFonts w:eastAsia="PMingLiU"/>
          <w:b w:val="0"/>
          <w:lang w:val="pt-BR" w:eastAsia="zh-CN"/>
        </w:rPr>
      </w:pPr>
    </w:p>
    <w:p w:rsidR="00F24ECA" w:rsidRPr="00615E49" w:rsidRDefault="00F24ECA" w:rsidP="00615E49">
      <w:pPr>
        <w:spacing w:line="276" w:lineRule="auto"/>
        <w:jc w:val="center"/>
        <w:rPr>
          <w:rFonts w:eastAsia="Times New Roman"/>
          <w:b/>
          <w:noProof w:val="0"/>
          <w:sz w:val="28"/>
          <w:szCs w:val="28"/>
        </w:rPr>
      </w:pPr>
      <w:bookmarkStart w:id="70" w:name="_Hlk77770908"/>
      <w:r w:rsidRPr="00615E49">
        <w:rPr>
          <w:rFonts w:eastAsia="Times New Roman"/>
          <w:b/>
          <w:noProof w:val="0"/>
          <w:sz w:val="28"/>
          <w:szCs w:val="28"/>
        </w:rPr>
        <w:t>ANUNȚ DE INTENȚIE</w:t>
      </w:r>
    </w:p>
    <w:bookmarkEnd w:id="70"/>
    <w:p w:rsidR="00F24ECA" w:rsidRPr="00615E49" w:rsidRDefault="00F24ECA"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F24ECA" w:rsidRPr="00615E49" w:rsidRDefault="00F24ECA" w:rsidP="00156704">
      <w:pPr>
        <w:numPr>
          <w:ilvl w:val="0"/>
          <w:numId w:val="11"/>
        </w:numPr>
        <w:spacing w:before="240" w:after="160" w:line="276" w:lineRule="auto"/>
        <w:ind w:left="1077"/>
        <w:jc w:val="both"/>
        <w:rPr>
          <w:rFonts w:eastAsia="Times New Roman"/>
          <w:b/>
          <w:noProof w:val="0"/>
        </w:rPr>
      </w:pPr>
      <w:r w:rsidRPr="00615E49">
        <w:rPr>
          <w:rFonts w:eastAsia="Times New Roman"/>
          <w:b/>
          <w:noProof w:val="0"/>
        </w:rPr>
        <w:t>Informații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9"/>
        <w:gridCol w:w="3969"/>
      </w:tblGrid>
      <w:tr w:rsidR="00F24ECA" w:rsidRPr="00615E49" w:rsidTr="00A621AF">
        <w:tc>
          <w:tcPr>
            <w:tcW w:w="5949" w:type="dxa"/>
            <w:shd w:val="clear" w:color="auto" w:fill="F2F2F2"/>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Denumirea autoritгții contractante</w:t>
            </w:r>
          </w:p>
        </w:tc>
        <w:tc>
          <w:tcPr>
            <w:tcW w:w="3969" w:type="dxa"/>
          </w:tcPr>
          <w:p w:rsidR="00F24ECA" w:rsidRPr="00A621AF" w:rsidRDefault="00F24ECA" w:rsidP="00A621AF">
            <w:pPr>
              <w:spacing w:line="276" w:lineRule="auto"/>
              <w:jc w:val="both"/>
              <w:rPr>
                <w:rFonts w:eastAsia="Times New Roman"/>
                <w:noProof w:val="0"/>
              </w:rPr>
            </w:pPr>
          </w:p>
        </w:tc>
      </w:tr>
      <w:tr w:rsidR="00F24ECA" w:rsidRPr="00615E49" w:rsidTr="00A621AF">
        <w:tc>
          <w:tcPr>
            <w:tcW w:w="5949" w:type="dxa"/>
            <w:shd w:val="clear" w:color="auto" w:fill="F2F2F2"/>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IDNO</w:t>
            </w:r>
          </w:p>
        </w:tc>
        <w:tc>
          <w:tcPr>
            <w:tcW w:w="3969" w:type="dxa"/>
          </w:tcPr>
          <w:p w:rsidR="00F24ECA" w:rsidRPr="00A621AF" w:rsidRDefault="00F24ECA" w:rsidP="00A621AF">
            <w:pPr>
              <w:spacing w:line="276" w:lineRule="auto"/>
              <w:jc w:val="both"/>
              <w:rPr>
                <w:rFonts w:eastAsia="Times New Roman"/>
                <w:noProof w:val="0"/>
              </w:rPr>
            </w:pPr>
          </w:p>
        </w:tc>
      </w:tr>
      <w:tr w:rsidR="00F24ECA" w:rsidRPr="00615E49" w:rsidTr="00A621AF">
        <w:tc>
          <w:tcPr>
            <w:tcW w:w="5949" w:type="dxa"/>
            <w:shd w:val="clear" w:color="auto" w:fill="F2F2F2"/>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Adresa</w:t>
            </w:r>
          </w:p>
        </w:tc>
        <w:tc>
          <w:tcPr>
            <w:tcW w:w="3969" w:type="dxa"/>
          </w:tcPr>
          <w:p w:rsidR="00F24ECA" w:rsidRPr="00A621AF" w:rsidRDefault="00F24ECA" w:rsidP="00A621AF">
            <w:pPr>
              <w:spacing w:line="276" w:lineRule="auto"/>
              <w:jc w:val="both"/>
              <w:rPr>
                <w:rFonts w:eastAsia="Times New Roman"/>
                <w:noProof w:val="0"/>
              </w:rPr>
            </w:pPr>
          </w:p>
        </w:tc>
      </w:tr>
      <w:tr w:rsidR="00F24ECA" w:rsidRPr="00615E49" w:rsidTr="00A621AF">
        <w:tc>
          <w:tcPr>
            <w:tcW w:w="5949" w:type="dxa"/>
            <w:shd w:val="clear" w:color="auto" w:fill="F2F2F2"/>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Numгrul de telefon/fax</w:t>
            </w:r>
          </w:p>
        </w:tc>
        <w:tc>
          <w:tcPr>
            <w:tcW w:w="3969" w:type="dxa"/>
          </w:tcPr>
          <w:p w:rsidR="00F24ECA" w:rsidRPr="00A621AF" w:rsidRDefault="00F24ECA" w:rsidP="00A621AF">
            <w:pPr>
              <w:spacing w:line="276" w:lineRule="auto"/>
              <w:jc w:val="both"/>
              <w:rPr>
                <w:rFonts w:eastAsia="Times New Roman"/>
                <w:noProof w:val="0"/>
              </w:rPr>
            </w:pPr>
          </w:p>
        </w:tc>
      </w:tr>
      <w:tr w:rsidR="00F24ECA" w:rsidRPr="00615E49" w:rsidTr="00A621AF">
        <w:tc>
          <w:tcPr>
            <w:tcW w:w="5949" w:type="dxa"/>
            <w:shd w:val="clear" w:color="auto" w:fill="F2F2F2"/>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Adresa de e-mail a autoritгții contractante</w:t>
            </w:r>
          </w:p>
        </w:tc>
        <w:tc>
          <w:tcPr>
            <w:tcW w:w="3969" w:type="dxa"/>
          </w:tcPr>
          <w:p w:rsidR="00F24ECA" w:rsidRPr="00A621AF" w:rsidRDefault="00F24ECA" w:rsidP="00A621AF">
            <w:pPr>
              <w:spacing w:line="276" w:lineRule="auto"/>
              <w:jc w:val="both"/>
              <w:rPr>
                <w:rFonts w:eastAsia="Times New Roman"/>
                <w:noProof w:val="0"/>
              </w:rPr>
            </w:pPr>
          </w:p>
        </w:tc>
      </w:tr>
      <w:tr w:rsidR="00F24ECA" w:rsidRPr="00615E49" w:rsidTr="00A621AF">
        <w:tc>
          <w:tcPr>
            <w:tcW w:w="5949" w:type="dxa"/>
            <w:shd w:val="clear" w:color="auto" w:fill="F2F2F2"/>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Pagina web oficialг a autoritгții contractante</w:t>
            </w:r>
          </w:p>
        </w:tc>
        <w:tc>
          <w:tcPr>
            <w:tcW w:w="3969" w:type="dxa"/>
          </w:tcPr>
          <w:p w:rsidR="00F24ECA" w:rsidRPr="00A621AF" w:rsidRDefault="00F24ECA" w:rsidP="00A621AF">
            <w:pPr>
              <w:spacing w:line="276" w:lineRule="auto"/>
              <w:jc w:val="both"/>
              <w:rPr>
                <w:rFonts w:eastAsia="Times New Roman"/>
                <w:noProof w:val="0"/>
              </w:rPr>
            </w:pPr>
          </w:p>
        </w:tc>
      </w:tr>
      <w:tr w:rsidR="00F24ECA" w:rsidRPr="00615E49" w:rsidTr="00A621AF">
        <w:tc>
          <w:tcPr>
            <w:tcW w:w="5949" w:type="dxa"/>
            <w:shd w:val="clear" w:color="auto" w:fill="F2F2F2"/>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Persoana de contact, numгrul de telefon/e-mail</w:t>
            </w:r>
          </w:p>
        </w:tc>
        <w:tc>
          <w:tcPr>
            <w:tcW w:w="3969" w:type="dxa"/>
          </w:tcPr>
          <w:p w:rsidR="00F24ECA" w:rsidRPr="00A621AF" w:rsidRDefault="00F24ECA" w:rsidP="00A621AF">
            <w:pPr>
              <w:spacing w:line="276" w:lineRule="auto"/>
              <w:jc w:val="both"/>
              <w:rPr>
                <w:rFonts w:eastAsia="Times New Roman"/>
                <w:noProof w:val="0"/>
              </w:rPr>
            </w:pPr>
          </w:p>
        </w:tc>
      </w:tr>
      <w:tr w:rsidR="00F24ECA" w:rsidRPr="00615E49" w:rsidTr="00A621AF">
        <w:tc>
          <w:tcPr>
            <w:tcW w:w="5949" w:type="dxa"/>
            <w:shd w:val="clear" w:color="auto" w:fill="F2F2F2"/>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Adresa de e-mail sau pagina web oficialг de la care se va putea obține accesul liber, direct, total și gratuit la documentația de atribuire</w:t>
            </w:r>
          </w:p>
          <w:p w:rsidR="00F24ECA" w:rsidRPr="00A621AF" w:rsidRDefault="00F24ECA" w:rsidP="00A621AF">
            <w:pPr>
              <w:spacing w:line="276" w:lineRule="auto"/>
              <w:jc w:val="both"/>
              <w:rPr>
                <w:rFonts w:eastAsia="Times New Roman"/>
                <w:noProof w:val="0"/>
                <w:sz w:val="20"/>
                <w:szCs w:val="20"/>
              </w:rPr>
            </w:pPr>
            <w:r w:rsidRPr="00A621AF">
              <w:rPr>
                <w:rFonts w:eastAsia="Times New Roman"/>
                <w:i/>
                <w:noProof w:val="0"/>
                <w:sz w:val="20"/>
                <w:szCs w:val="20"/>
              </w:rPr>
              <w:t>(Оn cazul оn care, din motivele prevгzute la art. 33 alin. (11) a Legii nr. 131/2015 privind achizițiile publice, nu se asigurг accesul liber, direct, total și gratuit, o mențiune privind modul оn care poate fi accesatг documentația de atribuire)</w:t>
            </w:r>
          </w:p>
        </w:tc>
        <w:tc>
          <w:tcPr>
            <w:tcW w:w="3969" w:type="dxa"/>
          </w:tcPr>
          <w:p w:rsidR="00F24ECA" w:rsidRPr="00A621AF" w:rsidRDefault="00F24ECA" w:rsidP="00A621AF">
            <w:pPr>
              <w:spacing w:line="276" w:lineRule="auto"/>
              <w:jc w:val="both"/>
              <w:rPr>
                <w:rFonts w:eastAsia="Times New Roman"/>
                <w:noProof w:val="0"/>
              </w:rPr>
            </w:pPr>
          </w:p>
        </w:tc>
      </w:tr>
      <w:tr w:rsidR="00F24ECA" w:rsidRPr="00615E49" w:rsidTr="00A621AF">
        <w:tc>
          <w:tcPr>
            <w:tcW w:w="5949" w:type="dxa"/>
            <w:shd w:val="clear" w:color="auto" w:fill="F2F2F2"/>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Tipul autoritгții contractante și obiectul principal de activitate</w:t>
            </w:r>
          </w:p>
          <w:p w:rsidR="00F24ECA" w:rsidRPr="00A621AF" w:rsidRDefault="00F24ECA" w:rsidP="00A621AF">
            <w:pPr>
              <w:spacing w:line="276" w:lineRule="auto"/>
              <w:jc w:val="both"/>
              <w:rPr>
                <w:rFonts w:eastAsia="Times New Roman"/>
                <w:noProof w:val="0"/>
                <w:sz w:val="20"/>
                <w:szCs w:val="20"/>
              </w:rPr>
            </w:pPr>
            <w:r w:rsidRPr="00A621AF">
              <w:rPr>
                <w:rFonts w:eastAsia="Times New Roman"/>
                <w:i/>
                <w:noProof w:val="0"/>
                <w:sz w:val="20"/>
                <w:szCs w:val="20"/>
              </w:rPr>
              <w:t>(Dacг este cazul, mențiunea cг autoritatea contractantг este o autoritate centralг de achiziție sau cг achiziția implicг ori ar putea implica o altг formг de achiziție comunг)</w:t>
            </w:r>
          </w:p>
        </w:tc>
        <w:tc>
          <w:tcPr>
            <w:tcW w:w="3969" w:type="dxa"/>
          </w:tcPr>
          <w:p w:rsidR="00F24ECA" w:rsidRPr="00A621AF" w:rsidRDefault="00F24ECA" w:rsidP="00A621AF">
            <w:pPr>
              <w:spacing w:line="276" w:lineRule="auto"/>
              <w:jc w:val="both"/>
              <w:rPr>
                <w:rFonts w:eastAsia="Times New Roman"/>
                <w:noProof w:val="0"/>
              </w:rPr>
            </w:pPr>
          </w:p>
        </w:tc>
      </w:tr>
    </w:tbl>
    <w:p w:rsidR="00F24ECA" w:rsidRPr="00615E49" w:rsidRDefault="00F24ECA"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0A0"/>
      </w:tblPr>
      <w:tblGrid>
        <w:gridCol w:w="567"/>
        <w:gridCol w:w="1134"/>
        <w:gridCol w:w="2268"/>
        <w:gridCol w:w="1276"/>
        <w:gridCol w:w="3260"/>
        <w:gridCol w:w="1418"/>
      </w:tblGrid>
      <w:tr w:rsidR="00F24ECA"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F24ECA" w:rsidRPr="00615E49" w:rsidRDefault="00F24ECA"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F24ECA" w:rsidRPr="00615E49" w:rsidRDefault="00F24ECA"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F24ECA" w:rsidRPr="00615E49" w:rsidRDefault="00F24ECA" w:rsidP="00093AE5">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F24ECA" w:rsidRPr="00615E49" w:rsidRDefault="00F24ECA" w:rsidP="00615E49">
            <w:pPr>
              <w:spacing w:line="276" w:lineRule="auto"/>
              <w:jc w:val="center"/>
              <w:rPr>
                <w:rFonts w:eastAsia="Times New Roman"/>
                <w:noProof w:val="0"/>
              </w:rPr>
            </w:pPr>
            <w:r w:rsidRPr="00615E49">
              <w:rPr>
                <w:rFonts w:eastAsia="Times New Roman"/>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F24ECA" w:rsidRPr="00615E49" w:rsidRDefault="00F24ECA"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F24ECA" w:rsidRPr="00615E49" w:rsidRDefault="00F24ECA" w:rsidP="00615E49">
            <w:pPr>
              <w:spacing w:line="276" w:lineRule="auto"/>
              <w:jc w:val="center"/>
              <w:rPr>
                <w:rFonts w:eastAsia="Times New Roman"/>
                <w:noProof w:val="0"/>
              </w:rPr>
            </w:pPr>
            <w:r w:rsidRPr="00615E49">
              <w:rPr>
                <w:rFonts w:eastAsia="Times New Roman"/>
                <w:noProof w:val="0"/>
              </w:rPr>
              <w:t>Valoarea estimatг,</w:t>
            </w:r>
            <w:r w:rsidRPr="00615E49">
              <w:rPr>
                <w:rFonts w:eastAsia="Times New Roman"/>
                <w:noProof w:val="0"/>
              </w:rPr>
              <w:br/>
              <w:t>fгrг TVA</w:t>
            </w:r>
            <w:r w:rsidRPr="00615E49">
              <w:rPr>
                <w:rFonts w:eastAsia="Times New Roman"/>
                <w:i/>
                <w:noProof w:val="0"/>
                <w:sz w:val="20"/>
                <w:szCs w:val="20"/>
              </w:rPr>
              <w:t>(pentru fiecare lot оn parte)</w:t>
            </w:r>
          </w:p>
        </w:tc>
      </w:tr>
      <w:tr w:rsidR="00F24ECA"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F24ECA" w:rsidRPr="00615E49" w:rsidRDefault="00F24ECA"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F24ECA" w:rsidRPr="00615E49" w:rsidRDefault="00F24ECA"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F24ECA" w:rsidRPr="00615E49" w:rsidRDefault="00F24ECA"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F24ECA" w:rsidRPr="00615E49" w:rsidRDefault="00F24ECA"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F24ECA" w:rsidRPr="00615E49" w:rsidRDefault="00F24ECA"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F24ECA" w:rsidRPr="00615E49" w:rsidRDefault="00F24ECA" w:rsidP="00615E49">
            <w:pPr>
              <w:spacing w:line="276" w:lineRule="auto"/>
              <w:jc w:val="center"/>
              <w:rPr>
                <w:rFonts w:eastAsia="Times New Roman"/>
                <w:noProof w:val="0"/>
              </w:rPr>
            </w:pPr>
          </w:p>
        </w:tc>
      </w:tr>
      <w:tr w:rsidR="00F24ECA"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F24ECA" w:rsidRPr="00615E49" w:rsidRDefault="00F24ECA"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F24ECA" w:rsidRPr="00615E49" w:rsidRDefault="00F24ECA"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F24ECA" w:rsidRPr="00615E49" w:rsidRDefault="00F24ECA"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F24ECA" w:rsidRPr="00615E49" w:rsidRDefault="00F24ECA"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F24ECA" w:rsidRPr="00615E49" w:rsidRDefault="00F24ECA"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F24ECA" w:rsidRPr="00615E49" w:rsidRDefault="00F24ECA" w:rsidP="00615E49">
            <w:pPr>
              <w:spacing w:line="276" w:lineRule="auto"/>
              <w:jc w:val="center"/>
              <w:rPr>
                <w:rFonts w:eastAsia="Times New Roman"/>
                <w:noProof w:val="0"/>
              </w:rPr>
            </w:pPr>
          </w:p>
        </w:tc>
      </w:tr>
    </w:tbl>
    <w:p w:rsidR="00F24ECA" w:rsidRPr="00615E49" w:rsidRDefault="00F24ECA"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rFonts w:eastAsia="Times New Roman"/>
          <w:i/>
          <w:noProof w:val="0"/>
        </w:rPr>
        <w:t>(оn mгsura оn care sunt deja cunoscute)</w:t>
      </w:r>
      <w:r w:rsidRPr="00615E49">
        <w:rPr>
          <w:rFonts w:eastAsia="Times New Roman"/>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4"/>
        <w:gridCol w:w="3969"/>
      </w:tblGrid>
      <w:tr w:rsidR="00F24ECA" w:rsidRPr="00615E49" w:rsidTr="00A621AF">
        <w:tc>
          <w:tcPr>
            <w:tcW w:w="5954" w:type="dxa"/>
            <w:shd w:val="clear" w:color="auto" w:fill="F2F2F2"/>
          </w:tcPr>
          <w:p w:rsidR="00F24ECA" w:rsidRPr="00A621AF" w:rsidRDefault="00F24ECA" w:rsidP="00A621AF">
            <w:pPr>
              <w:spacing w:line="276" w:lineRule="auto"/>
              <w:contextualSpacing/>
              <w:jc w:val="both"/>
              <w:rPr>
                <w:rFonts w:eastAsia="Times New Roman"/>
                <w:noProof w:val="0"/>
              </w:rPr>
            </w:pPr>
            <w:r w:rsidRPr="00A621AF">
              <w:rPr>
                <w:rFonts w:eastAsia="Times New Roman"/>
                <w:noProof w:val="0"/>
                <w:sz w:val="22"/>
                <w:szCs w:val="22"/>
              </w:rPr>
              <w:t>Contractul de achiziție publicг este rezervat unor ateliere protejate sau acesta poate fi executat numai оn cadrul unor programe de angajare protejatг</w:t>
            </w:r>
          </w:p>
        </w:tc>
        <w:tc>
          <w:tcPr>
            <w:tcW w:w="3969" w:type="dxa"/>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Nu □</w:t>
            </w:r>
          </w:p>
          <w:p w:rsidR="00F24ECA" w:rsidRPr="00A621AF" w:rsidRDefault="00F24ECA"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F24ECA" w:rsidRPr="00615E49" w:rsidTr="00A621AF">
        <w:tc>
          <w:tcPr>
            <w:tcW w:w="5954" w:type="dxa"/>
            <w:shd w:val="clear" w:color="auto" w:fill="F2F2F2"/>
          </w:tcPr>
          <w:p w:rsidR="00F24ECA" w:rsidRPr="00A621AF" w:rsidRDefault="00F24ECA" w:rsidP="00A621AF">
            <w:pPr>
              <w:spacing w:line="276" w:lineRule="auto"/>
              <w:contextualSpacing/>
              <w:jc w:val="both"/>
              <w:rPr>
                <w:rFonts w:eastAsia="Times New Roman"/>
                <w:noProof w:val="0"/>
              </w:rPr>
            </w:pPr>
            <w:r w:rsidRPr="00A621AF">
              <w:rPr>
                <w:rFonts w:eastAsia="Times New Roman"/>
                <w:noProof w:val="0"/>
                <w:sz w:val="22"/>
                <w:szCs w:val="22"/>
              </w:rPr>
              <w:t>Prestarea serviciului este rezervatг unei anumite profesii оn temeiul unor legi sau al unor acte administrative</w:t>
            </w:r>
          </w:p>
        </w:tc>
        <w:tc>
          <w:tcPr>
            <w:tcW w:w="3969" w:type="dxa"/>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Nu □</w:t>
            </w:r>
          </w:p>
          <w:p w:rsidR="00F24ECA" w:rsidRPr="00A621AF" w:rsidRDefault="00F24ECA"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F24ECA" w:rsidRPr="00615E49" w:rsidTr="00A621AF">
        <w:tc>
          <w:tcPr>
            <w:tcW w:w="5954" w:type="dxa"/>
            <w:shd w:val="clear" w:color="auto" w:fill="F2F2F2"/>
          </w:tcPr>
          <w:p w:rsidR="00F24ECA" w:rsidRPr="00A621AF" w:rsidRDefault="00F24ECA" w:rsidP="00A621AF">
            <w:pPr>
              <w:spacing w:line="276" w:lineRule="auto"/>
              <w:contextualSpacing/>
              <w:jc w:val="both"/>
              <w:rPr>
                <w:rFonts w:eastAsia="Times New Roman"/>
                <w:noProof w:val="0"/>
              </w:rPr>
            </w:pPr>
            <w:r w:rsidRPr="00A621AF">
              <w:rPr>
                <w:rFonts w:eastAsia="Times New Roman"/>
                <w:noProof w:val="0"/>
                <w:sz w:val="22"/>
                <w:szCs w:val="22"/>
              </w:rPr>
              <w:t>Scurtг descriere a criteriilor de selecție</w:t>
            </w:r>
          </w:p>
        </w:tc>
        <w:tc>
          <w:tcPr>
            <w:tcW w:w="3969" w:type="dxa"/>
          </w:tcPr>
          <w:p w:rsidR="00F24ECA" w:rsidRPr="00A621AF" w:rsidRDefault="00F24ECA" w:rsidP="00A621AF">
            <w:pPr>
              <w:spacing w:line="276" w:lineRule="auto"/>
              <w:contextualSpacing/>
              <w:jc w:val="both"/>
              <w:rPr>
                <w:rFonts w:eastAsia="Times New Roman"/>
                <w:noProof w:val="0"/>
                <w:sz w:val="20"/>
                <w:szCs w:val="20"/>
              </w:rPr>
            </w:pPr>
          </w:p>
          <w:p w:rsidR="00F24ECA" w:rsidRPr="00A621AF" w:rsidRDefault="00F24ECA" w:rsidP="00A621AF">
            <w:pPr>
              <w:spacing w:line="276" w:lineRule="auto"/>
              <w:contextualSpacing/>
              <w:jc w:val="both"/>
              <w:rPr>
                <w:rFonts w:eastAsia="Times New Roman"/>
                <w:noProof w:val="0"/>
              </w:rPr>
            </w:pPr>
          </w:p>
          <w:p w:rsidR="00F24ECA" w:rsidRPr="00A621AF" w:rsidRDefault="00F24ECA" w:rsidP="00A621AF">
            <w:pPr>
              <w:spacing w:line="276" w:lineRule="auto"/>
              <w:contextualSpacing/>
              <w:jc w:val="both"/>
              <w:rPr>
                <w:rFonts w:eastAsia="Times New Roman"/>
                <w:noProof w:val="0"/>
              </w:rPr>
            </w:pPr>
          </w:p>
        </w:tc>
      </w:tr>
    </w:tbl>
    <w:p w:rsidR="00F24ECA" w:rsidRPr="00615E49" w:rsidRDefault="00F24ECA"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4111"/>
      </w:tblGrid>
      <w:tr w:rsidR="00F24ECA" w:rsidRPr="00615E49" w:rsidTr="00A621AF">
        <w:tc>
          <w:tcPr>
            <w:tcW w:w="5812" w:type="dxa"/>
            <w:shd w:val="clear" w:color="auto" w:fill="F2F2F2"/>
          </w:tcPr>
          <w:p w:rsidR="00F24ECA" w:rsidRPr="00A621AF" w:rsidRDefault="00F24ECA" w:rsidP="00A621AF">
            <w:pPr>
              <w:spacing w:line="276" w:lineRule="auto"/>
              <w:contextualSpacing/>
              <w:jc w:val="both"/>
              <w:rPr>
                <w:rFonts w:eastAsia="Times New Roman"/>
                <w:noProof w:val="0"/>
              </w:rPr>
            </w:pPr>
            <w:r w:rsidRPr="00A621AF">
              <w:rPr>
                <w:rFonts w:eastAsia="Times New Roman"/>
                <w:noProof w:val="0"/>
                <w:sz w:val="22"/>
                <w:szCs w:val="22"/>
              </w:rPr>
              <w:t>Data estimatг pentru publicarea anunțului de participare pentru contractul/contractele la care se referг anunțul de intenție</w:t>
            </w:r>
          </w:p>
        </w:tc>
        <w:tc>
          <w:tcPr>
            <w:tcW w:w="4111" w:type="dxa"/>
          </w:tcPr>
          <w:p w:rsidR="00F24ECA" w:rsidRPr="00A621AF" w:rsidRDefault="00F24ECA" w:rsidP="00A621AF">
            <w:pPr>
              <w:spacing w:line="276" w:lineRule="auto"/>
              <w:contextualSpacing/>
              <w:jc w:val="both"/>
              <w:rPr>
                <w:rFonts w:eastAsia="Times New Roman"/>
                <w:noProof w:val="0"/>
              </w:rPr>
            </w:pPr>
          </w:p>
        </w:tc>
      </w:tr>
      <w:tr w:rsidR="00F24ECA" w:rsidRPr="00615E49" w:rsidTr="00A621AF">
        <w:tc>
          <w:tcPr>
            <w:tcW w:w="5812" w:type="dxa"/>
            <w:shd w:val="clear" w:color="auto" w:fill="F2F2F2"/>
          </w:tcPr>
          <w:p w:rsidR="00F24ECA" w:rsidRPr="00A621AF" w:rsidRDefault="00F24ECA" w:rsidP="00A621AF">
            <w:pPr>
              <w:spacing w:line="276" w:lineRule="auto"/>
              <w:contextualSpacing/>
              <w:jc w:val="both"/>
              <w:rPr>
                <w:rFonts w:eastAsia="Times New Roman"/>
                <w:noProof w:val="0"/>
              </w:rPr>
            </w:pPr>
            <w:r w:rsidRPr="00A621AF">
              <w:rPr>
                <w:rFonts w:eastAsia="Times New Roman"/>
                <w:noProof w:val="0"/>
                <w:sz w:val="22"/>
                <w:szCs w:val="22"/>
              </w:rPr>
              <w:t>Tehnici și instrumente specifice de atribuire utilizate</w:t>
            </w:r>
          </w:p>
        </w:tc>
        <w:tc>
          <w:tcPr>
            <w:tcW w:w="4111" w:type="dxa"/>
          </w:tcPr>
          <w:p w:rsidR="00F24ECA" w:rsidRPr="00A621AF" w:rsidRDefault="00F24ECA" w:rsidP="00A621AF">
            <w:pPr>
              <w:spacing w:line="276" w:lineRule="auto"/>
              <w:contextualSpacing/>
              <w:jc w:val="both"/>
              <w:rPr>
                <w:rFonts w:eastAsia="Times New Roman"/>
                <w:noProof w:val="0"/>
              </w:rPr>
            </w:pPr>
            <w:r w:rsidRPr="00A621AF">
              <w:rPr>
                <w:rFonts w:eastAsia="Times New Roman"/>
                <w:noProof w:val="0"/>
                <w:sz w:val="22"/>
                <w:szCs w:val="22"/>
              </w:rPr>
              <w:t>Acord-cadru □</w:t>
            </w:r>
          </w:p>
          <w:p w:rsidR="00F24ECA" w:rsidRPr="00A621AF" w:rsidRDefault="00F24ECA" w:rsidP="00A621AF">
            <w:pPr>
              <w:spacing w:line="276" w:lineRule="auto"/>
              <w:contextualSpacing/>
              <w:jc w:val="both"/>
              <w:rPr>
                <w:rFonts w:eastAsia="Times New Roman"/>
                <w:noProof w:val="0"/>
              </w:rPr>
            </w:pPr>
            <w:r w:rsidRPr="00A621AF">
              <w:rPr>
                <w:rFonts w:eastAsia="Times New Roman"/>
                <w:noProof w:val="0"/>
                <w:sz w:val="22"/>
                <w:szCs w:val="22"/>
              </w:rPr>
              <w:t>Sistem dinamic de achiziție □</w:t>
            </w:r>
          </w:p>
        </w:tc>
      </w:tr>
      <w:tr w:rsidR="00F24ECA" w:rsidRPr="00615E49" w:rsidTr="00A621AF">
        <w:tc>
          <w:tcPr>
            <w:tcW w:w="5812" w:type="dxa"/>
            <w:shd w:val="clear" w:color="auto" w:fill="F2F2F2"/>
          </w:tcPr>
          <w:p w:rsidR="00F24ECA" w:rsidRPr="00A621AF" w:rsidRDefault="00F24ECA" w:rsidP="00A621AF">
            <w:pPr>
              <w:spacing w:line="276" w:lineRule="auto"/>
              <w:contextualSpacing/>
              <w:jc w:val="both"/>
              <w:rPr>
                <w:noProof w:val="0"/>
                <w:lang w:eastAsia="zh-CN"/>
              </w:rPr>
            </w:pPr>
            <w:r w:rsidRPr="00A621AF">
              <w:rPr>
                <w:noProof w:val="0"/>
                <w:sz w:val="22"/>
                <w:szCs w:val="22"/>
                <w:lang w:eastAsia="zh-CN"/>
              </w:rPr>
              <w:t>Contractul intră sub incidența Acordului privind achizițiile guvernamentale al Organizației Mondiale a Comerțului</w:t>
            </w:r>
          </w:p>
          <w:p w:rsidR="00F24ECA" w:rsidRPr="00A621AF" w:rsidRDefault="00F24ECA" w:rsidP="00A621AF">
            <w:pPr>
              <w:spacing w:line="276" w:lineRule="auto"/>
              <w:contextualSpacing/>
              <w:jc w:val="both"/>
              <w:rPr>
                <w:rFonts w:eastAsia="Times New Roman"/>
                <w:noProof w:val="0"/>
              </w:rPr>
            </w:pPr>
            <w:r w:rsidRPr="00A621AF">
              <w:rPr>
                <w:i/>
                <w:noProof w:val="0"/>
                <w:sz w:val="22"/>
                <w:szCs w:val="22"/>
                <w:lang w:eastAsia="zh-CN"/>
              </w:rPr>
              <w:t>(Numai în cazul anunțurilor transmise spre publicare în Jurnalul Oficial al Uniunii Europene,  în continuare JOUE)</w:t>
            </w:r>
          </w:p>
        </w:tc>
        <w:tc>
          <w:tcPr>
            <w:tcW w:w="4111" w:type="dxa"/>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Nu □</w:t>
            </w:r>
          </w:p>
          <w:p w:rsidR="00F24ECA" w:rsidRPr="00A621AF" w:rsidRDefault="00F24ECA" w:rsidP="00A621AF">
            <w:pPr>
              <w:spacing w:line="276" w:lineRule="auto"/>
              <w:contextualSpacing/>
              <w:jc w:val="both"/>
              <w:rPr>
                <w:rFonts w:eastAsia="Times New Roman"/>
                <w:noProof w:val="0"/>
              </w:rPr>
            </w:pPr>
            <w:r w:rsidRPr="00A621AF">
              <w:rPr>
                <w:rFonts w:eastAsia="Times New Roman"/>
                <w:noProof w:val="0"/>
                <w:sz w:val="22"/>
                <w:szCs w:val="22"/>
              </w:rPr>
              <w:t>Da □</w:t>
            </w:r>
          </w:p>
        </w:tc>
      </w:tr>
      <w:tr w:rsidR="00F24ECA" w:rsidRPr="00615E49" w:rsidTr="00A621AF">
        <w:tc>
          <w:tcPr>
            <w:tcW w:w="5812" w:type="dxa"/>
            <w:shd w:val="clear" w:color="auto" w:fill="F2F2F2"/>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Agenția Naționalг pentru Soluționarea Contestațiilor</w:t>
            </w:r>
          </w:p>
          <w:p w:rsidR="00F24ECA" w:rsidRPr="00A621AF" w:rsidRDefault="00F24ECA" w:rsidP="00A621AF">
            <w:pPr>
              <w:spacing w:line="276" w:lineRule="auto"/>
              <w:contextualSpacing/>
              <w:jc w:val="both"/>
              <w:rPr>
                <w:noProof w:val="0"/>
                <w:lang w:eastAsia="zh-CN"/>
              </w:rPr>
            </w:pPr>
          </w:p>
        </w:tc>
        <w:tc>
          <w:tcPr>
            <w:tcW w:w="4111" w:type="dxa"/>
          </w:tcPr>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mun. Chișinгu, bd. Ștefan cel Mare și Sfвnt, 124, MD-2001;</w:t>
            </w:r>
          </w:p>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 xml:space="preserve">tel/fax: (022) 820 652, 820-651 </w:t>
            </w:r>
          </w:p>
          <w:p w:rsidR="00F24ECA" w:rsidRPr="00A621AF" w:rsidRDefault="00F24ECA" w:rsidP="00A621AF">
            <w:pPr>
              <w:spacing w:line="276" w:lineRule="auto"/>
              <w:jc w:val="both"/>
              <w:rPr>
                <w:rFonts w:eastAsia="Times New Roman"/>
                <w:noProof w:val="0"/>
                <w:color w:val="0563C1"/>
                <w:u w:val="single"/>
              </w:rPr>
            </w:pPr>
            <w:r w:rsidRPr="00A621AF">
              <w:rPr>
                <w:rFonts w:eastAsia="Times New Roman"/>
                <w:noProof w:val="0"/>
                <w:sz w:val="22"/>
                <w:szCs w:val="22"/>
              </w:rPr>
              <w:t xml:space="preserve">e-mail: </w:t>
            </w:r>
            <w:hyperlink r:id="rId8" w:history="1">
              <w:r w:rsidRPr="00A621AF">
                <w:rPr>
                  <w:rFonts w:eastAsia="Times New Roman"/>
                  <w:noProof w:val="0"/>
                  <w:color w:val="0563C1"/>
                  <w:sz w:val="22"/>
                  <w:szCs w:val="22"/>
                  <w:u w:val="single"/>
                </w:rPr>
                <w:t>contestatii@ansc.md</w:t>
              </w:r>
            </w:hyperlink>
          </w:p>
          <w:p w:rsidR="00F24ECA" w:rsidRPr="00A621AF" w:rsidRDefault="00F24ECA" w:rsidP="00A621AF">
            <w:pPr>
              <w:spacing w:line="276" w:lineRule="auto"/>
              <w:jc w:val="both"/>
              <w:rPr>
                <w:rFonts w:eastAsia="Times New Roman"/>
                <w:noProof w:val="0"/>
              </w:rPr>
            </w:pPr>
            <w:r w:rsidRPr="00A621AF">
              <w:rPr>
                <w:rFonts w:eastAsia="Times New Roman"/>
                <w:noProof w:val="0"/>
                <w:sz w:val="22"/>
                <w:szCs w:val="22"/>
              </w:rPr>
              <w:t xml:space="preserve">pagina web: </w:t>
            </w:r>
            <w:r w:rsidRPr="00A621AF">
              <w:rPr>
                <w:rFonts w:eastAsia="Times New Roman"/>
                <w:noProof w:val="0"/>
                <w:color w:val="0563C1"/>
                <w:sz w:val="22"/>
                <w:szCs w:val="22"/>
                <w:u w:val="single"/>
              </w:rPr>
              <w:t>www.ansc.md</w:t>
            </w:r>
          </w:p>
        </w:tc>
      </w:tr>
      <w:tr w:rsidR="00F24ECA" w:rsidRPr="00615E49" w:rsidTr="00A621AF">
        <w:tc>
          <w:tcPr>
            <w:tcW w:w="5812" w:type="dxa"/>
            <w:shd w:val="clear" w:color="auto" w:fill="F2F2F2"/>
          </w:tcPr>
          <w:p w:rsidR="00F24ECA" w:rsidRPr="00A621AF" w:rsidRDefault="00F24ECA" w:rsidP="00A621AF">
            <w:pPr>
              <w:spacing w:line="276" w:lineRule="auto"/>
              <w:contextualSpacing/>
              <w:jc w:val="both"/>
              <w:rPr>
                <w:noProof w:val="0"/>
                <w:lang w:eastAsia="zh-CN"/>
              </w:rPr>
            </w:pPr>
            <w:r w:rsidRPr="00A621AF">
              <w:rPr>
                <w:noProof w:val="0"/>
                <w:sz w:val="22"/>
                <w:szCs w:val="22"/>
                <w:lang w:eastAsia="zh-CN"/>
              </w:rPr>
              <w:t>Alte informații relevante</w:t>
            </w:r>
          </w:p>
        </w:tc>
        <w:tc>
          <w:tcPr>
            <w:tcW w:w="4111" w:type="dxa"/>
          </w:tcPr>
          <w:p w:rsidR="00F24ECA" w:rsidRPr="00A621AF" w:rsidRDefault="00F24ECA" w:rsidP="00A621AF">
            <w:pPr>
              <w:spacing w:line="276" w:lineRule="auto"/>
              <w:jc w:val="both"/>
              <w:rPr>
                <w:rFonts w:eastAsia="Times New Roman"/>
                <w:noProof w:val="0"/>
              </w:rPr>
            </w:pPr>
          </w:p>
          <w:p w:rsidR="00F24ECA" w:rsidRPr="00A621AF" w:rsidRDefault="00F24ECA" w:rsidP="00A621AF">
            <w:pPr>
              <w:spacing w:line="276" w:lineRule="auto"/>
              <w:jc w:val="both"/>
              <w:rPr>
                <w:rFonts w:eastAsia="Times New Roman"/>
                <w:noProof w:val="0"/>
              </w:rPr>
            </w:pPr>
          </w:p>
        </w:tc>
      </w:tr>
    </w:tbl>
    <w:p w:rsidR="00F24ECA" w:rsidRPr="00615E49" w:rsidRDefault="00F24ECA" w:rsidP="00615E49">
      <w:pPr>
        <w:spacing w:after="160" w:line="276" w:lineRule="auto"/>
        <w:jc w:val="both"/>
        <w:rPr>
          <w:rFonts w:eastAsia="Times New Roman"/>
          <w:noProof w:val="0"/>
        </w:rPr>
      </w:pPr>
    </w:p>
    <w:p w:rsidR="00F24ECA" w:rsidRPr="00615E49" w:rsidRDefault="00F24ECA" w:rsidP="00615E49">
      <w:pPr>
        <w:spacing w:before="120" w:after="120" w:line="276" w:lineRule="auto"/>
        <w:ind w:firstLine="567"/>
        <w:rPr>
          <w:rFonts w:eastAsia="Times New Roman"/>
          <w:b/>
          <w:noProof w:val="0"/>
        </w:rPr>
      </w:pPr>
      <w:r w:rsidRPr="00615E49">
        <w:rPr>
          <w:rFonts w:eastAsia="Times New Roman"/>
          <w:b/>
          <w:noProof w:val="0"/>
        </w:rPr>
        <w:t>Conducгtorul grupului de lucru:  ___________________________                L.Ș.</w:t>
      </w:r>
    </w:p>
    <w:p w:rsidR="00F24ECA" w:rsidRPr="00615E49"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Default="00F24ECA" w:rsidP="00615E49">
      <w:pPr>
        <w:spacing w:after="160" w:line="276" w:lineRule="auto"/>
        <w:jc w:val="both"/>
        <w:rPr>
          <w:rFonts w:eastAsia="Times New Roman"/>
          <w:noProof w:val="0"/>
        </w:rPr>
      </w:pPr>
    </w:p>
    <w:p w:rsidR="00F24ECA" w:rsidRPr="00615E49" w:rsidRDefault="00F24ECA" w:rsidP="00615E49">
      <w:pPr>
        <w:spacing w:after="160" w:line="276" w:lineRule="auto"/>
        <w:jc w:val="both"/>
        <w:rPr>
          <w:rFonts w:eastAsia="Times New Roman"/>
          <w:noProof w:val="0"/>
        </w:rPr>
      </w:pPr>
    </w:p>
    <w:p w:rsidR="00F24ECA" w:rsidRPr="00615E49" w:rsidRDefault="00F24ECA" w:rsidP="00615E49">
      <w:pPr>
        <w:spacing w:after="160" w:line="276" w:lineRule="auto"/>
        <w:jc w:val="both"/>
        <w:rPr>
          <w:rFonts w:eastAsia="Times New Roman"/>
          <w:i/>
          <w:noProof w:val="0"/>
        </w:rPr>
      </w:pPr>
      <w:r w:rsidRPr="00615E49">
        <w:rPr>
          <w:rFonts w:eastAsia="Times New Roman"/>
          <w:b/>
          <w:i/>
          <w:noProof w:val="0"/>
          <w:color w:val="FF0000"/>
        </w:rPr>
        <w:t>Notг:</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F24ECA" w:rsidRPr="004B16DD" w:rsidRDefault="00F24ECA" w:rsidP="009C2F8F">
      <w:pPr>
        <w:jc w:val="right"/>
        <w:rPr>
          <w:noProof w:val="0"/>
          <w:sz w:val="22"/>
          <w:szCs w:val="22"/>
          <w:lang w:val="it-IT"/>
        </w:rPr>
      </w:pPr>
      <w:r w:rsidRPr="00A30B00">
        <w:rPr>
          <w:noProof w:val="0"/>
          <w:lang w:val="it-IT"/>
        </w:rPr>
        <w:t>Anexa nr.</w:t>
      </w:r>
      <w:r>
        <w:rPr>
          <w:noProof w:val="0"/>
          <w:lang w:val="it-IT"/>
        </w:rPr>
        <w:t xml:space="preserve"> 2</w:t>
      </w:r>
    </w:p>
    <w:p w:rsidR="00F24ECA" w:rsidRPr="00D22624" w:rsidRDefault="00F24ECA" w:rsidP="009C2F8F">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9C2F8F">
      <w:pPr>
        <w:jc w:val="right"/>
        <w:rPr>
          <w:noProof w:val="0"/>
          <w:lang w:val="it-IT"/>
        </w:rPr>
      </w:pPr>
      <w:r w:rsidRPr="0003591A">
        <w:rPr>
          <w:noProof w:val="0"/>
          <w:lang w:val="it-IT"/>
        </w:rPr>
        <w:t>din “____” ________ 20___</w:t>
      </w:r>
    </w:p>
    <w:p w:rsidR="00F24ECA" w:rsidRPr="00A50D0A" w:rsidRDefault="00F24ECA" w:rsidP="00BE362C">
      <w:pPr>
        <w:spacing w:before="120"/>
        <w:rPr>
          <w:noProof w:val="0"/>
          <w:sz w:val="20"/>
          <w:szCs w:val="20"/>
          <w:lang w:eastAsia="ru-RU"/>
        </w:rPr>
      </w:pPr>
    </w:p>
    <w:p w:rsidR="00F24ECA" w:rsidRDefault="00F24ECA" w:rsidP="00093AE5">
      <w:pPr>
        <w:pStyle w:val="Style3"/>
        <w:tabs>
          <w:tab w:val="left" w:pos="567"/>
        </w:tabs>
        <w:spacing w:before="0" w:beforeAutospacing="0" w:after="0"/>
        <w:ind w:left="0" w:firstLine="0"/>
        <w:jc w:val="center"/>
        <w:rPr>
          <w:rFonts w:eastAsia="PMingLiU"/>
          <w:lang w:val="it-IT" w:eastAsia="zh-CN"/>
        </w:rPr>
      </w:pPr>
    </w:p>
    <w:p w:rsidR="00F24ECA" w:rsidRPr="00BE362C" w:rsidRDefault="00F24ECA"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F24ECA" w:rsidRPr="00BE362C" w:rsidRDefault="00F24ECA" w:rsidP="00BE362C">
      <w:pPr>
        <w:rPr>
          <w:noProof w:val="0"/>
          <w:sz w:val="20"/>
          <w:szCs w:val="20"/>
          <w:lang w:val="it-IT" w:eastAsia="ru-RU"/>
        </w:rPr>
      </w:pPr>
    </w:p>
    <w:p w:rsidR="00F24ECA" w:rsidRPr="00BE362C" w:rsidRDefault="00F24ECA" w:rsidP="001A1A16">
      <w:pPr>
        <w:shd w:val="clear" w:color="auto" w:fill="FFFFFF"/>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lang w:val="it-IT" w:eastAsia="ru-RU"/>
        </w:rPr>
        <w:t>___________________________________________________________</w:t>
      </w:r>
      <w:r>
        <w:rPr>
          <w:b/>
          <w:noProof w:val="0"/>
          <w:shd w:val="clear" w:color="auto" w:fill="FFFFFF"/>
          <w:lang w:val="it-IT" w:eastAsia="ru-RU"/>
        </w:rPr>
        <w:t xml:space="preserve">______________    </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F24ECA" w:rsidRPr="00BE362C" w:rsidRDefault="00F24ECA" w:rsidP="001A1A16">
      <w:pPr>
        <w:shd w:val="clear" w:color="auto" w:fill="FFFFFF"/>
        <w:spacing w:before="120"/>
        <w:outlineLvl w:val="0"/>
        <w:rPr>
          <w:b/>
          <w:noProof w:val="0"/>
          <w:sz w:val="32"/>
          <w:szCs w:val="32"/>
          <w:lang w:eastAsia="ru-RU"/>
        </w:rPr>
      </w:pPr>
    </w:p>
    <w:p w:rsidR="00F24ECA" w:rsidRPr="00BE362C" w:rsidRDefault="00F24ECA" w:rsidP="00BE362C">
      <w:pPr>
        <w:shd w:val="clear" w:color="auto" w:fill="FFFFFF"/>
        <w:rPr>
          <w:noProof w:val="0"/>
          <w:sz w:val="20"/>
          <w:szCs w:val="20"/>
          <w:lang w:val="it-IT" w:eastAsia="ru-RU"/>
        </w:rPr>
      </w:pPr>
    </w:p>
    <w:p w:rsidR="00F24ECA" w:rsidRPr="00BE362C" w:rsidRDefault="00F24ECA"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F24ECA" w:rsidRPr="00BE362C" w:rsidRDefault="00F24ECA"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lang w:val="ru-RU" w:eastAsia="ru-RU"/>
        </w:rPr>
        <w:t>________________________________________________________________</w:t>
      </w:r>
    </w:p>
    <w:p w:rsidR="00F24ECA" w:rsidRPr="00BE362C" w:rsidRDefault="00F24ECA"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F24ECA" w:rsidRPr="00BE362C" w:rsidRDefault="00F24ECA"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lang w:val="ru-RU" w:eastAsia="ru-RU"/>
        </w:rPr>
        <w:t>_________________________________________________</w:t>
      </w:r>
      <w:r>
        <w:rPr>
          <w:b/>
          <w:noProof w:val="0"/>
          <w:shd w:val="clear" w:color="auto" w:fill="FFFFFF"/>
          <w:lang w:val="ru-RU" w:eastAsia="ru-RU"/>
        </w:rPr>
        <w:softHyphen/>
      </w:r>
      <w:r>
        <w:rPr>
          <w:b/>
          <w:noProof w:val="0"/>
          <w:shd w:val="clear" w:color="auto" w:fill="FFFFFF"/>
          <w:lang w:val="ru-RU" w:eastAsia="ru-RU"/>
        </w:rPr>
        <w:softHyphen/>
      </w:r>
    </w:p>
    <w:p w:rsidR="00F24ECA" w:rsidRPr="00BE362C" w:rsidRDefault="00F24ECA" w:rsidP="00156704">
      <w:pPr>
        <w:numPr>
          <w:ilvl w:val="0"/>
          <w:numId w:val="12"/>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lang w:val="it-IT" w:eastAsia="ru-RU"/>
        </w:rPr>
        <w:t>___________</w:t>
      </w:r>
      <w:r>
        <w:rPr>
          <w:b/>
          <w:noProof w:val="0"/>
          <w:shd w:val="clear" w:color="auto" w:fill="FFFFFF"/>
          <w:lang w:val="it-IT" w:eastAsia="ru-RU"/>
        </w:rPr>
        <w:t>_</w:t>
      </w:r>
    </w:p>
    <w:p w:rsidR="00F24ECA" w:rsidRPr="00BE362C" w:rsidRDefault="00F24ECA" w:rsidP="00366E2C">
      <w:pPr>
        <w:numPr>
          <w:ilvl w:val="0"/>
          <w:numId w:val="12"/>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F24ECA" w:rsidRPr="00BE362C" w:rsidRDefault="00F24ECA" w:rsidP="00156704">
      <w:pPr>
        <w:numPr>
          <w:ilvl w:val="0"/>
          <w:numId w:val="1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F24ECA" w:rsidRPr="00BE362C" w:rsidRDefault="00F24ECA" w:rsidP="00366E2C">
      <w:pPr>
        <w:numPr>
          <w:ilvl w:val="0"/>
          <w:numId w:val="1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0A0"/>
      </w:tblPr>
      <w:tblGrid>
        <w:gridCol w:w="537"/>
        <w:gridCol w:w="1025"/>
        <w:gridCol w:w="2393"/>
        <w:gridCol w:w="990"/>
        <w:gridCol w:w="1170"/>
        <w:gridCol w:w="1980"/>
        <w:gridCol w:w="1980"/>
      </w:tblGrid>
      <w:tr w:rsidR="00F24ECA"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F24ECA" w:rsidRPr="00093AE5" w:rsidRDefault="00F24ECA" w:rsidP="00BE362C">
            <w:pPr>
              <w:shd w:val="clear" w:color="auto" w:fill="FFFFFF"/>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F24ECA" w:rsidRPr="00BE362C" w:rsidRDefault="00F24ECA"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24ECA"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F24ECA" w:rsidRPr="00BE362C" w:rsidRDefault="00F24ECA" w:rsidP="00BE362C">
            <w:pPr>
              <w:shd w:val="clear" w:color="auto" w:fill="FFFFFF"/>
              <w:spacing w:before="120"/>
              <w:jc w:val="center"/>
              <w:rPr>
                <w:noProof w:val="0"/>
                <w:sz w:val="20"/>
                <w:szCs w:val="20"/>
                <w:lang w:val="ru-RU" w:eastAsia="ru-RU"/>
              </w:rPr>
            </w:pPr>
          </w:p>
        </w:tc>
      </w:tr>
      <w:tr w:rsidR="00F24ECA"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F24ECA" w:rsidRPr="00BE362C" w:rsidRDefault="00F24ECA" w:rsidP="00BE362C">
            <w:pPr>
              <w:shd w:val="clear" w:color="auto" w:fill="FFFFFF"/>
              <w:spacing w:before="120"/>
              <w:jc w:val="center"/>
              <w:rPr>
                <w:noProof w:val="0"/>
                <w:sz w:val="20"/>
                <w:szCs w:val="20"/>
                <w:lang w:val="ru-RU" w:eastAsia="ru-RU"/>
              </w:rPr>
            </w:pPr>
          </w:p>
        </w:tc>
      </w:tr>
      <w:tr w:rsidR="00F24ECA"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F24ECA" w:rsidRPr="00BE362C" w:rsidRDefault="00F24ECA" w:rsidP="00BE362C">
            <w:pPr>
              <w:shd w:val="clear" w:color="auto" w:fill="FFFFFF"/>
              <w:spacing w:before="120"/>
              <w:jc w:val="center"/>
              <w:rPr>
                <w:noProof w:val="0"/>
                <w:sz w:val="20"/>
                <w:szCs w:val="20"/>
                <w:lang w:val="ru-RU" w:eastAsia="ru-RU"/>
              </w:rPr>
            </w:pPr>
          </w:p>
        </w:tc>
      </w:tr>
      <w:tr w:rsidR="00F24ECA"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F24ECA" w:rsidRPr="00BE362C" w:rsidRDefault="00F24ECA" w:rsidP="00BE362C">
            <w:pPr>
              <w:shd w:val="clear" w:color="auto" w:fill="FFFFFF"/>
              <w:spacing w:before="120"/>
              <w:jc w:val="center"/>
              <w:rPr>
                <w:noProof w:val="0"/>
                <w:sz w:val="20"/>
                <w:szCs w:val="20"/>
                <w:lang w:val="ru-RU" w:eastAsia="ru-RU"/>
              </w:rPr>
            </w:pPr>
          </w:p>
        </w:tc>
      </w:tr>
      <w:tr w:rsidR="00F24ECA"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F24ECA" w:rsidRPr="00BE362C" w:rsidRDefault="00F24ECA"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F24ECA" w:rsidRPr="00BE362C" w:rsidRDefault="00F24ECA" w:rsidP="00BE362C">
            <w:pPr>
              <w:shd w:val="clear" w:color="auto" w:fill="FFFFFF"/>
              <w:spacing w:before="120"/>
              <w:jc w:val="center"/>
              <w:rPr>
                <w:noProof w:val="0"/>
                <w:sz w:val="20"/>
                <w:szCs w:val="20"/>
                <w:lang w:val="ru-RU" w:eastAsia="ru-RU"/>
              </w:rPr>
            </w:pPr>
          </w:p>
        </w:tc>
      </w:tr>
    </w:tbl>
    <w:p w:rsidR="00F24ECA" w:rsidRDefault="00F24ECA" w:rsidP="00156704">
      <w:pPr>
        <w:numPr>
          <w:ilvl w:val="0"/>
          <w:numId w:val="12"/>
        </w:numPr>
        <w:shd w:val="clear" w:color="auto" w:fill="FFFFFF"/>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F24ECA" w:rsidRPr="00646BE6" w:rsidRDefault="00F24ECA" w:rsidP="0042296C">
      <w:pPr>
        <w:numPr>
          <w:ilvl w:val="0"/>
          <w:numId w:val="12"/>
        </w:numPr>
        <w:shd w:val="clear" w:color="auto" w:fill="FFFFFF"/>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F24ECA" w:rsidRPr="00BE362C" w:rsidRDefault="00F24ECA" w:rsidP="00156704">
      <w:pPr>
        <w:numPr>
          <w:ilvl w:val="0"/>
          <w:numId w:val="13"/>
        </w:numPr>
        <w:shd w:val="clear" w:color="auto" w:fill="FFFFFF"/>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F24ECA" w:rsidRPr="00BE362C" w:rsidRDefault="00F24ECA"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F24ECA" w:rsidRPr="00BE362C" w:rsidRDefault="00F24ECA"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F24ECA" w:rsidRDefault="00F24ECA" w:rsidP="00156704">
      <w:pPr>
        <w:numPr>
          <w:ilvl w:val="0"/>
          <w:numId w:val="13"/>
        </w:numPr>
        <w:shd w:val="clear" w:color="auto" w:fill="FFFFFF"/>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F24ECA" w:rsidRPr="00BE362C" w:rsidRDefault="00F24ECA" w:rsidP="00366E2C">
      <w:pPr>
        <w:shd w:val="clear" w:color="auto" w:fill="FFFFFF"/>
        <w:tabs>
          <w:tab w:val="right" w:pos="426"/>
        </w:tabs>
        <w:rPr>
          <w:noProof w:val="0"/>
          <w:lang w:val="it-IT" w:eastAsia="ru-RU"/>
        </w:rPr>
      </w:pPr>
    </w:p>
    <w:p w:rsidR="00F24ECA" w:rsidRPr="0023561A" w:rsidRDefault="00F24ECA" w:rsidP="00156704">
      <w:pPr>
        <w:numPr>
          <w:ilvl w:val="0"/>
          <w:numId w:val="12"/>
        </w:numPr>
        <w:shd w:val="clear" w:color="auto" w:fill="FFFFFF"/>
        <w:tabs>
          <w:tab w:val="right" w:pos="426"/>
        </w:tabs>
        <w:spacing w:before="120"/>
        <w:ind w:left="0" w:firstLine="0"/>
        <w:rPr>
          <w:b/>
          <w:noProof w:val="0"/>
          <w:lang w:val="pt-BR" w:eastAsia="ru-RU"/>
        </w:rPr>
      </w:pPr>
      <w:r w:rsidRPr="0023561A">
        <w:rPr>
          <w:b/>
          <w:noProof w:val="0"/>
          <w:lang w:val="pt-BR" w:eastAsia="ru-RU"/>
        </w:rPr>
        <w:t>Admiterea sau interzicerea ofertelor alternative: ________________________</w:t>
      </w:r>
      <w:r>
        <w:rPr>
          <w:b/>
          <w:noProof w:val="0"/>
          <w:lang w:eastAsia="ru-RU"/>
        </w:rPr>
        <w:t>___</w:t>
      </w:r>
    </w:p>
    <w:p w:rsidR="00F24ECA" w:rsidRPr="0094296A" w:rsidRDefault="00F24ECA" w:rsidP="00867676">
      <w:pPr>
        <w:shd w:val="clear" w:color="auto" w:fill="FFFFFF"/>
        <w:tabs>
          <w:tab w:val="right" w:pos="426"/>
        </w:tabs>
        <w:rPr>
          <w:noProof w:val="0"/>
          <w:sz w:val="20"/>
          <w:lang w:val="en-US" w:eastAsia="ru-RU"/>
        </w:rPr>
      </w:pPr>
      <w:r w:rsidRPr="0023561A">
        <w:rPr>
          <w:noProof w:val="0"/>
          <w:sz w:val="20"/>
          <w:lang w:val="pt-BR"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F24ECA" w:rsidRPr="00BE362C" w:rsidRDefault="00F24ECA"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F24ECA" w:rsidRPr="00BE362C" w:rsidRDefault="00F24ECA"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F24ECA" w:rsidRPr="00BE362C" w:rsidRDefault="00F24ECA"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F24ECA" w:rsidRPr="00BE362C" w:rsidRDefault="00F24ECA" w:rsidP="00BE362C">
      <w:pPr>
        <w:shd w:val="clear" w:color="auto" w:fill="FFFFFF"/>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F24ECA" w:rsidRPr="00BE362C" w:rsidRDefault="00F24ECA" w:rsidP="00156704">
      <w:pPr>
        <w:numPr>
          <w:ilvl w:val="0"/>
          <w:numId w:val="12"/>
        </w:numPr>
        <w:shd w:val="clear" w:color="auto" w:fill="FFFFFF"/>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F24ECA" w:rsidRPr="0094296A" w:rsidRDefault="00F24ECA" w:rsidP="00BE362C">
      <w:pPr>
        <w:shd w:val="clear" w:color="auto" w:fill="FFFFFF"/>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F24ECA" w:rsidRPr="0023561A" w:rsidRDefault="00F24ECA" w:rsidP="00867676">
      <w:pPr>
        <w:numPr>
          <w:ilvl w:val="0"/>
          <w:numId w:val="12"/>
        </w:numPr>
        <w:shd w:val="clear" w:color="auto" w:fill="FFFFFF"/>
        <w:tabs>
          <w:tab w:val="right" w:pos="426"/>
        </w:tabs>
        <w:spacing w:before="120"/>
        <w:ind w:left="360"/>
        <w:jc w:val="both"/>
        <w:rPr>
          <w:b/>
          <w:noProof w:val="0"/>
          <w:lang w:val="en-US" w:eastAsia="ru-RU"/>
        </w:rPr>
      </w:pPr>
      <w:r w:rsidRPr="0023561A">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3391"/>
        <w:gridCol w:w="3209"/>
        <w:gridCol w:w="1595"/>
      </w:tblGrid>
      <w:tr w:rsidR="00F24ECA" w:rsidRPr="00BE362C" w:rsidTr="00A621AF">
        <w:tc>
          <w:tcPr>
            <w:tcW w:w="560" w:type="dxa"/>
          </w:tcPr>
          <w:p w:rsidR="00F24ECA" w:rsidRPr="00A621AF" w:rsidRDefault="00F24ECA" w:rsidP="00A621AF">
            <w:pPr>
              <w:shd w:val="clear" w:color="auto" w:fill="FFFFFF"/>
              <w:tabs>
                <w:tab w:val="left" w:pos="612"/>
              </w:tabs>
              <w:spacing w:before="120" w:after="120"/>
              <w:rPr>
                <w:b/>
                <w:iCs/>
                <w:noProof w:val="0"/>
                <w:sz w:val="20"/>
                <w:szCs w:val="20"/>
                <w:lang w:val="ru-RU" w:eastAsia="ru-RU"/>
              </w:rPr>
            </w:pPr>
            <w:r w:rsidRPr="00A621AF">
              <w:rPr>
                <w:b/>
                <w:iCs/>
                <w:noProof w:val="0"/>
                <w:sz w:val="20"/>
                <w:szCs w:val="20"/>
                <w:lang w:val="ru-RU" w:eastAsia="ru-RU"/>
              </w:rPr>
              <w:t>Nr. d/o</w:t>
            </w:r>
          </w:p>
        </w:tc>
        <w:tc>
          <w:tcPr>
            <w:tcW w:w="3391" w:type="dxa"/>
          </w:tcPr>
          <w:p w:rsidR="00F24ECA" w:rsidRPr="00A621AF" w:rsidRDefault="00F24ECA" w:rsidP="00A621AF">
            <w:pPr>
              <w:shd w:val="clear" w:color="auto" w:fill="FFFFFF"/>
              <w:tabs>
                <w:tab w:val="left" w:pos="612"/>
              </w:tabs>
              <w:spacing w:before="120" w:after="120"/>
              <w:jc w:val="center"/>
              <w:rPr>
                <w:b/>
                <w:iCs/>
                <w:noProof w:val="0"/>
                <w:sz w:val="20"/>
                <w:szCs w:val="20"/>
                <w:lang w:eastAsia="ru-RU"/>
              </w:rPr>
            </w:pPr>
            <w:r w:rsidRPr="00A621AF">
              <w:rPr>
                <w:b/>
                <w:iCs/>
                <w:noProof w:val="0"/>
                <w:sz w:val="20"/>
                <w:szCs w:val="20"/>
                <w:lang w:eastAsia="ru-RU"/>
              </w:rPr>
              <w:t>Criteriile de calificare și de selecție</w:t>
            </w:r>
          </w:p>
          <w:p w:rsidR="00F24ECA" w:rsidRPr="00A621AF" w:rsidRDefault="00F24ECA" w:rsidP="00A621AF">
            <w:pPr>
              <w:shd w:val="clear" w:color="auto" w:fill="FFFFFF"/>
              <w:tabs>
                <w:tab w:val="left" w:pos="612"/>
              </w:tabs>
              <w:spacing w:before="120" w:after="120"/>
              <w:jc w:val="center"/>
              <w:rPr>
                <w:b/>
                <w:iCs/>
                <w:noProof w:val="0"/>
                <w:sz w:val="20"/>
                <w:szCs w:val="20"/>
                <w:lang w:val="en-GB" w:eastAsia="ru-RU"/>
              </w:rPr>
            </w:pPr>
            <w:r w:rsidRPr="00A621AF">
              <w:rPr>
                <w:b/>
                <w:iCs/>
                <w:noProof w:val="0"/>
                <w:sz w:val="20"/>
                <w:szCs w:val="20"/>
                <w:lang w:val="en-GB" w:eastAsia="ru-RU"/>
              </w:rPr>
              <w:t>(Descrierea</w:t>
            </w:r>
            <w:r w:rsidRPr="00A621AF">
              <w:rPr>
                <w:b/>
                <w:iCs/>
                <w:noProof w:val="0"/>
                <w:sz w:val="20"/>
                <w:szCs w:val="20"/>
                <w:lang w:eastAsia="ru-RU"/>
              </w:rPr>
              <w:t xml:space="preserve"> </w:t>
            </w:r>
            <w:r w:rsidRPr="00A621AF">
              <w:rPr>
                <w:b/>
                <w:iCs/>
                <w:noProof w:val="0"/>
                <w:sz w:val="20"/>
                <w:szCs w:val="20"/>
                <w:lang w:val="en-GB" w:eastAsia="ru-RU"/>
              </w:rPr>
              <w:t>criteriului/cerinței)</w:t>
            </w:r>
          </w:p>
        </w:tc>
        <w:tc>
          <w:tcPr>
            <w:tcW w:w="3209" w:type="dxa"/>
          </w:tcPr>
          <w:p w:rsidR="00F24ECA" w:rsidRPr="00A621AF" w:rsidRDefault="00F24ECA" w:rsidP="00A621AF">
            <w:pPr>
              <w:shd w:val="clear" w:color="auto" w:fill="FFFFFF"/>
              <w:tabs>
                <w:tab w:val="left" w:pos="612"/>
              </w:tabs>
              <w:spacing w:before="120" w:after="120"/>
              <w:jc w:val="center"/>
              <w:rPr>
                <w:b/>
                <w:iCs/>
                <w:noProof w:val="0"/>
                <w:sz w:val="20"/>
                <w:szCs w:val="20"/>
                <w:lang w:val="it-IT" w:eastAsia="ru-RU"/>
              </w:rPr>
            </w:pPr>
            <w:r w:rsidRPr="00A621AF">
              <w:rPr>
                <w:b/>
                <w:iCs/>
                <w:noProof w:val="0"/>
                <w:sz w:val="20"/>
                <w:szCs w:val="20"/>
                <w:lang w:val="it-IT" w:eastAsia="ru-RU"/>
              </w:rPr>
              <w:t>Mod de demonstrare a îndeplinirii criteriului/cerinței:</w:t>
            </w:r>
          </w:p>
        </w:tc>
        <w:tc>
          <w:tcPr>
            <w:tcW w:w="1595" w:type="dxa"/>
          </w:tcPr>
          <w:p w:rsidR="00F24ECA" w:rsidRPr="00A621AF" w:rsidRDefault="00F24ECA"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Nivelul</w:t>
            </w:r>
            <w:r w:rsidRPr="00A621AF">
              <w:rPr>
                <w:b/>
                <w:iCs/>
                <w:noProof w:val="0"/>
                <w:sz w:val="20"/>
                <w:szCs w:val="20"/>
                <w:lang w:eastAsia="ru-RU"/>
              </w:rPr>
              <w:t xml:space="preserve"> </w:t>
            </w:r>
            <w:r w:rsidRPr="00A621AF">
              <w:rPr>
                <w:b/>
                <w:iCs/>
                <w:noProof w:val="0"/>
                <w:sz w:val="20"/>
                <w:szCs w:val="20"/>
                <w:lang w:val="ru-RU" w:eastAsia="ru-RU"/>
              </w:rPr>
              <w:t>minim/</w:t>
            </w:r>
            <w:r w:rsidRPr="00A621AF">
              <w:rPr>
                <w:b/>
                <w:iCs/>
                <w:noProof w:val="0"/>
                <w:sz w:val="20"/>
                <w:szCs w:val="20"/>
                <w:lang w:val="ru-RU" w:eastAsia="ru-RU"/>
              </w:rPr>
              <w:br/>
              <w:t>Obligativitatea</w:t>
            </w:r>
          </w:p>
        </w:tc>
      </w:tr>
      <w:tr w:rsidR="00F24ECA" w:rsidRPr="00BE362C" w:rsidTr="00A621AF">
        <w:tc>
          <w:tcPr>
            <w:tcW w:w="560" w:type="dxa"/>
          </w:tcPr>
          <w:p w:rsidR="00F24ECA" w:rsidRPr="00A621AF" w:rsidRDefault="00F24ECA" w:rsidP="00A621AF">
            <w:pPr>
              <w:shd w:val="clear" w:color="auto" w:fill="FFFFFF"/>
              <w:tabs>
                <w:tab w:val="left" w:pos="612"/>
              </w:tabs>
              <w:spacing w:before="120" w:after="120"/>
              <w:rPr>
                <w:iCs/>
                <w:noProof w:val="0"/>
                <w:lang w:val="ru-RU" w:eastAsia="ru-RU"/>
              </w:rPr>
            </w:pPr>
          </w:p>
        </w:tc>
        <w:tc>
          <w:tcPr>
            <w:tcW w:w="3391" w:type="dxa"/>
          </w:tcPr>
          <w:p w:rsidR="00F24ECA" w:rsidRPr="00A621AF" w:rsidRDefault="00F24ECA" w:rsidP="00A621AF">
            <w:pPr>
              <w:shd w:val="clear" w:color="auto" w:fill="FFFFFF"/>
              <w:tabs>
                <w:tab w:val="left" w:pos="612"/>
              </w:tabs>
              <w:spacing w:before="120" w:after="120"/>
              <w:rPr>
                <w:iCs/>
                <w:noProof w:val="0"/>
                <w:lang w:val="ru-RU" w:eastAsia="ru-RU"/>
              </w:rPr>
            </w:pPr>
          </w:p>
        </w:tc>
        <w:tc>
          <w:tcPr>
            <w:tcW w:w="3209" w:type="dxa"/>
          </w:tcPr>
          <w:p w:rsidR="00F24ECA" w:rsidRPr="00A621AF" w:rsidRDefault="00F24ECA" w:rsidP="00A621AF">
            <w:pPr>
              <w:shd w:val="clear" w:color="auto" w:fill="FFFFFF"/>
              <w:tabs>
                <w:tab w:val="left" w:pos="612"/>
              </w:tabs>
              <w:spacing w:before="120" w:after="120"/>
              <w:rPr>
                <w:iCs/>
                <w:noProof w:val="0"/>
                <w:lang w:val="ru-RU" w:eastAsia="ru-RU"/>
              </w:rPr>
            </w:pPr>
          </w:p>
        </w:tc>
        <w:tc>
          <w:tcPr>
            <w:tcW w:w="1595" w:type="dxa"/>
          </w:tcPr>
          <w:p w:rsidR="00F24ECA" w:rsidRPr="00A621AF" w:rsidRDefault="00F24ECA" w:rsidP="00A621AF">
            <w:pPr>
              <w:shd w:val="clear" w:color="auto" w:fill="FFFFFF"/>
              <w:tabs>
                <w:tab w:val="left" w:pos="612"/>
              </w:tabs>
              <w:spacing w:before="120" w:after="120"/>
              <w:rPr>
                <w:iCs/>
                <w:noProof w:val="0"/>
                <w:lang w:val="ru-RU" w:eastAsia="ru-RU"/>
              </w:rPr>
            </w:pPr>
          </w:p>
        </w:tc>
      </w:tr>
      <w:tr w:rsidR="00F24ECA" w:rsidRPr="00BE362C" w:rsidTr="00A621AF">
        <w:tc>
          <w:tcPr>
            <w:tcW w:w="560" w:type="dxa"/>
          </w:tcPr>
          <w:p w:rsidR="00F24ECA" w:rsidRPr="00A621AF" w:rsidRDefault="00F24ECA" w:rsidP="00A621AF">
            <w:pPr>
              <w:shd w:val="clear" w:color="auto" w:fill="FFFFFF"/>
              <w:tabs>
                <w:tab w:val="left" w:pos="612"/>
              </w:tabs>
              <w:spacing w:before="120" w:after="120"/>
              <w:rPr>
                <w:iCs/>
                <w:noProof w:val="0"/>
                <w:lang w:val="ru-RU" w:eastAsia="ru-RU"/>
              </w:rPr>
            </w:pPr>
          </w:p>
        </w:tc>
        <w:tc>
          <w:tcPr>
            <w:tcW w:w="3391" w:type="dxa"/>
          </w:tcPr>
          <w:p w:rsidR="00F24ECA" w:rsidRPr="00A621AF" w:rsidRDefault="00F24ECA" w:rsidP="00A621AF">
            <w:pPr>
              <w:shd w:val="clear" w:color="auto" w:fill="FFFFFF"/>
              <w:tabs>
                <w:tab w:val="left" w:pos="612"/>
              </w:tabs>
              <w:spacing w:before="120" w:after="120"/>
              <w:rPr>
                <w:iCs/>
                <w:noProof w:val="0"/>
                <w:lang w:val="ru-RU" w:eastAsia="ru-RU"/>
              </w:rPr>
            </w:pPr>
          </w:p>
        </w:tc>
        <w:tc>
          <w:tcPr>
            <w:tcW w:w="3209" w:type="dxa"/>
          </w:tcPr>
          <w:p w:rsidR="00F24ECA" w:rsidRPr="00A621AF" w:rsidRDefault="00F24ECA" w:rsidP="00A621AF">
            <w:pPr>
              <w:shd w:val="clear" w:color="auto" w:fill="FFFFFF"/>
              <w:tabs>
                <w:tab w:val="left" w:pos="612"/>
              </w:tabs>
              <w:spacing w:before="120" w:after="120"/>
              <w:rPr>
                <w:iCs/>
                <w:noProof w:val="0"/>
                <w:lang w:val="ru-RU" w:eastAsia="ru-RU"/>
              </w:rPr>
            </w:pPr>
          </w:p>
        </w:tc>
        <w:tc>
          <w:tcPr>
            <w:tcW w:w="1595" w:type="dxa"/>
          </w:tcPr>
          <w:p w:rsidR="00F24ECA" w:rsidRPr="00A621AF" w:rsidRDefault="00F24ECA" w:rsidP="00A621AF">
            <w:pPr>
              <w:shd w:val="clear" w:color="auto" w:fill="FFFFFF"/>
              <w:tabs>
                <w:tab w:val="left" w:pos="612"/>
              </w:tabs>
              <w:spacing w:before="120" w:after="120"/>
              <w:rPr>
                <w:iCs/>
                <w:noProof w:val="0"/>
                <w:lang w:val="ru-RU" w:eastAsia="ru-RU"/>
              </w:rPr>
            </w:pPr>
          </w:p>
        </w:tc>
      </w:tr>
    </w:tbl>
    <w:p w:rsidR="00F24ECA" w:rsidRPr="0023561A" w:rsidRDefault="00F24ECA" w:rsidP="00E36039">
      <w:pPr>
        <w:numPr>
          <w:ilvl w:val="0"/>
          <w:numId w:val="12"/>
        </w:numPr>
        <w:shd w:val="clear" w:color="auto" w:fill="FFFFFF"/>
        <w:tabs>
          <w:tab w:val="right" w:pos="426"/>
        </w:tabs>
        <w:spacing w:before="120"/>
        <w:ind w:left="360"/>
        <w:jc w:val="both"/>
        <w:rPr>
          <w:b/>
          <w:noProof w:val="0"/>
          <w:lang w:val="pt-BR" w:eastAsia="ru-RU"/>
        </w:rPr>
      </w:pPr>
      <w:r w:rsidRPr="0023561A">
        <w:rPr>
          <w:b/>
          <w:noProof w:val="0"/>
          <w:lang w:val="pt-BR" w:eastAsia="ru-RU"/>
        </w:rPr>
        <w:t>Garanția pentru ofertă, după caz______________</w:t>
      </w:r>
      <w:r>
        <w:t xml:space="preserve">, </w:t>
      </w:r>
      <w:r w:rsidRPr="0023561A">
        <w:rPr>
          <w:b/>
          <w:noProof w:val="0"/>
          <w:lang w:val="pt-BR" w:eastAsia="ru-RU"/>
        </w:rPr>
        <w:t>cuantumul_________________.</w:t>
      </w:r>
    </w:p>
    <w:p w:rsidR="00F24ECA" w:rsidRPr="0023561A" w:rsidRDefault="00F24ECA" w:rsidP="009C2F8F">
      <w:pPr>
        <w:pStyle w:val="ListParagraph"/>
        <w:numPr>
          <w:ilvl w:val="0"/>
          <w:numId w:val="12"/>
        </w:numPr>
        <w:ind w:left="426" w:hanging="426"/>
        <w:rPr>
          <w:b/>
          <w:lang w:val="pt-BR"/>
        </w:rPr>
      </w:pPr>
      <w:r w:rsidRPr="0023561A">
        <w:rPr>
          <w:b/>
          <w:lang w:val="pt-BR"/>
        </w:rPr>
        <w:t>Garanția de bună execuție a contractului, după caz______________, cuantumul_.</w:t>
      </w:r>
    </w:p>
    <w:p w:rsidR="00F24ECA" w:rsidRPr="00BE362C" w:rsidRDefault="00F24ECA"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F24ECA" w:rsidRPr="0023561A" w:rsidRDefault="00F24ECA" w:rsidP="00156704">
      <w:pPr>
        <w:numPr>
          <w:ilvl w:val="0"/>
          <w:numId w:val="12"/>
        </w:numPr>
        <w:shd w:val="clear" w:color="auto" w:fill="FFFFFF"/>
        <w:tabs>
          <w:tab w:val="right" w:pos="426"/>
        </w:tabs>
        <w:spacing w:before="120"/>
        <w:ind w:left="360"/>
        <w:rPr>
          <w:b/>
          <w:noProof w:val="0"/>
          <w:lang w:val="pt-BR" w:eastAsia="ru-RU"/>
        </w:rPr>
      </w:pPr>
      <w:r w:rsidRPr="0023561A">
        <w:rPr>
          <w:b/>
          <w:noProof w:val="0"/>
          <w:lang w:val="pt-BR" w:eastAsia="ru-RU"/>
        </w:rPr>
        <w:t>Tehnici și instrumente specifice de atribuire (dacă este cazul specificați dacă se va utiliza acordul-cadru, sistemul dinamic de achiziție sau licitația electronică):____</w:t>
      </w:r>
    </w:p>
    <w:p w:rsidR="00F24ECA" w:rsidRDefault="00F24ECA"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F24ECA" w:rsidRPr="00BE362C" w:rsidRDefault="00F24ECA"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F24ECA" w:rsidRPr="0023561A" w:rsidRDefault="00F24ECA" w:rsidP="00156704">
      <w:pPr>
        <w:numPr>
          <w:ilvl w:val="0"/>
          <w:numId w:val="12"/>
        </w:numPr>
        <w:tabs>
          <w:tab w:val="right" w:pos="426"/>
        </w:tabs>
        <w:spacing w:before="120"/>
        <w:ind w:left="0" w:firstLine="0"/>
        <w:rPr>
          <w:b/>
          <w:noProof w:val="0"/>
          <w:lang w:val="pt-BR" w:eastAsia="ru-RU"/>
        </w:rPr>
      </w:pPr>
      <w:r w:rsidRPr="0023561A">
        <w:rPr>
          <w:b/>
          <w:noProof w:val="0"/>
          <w:lang w:val="pt-BR" w:eastAsia="ru-RU"/>
        </w:rPr>
        <w:t>Criteriul de evaluare aplicat pentru atribuirea contractului: ____________</w:t>
      </w:r>
      <w:r>
        <w:rPr>
          <w:b/>
          <w:noProof w:val="0"/>
          <w:lang w:eastAsia="ru-RU"/>
        </w:rPr>
        <w:t>_____</w:t>
      </w:r>
    </w:p>
    <w:p w:rsidR="00F24ECA" w:rsidRDefault="00F24ECA"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F24ECA" w:rsidRPr="00BE362C" w:rsidRDefault="00F24ECA" w:rsidP="00515F31">
      <w:pPr>
        <w:tabs>
          <w:tab w:val="right" w:pos="426"/>
        </w:tabs>
        <w:spacing w:before="120"/>
        <w:ind w:left="360"/>
        <w:rPr>
          <w:b/>
          <w:noProof w:val="0"/>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0"/>
        <w:gridCol w:w="6666"/>
        <w:gridCol w:w="1745"/>
      </w:tblGrid>
      <w:tr w:rsidR="00F24ECA" w:rsidRPr="00BE362C" w:rsidTr="00A621AF">
        <w:tc>
          <w:tcPr>
            <w:tcW w:w="577" w:type="dxa"/>
          </w:tcPr>
          <w:p w:rsidR="00F24ECA" w:rsidRPr="00A621AF" w:rsidRDefault="00F24ECA" w:rsidP="00A621AF">
            <w:pPr>
              <w:shd w:val="clear" w:color="auto" w:fill="FFFFFF"/>
              <w:tabs>
                <w:tab w:val="left" w:pos="612"/>
              </w:tabs>
              <w:spacing w:before="120" w:after="120"/>
              <w:rPr>
                <w:b/>
                <w:iCs/>
                <w:noProof w:val="0"/>
                <w:sz w:val="20"/>
                <w:szCs w:val="20"/>
                <w:lang w:val="ru-RU" w:eastAsia="ru-RU"/>
              </w:rPr>
            </w:pPr>
            <w:r w:rsidRPr="00A621AF">
              <w:rPr>
                <w:b/>
                <w:iCs/>
                <w:noProof w:val="0"/>
                <w:sz w:val="20"/>
                <w:szCs w:val="20"/>
                <w:lang w:val="ru-RU" w:eastAsia="ru-RU"/>
              </w:rPr>
              <w:t>Nr. d/o</w:t>
            </w:r>
          </w:p>
        </w:tc>
        <w:tc>
          <w:tcPr>
            <w:tcW w:w="7248" w:type="dxa"/>
          </w:tcPr>
          <w:p w:rsidR="00F24ECA" w:rsidRPr="00A621AF" w:rsidRDefault="00F24ECA"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Denumirea</w:t>
            </w:r>
            <w:r w:rsidRPr="00A621AF">
              <w:rPr>
                <w:b/>
                <w:iCs/>
                <w:noProof w:val="0"/>
                <w:sz w:val="20"/>
                <w:szCs w:val="20"/>
                <w:lang w:eastAsia="ru-RU"/>
              </w:rPr>
              <w:t xml:space="preserve"> </w:t>
            </w:r>
            <w:r w:rsidRPr="00A621AF">
              <w:rPr>
                <w:b/>
                <w:iCs/>
                <w:noProof w:val="0"/>
                <w:sz w:val="20"/>
                <w:szCs w:val="20"/>
                <w:lang w:val="ru-RU" w:eastAsia="ru-RU"/>
              </w:rPr>
              <w:t>factorului</w:t>
            </w:r>
            <w:r w:rsidRPr="00A621AF">
              <w:rPr>
                <w:b/>
                <w:iCs/>
                <w:noProof w:val="0"/>
                <w:sz w:val="20"/>
                <w:szCs w:val="20"/>
                <w:lang w:eastAsia="ru-RU"/>
              </w:rPr>
              <w:t xml:space="preserve"> </w:t>
            </w:r>
            <w:r w:rsidRPr="00A621AF">
              <w:rPr>
                <w:b/>
                <w:iCs/>
                <w:noProof w:val="0"/>
                <w:sz w:val="20"/>
                <w:szCs w:val="20"/>
                <w:lang w:val="ru-RU" w:eastAsia="ru-RU"/>
              </w:rPr>
              <w:t>de</w:t>
            </w:r>
            <w:r w:rsidRPr="00A621AF">
              <w:rPr>
                <w:b/>
                <w:iCs/>
                <w:noProof w:val="0"/>
                <w:sz w:val="20"/>
                <w:szCs w:val="20"/>
                <w:lang w:eastAsia="ru-RU"/>
              </w:rPr>
              <w:t xml:space="preserve"> </w:t>
            </w:r>
            <w:r w:rsidRPr="00A621AF">
              <w:rPr>
                <w:b/>
                <w:iCs/>
                <w:noProof w:val="0"/>
                <w:sz w:val="20"/>
                <w:szCs w:val="20"/>
                <w:lang w:val="ru-RU" w:eastAsia="ru-RU"/>
              </w:rPr>
              <w:t>evaluare</w:t>
            </w:r>
          </w:p>
        </w:tc>
        <w:tc>
          <w:tcPr>
            <w:tcW w:w="1800" w:type="dxa"/>
          </w:tcPr>
          <w:p w:rsidR="00F24ECA" w:rsidRPr="00A621AF" w:rsidRDefault="00F24ECA"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Ponderea%</w:t>
            </w:r>
          </w:p>
        </w:tc>
      </w:tr>
      <w:tr w:rsidR="00F24ECA" w:rsidRPr="00BE362C" w:rsidTr="00A621AF">
        <w:tc>
          <w:tcPr>
            <w:tcW w:w="577" w:type="dxa"/>
          </w:tcPr>
          <w:p w:rsidR="00F24ECA" w:rsidRPr="00A621AF" w:rsidRDefault="00F24ECA" w:rsidP="00A621AF">
            <w:pPr>
              <w:shd w:val="clear" w:color="auto" w:fill="FFFFFF"/>
              <w:tabs>
                <w:tab w:val="left" w:pos="612"/>
              </w:tabs>
              <w:spacing w:before="120" w:after="120"/>
              <w:rPr>
                <w:iCs/>
                <w:noProof w:val="0"/>
                <w:lang w:val="ru-RU" w:eastAsia="ru-RU"/>
              </w:rPr>
            </w:pPr>
          </w:p>
        </w:tc>
        <w:tc>
          <w:tcPr>
            <w:tcW w:w="7248" w:type="dxa"/>
          </w:tcPr>
          <w:p w:rsidR="00F24ECA" w:rsidRPr="00A621AF" w:rsidRDefault="00F24ECA" w:rsidP="00A621AF">
            <w:pPr>
              <w:shd w:val="clear" w:color="auto" w:fill="FFFFFF"/>
              <w:tabs>
                <w:tab w:val="left" w:pos="612"/>
              </w:tabs>
              <w:spacing w:before="120" w:after="120"/>
              <w:rPr>
                <w:iCs/>
                <w:noProof w:val="0"/>
                <w:lang w:val="ru-RU" w:eastAsia="ru-RU"/>
              </w:rPr>
            </w:pPr>
          </w:p>
        </w:tc>
        <w:tc>
          <w:tcPr>
            <w:tcW w:w="1800" w:type="dxa"/>
          </w:tcPr>
          <w:p w:rsidR="00F24ECA" w:rsidRPr="00A621AF" w:rsidRDefault="00F24ECA" w:rsidP="00A621AF">
            <w:pPr>
              <w:shd w:val="clear" w:color="auto" w:fill="FFFFFF"/>
              <w:tabs>
                <w:tab w:val="left" w:pos="612"/>
              </w:tabs>
              <w:spacing w:before="120" w:after="120"/>
              <w:rPr>
                <w:iCs/>
                <w:noProof w:val="0"/>
                <w:lang w:val="ru-RU" w:eastAsia="ru-RU"/>
              </w:rPr>
            </w:pPr>
          </w:p>
        </w:tc>
      </w:tr>
      <w:tr w:rsidR="00F24ECA" w:rsidRPr="00BE362C" w:rsidTr="00A621AF">
        <w:tc>
          <w:tcPr>
            <w:tcW w:w="577" w:type="dxa"/>
          </w:tcPr>
          <w:p w:rsidR="00F24ECA" w:rsidRPr="00A621AF" w:rsidRDefault="00F24ECA" w:rsidP="00A621AF">
            <w:pPr>
              <w:shd w:val="clear" w:color="auto" w:fill="FFFFFF"/>
              <w:tabs>
                <w:tab w:val="left" w:pos="612"/>
              </w:tabs>
              <w:spacing w:before="120" w:after="120"/>
              <w:rPr>
                <w:iCs/>
                <w:noProof w:val="0"/>
                <w:lang w:val="ru-RU" w:eastAsia="ru-RU"/>
              </w:rPr>
            </w:pPr>
          </w:p>
        </w:tc>
        <w:tc>
          <w:tcPr>
            <w:tcW w:w="7248" w:type="dxa"/>
          </w:tcPr>
          <w:p w:rsidR="00F24ECA" w:rsidRPr="00A621AF" w:rsidRDefault="00F24ECA" w:rsidP="00A621AF">
            <w:pPr>
              <w:shd w:val="clear" w:color="auto" w:fill="FFFFFF"/>
              <w:tabs>
                <w:tab w:val="left" w:pos="612"/>
              </w:tabs>
              <w:spacing w:before="120" w:after="120"/>
              <w:rPr>
                <w:iCs/>
                <w:noProof w:val="0"/>
                <w:lang w:val="ru-RU" w:eastAsia="ru-RU"/>
              </w:rPr>
            </w:pPr>
          </w:p>
        </w:tc>
        <w:tc>
          <w:tcPr>
            <w:tcW w:w="1800" w:type="dxa"/>
          </w:tcPr>
          <w:p w:rsidR="00F24ECA" w:rsidRPr="00A621AF" w:rsidRDefault="00F24ECA" w:rsidP="00A621AF">
            <w:pPr>
              <w:shd w:val="clear" w:color="auto" w:fill="FFFFFF"/>
              <w:tabs>
                <w:tab w:val="left" w:pos="612"/>
              </w:tabs>
              <w:spacing w:before="120" w:after="120"/>
              <w:rPr>
                <w:iCs/>
                <w:noProof w:val="0"/>
                <w:lang w:val="ru-RU" w:eastAsia="ru-RU"/>
              </w:rPr>
            </w:pPr>
          </w:p>
        </w:tc>
      </w:tr>
    </w:tbl>
    <w:p w:rsidR="00F24ECA" w:rsidRPr="0023561A" w:rsidRDefault="00F24ECA" w:rsidP="00156704">
      <w:pPr>
        <w:numPr>
          <w:ilvl w:val="0"/>
          <w:numId w:val="12"/>
        </w:numPr>
        <w:shd w:val="clear" w:color="auto" w:fill="FFFFFF"/>
        <w:tabs>
          <w:tab w:val="right" w:pos="426"/>
        </w:tabs>
        <w:spacing w:before="120"/>
        <w:ind w:left="0" w:firstLine="0"/>
        <w:rPr>
          <w:b/>
          <w:noProof w:val="0"/>
          <w:lang w:val="pt-BR" w:eastAsia="ru-RU"/>
        </w:rPr>
      </w:pPr>
      <w:r w:rsidRPr="0023561A">
        <w:rPr>
          <w:b/>
          <w:noProof w:val="0"/>
          <w:lang w:val="pt-BR" w:eastAsia="ru-RU"/>
        </w:rPr>
        <w:t>Termenul limită de depunere/deschidere a ofertelor:</w:t>
      </w:r>
    </w:p>
    <w:p w:rsidR="00F24ECA" w:rsidRPr="0023561A" w:rsidRDefault="00F24ECA" w:rsidP="00156704">
      <w:pPr>
        <w:numPr>
          <w:ilvl w:val="0"/>
          <w:numId w:val="14"/>
        </w:numPr>
        <w:shd w:val="clear" w:color="auto" w:fill="FFFFFF"/>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/p</w:t>
      </w:r>
      <w:r w:rsidRPr="0023561A">
        <w:rPr>
          <w:b/>
          <w:noProof w:val="0"/>
          <w:lang w:val="it-IT" w:eastAsia="ru-RU"/>
        </w:rPr>
        <w:t>ână</w:t>
      </w:r>
      <w:r>
        <w:rPr>
          <w:b/>
          <w:noProof w:val="0"/>
          <w:lang w:eastAsia="ru-RU"/>
        </w:rPr>
        <w:t xml:space="preserve"> </w:t>
      </w:r>
      <w:r w:rsidRPr="0023561A">
        <w:rPr>
          <w:b/>
          <w:noProof w:val="0"/>
          <w:lang w:val="it-IT" w:eastAsia="ru-RU"/>
        </w:rPr>
        <w:t xml:space="preserve">la: </w:t>
      </w:r>
      <w:r w:rsidRPr="0023561A">
        <w:rPr>
          <w:b/>
          <w:i/>
          <w:noProof w:val="0"/>
          <w:lang w:val="it-IT" w:eastAsia="ru-RU"/>
        </w:rPr>
        <w:t>[ora</w:t>
      </w:r>
      <w:r>
        <w:rPr>
          <w:b/>
          <w:i/>
          <w:noProof w:val="0"/>
          <w:lang w:eastAsia="ru-RU"/>
        </w:rPr>
        <w:t xml:space="preserve"> </w:t>
      </w:r>
      <w:r w:rsidRPr="0023561A">
        <w:rPr>
          <w:b/>
          <w:i/>
          <w:noProof w:val="0"/>
          <w:lang w:val="it-IT" w:eastAsia="ru-RU"/>
        </w:rPr>
        <w:t>exactă]</w:t>
      </w:r>
      <w:r w:rsidRPr="0023561A">
        <w:rPr>
          <w:b/>
          <w:noProof w:val="0"/>
          <w:lang w:val="it-IT" w:eastAsia="ru-RU"/>
        </w:rPr>
        <w:t>_______________________________</w:t>
      </w:r>
    </w:p>
    <w:p w:rsidR="00F24ECA" w:rsidRPr="00BE362C" w:rsidRDefault="00F24ECA"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F24ECA" w:rsidRPr="00BE362C" w:rsidRDefault="00F24ECA"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F24ECA" w:rsidRPr="00BE362C" w:rsidRDefault="00F24ECA" w:rsidP="00515F31">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F24ECA" w:rsidRPr="0023561A" w:rsidRDefault="00F24ECA" w:rsidP="00156704">
      <w:pPr>
        <w:numPr>
          <w:ilvl w:val="0"/>
          <w:numId w:val="12"/>
        </w:numPr>
        <w:tabs>
          <w:tab w:val="right" w:pos="426"/>
        </w:tabs>
        <w:spacing w:before="120"/>
        <w:ind w:left="0" w:firstLine="0"/>
        <w:rPr>
          <w:b/>
          <w:noProof w:val="0"/>
          <w:lang w:val="pt-BR" w:eastAsia="ru-RU"/>
        </w:rPr>
      </w:pPr>
      <w:r w:rsidRPr="0023561A">
        <w:rPr>
          <w:b/>
          <w:noProof w:val="0"/>
          <w:lang w:val="pt-BR" w:eastAsia="ru-RU"/>
        </w:rPr>
        <w:t>Termenul de valabilitate a ofertelor: _____________________________________</w:t>
      </w:r>
    </w:p>
    <w:p w:rsidR="00F24ECA" w:rsidRPr="00BE362C" w:rsidRDefault="00F24ECA"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F24ECA" w:rsidRPr="00BE362C" w:rsidRDefault="00F24ECA" w:rsidP="00E36039">
      <w:pPr>
        <w:shd w:val="clear" w:color="auto" w:fill="FFFFFF"/>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F24ECA" w:rsidRPr="00BE362C" w:rsidRDefault="00F24ECA" w:rsidP="00BE362C">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F24ECA" w:rsidRPr="00BE362C" w:rsidRDefault="00F24ECA" w:rsidP="00515F31">
      <w:pPr>
        <w:numPr>
          <w:ilvl w:val="0"/>
          <w:numId w:val="12"/>
        </w:numPr>
        <w:shd w:val="clear" w:color="auto" w:fill="FFFFFF"/>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F24ECA" w:rsidRPr="00BE362C" w:rsidRDefault="00F24ECA" w:rsidP="00156704">
      <w:pPr>
        <w:numPr>
          <w:ilvl w:val="0"/>
          <w:numId w:val="12"/>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F24ECA" w:rsidRPr="00BE362C" w:rsidRDefault="00F24ECA"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w:t>
      </w:r>
      <w:r>
        <w:rPr>
          <w:b/>
          <w:noProof w:val="0"/>
          <w:lang w:val="it-IT" w:eastAsia="ru-RU"/>
        </w:rPr>
        <w:t>__________</w:t>
      </w:r>
    </w:p>
    <w:p w:rsidR="00F24ECA" w:rsidRPr="00BE362C" w:rsidRDefault="00F24ECA" w:rsidP="00BE36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F24ECA" w:rsidRPr="00BE362C" w:rsidRDefault="00F24ECA"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F24ECA" w:rsidRPr="00BE362C" w:rsidRDefault="00F24ECA" w:rsidP="00BE362C">
      <w:pPr>
        <w:shd w:val="clear" w:color="auto" w:fill="FFFFFF"/>
        <w:tabs>
          <w:tab w:val="right" w:pos="426"/>
        </w:tabs>
        <w:ind w:left="450"/>
        <w:rPr>
          <w:b/>
          <w:i/>
          <w:noProof w:val="0"/>
          <w:lang w:val="it-IT" w:eastAsia="ru-RU"/>
        </w:rPr>
      </w:pPr>
      <w:r w:rsidRPr="00BE362C">
        <w:rPr>
          <w:b/>
          <w:i/>
          <w:noProof w:val="0"/>
          <w:lang w:val="it-IT" w:eastAsia="ru-RU"/>
        </w:rPr>
        <w:t>Agenția Națională pentru Soluționarea Contestațiilor</w:t>
      </w:r>
    </w:p>
    <w:p w:rsidR="00F24ECA" w:rsidRPr="00BE362C" w:rsidRDefault="00F24ECA" w:rsidP="00BE362C">
      <w:pPr>
        <w:shd w:val="clear" w:color="auto" w:fill="FFFFFF"/>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F24ECA" w:rsidRPr="00BE362C" w:rsidRDefault="00F24ECA" w:rsidP="00BE362C">
      <w:pPr>
        <w:shd w:val="clear" w:color="auto" w:fill="FFFFFF"/>
        <w:tabs>
          <w:tab w:val="right" w:pos="426"/>
        </w:tabs>
        <w:ind w:left="450"/>
        <w:rPr>
          <w:b/>
          <w:i/>
          <w:noProof w:val="0"/>
          <w:lang w:val="en-US" w:eastAsia="ru-RU"/>
        </w:rPr>
      </w:pPr>
      <w:r w:rsidRPr="00BE362C">
        <w:rPr>
          <w:b/>
          <w:i/>
          <w:noProof w:val="0"/>
          <w:lang w:val="en-US" w:eastAsia="ru-RU"/>
        </w:rPr>
        <w:t>Tel/Fax/email:022-820 652, 022 820-651, contestatii@ansc.md</w:t>
      </w:r>
    </w:p>
    <w:p w:rsidR="00F24ECA" w:rsidRPr="0023561A" w:rsidRDefault="00F24ECA" w:rsidP="00156704">
      <w:pPr>
        <w:numPr>
          <w:ilvl w:val="0"/>
          <w:numId w:val="12"/>
        </w:numPr>
        <w:shd w:val="clear" w:color="auto" w:fill="FFFFFF"/>
        <w:tabs>
          <w:tab w:val="right" w:pos="426"/>
        </w:tabs>
        <w:spacing w:before="120"/>
        <w:ind w:left="360"/>
        <w:rPr>
          <w:b/>
          <w:noProof w:val="0"/>
          <w:lang w:val="en-US" w:eastAsia="ru-RU"/>
        </w:rPr>
      </w:pPr>
      <w:r w:rsidRPr="0023561A">
        <w:rPr>
          <w:b/>
          <w:noProof w:val="0"/>
          <w:lang w:val="en-US" w:eastAsia="ru-RU"/>
        </w:rPr>
        <w:t>Data (datele) și referința (referințele) publicărilor anterioare în Jurnalul Oficial al Uniunii Europene privind contractul (contractele) la care se referă anunțul respectiv (dacă este cazul):_____________________________________________</w:t>
      </w:r>
    </w:p>
    <w:p w:rsidR="00F24ECA" w:rsidRPr="0023561A" w:rsidRDefault="00F24ECA" w:rsidP="00515F31">
      <w:pPr>
        <w:numPr>
          <w:ilvl w:val="0"/>
          <w:numId w:val="12"/>
        </w:numPr>
        <w:shd w:val="clear" w:color="auto" w:fill="FFFFFF"/>
        <w:tabs>
          <w:tab w:val="right" w:pos="426"/>
        </w:tabs>
        <w:spacing w:before="120"/>
        <w:ind w:left="360"/>
        <w:jc w:val="both"/>
        <w:rPr>
          <w:b/>
          <w:noProof w:val="0"/>
          <w:lang w:val="pt-BR" w:eastAsia="ru-RU"/>
        </w:rPr>
      </w:pPr>
      <w:r w:rsidRPr="0023561A">
        <w:rPr>
          <w:b/>
          <w:noProof w:val="0"/>
          <w:lang w:val="pt-BR" w:eastAsia="ru-RU"/>
        </w:rPr>
        <w:t>În cazul achizițiilor periodice, calendarul estimat pentru publicarea anunțurilor viitoare</w:t>
      </w:r>
      <w:r w:rsidRPr="0023561A">
        <w:rPr>
          <w:b/>
          <w:noProof w:val="0"/>
          <w:shd w:val="clear" w:color="auto" w:fill="FFFFFF"/>
          <w:lang w:val="pt-BR" w:eastAsia="ru-RU"/>
        </w:rPr>
        <w:t>:______________________________________________________________</w:t>
      </w:r>
    </w:p>
    <w:p w:rsidR="00F24ECA" w:rsidRPr="00BE362C" w:rsidRDefault="00F24ECA" w:rsidP="00515F31">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lang w:val="it-IT" w:eastAsia="ru-RU"/>
        </w:rPr>
        <w:t>anunţ:_</w:t>
      </w:r>
      <w:r w:rsidRPr="00BE362C">
        <w:rPr>
          <w:b/>
          <w:noProof w:val="0"/>
          <w:shd w:val="clear" w:color="auto" w:fill="FFFFFF"/>
          <w:lang w:val="it-IT" w:eastAsia="ru-RU"/>
        </w:rPr>
        <w:t>_____________________________________________</w:t>
      </w:r>
      <w:r>
        <w:rPr>
          <w:b/>
          <w:noProof w:val="0"/>
          <w:shd w:val="clear" w:color="auto" w:fill="FFFFFF"/>
          <w:lang w:val="it-IT" w:eastAsia="ru-RU"/>
        </w:rPr>
        <w:t>________</w:t>
      </w:r>
    </w:p>
    <w:p w:rsidR="00F24ECA" w:rsidRPr="00BE362C" w:rsidRDefault="00F24ECA"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lang w:val="it-IT" w:eastAsia="ru-RU"/>
        </w:rPr>
        <w:t>e</w:t>
      </w:r>
      <w:r>
        <w:rPr>
          <w:b/>
          <w:noProof w:val="0"/>
          <w:shd w:val="clear" w:color="auto" w:fill="FFFFFF"/>
          <w:lang w:val="it-IT" w:eastAsia="ru-RU"/>
        </w:rPr>
        <w:t>:________</w:t>
      </w:r>
      <w:r w:rsidRPr="00BE362C">
        <w:rPr>
          <w:b/>
          <w:noProof w:val="0"/>
          <w:shd w:val="clear" w:color="auto" w:fill="FFFFFF"/>
          <w:lang w:val="it-IT" w:eastAsia="ru-RU"/>
        </w:rPr>
        <w:t>______</w:t>
      </w:r>
      <w:r>
        <w:rPr>
          <w:b/>
          <w:noProof w:val="0"/>
          <w:shd w:val="clear" w:color="auto" w:fill="FFFFFF"/>
          <w:lang w:val="it-IT" w:eastAsia="ru-RU"/>
        </w:rPr>
        <w:t>____</w:t>
      </w:r>
    </w:p>
    <w:p w:rsidR="00F24ECA" w:rsidRPr="00BE362C" w:rsidRDefault="00F24ECA"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59"/>
        <w:gridCol w:w="3577"/>
      </w:tblGrid>
      <w:tr w:rsidR="00F24ECA" w:rsidRPr="00BE362C" w:rsidTr="00A621AF">
        <w:tc>
          <w:tcPr>
            <w:tcW w:w="5305" w:type="dxa"/>
            <w:shd w:val="clear" w:color="auto" w:fill="FFFFFF"/>
          </w:tcPr>
          <w:p w:rsidR="00F24ECA" w:rsidRPr="00A621AF" w:rsidRDefault="00F24ECA" w:rsidP="00A621AF">
            <w:pPr>
              <w:shd w:val="clear" w:color="auto" w:fill="FFFFFF"/>
              <w:tabs>
                <w:tab w:val="right" w:pos="426"/>
              </w:tabs>
              <w:rPr>
                <w:b/>
                <w:noProof w:val="0"/>
                <w:lang w:val="ru-RU" w:eastAsia="ru-RU"/>
              </w:rPr>
            </w:pPr>
            <w:r w:rsidRPr="00A621AF">
              <w:rPr>
                <w:b/>
                <w:noProof w:val="0"/>
                <w:sz w:val="22"/>
                <w:szCs w:val="22"/>
                <w:lang w:val="ru-RU" w:eastAsia="ru-RU"/>
              </w:rPr>
              <w:t>Denumirea</w:t>
            </w:r>
            <w:r w:rsidRPr="00A621AF">
              <w:rPr>
                <w:b/>
                <w:noProof w:val="0"/>
                <w:sz w:val="22"/>
                <w:szCs w:val="22"/>
                <w:lang w:eastAsia="ru-RU"/>
              </w:rPr>
              <w:t xml:space="preserve"> </w:t>
            </w:r>
            <w:r w:rsidRPr="00A621AF">
              <w:rPr>
                <w:b/>
                <w:noProof w:val="0"/>
                <w:sz w:val="22"/>
                <w:szCs w:val="22"/>
                <w:lang w:val="ru-RU" w:eastAsia="ru-RU"/>
              </w:rPr>
              <w:t>instrumentului</w:t>
            </w:r>
            <w:r w:rsidRPr="00A621AF">
              <w:rPr>
                <w:b/>
                <w:noProof w:val="0"/>
                <w:sz w:val="22"/>
                <w:szCs w:val="22"/>
                <w:lang w:eastAsia="ru-RU"/>
              </w:rPr>
              <w:t xml:space="preserve"> </w:t>
            </w:r>
            <w:r w:rsidRPr="00A621AF">
              <w:rPr>
                <w:b/>
                <w:noProof w:val="0"/>
                <w:sz w:val="22"/>
                <w:szCs w:val="22"/>
                <w:lang w:val="ru-RU" w:eastAsia="ru-RU"/>
              </w:rPr>
              <w:t>electronic</w:t>
            </w:r>
          </w:p>
        </w:tc>
        <w:tc>
          <w:tcPr>
            <w:tcW w:w="3785" w:type="dxa"/>
            <w:shd w:val="clear" w:color="auto" w:fill="FFFFFF"/>
          </w:tcPr>
          <w:p w:rsidR="00F24ECA" w:rsidRPr="0023561A" w:rsidRDefault="00F24ECA" w:rsidP="00A621AF">
            <w:pPr>
              <w:shd w:val="clear" w:color="auto" w:fill="FFFFFF"/>
              <w:tabs>
                <w:tab w:val="right" w:pos="426"/>
              </w:tabs>
              <w:rPr>
                <w:b/>
                <w:noProof w:val="0"/>
                <w:lang w:val="pt-BR" w:eastAsia="ru-RU"/>
              </w:rPr>
            </w:pPr>
            <w:r w:rsidRPr="0023561A">
              <w:rPr>
                <w:b/>
                <w:noProof w:val="0"/>
                <w:sz w:val="22"/>
                <w:szCs w:val="22"/>
                <w:lang w:val="pt-BR" w:eastAsia="ru-RU"/>
              </w:rPr>
              <w:t>Se va utiliza/accepta sau nu</w:t>
            </w:r>
          </w:p>
        </w:tc>
      </w:tr>
      <w:tr w:rsidR="00F24ECA" w:rsidRPr="00BE362C" w:rsidTr="00A621AF">
        <w:tc>
          <w:tcPr>
            <w:tcW w:w="5305" w:type="dxa"/>
            <w:shd w:val="clear" w:color="auto" w:fill="FFFFFF"/>
          </w:tcPr>
          <w:p w:rsidR="00F24ECA" w:rsidRPr="0023561A" w:rsidRDefault="00F24ECA" w:rsidP="00A621AF">
            <w:pPr>
              <w:shd w:val="clear" w:color="auto" w:fill="FFFFFF"/>
              <w:tabs>
                <w:tab w:val="right" w:pos="426"/>
              </w:tabs>
              <w:rPr>
                <w:noProof w:val="0"/>
                <w:lang w:val="pt-BR" w:eastAsia="ru-RU"/>
              </w:rPr>
            </w:pPr>
            <w:r w:rsidRPr="0023561A">
              <w:rPr>
                <w:noProof w:val="0"/>
                <w:sz w:val="22"/>
                <w:szCs w:val="22"/>
                <w:lang w:val="pt-BR" w:eastAsia="ru-RU"/>
              </w:rPr>
              <w:t>Depunerea electronică a ofertelor sau a cererilor de participare</w:t>
            </w:r>
          </w:p>
        </w:tc>
        <w:tc>
          <w:tcPr>
            <w:tcW w:w="3785" w:type="dxa"/>
            <w:shd w:val="clear" w:color="auto" w:fill="FFFFFF"/>
          </w:tcPr>
          <w:p w:rsidR="00F24ECA" w:rsidRPr="0023561A" w:rsidRDefault="00F24ECA" w:rsidP="00A621AF">
            <w:pPr>
              <w:shd w:val="clear" w:color="auto" w:fill="FFFFFF"/>
              <w:tabs>
                <w:tab w:val="right" w:pos="426"/>
              </w:tabs>
              <w:rPr>
                <w:noProof w:val="0"/>
                <w:lang w:val="pt-BR" w:eastAsia="ru-RU"/>
              </w:rPr>
            </w:pPr>
          </w:p>
        </w:tc>
      </w:tr>
      <w:tr w:rsidR="00F24ECA" w:rsidRPr="00BE362C" w:rsidTr="00A621AF">
        <w:tc>
          <w:tcPr>
            <w:tcW w:w="5305" w:type="dxa"/>
            <w:shd w:val="clear" w:color="auto" w:fill="FFFFFF"/>
          </w:tcPr>
          <w:p w:rsidR="00F24ECA" w:rsidRPr="00A621AF" w:rsidRDefault="00F24ECA" w:rsidP="00A621AF">
            <w:pPr>
              <w:shd w:val="clear" w:color="auto" w:fill="FFFFFF"/>
              <w:tabs>
                <w:tab w:val="right" w:pos="426"/>
              </w:tabs>
              <w:rPr>
                <w:noProof w:val="0"/>
                <w:lang w:val="ru-RU" w:eastAsia="ru-RU"/>
              </w:rPr>
            </w:pPr>
            <w:r w:rsidRPr="00A621AF">
              <w:rPr>
                <w:noProof w:val="0"/>
                <w:sz w:val="22"/>
                <w:szCs w:val="22"/>
                <w:lang w:val="ru-RU" w:eastAsia="ru-RU"/>
              </w:rPr>
              <w:t>Sistemul</w:t>
            </w:r>
            <w:r w:rsidRPr="00A621AF">
              <w:rPr>
                <w:noProof w:val="0"/>
                <w:sz w:val="22"/>
                <w:szCs w:val="22"/>
                <w:lang w:eastAsia="ru-RU"/>
              </w:rPr>
              <w:t xml:space="preserve"> </w:t>
            </w:r>
            <w:r w:rsidRPr="00A621AF">
              <w:rPr>
                <w:noProof w:val="0"/>
                <w:sz w:val="22"/>
                <w:szCs w:val="22"/>
                <w:lang w:val="ru-RU" w:eastAsia="ru-RU"/>
              </w:rPr>
              <w:t>de</w:t>
            </w:r>
            <w:r w:rsidRPr="00A621AF">
              <w:rPr>
                <w:noProof w:val="0"/>
                <w:sz w:val="22"/>
                <w:szCs w:val="22"/>
                <w:lang w:eastAsia="ru-RU"/>
              </w:rPr>
              <w:t xml:space="preserve"> </w:t>
            </w:r>
            <w:r w:rsidRPr="00A621AF">
              <w:rPr>
                <w:noProof w:val="0"/>
                <w:sz w:val="22"/>
                <w:szCs w:val="22"/>
                <w:lang w:val="ru-RU" w:eastAsia="ru-RU"/>
              </w:rPr>
              <w:t>comenzi</w:t>
            </w:r>
            <w:r w:rsidRPr="00A621AF">
              <w:rPr>
                <w:noProof w:val="0"/>
                <w:sz w:val="22"/>
                <w:szCs w:val="22"/>
                <w:lang w:eastAsia="ru-RU"/>
              </w:rPr>
              <w:t xml:space="preserve"> </w:t>
            </w:r>
            <w:r w:rsidRPr="00A621AF">
              <w:rPr>
                <w:noProof w:val="0"/>
                <w:sz w:val="22"/>
                <w:szCs w:val="22"/>
                <w:lang w:val="ru-RU" w:eastAsia="ru-RU"/>
              </w:rPr>
              <w:t>electronice</w:t>
            </w:r>
          </w:p>
        </w:tc>
        <w:tc>
          <w:tcPr>
            <w:tcW w:w="3785" w:type="dxa"/>
            <w:shd w:val="clear" w:color="auto" w:fill="FFFFFF"/>
          </w:tcPr>
          <w:p w:rsidR="00F24ECA" w:rsidRPr="00A621AF" w:rsidRDefault="00F24ECA" w:rsidP="00A621AF">
            <w:pPr>
              <w:shd w:val="clear" w:color="auto" w:fill="FFFFFF"/>
              <w:tabs>
                <w:tab w:val="right" w:pos="426"/>
              </w:tabs>
              <w:rPr>
                <w:noProof w:val="0"/>
                <w:lang w:val="ru-RU" w:eastAsia="ru-RU"/>
              </w:rPr>
            </w:pPr>
          </w:p>
        </w:tc>
      </w:tr>
      <w:tr w:rsidR="00F24ECA" w:rsidRPr="00BE362C" w:rsidTr="00A621AF">
        <w:tc>
          <w:tcPr>
            <w:tcW w:w="5305" w:type="dxa"/>
            <w:shd w:val="clear" w:color="auto" w:fill="FFFFFF"/>
          </w:tcPr>
          <w:p w:rsidR="00F24ECA" w:rsidRPr="00A621AF" w:rsidRDefault="00F24ECA" w:rsidP="00A621AF">
            <w:pPr>
              <w:shd w:val="clear" w:color="auto" w:fill="FFFFFF"/>
              <w:tabs>
                <w:tab w:val="right" w:pos="426"/>
              </w:tabs>
              <w:rPr>
                <w:noProof w:val="0"/>
                <w:lang w:val="ru-RU" w:eastAsia="ru-RU"/>
              </w:rPr>
            </w:pPr>
            <w:r w:rsidRPr="00A621AF">
              <w:rPr>
                <w:noProof w:val="0"/>
                <w:sz w:val="22"/>
                <w:szCs w:val="22"/>
                <w:lang w:val="ru-RU" w:eastAsia="ru-RU"/>
              </w:rPr>
              <w:t>Facturarea</w:t>
            </w:r>
            <w:r w:rsidRPr="00A621AF">
              <w:rPr>
                <w:noProof w:val="0"/>
                <w:sz w:val="22"/>
                <w:szCs w:val="22"/>
                <w:lang w:eastAsia="ru-RU"/>
              </w:rPr>
              <w:t xml:space="preserve"> </w:t>
            </w:r>
            <w:r w:rsidRPr="00A621AF">
              <w:rPr>
                <w:noProof w:val="0"/>
                <w:sz w:val="22"/>
                <w:szCs w:val="22"/>
                <w:lang w:val="ru-RU" w:eastAsia="ru-RU"/>
              </w:rPr>
              <w:t>electronică</w:t>
            </w:r>
          </w:p>
        </w:tc>
        <w:tc>
          <w:tcPr>
            <w:tcW w:w="3785" w:type="dxa"/>
            <w:shd w:val="clear" w:color="auto" w:fill="FFFFFF"/>
          </w:tcPr>
          <w:p w:rsidR="00F24ECA" w:rsidRPr="00A621AF" w:rsidRDefault="00F24ECA" w:rsidP="00A621AF">
            <w:pPr>
              <w:shd w:val="clear" w:color="auto" w:fill="FFFFFF"/>
              <w:tabs>
                <w:tab w:val="right" w:pos="426"/>
              </w:tabs>
              <w:rPr>
                <w:noProof w:val="0"/>
                <w:lang w:val="ru-RU" w:eastAsia="ru-RU"/>
              </w:rPr>
            </w:pPr>
          </w:p>
        </w:tc>
      </w:tr>
      <w:tr w:rsidR="00F24ECA" w:rsidRPr="00BE362C" w:rsidTr="00A621AF">
        <w:trPr>
          <w:trHeight w:val="77"/>
        </w:trPr>
        <w:tc>
          <w:tcPr>
            <w:tcW w:w="5305" w:type="dxa"/>
            <w:shd w:val="clear" w:color="auto" w:fill="FFFFFF"/>
          </w:tcPr>
          <w:p w:rsidR="00F24ECA" w:rsidRPr="00A621AF" w:rsidRDefault="00F24ECA" w:rsidP="00A621AF">
            <w:pPr>
              <w:shd w:val="clear" w:color="auto" w:fill="FFFFFF"/>
              <w:tabs>
                <w:tab w:val="right" w:pos="426"/>
              </w:tabs>
              <w:rPr>
                <w:noProof w:val="0"/>
                <w:lang w:val="ru-RU" w:eastAsia="ru-RU"/>
              </w:rPr>
            </w:pPr>
            <w:r w:rsidRPr="00A621AF">
              <w:rPr>
                <w:noProof w:val="0"/>
                <w:sz w:val="22"/>
                <w:szCs w:val="22"/>
                <w:lang w:val="ru-RU" w:eastAsia="ru-RU"/>
              </w:rPr>
              <w:t>Plățile</w:t>
            </w:r>
            <w:r w:rsidRPr="00A621AF">
              <w:rPr>
                <w:noProof w:val="0"/>
                <w:sz w:val="22"/>
                <w:szCs w:val="22"/>
                <w:lang w:eastAsia="ru-RU"/>
              </w:rPr>
              <w:t xml:space="preserve"> </w:t>
            </w:r>
            <w:r w:rsidRPr="00A621AF">
              <w:rPr>
                <w:noProof w:val="0"/>
                <w:sz w:val="22"/>
                <w:szCs w:val="22"/>
                <w:lang w:val="ru-RU" w:eastAsia="ru-RU"/>
              </w:rPr>
              <w:t>electronice</w:t>
            </w:r>
          </w:p>
        </w:tc>
        <w:tc>
          <w:tcPr>
            <w:tcW w:w="3785" w:type="dxa"/>
            <w:shd w:val="clear" w:color="auto" w:fill="FFFFFF"/>
          </w:tcPr>
          <w:p w:rsidR="00F24ECA" w:rsidRPr="00A621AF" w:rsidRDefault="00F24ECA" w:rsidP="00A621AF">
            <w:pPr>
              <w:shd w:val="clear" w:color="auto" w:fill="FFFFFF"/>
              <w:tabs>
                <w:tab w:val="right" w:pos="426"/>
              </w:tabs>
              <w:rPr>
                <w:noProof w:val="0"/>
                <w:lang w:val="ru-RU" w:eastAsia="ru-RU"/>
              </w:rPr>
            </w:pPr>
          </w:p>
        </w:tc>
      </w:tr>
    </w:tbl>
    <w:p w:rsidR="00F24ECA" w:rsidRPr="00A50D0A" w:rsidRDefault="00F24ECA" w:rsidP="00156704">
      <w:pPr>
        <w:numPr>
          <w:ilvl w:val="0"/>
          <w:numId w:val="12"/>
        </w:numPr>
        <w:shd w:val="clear" w:color="auto" w:fill="FFFFFF"/>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lang w:eastAsia="ru-RU"/>
        </w:rPr>
        <w:t>________________________________________</w:t>
      </w:r>
      <w:r>
        <w:rPr>
          <w:b/>
          <w:noProof w:val="0"/>
          <w:shd w:val="clear" w:color="auto" w:fill="FFFFFF"/>
          <w:lang w:eastAsia="ru-RU"/>
        </w:rPr>
        <w:t>______________________________</w:t>
      </w:r>
    </w:p>
    <w:p w:rsidR="00F24ECA" w:rsidRPr="00BE362C" w:rsidRDefault="00F24ECA" w:rsidP="00BE362C">
      <w:pPr>
        <w:shd w:val="clear" w:color="auto" w:fill="FFFFFF"/>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F24ECA" w:rsidRPr="00867676" w:rsidRDefault="00F24ECA" w:rsidP="00867676">
      <w:pPr>
        <w:numPr>
          <w:ilvl w:val="0"/>
          <w:numId w:val="12"/>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lang w:val="ru-RU" w:eastAsia="ru-RU"/>
        </w:rPr>
        <w:t>__________</w:t>
      </w:r>
      <w:r>
        <w:rPr>
          <w:b/>
          <w:noProof w:val="0"/>
          <w:shd w:val="clear" w:color="auto" w:fill="FFFFFF"/>
          <w:lang w:val="ru-RU" w:eastAsia="ru-RU"/>
        </w:rPr>
        <w:t>_______________________________</w:t>
      </w:r>
      <w:r w:rsidRPr="00BE362C">
        <w:rPr>
          <w:b/>
          <w:noProof w:val="0"/>
          <w:shd w:val="clear" w:color="auto" w:fill="FFFFFF"/>
          <w:lang w:val="ru-RU" w:eastAsia="ru-RU"/>
        </w:rPr>
        <w:t>______</w:t>
      </w:r>
    </w:p>
    <w:p w:rsidR="00F24ECA" w:rsidRPr="00BE362C" w:rsidRDefault="00F24ECA" w:rsidP="00BE362C">
      <w:pPr>
        <w:shd w:val="clear" w:color="auto" w:fill="FFFFFF"/>
        <w:spacing w:before="120" w:after="120"/>
        <w:rPr>
          <w:b/>
          <w:noProof w:val="0"/>
          <w:lang w:val="ru-RU" w:eastAsia="ru-RU"/>
        </w:rPr>
      </w:pPr>
    </w:p>
    <w:p w:rsidR="00F24ECA" w:rsidRDefault="00F24ECA" w:rsidP="00BE36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r w:rsidRPr="004225A2">
        <w:rPr>
          <w:b/>
        </w:rPr>
        <w:t>.</w:t>
      </w:r>
    </w:p>
    <w:p w:rsidR="00F24ECA" w:rsidRPr="004B16DD" w:rsidRDefault="00F24ECA" w:rsidP="009C2F8F">
      <w:pPr>
        <w:jc w:val="right"/>
        <w:rPr>
          <w:noProof w:val="0"/>
          <w:sz w:val="22"/>
          <w:szCs w:val="22"/>
          <w:lang w:val="it-IT"/>
        </w:rPr>
      </w:pPr>
      <w:r w:rsidRPr="00A30B00">
        <w:rPr>
          <w:noProof w:val="0"/>
          <w:lang w:val="it-IT"/>
        </w:rPr>
        <w:t>Anexa nr.</w:t>
      </w:r>
      <w:r>
        <w:rPr>
          <w:noProof w:val="0"/>
          <w:lang w:val="it-IT"/>
        </w:rPr>
        <w:t xml:space="preserve"> 3</w:t>
      </w:r>
    </w:p>
    <w:p w:rsidR="00F24ECA" w:rsidRPr="00D22624" w:rsidRDefault="00F24ECA" w:rsidP="009C2F8F">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9C2F8F">
      <w:pPr>
        <w:jc w:val="right"/>
        <w:rPr>
          <w:noProof w:val="0"/>
          <w:lang w:val="it-IT"/>
        </w:rPr>
      </w:pPr>
      <w:r w:rsidRPr="0003591A">
        <w:rPr>
          <w:noProof w:val="0"/>
          <w:lang w:val="it-IT"/>
        </w:rPr>
        <w:t>din “____” ________ 20___</w:t>
      </w: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Pr="009D62FF" w:rsidRDefault="00F24ECA" w:rsidP="00631A2C">
      <w:pPr>
        <w:spacing w:before="240" w:after="160"/>
        <w:jc w:val="center"/>
        <w:rPr>
          <w:rFonts w:eastAsia="Times New Roman"/>
          <w:b/>
          <w:noProof w:val="0"/>
          <w:sz w:val="28"/>
          <w:szCs w:val="28"/>
        </w:rPr>
      </w:pPr>
      <w:bookmarkStart w:id="73"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3"/>
    <w:p w:rsidR="00F24ECA" w:rsidRDefault="00F24ECA" w:rsidP="00631A2C">
      <w:pPr>
        <w:shd w:val="clear" w:color="auto" w:fill="FFFFFF"/>
        <w:spacing w:before="120"/>
        <w:rPr>
          <w:b/>
          <w:noProof w:val="0"/>
          <w:lang w:val="it-IT" w:eastAsia="ru-RU"/>
        </w:rPr>
      </w:pPr>
    </w:p>
    <w:p w:rsidR="00F24ECA" w:rsidRPr="00BE362C" w:rsidRDefault="00F24ECA" w:rsidP="00631A2C">
      <w:pPr>
        <w:shd w:val="clear" w:color="auto" w:fill="FFFFFF"/>
        <w:spacing w:before="120"/>
        <w:rPr>
          <w:b/>
          <w:noProof w:val="0"/>
          <w:lang w:val="it-IT" w:eastAsia="ru-RU"/>
        </w:rPr>
      </w:pPr>
      <w:r w:rsidRPr="00BE362C">
        <w:rPr>
          <w:b/>
          <w:noProof w:val="0"/>
          <w:lang w:val="it-IT" w:eastAsia="ru-RU"/>
        </w:rPr>
        <w:t xml:space="preserve">privind achiziționarea </w:t>
      </w:r>
      <w:r>
        <w:rPr>
          <w:b/>
          <w:noProof w:val="0"/>
          <w:shd w:val="clear" w:color="auto" w:fill="FFFFFF"/>
          <w:lang w:val="it-IT" w:eastAsia="ru-RU"/>
        </w:rPr>
        <w:t>____________________________</w:t>
      </w:r>
      <w:r w:rsidRPr="00BE362C">
        <w:rPr>
          <w:b/>
          <w:noProof w:val="0"/>
          <w:shd w:val="clear" w:color="auto" w:fill="FFFFFF"/>
          <w:lang w:val="it-IT" w:eastAsia="ru-RU"/>
        </w:rPr>
        <w:t>_________________________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F24ECA" w:rsidRPr="00BE362C" w:rsidRDefault="00F24ECA" w:rsidP="00631A2C">
      <w:pPr>
        <w:shd w:val="clear" w:color="auto" w:fill="FFFFFF"/>
        <w:spacing w:before="120"/>
        <w:outlineLvl w:val="0"/>
        <w:rPr>
          <w:b/>
          <w:noProof w:val="0"/>
          <w:sz w:val="32"/>
          <w:szCs w:val="32"/>
          <w:lang w:eastAsia="ru-RU"/>
        </w:rPr>
      </w:pPr>
    </w:p>
    <w:p w:rsidR="00F24ECA" w:rsidRPr="00BE362C" w:rsidRDefault="00F24ECA" w:rsidP="00631A2C">
      <w:pPr>
        <w:shd w:val="clear" w:color="auto" w:fill="FFFFFF"/>
        <w:rPr>
          <w:noProof w:val="0"/>
          <w:sz w:val="20"/>
          <w:szCs w:val="20"/>
          <w:lang w:val="it-IT" w:eastAsia="ru-RU"/>
        </w:rPr>
      </w:pPr>
    </w:p>
    <w:p w:rsidR="00F24ECA" w:rsidRPr="00864A45" w:rsidRDefault="00F24ECA" w:rsidP="00156704">
      <w:pPr>
        <w:pStyle w:val="ListParagraph"/>
        <w:numPr>
          <w:ilvl w:val="0"/>
          <w:numId w:val="18"/>
        </w:numPr>
        <w:shd w:val="clear" w:color="auto" w:fill="FFFFFF"/>
        <w:tabs>
          <w:tab w:val="clear" w:pos="1134"/>
          <w:tab w:val="left" w:pos="142"/>
          <w:tab w:val="left" w:pos="284"/>
          <w:tab w:val="right" w:pos="9531"/>
        </w:tabs>
        <w:spacing w:before="120"/>
        <w:ind w:left="0" w:firstLine="0"/>
        <w:rPr>
          <w:b/>
          <w:lang w:val="ru-RU"/>
        </w:rPr>
      </w:pPr>
      <w:r w:rsidRPr="00864A45">
        <w:rPr>
          <w:b/>
        </w:rPr>
        <w:t>D</w:t>
      </w:r>
      <w:r w:rsidRPr="00864A45">
        <w:rPr>
          <w:b/>
          <w:lang w:val="ru-RU"/>
        </w:rPr>
        <w:t>enumirea</w:t>
      </w:r>
      <w:r>
        <w:rPr>
          <w:b/>
        </w:rPr>
        <w:t xml:space="preserve"> </w:t>
      </w:r>
      <w:r w:rsidRPr="00864A45">
        <w:rPr>
          <w:b/>
          <w:lang w:val="ru-RU"/>
        </w:rPr>
        <w:t>autorității</w:t>
      </w:r>
      <w:r>
        <w:rPr>
          <w:b/>
        </w:rPr>
        <w:t xml:space="preserve"> </w:t>
      </w:r>
      <w:r w:rsidRPr="00864A45">
        <w:rPr>
          <w:b/>
          <w:lang w:val="ru-RU"/>
        </w:rPr>
        <w:t>contractant</w:t>
      </w:r>
      <w:r>
        <w:rPr>
          <w:b/>
          <w:lang w:val="ru-RU"/>
        </w:rPr>
        <w:t>e: _______________________</w:t>
      </w:r>
      <w:r w:rsidRPr="00864A45">
        <w:rPr>
          <w:b/>
          <w:lang w:val="ru-RU"/>
        </w:rPr>
        <w:t>________________</w:t>
      </w:r>
    </w:p>
    <w:p w:rsidR="00F24ECA" w:rsidRPr="00BE362C" w:rsidRDefault="00F24ECA"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lang w:val="ru-RU" w:eastAsia="ru-RU"/>
        </w:rPr>
        <w:t>___________________</w:t>
      </w:r>
      <w:r w:rsidRPr="00BE362C">
        <w:rPr>
          <w:b/>
          <w:noProof w:val="0"/>
          <w:shd w:val="clear" w:color="auto" w:fill="FFFFFF"/>
          <w:lang w:val="ru-RU" w:eastAsia="ru-RU"/>
        </w:rPr>
        <w:t>_____________________________________________</w:t>
      </w:r>
    </w:p>
    <w:p w:rsidR="00F24ECA" w:rsidRPr="00BE362C" w:rsidRDefault="00F24ECA"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F24ECA" w:rsidRPr="00BE362C" w:rsidRDefault="00F24ECA"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lang w:val="ru-RU" w:eastAsia="ru-RU"/>
        </w:rPr>
        <w:t>_______________________________</w:t>
      </w:r>
      <w:r w:rsidRPr="00BE362C">
        <w:rPr>
          <w:b/>
          <w:noProof w:val="0"/>
          <w:shd w:val="clear" w:color="auto" w:fill="FFFFFF"/>
          <w:lang w:val="ru-RU" w:eastAsia="ru-RU"/>
        </w:rPr>
        <w:t>__________________</w:t>
      </w:r>
    </w:p>
    <w:p w:rsidR="00F24ECA" w:rsidRPr="00BE362C" w:rsidRDefault="00F24ECA" w:rsidP="00156704">
      <w:pPr>
        <w:numPr>
          <w:ilvl w:val="0"/>
          <w:numId w:val="18"/>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lang w:val="it-IT" w:eastAsia="ru-RU"/>
        </w:rPr>
        <w:t>____________</w:t>
      </w:r>
    </w:p>
    <w:p w:rsidR="00F24ECA" w:rsidRDefault="00F24ECA" w:rsidP="00515F31">
      <w:pPr>
        <w:numPr>
          <w:ilvl w:val="0"/>
          <w:numId w:val="18"/>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F24ECA" w:rsidRPr="0023561A" w:rsidRDefault="00F24ECA" w:rsidP="00156704">
      <w:pPr>
        <w:numPr>
          <w:ilvl w:val="0"/>
          <w:numId w:val="18"/>
        </w:numPr>
        <w:shd w:val="clear" w:color="auto" w:fill="FFFFFF"/>
        <w:tabs>
          <w:tab w:val="left" w:pos="284"/>
          <w:tab w:val="right" w:pos="9531"/>
        </w:tabs>
        <w:spacing w:before="120"/>
        <w:ind w:left="288" w:hanging="288"/>
        <w:rPr>
          <w:b/>
          <w:noProof w:val="0"/>
          <w:lang w:val="pt-BR" w:eastAsia="ru-RU"/>
        </w:rPr>
      </w:pPr>
      <w:r w:rsidRPr="0005316F">
        <w:rPr>
          <w:b/>
          <w:noProof w:val="0"/>
          <w:lang w:eastAsia="ro-RO"/>
        </w:rPr>
        <w:t>Anunțul de participare</w:t>
      </w:r>
      <w:r>
        <w:rPr>
          <w:b/>
          <w:noProof w:val="0"/>
          <w:lang w:eastAsia="ro-RO"/>
        </w:rPr>
        <w:t>: Nr._________, Data publicării____________, Link______</w:t>
      </w:r>
    </w:p>
    <w:p w:rsidR="00F24ECA" w:rsidRDefault="00F24ECA"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F24ECA" w:rsidRPr="00BE362C" w:rsidRDefault="00F24ECA"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tblGrid>
      <w:tr w:rsidR="00F24ECA" w:rsidRPr="00BE362C" w:rsidTr="00A621AF">
        <w:trPr>
          <w:jc w:val="center"/>
        </w:trPr>
        <w:tc>
          <w:tcPr>
            <w:tcW w:w="576" w:type="dxa"/>
          </w:tcPr>
          <w:p w:rsidR="00F24ECA" w:rsidRPr="00A621AF" w:rsidRDefault="00F24ECA" w:rsidP="00A621AF">
            <w:pPr>
              <w:shd w:val="clear" w:color="auto" w:fill="FFFFFF"/>
              <w:tabs>
                <w:tab w:val="left" w:pos="612"/>
              </w:tabs>
              <w:spacing w:before="120" w:after="120"/>
              <w:jc w:val="center"/>
              <w:rPr>
                <w:b/>
                <w:iCs/>
                <w:noProof w:val="0"/>
                <w:sz w:val="20"/>
                <w:szCs w:val="20"/>
                <w:lang w:val="ru-RU" w:eastAsia="ru-RU"/>
              </w:rPr>
            </w:pPr>
            <w:r w:rsidRPr="00A621AF">
              <w:rPr>
                <w:b/>
                <w:iCs/>
                <w:noProof w:val="0"/>
                <w:sz w:val="20"/>
                <w:szCs w:val="20"/>
                <w:lang w:val="ru-RU" w:eastAsia="ru-RU"/>
              </w:rPr>
              <w:t>Nr. d/o</w:t>
            </w:r>
          </w:p>
        </w:tc>
        <w:tc>
          <w:tcPr>
            <w:tcW w:w="3810" w:type="dxa"/>
          </w:tcPr>
          <w:p w:rsidR="00F24ECA" w:rsidRPr="00A621AF" w:rsidRDefault="00F24ECA" w:rsidP="00A621AF">
            <w:pPr>
              <w:shd w:val="clear" w:color="auto" w:fill="FFFFFF"/>
              <w:tabs>
                <w:tab w:val="left" w:pos="612"/>
              </w:tabs>
              <w:spacing w:before="120" w:after="120"/>
              <w:jc w:val="center"/>
              <w:rPr>
                <w:b/>
                <w:iCs/>
                <w:noProof w:val="0"/>
                <w:sz w:val="20"/>
                <w:szCs w:val="20"/>
                <w:lang w:eastAsia="ru-RU"/>
              </w:rPr>
            </w:pPr>
            <w:r w:rsidRPr="00A621AF">
              <w:rPr>
                <w:b/>
                <w:iCs/>
                <w:noProof w:val="0"/>
                <w:sz w:val="20"/>
                <w:szCs w:val="20"/>
                <w:lang w:eastAsia="ru-RU"/>
              </w:rPr>
              <w:t>Denumirea documentului</w:t>
            </w:r>
          </w:p>
        </w:tc>
        <w:tc>
          <w:tcPr>
            <w:tcW w:w="3563" w:type="dxa"/>
          </w:tcPr>
          <w:p w:rsidR="00F24ECA" w:rsidRPr="0023561A" w:rsidRDefault="00F24ECA" w:rsidP="00A621AF">
            <w:pPr>
              <w:shd w:val="clear" w:color="auto" w:fill="FFFFFF"/>
              <w:tabs>
                <w:tab w:val="left" w:pos="612"/>
              </w:tabs>
              <w:spacing w:before="120" w:after="120"/>
              <w:jc w:val="center"/>
              <w:rPr>
                <w:b/>
                <w:iCs/>
                <w:noProof w:val="0"/>
                <w:sz w:val="20"/>
                <w:szCs w:val="20"/>
                <w:lang w:val="pt-BR" w:eastAsia="ru-RU"/>
              </w:rPr>
            </w:pPr>
            <w:r w:rsidRPr="0023561A">
              <w:rPr>
                <w:b/>
                <w:iCs/>
                <w:noProof w:val="0"/>
                <w:sz w:val="20"/>
                <w:szCs w:val="20"/>
                <w:lang w:val="pt-BR" w:eastAsia="ru-RU"/>
              </w:rPr>
              <w:t>Mod de prezentare a documentului:</w:t>
            </w:r>
          </w:p>
        </w:tc>
      </w:tr>
      <w:tr w:rsidR="00F24ECA" w:rsidRPr="007E79C1" w:rsidTr="00A621AF">
        <w:trPr>
          <w:jc w:val="center"/>
        </w:trPr>
        <w:tc>
          <w:tcPr>
            <w:tcW w:w="576" w:type="dxa"/>
          </w:tcPr>
          <w:p w:rsidR="00F24ECA" w:rsidRPr="0023561A" w:rsidRDefault="00F24ECA" w:rsidP="00A621AF">
            <w:pPr>
              <w:shd w:val="clear" w:color="auto" w:fill="FFFFFF"/>
              <w:tabs>
                <w:tab w:val="left" w:pos="612"/>
              </w:tabs>
              <w:spacing w:before="120" w:after="120"/>
              <w:rPr>
                <w:iCs/>
                <w:noProof w:val="0"/>
                <w:lang w:val="pt-BR" w:eastAsia="ru-RU"/>
              </w:rPr>
            </w:pPr>
          </w:p>
        </w:tc>
        <w:tc>
          <w:tcPr>
            <w:tcW w:w="3810" w:type="dxa"/>
          </w:tcPr>
          <w:p w:rsidR="00F24ECA" w:rsidRPr="0023561A" w:rsidRDefault="00F24ECA" w:rsidP="00A621AF">
            <w:pPr>
              <w:shd w:val="clear" w:color="auto" w:fill="FFFFFF"/>
              <w:tabs>
                <w:tab w:val="left" w:pos="612"/>
              </w:tabs>
              <w:spacing w:before="120" w:after="120"/>
              <w:rPr>
                <w:iCs/>
                <w:noProof w:val="0"/>
                <w:lang w:val="pt-BR" w:eastAsia="ru-RU"/>
              </w:rPr>
            </w:pPr>
          </w:p>
        </w:tc>
        <w:tc>
          <w:tcPr>
            <w:tcW w:w="3563" w:type="dxa"/>
          </w:tcPr>
          <w:p w:rsidR="00F24ECA" w:rsidRPr="0023561A" w:rsidRDefault="00F24ECA" w:rsidP="00A621AF">
            <w:pPr>
              <w:shd w:val="clear" w:color="auto" w:fill="FFFFFF"/>
              <w:tabs>
                <w:tab w:val="left" w:pos="612"/>
              </w:tabs>
              <w:spacing w:before="120" w:after="120"/>
              <w:rPr>
                <w:iCs/>
                <w:noProof w:val="0"/>
                <w:lang w:val="pt-BR" w:eastAsia="ru-RU"/>
              </w:rPr>
            </w:pPr>
          </w:p>
        </w:tc>
      </w:tr>
      <w:tr w:rsidR="00F24ECA" w:rsidRPr="00BE362C" w:rsidTr="00A621AF">
        <w:trPr>
          <w:jc w:val="center"/>
        </w:trPr>
        <w:tc>
          <w:tcPr>
            <w:tcW w:w="576" w:type="dxa"/>
          </w:tcPr>
          <w:p w:rsidR="00F24ECA" w:rsidRPr="0023561A" w:rsidRDefault="00F24ECA" w:rsidP="00A621AF">
            <w:pPr>
              <w:shd w:val="clear" w:color="auto" w:fill="FFFFFF"/>
              <w:tabs>
                <w:tab w:val="left" w:pos="612"/>
              </w:tabs>
              <w:spacing w:before="120" w:after="120"/>
              <w:rPr>
                <w:iCs/>
                <w:noProof w:val="0"/>
                <w:lang w:val="pt-BR" w:eastAsia="ru-RU"/>
              </w:rPr>
            </w:pPr>
          </w:p>
        </w:tc>
        <w:tc>
          <w:tcPr>
            <w:tcW w:w="3810" w:type="dxa"/>
          </w:tcPr>
          <w:p w:rsidR="00F24ECA" w:rsidRPr="0023561A" w:rsidRDefault="00F24ECA" w:rsidP="00A621AF">
            <w:pPr>
              <w:shd w:val="clear" w:color="auto" w:fill="FFFFFF"/>
              <w:tabs>
                <w:tab w:val="left" w:pos="612"/>
              </w:tabs>
              <w:spacing w:before="120" w:after="120"/>
              <w:rPr>
                <w:iCs/>
                <w:noProof w:val="0"/>
                <w:lang w:val="pt-BR" w:eastAsia="ru-RU"/>
              </w:rPr>
            </w:pPr>
          </w:p>
        </w:tc>
        <w:tc>
          <w:tcPr>
            <w:tcW w:w="3563" w:type="dxa"/>
          </w:tcPr>
          <w:p w:rsidR="00F24ECA" w:rsidRPr="0023561A" w:rsidRDefault="00F24ECA" w:rsidP="00A621AF">
            <w:pPr>
              <w:shd w:val="clear" w:color="auto" w:fill="FFFFFF"/>
              <w:tabs>
                <w:tab w:val="left" w:pos="612"/>
              </w:tabs>
              <w:spacing w:before="120" w:after="120"/>
              <w:rPr>
                <w:iCs/>
                <w:noProof w:val="0"/>
                <w:lang w:val="pt-BR" w:eastAsia="ru-RU"/>
              </w:rPr>
            </w:pPr>
          </w:p>
        </w:tc>
      </w:tr>
    </w:tbl>
    <w:p w:rsidR="00F24ECA" w:rsidRPr="0023561A" w:rsidRDefault="00F24ECA" w:rsidP="00A900BE">
      <w:pPr>
        <w:numPr>
          <w:ilvl w:val="0"/>
          <w:numId w:val="18"/>
        </w:numPr>
        <w:shd w:val="clear" w:color="auto" w:fill="FFFFFF"/>
        <w:tabs>
          <w:tab w:val="right" w:pos="426"/>
        </w:tabs>
        <w:spacing w:before="120"/>
        <w:ind w:hanging="644"/>
        <w:jc w:val="both"/>
        <w:rPr>
          <w:b/>
          <w:noProof w:val="0"/>
          <w:lang w:val="pt-BR" w:eastAsia="ru-RU"/>
        </w:rPr>
      </w:pPr>
      <w:r w:rsidRPr="0023561A">
        <w:rPr>
          <w:b/>
          <w:noProof w:val="0"/>
          <w:lang w:val="pt-BR" w:eastAsia="ru-RU"/>
        </w:rPr>
        <w:t>Garanția pentru ofertă, după caz ________________ , cuantumul___________.</w:t>
      </w:r>
    </w:p>
    <w:p w:rsidR="00F24ECA" w:rsidRPr="0023561A" w:rsidRDefault="00F24ECA" w:rsidP="00A900BE">
      <w:pPr>
        <w:numPr>
          <w:ilvl w:val="0"/>
          <w:numId w:val="18"/>
        </w:numPr>
        <w:shd w:val="clear" w:color="auto" w:fill="FFFFFF"/>
        <w:tabs>
          <w:tab w:val="right" w:pos="426"/>
        </w:tabs>
        <w:spacing w:before="120"/>
        <w:ind w:hanging="644"/>
        <w:jc w:val="both"/>
        <w:rPr>
          <w:b/>
          <w:noProof w:val="0"/>
          <w:lang w:val="pt-BR" w:eastAsia="ru-RU"/>
        </w:rPr>
      </w:pPr>
      <w:r w:rsidRPr="0023561A">
        <w:rPr>
          <w:b/>
          <w:noProof w:val="0"/>
          <w:lang w:val="pt-BR" w:eastAsia="ru-RU"/>
        </w:rPr>
        <w:t>Garanția de bună execuție a contractului, după caz______________, cuantumul.</w:t>
      </w:r>
    </w:p>
    <w:p w:rsidR="00F24ECA" w:rsidRPr="009C2F8F" w:rsidRDefault="00F24ECA" w:rsidP="00A900BE">
      <w:pPr>
        <w:numPr>
          <w:ilvl w:val="0"/>
          <w:numId w:val="18"/>
        </w:numPr>
        <w:shd w:val="clear" w:color="auto" w:fill="FFFFFF"/>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F24ECA" w:rsidRPr="004268D8" w:rsidRDefault="00F24ECA" w:rsidP="00156704">
      <w:pPr>
        <w:numPr>
          <w:ilvl w:val="0"/>
          <w:numId w:val="18"/>
        </w:numPr>
        <w:shd w:val="clear" w:color="auto" w:fill="FFFFFF"/>
        <w:tabs>
          <w:tab w:val="right" w:pos="426"/>
        </w:tabs>
        <w:spacing w:before="120"/>
        <w:ind w:left="0" w:firstLine="0"/>
        <w:rPr>
          <w:b/>
          <w:noProof w:val="0"/>
          <w:lang w:val="pt-BR" w:eastAsia="ru-RU"/>
        </w:rPr>
      </w:pPr>
      <w:r w:rsidRPr="004268D8">
        <w:rPr>
          <w:b/>
          <w:noProof w:val="0"/>
          <w:lang w:val="pt-BR" w:eastAsia="ru-RU"/>
        </w:rPr>
        <w:t>Termenul limită de depunere/deschidere a ofertelor:</w:t>
      </w:r>
    </w:p>
    <w:p w:rsidR="00F24ECA" w:rsidRPr="00BE362C" w:rsidRDefault="00F24ECA" w:rsidP="00156704">
      <w:pPr>
        <w:numPr>
          <w:ilvl w:val="0"/>
          <w:numId w:val="14"/>
        </w:numPr>
        <w:shd w:val="clear" w:color="auto" w:fill="FFFFFF"/>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F24ECA" w:rsidRPr="00BE362C" w:rsidRDefault="00F24ECA"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F24ECA" w:rsidRPr="00BE362C" w:rsidRDefault="00F24ECA" w:rsidP="00156704">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F24ECA" w:rsidRPr="00BE362C" w:rsidRDefault="00F24ECA" w:rsidP="00631A2C">
      <w:pPr>
        <w:shd w:val="clear" w:color="auto" w:fill="FFFFFF"/>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F24ECA" w:rsidRPr="004268D8" w:rsidRDefault="00F24ECA" w:rsidP="00156704">
      <w:pPr>
        <w:numPr>
          <w:ilvl w:val="0"/>
          <w:numId w:val="18"/>
        </w:numPr>
        <w:tabs>
          <w:tab w:val="right" w:pos="426"/>
        </w:tabs>
        <w:spacing w:before="120"/>
        <w:ind w:left="0" w:firstLine="0"/>
        <w:rPr>
          <w:b/>
          <w:noProof w:val="0"/>
          <w:lang w:val="pt-BR" w:eastAsia="ru-RU"/>
        </w:rPr>
      </w:pPr>
      <w:r w:rsidRPr="004268D8">
        <w:rPr>
          <w:b/>
          <w:noProof w:val="0"/>
          <w:lang w:val="pt-BR" w:eastAsia="ru-RU"/>
        </w:rPr>
        <w:t>Termenul de valabilitate a ofertelor: _____________________________________</w:t>
      </w:r>
    </w:p>
    <w:p w:rsidR="00F24ECA" w:rsidRPr="00BE362C" w:rsidRDefault="00F24ECA"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F24ECA" w:rsidRPr="00BE362C" w:rsidRDefault="00F24ECA" w:rsidP="00631A2C">
      <w:pPr>
        <w:shd w:val="clear" w:color="auto" w:fill="FFFFFF"/>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F24ECA" w:rsidRPr="00BE362C" w:rsidRDefault="00F24ECA" w:rsidP="00631A2C">
      <w:pPr>
        <w:shd w:val="clear" w:color="auto" w:fill="FFFFFF"/>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F24ECA" w:rsidRPr="00BE362C" w:rsidRDefault="00F24ECA" w:rsidP="0055327B">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F24ECA" w:rsidRPr="00BE362C" w:rsidRDefault="00F24ECA" w:rsidP="00156704">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F24ECA" w:rsidRPr="00BE362C" w:rsidRDefault="00F24ECA" w:rsidP="00156704">
      <w:pPr>
        <w:numPr>
          <w:ilvl w:val="0"/>
          <w:numId w:val="18"/>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F24ECA" w:rsidRPr="00BE362C" w:rsidRDefault="00F24ECA" w:rsidP="00631A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F24ECA" w:rsidRPr="000930AB" w:rsidRDefault="00F24ECA" w:rsidP="00156704">
      <w:pPr>
        <w:numPr>
          <w:ilvl w:val="0"/>
          <w:numId w:val="18"/>
        </w:numPr>
        <w:shd w:val="clear" w:color="auto" w:fill="FFFFFF"/>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F24ECA" w:rsidRPr="00BE362C" w:rsidRDefault="00F24ECA" w:rsidP="00156704">
      <w:pPr>
        <w:numPr>
          <w:ilvl w:val="0"/>
          <w:numId w:val="18"/>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lang w:val="ru-RU" w:eastAsia="ru-RU"/>
        </w:rPr>
        <w:t>_____________________________</w:t>
      </w:r>
      <w:r w:rsidRPr="00BE362C">
        <w:rPr>
          <w:b/>
          <w:noProof w:val="0"/>
          <w:shd w:val="clear" w:color="auto" w:fill="FFFFFF"/>
          <w:lang w:val="ru-RU" w:eastAsia="ru-RU"/>
        </w:rPr>
        <w:t>__________________</w:t>
      </w:r>
    </w:p>
    <w:p w:rsidR="00F24ECA" w:rsidRPr="00BE362C" w:rsidRDefault="00F24ECA" w:rsidP="00631A2C">
      <w:pPr>
        <w:shd w:val="clear" w:color="auto" w:fill="FFFFFF"/>
        <w:spacing w:before="120" w:after="120"/>
        <w:rPr>
          <w:b/>
          <w:noProof w:val="0"/>
          <w:lang w:val="ru-RU" w:eastAsia="ru-RU"/>
        </w:rPr>
      </w:pPr>
    </w:p>
    <w:p w:rsidR="00F24ECA" w:rsidRPr="00BE362C" w:rsidRDefault="00F24ECA" w:rsidP="00631A2C">
      <w:pPr>
        <w:shd w:val="clear" w:color="auto" w:fill="FFFFFF"/>
        <w:spacing w:before="120" w:after="120"/>
        <w:rPr>
          <w:b/>
          <w:noProof w:val="0"/>
          <w:lang w:val="ru-RU" w:eastAsia="ru-RU"/>
        </w:rPr>
      </w:pPr>
    </w:p>
    <w:p w:rsidR="00F24ECA" w:rsidRDefault="00F24ECA" w:rsidP="00631A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p>
    <w:p w:rsidR="00F24ECA" w:rsidRDefault="00F24ECA" w:rsidP="00631A2C">
      <w:pPr>
        <w:tabs>
          <w:tab w:val="decimal" w:pos="8364"/>
        </w:tabs>
        <w:spacing w:line="276" w:lineRule="auto"/>
        <w:ind w:right="-144"/>
        <w:jc w:val="center"/>
        <w:rPr>
          <w:b/>
          <w:bCs/>
          <w:color w:val="000000"/>
        </w:rPr>
      </w:pPr>
    </w:p>
    <w:p w:rsidR="00F24ECA" w:rsidRDefault="00F24ECA" w:rsidP="00631A2C">
      <w:pPr>
        <w:tabs>
          <w:tab w:val="decimal" w:pos="8364"/>
        </w:tabs>
        <w:spacing w:line="276" w:lineRule="auto"/>
        <w:ind w:right="-144"/>
        <w:jc w:val="center"/>
        <w:rPr>
          <w:b/>
          <w:bCs/>
          <w:color w:val="000000"/>
        </w:rPr>
      </w:pPr>
    </w:p>
    <w:p w:rsidR="00F24ECA" w:rsidRDefault="00F24ECA" w:rsidP="00631A2C">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Pr="004B16DD" w:rsidRDefault="00F24ECA" w:rsidP="009C2F8F">
      <w:pPr>
        <w:jc w:val="right"/>
        <w:rPr>
          <w:noProof w:val="0"/>
          <w:sz w:val="22"/>
          <w:szCs w:val="22"/>
          <w:lang w:val="it-IT"/>
        </w:rPr>
      </w:pPr>
      <w:r w:rsidRPr="00A30B00">
        <w:rPr>
          <w:noProof w:val="0"/>
          <w:lang w:val="it-IT"/>
        </w:rPr>
        <w:t>Anexa nr.</w:t>
      </w:r>
      <w:r>
        <w:rPr>
          <w:noProof w:val="0"/>
          <w:lang w:val="it-IT"/>
        </w:rPr>
        <w:t>4</w:t>
      </w:r>
    </w:p>
    <w:p w:rsidR="00F24ECA" w:rsidRPr="00D22624" w:rsidRDefault="00F24ECA" w:rsidP="009C2F8F">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9C2F8F">
      <w:pPr>
        <w:jc w:val="right"/>
        <w:rPr>
          <w:noProof w:val="0"/>
          <w:lang w:val="it-IT"/>
        </w:rPr>
      </w:pPr>
      <w:r w:rsidRPr="0003591A">
        <w:rPr>
          <w:noProof w:val="0"/>
          <w:lang w:val="it-IT"/>
        </w:rPr>
        <w:t>din “____” ________ 20___</w:t>
      </w:r>
    </w:p>
    <w:p w:rsidR="00F24ECA" w:rsidRDefault="00F24ECA" w:rsidP="002A6E99">
      <w:pPr>
        <w:pStyle w:val="Style3"/>
        <w:tabs>
          <w:tab w:val="left" w:pos="567"/>
        </w:tabs>
        <w:spacing w:before="0" w:beforeAutospacing="0" w:after="0"/>
        <w:ind w:left="0" w:firstLine="0"/>
        <w:jc w:val="center"/>
        <w:rPr>
          <w:rFonts w:eastAsia="PMingLiU"/>
          <w:lang w:val="it-IT" w:eastAsia="zh-CN"/>
        </w:rPr>
      </w:pPr>
    </w:p>
    <w:p w:rsidR="00F24ECA" w:rsidRDefault="00F24ECA" w:rsidP="002A6E99">
      <w:pPr>
        <w:pStyle w:val="Style3"/>
        <w:tabs>
          <w:tab w:val="left" w:pos="567"/>
        </w:tabs>
        <w:spacing w:before="0" w:beforeAutospacing="0" w:after="0"/>
        <w:ind w:left="0" w:firstLine="0"/>
        <w:jc w:val="center"/>
        <w:rPr>
          <w:rFonts w:eastAsia="PMingLiU"/>
          <w:sz w:val="28"/>
          <w:szCs w:val="28"/>
          <w:lang w:val="it-IT" w:eastAsia="zh-CN"/>
        </w:rPr>
      </w:pPr>
    </w:p>
    <w:p w:rsidR="00F24ECA" w:rsidRDefault="00F24ECA"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F24ECA" w:rsidRDefault="00F24ECA" w:rsidP="002A6E99">
      <w:pPr>
        <w:pStyle w:val="Style3"/>
        <w:tabs>
          <w:tab w:val="left" w:pos="567"/>
        </w:tabs>
        <w:spacing w:before="0" w:beforeAutospacing="0" w:after="0"/>
        <w:ind w:left="0" w:firstLine="0"/>
        <w:jc w:val="center"/>
        <w:rPr>
          <w:rFonts w:eastAsia="PMingLiU"/>
          <w:sz w:val="28"/>
          <w:szCs w:val="28"/>
          <w:lang w:val="it-IT" w:eastAsia="zh-CN"/>
        </w:rPr>
      </w:pPr>
    </w:p>
    <w:p w:rsidR="00F24ECA" w:rsidRPr="00A26B23" w:rsidRDefault="00F24ECA"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F24ECA" w:rsidRPr="00B73964" w:rsidRDefault="00F24ECA" w:rsidP="002A6E99">
      <w:pPr>
        <w:pStyle w:val="Style3"/>
        <w:tabs>
          <w:tab w:val="left" w:pos="567"/>
        </w:tabs>
        <w:spacing w:before="0" w:beforeAutospacing="0" w:after="0"/>
        <w:ind w:left="0" w:firstLine="0"/>
        <w:jc w:val="center"/>
        <w:rPr>
          <w:rFonts w:eastAsia="PMingLiU"/>
          <w:lang w:val="it-IT" w:eastAsia="zh-CN"/>
        </w:rPr>
      </w:pPr>
    </w:p>
    <w:p w:rsidR="00F24ECA" w:rsidRPr="00A26B23" w:rsidRDefault="00F24ECA"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0A0"/>
      </w:tblPr>
      <w:tblGrid>
        <w:gridCol w:w="9533"/>
      </w:tblGrid>
      <w:tr w:rsidR="00F24ECA"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24ECA" w:rsidRPr="00A26B23" w:rsidRDefault="00F24ECA" w:rsidP="00A26B23">
            <w:pPr>
              <w:rPr>
                <w:b/>
                <w:bCs/>
              </w:rPr>
            </w:pPr>
            <w:r w:rsidRPr="00A26B23">
              <w:rPr>
                <w:b/>
                <w:bCs/>
              </w:rPr>
              <w:t>Autoritatea contractantă:</w:t>
            </w:r>
            <w:r>
              <w:rPr>
                <w:b/>
                <w:bCs/>
              </w:rPr>
              <w:t>________________________________________________________</w:t>
            </w:r>
          </w:p>
        </w:tc>
      </w:tr>
      <w:tr w:rsidR="00F24ECA"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24ECA" w:rsidRPr="00A26B23" w:rsidRDefault="00F24ECA" w:rsidP="00427553">
            <w:pPr>
              <w:ind w:right="129"/>
              <w:rPr>
                <w:b/>
                <w:bCs/>
              </w:rPr>
            </w:pPr>
            <w:r w:rsidRPr="00A26B23">
              <w:rPr>
                <w:b/>
                <w:bCs/>
              </w:rPr>
              <w:t>IDNO:</w:t>
            </w:r>
            <w:r>
              <w:rPr>
                <w:b/>
                <w:bCs/>
              </w:rPr>
              <w:t>________________________________________________________________________</w:t>
            </w:r>
          </w:p>
        </w:tc>
      </w:tr>
      <w:tr w:rsidR="00F24ECA"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24ECA" w:rsidRPr="00A26B23" w:rsidRDefault="00F24ECA" w:rsidP="00A26B23">
            <w:pPr>
              <w:rPr>
                <w:b/>
                <w:bCs/>
              </w:rPr>
            </w:pPr>
          </w:p>
        </w:tc>
      </w:tr>
      <w:tr w:rsidR="00F24ECA"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24ECA" w:rsidRPr="00A26B23" w:rsidRDefault="00F24ECA" w:rsidP="00A26B23">
            <w:pPr>
              <w:rPr>
                <w:b/>
                <w:bCs/>
              </w:rPr>
            </w:pPr>
            <w:r w:rsidRPr="00A26B23">
              <w:rPr>
                <w:b/>
                <w:bCs/>
              </w:rPr>
              <w:t>Procedura de achiziţie publică:</w:t>
            </w:r>
            <w:r>
              <w:rPr>
                <w:b/>
                <w:bCs/>
              </w:rPr>
              <w:t>___________________________________________________</w:t>
            </w:r>
          </w:p>
        </w:tc>
      </w:tr>
      <w:tr w:rsidR="00F24ECA"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24ECA" w:rsidRPr="00A26B23" w:rsidRDefault="00F24ECA" w:rsidP="00A26B23">
            <w:pPr>
              <w:rPr>
                <w:b/>
                <w:bCs/>
              </w:rPr>
            </w:pPr>
            <w:r w:rsidRPr="00A26B23">
              <w:rPr>
                <w:b/>
                <w:bCs/>
              </w:rPr>
              <w:t>Nr.:</w:t>
            </w:r>
            <w:r>
              <w:rPr>
                <w:b/>
                <w:bCs/>
              </w:rPr>
              <w:t>__________________________________________________________________________</w:t>
            </w:r>
          </w:p>
        </w:tc>
      </w:tr>
      <w:tr w:rsidR="00F24ECA"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24ECA" w:rsidRPr="00A26B23" w:rsidRDefault="00F24ECA" w:rsidP="00A26B23">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F24ECA"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24ECA" w:rsidRPr="00A26B23" w:rsidRDefault="00F24ECA" w:rsidP="00A26B23">
            <w:pPr>
              <w:rPr>
                <w:b/>
                <w:bCs/>
              </w:rPr>
            </w:pPr>
          </w:p>
        </w:tc>
      </w:tr>
      <w:tr w:rsidR="00F24ECA"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24ECA" w:rsidRPr="00A26B23" w:rsidRDefault="00F24ECA" w:rsidP="00A26B23">
            <w:pPr>
              <w:rPr>
                <w:b/>
                <w:bCs/>
              </w:rPr>
            </w:pPr>
            <w:r w:rsidRPr="00A26B23">
              <w:rPr>
                <w:b/>
                <w:bCs/>
              </w:rPr>
              <w:t>Tipul obiectului de achiziţie:</w:t>
            </w:r>
            <w:r>
              <w:rPr>
                <w:b/>
                <w:bCs/>
              </w:rPr>
              <w:t>_____________________________________________________</w:t>
            </w:r>
          </w:p>
        </w:tc>
      </w:tr>
      <w:tr w:rsidR="00F24ECA"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24ECA" w:rsidRPr="00A26B23" w:rsidRDefault="00F24ECA" w:rsidP="00427553">
            <w:pPr>
              <w:ind w:right="129"/>
              <w:rPr>
                <w:b/>
                <w:bCs/>
              </w:rPr>
            </w:pPr>
            <w:r w:rsidRPr="00A26B23">
              <w:rPr>
                <w:b/>
                <w:bCs/>
              </w:rPr>
              <w:t>Obiectul achiziţiei:</w:t>
            </w:r>
            <w:r>
              <w:rPr>
                <w:b/>
                <w:bCs/>
              </w:rPr>
              <w:t>_____________________________________________________________</w:t>
            </w:r>
          </w:p>
        </w:tc>
      </w:tr>
      <w:tr w:rsidR="00F24ECA"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24ECA" w:rsidRPr="00A26B23" w:rsidRDefault="00F24ECA" w:rsidP="00A26B23">
            <w:pPr>
              <w:rPr>
                <w:b/>
                <w:bCs/>
              </w:rPr>
            </w:pPr>
            <w:r w:rsidRPr="00A26B23">
              <w:rPr>
                <w:b/>
                <w:bCs/>
              </w:rPr>
              <w:t>Cod CPV:</w:t>
            </w:r>
            <w:r>
              <w:rPr>
                <w:b/>
                <w:bCs/>
              </w:rPr>
              <w:t>____________________________________________________________________</w:t>
            </w:r>
          </w:p>
        </w:tc>
      </w:tr>
      <w:tr w:rsidR="00F24ECA"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24ECA" w:rsidRPr="00A26B23" w:rsidRDefault="00F24ECA" w:rsidP="00A26B23">
            <w:pPr>
              <w:rPr>
                <w:b/>
                <w:bCs/>
              </w:rPr>
            </w:pPr>
          </w:p>
        </w:tc>
      </w:tr>
    </w:tbl>
    <w:p w:rsidR="00F24ECA" w:rsidRDefault="00F24ECA" w:rsidP="00A26B23">
      <w:pPr>
        <w:pStyle w:val="Style3"/>
        <w:tabs>
          <w:tab w:val="left" w:pos="567"/>
        </w:tabs>
        <w:spacing w:before="0" w:beforeAutospacing="0" w:after="0"/>
        <w:ind w:left="0" w:firstLine="0"/>
        <w:rPr>
          <w:rFonts w:eastAsia="PMingLiU"/>
          <w:b w:val="0"/>
          <w:lang w:val="ro-RO" w:eastAsia="zh-CN"/>
        </w:rPr>
      </w:pPr>
    </w:p>
    <w:p w:rsidR="00F24ECA" w:rsidRPr="0017664F" w:rsidRDefault="00F24ECA"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F24ECA" w:rsidRPr="0017664F" w:rsidRDefault="00F24ECA" w:rsidP="0017664F">
      <w:pPr>
        <w:pStyle w:val="Style3"/>
        <w:tabs>
          <w:tab w:val="clear" w:pos="360"/>
          <w:tab w:val="left" w:pos="0"/>
        </w:tabs>
        <w:ind w:left="0" w:firstLine="0"/>
        <w:rPr>
          <w:rFonts w:eastAsia="PMingLiU"/>
          <w:b w:val="0"/>
          <w:lang w:val="ro-RO" w:eastAsia="zh-CN"/>
        </w:rPr>
      </w:pPr>
    </w:p>
    <w:p w:rsidR="00F24ECA" w:rsidRPr="0017664F" w:rsidRDefault="00F24ECA"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F24ECA" w:rsidRPr="00CE4974" w:rsidRDefault="00F24ECA"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F24ECA" w:rsidRPr="0017664F" w:rsidRDefault="00F24ECA"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F24ECA" w:rsidRPr="0017664F" w:rsidRDefault="00F24ECA"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F24ECA" w:rsidRPr="0017664F" w:rsidRDefault="00F24ECA"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F24ECA" w:rsidRPr="0017664F" w:rsidRDefault="00F24ECA"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F24ECA" w:rsidRPr="0017664F" w:rsidRDefault="00F24ECA"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F24ECA" w:rsidRPr="0017664F" w:rsidRDefault="00F24ECA"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F24ECA" w:rsidRPr="0017664F" w:rsidRDefault="00F24ECA"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F24ECA" w:rsidRPr="0017664F" w:rsidRDefault="00F24ECA"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F24ECA" w:rsidRPr="0017664F" w:rsidRDefault="00F24ECA"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F24ECA" w:rsidRPr="0017664F" w:rsidRDefault="00F24ECA"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F24ECA" w:rsidRPr="0017664F" w:rsidRDefault="00F24ECA" w:rsidP="00A26B23">
      <w:pPr>
        <w:pStyle w:val="Style3"/>
        <w:tabs>
          <w:tab w:val="left" w:pos="567"/>
        </w:tabs>
        <w:spacing w:before="0" w:beforeAutospacing="0" w:after="0"/>
        <w:ind w:left="0" w:firstLine="0"/>
        <w:rPr>
          <w:rFonts w:eastAsia="PMingLiU"/>
          <w:b w:val="0"/>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0A0"/>
      </w:tblPr>
      <w:tblGrid>
        <w:gridCol w:w="4216"/>
        <w:gridCol w:w="5317"/>
      </w:tblGrid>
      <w:tr w:rsidR="00F24ECA"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F24ECA" w:rsidRPr="00840073" w:rsidRDefault="00F24ECA" w:rsidP="00BA6DCE">
            <w:pPr>
              <w:jc w:val="center"/>
              <w:rPr>
                <w:bCs/>
                <w:color w:val="000000"/>
              </w:rPr>
            </w:pPr>
            <w:r w:rsidRPr="00840073">
              <w:rPr>
                <w:bCs/>
                <w:color w:val="000000"/>
              </w:rPr>
              <w:t>CANDIDAT</w:t>
            </w:r>
          </w:p>
        </w:tc>
      </w:tr>
      <w:tr w:rsidR="00F24ECA"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F24ECA" w:rsidRPr="00840073" w:rsidRDefault="00F24ECA" w:rsidP="00F059B8">
            <w:pPr>
              <w:rPr>
                <w:bCs/>
                <w:color w:val="000000"/>
              </w:rPr>
            </w:pPr>
            <w:r w:rsidRPr="00840073">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F24ECA" w:rsidRPr="00840073" w:rsidRDefault="00F24ECA" w:rsidP="00F059B8">
            <w:pPr>
              <w:jc w:val="center"/>
              <w:rPr>
                <w:bCs/>
                <w:color w:val="000000"/>
              </w:rPr>
            </w:pPr>
            <w:r w:rsidRPr="00840073">
              <w:rPr>
                <w:bCs/>
                <w:color w:val="000000"/>
              </w:rPr>
              <w:t xml:space="preserve">Corespundere                                  </w:t>
            </w:r>
          </w:p>
        </w:tc>
      </w:tr>
      <w:tr w:rsidR="00F24ECA"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F24ECA" w:rsidRPr="00840073" w:rsidRDefault="00F24ECA"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F24ECA" w:rsidRPr="00840073" w:rsidRDefault="00F24ECA" w:rsidP="00F059B8">
            <w:pPr>
              <w:jc w:val="center"/>
              <w:rPr>
                <w:bCs/>
                <w:color w:val="000000"/>
              </w:rPr>
            </w:pPr>
          </w:p>
        </w:tc>
      </w:tr>
      <w:tr w:rsidR="00F24ECA"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F24ECA" w:rsidRPr="00840073" w:rsidRDefault="00F24ECA"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F24ECA" w:rsidRPr="00840073" w:rsidRDefault="00F24ECA" w:rsidP="00F059B8">
            <w:pPr>
              <w:jc w:val="center"/>
              <w:rPr>
                <w:bCs/>
                <w:color w:val="000000"/>
              </w:rPr>
            </w:pPr>
          </w:p>
        </w:tc>
      </w:tr>
      <w:tr w:rsidR="00F24ECA"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F24ECA" w:rsidRPr="00840073" w:rsidRDefault="00F24ECA"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F24ECA" w:rsidRPr="00840073" w:rsidRDefault="00F24ECA" w:rsidP="00F059B8">
            <w:pPr>
              <w:jc w:val="center"/>
              <w:rPr>
                <w:bCs/>
                <w:color w:val="000000"/>
              </w:rPr>
            </w:pPr>
          </w:p>
        </w:tc>
      </w:tr>
    </w:tbl>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F24ECA" w:rsidRDefault="00F24ECA"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F24ECA" w:rsidRDefault="00F24ECA"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F24ECA" w:rsidRDefault="00F24ECA"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F24ECA" w:rsidRDefault="00F24ECA"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F24ECA" w:rsidRDefault="00F24ECA"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F24ECA" w:rsidRDefault="00F24ECA"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F24ECA" w:rsidRDefault="00F24ECA" w:rsidP="005B235E">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F24ECA" w:rsidRPr="00244A30" w:rsidRDefault="00F24ECA"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F24ECA" w:rsidRPr="00244A30" w:rsidRDefault="00F24ECA" w:rsidP="005B235E">
      <w:pPr>
        <w:pStyle w:val="Style3"/>
        <w:tabs>
          <w:tab w:val="left" w:pos="567"/>
        </w:tabs>
        <w:spacing w:before="0" w:beforeAutospacing="0" w:after="0"/>
        <w:ind w:left="0" w:firstLine="0"/>
        <w:rPr>
          <w:rFonts w:eastAsia="PMingLiU"/>
          <w:lang w:val="it-IT"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F24ECA" w:rsidRDefault="00F24ECA"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F24ECA" w:rsidRDefault="00F24ECA"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F24ECA" w:rsidRDefault="00F24ECA"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F24ECA" w:rsidRDefault="00F24ECA"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Pr="004268D8" w:rsidRDefault="00F24ECA" w:rsidP="0055327B">
      <w:pPr>
        <w:pStyle w:val="Style3"/>
        <w:tabs>
          <w:tab w:val="left" w:pos="567"/>
        </w:tabs>
        <w:spacing w:before="0" w:beforeAutospacing="0" w:after="0"/>
        <w:ind w:left="0" w:firstLine="0"/>
        <w:jc w:val="both"/>
        <w:rPr>
          <w:rFonts w:eastAsia="PMingLiU"/>
          <w:lang w:val="ro-RO" w:eastAsia="zh-CN"/>
        </w:rPr>
      </w:pPr>
      <w:r w:rsidRPr="004268D8">
        <w:rPr>
          <w:rFonts w:eastAsia="PMingLiU"/>
          <w:lang w:val="ro-RO" w:eastAsia="zh-CN"/>
        </w:rPr>
        <w:t>Organizatorul procedurii de preselecție de achiziţie publică va anunţa şi va invita în scris/prin mijloace electronice candidații selectați:</w:t>
      </w:r>
    </w:p>
    <w:p w:rsidR="00F24ECA" w:rsidRPr="008E2754" w:rsidRDefault="00F24ECA"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F24ECA" w:rsidRDefault="00F24ECA"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F24ECA" w:rsidRDefault="00F24ECA"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F24ECA" w:rsidRPr="003F2E01" w:rsidRDefault="00F24ECA" w:rsidP="00244A30">
      <w:pPr>
        <w:pStyle w:val="Style3"/>
        <w:tabs>
          <w:tab w:val="left" w:pos="567"/>
        </w:tabs>
        <w:spacing w:before="0" w:beforeAutospacing="0" w:after="0"/>
        <w:ind w:left="0" w:firstLine="0"/>
        <w:jc w:val="both"/>
        <w:rPr>
          <w:rFonts w:eastAsia="PMingLiU"/>
          <w:b w:val="0"/>
          <w:lang w:val="ro-RO" w:eastAsia="zh-CN"/>
        </w:rPr>
      </w:pPr>
    </w:p>
    <w:p w:rsidR="00F24ECA" w:rsidRPr="00EC4378" w:rsidRDefault="00F24ECA"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F24ECA" w:rsidRPr="00EC4378" w:rsidRDefault="00F24ECA"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F24ECA" w:rsidRPr="00EC4378" w:rsidRDefault="00F24ECA"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F24ECA" w:rsidRPr="00EC4378" w:rsidRDefault="00F24ECA"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F24ECA" w:rsidRPr="00EC4378" w:rsidRDefault="00F24ECA"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F24ECA" w:rsidRDefault="00F24ECA"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F24ECA" w:rsidRDefault="00F24ECA"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Pr="004B16DD" w:rsidRDefault="00F24ECA" w:rsidP="00CF101D">
      <w:pPr>
        <w:jc w:val="right"/>
        <w:rPr>
          <w:noProof w:val="0"/>
          <w:sz w:val="22"/>
          <w:szCs w:val="22"/>
          <w:lang w:val="it-IT"/>
        </w:rPr>
      </w:pPr>
      <w:r w:rsidRPr="00A30B00">
        <w:rPr>
          <w:noProof w:val="0"/>
          <w:lang w:val="it-IT"/>
        </w:rPr>
        <w:t>Anexa nr.</w:t>
      </w:r>
      <w:r>
        <w:rPr>
          <w:noProof w:val="0"/>
          <w:lang w:val="it-IT"/>
        </w:rPr>
        <w:t xml:space="preserve"> 5</w:t>
      </w:r>
    </w:p>
    <w:p w:rsidR="00F24ECA" w:rsidRPr="00D22624" w:rsidRDefault="00F24ECA" w:rsidP="00CF101D">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CF101D">
      <w:pPr>
        <w:jc w:val="right"/>
        <w:rPr>
          <w:noProof w:val="0"/>
          <w:lang w:val="it-IT"/>
        </w:rPr>
      </w:pPr>
      <w:r w:rsidRPr="0003591A">
        <w:rPr>
          <w:noProof w:val="0"/>
          <w:lang w:val="it-IT"/>
        </w:rPr>
        <w:t>din “____” ________ 20___</w:t>
      </w:r>
    </w:p>
    <w:p w:rsidR="00F24ECA" w:rsidRDefault="00F24ECA" w:rsidP="00A26B23">
      <w:pPr>
        <w:pStyle w:val="Style3"/>
        <w:tabs>
          <w:tab w:val="left" w:pos="567"/>
        </w:tabs>
        <w:spacing w:before="0" w:beforeAutospacing="0" w:after="0"/>
        <w:ind w:left="0" w:firstLine="0"/>
        <w:rPr>
          <w:rFonts w:eastAsia="PMingLiU"/>
          <w:lang w:val="ro-RO" w:eastAsia="zh-CN"/>
        </w:rPr>
      </w:pPr>
    </w:p>
    <w:p w:rsidR="00F24ECA" w:rsidRPr="009D62FF" w:rsidRDefault="00F24ECA" w:rsidP="009D62FF">
      <w:pPr>
        <w:spacing w:before="240" w:after="160"/>
        <w:jc w:val="center"/>
        <w:rPr>
          <w:rFonts w:eastAsia="Times New Roman"/>
          <w:b/>
          <w:noProof w:val="0"/>
          <w:sz w:val="28"/>
          <w:szCs w:val="28"/>
        </w:rPr>
      </w:pPr>
      <w:bookmarkStart w:id="75" w:name="_Hlk77770975"/>
      <w:r w:rsidRPr="009D62FF">
        <w:rPr>
          <w:rFonts w:eastAsia="Times New Roman"/>
          <w:b/>
          <w:noProof w:val="0"/>
          <w:sz w:val="28"/>
          <w:szCs w:val="28"/>
        </w:rPr>
        <w:t>ANUNȚ DE ATRIBUIRE</w:t>
      </w:r>
    </w:p>
    <w:bookmarkEnd w:id="75"/>
    <w:p w:rsidR="00F24ECA" w:rsidRPr="009D62FF" w:rsidRDefault="00F24ECA" w:rsidP="009D62FF">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F24ECA" w:rsidRPr="009D62FF" w:rsidRDefault="00F24ECA" w:rsidP="00156704">
      <w:pPr>
        <w:numPr>
          <w:ilvl w:val="0"/>
          <w:numId w:val="15"/>
        </w:numPr>
        <w:spacing w:after="160" w:line="259" w:lineRule="auto"/>
        <w:contextualSpacing/>
        <w:jc w:val="both"/>
        <w:rPr>
          <w:rFonts w:eastAsia="Times New Roman"/>
          <w:b/>
          <w:noProof w:val="0"/>
        </w:rPr>
      </w:pPr>
      <w:r w:rsidRPr="009D62FF">
        <w:rPr>
          <w:rFonts w:eastAsia="Times New Roman"/>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F24ECA" w:rsidRPr="00657833" w:rsidTr="00A621AF">
        <w:tc>
          <w:tcPr>
            <w:tcW w:w="4248" w:type="dxa"/>
            <w:shd w:val="clear" w:color="auto" w:fill="FFFFFF"/>
          </w:tcPr>
          <w:p w:rsidR="00F24ECA" w:rsidRPr="00A621AF" w:rsidRDefault="00F24ECA" w:rsidP="00A621AF">
            <w:pPr>
              <w:ind w:right="-1"/>
              <w:jc w:val="both"/>
              <w:rPr>
                <w:rFonts w:eastAsia="Times New Roman"/>
                <w:noProof w:val="0"/>
              </w:rPr>
            </w:pPr>
            <w:r w:rsidRPr="00A621AF">
              <w:rPr>
                <w:rFonts w:eastAsia="Times New Roman"/>
                <w:noProof w:val="0"/>
                <w:sz w:val="22"/>
                <w:szCs w:val="22"/>
              </w:rPr>
              <w:t>Denumirea autoritгții contractante</w:t>
            </w:r>
          </w:p>
        </w:tc>
        <w:tc>
          <w:tcPr>
            <w:tcW w:w="5528" w:type="dxa"/>
          </w:tcPr>
          <w:p w:rsidR="00F24ECA" w:rsidRPr="00A621AF" w:rsidRDefault="00F24ECA" w:rsidP="00A621AF">
            <w:pPr>
              <w:ind w:right="-1"/>
              <w:jc w:val="both"/>
              <w:rPr>
                <w:rFonts w:eastAsia="Times New Roman"/>
                <w:noProof w:val="0"/>
              </w:rPr>
            </w:pPr>
          </w:p>
        </w:tc>
      </w:tr>
      <w:tr w:rsidR="00F24ECA" w:rsidRPr="00657833" w:rsidTr="00A621AF">
        <w:tc>
          <w:tcPr>
            <w:tcW w:w="4248" w:type="dxa"/>
            <w:shd w:val="clear" w:color="auto" w:fill="FFFFFF"/>
          </w:tcPr>
          <w:p w:rsidR="00F24ECA" w:rsidRPr="00A621AF" w:rsidRDefault="00F24ECA" w:rsidP="00A621AF">
            <w:pPr>
              <w:ind w:right="-1"/>
              <w:jc w:val="both"/>
              <w:rPr>
                <w:rFonts w:eastAsia="Times New Roman"/>
                <w:noProof w:val="0"/>
              </w:rPr>
            </w:pPr>
            <w:r w:rsidRPr="00A621AF">
              <w:rPr>
                <w:rFonts w:eastAsia="Times New Roman"/>
                <w:noProof w:val="0"/>
                <w:sz w:val="22"/>
                <w:szCs w:val="22"/>
              </w:rPr>
              <w:t>Localitate</w:t>
            </w:r>
          </w:p>
        </w:tc>
        <w:tc>
          <w:tcPr>
            <w:tcW w:w="5528" w:type="dxa"/>
          </w:tcPr>
          <w:p w:rsidR="00F24ECA" w:rsidRPr="00A621AF" w:rsidRDefault="00F24ECA" w:rsidP="00A621AF">
            <w:pPr>
              <w:ind w:right="-1"/>
              <w:jc w:val="both"/>
              <w:rPr>
                <w:rFonts w:eastAsia="Times New Roman"/>
                <w:noProof w:val="0"/>
              </w:rPr>
            </w:pPr>
          </w:p>
        </w:tc>
      </w:tr>
      <w:tr w:rsidR="00F24ECA" w:rsidRPr="00657833" w:rsidTr="00A621AF">
        <w:tc>
          <w:tcPr>
            <w:tcW w:w="4248" w:type="dxa"/>
            <w:shd w:val="clear" w:color="auto" w:fill="FFFFFF"/>
          </w:tcPr>
          <w:p w:rsidR="00F24ECA" w:rsidRPr="00A621AF" w:rsidRDefault="00F24ECA" w:rsidP="00A621AF">
            <w:pPr>
              <w:ind w:right="-1"/>
              <w:jc w:val="both"/>
              <w:rPr>
                <w:rFonts w:eastAsia="Times New Roman"/>
                <w:noProof w:val="0"/>
              </w:rPr>
            </w:pPr>
            <w:r w:rsidRPr="00A621AF">
              <w:rPr>
                <w:rFonts w:eastAsia="Times New Roman"/>
                <w:noProof w:val="0"/>
                <w:sz w:val="22"/>
                <w:szCs w:val="22"/>
              </w:rPr>
              <w:t>IDNO</w:t>
            </w:r>
          </w:p>
        </w:tc>
        <w:tc>
          <w:tcPr>
            <w:tcW w:w="5528" w:type="dxa"/>
          </w:tcPr>
          <w:p w:rsidR="00F24ECA" w:rsidRPr="00A621AF" w:rsidRDefault="00F24ECA" w:rsidP="00A621AF">
            <w:pPr>
              <w:ind w:right="-1"/>
              <w:jc w:val="both"/>
              <w:rPr>
                <w:rFonts w:eastAsia="Times New Roman"/>
                <w:noProof w:val="0"/>
              </w:rPr>
            </w:pPr>
          </w:p>
        </w:tc>
      </w:tr>
      <w:tr w:rsidR="00F24ECA" w:rsidRPr="00657833" w:rsidTr="00A621AF">
        <w:tc>
          <w:tcPr>
            <w:tcW w:w="4248" w:type="dxa"/>
            <w:shd w:val="clear" w:color="auto" w:fill="FFFFFF"/>
          </w:tcPr>
          <w:p w:rsidR="00F24ECA" w:rsidRPr="00A621AF" w:rsidRDefault="00F24ECA" w:rsidP="00A621AF">
            <w:pPr>
              <w:ind w:right="-1"/>
              <w:jc w:val="both"/>
              <w:rPr>
                <w:rFonts w:eastAsia="Times New Roman"/>
                <w:noProof w:val="0"/>
              </w:rPr>
            </w:pPr>
            <w:r w:rsidRPr="00A621AF">
              <w:rPr>
                <w:rFonts w:eastAsia="Times New Roman"/>
                <w:noProof w:val="0"/>
                <w:sz w:val="22"/>
                <w:szCs w:val="22"/>
              </w:rPr>
              <w:t>Adresa</w:t>
            </w:r>
          </w:p>
        </w:tc>
        <w:tc>
          <w:tcPr>
            <w:tcW w:w="5528" w:type="dxa"/>
          </w:tcPr>
          <w:p w:rsidR="00F24ECA" w:rsidRPr="00A621AF" w:rsidRDefault="00F24ECA" w:rsidP="00A621AF">
            <w:pPr>
              <w:ind w:right="-1"/>
              <w:jc w:val="both"/>
              <w:rPr>
                <w:rFonts w:eastAsia="Times New Roman"/>
                <w:noProof w:val="0"/>
              </w:rPr>
            </w:pPr>
          </w:p>
        </w:tc>
      </w:tr>
      <w:tr w:rsidR="00F24ECA" w:rsidRPr="00657833" w:rsidTr="00A621AF">
        <w:tc>
          <w:tcPr>
            <w:tcW w:w="4248" w:type="dxa"/>
            <w:shd w:val="clear" w:color="auto" w:fill="FFFFFF"/>
          </w:tcPr>
          <w:p w:rsidR="00F24ECA" w:rsidRPr="00A621AF" w:rsidRDefault="00F24ECA" w:rsidP="00A621AF">
            <w:pPr>
              <w:ind w:right="-1"/>
              <w:jc w:val="both"/>
              <w:rPr>
                <w:rFonts w:eastAsia="Times New Roman"/>
                <w:noProof w:val="0"/>
              </w:rPr>
            </w:pPr>
            <w:r w:rsidRPr="00A621AF">
              <w:rPr>
                <w:rFonts w:eastAsia="Times New Roman"/>
                <w:noProof w:val="0"/>
                <w:sz w:val="22"/>
                <w:szCs w:val="22"/>
              </w:rPr>
              <w:t>Numгr de telefon/fax</w:t>
            </w:r>
          </w:p>
        </w:tc>
        <w:tc>
          <w:tcPr>
            <w:tcW w:w="5528" w:type="dxa"/>
          </w:tcPr>
          <w:p w:rsidR="00F24ECA" w:rsidRPr="00A621AF" w:rsidRDefault="00F24ECA" w:rsidP="00A621AF">
            <w:pPr>
              <w:ind w:right="-1"/>
              <w:jc w:val="both"/>
              <w:rPr>
                <w:rFonts w:eastAsia="Times New Roman"/>
                <w:noProof w:val="0"/>
              </w:rPr>
            </w:pPr>
          </w:p>
        </w:tc>
      </w:tr>
      <w:tr w:rsidR="00F24ECA" w:rsidRPr="00657833" w:rsidTr="00A621AF">
        <w:tc>
          <w:tcPr>
            <w:tcW w:w="4248" w:type="dxa"/>
            <w:shd w:val="clear" w:color="auto" w:fill="FFFFFF"/>
          </w:tcPr>
          <w:p w:rsidR="00F24ECA" w:rsidRPr="00A621AF" w:rsidRDefault="00F24ECA" w:rsidP="00A621AF">
            <w:pPr>
              <w:ind w:right="-1"/>
              <w:jc w:val="both"/>
              <w:rPr>
                <w:rFonts w:eastAsia="Times New Roman"/>
                <w:noProof w:val="0"/>
              </w:rPr>
            </w:pPr>
            <w:r w:rsidRPr="00A621AF">
              <w:rPr>
                <w:rFonts w:eastAsia="Times New Roman"/>
                <w:noProof w:val="0"/>
                <w:sz w:val="22"/>
                <w:szCs w:val="22"/>
              </w:rPr>
              <w:t>E-mail</w:t>
            </w:r>
          </w:p>
        </w:tc>
        <w:tc>
          <w:tcPr>
            <w:tcW w:w="5528" w:type="dxa"/>
          </w:tcPr>
          <w:p w:rsidR="00F24ECA" w:rsidRPr="00A621AF" w:rsidRDefault="00F24ECA" w:rsidP="00A621AF">
            <w:pPr>
              <w:ind w:right="-1"/>
              <w:jc w:val="both"/>
              <w:rPr>
                <w:rFonts w:eastAsia="Times New Roman"/>
                <w:noProof w:val="0"/>
              </w:rPr>
            </w:pPr>
          </w:p>
        </w:tc>
      </w:tr>
      <w:tr w:rsidR="00F24ECA" w:rsidRPr="00657833" w:rsidTr="00A621AF">
        <w:tc>
          <w:tcPr>
            <w:tcW w:w="4248" w:type="dxa"/>
            <w:shd w:val="clear" w:color="auto" w:fill="FFFFFF"/>
          </w:tcPr>
          <w:p w:rsidR="00F24ECA" w:rsidRPr="00A621AF" w:rsidRDefault="00F24ECA" w:rsidP="00A621AF">
            <w:pPr>
              <w:ind w:right="-1"/>
              <w:jc w:val="both"/>
              <w:rPr>
                <w:rFonts w:eastAsia="Times New Roman"/>
                <w:noProof w:val="0"/>
              </w:rPr>
            </w:pPr>
            <w:r w:rsidRPr="00A621AF">
              <w:rPr>
                <w:rFonts w:eastAsia="Times New Roman"/>
                <w:noProof w:val="0"/>
                <w:sz w:val="22"/>
                <w:szCs w:val="22"/>
              </w:rPr>
              <w:t>Pagina web oficialг</w:t>
            </w:r>
          </w:p>
        </w:tc>
        <w:tc>
          <w:tcPr>
            <w:tcW w:w="5528" w:type="dxa"/>
          </w:tcPr>
          <w:p w:rsidR="00F24ECA" w:rsidRPr="00A621AF" w:rsidRDefault="00F24ECA" w:rsidP="00A621AF">
            <w:pPr>
              <w:ind w:right="-1"/>
              <w:jc w:val="both"/>
              <w:rPr>
                <w:rFonts w:eastAsia="Times New Roman"/>
                <w:noProof w:val="0"/>
              </w:rPr>
            </w:pPr>
          </w:p>
        </w:tc>
      </w:tr>
      <w:tr w:rsidR="00F24ECA" w:rsidRPr="00657833" w:rsidTr="00A621AF">
        <w:tc>
          <w:tcPr>
            <w:tcW w:w="4248" w:type="dxa"/>
            <w:shd w:val="clear" w:color="auto" w:fill="FFFFFF"/>
          </w:tcPr>
          <w:p w:rsidR="00F24ECA" w:rsidRPr="00A621AF" w:rsidRDefault="00F24ECA" w:rsidP="00A621AF">
            <w:pPr>
              <w:ind w:right="-1"/>
              <w:jc w:val="both"/>
              <w:rPr>
                <w:rFonts w:eastAsia="Times New Roman"/>
                <w:noProof w:val="0"/>
              </w:rPr>
            </w:pPr>
            <w:r w:rsidRPr="00A621AF">
              <w:rPr>
                <w:rFonts w:eastAsia="Times New Roman"/>
                <w:noProof w:val="0"/>
                <w:sz w:val="22"/>
                <w:szCs w:val="22"/>
              </w:rPr>
              <w:t>Persoana de contact</w:t>
            </w:r>
          </w:p>
        </w:tc>
        <w:tc>
          <w:tcPr>
            <w:tcW w:w="5528" w:type="dxa"/>
          </w:tcPr>
          <w:p w:rsidR="00F24ECA" w:rsidRPr="00A621AF" w:rsidRDefault="00F24ECA" w:rsidP="00A621AF">
            <w:pPr>
              <w:ind w:right="-1"/>
              <w:jc w:val="both"/>
              <w:rPr>
                <w:rFonts w:eastAsia="Times New Roman"/>
                <w:noProof w:val="0"/>
              </w:rPr>
            </w:pPr>
          </w:p>
        </w:tc>
      </w:tr>
      <w:tr w:rsidR="00F24ECA" w:rsidRPr="00657833" w:rsidTr="00A621AF">
        <w:tc>
          <w:tcPr>
            <w:tcW w:w="4248" w:type="dxa"/>
            <w:shd w:val="clear" w:color="auto" w:fill="FFFFFF"/>
          </w:tcPr>
          <w:p w:rsidR="00F24ECA" w:rsidRPr="00A621AF" w:rsidRDefault="00F24ECA" w:rsidP="00A621AF">
            <w:pPr>
              <w:ind w:right="-1"/>
              <w:jc w:val="both"/>
              <w:rPr>
                <w:rFonts w:eastAsia="Times New Roman"/>
                <w:noProof w:val="0"/>
              </w:rPr>
            </w:pPr>
            <w:r w:rsidRPr="00A621AF">
              <w:rPr>
                <w:rFonts w:eastAsia="Times New Roman"/>
                <w:noProof w:val="0"/>
                <w:sz w:val="22"/>
                <w:szCs w:val="22"/>
              </w:rPr>
              <w:t xml:space="preserve">Tipul autoritгții contractante și obiectul principal de activitate </w:t>
            </w:r>
          </w:p>
          <w:p w:rsidR="00F24ECA" w:rsidRPr="00A621AF" w:rsidRDefault="00F24ECA" w:rsidP="00A621AF">
            <w:pPr>
              <w:ind w:right="-1"/>
              <w:jc w:val="both"/>
              <w:rPr>
                <w:rFonts w:eastAsia="Times New Roman"/>
                <w:noProof w:val="0"/>
                <w:sz w:val="20"/>
                <w:szCs w:val="20"/>
              </w:rPr>
            </w:pPr>
            <w:r w:rsidRPr="00A621AF">
              <w:rPr>
                <w:rFonts w:eastAsia="Times New Roman"/>
                <w:i/>
                <w:noProof w:val="0"/>
                <w:sz w:val="20"/>
                <w:szCs w:val="20"/>
              </w:rPr>
              <w:t>(dacг este cazul, mențiunea cг autoritatea contractantг este o autoritate centralг de achiziție sau cг achiziția implicг o altг formг de achiziție comunг)</w:t>
            </w:r>
          </w:p>
        </w:tc>
        <w:tc>
          <w:tcPr>
            <w:tcW w:w="5528" w:type="dxa"/>
          </w:tcPr>
          <w:p w:rsidR="00F24ECA" w:rsidRPr="00A621AF" w:rsidRDefault="00F24ECA" w:rsidP="00A621AF">
            <w:pPr>
              <w:ind w:right="-1"/>
              <w:jc w:val="both"/>
              <w:rPr>
                <w:rFonts w:eastAsia="Times New Roman"/>
                <w:noProof w:val="0"/>
              </w:rPr>
            </w:pPr>
          </w:p>
        </w:tc>
      </w:tr>
    </w:tbl>
    <w:p w:rsidR="00F24ECA" w:rsidRPr="00657833" w:rsidRDefault="00F24ECA"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F24ECA" w:rsidRPr="00657833" w:rsidTr="00A621AF">
        <w:tc>
          <w:tcPr>
            <w:tcW w:w="4248" w:type="dxa"/>
            <w:shd w:val="clear" w:color="auto" w:fill="FFFFFF"/>
          </w:tcPr>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Tipul procedurii de atribuire aplicate</w:t>
            </w:r>
          </w:p>
        </w:tc>
        <w:tc>
          <w:tcPr>
            <w:tcW w:w="5570" w:type="dxa"/>
          </w:tcPr>
          <w:p w:rsidR="00F24ECA" w:rsidRPr="00A621AF" w:rsidRDefault="00F24ECA" w:rsidP="00A621AF">
            <w:pPr>
              <w:spacing w:after="160" w:line="259" w:lineRule="auto"/>
              <w:ind w:right="-1"/>
              <w:jc w:val="both"/>
              <w:rPr>
                <w:i/>
                <w:noProof w:val="0"/>
                <w:lang w:eastAsia="ro-RO"/>
              </w:rPr>
            </w:pPr>
          </w:p>
        </w:tc>
      </w:tr>
      <w:tr w:rsidR="00F24ECA" w:rsidRPr="00657833" w:rsidTr="00A621AF">
        <w:tc>
          <w:tcPr>
            <w:tcW w:w="4248" w:type="dxa"/>
            <w:shd w:val="clear" w:color="auto" w:fill="FFFFFF"/>
          </w:tcPr>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 xml:space="preserve">Justificarea alegerii procedurii de atribuire </w:t>
            </w:r>
          </w:p>
          <w:p w:rsidR="00F24ECA" w:rsidRPr="00A621AF" w:rsidRDefault="00F24ECA" w:rsidP="00A621AF">
            <w:pPr>
              <w:spacing w:after="160" w:line="259" w:lineRule="auto"/>
              <w:ind w:right="-1"/>
              <w:jc w:val="both"/>
              <w:rPr>
                <w:i/>
                <w:noProof w:val="0"/>
                <w:sz w:val="20"/>
                <w:szCs w:val="20"/>
                <w:lang w:eastAsia="ro-RO"/>
              </w:rPr>
            </w:pPr>
            <w:r w:rsidRPr="00A621AF">
              <w:rPr>
                <w:i/>
                <w:noProof w:val="0"/>
                <w:sz w:val="20"/>
                <w:szCs w:val="20"/>
                <w:lang w:eastAsia="ro-RO"/>
              </w:rPr>
              <w:t>(în cazul procedurii de negociere fără publicarea prealabilă a unui anunț de participare)</w:t>
            </w:r>
          </w:p>
        </w:tc>
        <w:tc>
          <w:tcPr>
            <w:tcW w:w="5570" w:type="dxa"/>
          </w:tcPr>
          <w:p w:rsidR="00F24ECA" w:rsidRPr="00A621AF" w:rsidRDefault="00F24ECA" w:rsidP="00A621AF">
            <w:pPr>
              <w:spacing w:after="160" w:line="259" w:lineRule="auto"/>
              <w:ind w:right="-1"/>
              <w:jc w:val="both"/>
              <w:rPr>
                <w:i/>
                <w:noProof w:val="0"/>
                <w:lang w:eastAsia="ro-RO"/>
              </w:rPr>
            </w:pPr>
          </w:p>
        </w:tc>
      </w:tr>
      <w:tr w:rsidR="00F24ECA" w:rsidRPr="00657833" w:rsidTr="00A621AF">
        <w:tc>
          <w:tcPr>
            <w:tcW w:w="4248" w:type="dxa"/>
            <w:shd w:val="clear" w:color="auto" w:fill="FFFFFF"/>
          </w:tcPr>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Tipul obiectului contractului de achiziție/acordului-cadru</w:t>
            </w:r>
          </w:p>
        </w:tc>
        <w:tc>
          <w:tcPr>
            <w:tcW w:w="5570" w:type="dxa"/>
          </w:tcPr>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 xml:space="preserve">Bunuri □  </w:t>
            </w:r>
          </w:p>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Servicii □</w:t>
            </w:r>
          </w:p>
        </w:tc>
      </w:tr>
      <w:tr w:rsidR="00F24ECA" w:rsidRPr="00657833" w:rsidTr="00A621AF">
        <w:tc>
          <w:tcPr>
            <w:tcW w:w="4248" w:type="dxa"/>
            <w:shd w:val="clear" w:color="auto" w:fill="FFFFFF"/>
          </w:tcPr>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Obiectul de achiziție</w:t>
            </w:r>
          </w:p>
        </w:tc>
        <w:tc>
          <w:tcPr>
            <w:tcW w:w="5570" w:type="dxa"/>
          </w:tcPr>
          <w:p w:rsidR="00F24ECA" w:rsidRPr="00A621AF" w:rsidRDefault="00F24ECA" w:rsidP="00A621AF">
            <w:pPr>
              <w:spacing w:after="160" w:line="259" w:lineRule="auto"/>
              <w:ind w:right="-1"/>
              <w:jc w:val="both"/>
              <w:rPr>
                <w:noProof w:val="0"/>
                <w:lang w:eastAsia="ro-RO"/>
              </w:rPr>
            </w:pPr>
          </w:p>
        </w:tc>
      </w:tr>
      <w:tr w:rsidR="00F24ECA" w:rsidRPr="00657833" w:rsidTr="00A621AF">
        <w:trPr>
          <w:trHeight w:val="255"/>
        </w:trPr>
        <w:tc>
          <w:tcPr>
            <w:tcW w:w="4248" w:type="dxa"/>
            <w:vMerge w:val="restart"/>
            <w:shd w:val="clear" w:color="auto" w:fill="FFFFFF"/>
          </w:tcPr>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Anunțul de participare</w:t>
            </w:r>
          </w:p>
          <w:p w:rsidR="00F24ECA" w:rsidRPr="00A621AF" w:rsidRDefault="00F24ECA" w:rsidP="00A621AF">
            <w:pPr>
              <w:spacing w:after="160" w:line="259" w:lineRule="auto"/>
              <w:ind w:right="-1"/>
              <w:jc w:val="both"/>
              <w:rPr>
                <w:i/>
                <w:noProof w:val="0"/>
                <w:lang w:eastAsia="ro-RO"/>
              </w:rPr>
            </w:pPr>
          </w:p>
        </w:tc>
        <w:tc>
          <w:tcPr>
            <w:tcW w:w="5570" w:type="dxa"/>
          </w:tcPr>
          <w:p w:rsidR="00F24ECA" w:rsidRPr="00A621AF" w:rsidRDefault="00F24ECA" w:rsidP="00A621AF">
            <w:pPr>
              <w:spacing w:after="160" w:line="259" w:lineRule="auto"/>
              <w:ind w:right="-1"/>
              <w:jc w:val="both"/>
              <w:rPr>
                <w:rFonts w:eastAsia="Times New Roman"/>
                <w:noProof w:val="0"/>
              </w:rPr>
            </w:pPr>
            <w:r w:rsidRPr="00A621AF">
              <w:rPr>
                <w:rFonts w:eastAsia="Times New Roman"/>
                <w:noProof w:val="0"/>
                <w:sz w:val="22"/>
                <w:szCs w:val="22"/>
              </w:rPr>
              <w:t>Nr.:</w:t>
            </w:r>
          </w:p>
        </w:tc>
      </w:tr>
      <w:tr w:rsidR="00F24ECA" w:rsidRPr="00657833" w:rsidTr="00A621AF">
        <w:trPr>
          <w:trHeight w:val="255"/>
        </w:trPr>
        <w:tc>
          <w:tcPr>
            <w:tcW w:w="4248" w:type="dxa"/>
            <w:vMerge/>
            <w:shd w:val="clear" w:color="auto" w:fill="FFFFFF"/>
          </w:tcPr>
          <w:p w:rsidR="00F24ECA" w:rsidRPr="00A621AF" w:rsidRDefault="00F24ECA" w:rsidP="00A621AF">
            <w:pPr>
              <w:spacing w:after="160" w:line="259" w:lineRule="auto"/>
              <w:ind w:right="-1"/>
              <w:jc w:val="both"/>
              <w:rPr>
                <w:noProof w:val="0"/>
                <w:lang w:eastAsia="ro-RO"/>
              </w:rPr>
            </w:pPr>
          </w:p>
        </w:tc>
        <w:tc>
          <w:tcPr>
            <w:tcW w:w="5570" w:type="dxa"/>
          </w:tcPr>
          <w:p w:rsidR="00F24ECA" w:rsidRPr="00A621AF" w:rsidRDefault="00F24ECA" w:rsidP="00A621AF">
            <w:pPr>
              <w:spacing w:after="160" w:line="259" w:lineRule="auto"/>
              <w:ind w:right="-1"/>
              <w:jc w:val="both"/>
              <w:rPr>
                <w:rFonts w:eastAsia="Times New Roman"/>
                <w:noProof w:val="0"/>
              </w:rPr>
            </w:pPr>
            <w:r w:rsidRPr="00A621AF">
              <w:rPr>
                <w:rFonts w:eastAsia="Times New Roman"/>
                <w:noProof w:val="0"/>
                <w:sz w:val="22"/>
                <w:szCs w:val="22"/>
              </w:rPr>
              <w:t>Data publicгrii:</w:t>
            </w:r>
          </w:p>
        </w:tc>
      </w:tr>
      <w:tr w:rsidR="00F24ECA" w:rsidRPr="00657833" w:rsidTr="00A621AF">
        <w:trPr>
          <w:trHeight w:val="255"/>
        </w:trPr>
        <w:tc>
          <w:tcPr>
            <w:tcW w:w="4248" w:type="dxa"/>
            <w:vMerge/>
            <w:shd w:val="clear" w:color="auto" w:fill="FFFFFF"/>
          </w:tcPr>
          <w:p w:rsidR="00F24ECA" w:rsidRPr="00A621AF" w:rsidRDefault="00F24ECA" w:rsidP="00A621AF">
            <w:pPr>
              <w:spacing w:after="160" w:line="259" w:lineRule="auto"/>
              <w:ind w:right="-1"/>
              <w:jc w:val="both"/>
              <w:rPr>
                <w:noProof w:val="0"/>
                <w:lang w:eastAsia="ro-RO"/>
              </w:rPr>
            </w:pPr>
          </w:p>
        </w:tc>
        <w:tc>
          <w:tcPr>
            <w:tcW w:w="5570" w:type="dxa"/>
          </w:tcPr>
          <w:p w:rsidR="00F24ECA" w:rsidRPr="00A621AF" w:rsidRDefault="00F24ECA" w:rsidP="00A621AF">
            <w:pPr>
              <w:spacing w:after="160" w:line="259" w:lineRule="auto"/>
              <w:ind w:right="-1"/>
              <w:jc w:val="both"/>
              <w:rPr>
                <w:rFonts w:eastAsia="Times New Roman"/>
                <w:noProof w:val="0"/>
              </w:rPr>
            </w:pPr>
            <w:r w:rsidRPr="00A621AF">
              <w:rPr>
                <w:rFonts w:eastAsia="Times New Roman"/>
                <w:noProof w:val="0"/>
                <w:sz w:val="22"/>
                <w:szCs w:val="22"/>
              </w:rPr>
              <w:t>Link:</w:t>
            </w:r>
          </w:p>
        </w:tc>
      </w:tr>
      <w:tr w:rsidR="00F24ECA" w:rsidRPr="00657833" w:rsidTr="00A621AF">
        <w:trPr>
          <w:trHeight w:val="281"/>
        </w:trPr>
        <w:tc>
          <w:tcPr>
            <w:tcW w:w="4248" w:type="dxa"/>
            <w:shd w:val="clear" w:color="auto" w:fill="FFFFFF"/>
          </w:tcPr>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Criteriul de atribuire utilizat</w:t>
            </w:r>
          </w:p>
        </w:tc>
        <w:tc>
          <w:tcPr>
            <w:tcW w:w="5570" w:type="dxa"/>
          </w:tcPr>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Prețul cel mai scăzut □</w:t>
            </w:r>
          </w:p>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Costul cel mai scăzut □</w:t>
            </w:r>
          </w:p>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Cel mai bun raport calitate-preț □</w:t>
            </w:r>
          </w:p>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Cel mai bun raport calitate-cost □</w:t>
            </w:r>
          </w:p>
        </w:tc>
      </w:tr>
      <w:tr w:rsidR="00F24ECA" w:rsidRPr="00657833" w:rsidTr="00A621AF">
        <w:trPr>
          <w:trHeight w:val="281"/>
        </w:trPr>
        <w:tc>
          <w:tcPr>
            <w:tcW w:w="4248" w:type="dxa"/>
            <w:shd w:val="clear" w:color="auto" w:fill="FFFFFF"/>
          </w:tcPr>
          <w:p w:rsidR="00F24ECA" w:rsidRPr="00A621AF" w:rsidRDefault="00F24ECA" w:rsidP="00A621AF">
            <w:pPr>
              <w:spacing w:after="160" w:line="259" w:lineRule="auto"/>
              <w:ind w:right="-1"/>
              <w:jc w:val="both"/>
              <w:rPr>
                <w:noProof w:val="0"/>
                <w:lang w:eastAsia="ro-RO"/>
              </w:rPr>
            </w:pPr>
            <w:r w:rsidRPr="00A621AF">
              <w:rPr>
                <w:noProof w:val="0"/>
                <w:sz w:val="22"/>
                <w:szCs w:val="22"/>
              </w:rPr>
              <w:t>Tehnici și instrumente specifice de atribuire utilizate</w:t>
            </w:r>
          </w:p>
        </w:tc>
        <w:tc>
          <w:tcPr>
            <w:tcW w:w="5570" w:type="dxa"/>
          </w:tcPr>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 xml:space="preserve">Acord-cadru □ </w:t>
            </w:r>
          </w:p>
          <w:p w:rsidR="00F24ECA" w:rsidRPr="00A621AF" w:rsidRDefault="00F24ECA" w:rsidP="00A621AF">
            <w:pPr>
              <w:spacing w:after="160" w:line="259" w:lineRule="auto"/>
              <w:ind w:right="-1"/>
              <w:jc w:val="both"/>
              <w:rPr>
                <w:noProof w:val="0"/>
                <w:lang w:eastAsia="ro-RO"/>
              </w:rPr>
            </w:pPr>
            <w:r w:rsidRPr="00A621AF">
              <w:rPr>
                <w:noProof w:val="0"/>
                <w:sz w:val="22"/>
                <w:szCs w:val="22"/>
              </w:rPr>
              <w:t xml:space="preserve">Sistem dinamic de achiziții </w:t>
            </w:r>
            <w:r w:rsidRPr="00A621AF">
              <w:rPr>
                <w:noProof w:val="0"/>
                <w:sz w:val="22"/>
                <w:szCs w:val="22"/>
                <w:lang w:eastAsia="ro-RO"/>
              </w:rPr>
              <w:t xml:space="preserve">□ </w:t>
            </w:r>
          </w:p>
          <w:p w:rsidR="00F24ECA" w:rsidRPr="00A621AF" w:rsidRDefault="00F24ECA" w:rsidP="00A621AF">
            <w:pPr>
              <w:spacing w:after="160" w:line="259" w:lineRule="auto"/>
              <w:ind w:right="-1"/>
              <w:jc w:val="both"/>
              <w:rPr>
                <w:noProof w:val="0"/>
                <w:lang w:eastAsia="ro-RO"/>
              </w:rPr>
            </w:pPr>
            <w:r w:rsidRPr="00A621AF">
              <w:rPr>
                <w:noProof w:val="0"/>
                <w:sz w:val="22"/>
                <w:szCs w:val="22"/>
                <w:lang w:eastAsia="ro-RO"/>
              </w:rPr>
              <w:t xml:space="preserve">Licitație electronică □ </w:t>
            </w:r>
          </w:p>
        </w:tc>
      </w:tr>
      <w:tr w:rsidR="00F24ECA" w:rsidRPr="00657833" w:rsidTr="00A621AF">
        <w:trPr>
          <w:trHeight w:val="281"/>
        </w:trPr>
        <w:tc>
          <w:tcPr>
            <w:tcW w:w="4248" w:type="dxa"/>
            <w:vMerge w:val="restart"/>
            <w:shd w:val="clear" w:color="auto" w:fill="FFFFFF"/>
          </w:tcPr>
          <w:p w:rsidR="00F24ECA" w:rsidRPr="00A621AF" w:rsidRDefault="00F24ECA" w:rsidP="00A621AF">
            <w:pPr>
              <w:tabs>
                <w:tab w:val="left" w:pos="1134"/>
                <w:tab w:val="left" w:pos="2694"/>
              </w:tabs>
              <w:spacing w:after="160" w:line="259" w:lineRule="auto"/>
              <w:jc w:val="both"/>
              <w:rPr>
                <w:rFonts w:eastAsia="Times New Roman"/>
                <w:noProof w:val="0"/>
              </w:rPr>
            </w:pPr>
            <w:r w:rsidRPr="00A621AF">
              <w:rPr>
                <w:rFonts w:eastAsia="Times New Roman"/>
                <w:noProof w:val="0"/>
                <w:sz w:val="22"/>
                <w:szCs w:val="22"/>
              </w:rPr>
              <w:t>Nr. oferte primite</w:t>
            </w:r>
          </w:p>
        </w:tc>
        <w:tc>
          <w:tcPr>
            <w:tcW w:w="5570" w:type="dxa"/>
          </w:tcPr>
          <w:p w:rsidR="00F24ECA" w:rsidRPr="00A621AF" w:rsidRDefault="00F24ECA" w:rsidP="00A621AF">
            <w:pPr>
              <w:tabs>
                <w:tab w:val="left" w:pos="1134"/>
                <w:tab w:val="left" w:pos="2694"/>
              </w:tabs>
              <w:spacing w:after="160" w:line="259" w:lineRule="auto"/>
              <w:jc w:val="both"/>
              <w:rPr>
                <w:rFonts w:eastAsia="Times New Roman"/>
                <w:noProof w:val="0"/>
              </w:rPr>
            </w:pPr>
            <w:r w:rsidRPr="00A621AF">
              <w:rPr>
                <w:rFonts w:eastAsia="Times New Roman"/>
                <w:noProof w:val="0"/>
                <w:sz w:val="22"/>
                <w:szCs w:val="22"/>
              </w:rPr>
              <w:t>Total:</w:t>
            </w:r>
          </w:p>
        </w:tc>
      </w:tr>
      <w:tr w:rsidR="00F24ECA" w:rsidRPr="00657833" w:rsidTr="00A621AF">
        <w:trPr>
          <w:trHeight w:val="281"/>
        </w:trPr>
        <w:tc>
          <w:tcPr>
            <w:tcW w:w="4248" w:type="dxa"/>
            <w:vMerge/>
            <w:shd w:val="clear" w:color="auto" w:fill="FFFFFF"/>
          </w:tcPr>
          <w:p w:rsidR="00F24ECA" w:rsidRPr="00A621AF" w:rsidRDefault="00F24ECA" w:rsidP="00A621AF">
            <w:pPr>
              <w:spacing w:after="160" w:line="259" w:lineRule="auto"/>
              <w:ind w:right="-1"/>
              <w:jc w:val="both"/>
              <w:rPr>
                <w:noProof w:val="0"/>
              </w:rPr>
            </w:pPr>
          </w:p>
        </w:tc>
        <w:tc>
          <w:tcPr>
            <w:tcW w:w="5570" w:type="dxa"/>
          </w:tcPr>
          <w:p w:rsidR="00F24ECA" w:rsidRPr="00A621AF" w:rsidRDefault="00F24ECA" w:rsidP="00A621AF">
            <w:pPr>
              <w:spacing w:after="160" w:line="259" w:lineRule="auto"/>
              <w:ind w:right="-1"/>
              <w:jc w:val="both"/>
              <w:rPr>
                <w:noProof w:val="0"/>
                <w:lang w:eastAsia="ro-RO"/>
              </w:rPr>
            </w:pPr>
            <w:r w:rsidRPr="00A621AF">
              <w:rPr>
                <w:rFonts w:eastAsia="Times New Roman"/>
                <w:noProof w:val="0"/>
                <w:sz w:val="22"/>
                <w:szCs w:val="22"/>
              </w:rPr>
              <w:t>De la operatori economici care sunt оntreprinderi mici și mijlocii:</w:t>
            </w:r>
          </w:p>
        </w:tc>
      </w:tr>
      <w:tr w:rsidR="00F24ECA" w:rsidRPr="00657833" w:rsidTr="00A621AF">
        <w:trPr>
          <w:trHeight w:val="281"/>
        </w:trPr>
        <w:tc>
          <w:tcPr>
            <w:tcW w:w="4248" w:type="dxa"/>
            <w:vMerge/>
            <w:shd w:val="clear" w:color="auto" w:fill="FFFFFF"/>
          </w:tcPr>
          <w:p w:rsidR="00F24ECA" w:rsidRPr="00A621AF" w:rsidRDefault="00F24ECA" w:rsidP="00A621AF">
            <w:pPr>
              <w:spacing w:after="160" w:line="259" w:lineRule="auto"/>
              <w:ind w:right="-1"/>
              <w:jc w:val="both"/>
              <w:rPr>
                <w:noProof w:val="0"/>
              </w:rPr>
            </w:pPr>
          </w:p>
        </w:tc>
        <w:tc>
          <w:tcPr>
            <w:tcW w:w="5570" w:type="dxa"/>
          </w:tcPr>
          <w:p w:rsidR="00F24ECA" w:rsidRPr="00A621AF" w:rsidRDefault="00F24ECA" w:rsidP="00A621AF">
            <w:pPr>
              <w:spacing w:after="160" w:line="259" w:lineRule="auto"/>
              <w:ind w:right="-1"/>
              <w:jc w:val="both"/>
              <w:rPr>
                <w:noProof w:val="0"/>
                <w:lang w:eastAsia="ro-RO"/>
              </w:rPr>
            </w:pPr>
            <w:r w:rsidRPr="00A621AF">
              <w:rPr>
                <w:rFonts w:eastAsia="Times New Roman"/>
                <w:noProof w:val="0"/>
                <w:sz w:val="22"/>
                <w:szCs w:val="22"/>
              </w:rPr>
              <w:t>De la operatori economici dintr-un alt stat:</w:t>
            </w:r>
          </w:p>
        </w:tc>
      </w:tr>
      <w:tr w:rsidR="00F24ECA" w:rsidRPr="009D62FF" w:rsidTr="00A621AF">
        <w:trPr>
          <w:trHeight w:val="281"/>
        </w:trPr>
        <w:tc>
          <w:tcPr>
            <w:tcW w:w="4248" w:type="dxa"/>
            <w:vMerge/>
            <w:shd w:val="clear" w:color="auto" w:fill="FFFFFF"/>
          </w:tcPr>
          <w:p w:rsidR="00F24ECA" w:rsidRPr="00A621AF" w:rsidRDefault="00F24ECA" w:rsidP="00A621AF">
            <w:pPr>
              <w:spacing w:after="160" w:line="259" w:lineRule="auto"/>
              <w:ind w:right="-1"/>
              <w:jc w:val="both"/>
              <w:rPr>
                <w:noProof w:val="0"/>
              </w:rPr>
            </w:pPr>
          </w:p>
        </w:tc>
        <w:tc>
          <w:tcPr>
            <w:tcW w:w="5570" w:type="dxa"/>
          </w:tcPr>
          <w:p w:rsidR="00F24ECA" w:rsidRPr="00A621AF" w:rsidRDefault="00F24ECA" w:rsidP="00A621AF">
            <w:pPr>
              <w:spacing w:after="160" w:line="259" w:lineRule="auto"/>
              <w:ind w:right="-1"/>
              <w:jc w:val="both"/>
              <w:rPr>
                <w:noProof w:val="0"/>
                <w:lang w:eastAsia="ro-RO"/>
              </w:rPr>
            </w:pPr>
            <w:r w:rsidRPr="00A621AF">
              <w:rPr>
                <w:rFonts w:eastAsia="Times New Roman"/>
                <w:noProof w:val="0"/>
                <w:sz w:val="22"/>
                <w:szCs w:val="22"/>
              </w:rPr>
              <w:t>Pe cale electronicг:</w:t>
            </w:r>
          </w:p>
        </w:tc>
      </w:tr>
    </w:tbl>
    <w:p w:rsidR="00F24ECA" w:rsidRPr="009D62FF" w:rsidRDefault="00F24ECA"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F24ECA" w:rsidRPr="009D62FF" w:rsidRDefault="00F24ECA"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Оn urma examinгri și evaluгrii ofertelor depuse оn cadrul proceduri de atribuire, оn baza deciziei grupului de lucru nr. ____ din __________ 20 __ s-a decis atribuirea contractului de achiziție publicг/acordului-cadru ofertantului</w:t>
      </w:r>
      <w:r w:rsidRPr="009D62FF">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F24ECA" w:rsidRPr="009D62FF" w:rsidTr="00A621AF">
        <w:trPr>
          <w:trHeight w:val="269"/>
        </w:trPr>
        <w:tc>
          <w:tcPr>
            <w:tcW w:w="4253" w:type="dxa"/>
            <w:shd w:val="clear" w:color="auto" w:fill="FFFFFF"/>
          </w:tcPr>
          <w:p w:rsidR="00F24ECA" w:rsidRPr="00A621AF" w:rsidRDefault="00F24ECA" w:rsidP="00A621AF">
            <w:pPr>
              <w:tabs>
                <w:tab w:val="left" w:pos="1134"/>
                <w:tab w:val="left" w:pos="2694"/>
              </w:tabs>
              <w:jc w:val="both"/>
              <w:rPr>
                <w:rFonts w:eastAsia="Times New Roman"/>
                <w:noProof w:val="0"/>
              </w:rPr>
            </w:pPr>
            <w:r w:rsidRPr="00A621AF">
              <w:rPr>
                <w:rFonts w:eastAsia="Times New Roman"/>
                <w:noProof w:val="0"/>
                <w:sz w:val="22"/>
                <w:szCs w:val="22"/>
              </w:rPr>
              <w:t>Denumire</w:t>
            </w:r>
          </w:p>
        </w:tc>
        <w:tc>
          <w:tcPr>
            <w:tcW w:w="5528" w:type="dxa"/>
          </w:tcPr>
          <w:p w:rsidR="00F24ECA" w:rsidRPr="00A621AF" w:rsidRDefault="00F24ECA" w:rsidP="00A621AF">
            <w:pPr>
              <w:tabs>
                <w:tab w:val="left" w:pos="1134"/>
                <w:tab w:val="left" w:pos="2694"/>
              </w:tabs>
              <w:jc w:val="both"/>
              <w:rPr>
                <w:rFonts w:eastAsia="Times New Roman"/>
                <w:noProof w:val="0"/>
              </w:rPr>
            </w:pPr>
          </w:p>
        </w:tc>
      </w:tr>
      <w:tr w:rsidR="00F24ECA" w:rsidRPr="009D62FF" w:rsidTr="00A621AF">
        <w:trPr>
          <w:trHeight w:val="269"/>
        </w:trPr>
        <w:tc>
          <w:tcPr>
            <w:tcW w:w="4253" w:type="dxa"/>
            <w:shd w:val="clear" w:color="auto" w:fill="FFFFFF"/>
          </w:tcPr>
          <w:p w:rsidR="00F24ECA" w:rsidRPr="00A621AF" w:rsidRDefault="00F24ECA" w:rsidP="00A621AF">
            <w:pPr>
              <w:tabs>
                <w:tab w:val="left" w:pos="1134"/>
                <w:tab w:val="left" w:pos="2694"/>
              </w:tabs>
              <w:jc w:val="both"/>
              <w:rPr>
                <w:rFonts w:eastAsia="Times New Roman"/>
                <w:noProof w:val="0"/>
              </w:rPr>
            </w:pPr>
            <w:r w:rsidRPr="00A621AF">
              <w:rPr>
                <w:rFonts w:eastAsia="Times New Roman"/>
                <w:noProof w:val="0"/>
                <w:sz w:val="22"/>
                <w:szCs w:val="22"/>
              </w:rPr>
              <w:t>IDNO</w:t>
            </w:r>
          </w:p>
        </w:tc>
        <w:tc>
          <w:tcPr>
            <w:tcW w:w="5528" w:type="dxa"/>
          </w:tcPr>
          <w:p w:rsidR="00F24ECA" w:rsidRPr="00A621AF" w:rsidRDefault="00F24ECA" w:rsidP="00A621AF">
            <w:pPr>
              <w:tabs>
                <w:tab w:val="left" w:pos="1134"/>
                <w:tab w:val="left" w:pos="2694"/>
              </w:tabs>
              <w:jc w:val="both"/>
              <w:rPr>
                <w:rFonts w:eastAsia="Times New Roman"/>
                <w:noProof w:val="0"/>
              </w:rPr>
            </w:pPr>
          </w:p>
        </w:tc>
      </w:tr>
      <w:tr w:rsidR="00F24ECA" w:rsidRPr="009D62FF" w:rsidTr="00A621AF">
        <w:trPr>
          <w:trHeight w:val="269"/>
        </w:trPr>
        <w:tc>
          <w:tcPr>
            <w:tcW w:w="4253" w:type="dxa"/>
            <w:shd w:val="clear" w:color="auto" w:fill="FFFFFF"/>
          </w:tcPr>
          <w:p w:rsidR="00F24ECA" w:rsidRPr="00A621AF" w:rsidRDefault="00F24ECA" w:rsidP="00A621AF">
            <w:pPr>
              <w:tabs>
                <w:tab w:val="left" w:pos="1134"/>
                <w:tab w:val="left" w:pos="2694"/>
              </w:tabs>
              <w:jc w:val="both"/>
              <w:rPr>
                <w:rFonts w:eastAsia="Times New Roman"/>
                <w:noProof w:val="0"/>
              </w:rPr>
            </w:pPr>
            <w:r w:rsidRPr="00A621AF">
              <w:rPr>
                <w:rFonts w:eastAsia="Times New Roman"/>
                <w:noProof w:val="0"/>
                <w:sz w:val="22"/>
                <w:szCs w:val="22"/>
              </w:rPr>
              <w:t xml:space="preserve">Date de contact </w:t>
            </w:r>
          </w:p>
          <w:p w:rsidR="00F24ECA" w:rsidRPr="00A621AF" w:rsidRDefault="00F24ECA" w:rsidP="00A621AF">
            <w:pPr>
              <w:tabs>
                <w:tab w:val="left" w:pos="1134"/>
                <w:tab w:val="left" w:pos="2694"/>
              </w:tabs>
              <w:jc w:val="both"/>
              <w:rPr>
                <w:rFonts w:eastAsia="Times New Roman"/>
                <w:b/>
                <w:i/>
                <w:noProof w:val="0"/>
                <w:sz w:val="20"/>
                <w:szCs w:val="20"/>
              </w:rPr>
            </w:pPr>
            <w:r w:rsidRPr="00A621AF">
              <w:rPr>
                <w:rFonts w:eastAsia="Times New Roman"/>
                <w:i/>
                <w:noProof w:val="0"/>
                <w:sz w:val="20"/>
                <w:szCs w:val="20"/>
              </w:rPr>
              <w:t>(adresa/telefon/fax/e-mail/ pagina web)</w:t>
            </w:r>
          </w:p>
        </w:tc>
        <w:tc>
          <w:tcPr>
            <w:tcW w:w="5528" w:type="dxa"/>
          </w:tcPr>
          <w:p w:rsidR="00F24ECA" w:rsidRPr="00A621AF" w:rsidRDefault="00F24ECA" w:rsidP="00A621AF">
            <w:pPr>
              <w:tabs>
                <w:tab w:val="left" w:pos="1134"/>
                <w:tab w:val="left" w:pos="2694"/>
              </w:tabs>
              <w:jc w:val="both"/>
              <w:rPr>
                <w:rFonts w:eastAsia="Times New Roman"/>
                <w:noProof w:val="0"/>
              </w:rPr>
            </w:pPr>
          </w:p>
        </w:tc>
      </w:tr>
      <w:tr w:rsidR="00F24ECA" w:rsidRPr="009D62FF" w:rsidTr="00A621AF">
        <w:trPr>
          <w:trHeight w:val="269"/>
        </w:trPr>
        <w:tc>
          <w:tcPr>
            <w:tcW w:w="4253" w:type="dxa"/>
            <w:shd w:val="clear" w:color="auto" w:fill="FFFFFF"/>
          </w:tcPr>
          <w:p w:rsidR="00F24ECA" w:rsidRPr="00A621AF" w:rsidRDefault="00F24ECA" w:rsidP="00A621AF">
            <w:pPr>
              <w:ind w:right="-1"/>
              <w:jc w:val="both"/>
              <w:rPr>
                <w:rFonts w:eastAsia="Times New Roman"/>
                <w:noProof w:val="0"/>
              </w:rPr>
            </w:pPr>
            <w:r w:rsidRPr="00A621AF">
              <w:rPr>
                <w:noProof w:val="0"/>
                <w:sz w:val="22"/>
                <w:szCs w:val="22"/>
                <w:lang w:eastAsia="ro-RO"/>
              </w:rPr>
              <w:t xml:space="preserve">Întreprindere mică sau mijlocie </w:t>
            </w:r>
          </w:p>
        </w:tc>
        <w:tc>
          <w:tcPr>
            <w:tcW w:w="5528" w:type="dxa"/>
          </w:tcPr>
          <w:p w:rsidR="00F24ECA" w:rsidRPr="00A621AF" w:rsidRDefault="00F24ECA" w:rsidP="00A621AF">
            <w:pPr>
              <w:ind w:right="-1"/>
              <w:jc w:val="both"/>
              <w:rPr>
                <w:noProof w:val="0"/>
                <w:lang w:eastAsia="ro-RO"/>
              </w:rPr>
            </w:pPr>
            <w:r w:rsidRPr="00A621AF">
              <w:rPr>
                <w:noProof w:val="0"/>
                <w:sz w:val="22"/>
                <w:szCs w:val="22"/>
                <w:lang w:eastAsia="ro-RO"/>
              </w:rPr>
              <w:t xml:space="preserve">Da □       Nu □       </w:t>
            </w:r>
          </w:p>
        </w:tc>
      </w:tr>
      <w:tr w:rsidR="00F24ECA" w:rsidRPr="009D62FF" w:rsidTr="00A621AF">
        <w:trPr>
          <w:trHeight w:val="269"/>
        </w:trPr>
        <w:tc>
          <w:tcPr>
            <w:tcW w:w="4253" w:type="dxa"/>
            <w:shd w:val="clear" w:color="auto" w:fill="FFFFFF"/>
          </w:tcPr>
          <w:p w:rsidR="00F24ECA" w:rsidRPr="00A621AF" w:rsidRDefault="00F24ECA" w:rsidP="00A621AF">
            <w:pPr>
              <w:tabs>
                <w:tab w:val="left" w:pos="1134"/>
                <w:tab w:val="left" w:pos="2694"/>
              </w:tabs>
              <w:jc w:val="both"/>
              <w:rPr>
                <w:noProof w:val="0"/>
                <w:lang w:eastAsia="ro-RO"/>
              </w:rPr>
            </w:pPr>
            <w:r w:rsidRPr="00A621AF">
              <w:rPr>
                <w:rFonts w:eastAsia="Times New Roman"/>
                <w:noProof w:val="0"/>
                <w:sz w:val="22"/>
                <w:szCs w:val="22"/>
              </w:rPr>
              <w:t xml:space="preserve">Asociație de operatori economici </w:t>
            </w:r>
          </w:p>
          <w:p w:rsidR="00F24ECA" w:rsidRPr="00A621AF" w:rsidRDefault="00F24ECA" w:rsidP="00A621AF">
            <w:pPr>
              <w:tabs>
                <w:tab w:val="left" w:pos="1134"/>
                <w:tab w:val="left" w:pos="2694"/>
              </w:tabs>
              <w:contextualSpacing/>
              <w:jc w:val="both"/>
              <w:rPr>
                <w:i/>
                <w:noProof w:val="0"/>
                <w:sz w:val="20"/>
                <w:szCs w:val="20"/>
                <w:lang w:eastAsia="ro-RO"/>
              </w:rPr>
            </w:pPr>
            <w:r w:rsidRPr="00A621AF">
              <w:rPr>
                <w:i/>
                <w:noProof w:val="0"/>
                <w:sz w:val="20"/>
                <w:szCs w:val="20"/>
                <w:lang w:eastAsia="ro-RO"/>
              </w:rPr>
              <w:t xml:space="preserve">(societate mixtă, consorțiu sau altele) </w:t>
            </w:r>
          </w:p>
        </w:tc>
        <w:tc>
          <w:tcPr>
            <w:tcW w:w="5528" w:type="dxa"/>
          </w:tcPr>
          <w:p w:rsidR="00F24ECA" w:rsidRPr="00A621AF" w:rsidRDefault="00F24ECA" w:rsidP="00A621AF">
            <w:pPr>
              <w:tabs>
                <w:tab w:val="left" w:pos="1134"/>
                <w:tab w:val="left" w:pos="2694"/>
              </w:tabs>
              <w:jc w:val="both"/>
              <w:rPr>
                <w:noProof w:val="0"/>
                <w:lang w:eastAsia="ro-RO"/>
              </w:rPr>
            </w:pPr>
            <w:r w:rsidRPr="00A621AF">
              <w:rPr>
                <w:noProof w:val="0"/>
                <w:sz w:val="22"/>
                <w:szCs w:val="22"/>
                <w:lang w:eastAsia="ro-RO"/>
              </w:rPr>
              <w:t xml:space="preserve">Da □       Nu □       </w:t>
            </w:r>
          </w:p>
          <w:p w:rsidR="00F24ECA" w:rsidRPr="00A621AF" w:rsidRDefault="00F24ECA" w:rsidP="00A621AF">
            <w:pPr>
              <w:tabs>
                <w:tab w:val="left" w:pos="1134"/>
                <w:tab w:val="left" w:pos="2694"/>
              </w:tabs>
              <w:jc w:val="both"/>
              <w:rPr>
                <w:rFonts w:eastAsia="Times New Roman"/>
                <w:noProof w:val="0"/>
              </w:rPr>
            </w:pPr>
          </w:p>
        </w:tc>
      </w:tr>
      <w:tr w:rsidR="00F24ECA" w:rsidRPr="009D62FF" w:rsidTr="00A621AF">
        <w:trPr>
          <w:trHeight w:val="604"/>
        </w:trPr>
        <w:tc>
          <w:tcPr>
            <w:tcW w:w="4253" w:type="dxa"/>
            <w:shd w:val="clear" w:color="auto" w:fill="FFFFFF"/>
          </w:tcPr>
          <w:p w:rsidR="00F24ECA" w:rsidRPr="00A621AF" w:rsidRDefault="00F24ECA" w:rsidP="00A621AF">
            <w:pPr>
              <w:tabs>
                <w:tab w:val="left" w:pos="1134"/>
                <w:tab w:val="left" w:pos="2694"/>
              </w:tabs>
              <w:jc w:val="both"/>
              <w:rPr>
                <w:rFonts w:eastAsia="Times New Roman"/>
                <w:noProof w:val="0"/>
              </w:rPr>
            </w:pPr>
            <w:r w:rsidRPr="00A621AF">
              <w:rPr>
                <w:rFonts w:eastAsia="Times New Roman"/>
                <w:noProof w:val="0"/>
                <w:sz w:val="22"/>
                <w:szCs w:val="22"/>
              </w:rPr>
              <w:t>Subcontractanți</w:t>
            </w:r>
          </w:p>
          <w:p w:rsidR="00F24ECA" w:rsidRPr="00A621AF" w:rsidRDefault="00F24ECA" w:rsidP="00A621AF">
            <w:pPr>
              <w:tabs>
                <w:tab w:val="left" w:pos="1134"/>
                <w:tab w:val="left" w:pos="2694"/>
              </w:tabs>
              <w:jc w:val="both"/>
              <w:rPr>
                <w:rFonts w:eastAsia="Times New Roman"/>
                <w:i/>
                <w:noProof w:val="0"/>
                <w:sz w:val="20"/>
                <w:szCs w:val="20"/>
              </w:rPr>
            </w:pPr>
            <w:r w:rsidRPr="00A621AF">
              <w:rPr>
                <w:rFonts w:eastAsia="Times New Roman"/>
                <w:i/>
                <w:noProof w:val="0"/>
                <w:sz w:val="20"/>
                <w:szCs w:val="20"/>
              </w:rPr>
              <w:t>(denumirea, valoarea și procentul din contract)</w:t>
            </w:r>
          </w:p>
        </w:tc>
        <w:tc>
          <w:tcPr>
            <w:tcW w:w="5528" w:type="dxa"/>
          </w:tcPr>
          <w:p w:rsidR="00F24ECA" w:rsidRPr="00A621AF" w:rsidRDefault="00F24ECA" w:rsidP="00A621AF">
            <w:pPr>
              <w:tabs>
                <w:tab w:val="left" w:pos="1134"/>
                <w:tab w:val="left" w:pos="2694"/>
              </w:tabs>
              <w:jc w:val="both"/>
              <w:rPr>
                <w:noProof w:val="0"/>
                <w:lang w:eastAsia="ro-RO"/>
              </w:rPr>
            </w:pPr>
            <w:r w:rsidRPr="00A621AF">
              <w:rPr>
                <w:noProof w:val="0"/>
                <w:sz w:val="22"/>
                <w:szCs w:val="22"/>
                <w:lang w:eastAsia="ro-RO"/>
              </w:rPr>
              <w:t xml:space="preserve">Da □       Nu □      </w:t>
            </w:r>
          </w:p>
          <w:p w:rsidR="00F24ECA" w:rsidRPr="00A621AF" w:rsidRDefault="00F24ECA" w:rsidP="00A621AF">
            <w:pPr>
              <w:tabs>
                <w:tab w:val="left" w:pos="1134"/>
                <w:tab w:val="left" w:pos="2694"/>
              </w:tabs>
              <w:jc w:val="both"/>
              <w:rPr>
                <w:noProof w:val="0"/>
                <w:lang w:eastAsia="ro-RO"/>
              </w:rPr>
            </w:pPr>
          </w:p>
        </w:tc>
      </w:tr>
    </w:tbl>
    <w:p w:rsidR="00F24ECA" w:rsidRPr="009D62FF" w:rsidRDefault="00F24ECA"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9"/>
        <w:gridCol w:w="3070"/>
        <w:gridCol w:w="1236"/>
        <w:gridCol w:w="1336"/>
        <w:gridCol w:w="1491"/>
        <w:gridCol w:w="1299"/>
      </w:tblGrid>
      <w:tr w:rsidR="00F24ECA" w:rsidRPr="009D62FF" w:rsidTr="00A621AF">
        <w:tc>
          <w:tcPr>
            <w:tcW w:w="562" w:type="dxa"/>
            <w:shd w:val="clear" w:color="auto" w:fill="F2F2F2"/>
          </w:tcPr>
          <w:p w:rsidR="00F24ECA" w:rsidRPr="00A621AF" w:rsidRDefault="00F24ECA" w:rsidP="00A621AF">
            <w:pPr>
              <w:tabs>
                <w:tab w:val="left" w:pos="1134"/>
                <w:tab w:val="left" w:pos="2694"/>
              </w:tabs>
              <w:jc w:val="center"/>
              <w:rPr>
                <w:rFonts w:eastAsia="Times New Roman"/>
                <w:noProof w:val="0"/>
              </w:rPr>
            </w:pPr>
            <w:r w:rsidRPr="00A621AF">
              <w:rPr>
                <w:rFonts w:eastAsia="Times New Roman"/>
                <w:noProof w:val="0"/>
                <w:sz w:val="22"/>
                <w:szCs w:val="22"/>
              </w:rPr>
              <w:t>Nr. crt.</w:t>
            </w:r>
          </w:p>
        </w:tc>
        <w:tc>
          <w:tcPr>
            <w:tcW w:w="3402" w:type="dxa"/>
            <w:shd w:val="clear" w:color="auto" w:fill="F2F2F2"/>
          </w:tcPr>
          <w:p w:rsidR="00F24ECA" w:rsidRPr="00A621AF" w:rsidRDefault="00F24ECA" w:rsidP="00A621AF">
            <w:pPr>
              <w:tabs>
                <w:tab w:val="left" w:pos="1134"/>
                <w:tab w:val="left" w:pos="2694"/>
              </w:tabs>
              <w:jc w:val="center"/>
              <w:rPr>
                <w:rFonts w:eastAsia="Times New Roman"/>
                <w:noProof w:val="0"/>
              </w:rPr>
            </w:pPr>
            <w:r w:rsidRPr="00A621AF">
              <w:rPr>
                <w:rFonts w:eastAsia="Times New Roman"/>
                <w:noProof w:val="0"/>
                <w:sz w:val="22"/>
                <w:szCs w:val="22"/>
              </w:rPr>
              <w:t>Denumirea bunurilor/serviciilor</w:t>
            </w:r>
          </w:p>
        </w:tc>
        <w:tc>
          <w:tcPr>
            <w:tcW w:w="1418" w:type="dxa"/>
            <w:shd w:val="clear" w:color="auto" w:fill="F2F2F2"/>
          </w:tcPr>
          <w:p w:rsidR="00F24ECA" w:rsidRPr="00A621AF" w:rsidRDefault="00F24ECA" w:rsidP="00A621AF">
            <w:pPr>
              <w:tabs>
                <w:tab w:val="left" w:pos="1134"/>
                <w:tab w:val="left" w:pos="2694"/>
              </w:tabs>
              <w:jc w:val="center"/>
              <w:rPr>
                <w:rFonts w:eastAsia="Times New Roman"/>
                <w:noProof w:val="0"/>
              </w:rPr>
            </w:pPr>
            <w:r w:rsidRPr="00A621AF">
              <w:rPr>
                <w:rFonts w:eastAsia="Times New Roman"/>
                <w:noProof w:val="0"/>
                <w:sz w:val="22"/>
                <w:szCs w:val="22"/>
              </w:rPr>
              <w:t>Cod CPV</w:t>
            </w:r>
          </w:p>
        </w:tc>
        <w:tc>
          <w:tcPr>
            <w:tcW w:w="1417" w:type="dxa"/>
            <w:shd w:val="clear" w:color="auto" w:fill="F2F2F2"/>
          </w:tcPr>
          <w:p w:rsidR="00F24ECA" w:rsidRPr="00A621AF" w:rsidRDefault="00F24ECA" w:rsidP="00A621AF">
            <w:pPr>
              <w:tabs>
                <w:tab w:val="left" w:pos="1134"/>
                <w:tab w:val="left" w:pos="2694"/>
              </w:tabs>
              <w:jc w:val="center"/>
              <w:rPr>
                <w:rFonts w:eastAsia="Times New Roman"/>
                <w:noProof w:val="0"/>
              </w:rPr>
            </w:pPr>
            <w:r w:rsidRPr="00A621AF">
              <w:rPr>
                <w:rFonts w:eastAsia="Times New Roman"/>
                <w:noProof w:val="0"/>
                <w:sz w:val="22"/>
                <w:szCs w:val="22"/>
              </w:rPr>
              <w:t>Cantitate/ Unitate de mгsurг</w:t>
            </w:r>
          </w:p>
        </w:tc>
        <w:tc>
          <w:tcPr>
            <w:tcW w:w="1560" w:type="dxa"/>
            <w:shd w:val="clear" w:color="auto" w:fill="F2F2F2"/>
          </w:tcPr>
          <w:p w:rsidR="00F24ECA" w:rsidRPr="00A621AF" w:rsidRDefault="00F24ECA" w:rsidP="00A621AF">
            <w:pPr>
              <w:tabs>
                <w:tab w:val="left" w:pos="1134"/>
                <w:tab w:val="left" w:pos="2694"/>
              </w:tabs>
              <w:jc w:val="center"/>
              <w:rPr>
                <w:rFonts w:eastAsia="Times New Roman"/>
                <w:noProof w:val="0"/>
              </w:rPr>
            </w:pPr>
            <w:r w:rsidRPr="00A621AF">
              <w:rPr>
                <w:rFonts w:eastAsia="Times New Roman"/>
                <w:noProof w:val="0"/>
                <w:sz w:val="22"/>
                <w:szCs w:val="22"/>
              </w:rPr>
              <w:t>Nr. și data contractului</w:t>
            </w:r>
          </w:p>
        </w:tc>
        <w:tc>
          <w:tcPr>
            <w:tcW w:w="1417" w:type="dxa"/>
            <w:shd w:val="clear" w:color="auto" w:fill="F2F2F2"/>
          </w:tcPr>
          <w:p w:rsidR="00F24ECA" w:rsidRPr="00A621AF" w:rsidRDefault="00F24ECA" w:rsidP="00A621AF">
            <w:pPr>
              <w:tabs>
                <w:tab w:val="left" w:pos="1134"/>
                <w:tab w:val="left" w:pos="2694"/>
              </w:tabs>
              <w:jc w:val="center"/>
              <w:rPr>
                <w:rFonts w:eastAsia="Times New Roman"/>
                <w:noProof w:val="0"/>
              </w:rPr>
            </w:pPr>
            <w:r w:rsidRPr="00A621AF">
              <w:rPr>
                <w:rFonts w:eastAsia="Times New Roman"/>
                <w:noProof w:val="0"/>
                <w:sz w:val="22"/>
                <w:szCs w:val="22"/>
              </w:rPr>
              <w:t>Suma, inclusiv TVA</w:t>
            </w:r>
          </w:p>
        </w:tc>
      </w:tr>
      <w:tr w:rsidR="00F24ECA" w:rsidRPr="009D62FF" w:rsidTr="00A621AF">
        <w:tc>
          <w:tcPr>
            <w:tcW w:w="562" w:type="dxa"/>
          </w:tcPr>
          <w:p w:rsidR="00F24ECA" w:rsidRPr="00A621AF" w:rsidRDefault="00F24ECA" w:rsidP="00A621AF">
            <w:pPr>
              <w:tabs>
                <w:tab w:val="left" w:pos="1134"/>
                <w:tab w:val="left" w:pos="2694"/>
              </w:tabs>
              <w:spacing w:before="240"/>
              <w:jc w:val="center"/>
              <w:rPr>
                <w:rFonts w:eastAsia="Times New Roman"/>
                <w:noProof w:val="0"/>
              </w:rPr>
            </w:pPr>
            <w:r w:rsidRPr="00A621AF">
              <w:rPr>
                <w:rFonts w:eastAsia="Times New Roman"/>
                <w:noProof w:val="0"/>
                <w:sz w:val="22"/>
                <w:szCs w:val="22"/>
              </w:rPr>
              <w:t>1</w:t>
            </w:r>
          </w:p>
        </w:tc>
        <w:tc>
          <w:tcPr>
            <w:tcW w:w="3402" w:type="dxa"/>
          </w:tcPr>
          <w:p w:rsidR="00F24ECA" w:rsidRPr="00A621AF" w:rsidRDefault="00F24ECA" w:rsidP="00A621AF">
            <w:pPr>
              <w:tabs>
                <w:tab w:val="left" w:pos="1134"/>
                <w:tab w:val="left" w:pos="2694"/>
              </w:tabs>
              <w:spacing w:before="240"/>
              <w:jc w:val="both"/>
              <w:rPr>
                <w:rFonts w:eastAsia="Times New Roman"/>
                <w:noProof w:val="0"/>
              </w:rPr>
            </w:pPr>
            <w:r w:rsidRPr="00A621AF">
              <w:rPr>
                <w:rFonts w:eastAsia="Times New Roman"/>
                <w:noProof w:val="0"/>
                <w:sz w:val="22"/>
                <w:szCs w:val="22"/>
              </w:rPr>
              <w:t>Denumire lot nr. 1</w:t>
            </w:r>
          </w:p>
        </w:tc>
        <w:tc>
          <w:tcPr>
            <w:tcW w:w="1418" w:type="dxa"/>
          </w:tcPr>
          <w:p w:rsidR="00F24ECA" w:rsidRPr="00A621AF" w:rsidRDefault="00F24ECA" w:rsidP="00A621AF">
            <w:pPr>
              <w:tabs>
                <w:tab w:val="left" w:pos="1134"/>
                <w:tab w:val="left" w:pos="2694"/>
              </w:tabs>
              <w:spacing w:before="240"/>
              <w:jc w:val="center"/>
              <w:rPr>
                <w:rFonts w:eastAsia="Times New Roman"/>
                <w:noProof w:val="0"/>
              </w:rPr>
            </w:pPr>
          </w:p>
        </w:tc>
        <w:tc>
          <w:tcPr>
            <w:tcW w:w="1417" w:type="dxa"/>
          </w:tcPr>
          <w:p w:rsidR="00F24ECA" w:rsidRPr="00A621AF" w:rsidRDefault="00F24ECA" w:rsidP="00A621AF">
            <w:pPr>
              <w:tabs>
                <w:tab w:val="left" w:pos="1134"/>
                <w:tab w:val="left" w:pos="2694"/>
              </w:tabs>
              <w:spacing w:before="240"/>
              <w:jc w:val="center"/>
              <w:rPr>
                <w:rFonts w:eastAsia="Times New Roman"/>
                <w:noProof w:val="0"/>
              </w:rPr>
            </w:pPr>
          </w:p>
        </w:tc>
        <w:tc>
          <w:tcPr>
            <w:tcW w:w="1560" w:type="dxa"/>
          </w:tcPr>
          <w:p w:rsidR="00F24ECA" w:rsidRPr="00A621AF" w:rsidRDefault="00F24ECA" w:rsidP="00A621AF">
            <w:pPr>
              <w:tabs>
                <w:tab w:val="left" w:pos="1134"/>
                <w:tab w:val="left" w:pos="2694"/>
              </w:tabs>
              <w:spacing w:before="240"/>
              <w:jc w:val="center"/>
              <w:rPr>
                <w:rFonts w:eastAsia="Times New Roman"/>
                <w:noProof w:val="0"/>
              </w:rPr>
            </w:pPr>
          </w:p>
        </w:tc>
        <w:tc>
          <w:tcPr>
            <w:tcW w:w="1417" w:type="dxa"/>
          </w:tcPr>
          <w:p w:rsidR="00F24ECA" w:rsidRPr="00A621AF" w:rsidRDefault="00F24ECA" w:rsidP="00A621AF">
            <w:pPr>
              <w:tabs>
                <w:tab w:val="left" w:pos="1134"/>
                <w:tab w:val="left" w:pos="2694"/>
              </w:tabs>
              <w:spacing w:before="240"/>
              <w:jc w:val="center"/>
              <w:rPr>
                <w:rFonts w:eastAsia="Times New Roman"/>
                <w:noProof w:val="0"/>
              </w:rPr>
            </w:pPr>
          </w:p>
        </w:tc>
      </w:tr>
      <w:tr w:rsidR="00F24ECA" w:rsidRPr="009D62FF" w:rsidTr="00A621AF">
        <w:tc>
          <w:tcPr>
            <w:tcW w:w="562" w:type="dxa"/>
          </w:tcPr>
          <w:p w:rsidR="00F24ECA" w:rsidRPr="00A621AF" w:rsidRDefault="00F24ECA" w:rsidP="00A621AF">
            <w:pPr>
              <w:tabs>
                <w:tab w:val="left" w:pos="1134"/>
                <w:tab w:val="left" w:pos="2694"/>
              </w:tabs>
              <w:spacing w:before="240"/>
              <w:jc w:val="center"/>
              <w:rPr>
                <w:rFonts w:eastAsia="Times New Roman"/>
                <w:noProof w:val="0"/>
              </w:rPr>
            </w:pPr>
            <w:r w:rsidRPr="00A621AF">
              <w:rPr>
                <w:rFonts w:eastAsia="Times New Roman"/>
                <w:noProof w:val="0"/>
                <w:sz w:val="22"/>
                <w:szCs w:val="22"/>
              </w:rPr>
              <w:t>n</w:t>
            </w:r>
          </w:p>
        </w:tc>
        <w:tc>
          <w:tcPr>
            <w:tcW w:w="3402" w:type="dxa"/>
          </w:tcPr>
          <w:p w:rsidR="00F24ECA" w:rsidRPr="00A621AF" w:rsidRDefault="00F24ECA" w:rsidP="00A621AF">
            <w:pPr>
              <w:tabs>
                <w:tab w:val="left" w:pos="1134"/>
                <w:tab w:val="left" w:pos="2694"/>
              </w:tabs>
              <w:spacing w:before="240"/>
              <w:jc w:val="both"/>
              <w:rPr>
                <w:rFonts w:eastAsia="Times New Roman"/>
                <w:noProof w:val="0"/>
              </w:rPr>
            </w:pPr>
            <w:r w:rsidRPr="00A621AF">
              <w:rPr>
                <w:rFonts w:eastAsia="Times New Roman"/>
                <w:noProof w:val="0"/>
                <w:sz w:val="22"/>
                <w:szCs w:val="22"/>
              </w:rPr>
              <w:t>Denumire lot nr. n</w:t>
            </w:r>
          </w:p>
        </w:tc>
        <w:tc>
          <w:tcPr>
            <w:tcW w:w="1418" w:type="dxa"/>
          </w:tcPr>
          <w:p w:rsidR="00F24ECA" w:rsidRPr="00A621AF" w:rsidRDefault="00F24ECA" w:rsidP="00A621AF">
            <w:pPr>
              <w:tabs>
                <w:tab w:val="left" w:pos="1134"/>
                <w:tab w:val="left" w:pos="2694"/>
              </w:tabs>
              <w:spacing w:before="240"/>
              <w:jc w:val="center"/>
              <w:rPr>
                <w:rFonts w:eastAsia="Times New Roman"/>
                <w:noProof w:val="0"/>
              </w:rPr>
            </w:pPr>
          </w:p>
        </w:tc>
        <w:tc>
          <w:tcPr>
            <w:tcW w:w="1417" w:type="dxa"/>
          </w:tcPr>
          <w:p w:rsidR="00F24ECA" w:rsidRPr="00A621AF" w:rsidRDefault="00F24ECA" w:rsidP="00A621AF">
            <w:pPr>
              <w:tabs>
                <w:tab w:val="left" w:pos="1134"/>
                <w:tab w:val="left" w:pos="2694"/>
              </w:tabs>
              <w:spacing w:before="240"/>
              <w:jc w:val="center"/>
              <w:rPr>
                <w:rFonts w:eastAsia="Times New Roman"/>
                <w:noProof w:val="0"/>
              </w:rPr>
            </w:pPr>
          </w:p>
        </w:tc>
        <w:tc>
          <w:tcPr>
            <w:tcW w:w="1560" w:type="dxa"/>
          </w:tcPr>
          <w:p w:rsidR="00F24ECA" w:rsidRPr="00A621AF" w:rsidRDefault="00F24ECA" w:rsidP="00A621AF">
            <w:pPr>
              <w:tabs>
                <w:tab w:val="left" w:pos="1134"/>
                <w:tab w:val="left" w:pos="2694"/>
              </w:tabs>
              <w:spacing w:before="240"/>
              <w:jc w:val="center"/>
              <w:rPr>
                <w:rFonts w:eastAsia="Times New Roman"/>
                <w:noProof w:val="0"/>
              </w:rPr>
            </w:pPr>
          </w:p>
        </w:tc>
        <w:tc>
          <w:tcPr>
            <w:tcW w:w="1417" w:type="dxa"/>
          </w:tcPr>
          <w:p w:rsidR="00F24ECA" w:rsidRPr="00A621AF" w:rsidRDefault="00F24ECA" w:rsidP="00A621AF">
            <w:pPr>
              <w:tabs>
                <w:tab w:val="left" w:pos="1134"/>
                <w:tab w:val="left" w:pos="2694"/>
              </w:tabs>
              <w:spacing w:before="240"/>
              <w:jc w:val="center"/>
              <w:rPr>
                <w:rFonts w:eastAsia="Times New Roman"/>
                <w:noProof w:val="0"/>
              </w:rPr>
            </w:pPr>
          </w:p>
        </w:tc>
      </w:tr>
    </w:tbl>
    <w:p w:rsidR="00F24ECA" w:rsidRPr="00A900BE" w:rsidRDefault="00F24ECA" w:rsidP="009D62FF">
      <w:pPr>
        <w:tabs>
          <w:tab w:val="left" w:pos="1134"/>
          <w:tab w:val="left" w:pos="2694"/>
        </w:tabs>
        <w:spacing w:before="240" w:after="160"/>
        <w:jc w:val="both"/>
        <w:rPr>
          <w:rFonts w:eastAsia="Times New Roman"/>
          <w:i/>
          <w:noProof w:val="0"/>
          <w:sz w:val="20"/>
          <w:szCs w:val="20"/>
        </w:rPr>
      </w:pPr>
      <w:r w:rsidRPr="00A900BE">
        <w:rPr>
          <w:rFonts w:eastAsia="Times New Roman"/>
          <w:b/>
          <w:i/>
          <w:noProof w:val="0"/>
          <w:color w:val="FF0000"/>
          <w:sz w:val="20"/>
          <w:szCs w:val="20"/>
        </w:rPr>
        <w:t>Notг:</w:t>
      </w:r>
      <w:r w:rsidRPr="00A900BE">
        <w:rPr>
          <w:rFonts w:eastAsia="Times New Roman"/>
          <w:i/>
          <w:noProof w:val="0"/>
          <w:sz w:val="20"/>
          <w:szCs w:val="20"/>
        </w:rPr>
        <w:t xml:space="preserve"> Informațiile respective urmeazг a fi indicate pentru fiecare atribuire оn parte.</w:t>
      </w:r>
    </w:p>
    <w:p w:rsidR="00F24ECA" w:rsidRPr="009D62FF" w:rsidRDefault="00F24ECA"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F24ECA" w:rsidRPr="009D62FF" w:rsidTr="00A621AF">
        <w:tc>
          <w:tcPr>
            <w:tcW w:w="5524" w:type="dxa"/>
            <w:shd w:val="clear" w:color="auto" w:fill="FFFFFF"/>
          </w:tcPr>
          <w:p w:rsidR="00F24ECA" w:rsidRPr="00A621AF" w:rsidRDefault="00F24ECA" w:rsidP="00A621AF">
            <w:pPr>
              <w:tabs>
                <w:tab w:val="left" w:pos="1134"/>
                <w:tab w:val="left" w:pos="2694"/>
              </w:tabs>
              <w:contextualSpacing/>
              <w:jc w:val="both"/>
              <w:rPr>
                <w:rFonts w:eastAsia="Times New Roman"/>
                <w:bCs/>
                <w:noProof w:val="0"/>
              </w:rPr>
            </w:pPr>
            <w:r w:rsidRPr="00A621AF">
              <w:rPr>
                <w:rFonts w:eastAsia="Times New Roman"/>
                <w:noProof w:val="0"/>
                <w:sz w:val="22"/>
                <w:szCs w:val="22"/>
              </w:rPr>
              <w:t>Contractul (contractele) atribuit (atribuite) se referг la un proiect și/sau un program finanțat din fonduri ale UE</w:t>
            </w:r>
          </w:p>
        </w:tc>
        <w:tc>
          <w:tcPr>
            <w:tcW w:w="4394" w:type="dxa"/>
          </w:tcPr>
          <w:p w:rsidR="00F24ECA" w:rsidRPr="00A621AF" w:rsidRDefault="00F24ECA" w:rsidP="00A621AF">
            <w:pPr>
              <w:ind w:right="-1"/>
              <w:jc w:val="both"/>
              <w:rPr>
                <w:noProof w:val="0"/>
                <w:lang w:eastAsia="ro-RO"/>
              </w:rPr>
            </w:pPr>
            <w:r w:rsidRPr="00A621AF">
              <w:rPr>
                <w:noProof w:val="0"/>
                <w:sz w:val="22"/>
                <w:szCs w:val="22"/>
                <w:lang w:eastAsia="ro-RO"/>
              </w:rPr>
              <w:t xml:space="preserve">Nu □        </w:t>
            </w:r>
          </w:p>
          <w:p w:rsidR="00F24ECA" w:rsidRPr="00A621AF" w:rsidRDefault="00F24ECA" w:rsidP="00A621AF">
            <w:pPr>
              <w:ind w:right="-1"/>
              <w:jc w:val="both"/>
              <w:rPr>
                <w:noProof w:val="0"/>
                <w:lang w:eastAsia="ro-RO"/>
              </w:rPr>
            </w:pPr>
            <w:r w:rsidRPr="00A621AF">
              <w:rPr>
                <w:noProof w:val="0"/>
                <w:sz w:val="22"/>
                <w:szCs w:val="22"/>
                <w:lang w:eastAsia="ro-RO"/>
              </w:rPr>
              <w:t xml:space="preserve">Da □        </w:t>
            </w:r>
          </w:p>
        </w:tc>
      </w:tr>
      <w:tr w:rsidR="00F24ECA" w:rsidRPr="009D62FF" w:rsidTr="00A621AF">
        <w:tc>
          <w:tcPr>
            <w:tcW w:w="5524" w:type="dxa"/>
            <w:vMerge w:val="restart"/>
            <w:shd w:val="clear" w:color="auto" w:fill="FFFFFF"/>
          </w:tcPr>
          <w:p w:rsidR="00F24ECA" w:rsidRPr="00A621AF" w:rsidRDefault="00F24ECA" w:rsidP="00A621AF">
            <w:pPr>
              <w:ind w:right="-1"/>
              <w:jc w:val="both"/>
              <w:rPr>
                <w:noProof w:val="0"/>
                <w:highlight w:val="yellow"/>
                <w:lang w:eastAsia="ro-RO"/>
              </w:rPr>
            </w:pPr>
            <w:r w:rsidRPr="00A621AF">
              <w:rPr>
                <w:noProof w:val="0"/>
                <w:sz w:val="22"/>
                <w:szCs w:val="22"/>
                <w:lang w:eastAsia="ro-RO"/>
              </w:rPr>
              <w:t>Publicarea anterioară în JOUE privind contractul (contractele) la care se referă anunțul respectiv</w:t>
            </w:r>
          </w:p>
        </w:tc>
        <w:tc>
          <w:tcPr>
            <w:tcW w:w="4394" w:type="dxa"/>
          </w:tcPr>
          <w:p w:rsidR="00F24ECA" w:rsidRPr="00A621AF" w:rsidRDefault="00F24ECA" w:rsidP="00A621AF">
            <w:pPr>
              <w:ind w:right="-1"/>
              <w:jc w:val="both"/>
              <w:rPr>
                <w:noProof w:val="0"/>
                <w:lang w:eastAsia="ro-RO"/>
              </w:rPr>
            </w:pPr>
            <w:r w:rsidRPr="00A621AF">
              <w:rPr>
                <w:noProof w:val="0"/>
                <w:sz w:val="22"/>
                <w:szCs w:val="22"/>
                <w:lang w:eastAsia="ro-RO"/>
              </w:rPr>
              <w:t xml:space="preserve">Nu □        </w:t>
            </w:r>
          </w:p>
        </w:tc>
      </w:tr>
      <w:tr w:rsidR="00F24ECA" w:rsidRPr="009D62FF" w:rsidTr="00A621AF">
        <w:tc>
          <w:tcPr>
            <w:tcW w:w="5524" w:type="dxa"/>
            <w:vMerge/>
            <w:shd w:val="clear" w:color="auto" w:fill="FFFFFF"/>
          </w:tcPr>
          <w:p w:rsidR="00F24ECA" w:rsidRPr="00A621AF" w:rsidRDefault="00F24ECA" w:rsidP="00A621AF">
            <w:pPr>
              <w:jc w:val="both"/>
              <w:rPr>
                <w:rFonts w:eastAsia="Times New Roman"/>
                <w:noProof w:val="0"/>
              </w:rPr>
            </w:pPr>
          </w:p>
        </w:tc>
        <w:tc>
          <w:tcPr>
            <w:tcW w:w="4394" w:type="dxa"/>
          </w:tcPr>
          <w:p w:rsidR="00F24ECA" w:rsidRPr="00A621AF" w:rsidRDefault="00F24ECA" w:rsidP="00A621AF">
            <w:pPr>
              <w:jc w:val="both"/>
              <w:rPr>
                <w:rFonts w:eastAsia="Times New Roman"/>
                <w:noProof w:val="0"/>
              </w:rPr>
            </w:pPr>
            <w:r w:rsidRPr="00A621AF">
              <w:rPr>
                <w:noProof w:val="0"/>
                <w:sz w:val="22"/>
                <w:szCs w:val="22"/>
                <w:lang w:eastAsia="ro-RO"/>
              </w:rPr>
              <w:t>Data (datele) și referința (referințele) publicărilor:</w:t>
            </w:r>
          </w:p>
        </w:tc>
      </w:tr>
      <w:tr w:rsidR="00F24ECA" w:rsidRPr="009D62FF" w:rsidTr="00A621AF">
        <w:tc>
          <w:tcPr>
            <w:tcW w:w="5524" w:type="dxa"/>
            <w:shd w:val="clear" w:color="auto" w:fill="FFFFFF"/>
          </w:tcPr>
          <w:p w:rsidR="00F24ECA" w:rsidRPr="00A621AF" w:rsidRDefault="00F24ECA" w:rsidP="00A621AF">
            <w:pPr>
              <w:jc w:val="both"/>
              <w:rPr>
                <w:rFonts w:eastAsia="Times New Roman"/>
                <w:noProof w:val="0"/>
              </w:rPr>
            </w:pPr>
            <w:r w:rsidRPr="00A621AF">
              <w:rPr>
                <w:rFonts w:eastAsia="Times New Roman"/>
                <w:noProof w:val="0"/>
                <w:sz w:val="22"/>
                <w:szCs w:val="22"/>
              </w:rPr>
              <w:t>Agenția Naționalг pentru Soluționarea Contestațiilor</w:t>
            </w:r>
          </w:p>
          <w:p w:rsidR="00F24ECA" w:rsidRPr="00A621AF" w:rsidRDefault="00F24ECA" w:rsidP="00A621AF">
            <w:pPr>
              <w:contextualSpacing/>
              <w:jc w:val="both"/>
              <w:rPr>
                <w:noProof w:val="0"/>
                <w:lang w:eastAsia="zh-CN"/>
              </w:rPr>
            </w:pPr>
          </w:p>
        </w:tc>
        <w:tc>
          <w:tcPr>
            <w:tcW w:w="4394" w:type="dxa"/>
          </w:tcPr>
          <w:p w:rsidR="00F24ECA" w:rsidRPr="00A621AF" w:rsidRDefault="00F24ECA" w:rsidP="00A621AF">
            <w:pPr>
              <w:jc w:val="both"/>
              <w:rPr>
                <w:rFonts w:eastAsia="Times New Roman"/>
                <w:noProof w:val="0"/>
              </w:rPr>
            </w:pPr>
            <w:r w:rsidRPr="00A621AF">
              <w:rPr>
                <w:rFonts w:eastAsia="Times New Roman"/>
                <w:noProof w:val="0"/>
                <w:sz w:val="22"/>
                <w:szCs w:val="22"/>
              </w:rPr>
              <w:t>mun. Chișinгu, bd. Ștefan cel Mare și Sfвnt, 124, MD-2001;</w:t>
            </w:r>
          </w:p>
          <w:p w:rsidR="00F24ECA" w:rsidRPr="00A621AF" w:rsidRDefault="00F24ECA" w:rsidP="00A621AF">
            <w:pPr>
              <w:jc w:val="both"/>
              <w:rPr>
                <w:rFonts w:eastAsia="Times New Roman"/>
                <w:noProof w:val="0"/>
              </w:rPr>
            </w:pPr>
            <w:r w:rsidRPr="00A621AF">
              <w:rPr>
                <w:rFonts w:eastAsia="Times New Roman"/>
                <w:noProof w:val="0"/>
                <w:sz w:val="22"/>
                <w:szCs w:val="22"/>
              </w:rPr>
              <w:t xml:space="preserve">tel/fax: (022) 820 652, 820-651 </w:t>
            </w:r>
          </w:p>
          <w:p w:rsidR="00F24ECA" w:rsidRPr="00A621AF" w:rsidRDefault="00F24ECA" w:rsidP="00A621AF">
            <w:pPr>
              <w:jc w:val="both"/>
              <w:rPr>
                <w:rFonts w:eastAsia="Times New Roman"/>
                <w:noProof w:val="0"/>
                <w:color w:val="0563C1"/>
                <w:u w:val="single"/>
              </w:rPr>
            </w:pPr>
            <w:r w:rsidRPr="00A621AF">
              <w:rPr>
                <w:rFonts w:eastAsia="Times New Roman"/>
                <w:noProof w:val="0"/>
                <w:sz w:val="22"/>
                <w:szCs w:val="22"/>
              </w:rPr>
              <w:t xml:space="preserve">e-mail: </w:t>
            </w:r>
            <w:hyperlink r:id="rId9" w:history="1">
              <w:r w:rsidRPr="00A621AF">
                <w:rPr>
                  <w:rFonts w:eastAsia="Times New Roman"/>
                  <w:noProof w:val="0"/>
                  <w:color w:val="0563C1"/>
                  <w:sz w:val="22"/>
                  <w:szCs w:val="22"/>
                  <w:u w:val="single"/>
                </w:rPr>
                <w:t>contestatii@ansc.md</w:t>
              </w:r>
            </w:hyperlink>
          </w:p>
          <w:p w:rsidR="00F24ECA" w:rsidRPr="00A621AF" w:rsidRDefault="00F24ECA" w:rsidP="00A621AF">
            <w:pPr>
              <w:jc w:val="both"/>
              <w:rPr>
                <w:rFonts w:eastAsia="Times New Roman"/>
                <w:noProof w:val="0"/>
              </w:rPr>
            </w:pPr>
            <w:r w:rsidRPr="00A621AF">
              <w:rPr>
                <w:rFonts w:eastAsia="Times New Roman"/>
                <w:noProof w:val="0"/>
                <w:sz w:val="22"/>
                <w:szCs w:val="22"/>
              </w:rPr>
              <w:t xml:space="preserve">pagina web: </w:t>
            </w:r>
            <w:r w:rsidRPr="00A621AF">
              <w:rPr>
                <w:rFonts w:eastAsia="Times New Roman"/>
                <w:noProof w:val="0"/>
                <w:color w:val="0563C1"/>
                <w:sz w:val="22"/>
                <w:szCs w:val="22"/>
                <w:u w:val="single"/>
              </w:rPr>
              <w:t>www.ansc.md</w:t>
            </w:r>
          </w:p>
        </w:tc>
      </w:tr>
      <w:tr w:rsidR="00F24ECA" w:rsidRPr="009D62FF" w:rsidTr="00A621AF">
        <w:tc>
          <w:tcPr>
            <w:tcW w:w="5524" w:type="dxa"/>
            <w:shd w:val="clear" w:color="auto" w:fill="FFFFFF"/>
          </w:tcPr>
          <w:p w:rsidR="00F24ECA" w:rsidRPr="00A621AF" w:rsidRDefault="00F24ECA" w:rsidP="00A621AF">
            <w:pPr>
              <w:jc w:val="both"/>
              <w:rPr>
                <w:rFonts w:eastAsia="Times New Roman"/>
                <w:noProof w:val="0"/>
              </w:rPr>
            </w:pPr>
            <w:r w:rsidRPr="00A621AF">
              <w:rPr>
                <w:rFonts w:eastAsia="Times New Roman"/>
                <w:noProof w:val="0"/>
                <w:sz w:val="22"/>
                <w:szCs w:val="22"/>
              </w:rPr>
              <w:t>Alte informații relevante</w:t>
            </w:r>
          </w:p>
        </w:tc>
        <w:tc>
          <w:tcPr>
            <w:tcW w:w="4394" w:type="dxa"/>
          </w:tcPr>
          <w:p w:rsidR="00F24ECA" w:rsidRPr="00A621AF" w:rsidRDefault="00F24ECA" w:rsidP="00A621AF">
            <w:pPr>
              <w:jc w:val="both"/>
              <w:rPr>
                <w:rFonts w:eastAsia="Times New Roman"/>
                <w:noProof w:val="0"/>
              </w:rPr>
            </w:pPr>
          </w:p>
        </w:tc>
      </w:tr>
    </w:tbl>
    <w:p w:rsidR="00F24ECA" w:rsidRPr="009D62FF" w:rsidRDefault="00F24ECA" w:rsidP="009D62FF">
      <w:pPr>
        <w:spacing w:before="120"/>
        <w:ind w:firstLine="567"/>
        <w:rPr>
          <w:rFonts w:eastAsia="Times New Roman"/>
          <w:b/>
          <w:noProof w:val="0"/>
        </w:rPr>
      </w:pPr>
      <w:r w:rsidRPr="009D62FF">
        <w:rPr>
          <w:rFonts w:eastAsia="Times New Roman"/>
          <w:b/>
          <w:noProof w:val="0"/>
        </w:rPr>
        <w:t xml:space="preserve">Conducгtorul grupului de lucru:  ___________________________                </w:t>
      </w:r>
    </w:p>
    <w:p w:rsidR="00F24ECA" w:rsidRPr="009D62FF" w:rsidRDefault="00F24ECA" w:rsidP="009D62FF">
      <w:pPr>
        <w:jc w:val="both"/>
        <w:rPr>
          <w:rFonts w:eastAsia="Times New Roman"/>
          <w:noProof w:val="0"/>
          <w:lang w:val="it-IT"/>
        </w:rPr>
      </w:pPr>
    </w:p>
    <w:p w:rsidR="00F24ECA" w:rsidRDefault="00F24ECA" w:rsidP="009D62FF">
      <w:pPr>
        <w:jc w:val="both"/>
        <w:rPr>
          <w:rFonts w:eastAsia="Times New Roman"/>
          <w:i/>
          <w:noProof w:val="0"/>
          <w:sz w:val="20"/>
          <w:szCs w:val="20"/>
          <w:bdr w:val="none" w:sz="0" w:space="0" w:color="auto" w:frame="1"/>
          <w:shd w:val="clear" w:color="auto" w:fill="FFFFFF"/>
        </w:rPr>
      </w:pPr>
      <w:r w:rsidRPr="00DD2404">
        <w:rPr>
          <w:rFonts w:eastAsia="Times New Roman"/>
          <w:b/>
          <w:i/>
          <w:noProof w:val="0"/>
          <w:color w:val="FF0000"/>
          <w:sz w:val="20"/>
          <w:szCs w:val="20"/>
        </w:rPr>
        <w:t>Notг:</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F24ECA" w:rsidRDefault="00F24ECA" w:rsidP="00CF101D">
      <w:pPr>
        <w:jc w:val="right"/>
        <w:rPr>
          <w:noProof w:val="0"/>
          <w:lang w:val="it-IT"/>
        </w:rPr>
      </w:pPr>
    </w:p>
    <w:p w:rsidR="00F24ECA" w:rsidRDefault="00F24ECA" w:rsidP="00CF101D">
      <w:pPr>
        <w:jc w:val="right"/>
        <w:rPr>
          <w:noProof w:val="0"/>
          <w:lang w:val="it-IT"/>
        </w:rPr>
      </w:pPr>
    </w:p>
    <w:p w:rsidR="00F24ECA" w:rsidRPr="004B16DD" w:rsidRDefault="00F24ECA" w:rsidP="00CF101D">
      <w:pPr>
        <w:jc w:val="right"/>
        <w:rPr>
          <w:noProof w:val="0"/>
          <w:sz w:val="22"/>
          <w:szCs w:val="22"/>
          <w:lang w:val="it-IT"/>
        </w:rPr>
      </w:pPr>
      <w:r w:rsidRPr="00A30B00">
        <w:rPr>
          <w:noProof w:val="0"/>
          <w:lang w:val="it-IT"/>
        </w:rPr>
        <w:t>Anexa nr.</w:t>
      </w:r>
      <w:r>
        <w:rPr>
          <w:noProof w:val="0"/>
          <w:lang w:val="it-IT"/>
        </w:rPr>
        <w:t xml:space="preserve"> 6</w:t>
      </w:r>
    </w:p>
    <w:p w:rsidR="00F24ECA" w:rsidRPr="00D22624" w:rsidRDefault="00F24ECA" w:rsidP="00CF101D">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CF101D">
      <w:pPr>
        <w:jc w:val="right"/>
        <w:rPr>
          <w:noProof w:val="0"/>
          <w:lang w:val="it-IT"/>
        </w:rPr>
      </w:pPr>
      <w:r w:rsidRPr="0003591A">
        <w:rPr>
          <w:noProof w:val="0"/>
          <w:lang w:val="it-IT"/>
        </w:rPr>
        <w:t>din “____” ________ 20___</w:t>
      </w:r>
    </w:p>
    <w:p w:rsidR="00F24ECA" w:rsidRDefault="00F24ECA" w:rsidP="009D62FF">
      <w:pPr>
        <w:jc w:val="both"/>
        <w:rPr>
          <w:rFonts w:eastAsia="Times New Roman"/>
          <w:i/>
          <w:noProof w:val="0"/>
          <w:sz w:val="20"/>
          <w:szCs w:val="20"/>
          <w:bdr w:val="none" w:sz="0" w:space="0" w:color="auto" w:frame="1"/>
          <w:shd w:val="clear" w:color="auto" w:fill="FFFFFF"/>
        </w:rPr>
      </w:pPr>
    </w:p>
    <w:p w:rsidR="00F24ECA" w:rsidRDefault="00F24ECA" w:rsidP="009D62FF">
      <w:pPr>
        <w:jc w:val="both"/>
        <w:rPr>
          <w:rFonts w:eastAsia="Times New Roman"/>
          <w:i/>
          <w:noProof w:val="0"/>
          <w:sz w:val="20"/>
          <w:szCs w:val="20"/>
          <w:bdr w:val="none" w:sz="0" w:space="0" w:color="auto" w:frame="1"/>
          <w:shd w:val="clear" w:color="auto" w:fill="FFFFFF"/>
        </w:rPr>
      </w:pPr>
    </w:p>
    <w:p w:rsidR="00F24ECA" w:rsidRDefault="00F24ECA" w:rsidP="002A6E99">
      <w:pPr>
        <w:ind w:right="-1"/>
        <w:jc w:val="center"/>
        <w:rPr>
          <w:b/>
          <w:bCs/>
          <w:noProof w:val="0"/>
          <w:color w:val="000000"/>
          <w:sz w:val="22"/>
          <w:szCs w:val="22"/>
        </w:rPr>
      </w:pPr>
    </w:p>
    <w:p w:rsidR="00F24ECA" w:rsidRPr="00130A49" w:rsidRDefault="00F24ECA"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F24ECA" w:rsidRPr="00130A49" w:rsidRDefault="00F24ECA"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F24ECA" w:rsidRPr="00130A49" w:rsidRDefault="00F24ECA"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F24ECA" w:rsidRPr="00130A49" w:rsidRDefault="00F24ECA"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9"/>
        <w:gridCol w:w="3922"/>
      </w:tblGrid>
      <w:tr w:rsidR="00F24ECA" w:rsidRPr="00130A49" w:rsidTr="00A621AF">
        <w:tc>
          <w:tcPr>
            <w:tcW w:w="5353" w:type="dxa"/>
            <w:shd w:val="clear" w:color="auto" w:fill="FFFFFF"/>
          </w:tcPr>
          <w:p w:rsidR="00F24ECA" w:rsidRPr="00A621AF" w:rsidRDefault="00F24ECA" w:rsidP="00A621AF">
            <w:pPr>
              <w:jc w:val="both"/>
              <w:rPr>
                <w:rFonts w:eastAsia="Times New Roman"/>
                <w:b/>
                <w:noProof w:val="0"/>
              </w:rPr>
            </w:pPr>
            <w:r w:rsidRPr="00A621AF">
              <w:rPr>
                <w:b/>
                <w:noProof w:val="0"/>
                <w:sz w:val="22"/>
                <w:szCs w:val="22"/>
              </w:rPr>
              <w:t>Denumirea autorității contractante</w:t>
            </w:r>
          </w:p>
        </w:tc>
        <w:tc>
          <w:tcPr>
            <w:tcW w:w="4218" w:type="dxa"/>
          </w:tcPr>
          <w:p w:rsidR="00F24ECA" w:rsidRPr="00A621AF" w:rsidRDefault="00F24ECA" w:rsidP="00A621AF">
            <w:pPr>
              <w:jc w:val="both"/>
              <w:rPr>
                <w:rFonts w:eastAsia="Times New Roman"/>
                <w:noProof w:val="0"/>
              </w:rPr>
            </w:pPr>
          </w:p>
        </w:tc>
      </w:tr>
      <w:tr w:rsidR="00F24ECA" w:rsidRPr="00130A49" w:rsidTr="00A621AF">
        <w:tc>
          <w:tcPr>
            <w:tcW w:w="5353" w:type="dxa"/>
            <w:shd w:val="clear" w:color="auto" w:fill="FFFFFF"/>
          </w:tcPr>
          <w:p w:rsidR="00F24ECA" w:rsidRPr="00A621AF" w:rsidRDefault="00F24ECA" w:rsidP="00A621AF">
            <w:pPr>
              <w:jc w:val="both"/>
              <w:rPr>
                <w:b/>
                <w:noProof w:val="0"/>
              </w:rPr>
            </w:pPr>
            <w:r w:rsidRPr="00A621AF">
              <w:rPr>
                <w:rFonts w:eastAsia="Times New Roman"/>
                <w:b/>
                <w:noProof w:val="0"/>
                <w:sz w:val="22"/>
                <w:szCs w:val="22"/>
              </w:rPr>
              <w:t>Localitate</w:t>
            </w:r>
          </w:p>
        </w:tc>
        <w:tc>
          <w:tcPr>
            <w:tcW w:w="4218" w:type="dxa"/>
          </w:tcPr>
          <w:p w:rsidR="00F24ECA" w:rsidRPr="00A621AF" w:rsidRDefault="00F24ECA" w:rsidP="00A621AF">
            <w:pPr>
              <w:jc w:val="both"/>
              <w:rPr>
                <w:rFonts w:eastAsia="Times New Roman"/>
                <w:noProof w:val="0"/>
              </w:rPr>
            </w:pPr>
          </w:p>
        </w:tc>
      </w:tr>
      <w:tr w:rsidR="00F24ECA" w:rsidRPr="00130A49" w:rsidTr="00A621AF">
        <w:tc>
          <w:tcPr>
            <w:tcW w:w="5353" w:type="dxa"/>
            <w:shd w:val="clear" w:color="auto" w:fill="FFFFFF"/>
          </w:tcPr>
          <w:p w:rsidR="00F24ECA" w:rsidRPr="00A621AF" w:rsidRDefault="00F24ECA" w:rsidP="00A621AF">
            <w:pPr>
              <w:jc w:val="both"/>
              <w:rPr>
                <w:rFonts w:eastAsia="Times New Roman"/>
                <w:b/>
                <w:noProof w:val="0"/>
              </w:rPr>
            </w:pPr>
            <w:r w:rsidRPr="00A621AF">
              <w:rPr>
                <w:b/>
                <w:noProof w:val="0"/>
                <w:sz w:val="22"/>
                <w:szCs w:val="22"/>
              </w:rPr>
              <w:t>IDNO</w:t>
            </w:r>
          </w:p>
        </w:tc>
        <w:tc>
          <w:tcPr>
            <w:tcW w:w="4218" w:type="dxa"/>
          </w:tcPr>
          <w:p w:rsidR="00F24ECA" w:rsidRPr="00A621AF" w:rsidRDefault="00F24ECA" w:rsidP="00A621AF">
            <w:pPr>
              <w:jc w:val="both"/>
              <w:rPr>
                <w:rFonts w:eastAsia="Times New Roman"/>
                <w:noProof w:val="0"/>
              </w:rPr>
            </w:pPr>
          </w:p>
        </w:tc>
      </w:tr>
      <w:tr w:rsidR="00F24ECA" w:rsidRPr="00130A49" w:rsidTr="00A621AF">
        <w:tc>
          <w:tcPr>
            <w:tcW w:w="5353" w:type="dxa"/>
            <w:shd w:val="clear" w:color="auto" w:fill="FFFFFF"/>
          </w:tcPr>
          <w:p w:rsidR="00F24ECA" w:rsidRPr="00A621AF" w:rsidRDefault="00F24ECA" w:rsidP="00A621AF">
            <w:pPr>
              <w:jc w:val="both"/>
              <w:rPr>
                <w:b/>
                <w:noProof w:val="0"/>
              </w:rPr>
            </w:pPr>
            <w:r w:rsidRPr="00A621AF">
              <w:rPr>
                <w:b/>
                <w:noProof w:val="0"/>
                <w:sz w:val="22"/>
                <w:szCs w:val="22"/>
              </w:rPr>
              <w:t>Adresa</w:t>
            </w:r>
          </w:p>
        </w:tc>
        <w:tc>
          <w:tcPr>
            <w:tcW w:w="4218" w:type="dxa"/>
          </w:tcPr>
          <w:p w:rsidR="00F24ECA" w:rsidRPr="00A621AF" w:rsidRDefault="00F24ECA" w:rsidP="00A621AF">
            <w:pPr>
              <w:jc w:val="both"/>
              <w:rPr>
                <w:rFonts w:eastAsia="Times New Roman"/>
                <w:noProof w:val="0"/>
              </w:rPr>
            </w:pPr>
          </w:p>
        </w:tc>
      </w:tr>
      <w:tr w:rsidR="00F24ECA" w:rsidRPr="00130A49" w:rsidTr="00A621AF">
        <w:tc>
          <w:tcPr>
            <w:tcW w:w="5353" w:type="dxa"/>
            <w:shd w:val="clear" w:color="auto" w:fill="FFFFFF"/>
          </w:tcPr>
          <w:p w:rsidR="00F24ECA" w:rsidRPr="00A621AF" w:rsidRDefault="00F24ECA" w:rsidP="00A621AF">
            <w:pPr>
              <w:jc w:val="both"/>
              <w:rPr>
                <w:b/>
                <w:noProof w:val="0"/>
              </w:rPr>
            </w:pPr>
            <w:r w:rsidRPr="00A621AF">
              <w:rPr>
                <w:b/>
                <w:noProof w:val="0"/>
                <w:sz w:val="22"/>
                <w:szCs w:val="22"/>
              </w:rPr>
              <w:t>Număr de telefon</w:t>
            </w:r>
          </w:p>
        </w:tc>
        <w:tc>
          <w:tcPr>
            <w:tcW w:w="4218" w:type="dxa"/>
          </w:tcPr>
          <w:p w:rsidR="00F24ECA" w:rsidRPr="00A621AF" w:rsidRDefault="00F24ECA" w:rsidP="00A621AF">
            <w:pPr>
              <w:jc w:val="both"/>
              <w:rPr>
                <w:rFonts w:eastAsia="Times New Roman"/>
                <w:noProof w:val="0"/>
              </w:rPr>
            </w:pPr>
          </w:p>
        </w:tc>
      </w:tr>
      <w:tr w:rsidR="00F24ECA" w:rsidRPr="00130A49" w:rsidTr="00A621AF">
        <w:tc>
          <w:tcPr>
            <w:tcW w:w="5353" w:type="dxa"/>
            <w:shd w:val="clear" w:color="auto" w:fill="FFFFFF"/>
          </w:tcPr>
          <w:p w:rsidR="00F24ECA" w:rsidRPr="00A621AF" w:rsidRDefault="00F24ECA" w:rsidP="00A621AF">
            <w:pPr>
              <w:jc w:val="both"/>
              <w:rPr>
                <w:b/>
                <w:noProof w:val="0"/>
              </w:rPr>
            </w:pPr>
            <w:r w:rsidRPr="00A621AF">
              <w:rPr>
                <w:b/>
                <w:noProof w:val="0"/>
                <w:sz w:val="22"/>
                <w:szCs w:val="22"/>
              </w:rPr>
              <w:t>Număr de fax</w:t>
            </w:r>
          </w:p>
        </w:tc>
        <w:tc>
          <w:tcPr>
            <w:tcW w:w="4218" w:type="dxa"/>
          </w:tcPr>
          <w:p w:rsidR="00F24ECA" w:rsidRPr="00A621AF" w:rsidRDefault="00F24ECA" w:rsidP="00A621AF">
            <w:pPr>
              <w:jc w:val="both"/>
              <w:rPr>
                <w:rFonts w:eastAsia="Times New Roman"/>
                <w:noProof w:val="0"/>
              </w:rPr>
            </w:pPr>
          </w:p>
        </w:tc>
      </w:tr>
      <w:tr w:rsidR="00F24ECA" w:rsidRPr="00130A49" w:rsidTr="00A621AF">
        <w:tc>
          <w:tcPr>
            <w:tcW w:w="5353" w:type="dxa"/>
            <w:shd w:val="clear" w:color="auto" w:fill="FFFFFF"/>
          </w:tcPr>
          <w:p w:rsidR="00F24ECA" w:rsidRPr="00A621AF" w:rsidRDefault="00F24ECA" w:rsidP="00A621AF">
            <w:pPr>
              <w:jc w:val="both"/>
              <w:rPr>
                <w:b/>
                <w:noProof w:val="0"/>
              </w:rPr>
            </w:pPr>
            <w:r w:rsidRPr="00A621AF">
              <w:rPr>
                <w:b/>
                <w:noProof w:val="0"/>
                <w:sz w:val="22"/>
                <w:szCs w:val="22"/>
              </w:rPr>
              <w:t xml:space="preserve">E-mail </w:t>
            </w:r>
          </w:p>
        </w:tc>
        <w:tc>
          <w:tcPr>
            <w:tcW w:w="4218" w:type="dxa"/>
          </w:tcPr>
          <w:p w:rsidR="00F24ECA" w:rsidRPr="00A621AF" w:rsidRDefault="00F24ECA" w:rsidP="00A621AF">
            <w:pPr>
              <w:jc w:val="both"/>
              <w:rPr>
                <w:rFonts w:eastAsia="Times New Roman"/>
                <w:noProof w:val="0"/>
              </w:rPr>
            </w:pPr>
          </w:p>
        </w:tc>
      </w:tr>
      <w:tr w:rsidR="00F24ECA" w:rsidRPr="00130A49" w:rsidTr="00A621AF">
        <w:tc>
          <w:tcPr>
            <w:tcW w:w="5353" w:type="dxa"/>
            <w:shd w:val="clear" w:color="auto" w:fill="FFFFFF"/>
          </w:tcPr>
          <w:p w:rsidR="00F24ECA" w:rsidRPr="00A621AF" w:rsidRDefault="00F24ECA" w:rsidP="00A621AF">
            <w:pPr>
              <w:jc w:val="both"/>
              <w:rPr>
                <w:b/>
                <w:noProof w:val="0"/>
              </w:rPr>
            </w:pPr>
            <w:r w:rsidRPr="00A621AF">
              <w:rPr>
                <w:b/>
                <w:noProof w:val="0"/>
                <w:sz w:val="22"/>
                <w:szCs w:val="22"/>
              </w:rPr>
              <w:t>Pagina web oficială</w:t>
            </w:r>
          </w:p>
        </w:tc>
        <w:tc>
          <w:tcPr>
            <w:tcW w:w="4218" w:type="dxa"/>
          </w:tcPr>
          <w:p w:rsidR="00F24ECA" w:rsidRPr="00A621AF" w:rsidRDefault="00F24ECA" w:rsidP="00A621AF">
            <w:pPr>
              <w:jc w:val="both"/>
              <w:rPr>
                <w:rFonts w:eastAsia="Times New Roman"/>
                <w:noProof w:val="0"/>
              </w:rPr>
            </w:pPr>
          </w:p>
        </w:tc>
      </w:tr>
      <w:tr w:rsidR="00F24ECA" w:rsidRPr="00130A49" w:rsidTr="00A621AF">
        <w:tc>
          <w:tcPr>
            <w:tcW w:w="5353" w:type="dxa"/>
            <w:shd w:val="clear" w:color="auto" w:fill="FFFFFF"/>
          </w:tcPr>
          <w:p w:rsidR="00F24ECA" w:rsidRPr="00A621AF" w:rsidRDefault="00F24ECA" w:rsidP="00A621AF">
            <w:pPr>
              <w:jc w:val="both"/>
              <w:rPr>
                <w:b/>
                <w:noProof w:val="0"/>
              </w:rPr>
            </w:pPr>
            <w:r w:rsidRPr="00A621AF">
              <w:rPr>
                <w:b/>
                <w:noProof w:val="0"/>
                <w:sz w:val="22"/>
                <w:szCs w:val="22"/>
              </w:rPr>
              <w:t xml:space="preserve">Persoana de contact </w:t>
            </w:r>
          </w:p>
          <w:p w:rsidR="00F24ECA" w:rsidRPr="00A621AF" w:rsidRDefault="00F24ECA" w:rsidP="00A621AF">
            <w:pPr>
              <w:jc w:val="both"/>
              <w:rPr>
                <w:b/>
                <w:noProof w:val="0"/>
              </w:rPr>
            </w:pPr>
            <w:r w:rsidRPr="00A621AF">
              <w:rPr>
                <w:i/>
                <w:noProof w:val="0"/>
                <w:sz w:val="22"/>
                <w:szCs w:val="22"/>
              </w:rPr>
              <w:t>(nume, prenume, telefon, e-mail)</w:t>
            </w:r>
          </w:p>
        </w:tc>
        <w:tc>
          <w:tcPr>
            <w:tcW w:w="4218" w:type="dxa"/>
          </w:tcPr>
          <w:p w:rsidR="00F24ECA" w:rsidRPr="00A621AF" w:rsidRDefault="00F24ECA" w:rsidP="00A621AF">
            <w:pPr>
              <w:jc w:val="both"/>
              <w:rPr>
                <w:rFonts w:eastAsia="Times New Roman"/>
                <w:noProof w:val="0"/>
              </w:rPr>
            </w:pPr>
          </w:p>
        </w:tc>
      </w:tr>
    </w:tbl>
    <w:p w:rsidR="00F24ECA" w:rsidRPr="00130A49" w:rsidRDefault="00F24ECA"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8"/>
        <w:gridCol w:w="3923"/>
      </w:tblGrid>
      <w:tr w:rsidR="00F24ECA" w:rsidRPr="00130A49" w:rsidTr="00A621AF">
        <w:tc>
          <w:tcPr>
            <w:tcW w:w="5353" w:type="dxa"/>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Tipul procedurii de achiziție</w:t>
            </w:r>
          </w:p>
        </w:tc>
        <w:tc>
          <w:tcPr>
            <w:tcW w:w="4218" w:type="dxa"/>
          </w:tcPr>
          <w:p w:rsidR="00F24ECA" w:rsidRPr="00A621AF" w:rsidRDefault="00F24ECA" w:rsidP="00A621AF">
            <w:pPr>
              <w:jc w:val="both"/>
              <w:rPr>
                <w:noProof w:val="0"/>
                <w:lang w:eastAsia="ro-RO"/>
              </w:rPr>
            </w:pPr>
            <w:r w:rsidRPr="00A621AF">
              <w:rPr>
                <w:noProof w:val="0"/>
                <w:sz w:val="22"/>
                <w:szCs w:val="22"/>
                <w:lang w:eastAsia="ro-RO"/>
              </w:rPr>
              <w:t xml:space="preserve">Cererea ofertelor de prețuri □  </w:t>
            </w:r>
          </w:p>
          <w:p w:rsidR="00F24ECA" w:rsidRPr="00A621AF" w:rsidRDefault="00F24ECA" w:rsidP="00A621AF">
            <w:pPr>
              <w:jc w:val="both"/>
              <w:rPr>
                <w:i/>
                <w:noProof w:val="0"/>
                <w:lang w:eastAsia="ro-RO"/>
              </w:rPr>
            </w:pPr>
            <w:r w:rsidRPr="00A621AF">
              <w:rPr>
                <w:noProof w:val="0"/>
                <w:sz w:val="22"/>
                <w:szCs w:val="22"/>
                <w:lang w:eastAsia="ro-RO"/>
              </w:rPr>
              <w:t xml:space="preserve">Licitație deschisă □  Altele: </w:t>
            </w:r>
            <w:r w:rsidRPr="00A621AF">
              <w:rPr>
                <w:i/>
                <w:noProof w:val="0"/>
                <w:sz w:val="22"/>
                <w:szCs w:val="22"/>
                <w:lang w:eastAsia="ro-RO"/>
              </w:rPr>
              <w:t>[Indicați]</w:t>
            </w:r>
          </w:p>
        </w:tc>
      </w:tr>
      <w:tr w:rsidR="00F24ECA" w:rsidRPr="00130A49" w:rsidTr="00A621AF">
        <w:tc>
          <w:tcPr>
            <w:tcW w:w="5353" w:type="dxa"/>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Obiectul achiziției</w:t>
            </w:r>
          </w:p>
        </w:tc>
        <w:tc>
          <w:tcPr>
            <w:tcW w:w="4218" w:type="dxa"/>
          </w:tcPr>
          <w:p w:rsidR="00F24ECA" w:rsidRPr="00A621AF" w:rsidRDefault="00F24ECA" w:rsidP="00A621AF">
            <w:pPr>
              <w:jc w:val="both"/>
              <w:rPr>
                <w:noProof w:val="0"/>
                <w:lang w:eastAsia="ro-RO"/>
              </w:rPr>
            </w:pPr>
          </w:p>
        </w:tc>
      </w:tr>
      <w:tr w:rsidR="00F24ECA" w:rsidRPr="00130A49" w:rsidTr="00A621AF">
        <w:tc>
          <w:tcPr>
            <w:tcW w:w="5353" w:type="dxa"/>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Cod CPV</w:t>
            </w:r>
          </w:p>
        </w:tc>
        <w:tc>
          <w:tcPr>
            <w:tcW w:w="4218" w:type="dxa"/>
          </w:tcPr>
          <w:p w:rsidR="00F24ECA" w:rsidRPr="00A621AF" w:rsidRDefault="00F24ECA" w:rsidP="00A621AF">
            <w:pPr>
              <w:jc w:val="both"/>
              <w:rPr>
                <w:noProof w:val="0"/>
                <w:lang w:eastAsia="ro-RO"/>
              </w:rPr>
            </w:pPr>
          </w:p>
        </w:tc>
      </w:tr>
      <w:tr w:rsidR="00F24ECA" w:rsidRPr="00130A49" w:rsidTr="00A621AF">
        <w:tc>
          <w:tcPr>
            <w:tcW w:w="5353" w:type="dxa"/>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 xml:space="preserve">Valoarea estimată a achiziției </w:t>
            </w:r>
          </w:p>
        </w:tc>
        <w:tc>
          <w:tcPr>
            <w:tcW w:w="4218" w:type="dxa"/>
          </w:tcPr>
          <w:p w:rsidR="00F24ECA" w:rsidRPr="00A621AF" w:rsidRDefault="00F24ECA" w:rsidP="00A621AF">
            <w:pPr>
              <w:jc w:val="both"/>
              <w:rPr>
                <w:rFonts w:eastAsia="Times New Roman"/>
                <w:noProof w:val="0"/>
              </w:rPr>
            </w:pPr>
          </w:p>
        </w:tc>
      </w:tr>
      <w:tr w:rsidR="00F24ECA" w:rsidRPr="00130A49" w:rsidTr="00A621AF">
        <w:tc>
          <w:tcPr>
            <w:tcW w:w="5353" w:type="dxa"/>
            <w:vMerge w:val="restart"/>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 xml:space="preserve">Nr. și link-ul procedurii </w:t>
            </w:r>
            <w:r w:rsidRPr="00A621AF">
              <w:rPr>
                <w:i/>
                <w:noProof w:val="0"/>
                <w:sz w:val="22"/>
                <w:szCs w:val="22"/>
                <w:lang w:eastAsia="ro-RO"/>
              </w:rPr>
              <w:t xml:space="preserve">(se va indica din cadrul portalului guvernamental </w:t>
            </w:r>
            <w:hyperlink r:id="rId10" w:history="1">
              <w:r w:rsidRPr="00A621AF">
                <w:rPr>
                  <w:i/>
                  <w:noProof w:val="0"/>
                  <w:color w:val="0000FF"/>
                  <w:sz w:val="22"/>
                  <w:szCs w:val="22"/>
                  <w:u w:val="single"/>
                  <w:lang w:eastAsia="ro-RO"/>
                </w:rPr>
                <w:t>www.mtender.gov.md</w:t>
              </w:r>
            </w:hyperlink>
            <w:r w:rsidRPr="00A621AF">
              <w:rPr>
                <w:i/>
                <w:noProof w:val="0"/>
                <w:sz w:val="22"/>
                <w:szCs w:val="22"/>
                <w:lang w:eastAsia="ro-RO"/>
              </w:rPr>
              <w:t>)</w:t>
            </w:r>
          </w:p>
        </w:tc>
        <w:tc>
          <w:tcPr>
            <w:tcW w:w="4218" w:type="dxa"/>
          </w:tcPr>
          <w:p w:rsidR="00F24ECA" w:rsidRPr="00A621AF" w:rsidRDefault="00F24ECA" w:rsidP="00A621AF">
            <w:pPr>
              <w:jc w:val="both"/>
              <w:rPr>
                <w:rFonts w:eastAsia="Times New Roman"/>
                <w:noProof w:val="0"/>
              </w:rPr>
            </w:pPr>
            <w:r w:rsidRPr="00A621AF">
              <w:rPr>
                <w:rFonts w:eastAsia="Times New Roman"/>
                <w:noProof w:val="0"/>
                <w:sz w:val="22"/>
                <w:szCs w:val="22"/>
              </w:rPr>
              <w:t>Nr:</w:t>
            </w:r>
          </w:p>
        </w:tc>
      </w:tr>
      <w:tr w:rsidR="00F24ECA" w:rsidRPr="00130A49" w:rsidTr="00A621AF">
        <w:tc>
          <w:tcPr>
            <w:tcW w:w="5353" w:type="dxa"/>
            <w:vMerge/>
            <w:shd w:val="clear" w:color="auto" w:fill="FFFFFF"/>
          </w:tcPr>
          <w:p w:rsidR="00F24ECA" w:rsidRPr="00A621AF" w:rsidRDefault="00F24ECA" w:rsidP="00A621AF">
            <w:pPr>
              <w:jc w:val="both"/>
              <w:rPr>
                <w:b/>
                <w:noProof w:val="0"/>
                <w:lang w:eastAsia="ro-RO"/>
              </w:rPr>
            </w:pPr>
          </w:p>
        </w:tc>
        <w:tc>
          <w:tcPr>
            <w:tcW w:w="4218" w:type="dxa"/>
          </w:tcPr>
          <w:p w:rsidR="00F24ECA" w:rsidRPr="00A621AF" w:rsidRDefault="00F24ECA" w:rsidP="00A621AF">
            <w:pPr>
              <w:jc w:val="both"/>
              <w:rPr>
                <w:rFonts w:eastAsia="Times New Roman"/>
                <w:noProof w:val="0"/>
              </w:rPr>
            </w:pPr>
            <w:r w:rsidRPr="00A621AF">
              <w:rPr>
                <w:rFonts w:eastAsia="Times New Roman"/>
                <w:noProof w:val="0"/>
                <w:sz w:val="22"/>
                <w:szCs w:val="22"/>
              </w:rPr>
              <w:t>Link:</w:t>
            </w:r>
          </w:p>
        </w:tc>
      </w:tr>
      <w:tr w:rsidR="00F24ECA" w:rsidRPr="00130A49" w:rsidTr="00A621AF">
        <w:tc>
          <w:tcPr>
            <w:tcW w:w="5353" w:type="dxa"/>
            <w:shd w:val="clear" w:color="auto" w:fill="FFFFFF"/>
          </w:tcPr>
          <w:p w:rsidR="00F24ECA" w:rsidRPr="00A621AF" w:rsidRDefault="00F24ECA" w:rsidP="00A621AF">
            <w:pPr>
              <w:jc w:val="both"/>
              <w:rPr>
                <w:b/>
                <w:noProof w:val="0"/>
              </w:rPr>
            </w:pPr>
            <w:r w:rsidRPr="00A621AF">
              <w:rPr>
                <w:b/>
                <w:noProof w:val="0"/>
                <w:sz w:val="22"/>
                <w:szCs w:val="22"/>
                <w:lang w:eastAsia="ro-RO"/>
              </w:rPr>
              <w:t>Data publicării anunțului de participare</w:t>
            </w:r>
          </w:p>
        </w:tc>
        <w:tc>
          <w:tcPr>
            <w:tcW w:w="4218" w:type="dxa"/>
          </w:tcPr>
          <w:p w:rsidR="00F24ECA" w:rsidRPr="00A621AF" w:rsidRDefault="00F24ECA" w:rsidP="00A621AF">
            <w:pPr>
              <w:jc w:val="both"/>
              <w:rPr>
                <w:rFonts w:eastAsia="Times New Roman"/>
                <w:noProof w:val="0"/>
              </w:rPr>
            </w:pPr>
          </w:p>
        </w:tc>
      </w:tr>
      <w:tr w:rsidR="00F24ECA" w:rsidRPr="00130A49" w:rsidTr="00A621AF">
        <w:trPr>
          <w:trHeight w:val="1040"/>
        </w:trPr>
        <w:tc>
          <w:tcPr>
            <w:tcW w:w="5353" w:type="dxa"/>
            <w:shd w:val="clear" w:color="auto" w:fill="FFFFFF"/>
          </w:tcPr>
          <w:p w:rsidR="00F24ECA" w:rsidRPr="00A621AF" w:rsidRDefault="00F24ECA" w:rsidP="00A621AF">
            <w:pPr>
              <w:jc w:val="both"/>
              <w:rPr>
                <w:b/>
                <w:noProof w:val="0"/>
                <w:lang w:eastAsia="ro-RO"/>
              </w:rPr>
            </w:pPr>
            <w:r w:rsidRPr="00A621AF">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A621AF">
              <w:rPr>
                <w:i/>
                <w:noProof w:val="0"/>
                <w:color w:val="000000"/>
                <w:sz w:val="22"/>
                <w:szCs w:val="22"/>
              </w:rPr>
              <w:t>(după caz)</w:t>
            </w:r>
          </w:p>
        </w:tc>
        <w:tc>
          <w:tcPr>
            <w:tcW w:w="4218" w:type="dxa"/>
          </w:tcPr>
          <w:p w:rsidR="00F24ECA" w:rsidRPr="00A621AF" w:rsidRDefault="00F24ECA" w:rsidP="00A621AF">
            <w:pPr>
              <w:jc w:val="both"/>
              <w:rPr>
                <w:rFonts w:eastAsia="Times New Roman"/>
                <w:noProof w:val="0"/>
              </w:rPr>
            </w:pPr>
          </w:p>
        </w:tc>
      </w:tr>
    </w:tbl>
    <w:p w:rsidR="00F24ECA" w:rsidRPr="00130A49" w:rsidRDefault="00F24ECA"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0"/>
        <w:gridCol w:w="3931"/>
      </w:tblGrid>
      <w:tr w:rsidR="00F24ECA" w:rsidRPr="00130A49" w:rsidTr="00A621AF">
        <w:trPr>
          <w:trHeight w:val="304"/>
        </w:trPr>
        <w:tc>
          <w:tcPr>
            <w:tcW w:w="5353" w:type="dxa"/>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Tipul contractului de achiziție/acordului-cadru</w:t>
            </w:r>
          </w:p>
        </w:tc>
        <w:tc>
          <w:tcPr>
            <w:tcW w:w="4218" w:type="dxa"/>
          </w:tcPr>
          <w:p w:rsidR="00F24ECA" w:rsidRPr="00A621AF" w:rsidRDefault="00F24ECA" w:rsidP="00A621AF">
            <w:pPr>
              <w:jc w:val="both"/>
              <w:rPr>
                <w:noProof w:val="0"/>
                <w:lang w:eastAsia="ro-RO"/>
              </w:rPr>
            </w:pPr>
            <w:r w:rsidRPr="00A621AF">
              <w:rPr>
                <w:noProof w:val="0"/>
                <w:sz w:val="22"/>
                <w:szCs w:val="22"/>
                <w:lang w:eastAsia="ro-RO"/>
              </w:rPr>
              <w:t>Bunuri □      Servicii □</w:t>
            </w:r>
          </w:p>
        </w:tc>
      </w:tr>
      <w:tr w:rsidR="00F24ECA" w:rsidRPr="00130A49" w:rsidTr="00A621AF">
        <w:trPr>
          <w:trHeight w:val="315"/>
        </w:trPr>
        <w:tc>
          <w:tcPr>
            <w:tcW w:w="5353" w:type="dxa"/>
            <w:shd w:val="clear" w:color="auto" w:fill="FFFFFF"/>
          </w:tcPr>
          <w:p w:rsidR="00F24ECA" w:rsidRPr="00A621AF" w:rsidRDefault="00F24ECA" w:rsidP="00A621AF">
            <w:pPr>
              <w:jc w:val="both"/>
              <w:rPr>
                <w:b/>
                <w:noProof w:val="0"/>
                <w:lang w:eastAsia="ro-RO"/>
              </w:rPr>
            </w:pPr>
            <w:r w:rsidRPr="00A621AF">
              <w:rPr>
                <w:b/>
                <w:noProof w:val="0"/>
                <w:color w:val="000000"/>
                <w:sz w:val="22"/>
                <w:szCs w:val="22"/>
              </w:rPr>
              <w:t>Contractul de achiziție/acordul-cadru se referă la un proiect și/sau program finanțat din fonduri ale Uniunii Europene</w:t>
            </w:r>
          </w:p>
        </w:tc>
        <w:tc>
          <w:tcPr>
            <w:tcW w:w="4218" w:type="dxa"/>
          </w:tcPr>
          <w:p w:rsidR="00F24ECA" w:rsidRPr="00A621AF" w:rsidRDefault="00F24ECA" w:rsidP="00A621AF">
            <w:pPr>
              <w:jc w:val="both"/>
              <w:rPr>
                <w:noProof w:val="0"/>
                <w:lang w:eastAsia="ro-RO"/>
              </w:rPr>
            </w:pPr>
            <w:r w:rsidRPr="00A621AF">
              <w:rPr>
                <w:noProof w:val="0"/>
                <w:sz w:val="22"/>
                <w:szCs w:val="22"/>
                <w:lang w:eastAsia="ro-RO"/>
              </w:rPr>
              <w:t>Nu □    Da □</w:t>
            </w:r>
          </w:p>
        </w:tc>
      </w:tr>
      <w:tr w:rsidR="00F24ECA" w:rsidRPr="00130A49" w:rsidTr="00A621AF">
        <w:trPr>
          <w:trHeight w:val="525"/>
        </w:trPr>
        <w:tc>
          <w:tcPr>
            <w:tcW w:w="5353" w:type="dxa"/>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Sursa de finanțare</w:t>
            </w:r>
          </w:p>
        </w:tc>
        <w:tc>
          <w:tcPr>
            <w:tcW w:w="4218" w:type="dxa"/>
          </w:tcPr>
          <w:p w:rsidR="00F24ECA" w:rsidRPr="00A621AF" w:rsidRDefault="00F24ECA" w:rsidP="00A621AF">
            <w:pPr>
              <w:jc w:val="both"/>
              <w:rPr>
                <w:noProof w:val="0"/>
                <w:lang w:eastAsia="ro-RO"/>
              </w:rPr>
            </w:pPr>
            <w:r w:rsidRPr="00A621AF">
              <w:rPr>
                <w:noProof w:val="0"/>
                <w:sz w:val="22"/>
                <w:szCs w:val="22"/>
                <w:lang w:eastAsia="ro-RO"/>
              </w:rPr>
              <w:t xml:space="preserve">Buget de stat □     FAOAM □ </w:t>
            </w:r>
          </w:p>
          <w:p w:rsidR="00F24ECA" w:rsidRPr="00A621AF" w:rsidRDefault="00F24ECA" w:rsidP="00A621AF">
            <w:pPr>
              <w:jc w:val="both"/>
              <w:rPr>
                <w:noProof w:val="0"/>
                <w:lang w:eastAsia="ro-RO"/>
              </w:rPr>
            </w:pPr>
            <w:r w:rsidRPr="00A621AF">
              <w:rPr>
                <w:noProof w:val="0"/>
                <w:sz w:val="22"/>
                <w:szCs w:val="22"/>
                <w:lang w:eastAsia="ro-RO"/>
              </w:rPr>
              <w:t xml:space="preserve">BASS□     Surse externe □ </w:t>
            </w:r>
          </w:p>
          <w:p w:rsidR="00F24ECA" w:rsidRPr="00A621AF" w:rsidRDefault="00F24ECA" w:rsidP="00A621AF">
            <w:pPr>
              <w:jc w:val="both"/>
              <w:rPr>
                <w:noProof w:val="0"/>
                <w:lang w:eastAsia="ro-RO"/>
              </w:rPr>
            </w:pPr>
            <w:r w:rsidRPr="00A621AF">
              <w:rPr>
                <w:noProof w:val="0"/>
                <w:sz w:val="22"/>
                <w:szCs w:val="22"/>
                <w:lang w:eastAsia="ro-RO"/>
              </w:rPr>
              <w:t xml:space="preserve">Alte surse: </w:t>
            </w:r>
            <w:r w:rsidRPr="00A621AF">
              <w:rPr>
                <w:i/>
                <w:noProof w:val="0"/>
                <w:sz w:val="22"/>
                <w:szCs w:val="22"/>
                <w:lang w:eastAsia="ro-RO"/>
              </w:rPr>
              <w:t>[Indicați]</w:t>
            </w:r>
          </w:p>
        </w:tc>
      </w:tr>
      <w:tr w:rsidR="00F24ECA" w:rsidRPr="00130A49" w:rsidTr="00A621AF">
        <w:trPr>
          <w:trHeight w:val="353"/>
        </w:trPr>
        <w:tc>
          <w:tcPr>
            <w:tcW w:w="5353" w:type="dxa"/>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Data deciziei de atribuire a contractului de achiziție/ acordului-cadru</w:t>
            </w:r>
          </w:p>
        </w:tc>
        <w:tc>
          <w:tcPr>
            <w:tcW w:w="4218" w:type="dxa"/>
          </w:tcPr>
          <w:p w:rsidR="00F24ECA" w:rsidRPr="00A621AF" w:rsidRDefault="00F24ECA" w:rsidP="00A621AF">
            <w:pPr>
              <w:jc w:val="both"/>
              <w:rPr>
                <w:noProof w:val="0"/>
                <w:lang w:eastAsia="ro-RO"/>
              </w:rPr>
            </w:pPr>
          </w:p>
        </w:tc>
      </w:tr>
      <w:tr w:rsidR="00F24ECA" w:rsidRPr="00130A49" w:rsidTr="00A621AF">
        <w:trPr>
          <w:trHeight w:val="140"/>
        </w:trPr>
        <w:tc>
          <w:tcPr>
            <w:tcW w:w="5353" w:type="dxa"/>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Denumirea operatorului economic</w:t>
            </w:r>
          </w:p>
        </w:tc>
        <w:tc>
          <w:tcPr>
            <w:tcW w:w="4218" w:type="dxa"/>
          </w:tcPr>
          <w:p w:rsidR="00F24ECA" w:rsidRPr="00A621AF" w:rsidRDefault="00F24ECA" w:rsidP="00A621AF">
            <w:pPr>
              <w:jc w:val="both"/>
              <w:rPr>
                <w:i/>
                <w:noProof w:val="0"/>
                <w:lang w:eastAsia="ro-RO"/>
              </w:rPr>
            </w:pPr>
          </w:p>
        </w:tc>
      </w:tr>
      <w:tr w:rsidR="00F24ECA" w:rsidRPr="00130A49" w:rsidTr="00A621AF">
        <w:trPr>
          <w:trHeight w:val="188"/>
        </w:trPr>
        <w:tc>
          <w:tcPr>
            <w:tcW w:w="5353" w:type="dxa"/>
            <w:vMerge w:val="restart"/>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Nr. și data contractului de achiziție/acordului-cadru</w:t>
            </w:r>
          </w:p>
        </w:tc>
        <w:tc>
          <w:tcPr>
            <w:tcW w:w="4218" w:type="dxa"/>
          </w:tcPr>
          <w:p w:rsidR="00F24ECA" w:rsidRPr="00A621AF" w:rsidRDefault="00F24ECA" w:rsidP="00A621AF">
            <w:pPr>
              <w:jc w:val="both"/>
              <w:rPr>
                <w:noProof w:val="0"/>
                <w:lang w:eastAsia="ro-RO"/>
              </w:rPr>
            </w:pPr>
            <w:r w:rsidRPr="00A621AF">
              <w:rPr>
                <w:noProof w:val="0"/>
                <w:sz w:val="22"/>
                <w:szCs w:val="22"/>
                <w:lang w:eastAsia="ro-RO"/>
              </w:rPr>
              <w:t>Nr:</w:t>
            </w:r>
          </w:p>
        </w:tc>
      </w:tr>
      <w:tr w:rsidR="00F24ECA" w:rsidRPr="00130A49" w:rsidTr="00A621AF">
        <w:trPr>
          <w:trHeight w:val="219"/>
        </w:trPr>
        <w:tc>
          <w:tcPr>
            <w:tcW w:w="5353" w:type="dxa"/>
            <w:vMerge/>
            <w:shd w:val="clear" w:color="auto" w:fill="FFFFFF"/>
          </w:tcPr>
          <w:p w:rsidR="00F24ECA" w:rsidRPr="00A621AF" w:rsidRDefault="00F24ECA" w:rsidP="00A621AF">
            <w:pPr>
              <w:jc w:val="both"/>
              <w:rPr>
                <w:b/>
                <w:noProof w:val="0"/>
                <w:lang w:eastAsia="ro-RO"/>
              </w:rPr>
            </w:pPr>
          </w:p>
        </w:tc>
        <w:tc>
          <w:tcPr>
            <w:tcW w:w="4218" w:type="dxa"/>
          </w:tcPr>
          <w:p w:rsidR="00F24ECA" w:rsidRPr="00A621AF" w:rsidRDefault="00F24ECA" w:rsidP="00A621AF">
            <w:pPr>
              <w:jc w:val="both"/>
              <w:rPr>
                <w:noProof w:val="0"/>
                <w:lang w:eastAsia="ro-RO"/>
              </w:rPr>
            </w:pPr>
            <w:r w:rsidRPr="00A621AF">
              <w:rPr>
                <w:noProof w:val="0"/>
                <w:sz w:val="22"/>
                <w:szCs w:val="22"/>
                <w:lang w:eastAsia="ro-RO"/>
              </w:rPr>
              <w:t>Data:</w:t>
            </w:r>
          </w:p>
        </w:tc>
      </w:tr>
      <w:tr w:rsidR="00F24ECA" w:rsidRPr="00130A49" w:rsidTr="00A621AF">
        <w:trPr>
          <w:trHeight w:val="207"/>
        </w:trPr>
        <w:tc>
          <w:tcPr>
            <w:tcW w:w="5353" w:type="dxa"/>
            <w:vMerge w:val="restart"/>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Valoarea contractului de achiziție/acordului-cadru</w:t>
            </w:r>
          </w:p>
        </w:tc>
        <w:tc>
          <w:tcPr>
            <w:tcW w:w="4218" w:type="dxa"/>
          </w:tcPr>
          <w:p w:rsidR="00F24ECA" w:rsidRPr="00A621AF" w:rsidRDefault="00F24ECA" w:rsidP="00A621AF">
            <w:pPr>
              <w:jc w:val="both"/>
              <w:rPr>
                <w:noProof w:val="0"/>
                <w:lang w:eastAsia="ro-RO"/>
              </w:rPr>
            </w:pPr>
            <w:r w:rsidRPr="00A621AF">
              <w:rPr>
                <w:noProof w:val="0"/>
                <w:sz w:val="22"/>
                <w:szCs w:val="22"/>
                <w:lang w:eastAsia="ro-RO"/>
              </w:rPr>
              <w:t>Fără TVA:</w:t>
            </w:r>
          </w:p>
        </w:tc>
      </w:tr>
      <w:tr w:rsidR="00F24ECA" w:rsidRPr="00130A49" w:rsidTr="00A621AF">
        <w:trPr>
          <w:trHeight w:val="207"/>
        </w:trPr>
        <w:tc>
          <w:tcPr>
            <w:tcW w:w="5353" w:type="dxa"/>
            <w:vMerge/>
            <w:shd w:val="clear" w:color="auto" w:fill="FFFFFF"/>
          </w:tcPr>
          <w:p w:rsidR="00F24ECA" w:rsidRPr="00A621AF" w:rsidRDefault="00F24ECA" w:rsidP="00A621AF">
            <w:pPr>
              <w:jc w:val="both"/>
              <w:rPr>
                <w:b/>
                <w:noProof w:val="0"/>
                <w:lang w:eastAsia="ro-RO"/>
              </w:rPr>
            </w:pPr>
          </w:p>
        </w:tc>
        <w:tc>
          <w:tcPr>
            <w:tcW w:w="4218" w:type="dxa"/>
          </w:tcPr>
          <w:p w:rsidR="00F24ECA" w:rsidRPr="00A621AF" w:rsidRDefault="00F24ECA" w:rsidP="00A621AF">
            <w:pPr>
              <w:jc w:val="both"/>
              <w:rPr>
                <w:noProof w:val="0"/>
                <w:lang w:eastAsia="ro-RO"/>
              </w:rPr>
            </w:pPr>
            <w:r w:rsidRPr="00A621AF">
              <w:rPr>
                <w:noProof w:val="0"/>
                <w:sz w:val="22"/>
                <w:szCs w:val="22"/>
                <w:lang w:eastAsia="ro-RO"/>
              </w:rPr>
              <w:t>Inclusiv TVA:</w:t>
            </w:r>
          </w:p>
        </w:tc>
      </w:tr>
      <w:tr w:rsidR="00F24ECA" w:rsidRPr="00130A49" w:rsidTr="00A621AF">
        <w:trPr>
          <w:trHeight w:val="115"/>
        </w:trPr>
        <w:tc>
          <w:tcPr>
            <w:tcW w:w="5353" w:type="dxa"/>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Termen de valabilitate</w:t>
            </w:r>
          </w:p>
        </w:tc>
        <w:tc>
          <w:tcPr>
            <w:tcW w:w="4218" w:type="dxa"/>
          </w:tcPr>
          <w:p w:rsidR="00F24ECA" w:rsidRPr="00A621AF" w:rsidRDefault="00F24ECA" w:rsidP="00A621AF">
            <w:pPr>
              <w:jc w:val="both"/>
              <w:rPr>
                <w:noProof w:val="0"/>
                <w:lang w:eastAsia="ro-RO"/>
              </w:rPr>
            </w:pPr>
          </w:p>
        </w:tc>
      </w:tr>
      <w:tr w:rsidR="00F24ECA" w:rsidRPr="00130A49" w:rsidTr="00A621AF">
        <w:trPr>
          <w:trHeight w:val="70"/>
        </w:trPr>
        <w:tc>
          <w:tcPr>
            <w:tcW w:w="5353" w:type="dxa"/>
            <w:shd w:val="clear" w:color="auto" w:fill="FFFFFF"/>
          </w:tcPr>
          <w:p w:rsidR="00F24ECA" w:rsidRPr="00A621AF" w:rsidRDefault="00F24ECA" w:rsidP="00A621AF">
            <w:pPr>
              <w:jc w:val="both"/>
              <w:rPr>
                <w:b/>
                <w:noProof w:val="0"/>
                <w:lang w:eastAsia="ro-RO"/>
              </w:rPr>
            </w:pPr>
            <w:r w:rsidRPr="00A621AF">
              <w:rPr>
                <w:b/>
                <w:noProof w:val="0"/>
                <w:sz w:val="22"/>
                <w:szCs w:val="22"/>
                <w:lang w:eastAsia="ro-RO"/>
              </w:rPr>
              <w:t>Termen de execuție</w:t>
            </w:r>
          </w:p>
        </w:tc>
        <w:tc>
          <w:tcPr>
            <w:tcW w:w="4218" w:type="dxa"/>
          </w:tcPr>
          <w:p w:rsidR="00F24ECA" w:rsidRPr="00A621AF" w:rsidRDefault="00F24ECA" w:rsidP="00A621AF">
            <w:pPr>
              <w:jc w:val="both"/>
              <w:rPr>
                <w:noProof w:val="0"/>
                <w:lang w:eastAsia="ro-RO"/>
              </w:rPr>
            </w:pPr>
          </w:p>
        </w:tc>
      </w:tr>
    </w:tbl>
    <w:p w:rsidR="00F24ECA" w:rsidRPr="00130A49" w:rsidRDefault="00F24ECA"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94"/>
        <w:gridCol w:w="4487"/>
      </w:tblGrid>
      <w:tr w:rsidR="00F24ECA" w:rsidRPr="00130A49" w:rsidTr="00A621AF">
        <w:tc>
          <w:tcPr>
            <w:tcW w:w="4785" w:type="dxa"/>
            <w:shd w:val="clear" w:color="auto" w:fill="FFFFFF"/>
          </w:tcPr>
          <w:p w:rsidR="00F24ECA" w:rsidRPr="00A621AF" w:rsidRDefault="00F24ECA" w:rsidP="00A621AF">
            <w:pPr>
              <w:ind w:right="-1"/>
              <w:jc w:val="both"/>
              <w:rPr>
                <w:b/>
                <w:noProof w:val="0"/>
                <w:lang w:eastAsia="ro-RO"/>
              </w:rPr>
            </w:pPr>
            <w:r w:rsidRPr="00A621AF">
              <w:rPr>
                <w:b/>
                <w:noProof w:val="0"/>
                <w:sz w:val="22"/>
                <w:szCs w:val="22"/>
                <w:lang w:eastAsia="ro-RO"/>
              </w:rPr>
              <w:t xml:space="preserve">Tipul modificărilor </w:t>
            </w:r>
          </w:p>
        </w:tc>
        <w:tc>
          <w:tcPr>
            <w:tcW w:w="4786" w:type="dxa"/>
          </w:tcPr>
          <w:p w:rsidR="00F24ECA" w:rsidRPr="00A621AF" w:rsidRDefault="00F24ECA" w:rsidP="00A621AF">
            <w:pPr>
              <w:ind w:right="-1"/>
              <w:jc w:val="both"/>
              <w:rPr>
                <w:noProof w:val="0"/>
              </w:rPr>
            </w:pPr>
            <w:r w:rsidRPr="00A621AF">
              <w:rPr>
                <w:noProof w:val="0"/>
                <w:sz w:val="22"/>
                <w:szCs w:val="22"/>
              </w:rPr>
              <w:t xml:space="preserve">Micşorarea valorii contractului </w:t>
            </w:r>
            <w:r w:rsidRPr="00A621AF">
              <w:rPr>
                <w:noProof w:val="0"/>
                <w:sz w:val="22"/>
                <w:szCs w:val="22"/>
                <w:lang w:eastAsia="ro-RO"/>
              </w:rPr>
              <w:t xml:space="preserve"> □</w:t>
            </w:r>
          </w:p>
          <w:p w:rsidR="00F24ECA" w:rsidRPr="00A621AF" w:rsidRDefault="00F24ECA" w:rsidP="00A621AF">
            <w:pPr>
              <w:ind w:right="-1"/>
              <w:jc w:val="both"/>
              <w:rPr>
                <w:noProof w:val="0"/>
              </w:rPr>
            </w:pPr>
            <w:r w:rsidRPr="00A621AF">
              <w:rPr>
                <w:noProof w:val="0"/>
                <w:sz w:val="22"/>
                <w:szCs w:val="22"/>
              </w:rPr>
              <w:t xml:space="preserve">Majorarea valorii contractului </w:t>
            </w:r>
            <w:r w:rsidRPr="00A621AF">
              <w:rPr>
                <w:noProof w:val="0"/>
                <w:sz w:val="22"/>
                <w:szCs w:val="22"/>
                <w:lang w:eastAsia="ro-RO"/>
              </w:rPr>
              <w:t xml:space="preserve"> □</w:t>
            </w:r>
          </w:p>
          <w:p w:rsidR="00F24ECA" w:rsidRPr="00A621AF" w:rsidRDefault="00F24ECA" w:rsidP="00A621AF">
            <w:pPr>
              <w:ind w:right="-1"/>
              <w:rPr>
                <w:noProof w:val="0"/>
              </w:rPr>
            </w:pPr>
            <w:r w:rsidRPr="00A621AF">
              <w:rPr>
                <w:noProof w:val="0"/>
                <w:sz w:val="22"/>
                <w:szCs w:val="22"/>
              </w:rPr>
              <w:t xml:space="preserve">Modificarea termenului de livrare/prestare </w:t>
            </w:r>
            <w:r w:rsidRPr="00A621AF">
              <w:rPr>
                <w:noProof w:val="0"/>
                <w:sz w:val="22"/>
                <w:szCs w:val="22"/>
                <w:lang w:eastAsia="ro-RO"/>
              </w:rPr>
              <w:t xml:space="preserve"> □</w:t>
            </w:r>
          </w:p>
          <w:p w:rsidR="00F24ECA" w:rsidRPr="00A621AF" w:rsidRDefault="00F24ECA" w:rsidP="00A621AF">
            <w:pPr>
              <w:ind w:right="-1"/>
              <w:jc w:val="both"/>
              <w:rPr>
                <w:noProof w:val="0"/>
              </w:rPr>
            </w:pPr>
            <w:r w:rsidRPr="00A621AF">
              <w:rPr>
                <w:noProof w:val="0"/>
                <w:sz w:val="22"/>
                <w:szCs w:val="22"/>
              </w:rPr>
              <w:t xml:space="preserve">Modificarea termenului de valabilitate </w:t>
            </w:r>
            <w:r w:rsidRPr="00A621AF">
              <w:rPr>
                <w:noProof w:val="0"/>
                <w:sz w:val="22"/>
                <w:szCs w:val="22"/>
                <w:lang w:eastAsia="ro-RO"/>
              </w:rPr>
              <w:t xml:space="preserve"> □</w:t>
            </w:r>
          </w:p>
          <w:p w:rsidR="00F24ECA" w:rsidRPr="00A621AF" w:rsidRDefault="00F24ECA" w:rsidP="00A621AF">
            <w:pPr>
              <w:ind w:right="-1"/>
              <w:jc w:val="both"/>
              <w:rPr>
                <w:noProof w:val="0"/>
                <w:lang w:eastAsia="ro-RO"/>
              </w:rPr>
            </w:pPr>
            <w:r w:rsidRPr="00A621AF">
              <w:rPr>
                <w:noProof w:val="0"/>
                <w:sz w:val="22"/>
                <w:szCs w:val="22"/>
              </w:rPr>
              <w:t xml:space="preserve">Rezoluțiunea contractului </w:t>
            </w:r>
            <w:r w:rsidRPr="00A621AF">
              <w:rPr>
                <w:noProof w:val="0"/>
                <w:sz w:val="22"/>
                <w:szCs w:val="22"/>
                <w:lang w:eastAsia="ro-RO"/>
              </w:rPr>
              <w:t xml:space="preserve"> □</w:t>
            </w:r>
          </w:p>
          <w:p w:rsidR="00F24ECA" w:rsidRPr="00A621AF" w:rsidRDefault="00F24ECA" w:rsidP="00A621AF">
            <w:pPr>
              <w:ind w:right="-1"/>
              <w:jc w:val="both"/>
              <w:rPr>
                <w:noProof w:val="0"/>
                <w:lang w:eastAsia="ro-RO"/>
              </w:rPr>
            </w:pPr>
            <w:r w:rsidRPr="00A621AF">
              <w:rPr>
                <w:noProof w:val="0"/>
                <w:sz w:val="22"/>
                <w:szCs w:val="22"/>
                <w:lang w:eastAsia="ro-RO"/>
              </w:rPr>
              <w:t xml:space="preserve">Altele:  </w:t>
            </w:r>
            <w:r w:rsidRPr="00A621AF">
              <w:rPr>
                <w:i/>
                <w:noProof w:val="0"/>
                <w:sz w:val="22"/>
                <w:szCs w:val="22"/>
                <w:lang w:eastAsia="ro-RO"/>
              </w:rPr>
              <w:t>[Indicați]</w:t>
            </w:r>
          </w:p>
        </w:tc>
      </w:tr>
      <w:tr w:rsidR="00F24ECA" w:rsidRPr="00130A49" w:rsidTr="00A621AF">
        <w:tc>
          <w:tcPr>
            <w:tcW w:w="4785" w:type="dxa"/>
            <w:shd w:val="clear" w:color="auto" w:fill="FFFFFF"/>
          </w:tcPr>
          <w:p w:rsidR="00F24ECA" w:rsidRPr="00A621AF" w:rsidRDefault="00F24ECA" w:rsidP="00A621AF">
            <w:pPr>
              <w:ind w:right="-1"/>
              <w:jc w:val="both"/>
              <w:rPr>
                <w:b/>
                <w:noProof w:val="0"/>
                <w:lang w:eastAsia="ro-RO"/>
              </w:rPr>
            </w:pPr>
            <w:r w:rsidRPr="00A621AF">
              <w:rPr>
                <w:b/>
                <w:noProof w:val="0"/>
                <w:sz w:val="22"/>
                <w:szCs w:val="22"/>
                <w:lang w:eastAsia="ro-RO"/>
              </w:rPr>
              <w:t>Temeiul juridic</w:t>
            </w:r>
          </w:p>
        </w:tc>
        <w:tc>
          <w:tcPr>
            <w:tcW w:w="4786" w:type="dxa"/>
          </w:tcPr>
          <w:p w:rsidR="00F24ECA" w:rsidRPr="00A621AF" w:rsidRDefault="00F24ECA" w:rsidP="00A621AF">
            <w:pPr>
              <w:ind w:right="-1"/>
              <w:jc w:val="both"/>
              <w:rPr>
                <w:noProof w:val="0"/>
              </w:rPr>
            </w:pPr>
            <w:r w:rsidRPr="00A621AF">
              <w:rPr>
                <w:i/>
                <w:noProof w:val="0"/>
                <w:sz w:val="22"/>
                <w:szCs w:val="22"/>
                <w:lang w:eastAsia="ro-RO"/>
              </w:rPr>
              <w:t>[Indicați actul normativ, articol, alineat]</w:t>
            </w:r>
          </w:p>
        </w:tc>
      </w:tr>
      <w:tr w:rsidR="00F24ECA" w:rsidRPr="00130A49" w:rsidTr="00A621AF">
        <w:tc>
          <w:tcPr>
            <w:tcW w:w="4785" w:type="dxa"/>
            <w:shd w:val="clear" w:color="auto" w:fill="FFFFFF"/>
          </w:tcPr>
          <w:p w:rsidR="00F24ECA" w:rsidRPr="00A621AF" w:rsidRDefault="00F24ECA" w:rsidP="00A621AF">
            <w:pPr>
              <w:ind w:right="-1"/>
              <w:jc w:val="both"/>
              <w:rPr>
                <w:b/>
                <w:noProof w:val="0"/>
                <w:lang w:eastAsia="ro-RO"/>
              </w:rPr>
            </w:pPr>
            <w:r w:rsidRPr="00A621AF">
              <w:rPr>
                <w:b/>
                <w:noProof w:val="0"/>
                <w:sz w:val="22"/>
                <w:szCs w:val="22"/>
                <w:lang w:eastAsia="ro-RO"/>
              </w:rPr>
              <w:t xml:space="preserve">Creșterea </w:t>
            </w:r>
            <w:r w:rsidRPr="00A621AF">
              <w:rPr>
                <w:b/>
                <w:noProof w:val="0"/>
                <w:color w:val="000000"/>
                <w:sz w:val="22"/>
                <w:szCs w:val="22"/>
              </w:rPr>
              <w:t xml:space="preserve">prețului în urma modificării </w:t>
            </w:r>
            <w:r w:rsidRPr="00A621AF">
              <w:rPr>
                <w:i/>
                <w:noProof w:val="0"/>
                <w:sz w:val="22"/>
                <w:szCs w:val="22"/>
                <w:lang w:eastAsia="ro-RO"/>
              </w:rPr>
              <w:t>(după caz)</w:t>
            </w:r>
          </w:p>
        </w:tc>
        <w:tc>
          <w:tcPr>
            <w:tcW w:w="4786" w:type="dxa"/>
          </w:tcPr>
          <w:p w:rsidR="00F24ECA" w:rsidRPr="00A621AF" w:rsidRDefault="00F24ECA" w:rsidP="00A621AF">
            <w:pPr>
              <w:ind w:right="-1"/>
              <w:jc w:val="both"/>
              <w:rPr>
                <w:i/>
                <w:noProof w:val="0"/>
                <w:lang w:eastAsia="ro-RO"/>
              </w:rPr>
            </w:pPr>
            <w:r w:rsidRPr="00A621AF">
              <w:rPr>
                <w:i/>
                <w:noProof w:val="0"/>
                <w:sz w:val="22"/>
                <w:szCs w:val="22"/>
                <w:lang w:eastAsia="ro-RO"/>
              </w:rPr>
              <w:t>[</w:t>
            </w:r>
            <w:r w:rsidRPr="00A621AF">
              <w:rPr>
                <w:i/>
                <w:noProof w:val="0"/>
                <w:color w:val="000000"/>
                <w:sz w:val="22"/>
                <w:szCs w:val="22"/>
              </w:rPr>
              <w:t>Se va indica dacă se utilizează preţul actualizat al contractului de achiziţii publice/acordului-cadru</w:t>
            </w:r>
            <w:r w:rsidRPr="00A621AF">
              <w:rPr>
                <w:i/>
                <w:noProof w:val="0"/>
                <w:sz w:val="22"/>
                <w:szCs w:val="22"/>
                <w:lang w:eastAsia="ro-RO"/>
              </w:rPr>
              <w:t>]</w:t>
            </w:r>
          </w:p>
        </w:tc>
      </w:tr>
      <w:tr w:rsidR="00F24ECA" w:rsidRPr="00130A49" w:rsidTr="00A621AF">
        <w:tc>
          <w:tcPr>
            <w:tcW w:w="4785" w:type="dxa"/>
            <w:shd w:val="clear" w:color="auto" w:fill="FFFFFF"/>
          </w:tcPr>
          <w:p w:rsidR="00F24ECA" w:rsidRPr="00A621AF" w:rsidRDefault="00F24ECA" w:rsidP="00A621AF">
            <w:pPr>
              <w:ind w:right="-1"/>
              <w:jc w:val="both"/>
              <w:rPr>
                <w:b/>
                <w:noProof w:val="0"/>
                <w:lang w:eastAsia="ro-RO"/>
              </w:rPr>
            </w:pPr>
            <w:r w:rsidRPr="00A621AF">
              <w:rPr>
                <w:b/>
                <w:noProof w:val="0"/>
                <w:sz w:val="22"/>
                <w:szCs w:val="22"/>
                <w:lang w:eastAsia="ro-RO"/>
              </w:rPr>
              <w:t xml:space="preserve">Modificarea anterioară a contractului de achiziții publice/acordului-cadru </w:t>
            </w:r>
            <w:r w:rsidRPr="00A621AF">
              <w:rPr>
                <w:i/>
                <w:noProof w:val="0"/>
                <w:sz w:val="22"/>
                <w:szCs w:val="22"/>
                <w:lang w:eastAsia="ro-RO"/>
              </w:rPr>
              <w:t>(după caz)</w:t>
            </w:r>
          </w:p>
        </w:tc>
        <w:tc>
          <w:tcPr>
            <w:tcW w:w="4786" w:type="dxa"/>
          </w:tcPr>
          <w:p w:rsidR="00F24ECA" w:rsidRPr="00A621AF" w:rsidRDefault="00F24ECA" w:rsidP="00A621AF">
            <w:pPr>
              <w:ind w:right="-1"/>
              <w:jc w:val="both"/>
              <w:rPr>
                <w:i/>
                <w:noProof w:val="0"/>
                <w:lang w:eastAsia="ro-RO"/>
              </w:rPr>
            </w:pPr>
            <w:r w:rsidRPr="00A621AF">
              <w:rPr>
                <w:i/>
                <w:noProof w:val="0"/>
                <w:sz w:val="22"/>
                <w:szCs w:val="22"/>
                <w:lang w:eastAsia="ro-RO"/>
              </w:rPr>
              <w:t>[Se vor indica toate modificările operate anterior și valoarea acestora]</w:t>
            </w:r>
          </w:p>
        </w:tc>
      </w:tr>
      <w:tr w:rsidR="00F24ECA" w:rsidRPr="00130A49" w:rsidTr="00A621AF">
        <w:tc>
          <w:tcPr>
            <w:tcW w:w="4785" w:type="dxa"/>
            <w:shd w:val="clear" w:color="auto" w:fill="FFFFFF"/>
          </w:tcPr>
          <w:p w:rsidR="00F24ECA" w:rsidRPr="00A621AF" w:rsidRDefault="00F24ECA" w:rsidP="00A621AF">
            <w:pPr>
              <w:ind w:right="-1"/>
              <w:jc w:val="both"/>
              <w:rPr>
                <w:b/>
                <w:noProof w:val="0"/>
                <w:lang w:eastAsia="ro-RO"/>
              </w:rPr>
            </w:pPr>
            <w:r w:rsidRPr="00A621AF">
              <w:rPr>
                <w:b/>
                <w:noProof w:val="0"/>
                <w:sz w:val="22"/>
                <w:szCs w:val="22"/>
                <w:lang w:eastAsia="ro-RO"/>
              </w:rPr>
              <w:t>Alte informații relevante</w:t>
            </w:r>
          </w:p>
        </w:tc>
        <w:tc>
          <w:tcPr>
            <w:tcW w:w="4786" w:type="dxa"/>
          </w:tcPr>
          <w:p w:rsidR="00F24ECA" w:rsidRPr="00A621AF" w:rsidRDefault="00F24ECA" w:rsidP="00A621AF">
            <w:pPr>
              <w:ind w:right="-1"/>
              <w:jc w:val="both"/>
              <w:rPr>
                <w:noProof w:val="0"/>
                <w:lang w:eastAsia="ro-RO"/>
              </w:rPr>
            </w:pPr>
          </w:p>
        </w:tc>
      </w:tr>
    </w:tbl>
    <w:p w:rsidR="00F24ECA" w:rsidRPr="00130A49" w:rsidRDefault="00F24ECA"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F24ECA" w:rsidRPr="00130A49" w:rsidRDefault="00F24ECA" w:rsidP="00130A4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F24ECA" w:rsidRPr="00130A49" w:rsidRDefault="00F24ECA"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24ECA" w:rsidRPr="00130A49" w:rsidRDefault="00F24ECA"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F24ECA" w:rsidRPr="004268D8" w:rsidRDefault="00F24ECA"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rsidR="00F24ECA" w:rsidRPr="00130A49" w:rsidRDefault="00F24ECA"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24ECA" w:rsidRPr="00130A49" w:rsidRDefault="00F24ECA"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F24ECA" w:rsidRPr="00130A49" w:rsidRDefault="00F24ECA"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6"/>
        <w:gridCol w:w="1613"/>
        <w:gridCol w:w="1551"/>
        <w:gridCol w:w="2006"/>
        <w:gridCol w:w="1815"/>
      </w:tblGrid>
      <w:tr w:rsidR="00F24ECA" w:rsidRPr="00130A49" w:rsidTr="00A621AF">
        <w:tc>
          <w:tcPr>
            <w:tcW w:w="2093" w:type="dxa"/>
            <w:vMerge w:val="restart"/>
            <w:shd w:val="clear" w:color="auto" w:fill="FFFFFF"/>
            <w:vAlign w:val="center"/>
          </w:tcPr>
          <w:p w:rsidR="00F24ECA" w:rsidRPr="00A621AF" w:rsidRDefault="00F24ECA" w:rsidP="00A621AF">
            <w:pPr>
              <w:ind w:right="-1"/>
              <w:jc w:val="center"/>
              <w:rPr>
                <w:b/>
                <w:noProof w:val="0"/>
              </w:rPr>
            </w:pPr>
            <w:r w:rsidRPr="00A621AF">
              <w:rPr>
                <w:b/>
                <w:noProof w:val="0"/>
                <w:sz w:val="22"/>
                <w:szCs w:val="22"/>
              </w:rPr>
              <w:t>Denumire operator economic</w:t>
            </w:r>
          </w:p>
        </w:tc>
        <w:tc>
          <w:tcPr>
            <w:tcW w:w="3402" w:type="dxa"/>
            <w:gridSpan w:val="2"/>
            <w:vMerge w:val="restart"/>
            <w:shd w:val="clear" w:color="auto" w:fill="FFFFFF"/>
            <w:vAlign w:val="center"/>
          </w:tcPr>
          <w:p w:rsidR="00F24ECA" w:rsidRPr="00A621AF" w:rsidRDefault="00F24ECA" w:rsidP="00A621AF">
            <w:pPr>
              <w:ind w:right="-1"/>
              <w:jc w:val="center"/>
              <w:rPr>
                <w:b/>
                <w:noProof w:val="0"/>
              </w:rPr>
            </w:pPr>
            <w:r w:rsidRPr="00A621AF">
              <w:rPr>
                <w:b/>
                <w:noProof w:val="0"/>
                <w:sz w:val="22"/>
                <w:szCs w:val="22"/>
              </w:rPr>
              <w:t>Nr. și data acordului adițional</w:t>
            </w:r>
          </w:p>
        </w:tc>
        <w:tc>
          <w:tcPr>
            <w:tcW w:w="4076" w:type="dxa"/>
            <w:gridSpan w:val="2"/>
            <w:shd w:val="clear" w:color="auto" w:fill="FFFFFF"/>
            <w:vAlign w:val="center"/>
          </w:tcPr>
          <w:p w:rsidR="00F24ECA" w:rsidRPr="00A621AF" w:rsidRDefault="00F24ECA" w:rsidP="00A621AF">
            <w:pPr>
              <w:ind w:right="-1"/>
              <w:jc w:val="center"/>
              <w:rPr>
                <w:b/>
                <w:noProof w:val="0"/>
              </w:rPr>
            </w:pPr>
            <w:r w:rsidRPr="00A621AF">
              <w:rPr>
                <w:b/>
                <w:noProof w:val="0"/>
                <w:sz w:val="22"/>
                <w:szCs w:val="22"/>
              </w:rPr>
              <w:t xml:space="preserve">Valoarea modificărilor </w:t>
            </w:r>
            <w:r w:rsidRPr="00A621AF">
              <w:rPr>
                <w:noProof w:val="0"/>
                <w:sz w:val="22"/>
                <w:szCs w:val="22"/>
              </w:rPr>
              <w:t>(după caz)</w:t>
            </w:r>
          </w:p>
        </w:tc>
      </w:tr>
      <w:tr w:rsidR="00F24ECA" w:rsidRPr="00130A49" w:rsidTr="00A621AF">
        <w:tc>
          <w:tcPr>
            <w:tcW w:w="2093" w:type="dxa"/>
            <w:vMerge/>
            <w:shd w:val="clear" w:color="auto" w:fill="FFFFFF"/>
            <w:vAlign w:val="center"/>
          </w:tcPr>
          <w:p w:rsidR="00F24ECA" w:rsidRPr="00A621AF" w:rsidRDefault="00F24ECA" w:rsidP="00A621AF">
            <w:pPr>
              <w:ind w:right="-1"/>
              <w:jc w:val="center"/>
              <w:rPr>
                <w:b/>
                <w:noProof w:val="0"/>
              </w:rPr>
            </w:pPr>
          </w:p>
        </w:tc>
        <w:tc>
          <w:tcPr>
            <w:tcW w:w="3402" w:type="dxa"/>
            <w:gridSpan w:val="2"/>
            <w:vMerge/>
            <w:shd w:val="clear" w:color="auto" w:fill="FFFFFF"/>
            <w:vAlign w:val="center"/>
          </w:tcPr>
          <w:p w:rsidR="00F24ECA" w:rsidRPr="00A621AF" w:rsidRDefault="00F24ECA" w:rsidP="00A621AF">
            <w:pPr>
              <w:ind w:right="-1"/>
              <w:jc w:val="center"/>
              <w:rPr>
                <w:b/>
                <w:noProof w:val="0"/>
              </w:rPr>
            </w:pPr>
          </w:p>
        </w:tc>
        <w:tc>
          <w:tcPr>
            <w:tcW w:w="2161" w:type="dxa"/>
            <w:shd w:val="clear" w:color="auto" w:fill="FFFFFF"/>
            <w:vAlign w:val="center"/>
          </w:tcPr>
          <w:p w:rsidR="00F24ECA" w:rsidRPr="00A621AF" w:rsidRDefault="00F24ECA" w:rsidP="00A621AF">
            <w:pPr>
              <w:ind w:right="-1"/>
              <w:jc w:val="center"/>
              <w:rPr>
                <w:b/>
                <w:noProof w:val="0"/>
              </w:rPr>
            </w:pPr>
            <w:r w:rsidRPr="00A621AF">
              <w:rPr>
                <w:b/>
                <w:noProof w:val="0"/>
                <w:sz w:val="22"/>
                <w:szCs w:val="22"/>
              </w:rPr>
              <w:t>Fără TVA</w:t>
            </w:r>
          </w:p>
        </w:tc>
        <w:tc>
          <w:tcPr>
            <w:tcW w:w="1915" w:type="dxa"/>
            <w:shd w:val="clear" w:color="auto" w:fill="FFFFFF"/>
            <w:vAlign w:val="center"/>
          </w:tcPr>
          <w:p w:rsidR="00F24ECA" w:rsidRPr="00A621AF" w:rsidRDefault="00F24ECA" w:rsidP="00A621AF">
            <w:pPr>
              <w:ind w:right="-1"/>
              <w:jc w:val="center"/>
              <w:rPr>
                <w:b/>
                <w:noProof w:val="0"/>
              </w:rPr>
            </w:pPr>
            <w:r w:rsidRPr="00A621AF">
              <w:rPr>
                <w:b/>
                <w:noProof w:val="0"/>
                <w:sz w:val="22"/>
                <w:szCs w:val="22"/>
              </w:rPr>
              <w:t>Inclusiv TVA</w:t>
            </w:r>
          </w:p>
        </w:tc>
      </w:tr>
      <w:tr w:rsidR="00F24ECA" w:rsidRPr="00130A49" w:rsidTr="00A621AF">
        <w:tc>
          <w:tcPr>
            <w:tcW w:w="2093" w:type="dxa"/>
          </w:tcPr>
          <w:p w:rsidR="00F24ECA" w:rsidRPr="00A621AF" w:rsidRDefault="00F24ECA" w:rsidP="00A621AF">
            <w:pPr>
              <w:jc w:val="both"/>
              <w:rPr>
                <w:noProof w:val="0"/>
              </w:rPr>
            </w:pPr>
          </w:p>
        </w:tc>
        <w:tc>
          <w:tcPr>
            <w:tcW w:w="1735" w:type="dxa"/>
          </w:tcPr>
          <w:p w:rsidR="00F24ECA" w:rsidRPr="00A621AF" w:rsidRDefault="00F24ECA" w:rsidP="00A621AF">
            <w:pPr>
              <w:jc w:val="both"/>
              <w:rPr>
                <w:noProof w:val="0"/>
              </w:rPr>
            </w:pPr>
          </w:p>
        </w:tc>
        <w:tc>
          <w:tcPr>
            <w:tcW w:w="1667" w:type="dxa"/>
          </w:tcPr>
          <w:p w:rsidR="00F24ECA" w:rsidRPr="00A621AF" w:rsidRDefault="00F24ECA" w:rsidP="00A621AF">
            <w:pPr>
              <w:jc w:val="both"/>
              <w:rPr>
                <w:noProof w:val="0"/>
              </w:rPr>
            </w:pPr>
          </w:p>
        </w:tc>
        <w:tc>
          <w:tcPr>
            <w:tcW w:w="2161" w:type="dxa"/>
          </w:tcPr>
          <w:p w:rsidR="00F24ECA" w:rsidRPr="00A621AF" w:rsidRDefault="00F24ECA" w:rsidP="00A621AF">
            <w:pPr>
              <w:jc w:val="both"/>
              <w:rPr>
                <w:noProof w:val="0"/>
              </w:rPr>
            </w:pPr>
          </w:p>
        </w:tc>
        <w:tc>
          <w:tcPr>
            <w:tcW w:w="1915" w:type="dxa"/>
          </w:tcPr>
          <w:p w:rsidR="00F24ECA" w:rsidRPr="00A621AF" w:rsidRDefault="00F24ECA" w:rsidP="00A621AF">
            <w:pPr>
              <w:jc w:val="both"/>
              <w:rPr>
                <w:noProof w:val="0"/>
              </w:rPr>
            </w:pPr>
          </w:p>
        </w:tc>
      </w:tr>
    </w:tbl>
    <w:p w:rsidR="00F24ECA" w:rsidRPr="00130A49" w:rsidRDefault="00F24ECA" w:rsidP="00130A49">
      <w:pPr>
        <w:spacing w:before="240"/>
        <w:ind w:right="-1"/>
        <w:jc w:val="both"/>
        <w:rPr>
          <w:b/>
          <w:noProof w:val="0"/>
          <w:sz w:val="22"/>
          <w:szCs w:val="22"/>
        </w:rPr>
      </w:pPr>
      <w:r w:rsidRPr="00130A49">
        <w:rPr>
          <w:b/>
          <w:noProof w:val="0"/>
          <w:sz w:val="22"/>
          <w:szCs w:val="22"/>
        </w:rPr>
        <w:t>Conducătorul grupului de lucru:</w:t>
      </w:r>
    </w:p>
    <w:p w:rsidR="00F24ECA" w:rsidRPr="00130A49" w:rsidRDefault="00F24ECA"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F24ECA" w:rsidRPr="00130A49" w:rsidRDefault="00F24ECA"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F24ECA" w:rsidRDefault="00F24ECA" w:rsidP="00CF101D">
      <w:pPr>
        <w:jc w:val="right"/>
        <w:rPr>
          <w:noProof w:val="0"/>
          <w:lang w:val="it-IT"/>
        </w:rPr>
      </w:pPr>
      <w:bookmarkStart w:id="77" w:name="_Toc449692095"/>
    </w:p>
    <w:p w:rsidR="00F24ECA" w:rsidRDefault="00F24ECA" w:rsidP="00CF101D">
      <w:pPr>
        <w:jc w:val="right"/>
        <w:rPr>
          <w:noProof w:val="0"/>
          <w:lang w:val="it-IT"/>
        </w:rPr>
      </w:pPr>
    </w:p>
    <w:p w:rsidR="00F24ECA" w:rsidRDefault="00F24ECA" w:rsidP="00CF101D">
      <w:pPr>
        <w:jc w:val="right"/>
        <w:rPr>
          <w:noProof w:val="0"/>
          <w:lang w:val="it-IT"/>
        </w:rPr>
      </w:pPr>
    </w:p>
    <w:p w:rsidR="00F24ECA" w:rsidRDefault="00F24ECA" w:rsidP="00CF101D">
      <w:pPr>
        <w:jc w:val="right"/>
        <w:rPr>
          <w:noProof w:val="0"/>
          <w:lang w:val="it-IT"/>
        </w:rPr>
      </w:pPr>
    </w:p>
    <w:p w:rsidR="00F24ECA" w:rsidRDefault="00F24ECA" w:rsidP="00CF101D">
      <w:pPr>
        <w:jc w:val="right"/>
        <w:rPr>
          <w:noProof w:val="0"/>
          <w:lang w:val="it-IT"/>
        </w:rPr>
      </w:pPr>
    </w:p>
    <w:p w:rsidR="00F24ECA" w:rsidRDefault="00F24ECA" w:rsidP="00CF101D">
      <w:pPr>
        <w:jc w:val="right"/>
        <w:rPr>
          <w:noProof w:val="0"/>
          <w:lang w:val="it-IT"/>
        </w:rPr>
      </w:pPr>
    </w:p>
    <w:p w:rsidR="00F24ECA" w:rsidRDefault="00F24ECA" w:rsidP="00CF101D">
      <w:pPr>
        <w:jc w:val="right"/>
        <w:rPr>
          <w:noProof w:val="0"/>
          <w:lang w:val="it-IT"/>
        </w:rPr>
      </w:pPr>
    </w:p>
    <w:p w:rsidR="00F24ECA" w:rsidRDefault="00F24ECA" w:rsidP="00CF101D">
      <w:pPr>
        <w:jc w:val="right"/>
        <w:rPr>
          <w:noProof w:val="0"/>
          <w:lang w:val="it-IT"/>
        </w:rPr>
      </w:pPr>
    </w:p>
    <w:p w:rsidR="00F24ECA" w:rsidRPr="004B16DD" w:rsidRDefault="00F24ECA" w:rsidP="00CF101D">
      <w:pPr>
        <w:jc w:val="right"/>
        <w:rPr>
          <w:noProof w:val="0"/>
          <w:sz w:val="22"/>
          <w:szCs w:val="22"/>
          <w:lang w:val="it-IT"/>
        </w:rPr>
      </w:pPr>
      <w:r w:rsidRPr="00A30B00">
        <w:rPr>
          <w:noProof w:val="0"/>
          <w:lang w:val="it-IT"/>
        </w:rPr>
        <w:t>Anexa nr.</w:t>
      </w:r>
      <w:r>
        <w:rPr>
          <w:noProof w:val="0"/>
          <w:lang w:val="it-IT"/>
        </w:rPr>
        <w:t xml:space="preserve"> 7</w:t>
      </w:r>
    </w:p>
    <w:p w:rsidR="00F24ECA" w:rsidRPr="00D22624" w:rsidRDefault="00F24ECA" w:rsidP="00CF101D">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CF101D">
      <w:pPr>
        <w:jc w:val="right"/>
        <w:rPr>
          <w:noProof w:val="0"/>
          <w:lang w:val="it-IT"/>
        </w:rPr>
      </w:pPr>
      <w:r w:rsidRPr="0003591A">
        <w:rPr>
          <w:noProof w:val="0"/>
          <w:lang w:val="it-IT"/>
        </w:rPr>
        <w:t>din “____” ________ 20___</w:t>
      </w:r>
    </w:p>
    <w:p w:rsidR="00F24ECA" w:rsidRDefault="00F24ECA" w:rsidP="00B322B4">
      <w:pPr>
        <w:pStyle w:val="Style3"/>
        <w:tabs>
          <w:tab w:val="left" w:pos="567"/>
        </w:tabs>
        <w:spacing w:before="0" w:beforeAutospacing="0" w:after="0"/>
        <w:ind w:left="0" w:firstLine="0"/>
        <w:jc w:val="center"/>
        <w:rPr>
          <w:rFonts w:eastAsia="PMingLiU"/>
          <w:lang w:val="it-IT" w:eastAsia="zh-CN"/>
        </w:rPr>
      </w:pPr>
    </w:p>
    <w:p w:rsidR="00F24ECA" w:rsidRDefault="00F24ECA" w:rsidP="00B322B4">
      <w:pPr>
        <w:pStyle w:val="Style3"/>
        <w:tabs>
          <w:tab w:val="left" w:pos="567"/>
        </w:tabs>
        <w:spacing w:before="0" w:beforeAutospacing="0" w:after="0"/>
        <w:ind w:left="0" w:firstLine="0"/>
        <w:jc w:val="center"/>
        <w:rPr>
          <w:rFonts w:eastAsia="PMingLiU"/>
          <w:lang w:val="it-IT" w:eastAsia="zh-CN"/>
        </w:rPr>
      </w:pPr>
    </w:p>
    <w:p w:rsidR="00F24ECA" w:rsidRDefault="00F24ECA" w:rsidP="00F5261B">
      <w:pPr>
        <w:pStyle w:val="BodyText"/>
        <w:tabs>
          <w:tab w:val="left" w:pos="567"/>
        </w:tabs>
        <w:rPr>
          <w:rFonts w:ascii="Calibri Light" w:hAnsi="Calibri Light" w:cs="Calibri Light"/>
          <w:b/>
          <w:szCs w:val="24"/>
        </w:rPr>
      </w:pPr>
      <w:bookmarkStart w:id="78" w:name="_Toc449692096"/>
      <w:bookmarkEnd w:id="77"/>
    </w:p>
    <w:p w:rsidR="00F24ECA" w:rsidRDefault="00F24ECA" w:rsidP="00F5261B">
      <w:pPr>
        <w:pStyle w:val="BodyText"/>
        <w:tabs>
          <w:tab w:val="left" w:pos="567"/>
        </w:tabs>
        <w:rPr>
          <w:rFonts w:ascii="Calibri Light" w:hAnsi="Calibri Light" w:cs="Calibri Light"/>
          <w:b/>
          <w:szCs w:val="24"/>
        </w:rPr>
      </w:pPr>
    </w:p>
    <w:p w:rsidR="00F24ECA" w:rsidRDefault="00F24ECA" w:rsidP="00F5261B">
      <w:pPr>
        <w:pStyle w:val="BodyText"/>
        <w:tabs>
          <w:tab w:val="left" w:pos="567"/>
        </w:tabs>
        <w:rPr>
          <w:rFonts w:ascii="Calibri Light" w:hAnsi="Calibri Light" w:cs="Calibri Light"/>
          <w:b/>
          <w:szCs w:val="24"/>
        </w:rPr>
      </w:pPr>
    </w:p>
    <w:p w:rsidR="00F24ECA" w:rsidRPr="005D708F" w:rsidRDefault="00F24ECA" w:rsidP="00F5261B">
      <w:pPr>
        <w:pStyle w:val="BodyText"/>
        <w:tabs>
          <w:tab w:val="left" w:pos="567"/>
        </w:tabs>
        <w:rPr>
          <w:rFonts w:ascii="Calibri Light" w:hAnsi="Calibri Light" w:cs="Calibri Light"/>
          <w:b/>
          <w:szCs w:val="24"/>
        </w:rPr>
      </w:pPr>
    </w:p>
    <w:p w:rsidR="00F24ECA" w:rsidRPr="008B330F" w:rsidRDefault="00F24ECA"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24ECA" w:rsidRDefault="00F24ECA" w:rsidP="00F5261B">
      <w:pPr>
        <w:pStyle w:val="BodyText"/>
        <w:tabs>
          <w:tab w:val="left" w:pos="-142"/>
        </w:tabs>
        <w:spacing w:before="240"/>
        <w:jc w:val="center"/>
        <w:rPr>
          <w:rFonts w:ascii="Calibri Light" w:hAnsi="Calibri Light" w:cs="Calibri Light"/>
          <w:szCs w:val="24"/>
        </w:rPr>
      </w:pPr>
    </w:p>
    <w:p w:rsidR="00F24ECA" w:rsidRPr="009637D1" w:rsidRDefault="00F24ECA"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24ECA" w:rsidRPr="009637D1" w:rsidRDefault="00F24ECA" w:rsidP="00F5261B">
      <w:pPr>
        <w:pStyle w:val="BodyText"/>
        <w:tabs>
          <w:tab w:val="left" w:pos="567"/>
        </w:tabs>
        <w:spacing w:line="360" w:lineRule="auto"/>
        <w:jc w:val="both"/>
        <w:rPr>
          <w:rFonts w:ascii="Times New Roman" w:hAnsi="Times New Roman"/>
          <w:szCs w:val="24"/>
        </w:rPr>
      </w:pPr>
    </w:p>
    <w:p w:rsidR="00F24ECA" w:rsidRPr="009637D1" w:rsidRDefault="00F24ECA"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24ECA" w:rsidRPr="009637D1" w:rsidRDefault="00F24ECA"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4268D8">
        <w:rPr>
          <w:rFonts w:ascii="Times New Roman" w:hAnsi="Times New Roman"/>
          <w:szCs w:val="24"/>
        </w:rPr>
        <w:t>/de preselecție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F24ECA" w:rsidRDefault="00F24ECA" w:rsidP="00F5261B">
      <w:pPr>
        <w:pStyle w:val="BodyText"/>
        <w:tabs>
          <w:tab w:val="left" w:pos="567"/>
        </w:tabs>
        <w:spacing w:line="360" w:lineRule="auto"/>
        <w:rPr>
          <w:rFonts w:ascii="Times New Roman" w:hAnsi="Times New Roman"/>
          <w:szCs w:val="24"/>
        </w:rPr>
      </w:pPr>
    </w:p>
    <w:p w:rsidR="00F24ECA" w:rsidRPr="009637D1" w:rsidRDefault="00F24ECA"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24ECA" w:rsidRPr="009637D1" w:rsidRDefault="00F24ECA"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F24ECA" w:rsidRPr="009637D1" w:rsidRDefault="00F24ECA"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24ECA" w:rsidRPr="009637D1" w:rsidRDefault="00F24ECA"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Pr="004268D8" w:rsidRDefault="00F24ECA" w:rsidP="0098092C">
      <w:pPr>
        <w:jc w:val="right"/>
        <w:rPr>
          <w:noProof w:val="0"/>
          <w:sz w:val="22"/>
          <w:szCs w:val="22"/>
        </w:rPr>
      </w:pPr>
      <w:r w:rsidRPr="004268D8">
        <w:rPr>
          <w:noProof w:val="0"/>
        </w:rPr>
        <w:t>Anexa nr. 8</w:t>
      </w:r>
    </w:p>
    <w:p w:rsidR="00F24ECA" w:rsidRPr="004268D8" w:rsidRDefault="00F24ECA" w:rsidP="0098092C">
      <w:pPr>
        <w:jc w:val="right"/>
        <w:rPr>
          <w:noProof w:val="0"/>
        </w:rPr>
      </w:pPr>
      <w:r w:rsidRPr="004268D8">
        <w:rPr>
          <w:noProof w:val="0"/>
        </w:rPr>
        <w:t>la Documentația standard nr._____</w:t>
      </w:r>
    </w:p>
    <w:p w:rsidR="00F24ECA" w:rsidRPr="004268D8" w:rsidRDefault="00F24ECA" w:rsidP="0098092C">
      <w:pPr>
        <w:jc w:val="right"/>
        <w:rPr>
          <w:noProof w:val="0"/>
        </w:rPr>
      </w:pPr>
      <w:r w:rsidRPr="004268D8">
        <w:rPr>
          <w:noProof w:val="0"/>
        </w:rPr>
        <w:t>din “____” ________ 20___</w:t>
      </w:r>
    </w:p>
    <w:p w:rsidR="00F24ECA" w:rsidRDefault="00F24ECA" w:rsidP="0098092C">
      <w:pPr>
        <w:pStyle w:val="BodyText"/>
        <w:tabs>
          <w:tab w:val="left" w:pos="567"/>
        </w:tabs>
        <w:spacing w:line="360" w:lineRule="auto"/>
        <w:rPr>
          <w:rFonts w:ascii="Times New Roman" w:hAnsi="Times New Roman"/>
          <w:szCs w:val="24"/>
        </w:rPr>
      </w:pPr>
    </w:p>
    <w:p w:rsidR="00F24ECA" w:rsidRDefault="00F24ECA" w:rsidP="0098092C">
      <w:pPr>
        <w:pStyle w:val="BodyText"/>
        <w:tabs>
          <w:tab w:val="left" w:pos="567"/>
        </w:tabs>
        <w:spacing w:line="360" w:lineRule="auto"/>
        <w:rPr>
          <w:rFonts w:ascii="Times New Roman" w:hAnsi="Times New Roman"/>
          <w:szCs w:val="24"/>
        </w:rPr>
      </w:pPr>
    </w:p>
    <w:p w:rsidR="00F24ECA" w:rsidRPr="00B927F6" w:rsidRDefault="00F24ECA" w:rsidP="0098092C">
      <w:pPr>
        <w:pStyle w:val="Heading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F24ECA" w:rsidRPr="00BB1EC7" w:rsidRDefault="00F24ECA"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F24ECA" w:rsidRDefault="00F24ECA" w:rsidP="0098092C">
      <w:pPr>
        <w:pStyle w:val="BodyText"/>
        <w:tabs>
          <w:tab w:val="left" w:pos="567"/>
        </w:tabs>
        <w:spacing w:line="360" w:lineRule="auto"/>
        <w:rPr>
          <w:rFonts w:ascii="Times New Roman" w:hAnsi="Times New Roman"/>
          <w:szCs w:val="24"/>
        </w:rPr>
      </w:pPr>
    </w:p>
    <w:p w:rsidR="00F24ECA" w:rsidRPr="009637D1" w:rsidRDefault="00F24ECA"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F24ECA" w:rsidRDefault="00F24ECA" w:rsidP="0098092C">
      <w:pPr>
        <w:pStyle w:val="BodyText"/>
        <w:tabs>
          <w:tab w:val="left" w:pos="567"/>
        </w:tabs>
        <w:spacing w:line="360" w:lineRule="auto"/>
        <w:jc w:val="both"/>
        <w:rPr>
          <w:rFonts w:ascii="Times New Roman" w:hAnsi="Times New Roman"/>
          <w:szCs w:val="24"/>
        </w:rPr>
      </w:pPr>
    </w:p>
    <w:p w:rsidR="00F24ECA" w:rsidRPr="009637D1" w:rsidRDefault="00F24ECA" w:rsidP="0098092C">
      <w:pPr>
        <w:pStyle w:val="BodyText"/>
        <w:tabs>
          <w:tab w:val="left" w:pos="567"/>
        </w:tabs>
        <w:spacing w:line="360" w:lineRule="auto"/>
        <w:jc w:val="both"/>
        <w:rPr>
          <w:rFonts w:ascii="Times New Roman" w:hAnsi="Times New Roman"/>
          <w:szCs w:val="24"/>
        </w:rPr>
      </w:pPr>
    </w:p>
    <w:p w:rsidR="00F24ECA" w:rsidRPr="009637D1" w:rsidRDefault="00F24ECA"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24ECA" w:rsidRDefault="00F24ECA" w:rsidP="0098092C">
      <w:pPr>
        <w:pStyle w:val="BodyText"/>
        <w:tabs>
          <w:tab w:val="left" w:pos="567"/>
        </w:tabs>
        <w:spacing w:line="360" w:lineRule="auto"/>
        <w:rPr>
          <w:rFonts w:ascii="Times New Roman" w:hAnsi="Times New Roman"/>
          <w:szCs w:val="24"/>
        </w:rPr>
      </w:pPr>
    </w:p>
    <w:p w:rsidR="00F24ECA" w:rsidRPr="004268D8" w:rsidRDefault="00F24ECA" w:rsidP="0098092C">
      <w:pPr>
        <w:shd w:val="clear" w:color="auto" w:fill="FFFFFF"/>
        <w:spacing w:before="120"/>
        <w:rPr>
          <w:b/>
          <w:noProof w:val="0"/>
          <w:lang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4268D8">
        <w:rPr>
          <w:b/>
          <w:noProof w:val="0"/>
          <w:lang w:eastAsia="ru-RU"/>
        </w:rPr>
        <w:t xml:space="preserve"> privind achiziționarea </w:t>
      </w:r>
      <w:r w:rsidRPr="004268D8">
        <w:rPr>
          <w:b/>
          <w:noProof w:val="0"/>
          <w:shd w:val="clear" w:color="auto" w:fill="FFFFFF"/>
          <w:lang w:eastAsia="ru-RU"/>
        </w:rPr>
        <w:t>_________________</w:t>
      </w:r>
      <w:r w:rsidRPr="004268D8">
        <w:rPr>
          <w:b/>
          <w:noProof w:val="0"/>
          <w:shd w:val="clear" w:color="auto" w:fill="FFFFFF"/>
          <w:lang w:eastAsia="ru-RU"/>
        </w:rPr>
        <w:br/>
      </w:r>
      <w:r w:rsidRPr="004268D8">
        <w:rPr>
          <w:noProof w:val="0"/>
          <w:sz w:val="20"/>
          <w:lang w:eastAsia="ru-RU"/>
        </w:rPr>
        <w:t xml:space="preserve">                                                                                                                                (se indică obiectul achiziției)</w:t>
      </w:r>
      <w:r w:rsidRPr="004268D8">
        <w:rPr>
          <w:b/>
          <w:noProof w:val="0"/>
          <w:lang w:eastAsia="ru-RU"/>
        </w:rPr>
        <w:br/>
        <w:t>prin procedura de achiziție_____________________________________,</w:t>
      </w:r>
      <w:r w:rsidRPr="004268D8">
        <w:rPr>
          <w:b/>
          <w:noProof w:val="0"/>
          <w:lang w:eastAsia="ru-RU"/>
        </w:rPr>
        <w:br/>
      </w:r>
      <w:r w:rsidRPr="004268D8">
        <w:rPr>
          <w:noProof w:val="0"/>
          <w:sz w:val="20"/>
          <w:lang w:eastAsia="ru-RU"/>
        </w:rPr>
        <w:t xml:space="preserve">                                                                (tipul procedurii de achiziție)</w:t>
      </w:r>
    </w:p>
    <w:p w:rsidR="00F24ECA" w:rsidRPr="00211C74" w:rsidRDefault="00F24ECA"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F24ECA" w:rsidRDefault="00F24ECA" w:rsidP="0098092C">
      <w:pPr>
        <w:pStyle w:val="BodyText"/>
        <w:tabs>
          <w:tab w:val="left" w:pos="567"/>
        </w:tabs>
        <w:spacing w:line="360" w:lineRule="auto"/>
        <w:rPr>
          <w:rFonts w:ascii="Times New Roman" w:hAnsi="Times New Roman"/>
          <w:szCs w:val="24"/>
        </w:rPr>
      </w:pPr>
    </w:p>
    <w:p w:rsidR="00F24ECA" w:rsidRDefault="00F24ECA" w:rsidP="0098092C">
      <w:pPr>
        <w:pStyle w:val="BodyText"/>
        <w:tabs>
          <w:tab w:val="left" w:pos="567"/>
        </w:tabs>
        <w:spacing w:line="360" w:lineRule="auto"/>
        <w:rPr>
          <w:rFonts w:ascii="Times New Roman" w:hAnsi="Times New Roman"/>
          <w:szCs w:val="24"/>
        </w:rPr>
      </w:pPr>
    </w:p>
    <w:p w:rsidR="00F24ECA" w:rsidRDefault="00F24ECA" w:rsidP="0098092C">
      <w:pPr>
        <w:pStyle w:val="BodyText"/>
        <w:tabs>
          <w:tab w:val="left" w:pos="567"/>
        </w:tabs>
        <w:spacing w:line="360" w:lineRule="auto"/>
        <w:rPr>
          <w:rFonts w:ascii="Times New Roman" w:hAnsi="Times New Roman"/>
          <w:szCs w:val="24"/>
        </w:rPr>
      </w:pPr>
    </w:p>
    <w:p w:rsidR="00F24ECA" w:rsidRDefault="00F24ECA" w:rsidP="0098092C">
      <w:pPr>
        <w:pStyle w:val="BodyText"/>
        <w:tabs>
          <w:tab w:val="left" w:pos="567"/>
        </w:tabs>
        <w:spacing w:line="360" w:lineRule="auto"/>
        <w:rPr>
          <w:rFonts w:ascii="Times New Roman" w:hAnsi="Times New Roman"/>
          <w:szCs w:val="24"/>
        </w:rPr>
      </w:pPr>
    </w:p>
    <w:p w:rsidR="00F24ECA" w:rsidRDefault="00F24ECA" w:rsidP="0098092C">
      <w:pPr>
        <w:pStyle w:val="BodyText"/>
        <w:tabs>
          <w:tab w:val="left" w:pos="567"/>
        </w:tabs>
        <w:spacing w:line="360" w:lineRule="auto"/>
        <w:rPr>
          <w:rFonts w:ascii="Times New Roman" w:hAnsi="Times New Roman"/>
          <w:szCs w:val="24"/>
        </w:rPr>
      </w:pPr>
    </w:p>
    <w:p w:rsidR="00F24ECA" w:rsidRDefault="00F24ECA" w:rsidP="0098092C">
      <w:pPr>
        <w:pStyle w:val="BodyText"/>
        <w:tabs>
          <w:tab w:val="left" w:pos="567"/>
        </w:tabs>
        <w:spacing w:line="360" w:lineRule="auto"/>
        <w:rPr>
          <w:rFonts w:ascii="Times New Roman" w:hAnsi="Times New Roman"/>
          <w:szCs w:val="24"/>
        </w:rPr>
      </w:pPr>
    </w:p>
    <w:p w:rsidR="00F24ECA" w:rsidRPr="009637D1" w:rsidRDefault="00F24ECA"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24ECA" w:rsidRPr="009637D1" w:rsidRDefault="00F24ECA"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F24ECA" w:rsidRPr="009637D1" w:rsidRDefault="00F24ECA"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24ECA" w:rsidRPr="009637D1" w:rsidRDefault="00F24ECA"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F24ECA" w:rsidRDefault="00F24ECA" w:rsidP="0098092C">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p w:rsidR="00F24ECA" w:rsidRPr="004B16DD" w:rsidRDefault="00F24ECA" w:rsidP="00CF101D">
      <w:pPr>
        <w:jc w:val="right"/>
        <w:rPr>
          <w:noProof w:val="0"/>
          <w:sz w:val="22"/>
          <w:szCs w:val="22"/>
          <w:lang w:val="it-IT"/>
        </w:rPr>
      </w:pPr>
      <w:r w:rsidRPr="00A30B00">
        <w:rPr>
          <w:noProof w:val="0"/>
          <w:lang w:val="it-IT"/>
        </w:rPr>
        <w:t>Anexa nr.</w:t>
      </w:r>
      <w:r>
        <w:rPr>
          <w:noProof w:val="0"/>
          <w:lang w:val="it-IT"/>
        </w:rPr>
        <w:t xml:space="preserve"> 9</w:t>
      </w:r>
    </w:p>
    <w:p w:rsidR="00F24ECA" w:rsidRPr="00D22624" w:rsidRDefault="00F24ECA" w:rsidP="00CF101D">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CF101D">
      <w:pPr>
        <w:jc w:val="right"/>
        <w:rPr>
          <w:noProof w:val="0"/>
          <w:lang w:val="it-IT"/>
        </w:rPr>
      </w:pPr>
      <w:r w:rsidRPr="0003591A">
        <w:rPr>
          <w:noProof w:val="0"/>
          <w:lang w:val="it-IT"/>
        </w:rPr>
        <w:t>din “____” ________ 20___</w:t>
      </w:r>
    </w:p>
    <w:p w:rsidR="00F24ECA" w:rsidRDefault="00F24ECA" w:rsidP="00950D18">
      <w:pPr>
        <w:pStyle w:val="BodyText"/>
        <w:tabs>
          <w:tab w:val="left" w:pos="567"/>
        </w:tabs>
        <w:spacing w:line="360" w:lineRule="auto"/>
        <w:rPr>
          <w:rFonts w:ascii="Times New Roman" w:hAnsi="Times New Roman"/>
          <w:szCs w:val="24"/>
        </w:rPr>
      </w:pPr>
    </w:p>
    <w:p w:rsidR="00F24ECA" w:rsidRDefault="00F24ECA" w:rsidP="00950D18">
      <w:pPr>
        <w:pStyle w:val="BodyText"/>
        <w:tabs>
          <w:tab w:val="left" w:pos="567"/>
        </w:tabs>
        <w:spacing w:line="360" w:lineRule="auto"/>
        <w:rPr>
          <w:rFonts w:ascii="Times New Roman" w:hAnsi="Times New Roman"/>
          <w:szCs w:val="24"/>
        </w:rPr>
      </w:pPr>
    </w:p>
    <w:bookmarkEnd w:id="78"/>
    <w:p w:rsidR="00F24ECA" w:rsidRPr="00B927F6" w:rsidRDefault="00F24ECA" w:rsidP="00950D18">
      <w:pPr>
        <w:pStyle w:val="BodyText"/>
        <w:tabs>
          <w:tab w:val="left" w:pos="567"/>
        </w:tabs>
        <w:rPr>
          <w:rFonts w:ascii="Times New Roman" w:hAnsi="Times New Roman"/>
          <w:b/>
          <w:szCs w:val="24"/>
        </w:rPr>
      </w:pPr>
    </w:p>
    <w:p w:rsidR="00F24ECA" w:rsidRPr="00B927F6" w:rsidRDefault="00F24ECA"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F24ECA" w:rsidRPr="00B927F6" w:rsidRDefault="00F24ECA"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F24ECA" w:rsidRPr="00BA6DCE" w:rsidRDefault="00F24ECA"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F24ECA" w:rsidRPr="00B927F6" w:rsidRDefault="00F24ECA" w:rsidP="00950D18">
      <w:pPr>
        <w:pStyle w:val="BodyText"/>
        <w:tabs>
          <w:tab w:val="left" w:pos="567"/>
        </w:tabs>
        <w:rPr>
          <w:rFonts w:ascii="Times New Roman" w:hAnsi="Times New Roman"/>
          <w:b/>
          <w:szCs w:val="24"/>
        </w:rPr>
      </w:pPr>
    </w:p>
    <w:p w:rsidR="00F24ECA" w:rsidRPr="00B927F6" w:rsidRDefault="00F24ECA"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F24ECA" w:rsidRPr="00B927F6" w:rsidRDefault="00F24ECA"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F24ECA" w:rsidRPr="00B927F6" w:rsidRDefault="00F24ECA" w:rsidP="00950D18">
      <w:pPr>
        <w:pStyle w:val="BodyText"/>
        <w:tabs>
          <w:tab w:val="left" w:pos="567"/>
        </w:tabs>
        <w:rPr>
          <w:rFonts w:ascii="Times New Roman" w:hAnsi="Times New Roman"/>
          <w:szCs w:val="24"/>
        </w:rPr>
      </w:pPr>
    </w:p>
    <w:p w:rsidR="00F24ECA" w:rsidRPr="00B927F6" w:rsidRDefault="00F24ECA" w:rsidP="00950D18">
      <w:pPr>
        <w:pStyle w:val="BodyText"/>
        <w:tabs>
          <w:tab w:val="left" w:pos="567"/>
        </w:tabs>
        <w:rPr>
          <w:rFonts w:ascii="Times New Roman" w:hAnsi="Times New Roman"/>
          <w:szCs w:val="24"/>
        </w:rPr>
      </w:pPr>
    </w:p>
    <w:p w:rsidR="00F24ECA" w:rsidRPr="00B927F6" w:rsidRDefault="00F24ECA"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F24ECA" w:rsidRPr="00BA6DCE" w:rsidRDefault="00F24ECA"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F24ECA" w:rsidRPr="00B927F6" w:rsidRDefault="00F24ECA"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F24ECA" w:rsidRPr="00B927F6" w:rsidRDefault="00F24ECA"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F24ECA" w:rsidRPr="00BA6DCE" w:rsidRDefault="00F24ECA"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F24ECA" w:rsidRPr="00B927F6" w:rsidRDefault="00F24ECA"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F24ECA" w:rsidRPr="00BA6DCE" w:rsidRDefault="00F24ECA"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F24ECA" w:rsidRPr="00B927F6" w:rsidRDefault="00F24ECA" w:rsidP="00950D18">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F24ECA" w:rsidRPr="00BA6DCE" w:rsidRDefault="00F24ECA"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F24ECA" w:rsidRPr="00B927F6" w:rsidRDefault="00F24ECA"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F24ECA" w:rsidRPr="00BA6DCE" w:rsidRDefault="00F24ECA"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F24ECA" w:rsidRPr="004967D7" w:rsidRDefault="00F24ECA"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F24ECA" w:rsidRPr="00B927F6" w:rsidRDefault="00F24ECA"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F24ECA" w:rsidRPr="00B927F6" w:rsidRDefault="00F24ECA"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F24ECA" w:rsidRPr="00B927F6" w:rsidRDefault="00F24ECA"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F24ECA" w:rsidRPr="00BA6DCE" w:rsidRDefault="00F24ECA"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F24ECA" w:rsidRDefault="00F24ECA"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F24ECA" w:rsidRPr="00B927F6" w:rsidRDefault="00F24ECA"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F24ECA" w:rsidRPr="00B927F6" w:rsidRDefault="00F24ECA"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F24ECA" w:rsidRPr="00A900BE" w:rsidRDefault="00F24ECA"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F24ECA" w:rsidRPr="00B927F6" w:rsidRDefault="00F24ECA"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F24ECA" w:rsidRPr="00B927F6" w:rsidRDefault="00F24ECA"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F24ECA" w:rsidRPr="00A900BE" w:rsidRDefault="00F24ECA"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F24ECA" w:rsidRPr="00B927F6" w:rsidRDefault="00F24ECA"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F24ECA" w:rsidRPr="00B927F6" w:rsidRDefault="00F24ECA" w:rsidP="00950D18">
      <w:pPr>
        <w:pStyle w:val="BodyText"/>
        <w:tabs>
          <w:tab w:val="left" w:pos="567"/>
        </w:tabs>
        <w:ind w:hanging="502"/>
        <w:rPr>
          <w:rFonts w:ascii="Times New Roman" w:hAnsi="Times New Roman"/>
          <w:szCs w:val="24"/>
        </w:rPr>
      </w:pPr>
    </w:p>
    <w:p w:rsidR="00F24ECA" w:rsidRPr="00B927F6" w:rsidRDefault="00F24ECA"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F24ECA" w:rsidRPr="00B927F6" w:rsidRDefault="00F24ECA"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F24ECA" w:rsidRPr="00B927F6" w:rsidRDefault="00F24ECA"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F24ECA" w:rsidRPr="00A900BE" w:rsidRDefault="00F24ECA"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F24ECA" w:rsidRDefault="00F24ECA" w:rsidP="00EC7C12">
      <w:pPr>
        <w:spacing w:after="200" w:line="276" w:lineRule="auto"/>
        <w:rPr>
          <w:lang w:eastAsia="zh-CN"/>
        </w:rPr>
      </w:pPr>
      <w:bookmarkStart w:id="83" w:name="_Toc449692097"/>
    </w:p>
    <w:p w:rsidR="00F24ECA" w:rsidRDefault="00F24ECA" w:rsidP="00EC7C12">
      <w:pPr>
        <w:spacing w:after="200" w:line="276" w:lineRule="auto"/>
        <w:rPr>
          <w:lang w:eastAsia="zh-CN"/>
        </w:rPr>
      </w:pPr>
    </w:p>
    <w:p w:rsidR="00F24ECA" w:rsidRPr="004268D8" w:rsidRDefault="00F24ECA" w:rsidP="00CF101D">
      <w:pPr>
        <w:jc w:val="right"/>
        <w:rPr>
          <w:noProof w:val="0"/>
          <w:sz w:val="22"/>
          <w:szCs w:val="22"/>
          <w:lang w:val="pt-BR"/>
        </w:rPr>
      </w:pPr>
      <w:r w:rsidRPr="004268D8">
        <w:rPr>
          <w:noProof w:val="0"/>
          <w:lang w:val="pt-BR"/>
        </w:rPr>
        <w:t>Anexa nr. 10</w:t>
      </w:r>
    </w:p>
    <w:p w:rsidR="00F24ECA" w:rsidRPr="00D22624" w:rsidRDefault="00F24ECA" w:rsidP="00CF101D">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CF101D">
      <w:pPr>
        <w:jc w:val="right"/>
        <w:rPr>
          <w:noProof w:val="0"/>
          <w:lang w:val="it-IT"/>
        </w:rPr>
      </w:pPr>
      <w:r w:rsidRPr="0003591A">
        <w:rPr>
          <w:noProof w:val="0"/>
          <w:lang w:val="it-IT"/>
        </w:rPr>
        <w:t>din “____” ________ 20___</w:t>
      </w:r>
    </w:p>
    <w:tbl>
      <w:tblPr>
        <w:tblW w:w="9744" w:type="dxa"/>
        <w:tblLayout w:type="fixed"/>
        <w:tblLook w:val="00A0"/>
      </w:tblPr>
      <w:tblGrid>
        <w:gridCol w:w="9744"/>
      </w:tblGrid>
      <w:tr w:rsidR="00F24ECA" w:rsidRPr="00B56360" w:rsidTr="00590BCC">
        <w:trPr>
          <w:trHeight w:val="697"/>
        </w:trPr>
        <w:tc>
          <w:tcPr>
            <w:tcW w:w="9744" w:type="dxa"/>
            <w:vAlign w:val="center"/>
          </w:tcPr>
          <w:p w:rsidR="00F24ECA" w:rsidRPr="00146734" w:rsidRDefault="00F24ECA" w:rsidP="00146734">
            <w:pPr>
              <w:keepNext/>
              <w:keepLines/>
              <w:spacing w:before="200"/>
              <w:jc w:val="center"/>
              <w:outlineLvl w:val="1"/>
              <w:rPr>
                <w:rFonts w:eastAsia="Times New Roman"/>
                <w:b/>
                <w:bCs/>
                <w:sz w:val="26"/>
                <w:szCs w:val="26"/>
              </w:rPr>
            </w:pPr>
          </w:p>
        </w:tc>
      </w:tr>
      <w:tr w:rsidR="00F24ECA" w:rsidRPr="00B56360" w:rsidTr="00590BCC">
        <w:trPr>
          <w:trHeight w:val="697"/>
        </w:trPr>
        <w:tc>
          <w:tcPr>
            <w:tcW w:w="9744" w:type="dxa"/>
            <w:vAlign w:val="center"/>
          </w:tcPr>
          <w:p w:rsidR="00F24ECA" w:rsidRPr="00B56360" w:rsidRDefault="00F24ECA" w:rsidP="00B56360">
            <w:pPr>
              <w:spacing w:line="360" w:lineRule="auto"/>
              <w:jc w:val="both"/>
            </w:pPr>
          </w:p>
        </w:tc>
      </w:tr>
      <w:tr w:rsidR="00F24ECA" w:rsidRPr="00B56360" w:rsidTr="00590BCC">
        <w:trPr>
          <w:trHeight w:val="80"/>
        </w:trPr>
        <w:tc>
          <w:tcPr>
            <w:tcW w:w="9744" w:type="dxa"/>
            <w:vAlign w:val="center"/>
          </w:tcPr>
          <w:p w:rsidR="00F24ECA" w:rsidRPr="00B56360" w:rsidRDefault="00F24ECA" w:rsidP="00B56360">
            <w:pPr>
              <w:keepNext/>
              <w:keepLines/>
              <w:spacing w:before="200"/>
              <w:outlineLvl w:val="1"/>
              <w:rPr>
                <w:rFonts w:ascii="Calibri Light" w:hAnsi="Calibri Light"/>
                <w:b/>
                <w:bCs/>
                <w:color w:val="5B9BD5"/>
                <w:sz w:val="26"/>
                <w:szCs w:val="26"/>
              </w:rPr>
            </w:pPr>
          </w:p>
        </w:tc>
      </w:tr>
      <w:tr w:rsidR="00F24ECA" w:rsidRPr="00B56360" w:rsidTr="00590BCC">
        <w:trPr>
          <w:trHeight w:val="697"/>
        </w:trPr>
        <w:tc>
          <w:tcPr>
            <w:tcW w:w="9744" w:type="dxa"/>
            <w:vAlign w:val="center"/>
          </w:tcPr>
          <w:p w:rsidR="00F24ECA" w:rsidRPr="00B56360" w:rsidRDefault="00F24ECA"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F24ECA" w:rsidRPr="00B56360" w:rsidRDefault="00F24ECA" w:rsidP="00B56360">
            <w:pPr>
              <w:jc w:val="both"/>
              <w:rPr>
                <w:i/>
                <w:iCs/>
                <w:noProof w:val="0"/>
              </w:rPr>
            </w:pPr>
          </w:p>
          <w:p w:rsidR="00F24ECA" w:rsidRPr="00B56360" w:rsidRDefault="00F24ECA" w:rsidP="00B56360">
            <w:pPr>
              <w:tabs>
                <w:tab w:val="right" w:pos="6000"/>
                <w:tab w:val="right" w:pos="9360"/>
              </w:tabs>
              <w:spacing w:line="360" w:lineRule="auto"/>
              <w:ind w:right="990"/>
              <w:jc w:val="both"/>
            </w:pPr>
            <w:r w:rsidRPr="00B56360">
              <w:t>Data: “___” _____________________ 20__</w:t>
            </w:r>
          </w:p>
          <w:p w:rsidR="00F24ECA" w:rsidRPr="00B56360" w:rsidRDefault="00F24ECA"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F24ECA" w:rsidRPr="00B56360" w:rsidRDefault="00F24ECA" w:rsidP="00B56360">
            <w:pPr>
              <w:tabs>
                <w:tab w:val="right" w:pos="6000"/>
              </w:tabs>
              <w:spacing w:line="360" w:lineRule="auto"/>
              <w:jc w:val="both"/>
              <w:rPr>
                <w:b/>
              </w:rPr>
            </w:pPr>
          </w:p>
          <w:p w:rsidR="00F24ECA" w:rsidRPr="00B56360" w:rsidRDefault="00F24ECA"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F24ECA" w:rsidRPr="00B56360" w:rsidRDefault="00F24ECA"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F24ECA" w:rsidRPr="00B56360" w:rsidRDefault="00F24ECA"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F24ECA" w:rsidRPr="00B56360" w:rsidRDefault="00F24ECA"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F24ECA" w:rsidRPr="00B56360" w:rsidRDefault="00F24ECA" w:rsidP="00B56360">
            <w:pPr>
              <w:tabs>
                <w:tab w:val="right" w:pos="6000"/>
                <w:tab w:val="right" w:pos="9360"/>
              </w:tabs>
              <w:spacing w:line="360" w:lineRule="auto"/>
              <w:ind w:right="660"/>
              <w:jc w:val="both"/>
            </w:pPr>
          </w:p>
          <w:p w:rsidR="00F24ECA" w:rsidRPr="00B56360" w:rsidRDefault="00F24ECA" w:rsidP="00B56360">
            <w:pPr>
              <w:jc w:val="center"/>
              <w:rPr>
                <w:b/>
                <w:bCs/>
                <w:sz w:val="28"/>
                <w:szCs w:val="28"/>
              </w:rPr>
            </w:pPr>
            <w:bookmarkStart w:id="84" w:name="_Hlk77771126"/>
            <w:r w:rsidRPr="00B56360">
              <w:rPr>
                <w:b/>
                <w:bCs/>
                <w:sz w:val="28"/>
                <w:szCs w:val="28"/>
              </w:rPr>
              <w:t>GARANŢIA DE BUNĂ EXECUŢIE</w:t>
            </w:r>
            <w:bookmarkEnd w:id="84"/>
          </w:p>
          <w:p w:rsidR="00F24ECA" w:rsidRPr="00B56360" w:rsidRDefault="00F24ECA" w:rsidP="00B56360">
            <w:pPr>
              <w:jc w:val="center"/>
              <w:rPr>
                <w:i/>
                <w:iCs/>
                <w:sz w:val="28"/>
                <w:szCs w:val="28"/>
              </w:rPr>
            </w:pPr>
            <w:r w:rsidRPr="00B56360">
              <w:rPr>
                <w:b/>
                <w:bCs/>
                <w:sz w:val="28"/>
                <w:szCs w:val="28"/>
              </w:rPr>
              <w:t xml:space="preserve">Nr. </w:t>
            </w:r>
            <w:r w:rsidRPr="00B56360">
              <w:rPr>
                <w:i/>
                <w:iCs/>
                <w:sz w:val="28"/>
                <w:szCs w:val="28"/>
              </w:rPr>
              <w:t>_______________</w:t>
            </w:r>
          </w:p>
          <w:p w:rsidR="00F24ECA" w:rsidRPr="00B56360" w:rsidRDefault="00F24ECA" w:rsidP="00B56360">
            <w:pPr>
              <w:ind w:firstLine="720"/>
              <w:jc w:val="both"/>
            </w:pPr>
          </w:p>
          <w:p w:rsidR="00F24ECA" w:rsidRPr="00B56360" w:rsidRDefault="00F24ECA"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F24ECA" w:rsidRPr="00B56360" w:rsidRDefault="00F24ECA" w:rsidP="00B56360">
            <w:pPr>
              <w:jc w:val="both"/>
            </w:pPr>
          </w:p>
          <w:p w:rsidR="00F24ECA" w:rsidRPr="00B56360" w:rsidRDefault="00F24ECA"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F24ECA" w:rsidRPr="00B56360" w:rsidRDefault="00F24ECA" w:rsidP="00B56360">
            <w:pPr>
              <w:jc w:val="both"/>
            </w:pPr>
          </w:p>
          <w:p w:rsidR="00F24ECA" w:rsidRPr="00B56360" w:rsidRDefault="00F24ECA"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F24ECA" w:rsidRPr="00B56360" w:rsidRDefault="00F24ECA" w:rsidP="00B56360">
            <w:pPr>
              <w:jc w:val="both"/>
            </w:pPr>
          </w:p>
          <w:p w:rsidR="00F24ECA" w:rsidRPr="00B56360" w:rsidRDefault="00F24ECA"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F24ECA" w:rsidRPr="00B56360" w:rsidRDefault="00F24ECA" w:rsidP="00B56360">
            <w:pPr>
              <w:tabs>
                <w:tab w:val="left" w:pos="3175"/>
              </w:tabs>
              <w:ind w:firstLine="720"/>
              <w:jc w:val="both"/>
              <w:rPr>
                <w:i/>
                <w:iCs/>
              </w:rPr>
            </w:pPr>
          </w:p>
          <w:p w:rsidR="00F24ECA" w:rsidRDefault="00F24ECA" w:rsidP="00B56360">
            <w:pPr>
              <w:tabs>
                <w:tab w:val="left" w:pos="3175"/>
              </w:tabs>
              <w:jc w:val="both"/>
              <w:rPr>
                <w:i/>
              </w:rPr>
            </w:pPr>
            <w:r w:rsidRPr="00B56360">
              <w:rPr>
                <w:i/>
              </w:rPr>
              <w:t>[semnăturile reprezentanţilor autorizaţi ai băncii şi ai Furnizorului/Prestatorului]</w:t>
            </w:r>
          </w:p>
          <w:p w:rsidR="00F24ECA" w:rsidRDefault="00F24ECA" w:rsidP="00B56360">
            <w:pPr>
              <w:tabs>
                <w:tab w:val="left" w:pos="3175"/>
              </w:tabs>
              <w:jc w:val="both"/>
              <w:rPr>
                <w:i/>
              </w:rPr>
            </w:pPr>
          </w:p>
          <w:p w:rsidR="00F24ECA" w:rsidRDefault="00F24ECA" w:rsidP="00B56360">
            <w:pPr>
              <w:tabs>
                <w:tab w:val="left" w:pos="3175"/>
              </w:tabs>
              <w:jc w:val="both"/>
              <w:rPr>
                <w:i/>
              </w:rPr>
            </w:pPr>
          </w:p>
          <w:p w:rsidR="00F24ECA" w:rsidRDefault="00F24ECA" w:rsidP="00B56360">
            <w:pPr>
              <w:tabs>
                <w:tab w:val="left" w:pos="3175"/>
              </w:tabs>
              <w:jc w:val="both"/>
              <w:rPr>
                <w:i/>
              </w:rPr>
            </w:pPr>
          </w:p>
          <w:p w:rsidR="00F24ECA" w:rsidRPr="00B56360" w:rsidRDefault="00F24ECA" w:rsidP="00B56360">
            <w:pPr>
              <w:spacing w:line="360" w:lineRule="auto"/>
              <w:jc w:val="both"/>
            </w:pPr>
          </w:p>
        </w:tc>
      </w:tr>
    </w:tbl>
    <w:p w:rsidR="00F24ECA" w:rsidRPr="004B16DD" w:rsidRDefault="00F24ECA"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 xml:space="preserve"> 11</w:t>
      </w:r>
    </w:p>
    <w:p w:rsidR="00F24ECA" w:rsidRPr="00D22624" w:rsidRDefault="00F24ECA" w:rsidP="00CF101D">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CF101D">
      <w:pPr>
        <w:jc w:val="right"/>
        <w:rPr>
          <w:noProof w:val="0"/>
          <w:lang w:val="it-IT"/>
        </w:rPr>
      </w:pPr>
      <w:r w:rsidRPr="0003591A">
        <w:rPr>
          <w:noProof w:val="0"/>
          <w:lang w:val="it-IT"/>
        </w:rPr>
        <w:t>din “____” ________ 20___</w:t>
      </w:r>
    </w:p>
    <w:p w:rsidR="00F24ECA" w:rsidRDefault="00F24ECA" w:rsidP="00773FE9">
      <w:pPr>
        <w:spacing w:after="200" w:line="276" w:lineRule="auto"/>
        <w:rPr>
          <w:rFonts w:eastAsia="PMingLiU"/>
          <w:lang w:eastAsia="zh-CN"/>
        </w:rPr>
      </w:pPr>
    </w:p>
    <w:p w:rsidR="00F24ECA" w:rsidRDefault="00F24EC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24ECA" w:rsidRPr="00B927F6" w:rsidRDefault="00F24ECA" w:rsidP="008C0290">
      <w:pPr>
        <w:pStyle w:val="BodyText"/>
        <w:tabs>
          <w:tab w:val="left" w:pos="567"/>
        </w:tabs>
        <w:jc w:val="center"/>
        <w:rPr>
          <w:rFonts w:ascii="Times New Roman" w:hAnsi="Times New Roman"/>
          <w:b/>
          <w:szCs w:val="24"/>
        </w:rPr>
      </w:pPr>
    </w:p>
    <w:p w:rsidR="00F24ECA" w:rsidRPr="00B927F6" w:rsidRDefault="00F24ECA"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Pr="0003591A">
        <w:rPr>
          <w:rFonts w:eastAsia="Times New Roman"/>
        </w:rPr>
        <w:t>ю</w:t>
      </w:r>
      <w:r w:rsidRPr="0003591A">
        <w:t>i economici)</w:t>
      </w:r>
    </w:p>
    <w:p w:rsidR="00F24ECA" w:rsidRPr="00B927F6" w:rsidRDefault="00F24EC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F24ECA" w:rsidRPr="00B927F6" w:rsidRDefault="00F24EC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F24ECA" w:rsidRPr="00B927F6" w:rsidRDefault="00F24EC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F24ECA" w:rsidRPr="00B927F6" w:rsidRDefault="00F24ECA"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F24ECA" w:rsidRPr="00B927F6" w:rsidRDefault="00F24EC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F24ECA" w:rsidRPr="00B927F6" w:rsidRDefault="00F24EC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F24ECA" w:rsidRPr="00B927F6" w:rsidRDefault="00F24ECA"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F24ECA" w:rsidRPr="00B927F6" w:rsidRDefault="00F24ECA"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F24ECA" w:rsidRPr="00B927F6" w:rsidRDefault="00F24ECA"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F24ECA" w:rsidRPr="00B927F6" w:rsidRDefault="00F24ECA"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F24ECA" w:rsidRPr="00B927F6" w:rsidRDefault="00F24ECA" w:rsidP="00811137">
      <w:pPr>
        <w:pStyle w:val="Footer"/>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F24ECA" w:rsidRPr="00B927F6" w:rsidRDefault="00F24ECA"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F24ECA" w:rsidRPr="00B927F6" w:rsidRDefault="00F24ECA"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F24ECA" w:rsidRPr="00B927F6" w:rsidRDefault="00F24ECA"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F24ECA" w:rsidRPr="00B927F6" w:rsidRDefault="00F24ECA"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F24ECA" w:rsidRPr="00B927F6" w:rsidRDefault="00F24ECA"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F24ECA" w:rsidRPr="00B927F6" w:rsidRDefault="00F24ECA"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rsidR="00F24ECA" w:rsidRPr="00B927F6" w:rsidRDefault="00F24ECA" w:rsidP="008C0290">
      <w:pPr>
        <w:tabs>
          <w:tab w:val="left" w:pos="567"/>
        </w:tabs>
        <w:jc w:val="both"/>
      </w:pPr>
      <w:r w:rsidRPr="00A227F2">
        <w:t>j)</w:t>
      </w:r>
      <w:r>
        <w:t xml:space="preserve"> </w:t>
      </w:r>
      <w:r w:rsidRPr="00A227F2">
        <w:t>Alte cauze______________________________________________________________</w:t>
      </w:r>
    </w:p>
    <w:p w:rsidR="00F24ECA" w:rsidRPr="00B927F6" w:rsidRDefault="00F24ECA" w:rsidP="008C0290">
      <w:pPr>
        <w:jc w:val="both"/>
        <w:rPr>
          <w:rFonts w:eastAsia="PMingLiU"/>
          <w:lang w:eastAsia="zh-CN"/>
        </w:rPr>
      </w:pPr>
    </w:p>
    <w:p w:rsidR="00F24ECA" w:rsidRPr="00B927F6" w:rsidRDefault="00F24ECA"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F24ECA" w:rsidRPr="00B927F6" w:rsidRDefault="00F24ECA" w:rsidP="008C0290">
      <w:pPr>
        <w:jc w:val="both"/>
        <w:rPr>
          <w:rFonts w:eastAsia="PMingLiU"/>
          <w:lang w:eastAsia="zh-CN"/>
        </w:rPr>
      </w:pPr>
      <w:r w:rsidRPr="00A227F2">
        <w:rPr>
          <w:rFonts w:eastAsia="PMingLiU"/>
          <w:lang w:eastAsia="zh-CN"/>
        </w:rPr>
        <w:t>Semnat Liderul Asociației: __________________________</w:t>
      </w:r>
    </w:p>
    <w:p w:rsidR="00F24ECA" w:rsidRPr="00B927F6" w:rsidRDefault="00F24ECA" w:rsidP="008C0290">
      <w:pPr>
        <w:jc w:val="both"/>
        <w:rPr>
          <w:rFonts w:eastAsia="PMingLiU"/>
          <w:lang w:eastAsia="zh-CN"/>
        </w:rPr>
      </w:pPr>
      <w:r w:rsidRPr="00A227F2">
        <w:rPr>
          <w:rFonts w:eastAsia="PMingLiU"/>
          <w:lang w:eastAsia="zh-CN"/>
        </w:rPr>
        <w:t>Nume: __________________________________________</w:t>
      </w:r>
    </w:p>
    <w:p w:rsidR="00F24ECA" w:rsidRPr="00B927F6" w:rsidRDefault="00F24ECA" w:rsidP="008C0290">
      <w:pPr>
        <w:jc w:val="both"/>
        <w:rPr>
          <w:rFonts w:eastAsia="PMingLiU"/>
          <w:lang w:eastAsia="zh-CN"/>
        </w:rPr>
      </w:pPr>
      <w:r w:rsidRPr="00A227F2">
        <w:rPr>
          <w:rFonts w:eastAsia="PMingLiU"/>
          <w:lang w:eastAsia="zh-CN"/>
        </w:rPr>
        <w:t>Funcţia în cadrul firmei: ____________________________</w:t>
      </w:r>
    </w:p>
    <w:p w:rsidR="00F24ECA" w:rsidRPr="00B927F6" w:rsidRDefault="00F24ECA" w:rsidP="008C0290">
      <w:pPr>
        <w:jc w:val="both"/>
        <w:rPr>
          <w:rFonts w:eastAsia="PMingLiU"/>
          <w:lang w:eastAsia="zh-CN"/>
        </w:rPr>
      </w:pPr>
      <w:r w:rsidRPr="00A227F2">
        <w:rPr>
          <w:rFonts w:eastAsia="PMingLiU"/>
          <w:lang w:eastAsia="zh-CN"/>
        </w:rPr>
        <w:t>Denumirea firmei: _________________________________</w:t>
      </w:r>
    </w:p>
    <w:p w:rsidR="00F24ECA" w:rsidRPr="00B927F6" w:rsidRDefault="00F24ECA" w:rsidP="008C0290">
      <w:pPr>
        <w:jc w:val="both"/>
        <w:rPr>
          <w:rFonts w:eastAsia="PMingLiU"/>
          <w:lang w:eastAsia="zh-CN"/>
        </w:rPr>
      </w:pPr>
    </w:p>
    <w:p w:rsidR="00F24ECA" w:rsidRPr="00B927F6" w:rsidRDefault="00F24ECA"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F24ECA" w:rsidRPr="00B927F6" w:rsidRDefault="00F24ECA" w:rsidP="008C0290">
      <w:pPr>
        <w:jc w:val="both"/>
        <w:rPr>
          <w:rFonts w:eastAsia="PMingLiU"/>
          <w:lang w:eastAsia="zh-CN"/>
        </w:rPr>
      </w:pPr>
      <w:r w:rsidRPr="00A227F2">
        <w:rPr>
          <w:rFonts w:eastAsia="PMingLiU"/>
          <w:lang w:eastAsia="zh-CN"/>
        </w:rPr>
        <w:t>Nume: __________________________________________</w:t>
      </w:r>
    </w:p>
    <w:p w:rsidR="00F24ECA" w:rsidRPr="00B927F6" w:rsidRDefault="00F24ECA" w:rsidP="008C0290">
      <w:pPr>
        <w:jc w:val="both"/>
        <w:rPr>
          <w:rFonts w:eastAsia="PMingLiU"/>
          <w:lang w:eastAsia="zh-CN"/>
        </w:rPr>
      </w:pPr>
      <w:r w:rsidRPr="00A227F2">
        <w:rPr>
          <w:rFonts w:eastAsia="PMingLiU"/>
          <w:lang w:eastAsia="zh-CN"/>
        </w:rPr>
        <w:t>Funcţia în cadrul firmei: ____________________________</w:t>
      </w:r>
    </w:p>
    <w:p w:rsidR="00F24ECA" w:rsidRPr="00B927F6" w:rsidRDefault="00F24ECA"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F24ECA" w:rsidRPr="00B927F6" w:rsidRDefault="00F24ECA" w:rsidP="00A1178E">
      <w:pPr>
        <w:tabs>
          <w:tab w:val="left" w:pos="567"/>
        </w:tabs>
        <w:jc w:val="both"/>
        <w:rPr>
          <w:rFonts w:eastAsia="PMingLiU"/>
          <w:lang w:eastAsia="zh-CN"/>
        </w:rPr>
      </w:pPr>
    </w:p>
    <w:p w:rsidR="00F24ECA" w:rsidRDefault="00F24ECA" w:rsidP="008D4238">
      <w:pPr>
        <w:keepNext/>
        <w:keepLines/>
        <w:jc w:val="center"/>
        <w:outlineLvl w:val="1"/>
        <w:rPr>
          <w:rFonts w:eastAsia="Times New Roman"/>
          <w:b/>
          <w:bCs/>
        </w:rPr>
      </w:pPr>
      <w:bookmarkStart w:id="87" w:name="_Toc390252620"/>
      <w:bookmarkStart w:id="88" w:name="_Toc449692117"/>
    </w:p>
    <w:p w:rsidR="00F24ECA" w:rsidRDefault="00F24ECA" w:rsidP="00146734">
      <w:pPr>
        <w:jc w:val="center"/>
        <w:rPr>
          <w:rFonts w:eastAsia="PMingLiU"/>
          <w:b/>
          <w:lang w:eastAsia="zh-CN"/>
        </w:rPr>
      </w:pPr>
    </w:p>
    <w:p w:rsidR="00F24ECA" w:rsidRDefault="00F24ECA" w:rsidP="00146734">
      <w:pPr>
        <w:jc w:val="center"/>
        <w:rPr>
          <w:rFonts w:eastAsia="PMingLiU"/>
          <w:b/>
          <w:lang w:eastAsia="zh-CN"/>
        </w:rPr>
      </w:pPr>
    </w:p>
    <w:p w:rsidR="00F24ECA" w:rsidRDefault="00F24ECA" w:rsidP="00146734">
      <w:pPr>
        <w:jc w:val="center"/>
        <w:rPr>
          <w:rFonts w:eastAsia="PMingLiU"/>
          <w:b/>
          <w:lang w:eastAsia="zh-CN"/>
        </w:rPr>
      </w:pPr>
    </w:p>
    <w:p w:rsidR="00F24ECA" w:rsidRDefault="00F24ECA" w:rsidP="00146734">
      <w:pPr>
        <w:jc w:val="center"/>
        <w:rPr>
          <w:rFonts w:eastAsia="PMingLiU"/>
          <w:b/>
          <w:lang w:eastAsia="zh-CN"/>
        </w:rPr>
      </w:pPr>
    </w:p>
    <w:p w:rsidR="00F24ECA" w:rsidRDefault="00F24ECA" w:rsidP="00146734">
      <w:pPr>
        <w:jc w:val="center"/>
        <w:rPr>
          <w:rFonts w:eastAsia="PMingLiU"/>
          <w:b/>
          <w:lang w:eastAsia="zh-CN"/>
        </w:rPr>
      </w:pPr>
    </w:p>
    <w:p w:rsidR="00F24ECA" w:rsidRDefault="00F24ECA" w:rsidP="00146734">
      <w:pPr>
        <w:jc w:val="center"/>
        <w:rPr>
          <w:rFonts w:eastAsia="PMingLiU"/>
          <w:b/>
          <w:lang w:eastAsia="zh-CN"/>
        </w:rPr>
      </w:pPr>
    </w:p>
    <w:p w:rsidR="00F24ECA" w:rsidRDefault="00F24ECA" w:rsidP="00146734">
      <w:pPr>
        <w:jc w:val="center"/>
        <w:rPr>
          <w:rFonts w:eastAsia="PMingLiU"/>
          <w:b/>
          <w:lang w:eastAsia="zh-CN"/>
        </w:rPr>
      </w:pPr>
    </w:p>
    <w:p w:rsidR="00F24ECA" w:rsidRDefault="00F24ECA" w:rsidP="00146734">
      <w:pPr>
        <w:jc w:val="center"/>
        <w:rPr>
          <w:rFonts w:eastAsia="PMingLiU"/>
          <w:b/>
          <w:lang w:eastAsia="zh-CN"/>
        </w:rPr>
      </w:pPr>
    </w:p>
    <w:p w:rsidR="00F24ECA" w:rsidRPr="004B16DD" w:rsidRDefault="00F24ECA" w:rsidP="00CF101D">
      <w:pPr>
        <w:jc w:val="right"/>
        <w:rPr>
          <w:noProof w:val="0"/>
          <w:sz w:val="22"/>
          <w:szCs w:val="22"/>
          <w:lang w:val="it-IT"/>
        </w:rPr>
      </w:pPr>
      <w:r w:rsidRPr="00A30B00">
        <w:rPr>
          <w:noProof w:val="0"/>
          <w:lang w:val="it-IT"/>
        </w:rPr>
        <w:t>Anexa nr.</w:t>
      </w:r>
      <w:r>
        <w:rPr>
          <w:noProof w:val="0"/>
          <w:lang w:val="it-IT"/>
        </w:rPr>
        <w:t xml:space="preserve"> 12</w:t>
      </w:r>
    </w:p>
    <w:p w:rsidR="00F24ECA" w:rsidRPr="00D22624" w:rsidRDefault="00F24ECA" w:rsidP="00CF101D">
      <w:pPr>
        <w:jc w:val="right"/>
        <w:rPr>
          <w:noProof w:val="0"/>
          <w:lang w:val="it-IT"/>
        </w:rPr>
      </w:pPr>
      <w:r w:rsidRPr="0003591A">
        <w:rPr>
          <w:noProof w:val="0"/>
          <w:lang w:val="it-IT"/>
        </w:rPr>
        <w:t xml:space="preserve">la </w:t>
      </w:r>
      <w:r>
        <w:rPr>
          <w:noProof w:val="0"/>
          <w:lang w:val="it-IT"/>
        </w:rPr>
        <w:t>Documentația standard nr._____</w:t>
      </w:r>
    </w:p>
    <w:p w:rsidR="00F24ECA" w:rsidRPr="004268D8" w:rsidRDefault="00F24ECA" w:rsidP="00CF101D">
      <w:pPr>
        <w:jc w:val="right"/>
        <w:rPr>
          <w:noProof w:val="0"/>
          <w:lang w:val="pt-BR"/>
        </w:rPr>
      </w:pPr>
      <w:r w:rsidRPr="004268D8">
        <w:rPr>
          <w:noProof w:val="0"/>
          <w:lang w:val="pt-BR"/>
        </w:rPr>
        <w:t>din “____” ________ 20___</w:t>
      </w:r>
    </w:p>
    <w:p w:rsidR="00F24ECA" w:rsidRDefault="00F24ECA" w:rsidP="00146734">
      <w:pPr>
        <w:jc w:val="center"/>
        <w:rPr>
          <w:rFonts w:eastAsia="PMingLiU"/>
          <w:b/>
          <w:lang w:eastAsia="zh-CN"/>
        </w:rPr>
      </w:pPr>
    </w:p>
    <w:p w:rsidR="00F24ECA" w:rsidRDefault="00F24ECA" w:rsidP="00146734">
      <w:pPr>
        <w:jc w:val="center"/>
        <w:rPr>
          <w:rFonts w:eastAsia="PMingLiU"/>
          <w:b/>
          <w:lang w:eastAsia="zh-CN"/>
        </w:rPr>
      </w:pPr>
    </w:p>
    <w:p w:rsidR="00F24ECA" w:rsidRPr="00146734" w:rsidRDefault="00F24ECA" w:rsidP="00146734">
      <w:pPr>
        <w:jc w:val="center"/>
        <w:rPr>
          <w:b/>
        </w:rPr>
      </w:pPr>
    </w:p>
    <w:p w:rsidR="00F24ECA" w:rsidRPr="00146734" w:rsidRDefault="00F24ECA"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F24ECA" w:rsidRDefault="00F24ECA"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9"/>
    <w:p w:rsidR="00F24ECA" w:rsidRPr="00146734" w:rsidRDefault="00F24ECA" w:rsidP="00146734">
      <w:pPr>
        <w:tabs>
          <w:tab w:val="left" w:pos="567"/>
        </w:tabs>
        <w:jc w:val="center"/>
        <w:rPr>
          <w:b/>
          <w:noProof w:val="0"/>
        </w:rPr>
      </w:pPr>
    </w:p>
    <w:p w:rsidR="00F24ECA" w:rsidRPr="00146734" w:rsidRDefault="00F24ECA"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F24ECA"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24ECA" w:rsidRPr="00146734" w:rsidRDefault="00F24ECA" w:rsidP="00146734">
            <w:pPr>
              <w:jc w:val="center"/>
              <w:rPr>
                <w:b/>
                <w:bCs/>
              </w:rPr>
            </w:pPr>
            <w:r w:rsidRPr="00146734">
              <w:rPr>
                <w:b/>
                <w:bCs/>
              </w:rPr>
              <w:t>Nr</w:t>
            </w:r>
          </w:p>
          <w:p w:rsidR="00F24ECA" w:rsidRPr="00146734" w:rsidRDefault="00F24ECA"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F24ECA" w:rsidRPr="00146734" w:rsidRDefault="00F24ECA"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F24ECA" w:rsidRPr="00146734" w:rsidRDefault="00F24ECA"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F24ECA" w:rsidRPr="00146734" w:rsidRDefault="00F24ECA"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F24ECA" w:rsidRPr="00146734" w:rsidRDefault="00F24ECA"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F24ECA" w:rsidRPr="00146734" w:rsidRDefault="00F24ECA" w:rsidP="00146734">
            <w:pPr>
              <w:jc w:val="center"/>
              <w:rPr>
                <w:b/>
                <w:bCs/>
              </w:rPr>
            </w:pPr>
            <w:r w:rsidRPr="00146734">
              <w:rPr>
                <w:b/>
                <w:bCs/>
              </w:rPr>
              <w:t xml:space="preserve">Perioada de </w:t>
            </w:r>
            <w:r>
              <w:rPr>
                <w:b/>
                <w:bCs/>
              </w:rPr>
              <w:t>livrare/prestare</w:t>
            </w:r>
            <w:r w:rsidRPr="00146734">
              <w:rPr>
                <w:b/>
                <w:bCs/>
              </w:rPr>
              <w:t xml:space="preserve"> (luni)</w:t>
            </w:r>
          </w:p>
        </w:tc>
      </w:tr>
      <w:tr w:rsidR="00F24ECA"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F24ECA" w:rsidRPr="00146734" w:rsidRDefault="00F24ECA"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1440"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2147"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1843"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1559"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r>
      <w:tr w:rsidR="00F24ECA"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F24ECA" w:rsidRPr="00146734" w:rsidRDefault="00F24ECA"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1440"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2147"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1843"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1559"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r>
      <w:tr w:rsidR="00F24ECA"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F24ECA" w:rsidRPr="00146734" w:rsidRDefault="00F24ECA"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1440"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2147"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1843"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c>
          <w:tcPr>
            <w:tcW w:w="1559" w:type="dxa"/>
            <w:tcBorders>
              <w:top w:val="nil"/>
              <w:left w:val="nil"/>
              <w:bottom w:val="single" w:sz="4" w:space="0" w:color="auto"/>
              <w:right w:val="single" w:sz="4" w:space="0" w:color="auto"/>
            </w:tcBorders>
            <w:vAlign w:val="center"/>
          </w:tcPr>
          <w:p w:rsidR="00F24ECA" w:rsidRPr="00146734" w:rsidRDefault="00F24ECA" w:rsidP="00146734">
            <w:pPr>
              <w:jc w:val="center"/>
            </w:pPr>
            <w:r w:rsidRPr="00146734">
              <w:t> </w:t>
            </w:r>
          </w:p>
        </w:tc>
      </w:tr>
    </w:tbl>
    <w:p w:rsidR="00F24ECA" w:rsidRDefault="00F24ECA" w:rsidP="00146734">
      <w:pPr>
        <w:jc w:val="both"/>
        <w:rPr>
          <w:vertAlign w:val="superscript"/>
        </w:rPr>
      </w:pPr>
    </w:p>
    <w:p w:rsidR="00F24ECA" w:rsidRPr="00146734" w:rsidRDefault="00F24ECA"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F24ECA" w:rsidRPr="00146734" w:rsidRDefault="00F24ECA" w:rsidP="00146734">
      <w:pPr>
        <w:jc w:val="both"/>
        <w:rPr>
          <w:rFonts w:eastAsia="PMingLiU"/>
          <w:lang w:eastAsia="zh-CN"/>
        </w:rPr>
      </w:pPr>
      <w:r w:rsidRPr="00146734">
        <w:rPr>
          <w:rFonts w:eastAsia="PMingLiU"/>
          <w:lang w:eastAsia="zh-CN"/>
        </w:rPr>
        <w:t>Semnat: ________________________________________</w:t>
      </w:r>
    </w:p>
    <w:p w:rsidR="00F24ECA" w:rsidRPr="00146734" w:rsidRDefault="00F24ECA" w:rsidP="00146734">
      <w:pPr>
        <w:jc w:val="both"/>
        <w:rPr>
          <w:rFonts w:eastAsia="PMingLiU"/>
          <w:lang w:eastAsia="zh-CN"/>
        </w:rPr>
      </w:pPr>
      <w:r w:rsidRPr="00146734">
        <w:rPr>
          <w:rFonts w:eastAsia="PMingLiU"/>
          <w:lang w:eastAsia="zh-CN"/>
        </w:rPr>
        <w:t>Nume: _________________________________________</w:t>
      </w:r>
    </w:p>
    <w:p w:rsidR="00F24ECA" w:rsidRPr="00146734" w:rsidRDefault="00F24ECA" w:rsidP="00146734">
      <w:pPr>
        <w:jc w:val="both"/>
        <w:rPr>
          <w:rFonts w:eastAsia="PMingLiU"/>
          <w:lang w:eastAsia="zh-CN"/>
        </w:rPr>
      </w:pPr>
      <w:r w:rsidRPr="00146734">
        <w:rPr>
          <w:rFonts w:eastAsia="PMingLiU"/>
          <w:lang w:eastAsia="zh-CN"/>
        </w:rPr>
        <w:t>Funcţia în cadrul firmei: ___________________________</w:t>
      </w:r>
    </w:p>
    <w:p w:rsidR="00F24ECA" w:rsidRPr="00EC7C12" w:rsidRDefault="00F24ECA" w:rsidP="00EC7C12">
      <w:pPr>
        <w:jc w:val="both"/>
        <w:rPr>
          <w:rFonts w:eastAsia="PMingLiU"/>
          <w:lang w:eastAsia="zh-CN"/>
        </w:rPr>
      </w:pPr>
      <w:r w:rsidRPr="00146734">
        <w:rPr>
          <w:rFonts w:eastAsia="PMingLiU"/>
          <w:lang w:eastAsia="zh-CN"/>
        </w:rPr>
        <w:t>Denumirea firmei: _______________________________</w:t>
      </w: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Pr="004268D8" w:rsidRDefault="00F24ECA" w:rsidP="00CF101D">
      <w:pPr>
        <w:jc w:val="right"/>
        <w:rPr>
          <w:noProof w:val="0"/>
          <w:lang w:val="pt-BR"/>
        </w:rPr>
      </w:pPr>
    </w:p>
    <w:p w:rsidR="00F24ECA" w:rsidRPr="004268D8" w:rsidRDefault="00F24ECA" w:rsidP="00CF101D">
      <w:pPr>
        <w:jc w:val="right"/>
        <w:rPr>
          <w:noProof w:val="0"/>
          <w:sz w:val="22"/>
          <w:szCs w:val="22"/>
          <w:lang w:val="pt-BR"/>
        </w:rPr>
      </w:pPr>
      <w:r w:rsidRPr="004268D8">
        <w:rPr>
          <w:noProof w:val="0"/>
          <w:lang w:val="pt-BR"/>
        </w:rPr>
        <w:t>Anexa nr. 13</w:t>
      </w:r>
    </w:p>
    <w:p w:rsidR="00F24ECA" w:rsidRPr="00D22624" w:rsidRDefault="00F24ECA" w:rsidP="00CF101D">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CF101D">
      <w:pPr>
        <w:jc w:val="right"/>
        <w:rPr>
          <w:noProof w:val="0"/>
          <w:lang w:val="it-IT"/>
        </w:rPr>
      </w:pPr>
      <w:r w:rsidRPr="0003591A">
        <w:rPr>
          <w:noProof w:val="0"/>
          <w:lang w:val="it-IT"/>
        </w:rPr>
        <w:t>din “____” ________ 20___</w:t>
      </w: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Pr="00B927F6" w:rsidRDefault="00F24ECA" w:rsidP="00EC7C12">
      <w:pPr>
        <w:spacing w:line="276" w:lineRule="auto"/>
        <w:jc w:val="center"/>
        <w:rPr>
          <w:rFonts w:eastAsia="PMingLiU"/>
          <w:b/>
          <w:noProof w:val="0"/>
          <w:lang w:eastAsia="zh-CN"/>
        </w:rPr>
      </w:pPr>
    </w:p>
    <w:p w:rsidR="00F24ECA" w:rsidRPr="00B927F6" w:rsidRDefault="00F24ECA"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F24ECA" w:rsidRPr="00B927F6" w:rsidRDefault="00F24ECA"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F24ECA" w:rsidRPr="00B927F6" w:rsidRDefault="00F24ECA"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F24ECA" w:rsidRPr="00B927F6" w:rsidTr="000F0030">
        <w:trPr>
          <w:trHeight w:val="700"/>
        </w:trPr>
        <w:tc>
          <w:tcPr>
            <w:tcW w:w="720" w:type="dxa"/>
          </w:tcPr>
          <w:p w:rsidR="00F24ECA" w:rsidRPr="00B927F6" w:rsidRDefault="00F24ECA" w:rsidP="00BE0197">
            <w:pPr>
              <w:tabs>
                <w:tab w:val="left" w:pos="567"/>
                <w:tab w:val="left" w:pos="1134"/>
              </w:tabs>
              <w:ind w:left="360"/>
              <w:jc w:val="both"/>
              <w:outlineLvl w:val="0"/>
              <w:rPr>
                <w:b/>
              </w:rPr>
            </w:pPr>
          </w:p>
          <w:p w:rsidR="00F24ECA" w:rsidRPr="00B927F6" w:rsidRDefault="00F24ECA" w:rsidP="000F0030">
            <w:pPr>
              <w:tabs>
                <w:tab w:val="left" w:pos="567"/>
              </w:tabs>
              <w:jc w:val="both"/>
              <w:rPr>
                <w:b/>
              </w:rPr>
            </w:pPr>
            <w:r w:rsidRPr="00A227F2">
              <w:rPr>
                <w:b/>
              </w:rPr>
              <w:t>Nr.</w:t>
            </w:r>
          </w:p>
          <w:p w:rsidR="00F24ECA" w:rsidRPr="00B927F6" w:rsidRDefault="00F24ECA" w:rsidP="000F0030">
            <w:pPr>
              <w:tabs>
                <w:tab w:val="left" w:pos="567"/>
              </w:tabs>
              <w:jc w:val="both"/>
              <w:rPr>
                <w:b/>
              </w:rPr>
            </w:pPr>
            <w:r w:rsidRPr="00A227F2">
              <w:rPr>
                <w:b/>
              </w:rPr>
              <w:t>d/o</w:t>
            </w:r>
          </w:p>
        </w:tc>
        <w:tc>
          <w:tcPr>
            <w:tcW w:w="4680" w:type="dxa"/>
            <w:vAlign w:val="center"/>
          </w:tcPr>
          <w:p w:rsidR="00F24ECA" w:rsidRPr="00B927F6" w:rsidRDefault="00F24ECA"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F24ECA" w:rsidRPr="00B927F6" w:rsidRDefault="00F24ECA" w:rsidP="00BE0197">
            <w:pPr>
              <w:tabs>
                <w:tab w:val="left" w:pos="567"/>
                <w:tab w:val="left" w:pos="1134"/>
              </w:tabs>
              <w:ind w:left="360"/>
              <w:jc w:val="center"/>
              <w:outlineLvl w:val="0"/>
              <w:rPr>
                <w:b/>
              </w:rPr>
            </w:pPr>
          </w:p>
          <w:p w:rsidR="00F24ECA" w:rsidRPr="00B927F6" w:rsidRDefault="00F24ECA"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F24ECA" w:rsidRPr="00B927F6" w:rsidRDefault="00F24ECA"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F24ECA" w:rsidRPr="00B927F6" w:rsidRDefault="00F24ECA" w:rsidP="00BE0197">
            <w:pPr>
              <w:tabs>
                <w:tab w:val="left" w:pos="567"/>
                <w:tab w:val="left" w:pos="1134"/>
              </w:tabs>
              <w:ind w:left="360"/>
              <w:jc w:val="center"/>
              <w:outlineLvl w:val="0"/>
              <w:rPr>
                <w:b/>
              </w:rPr>
            </w:pPr>
          </w:p>
          <w:p w:rsidR="00F24ECA" w:rsidRPr="00B927F6" w:rsidRDefault="00F24ECA" w:rsidP="000F0030">
            <w:pPr>
              <w:tabs>
                <w:tab w:val="left" w:pos="567"/>
              </w:tabs>
              <w:jc w:val="center"/>
              <w:rPr>
                <w:b/>
              </w:rPr>
            </w:pPr>
            <w:r w:rsidRPr="00A227F2">
              <w:rPr>
                <w:b/>
              </w:rPr>
              <w:t>Asigurate din dotare</w:t>
            </w:r>
          </w:p>
        </w:tc>
        <w:tc>
          <w:tcPr>
            <w:tcW w:w="1544" w:type="dxa"/>
            <w:vAlign w:val="center"/>
          </w:tcPr>
          <w:p w:rsidR="00F24ECA" w:rsidRPr="00B927F6" w:rsidRDefault="00F24ECA" w:rsidP="00BE0197">
            <w:pPr>
              <w:tabs>
                <w:tab w:val="left" w:pos="567"/>
                <w:tab w:val="left" w:pos="1134"/>
              </w:tabs>
              <w:ind w:left="360"/>
              <w:jc w:val="center"/>
              <w:outlineLvl w:val="0"/>
              <w:rPr>
                <w:b/>
              </w:rPr>
            </w:pPr>
          </w:p>
          <w:p w:rsidR="00F24ECA" w:rsidRPr="00B927F6" w:rsidRDefault="00F24ECA"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F24ECA" w:rsidRPr="00B927F6" w:rsidTr="000F0030">
        <w:trPr>
          <w:trHeight w:val="240"/>
        </w:trPr>
        <w:tc>
          <w:tcPr>
            <w:tcW w:w="720" w:type="dxa"/>
          </w:tcPr>
          <w:p w:rsidR="00F24ECA" w:rsidRPr="00B927F6" w:rsidRDefault="00F24ECA" w:rsidP="000F0030">
            <w:pPr>
              <w:tabs>
                <w:tab w:val="left" w:pos="567"/>
              </w:tabs>
              <w:jc w:val="both"/>
              <w:rPr>
                <w:b/>
              </w:rPr>
            </w:pPr>
            <w:r w:rsidRPr="00D7570D">
              <w:rPr>
                <w:b/>
              </w:rPr>
              <w:t>0</w:t>
            </w:r>
          </w:p>
        </w:tc>
        <w:tc>
          <w:tcPr>
            <w:tcW w:w="4680" w:type="dxa"/>
          </w:tcPr>
          <w:p w:rsidR="00F24ECA" w:rsidRPr="00B927F6" w:rsidRDefault="00F24ECA" w:rsidP="000F0030">
            <w:pPr>
              <w:tabs>
                <w:tab w:val="left" w:pos="567"/>
              </w:tabs>
              <w:jc w:val="both"/>
              <w:rPr>
                <w:b/>
              </w:rPr>
            </w:pPr>
            <w:r w:rsidRPr="00D7570D">
              <w:rPr>
                <w:b/>
              </w:rPr>
              <w:t xml:space="preserve">                             1</w:t>
            </w:r>
          </w:p>
        </w:tc>
        <w:tc>
          <w:tcPr>
            <w:tcW w:w="1260" w:type="dxa"/>
          </w:tcPr>
          <w:p w:rsidR="00F24ECA" w:rsidRPr="00B927F6" w:rsidRDefault="00F24ECA" w:rsidP="000F0030">
            <w:pPr>
              <w:tabs>
                <w:tab w:val="left" w:pos="567"/>
              </w:tabs>
              <w:jc w:val="both"/>
              <w:rPr>
                <w:b/>
              </w:rPr>
            </w:pPr>
            <w:r w:rsidRPr="0003591A">
              <w:rPr>
                <w:b/>
              </w:rPr>
              <w:t>2</w:t>
            </w:r>
          </w:p>
        </w:tc>
        <w:tc>
          <w:tcPr>
            <w:tcW w:w="1289" w:type="dxa"/>
          </w:tcPr>
          <w:p w:rsidR="00F24ECA" w:rsidRPr="00B927F6" w:rsidRDefault="00F24ECA" w:rsidP="000F0030">
            <w:pPr>
              <w:tabs>
                <w:tab w:val="left" w:pos="567"/>
              </w:tabs>
              <w:jc w:val="both"/>
              <w:rPr>
                <w:b/>
              </w:rPr>
            </w:pPr>
            <w:r w:rsidRPr="0003591A">
              <w:rPr>
                <w:b/>
              </w:rPr>
              <w:t>3</w:t>
            </w:r>
          </w:p>
        </w:tc>
        <w:tc>
          <w:tcPr>
            <w:tcW w:w="1544" w:type="dxa"/>
          </w:tcPr>
          <w:p w:rsidR="00F24ECA" w:rsidRPr="00B927F6" w:rsidRDefault="00F24ECA" w:rsidP="000F0030">
            <w:pPr>
              <w:tabs>
                <w:tab w:val="left" w:pos="567"/>
              </w:tabs>
              <w:jc w:val="both"/>
              <w:rPr>
                <w:b/>
              </w:rPr>
            </w:pPr>
            <w:r w:rsidRPr="0003591A">
              <w:rPr>
                <w:b/>
              </w:rPr>
              <w:t>4</w:t>
            </w:r>
          </w:p>
        </w:tc>
      </w:tr>
      <w:tr w:rsidR="00F24ECA" w:rsidRPr="00B927F6" w:rsidTr="000F0030">
        <w:trPr>
          <w:trHeight w:val="240"/>
        </w:trPr>
        <w:tc>
          <w:tcPr>
            <w:tcW w:w="720" w:type="dxa"/>
          </w:tcPr>
          <w:p w:rsidR="00F24ECA" w:rsidRPr="00B927F6" w:rsidRDefault="00F24ECA" w:rsidP="000F0030">
            <w:pPr>
              <w:tabs>
                <w:tab w:val="left" w:pos="567"/>
              </w:tabs>
              <w:jc w:val="both"/>
            </w:pPr>
            <w:r w:rsidRPr="0003591A">
              <w:t>1.</w:t>
            </w:r>
          </w:p>
        </w:tc>
        <w:tc>
          <w:tcPr>
            <w:tcW w:w="4680" w:type="dxa"/>
          </w:tcPr>
          <w:p w:rsidR="00F24ECA" w:rsidRPr="00B927F6" w:rsidRDefault="00F24ECA" w:rsidP="000F0030">
            <w:pPr>
              <w:keepNext/>
              <w:keepLines/>
              <w:tabs>
                <w:tab w:val="left" w:pos="567"/>
              </w:tabs>
              <w:spacing w:before="200"/>
              <w:jc w:val="both"/>
              <w:outlineLvl w:val="2"/>
            </w:pPr>
          </w:p>
        </w:tc>
        <w:tc>
          <w:tcPr>
            <w:tcW w:w="1260" w:type="dxa"/>
          </w:tcPr>
          <w:p w:rsidR="00F24ECA" w:rsidRPr="00B927F6" w:rsidRDefault="00F24ECA" w:rsidP="000F0030">
            <w:pPr>
              <w:keepNext/>
              <w:keepLines/>
              <w:tabs>
                <w:tab w:val="left" w:pos="567"/>
              </w:tabs>
              <w:spacing w:before="200"/>
              <w:jc w:val="both"/>
              <w:outlineLvl w:val="2"/>
            </w:pPr>
          </w:p>
        </w:tc>
        <w:tc>
          <w:tcPr>
            <w:tcW w:w="1289" w:type="dxa"/>
          </w:tcPr>
          <w:p w:rsidR="00F24ECA" w:rsidRPr="00B927F6" w:rsidRDefault="00F24ECA" w:rsidP="000F0030">
            <w:pPr>
              <w:keepNext/>
              <w:keepLines/>
              <w:tabs>
                <w:tab w:val="left" w:pos="567"/>
              </w:tabs>
              <w:spacing w:before="200"/>
              <w:jc w:val="both"/>
              <w:outlineLvl w:val="2"/>
            </w:pPr>
          </w:p>
        </w:tc>
        <w:tc>
          <w:tcPr>
            <w:tcW w:w="1544" w:type="dxa"/>
          </w:tcPr>
          <w:p w:rsidR="00F24ECA" w:rsidRPr="00B927F6" w:rsidRDefault="00F24ECA" w:rsidP="000F0030">
            <w:pPr>
              <w:keepNext/>
              <w:keepLines/>
              <w:tabs>
                <w:tab w:val="left" w:pos="567"/>
              </w:tabs>
              <w:spacing w:before="200"/>
              <w:jc w:val="both"/>
              <w:outlineLvl w:val="2"/>
            </w:pPr>
          </w:p>
        </w:tc>
      </w:tr>
      <w:tr w:rsidR="00F24ECA" w:rsidRPr="00B927F6" w:rsidTr="000F0030">
        <w:trPr>
          <w:trHeight w:val="240"/>
        </w:trPr>
        <w:tc>
          <w:tcPr>
            <w:tcW w:w="720" w:type="dxa"/>
          </w:tcPr>
          <w:p w:rsidR="00F24ECA" w:rsidRPr="00B927F6" w:rsidRDefault="00F24ECA" w:rsidP="000F0030">
            <w:pPr>
              <w:tabs>
                <w:tab w:val="left" w:pos="567"/>
              </w:tabs>
              <w:jc w:val="both"/>
            </w:pPr>
            <w:r w:rsidRPr="0003591A">
              <w:t>2.</w:t>
            </w:r>
          </w:p>
        </w:tc>
        <w:tc>
          <w:tcPr>
            <w:tcW w:w="4680" w:type="dxa"/>
          </w:tcPr>
          <w:p w:rsidR="00F24ECA" w:rsidRPr="00B927F6" w:rsidRDefault="00F24ECA" w:rsidP="000F0030">
            <w:pPr>
              <w:keepNext/>
              <w:keepLines/>
              <w:tabs>
                <w:tab w:val="left" w:pos="567"/>
              </w:tabs>
              <w:spacing w:before="200"/>
              <w:jc w:val="both"/>
              <w:outlineLvl w:val="2"/>
            </w:pPr>
          </w:p>
        </w:tc>
        <w:tc>
          <w:tcPr>
            <w:tcW w:w="1260" w:type="dxa"/>
          </w:tcPr>
          <w:p w:rsidR="00F24ECA" w:rsidRPr="00B927F6" w:rsidRDefault="00F24ECA" w:rsidP="000F0030">
            <w:pPr>
              <w:keepNext/>
              <w:keepLines/>
              <w:tabs>
                <w:tab w:val="left" w:pos="567"/>
              </w:tabs>
              <w:spacing w:before="200"/>
              <w:jc w:val="both"/>
              <w:outlineLvl w:val="2"/>
            </w:pPr>
          </w:p>
        </w:tc>
        <w:tc>
          <w:tcPr>
            <w:tcW w:w="1289" w:type="dxa"/>
          </w:tcPr>
          <w:p w:rsidR="00F24ECA" w:rsidRPr="00B927F6" w:rsidRDefault="00F24ECA" w:rsidP="000F0030">
            <w:pPr>
              <w:keepNext/>
              <w:keepLines/>
              <w:tabs>
                <w:tab w:val="left" w:pos="567"/>
              </w:tabs>
              <w:spacing w:before="200"/>
              <w:jc w:val="both"/>
              <w:outlineLvl w:val="2"/>
            </w:pPr>
          </w:p>
        </w:tc>
        <w:tc>
          <w:tcPr>
            <w:tcW w:w="1544" w:type="dxa"/>
          </w:tcPr>
          <w:p w:rsidR="00F24ECA" w:rsidRPr="00B927F6" w:rsidRDefault="00F24ECA" w:rsidP="000F0030">
            <w:pPr>
              <w:keepNext/>
              <w:keepLines/>
              <w:tabs>
                <w:tab w:val="left" w:pos="567"/>
              </w:tabs>
              <w:spacing w:before="200"/>
              <w:jc w:val="both"/>
              <w:outlineLvl w:val="2"/>
            </w:pPr>
          </w:p>
        </w:tc>
      </w:tr>
      <w:tr w:rsidR="00F24ECA" w:rsidRPr="00B927F6" w:rsidTr="000F0030">
        <w:trPr>
          <w:trHeight w:val="240"/>
        </w:trPr>
        <w:tc>
          <w:tcPr>
            <w:tcW w:w="720" w:type="dxa"/>
          </w:tcPr>
          <w:p w:rsidR="00F24ECA" w:rsidRPr="00B927F6" w:rsidRDefault="00F24ECA" w:rsidP="000F0030">
            <w:pPr>
              <w:tabs>
                <w:tab w:val="left" w:pos="567"/>
              </w:tabs>
              <w:jc w:val="both"/>
            </w:pPr>
            <w:r w:rsidRPr="0003591A">
              <w:t>3.</w:t>
            </w:r>
          </w:p>
        </w:tc>
        <w:tc>
          <w:tcPr>
            <w:tcW w:w="4680" w:type="dxa"/>
          </w:tcPr>
          <w:p w:rsidR="00F24ECA" w:rsidRPr="00B927F6" w:rsidRDefault="00F24ECA" w:rsidP="000F0030">
            <w:pPr>
              <w:keepNext/>
              <w:keepLines/>
              <w:tabs>
                <w:tab w:val="left" w:pos="567"/>
              </w:tabs>
              <w:spacing w:before="200"/>
              <w:jc w:val="both"/>
              <w:outlineLvl w:val="2"/>
            </w:pPr>
          </w:p>
        </w:tc>
        <w:tc>
          <w:tcPr>
            <w:tcW w:w="1260" w:type="dxa"/>
          </w:tcPr>
          <w:p w:rsidR="00F24ECA" w:rsidRPr="00B927F6" w:rsidRDefault="00F24ECA" w:rsidP="000F0030">
            <w:pPr>
              <w:keepNext/>
              <w:keepLines/>
              <w:tabs>
                <w:tab w:val="left" w:pos="567"/>
              </w:tabs>
              <w:spacing w:before="200"/>
              <w:jc w:val="both"/>
              <w:outlineLvl w:val="2"/>
            </w:pPr>
          </w:p>
        </w:tc>
        <w:tc>
          <w:tcPr>
            <w:tcW w:w="1289" w:type="dxa"/>
          </w:tcPr>
          <w:p w:rsidR="00F24ECA" w:rsidRPr="00B927F6" w:rsidRDefault="00F24ECA" w:rsidP="000F0030">
            <w:pPr>
              <w:keepNext/>
              <w:keepLines/>
              <w:tabs>
                <w:tab w:val="left" w:pos="567"/>
              </w:tabs>
              <w:spacing w:before="200"/>
              <w:jc w:val="both"/>
              <w:outlineLvl w:val="2"/>
            </w:pPr>
          </w:p>
        </w:tc>
        <w:tc>
          <w:tcPr>
            <w:tcW w:w="1544" w:type="dxa"/>
          </w:tcPr>
          <w:p w:rsidR="00F24ECA" w:rsidRPr="00B927F6" w:rsidRDefault="00F24ECA" w:rsidP="000F0030">
            <w:pPr>
              <w:keepNext/>
              <w:keepLines/>
              <w:tabs>
                <w:tab w:val="left" w:pos="567"/>
              </w:tabs>
              <w:spacing w:before="200"/>
              <w:jc w:val="both"/>
              <w:outlineLvl w:val="2"/>
            </w:pPr>
          </w:p>
        </w:tc>
      </w:tr>
      <w:tr w:rsidR="00F24ECA" w:rsidRPr="00B927F6" w:rsidTr="000F0030">
        <w:trPr>
          <w:trHeight w:val="240"/>
        </w:trPr>
        <w:tc>
          <w:tcPr>
            <w:tcW w:w="720" w:type="dxa"/>
          </w:tcPr>
          <w:p w:rsidR="00F24ECA" w:rsidRPr="00B927F6" w:rsidRDefault="00F24ECA" w:rsidP="000F0030">
            <w:pPr>
              <w:tabs>
                <w:tab w:val="left" w:pos="567"/>
              </w:tabs>
              <w:jc w:val="both"/>
            </w:pPr>
            <w:r w:rsidRPr="0003591A">
              <w:t>.</w:t>
            </w:r>
          </w:p>
        </w:tc>
        <w:tc>
          <w:tcPr>
            <w:tcW w:w="4680" w:type="dxa"/>
          </w:tcPr>
          <w:p w:rsidR="00F24ECA" w:rsidRPr="00B927F6" w:rsidRDefault="00F24ECA" w:rsidP="000F0030">
            <w:pPr>
              <w:keepNext/>
              <w:keepLines/>
              <w:tabs>
                <w:tab w:val="left" w:pos="567"/>
              </w:tabs>
              <w:spacing w:before="200"/>
              <w:jc w:val="both"/>
              <w:outlineLvl w:val="2"/>
            </w:pPr>
          </w:p>
        </w:tc>
        <w:tc>
          <w:tcPr>
            <w:tcW w:w="1260" w:type="dxa"/>
          </w:tcPr>
          <w:p w:rsidR="00F24ECA" w:rsidRPr="00B927F6" w:rsidRDefault="00F24ECA" w:rsidP="000F0030">
            <w:pPr>
              <w:keepNext/>
              <w:keepLines/>
              <w:tabs>
                <w:tab w:val="left" w:pos="567"/>
              </w:tabs>
              <w:spacing w:before="200"/>
              <w:jc w:val="both"/>
              <w:outlineLvl w:val="2"/>
            </w:pPr>
          </w:p>
        </w:tc>
        <w:tc>
          <w:tcPr>
            <w:tcW w:w="1289" w:type="dxa"/>
          </w:tcPr>
          <w:p w:rsidR="00F24ECA" w:rsidRPr="00B927F6" w:rsidRDefault="00F24ECA" w:rsidP="000F0030">
            <w:pPr>
              <w:keepNext/>
              <w:keepLines/>
              <w:tabs>
                <w:tab w:val="left" w:pos="567"/>
              </w:tabs>
              <w:spacing w:before="200"/>
              <w:jc w:val="both"/>
              <w:outlineLvl w:val="2"/>
            </w:pPr>
          </w:p>
        </w:tc>
        <w:tc>
          <w:tcPr>
            <w:tcW w:w="1544" w:type="dxa"/>
          </w:tcPr>
          <w:p w:rsidR="00F24ECA" w:rsidRPr="00B927F6" w:rsidRDefault="00F24ECA" w:rsidP="000F0030">
            <w:pPr>
              <w:keepNext/>
              <w:keepLines/>
              <w:tabs>
                <w:tab w:val="left" w:pos="567"/>
              </w:tabs>
              <w:spacing w:before="200"/>
              <w:jc w:val="both"/>
              <w:outlineLvl w:val="2"/>
            </w:pPr>
          </w:p>
        </w:tc>
      </w:tr>
      <w:tr w:rsidR="00F24ECA" w:rsidRPr="00B927F6" w:rsidTr="000F0030">
        <w:trPr>
          <w:trHeight w:val="240"/>
        </w:trPr>
        <w:tc>
          <w:tcPr>
            <w:tcW w:w="720" w:type="dxa"/>
          </w:tcPr>
          <w:p w:rsidR="00F24ECA" w:rsidRPr="00B927F6" w:rsidRDefault="00F24ECA" w:rsidP="000F0030">
            <w:pPr>
              <w:keepNext/>
              <w:keepLines/>
              <w:tabs>
                <w:tab w:val="left" w:pos="567"/>
              </w:tabs>
              <w:spacing w:before="200"/>
              <w:jc w:val="both"/>
              <w:outlineLvl w:val="2"/>
            </w:pPr>
          </w:p>
        </w:tc>
        <w:tc>
          <w:tcPr>
            <w:tcW w:w="4680" w:type="dxa"/>
          </w:tcPr>
          <w:p w:rsidR="00F24ECA" w:rsidRPr="00B927F6" w:rsidRDefault="00F24ECA" w:rsidP="000F0030">
            <w:pPr>
              <w:keepNext/>
              <w:keepLines/>
              <w:tabs>
                <w:tab w:val="left" w:pos="567"/>
              </w:tabs>
              <w:spacing w:before="200"/>
              <w:jc w:val="both"/>
              <w:outlineLvl w:val="2"/>
            </w:pPr>
          </w:p>
        </w:tc>
        <w:tc>
          <w:tcPr>
            <w:tcW w:w="1260" w:type="dxa"/>
          </w:tcPr>
          <w:p w:rsidR="00F24ECA" w:rsidRPr="00B927F6" w:rsidRDefault="00F24ECA" w:rsidP="000F0030">
            <w:pPr>
              <w:keepNext/>
              <w:keepLines/>
              <w:tabs>
                <w:tab w:val="left" w:pos="567"/>
              </w:tabs>
              <w:spacing w:before="200"/>
              <w:jc w:val="both"/>
              <w:outlineLvl w:val="2"/>
            </w:pPr>
          </w:p>
        </w:tc>
        <w:tc>
          <w:tcPr>
            <w:tcW w:w="1289" w:type="dxa"/>
          </w:tcPr>
          <w:p w:rsidR="00F24ECA" w:rsidRPr="00B927F6" w:rsidRDefault="00F24ECA" w:rsidP="000F0030">
            <w:pPr>
              <w:keepNext/>
              <w:keepLines/>
              <w:tabs>
                <w:tab w:val="left" w:pos="567"/>
              </w:tabs>
              <w:spacing w:before="200"/>
              <w:jc w:val="both"/>
              <w:outlineLvl w:val="2"/>
            </w:pPr>
          </w:p>
        </w:tc>
        <w:tc>
          <w:tcPr>
            <w:tcW w:w="1544" w:type="dxa"/>
          </w:tcPr>
          <w:p w:rsidR="00F24ECA" w:rsidRPr="00B927F6" w:rsidRDefault="00F24ECA" w:rsidP="000F0030">
            <w:pPr>
              <w:keepNext/>
              <w:keepLines/>
              <w:tabs>
                <w:tab w:val="left" w:pos="567"/>
              </w:tabs>
              <w:spacing w:before="200"/>
              <w:jc w:val="both"/>
              <w:outlineLvl w:val="2"/>
            </w:pPr>
          </w:p>
        </w:tc>
      </w:tr>
      <w:tr w:rsidR="00F24ECA" w:rsidRPr="00B927F6" w:rsidTr="000F0030">
        <w:trPr>
          <w:trHeight w:val="240"/>
        </w:trPr>
        <w:tc>
          <w:tcPr>
            <w:tcW w:w="720" w:type="dxa"/>
          </w:tcPr>
          <w:p w:rsidR="00F24ECA" w:rsidRPr="00B927F6" w:rsidRDefault="00F24ECA" w:rsidP="000F0030">
            <w:pPr>
              <w:tabs>
                <w:tab w:val="left" w:pos="567"/>
              </w:tabs>
              <w:jc w:val="both"/>
            </w:pPr>
            <w:r w:rsidRPr="0003591A">
              <w:t>n</w:t>
            </w:r>
          </w:p>
        </w:tc>
        <w:tc>
          <w:tcPr>
            <w:tcW w:w="4680" w:type="dxa"/>
          </w:tcPr>
          <w:p w:rsidR="00F24ECA" w:rsidRPr="00B927F6" w:rsidRDefault="00F24ECA" w:rsidP="000F0030">
            <w:pPr>
              <w:keepNext/>
              <w:keepLines/>
              <w:tabs>
                <w:tab w:val="left" w:pos="567"/>
              </w:tabs>
              <w:spacing w:before="200"/>
              <w:jc w:val="both"/>
              <w:outlineLvl w:val="2"/>
            </w:pPr>
          </w:p>
        </w:tc>
        <w:tc>
          <w:tcPr>
            <w:tcW w:w="1260" w:type="dxa"/>
          </w:tcPr>
          <w:p w:rsidR="00F24ECA" w:rsidRPr="00B927F6" w:rsidRDefault="00F24ECA" w:rsidP="000F0030">
            <w:pPr>
              <w:keepNext/>
              <w:keepLines/>
              <w:tabs>
                <w:tab w:val="left" w:pos="567"/>
              </w:tabs>
              <w:spacing w:before="200"/>
              <w:jc w:val="both"/>
              <w:outlineLvl w:val="2"/>
            </w:pPr>
          </w:p>
        </w:tc>
        <w:tc>
          <w:tcPr>
            <w:tcW w:w="1289" w:type="dxa"/>
          </w:tcPr>
          <w:p w:rsidR="00F24ECA" w:rsidRPr="00B927F6" w:rsidRDefault="00F24ECA" w:rsidP="000F0030">
            <w:pPr>
              <w:keepNext/>
              <w:keepLines/>
              <w:tabs>
                <w:tab w:val="left" w:pos="567"/>
              </w:tabs>
              <w:spacing w:before="200"/>
              <w:jc w:val="both"/>
              <w:outlineLvl w:val="2"/>
            </w:pPr>
          </w:p>
        </w:tc>
        <w:tc>
          <w:tcPr>
            <w:tcW w:w="1544" w:type="dxa"/>
          </w:tcPr>
          <w:p w:rsidR="00F24ECA" w:rsidRPr="00B927F6" w:rsidRDefault="00F24ECA" w:rsidP="000F0030">
            <w:pPr>
              <w:keepNext/>
              <w:keepLines/>
              <w:tabs>
                <w:tab w:val="left" w:pos="567"/>
              </w:tabs>
              <w:spacing w:before="200"/>
              <w:jc w:val="both"/>
              <w:outlineLvl w:val="2"/>
            </w:pPr>
          </w:p>
        </w:tc>
      </w:tr>
    </w:tbl>
    <w:p w:rsidR="00F24ECA" w:rsidRDefault="00F24ECA" w:rsidP="00EC7C12">
      <w:pPr>
        <w:jc w:val="both"/>
        <w:rPr>
          <w:rFonts w:eastAsia="PMingLiU"/>
          <w:lang w:eastAsia="zh-CN"/>
        </w:rPr>
      </w:pPr>
    </w:p>
    <w:p w:rsidR="00F24ECA" w:rsidRPr="00B927F6" w:rsidRDefault="00F24ECA" w:rsidP="00EC7C12">
      <w:pPr>
        <w:jc w:val="both"/>
        <w:rPr>
          <w:rFonts w:eastAsia="PMingLiU"/>
          <w:lang w:eastAsia="zh-CN"/>
        </w:rPr>
      </w:pPr>
      <w:r w:rsidRPr="0003591A">
        <w:rPr>
          <w:rFonts w:eastAsia="PMingLiU"/>
          <w:lang w:eastAsia="zh-CN"/>
        </w:rPr>
        <w:t>Semnat: _________________________________________</w:t>
      </w:r>
    </w:p>
    <w:p w:rsidR="00F24ECA" w:rsidRPr="00B927F6" w:rsidRDefault="00F24ECA" w:rsidP="00EC7C12">
      <w:pPr>
        <w:jc w:val="both"/>
        <w:rPr>
          <w:rFonts w:eastAsia="PMingLiU"/>
          <w:lang w:eastAsia="zh-CN"/>
        </w:rPr>
      </w:pPr>
      <w:r w:rsidRPr="0003591A">
        <w:rPr>
          <w:rFonts w:eastAsia="PMingLiU"/>
          <w:lang w:eastAsia="zh-CN"/>
        </w:rPr>
        <w:t>Nume: __________________________________________</w:t>
      </w:r>
    </w:p>
    <w:p w:rsidR="00F24ECA" w:rsidRPr="00B927F6" w:rsidRDefault="00F24ECA" w:rsidP="00EC7C12">
      <w:pPr>
        <w:jc w:val="both"/>
        <w:rPr>
          <w:rFonts w:eastAsia="PMingLiU"/>
          <w:lang w:eastAsia="zh-CN"/>
        </w:rPr>
      </w:pPr>
      <w:r w:rsidRPr="0003591A">
        <w:rPr>
          <w:rFonts w:eastAsia="PMingLiU"/>
          <w:lang w:eastAsia="zh-CN"/>
        </w:rPr>
        <w:t>Funcţia în cadrul firmei: ____________________________</w:t>
      </w:r>
    </w:p>
    <w:p w:rsidR="00F24ECA" w:rsidRPr="00B927F6" w:rsidRDefault="00F24ECA" w:rsidP="00EC7C12">
      <w:pPr>
        <w:jc w:val="both"/>
        <w:rPr>
          <w:rFonts w:eastAsia="PMingLiU"/>
          <w:lang w:eastAsia="zh-CN"/>
        </w:rPr>
      </w:pPr>
      <w:r w:rsidRPr="0003591A">
        <w:rPr>
          <w:rFonts w:eastAsia="PMingLiU"/>
          <w:lang w:eastAsia="zh-CN"/>
        </w:rPr>
        <w:t>Denumirea firmei: _________________________________</w:t>
      </w:r>
    </w:p>
    <w:p w:rsidR="00F24ECA" w:rsidRPr="00B927F6" w:rsidRDefault="00F24ECA" w:rsidP="00EC7C12">
      <w:pPr>
        <w:spacing w:after="200" w:line="276" w:lineRule="auto"/>
        <w:jc w:val="center"/>
        <w:rPr>
          <w:rFonts w:eastAsia="PMingLiU"/>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Pr="004B16DD" w:rsidRDefault="00F24ECA" w:rsidP="00CF101D">
      <w:pPr>
        <w:jc w:val="right"/>
        <w:rPr>
          <w:noProof w:val="0"/>
          <w:sz w:val="22"/>
          <w:szCs w:val="22"/>
          <w:lang w:val="it-IT"/>
        </w:rPr>
      </w:pPr>
      <w:r w:rsidRPr="00A30B00">
        <w:rPr>
          <w:noProof w:val="0"/>
          <w:lang w:val="it-IT"/>
        </w:rPr>
        <w:t>Anexa nr.</w:t>
      </w:r>
      <w:r>
        <w:rPr>
          <w:noProof w:val="0"/>
          <w:lang w:val="it-IT"/>
        </w:rPr>
        <w:t xml:space="preserve"> 14</w:t>
      </w:r>
    </w:p>
    <w:p w:rsidR="00F24ECA" w:rsidRPr="00D22624" w:rsidRDefault="00F24ECA" w:rsidP="00CF101D">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CF101D">
      <w:pPr>
        <w:jc w:val="right"/>
        <w:rPr>
          <w:noProof w:val="0"/>
          <w:lang w:val="it-IT"/>
        </w:rPr>
      </w:pPr>
      <w:r w:rsidRPr="0003591A">
        <w:rPr>
          <w:noProof w:val="0"/>
          <w:lang w:val="it-IT"/>
        </w:rPr>
        <w:t>din “____” ________ 20___</w:t>
      </w: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Pr="00B927F6" w:rsidRDefault="00F24ECA" w:rsidP="00EC7C12">
      <w:pPr>
        <w:ind w:firstLine="709"/>
        <w:jc w:val="center"/>
        <w:rPr>
          <w:rFonts w:eastAsia="PMingLiU"/>
          <w:b/>
          <w:lang w:eastAsia="zh-CN"/>
        </w:rPr>
      </w:pPr>
      <w:bookmarkStart w:id="97" w:name="_Hlk77771205"/>
      <w:r w:rsidRPr="0003591A">
        <w:rPr>
          <w:rFonts w:eastAsia="PMingLiU"/>
          <w:b/>
          <w:lang w:eastAsia="zh-CN"/>
        </w:rPr>
        <w:t>DECLARAŢIE</w:t>
      </w:r>
    </w:p>
    <w:p w:rsidR="00F24ECA" w:rsidRPr="00B927F6" w:rsidRDefault="00F24ECA"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F24ECA" w:rsidRPr="00B927F6" w:rsidRDefault="00F24ECA"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F24ECA" w:rsidRPr="00B927F6" w:rsidTr="000F0030">
        <w:trPr>
          <w:cantSplit/>
          <w:trHeight w:val="1942"/>
        </w:trPr>
        <w:tc>
          <w:tcPr>
            <w:tcW w:w="273" w:type="pct"/>
            <w:vAlign w:val="center"/>
          </w:tcPr>
          <w:p w:rsidR="00F24ECA" w:rsidRPr="00B927F6" w:rsidRDefault="00F24ECA" w:rsidP="000F0030">
            <w:pPr>
              <w:tabs>
                <w:tab w:val="left" w:pos="567"/>
              </w:tabs>
              <w:jc w:val="center"/>
              <w:rPr>
                <w:b/>
                <w:bCs/>
              </w:rPr>
            </w:pPr>
          </w:p>
          <w:p w:rsidR="00F24ECA" w:rsidRPr="00B927F6" w:rsidRDefault="00F24ECA" w:rsidP="000F0030">
            <w:pPr>
              <w:tabs>
                <w:tab w:val="left" w:pos="567"/>
              </w:tabs>
              <w:jc w:val="center"/>
              <w:rPr>
                <w:b/>
                <w:bCs/>
              </w:rPr>
            </w:pPr>
            <w:r w:rsidRPr="0003591A">
              <w:rPr>
                <w:b/>
                <w:bCs/>
              </w:rPr>
              <w:t>Nr.</w:t>
            </w:r>
          </w:p>
          <w:p w:rsidR="00F24ECA" w:rsidRPr="00B927F6" w:rsidRDefault="00F24ECA" w:rsidP="000F0030">
            <w:pPr>
              <w:tabs>
                <w:tab w:val="left" w:pos="567"/>
              </w:tabs>
              <w:jc w:val="center"/>
              <w:rPr>
                <w:b/>
                <w:bCs/>
              </w:rPr>
            </w:pPr>
            <w:r w:rsidRPr="0003591A">
              <w:rPr>
                <w:b/>
                <w:bCs/>
              </w:rPr>
              <w:t>d/o</w:t>
            </w:r>
          </w:p>
        </w:tc>
        <w:tc>
          <w:tcPr>
            <w:tcW w:w="727" w:type="pct"/>
            <w:vAlign w:val="center"/>
          </w:tcPr>
          <w:p w:rsidR="00F24ECA" w:rsidRPr="00E56B67" w:rsidRDefault="00F24ECA" w:rsidP="002C31A1">
            <w:pPr>
              <w:pStyle w:val="Heading1"/>
              <w:numPr>
                <w:ilvl w:val="0"/>
                <w:numId w:val="0"/>
              </w:numPr>
              <w:tabs>
                <w:tab w:val="left" w:pos="567"/>
              </w:tabs>
              <w:ind w:left="360"/>
              <w:rPr>
                <w:bCs/>
                <w:szCs w:val="24"/>
                <w:lang w:eastAsia="en-US"/>
              </w:rPr>
            </w:pPr>
          </w:p>
          <w:p w:rsidR="00F24ECA" w:rsidRPr="00B927F6" w:rsidRDefault="00F24ECA" w:rsidP="000F0030">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rsidR="00F24ECA" w:rsidRPr="00B927F6" w:rsidRDefault="00F24ECA" w:rsidP="002C31A1">
            <w:pPr>
              <w:tabs>
                <w:tab w:val="left" w:pos="567"/>
                <w:tab w:val="left" w:pos="1134"/>
              </w:tabs>
              <w:ind w:left="360"/>
              <w:jc w:val="center"/>
              <w:outlineLvl w:val="0"/>
              <w:rPr>
                <w:b/>
                <w:bCs/>
              </w:rPr>
            </w:pPr>
          </w:p>
          <w:p w:rsidR="00F24ECA" w:rsidRPr="00B927F6" w:rsidRDefault="00F24ECA" w:rsidP="000F0030">
            <w:pPr>
              <w:tabs>
                <w:tab w:val="left" w:pos="567"/>
              </w:tabs>
              <w:jc w:val="center"/>
              <w:rPr>
                <w:b/>
                <w:bCs/>
              </w:rPr>
            </w:pPr>
            <w:r w:rsidRPr="0003591A">
              <w:rPr>
                <w:b/>
                <w:bCs/>
              </w:rPr>
              <w:t>Studii de specialitate</w:t>
            </w:r>
          </w:p>
        </w:tc>
        <w:tc>
          <w:tcPr>
            <w:tcW w:w="1036" w:type="pct"/>
            <w:vAlign w:val="center"/>
          </w:tcPr>
          <w:p w:rsidR="00F24ECA" w:rsidRPr="00B927F6" w:rsidRDefault="00F24ECA" w:rsidP="000F0030">
            <w:pPr>
              <w:tabs>
                <w:tab w:val="left" w:pos="567"/>
              </w:tabs>
              <w:jc w:val="center"/>
              <w:rPr>
                <w:b/>
                <w:bCs/>
              </w:rPr>
            </w:pPr>
            <w:r w:rsidRPr="0003591A">
              <w:rPr>
                <w:b/>
                <w:bCs/>
              </w:rPr>
              <w:t>Vechimea în  munca de specialitate (ani)</w:t>
            </w:r>
          </w:p>
        </w:tc>
        <w:tc>
          <w:tcPr>
            <w:tcW w:w="1056" w:type="pct"/>
            <w:vAlign w:val="center"/>
          </w:tcPr>
          <w:p w:rsidR="00F24ECA" w:rsidRPr="00B927F6" w:rsidRDefault="00F24ECA" w:rsidP="000F0030">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rsidR="00F24ECA" w:rsidRPr="00B927F6" w:rsidRDefault="00F24ECA" w:rsidP="000F0030">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rsidR="00F24ECA" w:rsidRPr="00B927F6" w:rsidRDefault="00F24ECA" w:rsidP="000F0030">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rsidR="00F24ECA" w:rsidRPr="00B927F6" w:rsidRDefault="00F24ECA" w:rsidP="002C31A1">
            <w:pPr>
              <w:tabs>
                <w:tab w:val="left" w:pos="567"/>
                <w:tab w:val="left" w:pos="1134"/>
              </w:tabs>
              <w:ind w:left="360"/>
              <w:jc w:val="center"/>
              <w:outlineLvl w:val="0"/>
              <w:rPr>
                <w:b/>
                <w:bCs/>
              </w:rPr>
            </w:pPr>
          </w:p>
          <w:p w:rsidR="00F24ECA" w:rsidRPr="00B927F6" w:rsidRDefault="00F24ECA" w:rsidP="002C31A1">
            <w:pPr>
              <w:tabs>
                <w:tab w:val="left" w:pos="567"/>
                <w:tab w:val="left" w:pos="1134"/>
              </w:tabs>
              <w:ind w:left="360"/>
              <w:jc w:val="center"/>
              <w:outlineLvl w:val="0"/>
              <w:rPr>
                <w:b/>
                <w:bCs/>
              </w:rPr>
            </w:pPr>
          </w:p>
        </w:tc>
      </w:tr>
      <w:tr w:rsidR="00F24ECA" w:rsidRPr="00B927F6" w:rsidTr="002C31A1">
        <w:trPr>
          <w:cantSplit/>
          <w:trHeight w:val="320"/>
        </w:trPr>
        <w:tc>
          <w:tcPr>
            <w:tcW w:w="273" w:type="pct"/>
          </w:tcPr>
          <w:p w:rsidR="00F24ECA" w:rsidRPr="00B927F6" w:rsidRDefault="00F24ECA" w:rsidP="002C31A1">
            <w:pPr>
              <w:tabs>
                <w:tab w:val="left" w:pos="567"/>
                <w:tab w:val="left" w:pos="1134"/>
              </w:tabs>
              <w:ind w:left="360"/>
              <w:jc w:val="both"/>
              <w:outlineLvl w:val="0"/>
              <w:rPr>
                <w:b/>
                <w:bCs/>
              </w:rPr>
            </w:pPr>
          </w:p>
        </w:tc>
        <w:tc>
          <w:tcPr>
            <w:tcW w:w="727" w:type="pct"/>
          </w:tcPr>
          <w:p w:rsidR="00F24ECA" w:rsidRPr="00B927F6" w:rsidRDefault="00F24ECA" w:rsidP="00BE0197">
            <w:pPr>
              <w:tabs>
                <w:tab w:val="left" w:pos="567"/>
              </w:tabs>
              <w:jc w:val="center"/>
              <w:rPr>
                <w:b/>
                <w:bCs/>
              </w:rPr>
            </w:pPr>
            <w:r w:rsidRPr="0003591A">
              <w:rPr>
                <w:b/>
                <w:bCs/>
              </w:rPr>
              <w:t>1</w:t>
            </w:r>
          </w:p>
        </w:tc>
        <w:tc>
          <w:tcPr>
            <w:tcW w:w="1000" w:type="pct"/>
          </w:tcPr>
          <w:p w:rsidR="00F24ECA" w:rsidRPr="00B927F6" w:rsidRDefault="00F24ECA" w:rsidP="00BE0197">
            <w:pPr>
              <w:tabs>
                <w:tab w:val="left" w:pos="567"/>
              </w:tabs>
              <w:jc w:val="center"/>
              <w:rPr>
                <w:b/>
                <w:bCs/>
              </w:rPr>
            </w:pPr>
            <w:r w:rsidRPr="0003591A">
              <w:rPr>
                <w:b/>
                <w:bCs/>
              </w:rPr>
              <w:t>2</w:t>
            </w:r>
          </w:p>
        </w:tc>
        <w:tc>
          <w:tcPr>
            <w:tcW w:w="1036" w:type="pct"/>
          </w:tcPr>
          <w:p w:rsidR="00F24ECA" w:rsidRPr="00B927F6" w:rsidRDefault="00F24ECA" w:rsidP="00BE0197">
            <w:pPr>
              <w:tabs>
                <w:tab w:val="left" w:pos="567"/>
              </w:tabs>
              <w:jc w:val="center"/>
              <w:rPr>
                <w:b/>
                <w:bCs/>
              </w:rPr>
            </w:pPr>
            <w:r w:rsidRPr="0003591A">
              <w:rPr>
                <w:b/>
                <w:bCs/>
              </w:rPr>
              <w:t>3</w:t>
            </w:r>
          </w:p>
        </w:tc>
        <w:tc>
          <w:tcPr>
            <w:tcW w:w="1056" w:type="pct"/>
          </w:tcPr>
          <w:p w:rsidR="00F24ECA" w:rsidRPr="00B927F6" w:rsidRDefault="00F24ECA" w:rsidP="00BE0197">
            <w:pPr>
              <w:tabs>
                <w:tab w:val="left" w:pos="567"/>
              </w:tabs>
              <w:jc w:val="center"/>
              <w:rPr>
                <w:b/>
                <w:bCs/>
              </w:rPr>
            </w:pPr>
            <w:r w:rsidRPr="0003591A">
              <w:rPr>
                <w:b/>
                <w:bCs/>
              </w:rPr>
              <w:t>4</w:t>
            </w:r>
          </w:p>
        </w:tc>
        <w:tc>
          <w:tcPr>
            <w:tcW w:w="908" w:type="pct"/>
          </w:tcPr>
          <w:p w:rsidR="00F24ECA" w:rsidRPr="00B927F6" w:rsidRDefault="00F24ECA" w:rsidP="00BE0197">
            <w:pPr>
              <w:tabs>
                <w:tab w:val="left" w:pos="567"/>
              </w:tabs>
              <w:jc w:val="center"/>
              <w:rPr>
                <w:b/>
                <w:bCs/>
              </w:rPr>
            </w:pPr>
            <w:r>
              <w:rPr>
                <w:b/>
                <w:bCs/>
              </w:rPr>
              <w:t>5</w:t>
            </w:r>
          </w:p>
        </w:tc>
      </w:tr>
      <w:tr w:rsidR="00F24ECA" w:rsidRPr="00B927F6" w:rsidTr="000F0030">
        <w:trPr>
          <w:cantSplit/>
          <w:trHeight w:val="140"/>
        </w:trPr>
        <w:tc>
          <w:tcPr>
            <w:tcW w:w="273" w:type="pct"/>
          </w:tcPr>
          <w:p w:rsidR="00F24ECA" w:rsidRPr="00B927F6" w:rsidRDefault="00F24ECA" w:rsidP="000F0030">
            <w:pPr>
              <w:keepNext/>
              <w:keepLines/>
              <w:tabs>
                <w:tab w:val="left" w:pos="567"/>
              </w:tabs>
              <w:spacing w:before="200"/>
              <w:jc w:val="both"/>
              <w:outlineLvl w:val="2"/>
              <w:rPr>
                <w:bCs/>
              </w:rPr>
            </w:pPr>
          </w:p>
        </w:tc>
        <w:tc>
          <w:tcPr>
            <w:tcW w:w="727" w:type="pct"/>
          </w:tcPr>
          <w:p w:rsidR="00F24ECA" w:rsidRPr="00B927F6" w:rsidRDefault="00F24ECA" w:rsidP="000F0030">
            <w:pPr>
              <w:tabs>
                <w:tab w:val="left" w:pos="567"/>
              </w:tabs>
              <w:jc w:val="both"/>
              <w:rPr>
                <w:bCs/>
              </w:rPr>
            </w:pPr>
          </w:p>
        </w:tc>
        <w:tc>
          <w:tcPr>
            <w:tcW w:w="1000" w:type="pct"/>
          </w:tcPr>
          <w:p w:rsidR="00F24ECA" w:rsidRPr="00B927F6" w:rsidRDefault="00F24ECA" w:rsidP="000F0030">
            <w:pPr>
              <w:keepNext/>
              <w:keepLines/>
              <w:tabs>
                <w:tab w:val="left" w:pos="567"/>
              </w:tabs>
              <w:spacing w:before="200"/>
              <w:jc w:val="both"/>
              <w:outlineLvl w:val="2"/>
              <w:rPr>
                <w:bCs/>
              </w:rPr>
            </w:pPr>
          </w:p>
        </w:tc>
        <w:tc>
          <w:tcPr>
            <w:tcW w:w="1036" w:type="pct"/>
          </w:tcPr>
          <w:p w:rsidR="00F24ECA" w:rsidRPr="00B927F6" w:rsidRDefault="00F24ECA" w:rsidP="000F0030">
            <w:pPr>
              <w:keepNext/>
              <w:keepLines/>
              <w:tabs>
                <w:tab w:val="left" w:pos="567"/>
              </w:tabs>
              <w:spacing w:before="200"/>
              <w:jc w:val="both"/>
              <w:outlineLvl w:val="2"/>
              <w:rPr>
                <w:bCs/>
              </w:rPr>
            </w:pPr>
          </w:p>
        </w:tc>
        <w:tc>
          <w:tcPr>
            <w:tcW w:w="1056" w:type="pct"/>
          </w:tcPr>
          <w:p w:rsidR="00F24ECA" w:rsidRPr="00B927F6" w:rsidRDefault="00F24ECA" w:rsidP="000F0030">
            <w:pPr>
              <w:keepNext/>
              <w:keepLines/>
              <w:tabs>
                <w:tab w:val="left" w:pos="567"/>
              </w:tabs>
              <w:spacing w:before="200"/>
              <w:jc w:val="both"/>
              <w:outlineLvl w:val="2"/>
              <w:rPr>
                <w:bCs/>
              </w:rPr>
            </w:pPr>
          </w:p>
        </w:tc>
        <w:tc>
          <w:tcPr>
            <w:tcW w:w="908" w:type="pct"/>
          </w:tcPr>
          <w:p w:rsidR="00F24ECA" w:rsidRPr="00B927F6" w:rsidRDefault="00F24ECA" w:rsidP="000F0030">
            <w:pPr>
              <w:keepNext/>
              <w:keepLines/>
              <w:tabs>
                <w:tab w:val="left" w:pos="567"/>
              </w:tabs>
              <w:spacing w:before="200"/>
              <w:jc w:val="both"/>
              <w:outlineLvl w:val="2"/>
              <w:rPr>
                <w:bCs/>
              </w:rPr>
            </w:pPr>
          </w:p>
        </w:tc>
      </w:tr>
      <w:tr w:rsidR="00F24ECA" w:rsidRPr="00B927F6" w:rsidTr="000F0030">
        <w:trPr>
          <w:cantSplit/>
          <w:trHeight w:val="140"/>
        </w:trPr>
        <w:tc>
          <w:tcPr>
            <w:tcW w:w="273" w:type="pct"/>
          </w:tcPr>
          <w:p w:rsidR="00F24ECA" w:rsidRPr="00B927F6" w:rsidRDefault="00F24ECA" w:rsidP="000F0030">
            <w:pPr>
              <w:keepNext/>
              <w:keepLines/>
              <w:tabs>
                <w:tab w:val="left" w:pos="567"/>
              </w:tabs>
              <w:spacing w:before="200"/>
              <w:jc w:val="both"/>
              <w:outlineLvl w:val="2"/>
              <w:rPr>
                <w:bCs/>
              </w:rPr>
            </w:pPr>
          </w:p>
        </w:tc>
        <w:tc>
          <w:tcPr>
            <w:tcW w:w="727" w:type="pct"/>
          </w:tcPr>
          <w:p w:rsidR="00F24ECA" w:rsidRPr="00B927F6" w:rsidRDefault="00F24ECA" w:rsidP="000F0030">
            <w:pPr>
              <w:tabs>
                <w:tab w:val="left" w:pos="567"/>
              </w:tabs>
              <w:jc w:val="both"/>
              <w:rPr>
                <w:bCs/>
              </w:rPr>
            </w:pPr>
          </w:p>
        </w:tc>
        <w:tc>
          <w:tcPr>
            <w:tcW w:w="1000" w:type="pct"/>
          </w:tcPr>
          <w:p w:rsidR="00F24ECA" w:rsidRPr="00B927F6" w:rsidRDefault="00F24ECA" w:rsidP="000F0030">
            <w:pPr>
              <w:keepNext/>
              <w:keepLines/>
              <w:tabs>
                <w:tab w:val="left" w:pos="567"/>
              </w:tabs>
              <w:spacing w:before="200"/>
              <w:jc w:val="both"/>
              <w:outlineLvl w:val="2"/>
              <w:rPr>
                <w:bCs/>
              </w:rPr>
            </w:pPr>
          </w:p>
        </w:tc>
        <w:tc>
          <w:tcPr>
            <w:tcW w:w="1036" w:type="pct"/>
          </w:tcPr>
          <w:p w:rsidR="00F24ECA" w:rsidRPr="00B927F6" w:rsidRDefault="00F24ECA" w:rsidP="000F0030">
            <w:pPr>
              <w:keepNext/>
              <w:keepLines/>
              <w:tabs>
                <w:tab w:val="left" w:pos="567"/>
              </w:tabs>
              <w:spacing w:before="200"/>
              <w:jc w:val="both"/>
              <w:outlineLvl w:val="2"/>
              <w:rPr>
                <w:bCs/>
              </w:rPr>
            </w:pPr>
          </w:p>
        </w:tc>
        <w:tc>
          <w:tcPr>
            <w:tcW w:w="1056" w:type="pct"/>
          </w:tcPr>
          <w:p w:rsidR="00F24ECA" w:rsidRPr="00B927F6" w:rsidRDefault="00F24ECA" w:rsidP="000F0030">
            <w:pPr>
              <w:keepNext/>
              <w:keepLines/>
              <w:tabs>
                <w:tab w:val="left" w:pos="567"/>
              </w:tabs>
              <w:spacing w:before="200"/>
              <w:jc w:val="both"/>
              <w:outlineLvl w:val="2"/>
              <w:rPr>
                <w:bCs/>
              </w:rPr>
            </w:pPr>
          </w:p>
        </w:tc>
        <w:tc>
          <w:tcPr>
            <w:tcW w:w="908" w:type="pct"/>
          </w:tcPr>
          <w:p w:rsidR="00F24ECA" w:rsidRPr="00B927F6" w:rsidRDefault="00F24ECA" w:rsidP="000F0030">
            <w:pPr>
              <w:keepNext/>
              <w:keepLines/>
              <w:tabs>
                <w:tab w:val="left" w:pos="567"/>
              </w:tabs>
              <w:spacing w:before="200"/>
              <w:jc w:val="both"/>
              <w:outlineLvl w:val="2"/>
              <w:rPr>
                <w:bCs/>
              </w:rPr>
            </w:pPr>
          </w:p>
        </w:tc>
      </w:tr>
      <w:tr w:rsidR="00F24ECA" w:rsidRPr="00B927F6" w:rsidTr="000F0030">
        <w:trPr>
          <w:cantSplit/>
          <w:trHeight w:val="140"/>
        </w:trPr>
        <w:tc>
          <w:tcPr>
            <w:tcW w:w="273" w:type="pct"/>
          </w:tcPr>
          <w:p w:rsidR="00F24ECA" w:rsidRPr="00B927F6" w:rsidRDefault="00F24ECA" w:rsidP="000F0030">
            <w:pPr>
              <w:keepNext/>
              <w:keepLines/>
              <w:tabs>
                <w:tab w:val="left" w:pos="567"/>
              </w:tabs>
              <w:spacing w:before="200"/>
              <w:jc w:val="both"/>
              <w:outlineLvl w:val="2"/>
              <w:rPr>
                <w:bCs/>
              </w:rPr>
            </w:pPr>
          </w:p>
        </w:tc>
        <w:tc>
          <w:tcPr>
            <w:tcW w:w="727" w:type="pct"/>
          </w:tcPr>
          <w:p w:rsidR="00F24ECA" w:rsidRPr="00B927F6" w:rsidRDefault="00F24ECA" w:rsidP="000F0030">
            <w:pPr>
              <w:tabs>
                <w:tab w:val="left" w:pos="567"/>
              </w:tabs>
              <w:jc w:val="both"/>
              <w:rPr>
                <w:bCs/>
              </w:rPr>
            </w:pPr>
          </w:p>
        </w:tc>
        <w:tc>
          <w:tcPr>
            <w:tcW w:w="1000" w:type="pct"/>
          </w:tcPr>
          <w:p w:rsidR="00F24ECA" w:rsidRPr="00B927F6" w:rsidRDefault="00F24ECA" w:rsidP="000F0030">
            <w:pPr>
              <w:keepNext/>
              <w:keepLines/>
              <w:tabs>
                <w:tab w:val="left" w:pos="567"/>
              </w:tabs>
              <w:spacing w:before="200"/>
              <w:jc w:val="both"/>
              <w:outlineLvl w:val="2"/>
              <w:rPr>
                <w:bCs/>
              </w:rPr>
            </w:pPr>
          </w:p>
        </w:tc>
        <w:tc>
          <w:tcPr>
            <w:tcW w:w="1036" w:type="pct"/>
          </w:tcPr>
          <w:p w:rsidR="00F24ECA" w:rsidRPr="00B927F6" w:rsidRDefault="00F24ECA" w:rsidP="000F0030">
            <w:pPr>
              <w:keepNext/>
              <w:keepLines/>
              <w:tabs>
                <w:tab w:val="left" w:pos="567"/>
              </w:tabs>
              <w:spacing w:before="200"/>
              <w:jc w:val="both"/>
              <w:outlineLvl w:val="2"/>
              <w:rPr>
                <w:bCs/>
              </w:rPr>
            </w:pPr>
          </w:p>
        </w:tc>
        <w:tc>
          <w:tcPr>
            <w:tcW w:w="1056" w:type="pct"/>
          </w:tcPr>
          <w:p w:rsidR="00F24ECA" w:rsidRPr="00B927F6" w:rsidRDefault="00F24ECA" w:rsidP="000F0030">
            <w:pPr>
              <w:keepNext/>
              <w:keepLines/>
              <w:tabs>
                <w:tab w:val="left" w:pos="567"/>
              </w:tabs>
              <w:spacing w:before="200"/>
              <w:jc w:val="both"/>
              <w:outlineLvl w:val="2"/>
              <w:rPr>
                <w:bCs/>
              </w:rPr>
            </w:pPr>
          </w:p>
        </w:tc>
        <w:tc>
          <w:tcPr>
            <w:tcW w:w="908" w:type="pct"/>
          </w:tcPr>
          <w:p w:rsidR="00F24ECA" w:rsidRPr="00B927F6" w:rsidRDefault="00F24ECA" w:rsidP="000F0030">
            <w:pPr>
              <w:keepNext/>
              <w:keepLines/>
              <w:tabs>
                <w:tab w:val="left" w:pos="567"/>
              </w:tabs>
              <w:spacing w:before="200"/>
              <w:jc w:val="both"/>
              <w:outlineLvl w:val="2"/>
              <w:rPr>
                <w:bCs/>
              </w:rPr>
            </w:pPr>
          </w:p>
        </w:tc>
      </w:tr>
      <w:tr w:rsidR="00F24ECA" w:rsidRPr="00B927F6" w:rsidTr="000F0030">
        <w:trPr>
          <w:cantSplit/>
          <w:trHeight w:val="140"/>
        </w:trPr>
        <w:tc>
          <w:tcPr>
            <w:tcW w:w="273" w:type="pct"/>
          </w:tcPr>
          <w:p w:rsidR="00F24ECA" w:rsidRPr="00B927F6" w:rsidRDefault="00F24ECA" w:rsidP="000F0030">
            <w:pPr>
              <w:keepNext/>
              <w:keepLines/>
              <w:tabs>
                <w:tab w:val="left" w:pos="567"/>
              </w:tabs>
              <w:spacing w:before="200"/>
              <w:jc w:val="both"/>
              <w:outlineLvl w:val="2"/>
              <w:rPr>
                <w:bCs/>
              </w:rPr>
            </w:pPr>
          </w:p>
        </w:tc>
        <w:tc>
          <w:tcPr>
            <w:tcW w:w="727" w:type="pct"/>
          </w:tcPr>
          <w:p w:rsidR="00F24ECA" w:rsidRPr="00B927F6" w:rsidRDefault="00F24ECA" w:rsidP="000F0030">
            <w:pPr>
              <w:tabs>
                <w:tab w:val="left" w:pos="567"/>
              </w:tabs>
              <w:jc w:val="both"/>
              <w:rPr>
                <w:bCs/>
              </w:rPr>
            </w:pPr>
          </w:p>
        </w:tc>
        <w:tc>
          <w:tcPr>
            <w:tcW w:w="1000" w:type="pct"/>
          </w:tcPr>
          <w:p w:rsidR="00F24ECA" w:rsidRPr="00B927F6" w:rsidRDefault="00F24ECA" w:rsidP="000F0030">
            <w:pPr>
              <w:keepNext/>
              <w:keepLines/>
              <w:tabs>
                <w:tab w:val="left" w:pos="567"/>
              </w:tabs>
              <w:spacing w:before="200"/>
              <w:jc w:val="both"/>
              <w:outlineLvl w:val="2"/>
              <w:rPr>
                <w:bCs/>
              </w:rPr>
            </w:pPr>
          </w:p>
        </w:tc>
        <w:tc>
          <w:tcPr>
            <w:tcW w:w="1036" w:type="pct"/>
          </w:tcPr>
          <w:p w:rsidR="00F24ECA" w:rsidRPr="00B927F6" w:rsidRDefault="00F24ECA" w:rsidP="000F0030">
            <w:pPr>
              <w:keepNext/>
              <w:keepLines/>
              <w:tabs>
                <w:tab w:val="left" w:pos="567"/>
              </w:tabs>
              <w:spacing w:before="200"/>
              <w:jc w:val="both"/>
              <w:outlineLvl w:val="2"/>
              <w:rPr>
                <w:bCs/>
              </w:rPr>
            </w:pPr>
          </w:p>
        </w:tc>
        <w:tc>
          <w:tcPr>
            <w:tcW w:w="1056" w:type="pct"/>
          </w:tcPr>
          <w:p w:rsidR="00F24ECA" w:rsidRPr="00B927F6" w:rsidRDefault="00F24ECA" w:rsidP="000F0030">
            <w:pPr>
              <w:keepNext/>
              <w:keepLines/>
              <w:tabs>
                <w:tab w:val="left" w:pos="567"/>
              </w:tabs>
              <w:spacing w:before="200"/>
              <w:jc w:val="both"/>
              <w:outlineLvl w:val="2"/>
              <w:rPr>
                <w:bCs/>
              </w:rPr>
            </w:pPr>
          </w:p>
        </w:tc>
        <w:tc>
          <w:tcPr>
            <w:tcW w:w="908" w:type="pct"/>
          </w:tcPr>
          <w:p w:rsidR="00F24ECA" w:rsidRPr="00B927F6" w:rsidRDefault="00F24ECA" w:rsidP="000F0030">
            <w:pPr>
              <w:keepNext/>
              <w:keepLines/>
              <w:tabs>
                <w:tab w:val="left" w:pos="567"/>
              </w:tabs>
              <w:spacing w:before="200"/>
              <w:jc w:val="both"/>
              <w:outlineLvl w:val="2"/>
              <w:rPr>
                <w:bCs/>
              </w:rPr>
            </w:pPr>
          </w:p>
        </w:tc>
      </w:tr>
      <w:tr w:rsidR="00F24ECA" w:rsidRPr="00B927F6" w:rsidTr="00BE0197">
        <w:trPr>
          <w:cantSplit/>
          <w:trHeight w:val="536"/>
        </w:trPr>
        <w:tc>
          <w:tcPr>
            <w:tcW w:w="273" w:type="pct"/>
          </w:tcPr>
          <w:p w:rsidR="00F24ECA" w:rsidRPr="00B927F6" w:rsidRDefault="00F24ECA" w:rsidP="000F0030">
            <w:pPr>
              <w:keepNext/>
              <w:keepLines/>
              <w:tabs>
                <w:tab w:val="left" w:pos="567"/>
              </w:tabs>
              <w:spacing w:before="200"/>
              <w:jc w:val="both"/>
              <w:outlineLvl w:val="2"/>
              <w:rPr>
                <w:bCs/>
              </w:rPr>
            </w:pPr>
          </w:p>
        </w:tc>
        <w:tc>
          <w:tcPr>
            <w:tcW w:w="727" w:type="pct"/>
          </w:tcPr>
          <w:p w:rsidR="00F24ECA" w:rsidRPr="00B927F6" w:rsidRDefault="00F24ECA" w:rsidP="000F0030">
            <w:pPr>
              <w:tabs>
                <w:tab w:val="left" w:pos="567"/>
              </w:tabs>
              <w:jc w:val="both"/>
              <w:rPr>
                <w:bCs/>
              </w:rPr>
            </w:pPr>
          </w:p>
        </w:tc>
        <w:tc>
          <w:tcPr>
            <w:tcW w:w="1000" w:type="pct"/>
          </w:tcPr>
          <w:p w:rsidR="00F24ECA" w:rsidRPr="00B927F6" w:rsidRDefault="00F24ECA" w:rsidP="000F0030">
            <w:pPr>
              <w:keepNext/>
              <w:keepLines/>
              <w:tabs>
                <w:tab w:val="left" w:pos="567"/>
              </w:tabs>
              <w:spacing w:before="200"/>
              <w:jc w:val="both"/>
              <w:outlineLvl w:val="2"/>
              <w:rPr>
                <w:bCs/>
              </w:rPr>
            </w:pPr>
          </w:p>
        </w:tc>
        <w:tc>
          <w:tcPr>
            <w:tcW w:w="1036" w:type="pct"/>
          </w:tcPr>
          <w:p w:rsidR="00F24ECA" w:rsidRPr="00B927F6" w:rsidRDefault="00F24ECA" w:rsidP="000F0030">
            <w:pPr>
              <w:keepNext/>
              <w:keepLines/>
              <w:tabs>
                <w:tab w:val="left" w:pos="567"/>
              </w:tabs>
              <w:spacing w:before="200"/>
              <w:jc w:val="both"/>
              <w:outlineLvl w:val="2"/>
              <w:rPr>
                <w:bCs/>
              </w:rPr>
            </w:pPr>
          </w:p>
        </w:tc>
        <w:tc>
          <w:tcPr>
            <w:tcW w:w="1056" w:type="pct"/>
          </w:tcPr>
          <w:p w:rsidR="00F24ECA" w:rsidRPr="00B927F6" w:rsidRDefault="00F24ECA" w:rsidP="000F0030">
            <w:pPr>
              <w:keepNext/>
              <w:keepLines/>
              <w:tabs>
                <w:tab w:val="left" w:pos="567"/>
              </w:tabs>
              <w:spacing w:before="200"/>
              <w:jc w:val="both"/>
              <w:outlineLvl w:val="2"/>
              <w:rPr>
                <w:bCs/>
              </w:rPr>
            </w:pPr>
          </w:p>
        </w:tc>
        <w:tc>
          <w:tcPr>
            <w:tcW w:w="908" w:type="pct"/>
          </w:tcPr>
          <w:p w:rsidR="00F24ECA" w:rsidRPr="00B927F6" w:rsidRDefault="00F24ECA" w:rsidP="000F0030">
            <w:pPr>
              <w:keepNext/>
              <w:keepLines/>
              <w:tabs>
                <w:tab w:val="left" w:pos="567"/>
              </w:tabs>
              <w:spacing w:before="200"/>
              <w:jc w:val="both"/>
              <w:outlineLvl w:val="2"/>
              <w:rPr>
                <w:bCs/>
              </w:rPr>
            </w:pPr>
          </w:p>
        </w:tc>
      </w:tr>
    </w:tbl>
    <w:p w:rsidR="00F24ECA" w:rsidRDefault="00F24ECA" w:rsidP="00EC7C12">
      <w:pPr>
        <w:jc w:val="both"/>
        <w:rPr>
          <w:rFonts w:eastAsia="PMingLiU"/>
          <w:lang w:eastAsia="zh-CN"/>
        </w:rPr>
      </w:pPr>
    </w:p>
    <w:p w:rsidR="00F24ECA" w:rsidRPr="00B927F6" w:rsidRDefault="00F24ECA" w:rsidP="00EC7C12">
      <w:pPr>
        <w:jc w:val="both"/>
        <w:rPr>
          <w:rFonts w:eastAsia="PMingLiU"/>
          <w:lang w:eastAsia="zh-CN"/>
        </w:rPr>
      </w:pPr>
      <w:r w:rsidRPr="0003591A">
        <w:rPr>
          <w:rFonts w:eastAsia="PMingLiU"/>
          <w:lang w:eastAsia="zh-CN"/>
        </w:rPr>
        <w:t>Semnat: _________________________________________</w:t>
      </w:r>
    </w:p>
    <w:p w:rsidR="00F24ECA" w:rsidRPr="00B927F6" w:rsidRDefault="00F24ECA" w:rsidP="00EC7C12">
      <w:pPr>
        <w:jc w:val="both"/>
        <w:rPr>
          <w:rFonts w:eastAsia="PMingLiU"/>
          <w:lang w:eastAsia="zh-CN"/>
        </w:rPr>
      </w:pPr>
      <w:r w:rsidRPr="0003591A">
        <w:rPr>
          <w:rFonts w:eastAsia="PMingLiU"/>
          <w:lang w:eastAsia="zh-CN"/>
        </w:rPr>
        <w:t>Nume: __________________________________________</w:t>
      </w:r>
    </w:p>
    <w:p w:rsidR="00F24ECA" w:rsidRPr="00B927F6" w:rsidRDefault="00F24ECA" w:rsidP="00EC7C12">
      <w:pPr>
        <w:jc w:val="both"/>
        <w:rPr>
          <w:rFonts w:eastAsia="PMingLiU"/>
          <w:lang w:eastAsia="zh-CN"/>
        </w:rPr>
      </w:pPr>
      <w:r w:rsidRPr="0003591A">
        <w:rPr>
          <w:rFonts w:eastAsia="PMingLiU"/>
          <w:lang w:eastAsia="zh-CN"/>
        </w:rPr>
        <w:t>Funcţia în cadrul firmei: ____________________________</w:t>
      </w:r>
    </w:p>
    <w:p w:rsidR="00F24ECA" w:rsidRPr="00EC7C12" w:rsidRDefault="00F24ECA" w:rsidP="00EC7C12">
      <w:pPr>
        <w:jc w:val="both"/>
        <w:rPr>
          <w:rFonts w:eastAsia="PMingLiU"/>
          <w:lang w:eastAsia="zh-CN"/>
        </w:rPr>
      </w:pPr>
      <w:r w:rsidRPr="0003591A">
        <w:rPr>
          <w:rFonts w:eastAsia="PMingLiU"/>
          <w:lang w:eastAsia="zh-CN"/>
        </w:rPr>
        <w:t>Denumirea firmei: _________________________________</w:t>
      </w:r>
    </w:p>
    <w:p w:rsidR="00F24ECA" w:rsidRDefault="00F24ECA" w:rsidP="008D4238">
      <w:pPr>
        <w:keepNext/>
        <w:keepLines/>
        <w:jc w:val="center"/>
        <w:outlineLvl w:val="1"/>
        <w:rPr>
          <w:rFonts w:eastAsia="Times New Roman"/>
          <w:b/>
          <w:bCs/>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Default="00F24ECA" w:rsidP="00CF101D">
      <w:pPr>
        <w:jc w:val="right"/>
        <w:rPr>
          <w:noProof w:val="0"/>
          <w:lang w:val="it-IT"/>
        </w:rPr>
      </w:pPr>
    </w:p>
    <w:p w:rsidR="00F24ECA" w:rsidRDefault="00F24ECA" w:rsidP="00CF101D">
      <w:pPr>
        <w:jc w:val="right"/>
        <w:rPr>
          <w:noProof w:val="0"/>
          <w:lang w:val="it-IT"/>
        </w:rPr>
      </w:pPr>
    </w:p>
    <w:p w:rsidR="00F24ECA" w:rsidRDefault="00F24ECA" w:rsidP="00CF101D">
      <w:pPr>
        <w:jc w:val="right"/>
        <w:rPr>
          <w:noProof w:val="0"/>
          <w:lang w:val="it-IT"/>
        </w:rPr>
      </w:pPr>
    </w:p>
    <w:p w:rsidR="00F24ECA" w:rsidRDefault="00F24ECA" w:rsidP="00CF101D">
      <w:pPr>
        <w:jc w:val="right"/>
        <w:rPr>
          <w:noProof w:val="0"/>
          <w:lang w:val="it-IT"/>
        </w:rPr>
      </w:pPr>
    </w:p>
    <w:p w:rsidR="00F24ECA" w:rsidRPr="004B16DD" w:rsidRDefault="00F24ECA" w:rsidP="00CF101D">
      <w:pPr>
        <w:jc w:val="right"/>
        <w:rPr>
          <w:noProof w:val="0"/>
          <w:sz w:val="22"/>
          <w:szCs w:val="22"/>
          <w:lang w:val="it-IT"/>
        </w:rPr>
      </w:pPr>
      <w:r w:rsidRPr="00A30B00">
        <w:rPr>
          <w:noProof w:val="0"/>
          <w:lang w:val="it-IT"/>
        </w:rPr>
        <w:t>Anexa nr.</w:t>
      </w:r>
      <w:r>
        <w:rPr>
          <w:noProof w:val="0"/>
          <w:lang w:val="it-IT"/>
        </w:rPr>
        <w:t>15</w:t>
      </w:r>
    </w:p>
    <w:p w:rsidR="00F24ECA" w:rsidRPr="00D22624" w:rsidRDefault="00F24ECA" w:rsidP="00CF101D">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CF101D">
      <w:pPr>
        <w:jc w:val="right"/>
        <w:rPr>
          <w:noProof w:val="0"/>
          <w:lang w:val="it-IT"/>
        </w:rPr>
      </w:pPr>
      <w:r w:rsidRPr="0003591A">
        <w:rPr>
          <w:noProof w:val="0"/>
          <w:lang w:val="it-IT"/>
        </w:rPr>
        <w:t>din “____” ________ 20___</w:t>
      </w:r>
    </w:p>
    <w:p w:rsidR="00F24ECA" w:rsidRDefault="00F24ECA" w:rsidP="00EC7C12">
      <w:pPr>
        <w:spacing w:line="276" w:lineRule="auto"/>
        <w:jc w:val="center"/>
        <w:rPr>
          <w:rFonts w:eastAsia="PMingLiU"/>
          <w:b/>
          <w:lang w:eastAsia="zh-CN"/>
        </w:rPr>
      </w:pPr>
    </w:p>
    <w:p w:rsidR="00F24ECA" w:rsidRDefault="00F24ECA" w:rsidP="00EC7C12">
      <w:pPr>
        <w:spacing w:line="276" w:lineRule="auto"/>
        <w:jc w:val="center"/>
        <w:rPr>
          <w:rFonts w:eastAsia="PMingLiU"/>
          <w:b/>
          <w:lang w:eastAsia="zh-CN"/>
        </w:rPr>
      </w:pPr>
    </w:p>
    <w:p w:rsidR="00F24ECA" w:rsidRPr="00EC7C12" w:rsidRDefault="00F24ECA" w:rsidP="00EC7C12">
      <w:pPr>
        <w:jc w:val="center"/>
        <w:rPr>
          <w:b/>
          <w:bCs/>
          <w:iCs/>
          <w:lang w:eastAsia="zh-CN"/>
        </w:rPr>
      </w:pPr>
      <w:bookmarkStart w:id="98" w:name="_Hlk77771231"/>
      <w:bookmarkStart w:id="99" w:name="_Hlk65681427"/>
      <w:r w:rsidRPr="00EC7C12">
        <w:rPr>
          <w:b/>
          <w:bCs/>
          <w:iCs/>
          <w:lang w:eastAsia="zh-CN"/>
        </w:rPr>
        <w:t>LISTA SUBCONTRACTANȚILOR</w:t>
      </w:r>
    </w:p>
    <w:p w:rsidR="00F24ECA" w:rsidRPr="00EC7C12" w:rsidRDefault="00F24ECA" w:rsidP="00EC7C12">
      <w:pPr>
        <w:jc w:val="center"/>
        <w:rPr>
          <w:b/>
          <w:bCs/>
          <w:iCs/>
          <w:lang w:eastAsia="zh-CN"/>
        </w:rPr>
      </w:pPr>
      <w:r w:rsidRPr="00EC7C12">
        <w:rPr>
          <w:b/>
          <w:bCs/>
          <w:iCs/>
          <w:lang w:eastAsia="zh-CN"/>
        </w:rPr>
        <w:t>ŞI PARTEA/PĂRŢILE DIN CONTRACT CARE SUNT</w:t>
      </w:r>
    </w:p>
    <w:p w:rsidR="00F24ECA" w:rsidRPr="00EC7C12" w:rsidRDefault="00F24ECA" w:rsidP="00EC7C12">
      <w:pPr>
        <w:jc w:val="center"/>
        <w:rPr>
          <w:b/>
          <w:bCs/>
          <w:iCs/>
          <w:lang w:eastAsia="zh-CN"/>
        </w:rPr>
      </w:pPr>
      <w:r w:rsidRPr="00EC7C12">
        <w:rPr>
          <w:b/>
          <w:bCs/>
          <w:iCs/>
          <w:lang w:eastAsia="zh-CN"/>
        </w:rPr>
        <w:t>ÎNDEPLINITE DE ACEŞTIA</w:t>
      </w:r>
      <w:bookmarkEnd w:id="98"/>
    </w:p>
    <w:p w:rsidR="00F24ECA" w:rsidRPr="00EC7C12" w:rsidRDefault="00F24ECA"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F24ECA" w:rsidRPr="00EC7C12" w:rsidTr="000F0030">
        <w:trPr>
          <w:cantSplit/>
          <w:trHeight w:val="920"/>
        </w:trPr>
        <w:tc>
          <w:tcPr>
            <w:tcW w:w="0" w:type="auto"/>
            <w:vAlign w:val="center"/>
          </w:tcPr>
          <w:p w:rsidR="00F24ECA" w:rsidRPr="00EC7C12" w:rsidRDefault="00F24ECA" w:rsidP="00EC7C12">
            <w:pPr>
              <w:tabs>
                <w:tab w:val="left" w:pos="567"/>
              </w:tabs>
              <w:jc w:val="both"/>
              <w:rPr>
                <w:b/>
              </w:rPr>
            </w:pPr>
            <w:r w:rsidRPr="00EC7C12">
              <w:rPr>
                <w:b/>
              </w:rPr>
              <w:t>Nr. d/o</w:t>
            </w:r>
          </w:p>
        </w:tc>
        <w:tc>
          <w:tcPr>
            <w:tcW w:w="3126" w:type="dxa"/>
            <w:vAlign w:val="center"/>
          </w:tcPr>
          <w:p w:rsidR="00F24ECA" w:rsidRPr="00EC7C12" w:rsidRDefault="00F24ECA" w:rsidP="001C1F6F">
            <w:pPr>
              <w:jc w:val="center"/>
              <w:rPr>
                <w:b/>
              </w:rPr>
            </w:pPr>
            <w:r w:rsidRPr="00EC7C12">
              <w:rPr>
                <w:b/>
              </w:rPr>
              <w:t xml:space="preserve">Numele </w:t>
            </w:r>
            <w:r w:rsidRPr="00EC7C12">
              <w:rPr>
                <w:rFonts w:eastAsia="Times New Roman"/>
                <w:b/>
              </w:rPr>
              <w:t>є</w:t>
            </w:r>
            <w:r w:rsidRPr="00EC7C12">
              <w:rPr>
                <w:b/>
              </w:rPr>
              <w:t>i adresa subantreprenorilor</w:t>
            </w:r>
          </w:p>
        </w:tc>
        <w:tc>
          <w:tcPr>
            <w:tcW w:w="1984" w:type="dxa"/>
            <w:vAlign w:val="center"/>
          </w:tcPr>
          <w:p w:rsidR="00F24ECA" w:rsidRPr="00EC7C12" w:rsidRDefault="00F24ECA"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F24ECA" w:rsidRPr="00EC7C12" w:rsidRDefault="00F24ECA"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F24ECA" w:rsidRPr="00EC7C12" w:rsidRDefault="00F24ECA" w:rsidP="001C1F6F">
            <w:pPr>
              <w:jc w:val="center"/>
              <w:rPr>
                <w:rFonts w:eastAsia="MS Mincho"/>
                <w:b/>
                <w:lang w:eastAsia="zh-CN"/>
              </w:rPr>
            </w:pPr>
            <w:r w:rsidRPr="00EC7C12">
              <w:rPr>
                <w:rFonts w:eastAsia="MS Mincho"/>
                <w:b/>
                <w:lang w:eastAsia="zh-CN"/>
              </w:rPr>
              <w:t>% din valoarea contractului</w:t>
            </w:r>
          </w:p>
        </w:tc>
      </w:tr>
      <w:tr w:rsidR="00F24ECA" w:rsidRPr="00EC7C12" w:rsidTr="000F0030">
        <w:trPr>
          <w:trHeight w:val="175"/>
        </w:trPr>
        <w:tc>
          <w:tcPr>
            <w:tcW w:w="0" w:type="auto"/>
          </w:tcPr>
          <w:p w:rsidR="00F24ECA" w:rsidRPr="00EC7C12" w:rsidRDefault="00F24ECA" w:rsidP="00EC7C12">
            <w:pPr>
              <w:tabs>
                <w:tab w:val="left" w:pos="567"/>
              </w:tabs>
              <w:jc w:val="both"/>
            </w:pPr>
            <w:r w:rsidRPr="00EC7C12">
              <w:t>1.</w:t>
            </w:r>
          </w:p>
        </w:tc>
        <w:tc>
          <w:tcPr>
            <w:tcW w:w="3126" w:type="dxa"/>
          </w:tcPr>
          <w:p w:rsidR="00F24ECA" w:rsidRPr="00EC7C12" w:rsidRDefault="00F24ECA" w:rsidP="00EC7C12">
            <w:pPr>
              <w:keepNext/>
              <w:keepLines/>
              <w:tabs>
                <w:tab w:val="left" w:pos="567"/>
              </w:tabs>
              <w:spacing w:before="200"/>
              <w:jc w:val="both"/>
              <w:outlineLvl w:val="2"/>
            </w:pPr>
          </w:p>
        </w:tc>
        <w:tc>
          <w:tcPr>
            <w:tcW w:w="1984" w:type="dxa"/>
          </w:tcPr>
          <w:p w:rsidR="00F24ECA" w:rsidRPr="00EC7C12" w:rsidRDefault="00F24ECA" w:rsidP="00EC7C12">
            <w:pPr>
              <w:keepNext/>
              <w:keepLines/>
              <w:tabs>
                <w:tab w:val="left" w:pos="567"/>
              </w:tabs>
              <w:spacing w:before="200"/>
              <w:jc w:val="both"/>
              <w:outlineLvl w:val="2"/>
            </w:pPr>
          </w:p>
        </w:tc>
        <w:tc>
          <w:tcPr>
            <w:tcW w:w="1443" w:type="dxa"/>
          </w:tcPr>
          <w:p w:rsidR="00F24ECA" w:rsidRPr="00EC7C12" w:rsidRDefault="00F24ECA" w:rsidP="00EC7C12">
            <w:pPr>
              <w:keepNext/>
              <w:keepLines/>
              <w:tabs>
                <w:tab w:val="left" w:pos="567"/>
              </w:tabs>
              <w:spacing w:before="200"/>
              <w:jc w:val="both"/>
              <w:outlineLvl w:val="2"/>
            </w:pPr>
          </w:p>
        </w:tc>
        <w:tc>
          <w:tcPr>
            <w:tcW w:w="0" w:type="auto"/>
          </w:tcPr>
          <w:p w:rsidR="00F24ECA" w:rsidRPr="00EC7C12" w:rsidRDefault="00F24ECA" w:rsidP="00EC7C12">
            <w:pPr>
              <w:keepNext/>
              <w:keepLines/>
              <w:tabs>
                <w:tab w:val="left" w:pos="567"/>
              </w:tabs>
              <w:spacing w:before="200"/>
              <w:jc w:val="both"/>
              <w:outlineLvl w:val="2"/>
            </w:pPr>
          </w:p>
        </w:tc>
      </w:tr>
      <w:tr w:rsidR="00F24ECA" w:rsidRPr="00EC7C12" w:rsidTr="000F0030">
        <w:trPr>
          <w:trHeight w:val="337"/>
        </w:trPr>
        <w:tc>
          <w:tcPr>
            <w:tcW w:w="0" w:type="auto"/>
          </w:tcPr>
          <w:p w:rsidR="00F24ECA" w:rsidRPr="00EC7C12" w:rsidRDefault="00F24ECA" w:rsidP="00EC7C12">
            <w:pPr>
              <w:tabs>
                <w:tab w:val="left" w:pos="567"/>
              </w:tabs>
              <w:jc w:val="both"/>
            </w:pPr>
            <w:r w:rsidRPr="00EC7C12">
              <w:t>2.</w:t>
            </w:r>
          </w:p>
        </w:tc>
        <w:tc>
          <w:tcPr>
            <w:tcW w:w="3126" w:type="dxa"/>
          </w:tcPr>
          <w:p w:rsidR="00F24ECA" w:rsidRPr="00EC7C12" w:rsidRDefault="00F24ECA" w:rsidP="00EC7C12">
            <w:pPr>
              <w:keepNext/>
              <w:keepLines/>
              <w:tabs>
                <w:tab w:val="left" w:pos="567"/>
              </w:tabs>
              <w:spacing w:before="200"/>
              <w:jc w:val="both"/>
              <w:outlineLvl w:val="2"/>
            </w:pPr>
          </w:p>
        </w:tc>
        <w:tc>
          <w:tcPr>
            <w:tcW w:w="1984" w:type="dxa"/>
          </w:tcPr>
          <w:p w:rsidR="00F24ECA" w:rsidRPr="00EC7C12" w:rsidRDefault="00F24ECA" w:rsidP="00EC7C12">
            <w:pPr>
              <w:keepNext/>
              <w:keepLines/>
              <w:tabs>
                <w:tab w:val="left" w:pos="567"/>
              </w:tabs>
              <w:spacing w:before="200"/>
              <w:jc w:val="both"/>
              <w:outlineLvl w:val="2"/>
            </w:pPr>
          </w:p>
        </w:tc>
        <w:tc>
          <w:tcPr>
            <w:tcW w:w="1443" w:type="dxa"/>
          </w:tcPr>
          <w:p w:rsidR="00F24ECA" w:rsidRPr="00EC7C12" w:rsidRDefault="00F24ECA" w:rsidP="00EC7C12">
            <w:pPr>
              <w:keepNext/>
              <w:keepLines/>
              <w:tabs>
                <w:tab w:val="left" w:pos="567"/>
              </w:tabs>
              <w:spacing w:before="200"/>
              <w:jc w:val="both"/>
              <w:outlineLvl w:val="2"/>
            </w:pPr>
          </w:p>
        </w:tc>
        <w:tc>
          <w:tcPr>
            <w:tcW w:w="0" w:type="auto"/>
          </w:tcPr>
          <w:p w:rsidR="00F24ECA" w:rsidRPr="00EC7C12" w:rsidRDefault="00F24ECA" w:rsidP="00EC7C12">
            <w:pPr>
              <w:keepNext/>
              <w:keepLines/>
              <w:tabs>
                <w:tab w:val="left" w:pos="567"/>
              </w:tabs>
              <w:spacing w:before="200"/>
              <w:jc w:val="both"/>
              <w:outlineLvl w:val="2"/>
            </w:pPr>
          </w:p>
        </w:tc>
      </w:tr>
      <w:tr w:rsidR="00F24ECA" w:rsidRPr="00EC7C12" w:rsidTr="000F0030">
        <w:trPr>
          <w:trHeight w:val="181"/>
        </w:trPr>
        <w:tc>
          <w:tcPr>
            <w:tcW w:w="0" w:type="auto"/>
          </w:tcPr>
          <w:p w:rsidR="00F24ECA" w:rsidRPr="00EC7C12" w:rsidRDefault="00F24ECA" w:rsidP="00EC7C12">
            <w:pPr>
              <w:tabs>
                <w:tab w:val="left" w:pos="567"/>
              </w:tabs>
              <w:jc w:val="both"/>
            </w:pPr>
            <w:r w:rsidRPr="00EC7C12">
              <w:t>3.</w:t>
            </w:r>
          </w:p>
        </w:tc>
        <w:tc>
          <w:tcPr>
            <w:tcW w:w="3126" w:type="dxa"/>
          </w:tcPr>
          <w:p w:rsidR="00F24ECA" w:rsidRPr="00EC7C12" w:rsidRDefault="00F24ECA" w:rsidP="00EC7C12">
            <w:pPr>
              <w:keepNext/>
              <w:keepLines/>
              <w:tabs>
                <w:tab w:val="left" w:pos="567"/>
              </w:tabs>
              <w:spacing w:before="200"/>
              <w:jc w:val="both"/>
              <w:outlineLvl w:val="2"/>
            </w:pPr>
          </w:p>
        </w:tc>
        <w:tc>
          <w:tcPr>
            <w:tcW w:w="1984" w:type="dxa"/>
          </w:tcPr>
          <w:p w:rsidR="00F24ECA" w:rsidRPr="00EC7C12" w:rsidRDefault="00F24ECA" w:rsidP="00EC7C12">
            <w:pPr>
              <w:keepNext/>
              <w:keepLines/>
              <w:tabs>
                <w:tab w:val="left" w:pos="567"/>
              </w:tabs>
              <w:spacing w:before="200"/>
              <w:jc w:val="both"/>
              <w:outlineLvl w:val="2"/>
            </w:pPr>
          </w:p>
        </w:tc>
        <w:tc>
          <w:tcPr>
            <w:tcW w:w="1443" w:type="dxa"/>
          </w:tcPr>
          <w:p w:rsidR="00F24ECA" w:rsidRPr="00EC7C12" w:rsidRDefault="00F24ECA" w:rsidP="00EC7C12">
            <w:pPr>
              <w:keepNext/>
              <w:keepLines/>
              <w:tabs>
                <w:tab w:val="left" w:pos="567"/>
              </w:tabs>
              <w:spacing w:before="200"/>
              <w:jc w:val="both"/>
              <w:outlineLvl w:val="2"/>
            </w:pPr>
          </w:p>
        </w:tc>
        <w:tc>
          <w:tcPr>
            <w:tcW w:w="0" w:type="auto"/>
          </w:tcPr>
          <w:p w:rsidR="00F24ECA" w:rsidRPr="00EC7C12" w:rsidRDefault="00F24ECA" w:rsidP="00EC7C12">
            <w:pPr>
              <w:keepNext/>
              <w:keepLines/>
              <w:tabs>
                <w:tab w:val="left" w:pos="567"/>
              </w:tabs>
              <w:spacing w:before="200"/>
              <w:jc w:val="both"/>
              <w:outlineLvl w:val="2"/>
            </w:pPr>
          </w:p>
        </w:tc>
      </w:tr>
      <w:tr w:rsidR="00F24ECA" w:rsidRPr="00EC7C12" w:rsidTr="000F0030">
        <w:trPr>
          <w:trHeight w:val="181"/>
        </w:trPr>
        <w:tc>
          <w:tcPr>
            <w:tcW w:w="0" w:type="auto"/>
          </w:tcPr>
          <w:p w:rsidR="00F24ECA" w:rsidRPr="00EC7C12" w:rsidRDefault="00F24ECA" w:rsidP="00EC7C12">
            <w:pPr>
              <w:tabs>
                <w:tab w:val="left" w:pos="567"/>
              </w:tabs>
              <w:jc w:val="both"/>
            </w:pPr>
            <w:r w:rsidRPr="00EC7C12">
              <w:t>4.</w:t>
            </w:r>
          </w:p>
        </w:tc>
        <w:tc>
          <w:tcPr>
            <w:tcW w:w="3126" w:type="dxa"/>
          </w:tcPr>
          <w:p w:rsidR="00F24ECA" w:rsidRPr="00EC7C12" w:rsidRDefault="00F24ECA" w:rsidP="00EC7C12">
            <w:pPr>
              <w:keepNext/>
              <w:keepLines/>
              <w:tabs>
                <w:tab w:val="left" w:pos="567"/>
              </w:tabs>
              <w:spacing w:before="200"/>
              <w:jc w:val="both"/>
              <w:outlineLvl w:val="2"/>
            </w:pPr>
          </w:p>
        </w:tc>
        <w:tc>
          <w:tcPr>
            <w:tcW w:w="1984" w:type="dxa"/>
          </w:tcPr>
          <w:p w:rsidR="00F24ECA" w:rsidRPr="00EC7C12" w:rsidRDefault="00F24ECA" w:rsidP="00EC7C12">
            <w:pPr>
              <w:keepNext/>
              <w:keepLines/>
              <w:tabs>
                <w:tab w:val="left" w:pos="567"/>
              </w:tabs>
              <w:spacing w:before="200"/>
              <w:jc w:val="both"/>
              <w:outlineLvl w:val="2"/>
            </w:pPr>
          </w:p>
        </w:tc>
        <w:tc>
          <w:tcPr>
            <w:tcW w:w="1443" w:type="dxa"/>
          </w:tcPr>
          <w:p w:rsidR="00F24ECA" w:rsidRPr="00EC7C12" w:rsidRDefault="00F24ECA" w:rsidP="00EC7C12">
            <w:pPr>
              <w:keepNext/>
              <w:keepLines/>
              <w:tabs>
                <w:tab w:val="left" w:pos="567"/>
              </w:tabs>
              <w:spacing w:before="200"/>
              <w:jc w:val="both"/>
              <w:outlineLvl w:val="2"/>
            </w:pPr>
          </w:p>
        </w:tc>
        <w:tc>
          <w:tcPr>
            <w:tcW w:w="0" w:type="auto"/>
          </w:tcPr>
          <w:p w:rsidR="00F24ECA" w:rsidRPr="00EC7C12" w:rsidRDefault="00F24ECA" w:rsidP="00EC7C12">
            <w:pPr>
              <w:keepNext/>
              <w:keepLines/>
              <w:tabs>
                <w:tab w:val="left" w:pos="567"/>
              </w:tabs>
              <w:spacing w:before="200"/>
              <w:jc w:val="both"/>
              <w:outlineLvl w:val="2"/>
            </w:pPr>
          </w:p>
        </w:tc>
      </w:tr>
      <w:tr w:rsidR="00F24ECA" w:rsidRPr="00EC7C12" w:rsidTr="000F0030">
        <w:trPr>
          <w:trHeight w:val="181"/>
        </w:trPr>
        <w:tc>
          <w:tcPr>
            <w:tcW w:w="0" w:type="auto"/>
          </w:tcPr>
          <w:p w:rsidR="00F24ECA" w:rsidRPr="00EC7C12" w:rsidRDefault="00F24ECA" w:rsidP="00EC7C12">
            <w:pPr>
              <w:keepNext/>
              <w:keepLines/>
              <w:tabs>
                <w:tab w:val="left" w:pos="567"/>
              </w:tabs>
              <w:spacing w:before="200"/>
              <w:jc w:val="both"/>
              <w:outlineLvl w:val="2"/>
            </w:pPr>
          </w:p>
        </w:tc>
        <w:tc>
          <w:tcPr>
            <w:tcW w:w="3126" w:type="dxa"/>
          </w:tcPr>
          <w:p w:rsidR="00F24ECA" w:rsidRPr="00EC7C12" w:rsidRDefault="00F24ECA" w:rsidP="00EC7C12">
            <w:pPr>
              <w:keepNext/>
              <w:keepLines/>
              <w:tabs>
                <w:tab w:val="left" w:pos="567"/>
              </w:tabs>
              <w:spacing w:before="200"/>
              <w:jc w:val="both"/>
              <w:outlineLvl w:val="2"/>
            </w:pPr>
          </w:p>
        </w:tc>
        <w:tc>
          <w:tcPr>
            <w:tcW w:w="1984" w:type="dxa"/>
          </w:tcPr>
          <w:p w:rsidR="00F24ECA" w:rsidRPr="00EC7C12" w:rsidRDefault="00F24ECA" w:rsidP="00EC7C12">
            <w:pPr>
              <w:keepNext/>
              <w:keepLines/>
              <w:tabs>
                <w:tab w:val="left" w:pos="567"/>
              </w:tabs>
              <w:spacing w:before="200"/>
              <w:jc w:val="both"/>
              <w:outlineLvl w:val="2"/>
            </w:pPr>
          </w:p>
        </w:tc>
        <w:tc>
          <w:tcPr>
            <w:tcW w:w="1443" w:type="dxa"/>
          </w:tcPr>
          <w:p w:rsidR="00F24ECA" w:rsidRPr="00EC7C12" w:rsidRDefault="00F24ECA" w:rsidP="00EC7C12">
            <w:pPr>
              <w:keepNext/>
              <w:keepLines/>
              <w:tabs>
                <w:tab w:val="left" w:pos="567"/>
              </w:tabs>
              <w:spacing w:before="200"/>
              <w:jc w:val="both"/>
              <w:outlineLvl w:val="2"/>
            </w:pPr>
          </w:p>
        </w:tc>
        <w:tc>
          <w:tcPr>
            <w:tcW w:w="0" w:type="auto"/>
          </w:tcPr>
          <w:p w:rsidR="00F24ECA" w:rsidRPr="00EC7C12" w:rsidRDefault="00F24ECA" w:rsidP="00EC7C12">
            <w:pPr>
              <w:keepNext/>
              <w:keepLines/>
              <w:tabs>
                <w:tab w:val="left" w:pos="567"/>
              </w:tabs>
              <w:spacing w:before="200"/>
              <w:jc w:val="both"/>
              <w:outlineLvl w:val="2"/>
            </w:pPr>
          </w:p>
        </w:tc>
      </w:tr>
    </w:tbl>
    <w:p w:rsidR="00F24ECA" w:rsidRDefault="00F24ECA" w:rsidP="00EC7C12">
      <w:pPr>
        <w:jc w:val="both"/>
        <w:rPr>
          <w:rFonts w:eastAsia="PMingLiU"/>
          <w:lang w:eastAsia="zh-CN"/>
        </w:rPr>
      </w:pPr>
    </w:p>
    <w:p w:rsidR="00F24ECA" w:rsidRPr="00EC7C12" w:rsidRDefault="00F24ECA" w:rsidP="00EC7C12">
      <w:pPr>
        <w:jc w:val="both"/>
        <w:rPr>
          <w:rFonts w:eastAsia="PMingLiU"/>
          <w:lang w:eastAsia="zh-CN"/>
        </w:rPr>
      </w:pPr>
      <w:r w:rsidRPr="00EC7C12">
        <w:rPr>
          <w:rFonts w:eastAsia="PMingLiU"/>
          <w:lang w:eastAsia="zh-CN"/>
        </w:rPr>
        <w:t>Semnat: ______________________________________</w:t>
      </w:r>
    </w:p>
    <w:p w:rsidR="00F24ECA" w:rsidRPr="00EC7C12" w:rsidRDefault="00F24ECA" w:rsidP="00EC7C12">
      <w:pPr>
        <w:jc w:val="both"/>
        <w:rPr>
          <w:rFonts w:eastAsia="PMingLiU"/>
          <w:lang w:eastAsia="zh-CN"/>
        </w:rPr>
      </w:pPr>
      <w:r w:rsidRPr="00EC7C12">
        <w:rPr>
          <w:rFonts w:eastAsia="PMingLiU"/>
          <w:lang w:eastAsia="zh-CN"/>
        </w:rPr>
        <w:t>Nume: _______________________________________</w:t>
      </w:r>
    </w:p>
    <w:p w:rsidR="00F24ECA" w:rsidRPr="00EC7C12" w:rsidRDefault="00F24ECA" w:rsidP="00EC7C12">
      <w:pPr>
        <w:jc w:val="both"/>
        <w:rPr>
          <w:rFonts w:eastAsia="PMingLiU"/>
          <w:lang w:eastAsia="zh-CN"/>
        </w:rPr>
      </w:pPr>
      <w:r w:rsidRPr="00EC7C12">
        <w:rPr>
          <w:rFonts w:eastAsia="PMingLiU"/>
          <w:lang w:eastAsia="zh-CN"/>
        </w:rPr>
        <w:t>Funcţia în cadrul firmei: _________________________</w:t>
      </w:r>
    </w:p>
    <w:p w:rsidR="00F24ECA" w:rsidRPr="00EC7C12" w:rsidRDefault="00F24ECA" w:rsidP="00EC7C12">
      <w:pPr>
        <w:jc w:val="both"/>
        <w:rPr>
          <w:rFonts w:eastAsia="PMingLiU"/>
          <w:lang w:eastAsia="zh-CN"/>
        </w:rPr>
      </w:pPr>
      <w:r w:rsidRPr="00EC7C12">
        <w:rPr>
          <w:rFonts w:eastAsia="PMingLiU"/>
          <w:lang w:eastAsia="zh-CN"/>
        </w:rPr>
        <w:t>Denumirea firmei: ______________________________</w:t>
      </w:r>
    </w:p>
    <w:bookmarkEnd w:id="99"/>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8D4238">
      <w:pPr>
        <w:keepNext/>
        <w:keepLines/>
        <w:jc w:val="center"/>
        <w:outlineLvl w:val="1"/>
        <w:rPr>
          <w:rFonts w:eastAsia="Times New Roman"/>
          <w:b/>
          <w:bCs/>
        </w:rPr>
      </w:pPr>
    </w:p>
    <w:p w:rsidR="00F24ECA" w:rsidRDefault="00F24ECA" w:rsidP="000F0030">
      <w:pPr>
        <w:spacing w:after="200" w:line="276" w:lineRule="auto"/>
        <w:jc w:val="center"/>
        <w:rPr>
          <w:rFonts w:eastAsia="PMingLiU"/>
          <w:b/>
          <w:lang w:eastAsia="zh-CN"/>
        </w:rPr>
      </w:pPr>
    </w:p>
    <w:p w:rsidR="00F24ECA" w:rsidRDefault="00F24ECA" w:rsidP="000F0030">
      <w:pPr>
        <w:spacing w:after="200" w:line="276" w:lineRule="auto"/>
        <w:jc w:val="center"/>
        <w:rPr>
          <w:rFonts w:eastAsia="PMingLiU"/>
          <w:b/>
          <w:lang w:eastAsia="zh-CN"/>
        </w:rPr>
      </w:pPr>
    </w:p>
    <w:p w:rsidR="00F24ECA" w:rsidRDefault="00F24ECA" w:rsidP="000F0030">
      <w:pPr>
        <w:spacing w:after="200" w:line="276" w:lineRule="auto"/>
        <w:jc w:val="center"/>
        <w:rPr>
          <w:rFonts w:eastAsia="PMingLiU"/>
          <w:b/>
          <w:lang w:eastAsia="zh-CN"/>
        </w:rPr>
      </w:pPr>
    </w:p>
    <w:p w:rsidR="00F24ECA" w:rsidRDefault="00F24ECA" w:rsidP="000F0030">
      <w:pPr>
        <w:spacing w:after="200" w:line="276" w:lineRule="auto"/>
        <w:jc w:val="center"/>
        <w:rPr>
          <w:rFonts w:eastAsia="PMingLiU"/>
          <w:b/>
          <w:lang w:eastAsia="zh-CN"/>
        </w:rPr>
      </w:pPr>
    </w:p>
    <w:p w:rsidR="00F24ECA" w:rsidRDefault="00F24ECA" w:rsidP="000F0030">
      <w:pPr>
        <w:spacing w:after="200" w:line="276" w:lineRule="auto"/>
        <w:jc w:val="center"/>
        <w:rPr>
          <w:rFonts w:eastAsia="PMingLiU"/>
          <w:b/>
          <w:lang w:eastAsia="zh-CN"/>
        </w:rPr>
      </w:pPr>
    </w:p>
    <w:p w:rsidR="00F24ECA" w:rsidRDefault="00F24ECA" w:rsidP="000F0030">
      <w:pPr>
        <w:spacing w:after="200" w:line="276" w:lineRule="auto"/>
        <w:jc w:val="center"/>
        <w:rPr>
          <w:rFonts w:eastAsia="PMingLiU"/>
          <w:b/>
          <w:lang w:eastAsia="zh-CN"/>
        </w:rPr>
      </w:pPr>
    </w:p>
    <w:p w:rsidR="00F24ECA" w:rsidRDefault="00F24ECA" w:rsidP="000F0030">
      <w:pPr>
        <w:spacing w:after="200" w:line="276" w:lineRule="auto"/>
        <w:jc w:val="center"/>
        <w:rPr>
          <w:rFonts w:eastAsia="PMingLiU"/>
          <w:b/>
          <w:lang w:eastAsia="zh-CN"/>
        </w:rPr>
      </w:pPr>
    </w:p>
    <w:p w:rsidR="00F24ECA" w:rsidRDefault="00F24ECA" w:rsidP="00BC3AE6">
      <w:pPr>
        <w:spacing w:after="200" w:line="276" w:lineRule="auto"/>
        <w:rPr>
          <w:rFonts w:eastAsia="PMingLiU"/>
          <w:b/>
          <w:lang w:eastAsia="zh-CN"/>
        </w:rPr>
      </w:pPr>
    </w:p>
    <w:p w:rsidR="00F24ECA" w:rsidRDefault="00F24ECA" w:rsidP="000F0030">
      <w:pPr>
        <w:spacing w:after="200" w:line="276" w:lineRule="auto"/>
        <w:jc w:val="center"/>
        <w:rPr>
          <w:rFonts w:eastAsia="PMingLiU"/>
          <w:b/>
          <w:lang w:eastAsia="zh-CN"/>
        </w:rPr>
      </w:pPr>
    </w:p>
    <w:p w:rsidR="00F24ECA" w:rsidRDefault="00F24ECA" w:rsidP="000F0030">
      <w:pPr>
        <w:spacing w:after="200" w:line="276" w:lineRule="auto"/>
        <w:jc w:val="center"/>
        <w:rPr>
          <w:rFonts w:eastAsia="PMingLiU"/>
          <w:b/>
          <w:lang w:eastAsia="zh-CN"/>
        </w:rPr>
      </w:pPr>
    </w:p>
    <w:p w:rsidR="00F24ECA" w:rsidRDefault="00F24ECA" w:rsidP="000F0030">
      <w:pPr>
        <w:spacing w:after="200" w:line="276" w:lineRule="auto"/>
        <w:jc w:val="center"/>
        <w:rPr>
          <w:rFonts w:eastAsia="PMingLiU"/>
          <w:b/>
          <w:lang w:eastAsia="zh-CN"/>
        </w:rPr>
      </w:pPr>
    </w:p>
    <w:p w:rsidR="00F24ECA" w:rsidRDefault="00F24ECA" w:rsidP="00CF101D">
      <w:pPr>
        <w:jc w:val="right"/>
        <w:rPr>
          <w:noProof w:val="0"/>
          <w:lang w:val="it-IT"/>
        </w:rPr>
      </w:pPr>
    </w:p>
    <w:p w:rsidR="00F24ECA" w:rsidRDefault="00F24ECA" w:rsidP="00CF101D">
      <w:pPr>
        <w:jc w:val="right"/>
        <w:rPr>
          <w:noProof w:val="0"/>
          <w:lang w:val="it-IT"/>
        </w:rPr>
      </w:pPr>
    </w:p>
    <w:p w:rsidR="00F24ECA" w:rsidRPr="004B16DD" w:rsidRDefault="00F24ECA" w:rsidP="00CF101D">
      <w:pPr>
        <w:jc w:val="right"/>
        <w:rPr>
          <w:noProof w:val="0"/>
          <w:sz w:val="22"/>
          <w:szCs w:val="22"/>
          <w:lang w:val="it-IT"/>
        </w:rPr>
      </w:pPr>
      <w:r w:rsidRPr="00A30B00">
        <w:rPr>
          <w:noProof w:val="0"/>
          <w:lang w:val="it-IT"/>
        </w:rPr>
        <w:t>Anexa nr.</w:t>
      </w:r>
      <w:r>
        <w:rPr>
          <w:noProof w:val="0"/>
          <w:lang w:val="it-IT"/>
        </w:rPr>
        <w:t>16</w:t>
      </w:r>
    </w:p>
    <w:p w:rsidR="00F24ECA" w:rsidRPr="00D22624" w:rsidRDefault="00F24ECA" w:rsidP="00CF101D">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CF101D">
      <w:pPr>
        <w:jc w:val="right"/>
        <w:rPr>
          <w:noProof w:val="0"/>
          <w:lang w:val="it-IT"/>
        </w:rPr>
      </w:pPr>
      <w:r w:rsidRPr="0003591A">
        <w:rPr>
          <w:noProof w:val="0"/>
          <w:lang w:val="it-IT"/>
        </w:rPr>
        <w:t>din “____” ________ 20___</w:t>
      </w:r>
    </w:p>
    <w:p w:rsidR="00F24ECA" w:rsidRDefault="00F24ECA" w:rsidP="000F0030">
      <w:pPr>
        <w:tabs>
          <w:tab w:val="left" w:pos="567"/>
        </w:tabs>
        <w:rPr>
          <w:b/>
          <w:color w:val="000000"/>
          <w:w w:val="90"/>
        </w:rPr>
      </w:pPr>
    </w:p>
    <w:p w:rsidR="00F24ECA" w:rsidRPr="00773661" w:rsidRDefault="00F24ECA" w:rsidP="000F0030">
      <w:pPr>
        <w:pStyle w:val="Heading1"/>
        <w:numPr>
          <w:ilvl w:val="0"/>
          <w:numId w:val="0"/>
        </w:numPr>
        <w:ind w:left="720"/>
      </w:pPr>
      <w:bookmarkStart w:id="100" w:name="_Hlk77771256"/>
      <w:r w:rsidRPr="00773661">
        <w:t>ANGAJAMENT TERŢ SUSŢINĂTOR FINANCIAR</w:t>
      </w:r>
    </w:p>
    <w:bookmarkEnd w:id="100"/>
    <w:p w:rsidR="00F24ECA" w:rsidRDefault="00F24ECA" w:rsidP="000F0030">
      <w:pPr>
        <w:tabs>
          <w:tab w:val="left" w:pos="567"/>
        </w:tabs>
        <w:jc w:val="center"/>
        <w:rPr>
          <w:b/>
          <w:color w:val="000000"/>
          <w:w w:val="90"/>
        </w:rPr>
      </w:pPr>
    </w:p>
    <w:p w:rsidR="00F24ECA" w:rsidRPr="00773661" w:rsidRDefault="00F24ECA" w:rsidP="000F0030">
      <w:pPr>
        <w:shd w:val="clear" w:color="auto" w:fill="FFFFFF"/>
        <w:jc w:val="both"/>
        <w:rPr>
          <w:b/>
          <w:spacing w:val="-2"/>
        </w:rPr>
      </w:pPr>
      <w:r w:rsidRPr="00773661">
        <w:rPr>
          <w:b/>
          <w:spacing w:val="-2"/>
        </w:rPr>
        <w:t>Terţ susţinător financiar</w:t>
      </w:r>
    </w:p>
    <w:p w:rsidR="00F24ECA" w:rsidRPr="00773661" w:rsidRDefault="00F24ECA" w:rsidP="00BE0197">
      <w:pPr>
        <w:shd w:val="clear" w:color="auto" w:fill="FFFFFF"/>
        <w:jc w:val="right"/>
      </w:pPr>
      <w:r w:rsidRPr="00773661">
        <w:rPr>
          <w:b/>
          <w:spacing w:val="-2"/>
        </w:rPr>
        <w:t>..........................</w:t>
      </w:r>
      <w:r w:rsidRPr="00773661">
        <w:t xml:space="preserve">(denumirea)  </w:t>
      </w:r>
    </w:p>
    <w:p w:rsidR="00F24ECA" w:rsidRDefault="00F24ECA" w:rsidP="000F0030">
      <w:pPr>
        <w:shd w:val="clear" w:color="auto" w:fill="FFFFFF"/>
        <w:jc w:val="center"/>
        <w:rPr>
          <w:b/>
        </w:rPr>
      </w:pPr>
    </w:p>
    <w:p w:rsidR="00F24ECA" w:rsidRPr="00773661" w:rsidRDefault="00F24ECA" w:rsidP="000F0030">
      <w:pPr>
        <w:shd w:val="clear" w:color="auto" w:fill="FFFFFF"/>
        <w:jc w:val="center"/>
        <w:rPr>
          <w:b/>
        </w:rPr>
      </w:pPr>
      <w:r w:rsidRPr="00773661">
        <w:rPr>
          <w:b/>
        </w:rPr>
        <w:t>ANGAJAMENT</w:t>
      </w:r>
    </w:p>
    <w:p w:rsidR="00F24ECA" w:rsidRPr="00773661" w:rsidRDefault="00F24ECA" w:rsidP="000F003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F24ECA" w:rsidRPr="00773661" w:rsidRDefault="00F24ECA" w:rsidP="000F0030">
      <w:pPr>
        <w:shd w:val="clear" w:color="auto" w:fill="FFFFFF"/>
        <w:spacing w:before="504"/>
        <w:jc w:val="both"/>
        <w:rPr>
          <w:spacing w:val="-3"/>
        </w:rPr>
      </w:pPr>
      <w:r w:rsidRPr="00773661">
        <w:rPr>
          <w:spacing w:val="-3"/>
        </w:rPr>
        <w:t>Către, ................................................................................</w:t>
      </w:r>
    </w:p>
    <w:p w:rsidR="00F24ECA" w:rsidRPr="00773661" w:rsidRDefault="00F24ECA" w:rsidP="000F0030">
      <w:pPr>
        <w:shd w:val="clear" w:color="auto" w:fill="FFFFFF"/>
        <w:jc w:val="both"/>
        <w:rPr>
          <w:i/>
        </w:rPr>
      </w:pPr>
      <w:r w:rsidRPr="00773661">
        <w:rPr>
          <w:i/>
        </w:rPr>
        <w:t>(denumirea autorităţii contractante şi adresa completă)</w:t>
      </w:r>
    </w:p>
    <w:p w:rsidR="00F24ECA" w:rsidRPr="00773661" w:rsidRDefault="00F24ECA" w:rsidP="000F0030">
      <w:pPr>
        <w:shd w:val="clear" w:color="auto" w:fill="FFFFFF"/>
        <w:tabs>
          <w:tab w:val="left" w:leader="dot" w:pos="7166"/>
        </w:tabs>
        <w:jc w:val="both"/>
      </w:pPr>
      <w:r w:rsidRPr="00773661">
        <w:t>Cu privire la procedura pentru atribuirea contractului ..............................</w:t>
      </w:r>
    </w:p>
    <w:p w:rsidR="00F24ECA" w:rsidRPr="00773661" w:rsidRDefault="00F24ECA"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24ECA" w:rsidRPr="00773661" w:rsidRDefault="00F24ECA" w:rsidP="000F0030">
      <w:pPr>
        <w:shd w:val="clear" w:color="auto" w:fill="FFFFFF"/>
        <w:jc w:val="both"/>
      </w:pPr>
      <w:r w:rsidRPr="00773661">
        <w:t>Acordarea susţinerii financiare nu implică alte costuri pentru achizitor, cu excepţia celor care au fost incluse în propunerea financiară.</w:t>
      </w:r>
    </w:p>
    <w:p w:rsidR="00F24ECA" w:rsidRPr="00773661" w:rsidRDefault="00F24ECA" w:rsidP="000F003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F24ECA" w:rsidRPr="00773661" w:rsidRDefault="00F24ECA"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F24ECA" w:rsidRPr="00773661" w:rsidRDefault="00F24ECA"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F24ECA" w:rsidRPr="00773661" w:rsidRDefault="00F24ECA"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F24ECA" w:rsidRPr="00773661" w:rsidRDefault="00F24ECA"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F24ECA" w:rsidRPr="007B7116" w:rsidRDefault="00F24ECA" w:rsidP="000F0030">
      <w:pPr>
        <w:shd w:val="clear" w:color="auto" w:fill="FFFFFF"/>
        <w:jc w:val="both"/>
        <w:rPr>
          <w:spacing w:val="-1"/>
          <w:sz w:val="4"/>
          <w:szCs w:val="4"/>
        </w:rPr>
      </w:pPr>
    </w:p>
    <w:p w:rsidR="00F24ECA" w:rsidRPr="00773661" w:rsidRDefault="00F24ECA"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F24ECA" w:rsidRPr="00773661" w:rsidRDefault="00F24ECA"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F24ECA" w:rsidRPr="00773661" w:rsidRDefault="00F24ECA" w:rsidP="00C06FE7">
      <w:pPr>
        <w:shd w:val="clear" w:color="auto" w:fill="FFFFFF"/>
        <w:rPr>
          <w:i/>
          <w:spacing w:val="-1"/>
        </w:rPr>
      </w:pPr>
      <w:r>
        <w:rPr>
          <w:i/>
          <w:spacing w:val="-1"/>
        </w:rPr>
        <w:t xml:space="preserve">                                                                                                       </w:t>
      </w:r>
      <w:r w:rsidRPr="00773661">
        <w:rPr>
          <w:i/>
          <w:spacing w:val="-1"/>
        </w:rPr>
        <w:t>(semnătură autorizată)</w:t>
      </w:r>
    </w:p>
    <w:p w:rsidR="00F24ECA" w:rsidRPr="004268D8" w:rsidRDefault="00F24ECA" w:rsidP="008D067E">
      <w:pPr>
        <w:jc w:val="right"/>
        <w:rPr>
          <w:noProof w:val="0"/>
          <w:sz w:val="22"/>
          <w:szCs w:val="22"/>
        </w:rPr>
      </w:pPr>
      <w:r w:rsidRPr="004268D8">
        <w:rPr>
          <w:noProof w:val="0"/>
        </w:rPr>
        <w:t>Anexa nr. 17</w:t>
      </w:r>
    </w:p>
    <w:p w:rsidR="00F24ECA" w:rsidRPr="00D22624" w:rsidRDefault="00F24ECA" w:rsidP="008D067E">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8D067E">
      <w:pPr>
        <w:jc w:val="right"/>
        <w:rPr>
          <w:noProof w:val="0"/>
          <w:lang w:val="it-IT"/>
        </w:rPr>
      </w:pPr>
      <w:r w:rsidRPr="0003591A">
        <w:rPr>
          <w:noProof w:val="0"/>
          <w:lang w:val="it-IT"/>
        </w:rPr>
        <w:t>din “____” ________ 20___</w:t>
      </w:r>
    </w:p>
    <w:p w:rsidR="00F24ECA" w:rsidRDefault="00F24ECA" w:rsidP="000F0030">
      <w:pPr>
        <w:tabs>
          <w:tab w:val="left" w:pos="567"/>
        </w:tabs>
        <w:jc w:val="center"/>
        <w:rPr>
          <w:b/>
          <w:color w:val="000000"/>
          <w:w w:val="90"/>
        </w:rPr>
      </w:pPr>
    </w:p>
    <w:p w:rsidR="00F24ECA" w:rsidRPr="00773661" w:rsidRDefault="00F24ECA"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24ECA" w:rsidRPr="00773661" w:rsidRDefault="00F24ECA" w:rsidP="00F329F2">
      <w:pPr>
        <w:shd w:val="clear" w:color="auto" w:fill="FFFFFF"/>
        <w:spacing w:after="200"/>
        <w:rPr>
          <w:rFonts w:eastAsia="Times New Roman"/>
          <w:b/>
          <w:i/>
        </w:rPr>
      </w:pPr>
    </w:p>
    <w:p w:rsidR="00F24ECA" w:rsidRPr="00773661" w:rsidRDefault="00F24ECA" w:rsidP="00F329F2">
      <w:pPr>
        <w:shd w:val="clear" w:color="auto" w:fill="FFFFFF"/>
        <w:rPr>
          <w:rFonts w:eastAsia="Times New Roman"/>
          <w:b/>
          <w:spacing w:val="-2"/>
        </w:rPr>
      </w:pPr>
      <w:r w:rsidRPr="00773661">
        <w:rPr>
          <w:rFonts w:eastAsia="Times New Roman"/>
          <w:b/>
          <w:spacing w:val="-2"/>
        </w:rPr>
        <w:t xml:space="preserve">Terю susюinгtor </w:t>
      </w:r>
      <w:r>
        <w:rPr>
          <w:rFonts w:eastAsia="Times New Roman"/>
          <w:b/>
          <w:spacing w:val="-2"/>
        </w:rPr>
        <w:t>financiar</w:t>
      </w:r>
    </w:p>
    <w:p w:rsidR="00F24ECA" w:rsidRPr="00773661" w:rsidRDefault="00F24ECA" w:rsidP="00BE0197">
      <w:pPr>
        <w:shd w:val="clear" w:color="auto" w:fill="FFFFFF"/>
        <w:jc w:val="right"/>
        <w:rPr>
          <w:rFonts w:eastAsia="Times New Roman"/>
          <w:b/>
        </w:rPr>
      </w:pPr>
      <w:r w:rsidRPr="00773661">
        <w:rPr>
          <w:rFonts w:eastAsia="Times New Roman"/>
          <w:b/>
          <w:spacing w:val="-2"/>
        </w:rPr>
        <w:t>..........................</w:t>
      </w:r>
    </w:p>
    <w:p w:rsidR="00F24ECA" w:rsidRPr="00773661" w:rsidRDefault="00F24ECA" w:rsidP="00BE0197">
      <w:pPr>
        <w:shd w:val="clear" w:color="auto" w:fill="FFFFFF"/>
        <w:jc w:val="right"/>
        <w:rPr>
          <w:rFonts w:eastAsia="Times New Roman"/>
        </w:rPr>
      </w:pPr>
      <w:r w:rsidRPr="00773661">
        <w:rPr>
          <w:rFonts w:eastAsia="Times New Roman"/>
        </w:rPr>
        <w:t>(denumirea)</w:t>
      </w:r>
    </w:p>
    <w:p w:rsidR="00F24ECA" w:rsidRPr="00773661" w:rsidRDefault="00F24ECA" w:rsidP="00F329F2">
      <w:pPr>
        <w:shd w:val="clear" w:color="auto" w:fill="FFFFFF"/>
        <w:rPr>
          <w:rFonts w:eastAsia="Times New Roman"/>
        </w:rPr>
      </w:pPr>
    </w:p>
    <w:p w:rsidR="00F24ECA" w:rsidRPr="00773661" w:rsidRDefault="00F24ECA" w:rsidP="00F329F2">
      <w:pPr>
        <w:spacing w:after="200"/>
        <w:jc w:val="center"/>
        <w:rPr>
          <w:rFonts w:eastAsia="Times New Roman"/>
          <w:b/>
        </w:rPr>
      </w:pPr>
      <w:r w:rsidRPr="00773661">
        <w:rPr>
          <w:rFonts w:eastAsia="Times New Roman"/>
          <w:b/>
        </w:rPr>
        <w:t>Declaraюie</w:t>
      </w:r>
    </w:p>
    <w:p w:rsidR="00F24ECA" w:rsidRPr="00773661" w:rsidRDefault="00F24ECA" w:rsidP="00F329F2">
      <w:pPr>
        <w:spacing w:after="200"/>
        <w:rPr>
          <w:rFonts w:eastAsia="Times New Roman"/>
        </w:rPr>
      </w:pPr>
    </w:p>
    <w:p w:rsidR="00F24ECA" w:rsidRDefault="00F24ECA" w:rsidP="00F329F2">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 xml:space="preserve">denumirea terюului susюinгtor </w:t>
      </w:r>
      <w:r>
        <w:rPr>
          <w:rFonts w:eastAsia="Times New Roman"/>
          <w:i/>
        </w:rPr>
        <w:t>financiar</w:t>
      </w:r>
      <w:r w:rsidRPr="00773661">
        <w:rPr>
          <w:rFonts w:eastAsia="Times New Roman"/>
          <w:i/>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rsidR="00F24ECA" w:rsidRPr="00773661" w:rsidRDefault="00F24ECA" w:rsidP="00F329F2">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F24ECA" w:rsidRPr="00773661" w:rsidRDefault="00F24ECA" w:rsidP="00F329F2">
      <w:pPr>
        <w:shd w:val="clear" w:color="auto" w:fill="FFFFFF"/>
        <w:spacing w:after="200"/>
        <w:rPr>
          <w:rFonts w:eastAsia="Times New Roman"/>
        </w:rPr>
      </w:pPr>
    </w:p>
    <w:p w:rsidR="00F24ECA" w:rsidRPr="00A53ED5" w:rsidRDefault="00F24ECA" w:rsidP="00A53ED5">
      <w:pPr>
        <w:shd w:val="clear" w:color="auto" w:fill="FFFFFF"/>
        <w:spacing w:after="200"/>
        <w:rPr>
          <w:rFonts w:eastAsia="Times New Roman"/>
        </w:rPr>
      </w:pPr>
      <w:r w:rsidRPr="00A53ED5">
        <w:rPr>
          <w:rFonts w:eastAsia="Times New Roman"/>
        </w:rPr>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Pr>
          <w:rFonts w:eastAsia="Times New Roman"/>
        </w:rPr>
        <w:t xml:space="preserve">              </w:t>
      </w:r>
      <w:r w:rsidRPr="00A53ED5">
        <w:rPr>
          <w:rFonts w:eastAsia="Times New Roman"/>
        </w:rPr>
        <w:t>Terю susюinгtor,</w:t>
      </w:r>
    </w:p>
    <w:p w:rsidR="00F24ECA" w:rsidRPr="00A53ED5" w:rsidRDefault="00F24ECA" w:rsidP="00A53ED5">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rsidR="00F24ECA" w:rsidRPr="00A53ED5" w:rsidRDefault="00F24ECA" w:rsidP="00A53ED5">
      <w:pPr>
        <w:shd w:val="clear" w:color="auto" w:fill="FFFFFF"/>
        <w:spacing w:after="200"/>
        <w:rPr>
          <w:rFonts w:eastAsia="Times New Roman"/>
        </w:rPr>
      </w:pPr>
    </w:p>
    <w:p w:rsidR="00F24ECA" w:rsidRPr="00773661" w:rsidRDefault="00F24ECA" w:rsidP="00F329F2">
      <w:pPr>
        <w:shd w:val="clear" w:color="auto" w:fill="FFFFFF"/>
        <w:spacing w:after="200"/>
        <w:rPr>
          <w:rFonts w:eastAsia="Times New Roman"/>
        </w:rPr>
      </w:pPr>
    </w:p>
    <w:p w:rsidR="00F24ECA" w:rsidRDefault="00F24ECA" w:rsidP="000F0030">
      <w:pPr>
        <w:tabs>
          <w:tab w:val="left" w:pos="567"/>
        </w:tabs>
        <w:jc w:val="center"/>
        <w:rPr>
          <w:b/>
          <w:color w:val="000000"/>
          <w:w w:val="90"/>
        </w:rPr>
      </w:pPr>
    </w:p>
    <w:p w:rsidR="00F24ECA" w:rsidRDefault="00F24ECA" w:rsidP="000F0030">
      <w:pPr>
        <w:tabs>
          <w:tab w:val="left" w:pos="567"/>
        </w:tabs>
        <w:jc w:val="center"/>
        <w:rPr>
          <w:b/>
          <w:color w:val="000000"/>
          <w:w w:val="90"/>
        </w:rPr>
      </w:pPr>
    </w:p>
    <w:p w:rsidR="00F24ECA" w:rsidRDefault="00F24ECA" w:rsidP="000F0030">
      <w:pPr>
        <w:tabs>
          <w:tab w:val="left" w:pos="567"/>
        </w:tabs>
        <w:jc w:val="center"/>
        <w:rPr>
          <w:b/>
          <w:color w:val="000000"/>
          <w:w w:val="90"/>
        </w:rPr>
      </w:pPr>
    </w:p>
    <w:p w:rsidR="00F24ECA" w:rsidRDefault="00F24ECA" w:rsidP="000F0030">
      <w:pPr>
        <w:tabs>
          <w:tab w:val="left" w:pos="567"/>
        </w:tabs>
        <w:jc w:val="center"/>
        <w:rPr>
          <w:b/>
          <w:color w:val="000000"/>
          <w:w w:val="9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rPr>
      </w:pPr>
    </w:p>
    <w:p w:rsidR="00F24ECA" w:rsidRPr="004268D8" w:rsidRDefault="00F24ECA" w:rsidP="008D067E">
      <w:pPr>
        <w:jc w:val="right"/>
        <w:rPr>
          <w:noProof w:val="0"/>
          <w:sz w:val="22"/>
          <w:szCs w:val="22"/>
        </w:rPr>
      </w:pPr>
      <w:r w:rsidRPr="004268D8">
        <w:rPr>
          <w:noProof w:val="0"/>
        </w:rPr>
        <w:t>Anexa nr. 18</w:t>
      </w:r>
    </w:p>
    <w:p w:rsidR="00F24ECA" w:rsidRPr="00D22624" w:rsidRDefault="00F24ECA" w:rsidP="008D067E">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8D067E">
      <w:pPr>
        <w:jc w:val="right"/>
        <w:rPr>
          <w:noProof w:val="0"/>
          <w:lang w:val="it-IT"/>
        </w:rPr>
      </w:pPr>
      <w:r w:rsidRPr="0003591A">
        <w:rPr>
          <w:noProof w:val="0"/>
          <w:lang w:val="it-IT"/>
        </w:rPr>
        <w:t>din “____” ________ 20___</w:t>
      </w:r>
    </w:p>
    <w:p w:rsidR="00F24ECA" w:rsidRPr="004268D8" w:rsidRDefault="00F24ECA" w:rsidP="000F0030">
      <w:pPr>
        <w:tabs>
          <w:tab w:val="left" w:pos="567"/>
        </w:tabs>
        <w:jc w:val="center"/>
        <w:rPr>
          <w:b/>
          <w:color w:val="000000"/>
          <w:w w:val="90"/>
          <w:sz w:val="16"/>
          <w:szCs w:val="16"/>
        </w:rPr>
      </w:pPr>
    </w:p>
    <w:p w:rsidR="00F24ECA" w:rsidRDefault="00F24ECA" w:rsidP="000F0030">
      <w:pPr>
        <w:pStyle w:val="Heading1"/>
        <w:numPr>
          <w:ilvl w:val="0"/>
          <w:numId w:val="0"/>
        </w:numPr>
        <w:ind w:left="720"/>
        <w:rPr>
          <w:sz w:val="22"/>
          <w:szCs w:val="22"/>
          <w:lang w:val="it-IT"/>
        </w:rPr>
      </w:pPr>
    </w:p>
    <w:p w:rsidR="00F24ECA" w:rsidRPr="00773661" w:rsidRDefault="00F24ECA" w:rsidP="000F0030">
      <w:pPr>
        <w:pStyle w:val="Heading1"/>
        <w:numPr>
          <w:ilvl w:val="0"/>
          <w:numId w:val="0"/>
        </w:numPr>
        <w:ind w:left="720"/>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rsidR="00F24ECA" w:rsidRPr="00773661" w:rsidRDefault="00F24ECA" w:rsidP="000F0030">
      <w:pPr>
        <w:ind w:left="5040" w:firstLine="720"/>
        <w:jc w:val="both"/>
        <w:rPr>
          <w:rStyle w:val="tax1"/>
          <w:rFonts w:eastAsia="Times New Roman"/>
          <w:bCs/>
          <w:sz w:val="24"/>
          <w:lang w:val="it-IT"/>
        </w:rPr>
      </w:pPr>
    </w:p>
    <w:p w:rsidR="00F24ECA" w:rsidRPr="00773661" w:rsidRDefault="00F24ECA" w:rsidP="000F0030">
      <w:pPr>
        <w:shd w:val="clear" w:color="auto" w:fill="FFFFFF"/>
        <w:rPr>
          <w:b/>
        </w:rPr>
      </w:pPr>
      <w:r w:rsidRPr="00773661">
        <w:rPr>
          <w:b/>
          <w:spacing w:val="-2"/>
        </w:rPr>
        <w:t>..........................</w:t>
      </w:r>
    </w:p>
    <w:p w:rsidR="00F24ECA" w:rsidRPr="00773661" w:rsidRDefault="00F24ECA" w:rsidP="000F0030">
      <w:pPr>
        <w:shd w:val="clear" w:color="auto" w:fill="FFFFFF"/>
      </w:pPr>
      <w:r w:rsidRPr="00773661">
        <w:t>(denumirea)</w:t>
      </w:r>
    </w:p>
    <w:p w:rsidR="00F24ECA" w:rsidRPr="00773661" w:rsidRDefault="00F24ECA" w:rsidP="000F0030">
      <w:pPr>
        <w:shd w:val="clear" w:color="auto" w:fill="FFFFFF"/>
        <w:jc w:val="center"/>
        <w:rPr>
          <w:b/>
        </w:rPr>
      </w:pPr>
      <w:r w:rsidRPr="00773661">
        <w:rPr>
          <w:b/>
        </w:rPr>
        <w:t>ANGAJAMENT</w:t>
      </w:r>
    </w:p>
    <w:p w:rsidR="00F24ECA" w:rsidRPr="00773661" w:rsidRDefault="00F24ECA" w:rsidP="000F003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F24ECA" w:rsidRPr="00773661" w:rsidRDefault="00F24ECA" w:rsidP="000F0030">
      <w:pPr>
        <w:shd w:val="clear" w:color="auto" w:fill="FFFFFF"/>
        <w:jc w:val="center"/>
      </w:pPr>
      <w:r w:rsidRPr="00773661">
        <w:rPr>
          <w:b/>
        </w:rPr>
        <w:t>a ofertantului/candidatului</w:t>
      </w:r>
    </w:p>
    <w:p w:rsidR="00F24ECA" w:rsidRPr="00773661" w:rsidRDefault="00F24ECA" w:rsidP="000F0030">
      <w:pPr>
        <w:shd w:val="clear" w:color="auto" w:fill="FFFFFF"/>
      </w:pPr>
      <w:r w:rsidRPr="00773661">
        <w:rPr>
          <w:spacing w:val="-2"/>
        </w:rPr>
        <w:t>Către</w:t>
      </w:r>
      <w:r w:rsidRPr="00773661">
        <w:t>, ..............................................</w:t>
      </w:r>
    </w:p>
    <w:p w:rsidR="00F24ECA" w:rsidRPr="00773661" w:rsidRDefault="00F24ECA" w:rsidP="000F0030">
      <w:pPr>
        <w:shd w:val="clear" w:color="auto" w:fill="FFFFFF"/>
        <w:spacing w:before="5"/>
        <w:rPr>
          <w:i/>
        </w:rPr>
      </w:pPr>
      <w:r w:rsidRPr="00773661">
        <w:rPr>
          <w:i/>
        </w:rPr>
        <w:t>(denumirea autorităţii contractante şi adresa completă)</w:t>
      </w:r>
    </w:p>
    <w:p w:rsidR="00F24ECA" w:rsidRPr="00773661" w:rsidRDefault="00F24ECA"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24ECA" w:rsidRPr="00773661" w:rsidRDefault="00F24ECA"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F24ECA" w:rsidRPr="00773661" w:rsidRDefault="00F24ECA" w:rsidP="000F003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F24ECA" w:rsidRPr="00773661" w:rsidRDefault="00F24ECA" w:rsidP="000F003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F24ECA" w:rsidRPr="00773661" w:rsidRDefault="00F24ECA"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F24ECA" w:rsidRPr="00773661" w:rsidRDefault="00F24ECA"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F24ECA" w:rsidRPr="00773661" w:rsidRDefault="00F24ECA"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F24ECA" w:rsidRPr="004268D8" w:rsidRDefault="00F24ECA" w:rsidP="000F0030">
      <w:pPr>
        <w:shd w:val="clear" w:color="auto" w:fill="FFFFFF"/>
        <w:rPr>
          <w:spacing w:val="-1"/>
          <w:sz w:val="16"/>
          <w:szCs w:val="16"/>
        </w:rPr>
      </w:pPr>
    </w:p>
    <w:p w:rsidR="00F24ECA" w:rsidRPr="00773661" w:rsidRDefault="00F24ECA"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F24ECA" w:rsidRPr="00773661" w:rsidRDefault="00F24ECA"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F24ECA" w:rsidRPr="00773661" w:rsidRDefault="00F24ECA" w:rsidP="00BC3AE6">
      <w:pPr>
        <w:shd w:val="clear" w:color="auto" w:fill="FFFFFF"/>
        <w:rPr>
          <w:i/>
          <w:spacing w:val="-1"/>
        </w:rPr>
      </w:pPr>
      <w:r>
        <w:rPr>
          <w:i/>
          <w:spacing w:val="-1"/>
        </w:rPr>
        <w:t xml:space="preserve">                                                                                                       </w:t>
      </w:r>
      <w:r w:rsidRPr="00773661">
        <w:rPr>
          <w:i/>
          <w:spacing w:val="-1"/>
        </w:rPr>
        <w:t>(semnătură autorizată)</w:t>
      </w:r>
    </w:p>
    <w:p w:rsidR="00F24ECA" w:rsidRPr="004268D8" w:rsidRDefault="00F24ECA" w:rsidP="008D067E">
      <w:pPr>
        <w:jc w:val="right"/>
        <w:rPr>
          <w:noProof w:val="0"/>
          <w:sz w:val="22"/>
          <w:szCs w:val="22"/>
        </w:rPr>
      </w:pPr>
      <w:r w:rsidRPr="004268D8">
        <w:rPr>
          <w:noProof w:val="0"/>
        </w:rPr>
        <w:t>Anexa nr. 19</w:t>
      </w:r>
    </w:p>
    <w:p w:rsidR="00F24ECA" w:rsidRPr="00D22624" w:rsidRDefault="00F24ECA" w:rsidP="008D067E">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8D067E">
      <w:pPr>
        <w:jc w:val="right"/>
        <w:rPr>
          <w:noProof w:val="0"/>
          <w:lang w:val="it-IT"/>
        </w:rPr>
      </w:pPr>
      <w:r w:rsidRPr="0003591A">
        <w:rPr>
          <w:noProof w:val="0"/>
          <w:lang w:val="it-IT"/>
        </w:rPr>
        <w:t>din “____” ________ 20___</w:t>
      </w:r>
    </w:p>
    <w:p w:rsidR="00F24ECA" w:rsidRDefault="00F24ECA" w:rsidP="000F0030">
      <w:pPr>
        <w:tabs>
          <w:tab w:val="left" w:pos="567"/>
        </w:tabs>
        <w:jc w:val="center"/>
        <w:rPr>
          <w:b/>
          <w:color w:val="000000"/>
          <w:w w:val="90"/>
        </w:rPr>
      </w:pPr>
    </w:p>
    <w:p w:rsidR="00F24ECA" w:rsidRPr="00773661" w:rsidRDefault="00F24ECA"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F24ECA" w:rsidRPr="00773661" w:rsidRDefault="00F24ECA" w:rsidP="000F0030">
      <w:pPr>
        <w:shd w:val="clear" w:color="auto" w:fill="FFFFFF"/>
        <w:spacing w:after="200"/>
        <w:rPr>
          <w:rFonts w:eastAsia="Times New Roman"/>
          <w:b/>
          <w:i/>
        </w:rPr>
      </w:pPr>
    </w:p>
    <w:p w:rsidR="00F24ECA" w:rsidRPr="00773661" w:rsidRDefault="00F24ECA" w:rsidP="000F0030">
      <w:pPr>
        <w:shd w:val="clear" w:color="auto" w:fill="FFFFFF"/>
        <w:rPr>
          <w:rFonts w:eastAsia="Times New Roman"/>
          <w:b/>
          <w:spacing w:val="-2"/>
        </w:rPr>
      </w:pPr>
      <w:r w:rsidRPr="00773661">
        <w:rPr>
          <w:rFonts w:eastAsia="Times New Roman"/>
          <w:b/>
          <w:spacing w:val="-2"/>
        </w:rPr>
        <w:t xml:space="preserve">Terю susюinгtor tehnic </w:t>
      </w:r>
    </w:p>
    <w:p w:rsidR="00F24ECA" w:rsidRPr="00773661" w:rsidRDefault="00F24ECA" w:rsidP="00BE0197">
      <w:pPr>
        <w:shd w:val="clear" w:color="auto" w:fill="FFFFFF"/>
        <w:jc w:val="right"/>
        <w:rPr>
          <w:rFonts w:eastAsia="Times New Roman"/>
          <w:b/>
        </w:rPr>
      </w:pPr>
      <w:r w:rsidRPr="00773661">
        <w:rPr>
          <w:rFonts w:eastAsia="Times New Roman"/>
          <w:b/>
          <w:spacing w:val="-2"/>
        </w:rPr>
        <w:t>..........................</w:t>
      </w:r>
    </w:p>
    <w:p w:rsidR="00F24ECA" w:rsidRPr="00773661" w:rsidRDefault="00F24ECA" w:rsidP="00BE0197">
      <w:pPr>
        <w:shd w:val="clear" w:color="auto" w:fill="FFFFFF"/>
        <w:jc w:val="right"/>
        <w:rPr>
          <w:rFonts w:eastAsia="Times New Roman"/>
        </w:rPr>
      </w:pPr>
      <w:r w:rsidRPr="00773661">
        <w:rPr>
          <w:rFonts w:eastAsia="Times New Roman"/>
        </w:rPr>
        <w:t>(denumirea)</w:t>
      </w:r>
    </w:p>
    <w:p w:rsidR="00F24ECA" w:rsidRPr="00773661" w:rsidRDefault="00F24ECA" w:rsidP="000F0030">
      <w:pPr>
        <w:shd w:val="clear" w:color="auto" w:fill="FFFFFF"/>
        <w:rPr>
          <w:rFonts w:eastAsia="Times New Roman"/>
        </w:rPr>
      </w:pPr>
    </w:p>
    <w:p w:rsidR="00F24ECA" w:rsidRPr="00773661" w:rsidRDefault="00F24ECA" w:rsidP="000F0030">
      <w:pPr>
        <w:spacing w:after="200"/>
        <w:jc w:val="center"/>
        <w:rPr>
          <w:rFonts w:eastAsia="Times New Roman"/>
          <w:b/>
        </w:rPr>
      </w:pPr>
      <w:r w:rsidRPr="00773661">
        <w:rPr>
          <w:rFonts w:eastAsia="Times New Roman"/>
          <w:b/>
        </w:rPr>
        <w:t>Declaraюie</w:t>
      </w:r>
    </w:p>
    <w:p w:rsidR="00F24ECA" w:rsidRPr="00773661" w:rsidRDefault="00F24ECA" w:rsidP="000F0030">
      <w:pPr>
        <w:spacing w:after="200"/>
        <w:rPr>
          <w:rFonts w:eastAsia="Times New Roman"/>
        </w:rPr>
      </w:pPr>
    </w:p>
    <w:p w:rsidR="00F24ECA" w:rsidRPr="00773661" w:rsidRDefault="00F24ECA" w:rsidP="000F0030">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denumirea terюului susюinгtor tehnic),</w:t>
      </w:r>
      <w:r w:rsidRPr="00773661">
        <w:rPr>
          <w:rFonts w:eastAsia="Times New Roman"/>
        </w:rPr>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F24ECA" w:rsidRPr="00773661" w:rsidRDefault="00F24ECA" w:rsidP="000F0030">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F24ECA" w:rsidRPr="00773661" w:rsidRDefault="00F24ECA" w:rsidP="000F0030">
      <w:pPr>
        <w:shd w:val="clear" w:color="auto" w:fill="FFFFFF"/>
        <w:spacing w:after="200"/>
        <w:rPr>
          <w:rFonts w:eastAsia="Times New Roman"/>
        </w:rPr>
      </w:pPr>
    </w:p>
    <w:p w:rsidR="00F24ECA" w:rsidRPr="00773661" w:rsidRDefault="00F24ECA" w:rsidP="000F0030">
      <w:pPr>
        <w:shd w:val="clear" w:color="auto" w:fill="FFFFFF"/>
        <w:spacing w:after="200"/>
        <w:rPr>
          <w:rFonts w:eastAsia="Times New Roman"/>
        </w:rPr>
      </w:pPr>
    </w:p>
    <w:p w:rsidR="00F24ECA" w:rsidRPr="00773661" w:rsidRDefault="00F24ECA" w:rsidP="000F0030">
      <w:pPr>
        <w:shd w:val="clear" w:color="auto" w:fill="FFFFFF"/>
        <w:spacing w:after="200"/>
        <w:ind w:left="34"/>
        <w:jc w:val="center"/>
        <w:rPr>
          <w:rFonts w:eastAsia="Times New Roman"/>
          <w:b/>
        </w:rPr>
      </w:pPr>
      <w:r w:rsidRPr="00773661">
        <w:rPr>
          <w:rFonts w:eastAsia="Times New Roman"/>
          <w:b/>
          <w:spacing w:val="-3"/>
        </w:rPr>
        <w:t>LISTA</w:t>
      </w:r>
    </w:p>
    <w:p w:rsidR="00F24ECA" w:rsidRPr="00773661" w:rsidRDefault="00F24ECA" w:rsidP="00773661">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F24ECA" w:rsidRPr="000F0030" w:rsidTr="000F0030">
        <w:tc>
          <w:tcPr>
            <w:tcW w:w="609" w:type="dxa"/>
          </w:tcPr>
          <w:p w:rsidR="00F24ECA" w:rsidRPr="000F0030" w:rsidRDefault="00F24ECA" w:rsidP="000F0030">
            <w:pPr>
              <w:jc w:val="center"/>
              <w:rPr>
                <w:rFonts w:eastAsia="Times New Roman"/>
                <w:lang w:eastAsia="ro-RO"/>
              </w:rPr>
            </w:pPr>
            <w:r w:rsidRPr="000F0030">
              <w:rPr>
                <w:rFonts w:eastAsia="Times New Roman"/>
                <w:sz w:val="22"/>
                <w:szCs w:val="22"/>
                <w:lang w:eastAsia="ro-RO"/>
              </w:rPr>
              <w:t xml:space="preserve">Nr. </w:t>
            </w:r>
          </w:p>
          <w:p w:rsidR="00F24ECA" w:rsidRPr="000F0030" w:rsidRDefault="00F24ECA" w:rsidP="000F0030">
            <w:pPr>
              <w:jc w:val="center"/>
              <w:rPr>
                <w:rFonts w:eastAsia="Times New Roman"/>
                <w:lang w:eastAsia="ro-RO"/>
              </w:rPr>
            </w:pPr>
            <w:r w:rsidRPr="000F0030">
              <w:rPr>
                <w:rFonts w:eastAsia="Times New Roman"/>
                <w:sz w:val="22"/>
                <w:szCs w:val="22"/>
                <w:lang w:eastAsia="ro-RO"/>
              </w:rPr>
              <w:t>crt</w:t>
            </w:r>
          </w:p>
        </w:tc>
        <w:tc>
          <w:tcPr>
            <w:tcW w:w="3477" w:type="dxa"/>
          </w:tcPr>
          <w:p w:rsidR="00F24ECA" w:rsidRPr="000F0030" w:rsidRDefault="00F24ECA" w:rsidP="000F0030">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rsidR="00F24ECA" w:rsidRPr="000F0030" w:rsidRDefault="00F24ECA"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F24ECA" w:rsidRPr="000F0030" w:rsidRDefault="00F24ECA" w:rsidP="000F0030">
            <w:pPr>
              <w:jc w:val="center"/>
              <w:rPr>
                <w:rFonts w:eastAsia="Times New Roman"/>
                <w:lang w:eastAsia="ro-RO"/>
              </w:rPr>
            </w:pPr>
            <w:r w:rsidRPr="000F0030">
              <w:rPr>
                <w:rFonts w:eastAsia="Times New Roman"/>
                <w:sz w:val="22"/>
                <w:szCs w:val="22"/>
                <w:lang w:eastAsia="ro-RO"/>
              </w:rPr>
              <w:t>Forma de deюinere</w:t>
            </w:r>
          </w:p>
        </w:tc>
      </w:tr>
      <w:tr w:rsidR="00F24ECA" w:rsidRPr="000F0030" w:rsidTr="000F0030">
        <w:tc>
          <w:tcPr>
            <w:tcW w:w="609" w:type="dxa"/>
          </w:tcPr>
          <w:p w:rsidR="00F24ECA" w:rsidRPr="000F0030" w:rsidRDefault="00F24ECA" w:rsidP="000F0030">
            <w:pPr>
              <w:jc w:val="center"/>
              <w:rPr>
                <w:rFonts w:eastAsia="Times New Roman"/>
                <w:lang w:eastAsia="ro-RO"/>
              </w:rPr>
            </w:pPr>
          </w:p>
        </w:tc>
        <w:tc>
          <w:tcPr>
            <w:tcW w:w="3477" w:type="dxa"/>
          </w:tcPr>
          <w:p w:rsidR="00F24ECA" w:rsidRPr="000F0030" w:rsidRDefault="00F24ECA" w:rsidP="000F0030">
            <w:pPr>
              <w:jc w:val="center"/>
              <w:rPr>
                <w:rFonts w:eastAsia="Times New Roman"/>
                <w:lang w:eastAsia="ro-RO"/>
              </w:rPr>
            </w:pPr>
          </w:p>
        </w:tc>
        <w:tc>
          <w:tcPr>
            <w:tcW w:w="1293" w:type="dxa"/>
          </w:tcPr>
          <w:p w:rsidR="00F24ECA" w:rsidRPr="000F0030" w:rsidRDefault="00F24ECA" w:rsidP="000F0030">
            <w:pPr>
              <w:jc w:val="center"/>
              <w:rPr>
                <w:rFonts w:eastAsia="Times New Roman"/>
                <w:lang w:eastAsia="ro-RO"/>
              </w:rPr>
            </w:pPr>
          </w:p>
        </w:tc>
        <w:tc>
          <w:tcPr>
            <w:tcW w:w="1608" w:type="dxa"/>
          </w:tcPr>
          <w:p w:rsidR="00F24ECA" w:rsidRPr="000F0030" w:rsidRDefault="00F24ECA"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F24ECA" w:rsidRPr="000F0030" w:rsidRDefault="00F24ECA" w:rsidP="000F0030">
            <w:pPr>
              <w:jc w:val="center"/>
              <w:rPr>
                <w:rFonts w:eastAsia="Times New Roman"/>
                <w:lang w:eastAsia="ro-RO"/>
              </w:rPr>
            </w:pPr>
            <w:r w:rsidRPr="000F0030">
              <w:rPr>
                <w:rFonts w:eastAsia="Times New Roman"/>
                <w:sz w:val="22"/>
                <w:szCs w:val="22"/>
                <w:lang w:eastAsia="ro-RO"/>
              </w:rPr>
              <w:t>Оn chirie</w:t>
            </w:r>
          </w:p>
        </w:tc>
      </w:tr>
      <w:tr w:rsidR="00F24ECA" w:rsidRPr="000F0030" w:rsidTr="000F0030">
        <w:tc>
          <w:tcPr>
            <w:tcW w:w="609" w:type="dxa"/>
          </w:tcPr>
          <w:p w:rsidR="00F24ECA" w:rsidRPr="000F0030" w:rsidRDefault="00F24ECA" w:rsidP="000F0030">
            <w:pPr>
              <w:jc w:val="center"/>
              <w:rPr>
                <w:rFonts w:eastAsia="Times New Roman"/>
                <w:lang w:eastAsia="ro-RO"/>
              </w:rPr>
            </w:pPr>
          </w:p>
        </w:tc>
        <w:tc>
          <w:tcPr>
            <w:tcW w:w="3477" w:type="dxa"/>
          </w:tcPr>
          <w:p w:rsidR="00F24ECA" w:rsidRPr="000F0030" w:rsidRDefault="00F24ECA" w:rsidP="000F0030">
            <w:pPr>
              <w:jc w:val="center"/>
              <w:rPr>
                <w:rFonts w:eastAsia="Times New Roman"/>
                <w:lang w:eastAsia="ro-RO"/>
              </w:rPr>
            </w:pPr>
          </w:p>
        </w:tc>
        <w:tc>
          <w:tcPr>
            <w:tcW w:w="1293" w:type="dxa"/>
          </w:tcPr>
          <w:p w:rsidR="00F24ECA" w:rsidRPr="000F0030" w:rsidRDefault="00F24ECA" w:rsidP="000F0030">
            <w:pPr>
              <w:jc w:val="center"/>
              <w:rPr>
                <w:rFonts w:eastAsia="Times New Roman"/>
                <w:lang w:eastAsia="ro-RO"/>
              </w:rPr>
            </w:pPr>
          </w:p>
        </w:tc>
        <w:tc>
          <w:tcPr>
            <w:tcW w:w="1608" w:type="dxa"/>
          </w:tcPr>
          <w:p w:rsidR="00F24ECA" w:rsidRPr="000F0030" w:rsidRDefault="00F24ECA" w:rsidP="000F0030">
            <w:pPr>
              <w:jc w:val="center"/>
              <w:rPr>
                <w:rFonts w:eastAsia="Times New Roman"/>
                <w:lang w:eastAsia="ro-RO"/>
              </w:rPr>
            </w:pPr>
          </w:p>
        </w:tc>
        <w:tc>
          <w:tcPr>
            <w:tcW w:w="1323" w:type="dxa"/>
          </w:tcPr>
          <w:p w:rsidR="00F24ECA" w:rsidRPr="000F0030" w:rsidRDefault="00F24ECA" w:rsidP="000F0030">
            <w:pPr>
              <w:jc w:val="center"/>
              <w:rPr>
                <w:rFonts w:eastAsia="Times New Roman"/>
                <w:lang w:eastAsia="ro-RO"/>
              </w:rPr>
            </w:pPr>
          </w:p>
        </w:tc>
      </w:tr>
      <w:tr w:rsidR="00F24ECA" w:rsidRPr="000F0030" w:rsidTr="000F0030">
        <w:tc>
          <w:tcPr>
            <w:tcW w:w="609" w:type="dxa"/>
          </w:tcPr>
          <w:p w:rsidR="00F24ECA" w:rsidRPr="000F0030" w:rsidRDefault="00F24ECA" w:rsidP="000F0030">
            <w:pPr>
              <w:jc w:val="center"/>
              <w:rPr>
                <w:rFonts w:eastAsia="Times New Roman"/>
                <w:lang w:eastAsia="ro-RO"/>
              </w:rPr>
            </w:pPr>
          </w:p>
        </w:tc>
        <w:tc>
          <w:tcPr>
            <w:tcW w:w="3477" w:type="dxa"/>
          </w:tcPr>
          <w:p w:rsidR="00F24ECA" w:rsidRPr="000F0030" w:rsidRDefault="00F24ECA" w:rsidP="000F0030">
            <w:pPr>
              <w:jc w:val="center"/>
              <w:rPr>
                <w:rFonts w:eastAsia="Times New Roman"/>
                <w:lang w:eastAsia="ro-RO"/>
              </w:rPr>
            </w:pPr>
          </w:p>
        </w:tc>
        <w:tc>
          <w:tcPr>
            <w:tcW w:w="1293" w:type="dxa"/>
          </w:tcPr>
          <w:p w:rsidR="00F24ECA" w:rsidRPr="000F0030" w:rsidRDefault="00F24ECA" w:rsidP="000F0030">
            <w:pPr>
              <w:jc w:val="center"/>
              <w:rPr>
                <w:rFonts w:eastAsia="Times New Roman"/>
                <w:lang w:eastAsia="ro-RO"/>
              </w:rPr>
            </w:pPr>
          </w:p>
        </w:tc>
        <w:tc>
          <w:tcPr>
            <w:tcW w:w="1608" w:type="dxa"/>
          </w:tcPr>
          <w:p w:rsidR="00F24ECA" w:rsidRPr="000F0030" w:rsidRDefault="00F24ECA" w:rsidP="000F0030">
            <w:pPr>
              <w:jc w:val="center"/>
              <w:rPr>
                <w:rFonts w:eastAsia="Times New Roman"/>
                <w:lang w:eastAsia="ro-RO"/>
              </w:rPr>
            </w:pPr>
          </w:p>
        </w:tc>
        <w:tc>
          <w:tcPr>
            <w:tcW w:w="1323" w:type="dxa"/>
          </w:tcPr>
          <w:p w:rsidR="00F24ECA" w:rsidRPr="000F0030" w:rsidRDefault="00F24ECA" w:rsidP="000F0030">
            <w:pPr>
              <w:jc w:val="center"/>
              <w:rPr>
                <w:rFonts w:eastAsia="Times New Roman"/>
                <w:lang w:eastAsia="ro-RO"/>
              </w:rPr>
            </w:pPr>
          </w:p>
        </w:tc>
      </w:tr>
      <w:tr w:rsidR="00F24ECA" w:rsidRPr="000F0030" w:rsidTr="000F0030">
        <w:tc>
          <w:tcPr>
            <w:tcW w:w="609" w:type="dxa"/>
          </w:tcPr>
          <w:p w:rsidR="00F24ECA" w:rsidRPr="000F0030" w:rsidRDefault="00F24ECA" w:rsidP="000F0030">
            <w:pPr>
              <w:jc w:val="center"/>
              <w:rPr>
                <w:rFonts w:eastAsia="Times New Roman"/>
                <w:lang w:eastAsia="ro-RO"/>
              </w:rPr>
            </w:pPr>
          </w:p>
        </w:tc>
        <w:tc>
          <w:tcPr>
            <w:tcW w:w="3477" w:type="dxa"/>
          </w:tcPr>
          <w:p w:rsidR="00F24ECA" w:rsidRPr="000F0030" w:rsidRDefault="00F24ECA" w:rsidP="000F0030">
            <w:pPr>
              <w:jc w:val="center"/>
              <w:rPr>
                <w:rFonts w:eastAsia="Times New Roman"/>
                <w:lang w:eastAsia="ro-RO"/>
              </w:rPr>
            </w:pPr>
          </w:p>
        </w:tc>
        <w:tc>
          <w:tcPr>
            <w:tcW w:w="1293" w:type="dxa"/>
          </w:tcPr>
          <w:p w:rsidR="00F24ECA" w:rsidRPr="000F0030" w:rsidRDefault="00F24ECA" w:rsidP="000F0030">
            <w:pPr>
              <w:jc w:val="center"/>
              <w:rPr>
                <w:rFonts w:eastAsia="Times New Roman"/>
                <w:lang w:eastAsia="ro-RO"/>
              </w:rPr>
            </w:pPr>
          </w:p>
        </w:tc>
        <w:tc>
          <w:tcPr>
            <w:tcW w:w="1608" w:type="dxa"/>
          </w:tcPr>
          <w:p w:rsidR="00F24ECA" w:rsidRPr="000F0030" w:rsidRDefault="00F24ECA" w:rsidP="000F0030">
            <w:pPr>
              <w:jc w:val="center"/>
              <w:rPr>
                <w:rFonts w:eastAsia="Times New Roman"/>
                <w:lang w:eastAsia="ro-RO"/>
              </w:rPr>
            </w:pPr>
          </w:p>
        </w:tc>
        <w:tc>
          <w:tcPr>
            <w:tcW w:w="1323" w:type="dxa"/>
          </w:tcPr>
          <w:p w:rsidR="00F24ECA" w:rsidRPr="000F0030" w:rsidRDefault="00F24ECA" w:rsidP="000F0030">
            <w:pPr>
              <w:jc w:val="center"/>
              <w:rPr>
                <w:rFonts w:eastAsia="Times New Roman"/>
                <w:lang w:eastAsia="ro-RO"/>
              </w:rPr>
            </w:pPr>
          </w:p>
        </w:tc>
      </w:tr>
    </w:tbl>
    <w:p w:rsidR="00F24ECA" w:rsidRPr="000F0030" w:rsidRDefault="00F24ECA" w:rsidP="000F0030">
      <w:pPr>
        <w:spacing w:after="200"/>
        <w:ind w:left="28"/>
        <w:rPr>
          <w:rFonts w:eastAsia="Times New Roman"/>
          <w:sz w:val="22"/>
          <w:szCs w:val="22"/>
        </w:rPr>
      </w:pPr>
    </w:p>
    <w:p w:rsidR="00F24ECA" w:rsidRPr="00773661" w:rsidRDefault="00F24ECA" w:rsidP="00773661">
      <w:pPr>
        <w:spacing w:after="200"/>
        <w:ind w:left="28"/>
        <w:rPr>
          <w:rFonts w:eastAsia="Times New Roman"/>
        </w:rPr>
      </w:pPr>
      <w:r w:rsidRPr="00773661">
        <w:rPr>
          <w:rFonts w:eastAsia="Times New Roman"/>
        </w:rPr>
        <w:tab/>
        <w:t>Prezenta declaraюie este anexг la „Angajamentul ferm” privind susюinerea noastrг tehnicг єi profesionalг</w:t>
      </w:r>
      <w:r>
        <w:rPr>
          <w:rFonts w:eastAsia="Times New Roman"/>
        </w:rPr>
        <w:t xml:space="preserve"> </w:t>
      </w:r>
      <w:r w:rsidRPr="00773661">
        <w:rPr>
          <w:rFonts w:eastAsia="Times New Roman"/>
        </w:rPr>
        <w:t>oferitг...........................................(</w:t>
      </w:r>
      <w:r w:rsidRPr="00773661">
        <w:rPr>
          <w:rFonts w:eastAsia="Times New Roman"/>
          <w:i/>
        </w:rPr>
        <w:t>denumirea</w:t>
      </w:r>
      <w:r>
        <w:rPr>
          <w:rFonts w:eastAsia="Times New Roman"/>
          <w:i/>
        </w:rPr>
        <w:t xml:space="preserve"> </w:t>
      </w:r>
      <w:r w:rsidRPr="00773661">
        <w:rPr>
          <w:rFonts w:eastAsia="Times New Roman"/>
          <w:i/>
        </w:rPr>
        <w:t>ofertantului/candidatului).</w:t>
      </w:r>
    </w:p>
    <w:p w:rsidR="00F24ECA" w:rsidRPr="00773661" w:rsidRDefault="00F24ECA" w:rsidP="000F0030">
      <w:pPr>
        <w:shd w:val="clear" w:color="auto" w:fill="FFFFFF"/>
        <w:spacing w:after="200"/>
        <w:ind w:firstLine="993"/>
        <w:rPr>
          <w:rFonts w:eastAsia="Times New Roman"/>
          <w:spacing w:val="-1"/>
        </w:rPr>
      </w:pPr>
      <w:bookmarkStart w:id="104"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F24ECA" w:rsidRPr="000F0030" w:rsidRDefault="00F24ECA" w:rsidP="000F0030">
      <w:pPr>
        <w:shd w:val="clear" w:color="auto" w:fill="FFFFFF"/>
        <w:spacing w:after="200"/>
        <w:ind w:left="5760" w:firstLine="720"/>
        <w:rPr>
          <w:rFonts w:eastAsia="Times New Roman"/>
          <w:i/>
          <w:spacing w:val="-1"/>
          <w:sz w:val="22"/>
          <w:szCs w:val="22"/>
        </w:rPr>
      </w:pPr>
      <w:r w:rsidRPr="00773661">
        <w:rPr>
          <w:rFonts w:eastAsia="Times New Roman"/>
          <w:i/>
          <w:spacing w:val="-1"/>
        </w:rPr>
        <w:t>(semnгturг autorizatг</w:t>
      </w:r>
      <w:r w:rsidRPr="000F0030">
        <w:rPr>
          <w:rFonts w:eastAsia="Times New Roman"/>
          <w:i/>
          <w:spacing w:val="-1"/>
          <w:sz w:val="22"/>
          <w:szCs w:val="22"/>
        </w:rPr>
        <w:t>)</w:t>
      </w:r>
    </w:p>
    <w:p w:rsidR="00F24ECA" w:rsidRDefault="00F24ECA" w:rsidP="000F0030">
      <w:pPr>
        <w:tabs>
          <w:tab w:val="left" w:pos="567"/>
        </w:tabs>
        <w:jc w:val="both"/>
        <w:rPr>
          <w:rFonts w:eastAsia="PMingLiU"/>
          <w:lang w:eastAsia="zh-CN"/>
        </w:rPr>
      </w:pPr>
    </w:p>
    <w:p w:rsidR="00F24ECA" w:rsidRDefault="00F24ECA" w:rsidP="000F0030">
      <w:pPr>
        <w:tabs>
          <w:tab w:val="left" w:pos="567"/>
        </w:tabs>
        <w:jc w:val="both"/>
        <w:rPr>
          <w:rFonts w:eastAsia="PMingLiU"/>
          <w:lang w:eastAsia="zh-CN"/>
        </w:rPr>
      </w:pPr>
    </w:p>
    <w:bookmarkEnd w:id="104"/>
    <w:p w:rsidR="00F24ECA" w:rsidRDefault="00F24ECA" w:rsidP="000F0030">
      <w:pPr>
        <w:tabs>
          <w:tab w:val="left" w:pos="567"/>
        </w:tabs>
        <w:jc w:val="both"/>
        <w:rPr>
          <w:rFonts w:eastAsia="PMingLiU"/>
          <w:lang w:eastAsia="zh-CN"/>
        </w:rPr>
      </w:pPr>
    </w:p>
    <w:p w:rsidR="00F24ECA" w:rsidRDefault="00F24ECA" w:rsidP="000F0030">
      <w:pPr>
        <w:tabs>
          <w:tab w:val="left" w:pos="567"/>
        </w:tabs>
        <w:jc w:val="both"/>
        <w:rPr>
          <w:rFonts w:eastAsia="PMingLiU"/>
          <w:lang w:eastAsia="zh-CN"/>
        </w:rPr>
      </w:pPr>
    </w:p>
    <w:p w:rsidR="00F24ECA" w:rsidRDefault="00F24ECA" w:rsidP="000F0030">
      <w:pPr>
        <w:tabs>
          <w:tab w:val="left" w:pos="567"/>
        </w:tabs>
        <w:jc w:val="both"/>
        <w:rPr>
          <w:rFonts w:eastAsia="PMingLiU"/>
          <w:lang w:eastAsia="zh-CN"/>
        </w:rPr>
      </w:pPr>
    </w:p>
    <w:p w:rsidR="00F24ECA" w:rsidRDefault="00F24ECA" w:rsidP="000F0030">
      <w:pPr>
        <w:tabs>
          <w:tab w:val="left" w:pos="567"/>
        </w:tabs>
        <w:jc w:val="both"/>
        <w:rPr>
          <w:rFonts w:eastAsia="PMingLiU"/>
          <w:lang w:eastAsia="zh-CN"/>
        </w:rPr>
      </w:pPr>
    </w:p>
    <w:p w:rsidR="00F24ECA" w:rsidRPr="004B16DD" w:rsidRDefault="00F24ECA" w:rsidP="008D067E">
      <w:pPr>
        <w:jc w:val="right"/>
        <w:rPr>
          <w:noProof w:val="0"/>
          <w:sz w:val="22"/>
          <w:szCs w:val="22"/>
          <w:lang w:val="it-IT"/>
        </w:rPr>
      </w:pPr>
      <w:r w:rsidRPr="00A30B00">
        <w:rPr>
          <w:noProof w:val="0"/>
          <w:lang w:val="it-IT"/>
        </w:rPr>
        <w:t>Anexa nr.</w:t>
      </w:r>
      <w:r>
        <w:rPr>
          <w:noProof w:val="0"/>
          <w:lang w:val="it-IT"/>
        </w:rPr>
        <w:t xml:space="preserve"> 20</w:t>
      </w:r>
    </w:p>
    <w:p w:rsidR="00F24ECA" w:rsidRPr="00D22624" w:rsidRDefault="00F24ECA" w:rsidP="008D067E">
      <w:pPr>
        <w:jc w:val="right"/>
        <w:rPr>
          <w:noProof w:val="0"/>
          <w:lang w:val="it-IT"/>
        </w:rPr>
      </w:pPr>
      <w:r w:rsidRPr="0003591A">
        <w:rPr>
          <w:noProof w:val="0"/>
          <w:lang w:val="it-IT"/>
        </w:rPr>
        <w:t xml:space="preserve">la </w:t>
      </w:r>
      <w:r>
        <w:rPr>
          <w:noProof w:val="0"/>
          <w:lang w:val="it-IT"/>
        </w:rPr>
        <w:t>Documentația standard nr._____</w:t>
      </w:r>
    </w:p>
    <w:p w:rsidR="00F24ECA" w:rsidRPr="004268D8" w:rsidRDefault="00F24ECA" w:rsidP="008D067E">
      <w:pPr>
        <w:jc w:val="right"/>
        <w:rPr>
          <w:noProof w:val="0"/>
          <w:lang w:val="pt-BR"/>
        </w:rPr>
      </w:pPr>
      <w:r w:rsidRPr="004268D8">
        <w:rPr>
          <w:noProof w:val="0"/>
          <w:lang w:val="pt-BR"/>
        </w:rPr>
        <w:t>din “____” ________ 20___</w:t>
      </w:r>
    </w:p>
    <w:p w:rsidR="00F24ECA" w:rsidRDefault="00F24ECA" w:rsidP="000F0030">
      <w:pPr>
        <w:tabs>
          <w:tab w:val="left" w:pos="567"/>
        </w:tabs>
        <w:jc w:val="both"/>
        <w:rPr>
          <w:rFonts w:eastAsia="PMingLiU"/>
          <w:lang w:eastAsia="zh-CN"/>
        </w:rPr>
      </w:pPr>
    </w:p>
    <w:p w:rsidR="00F24ECA" w:rsidRPr="00773661" w:rsidRDefault="00F24ECA" w:rsidP="000F0030">
      <w:pPr>
        <w:spacing w:after="200" w:line="276" w:lineRule="auto"/>
        <w:jc w:val="center"/>
        <w:rPr>
          <w:rFonts w:eastAsia="Times New Roman"/>
        </w:rPr>
      </w:pPr>
    </w:p>
    <w:p w:rsidR="00F24ECA" w:rsidRPr="00773661" w:rsidRDefault="00F24ECA"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F24ECA" w:rsidRPr="00773661" w:rsidRDefault="00F24ECA" w:rsidP="000F0030">
      <w:pPr>
        <w:spacing w:line="276" w:lineRule="auto"/>
        <w:rPr>
          <w:rFonts w:eastAsia="Times New Roman"/>
        </w:rPr>
      </w:pPr>
    </w:p>
    <w:p w:rsidR="00F24ECA" w:rsidRPr="00773661" w:rsidRDefault="00F24ECA" w:rsidP="000F0030">
      <w:pPr>
        <w:shd w:val="clear" w:color="auto" w:fill="FFFFFF"/>
        <w:spacing w:line="276" w:lineRule="auto"/>
        <w:rPr>
          <w:rFonts w:eastAsia="Times New Roman"/>
          <w:b/>
          <w:spacing w:val="-2"/>
        </w:rPr>
      </w:pPr>
      <w:r w:rsidRPr="00773661">
        <w:rPr>
          <w:rFonts w:eastAsia="Times New Roman"/>
          <w:b/>
          <w:spacing w:val="-2"/>
        </w:rPr>
        <w:t>Terю susюinгtor profesional</w:t>
      </w:r>
    </w:p>
    <w:p w:rsidR="00F24ECA" w:rsidRPr="00773661" w:rsidRDefault="00F24ECA" w:rsidP="00BE0197">
      <w:pPr>
        <w:shd w:val="clear" w:color="auto" w:fill="FFFFFF"/>
        <w:spacing w:line="276" w:lineRule="auto"/>
        <w:jc w:val="right"/>
        <w:rPr>
          <w:rFonts w:eastAsia="Times New Roman"/>
          <w:b/>
        </w:rPr>
      </w:pPr>
      <w:r w:rsidRPr="00773661">
        <w:rPr>
          <w:rFonts w:eastAsia="Times New Roman"/>
          <w:b/>
          <w:spacing w:val="-2"/>
        </w:rPr>
        <w:t>..........................</w:t>
      </w:r>
    </w:p>
    <w:p w:rsidR="00F24ECA" w:rsidRPr="00773661" w:rsidRDefault="00F24ECA" w:rsidP="00BE0197">
      <w:pPr>
        <w:shd w:val="clear" w:color="auto" w:fill="FFFFFF"/>
        <w:spacing w:line="276" w:lineRule="auto"/>
        <w:jc w:val="right"/>
        <w:rPr>
          <w:rFonts w:eastAsia="Times New Roman"/>
        </w:rPr>
      </w:pPr>
      <w:r w:rsidRPr="00773661">
        <w:rPr>
          <w:rFonts w:eastAsia="Times New Roman"/>
        </w:rPr>
        <w:t>(denumirea)</w:t>
      </w:r>
    </w:p>
    <w:p w:rsidR="00F24ECA" w:rsidRPr="00773661" w:rsidRDefault="00F24ECA" w:rsidP="000F0030">
      <w:pPr>
        <w:shd w:val="clear" w:color="auto" w:fill="FFFFFF"/>
        <w:spacing w:line="276" w:lineRule="auto"/>
        <w:rPr>
          <w:rFonts w:eastAsia="Times New Roman"/>
        </w:rPr>
      </w:pPr>
    </w:p>
    <w:p w:rsidR="00F24ECA" w:rsidRPr="00773661" w:rsidRDefault="00F24ECA" w:rsidP="000F0030">
      <w:pPr>
        <w:spacing w:after="200" w:line="276" w:lineRule="auto"/>
        <w:jc w:val="center"/>
        <w:rPr>
          <w:rFonts w:eastAsia="Times New Roman"/>
          <w:b/>
        </w:rPr>
      </w:pPr>
      <w:r w:rsidRPr="00773661">
        <w:rPr>
          <w:rFonts w:eastAsia="Times New Roman"/>
          <w:b/>
        </w:rPr>
        <w:t>Declaraюie</w:t>
      </w:r>
    </w:p>
    <w:p w:rsidR="00F24ECA" w:rsidRPr="00773661" w:rsidRDefault="00F24ECA" w:rsidP="000F0030">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rsidR="00F24ECA" w:rsidRPr="00773661" w:rsidRDefault="00F24ECA"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F24ECA" w:rsidRPr="00773661" w:rsidRDefault="00F24ECA" w:rsidP="000F0030">
      <w:pPr>
        <w:shd w:val="clear" w:color="auto" w:fill="FFFFFF"/>
        <w:ind w:right="14"/>
        <w:jc w:val="center"/>
        <w:rPr>
          <w:rFonts w:eastAsia="Times New Roman"/>
        </w:rPr>
      </w:pPr>
      <w:r w:rsidRPr="00773661">
        <w:rPr>
          <w:rFonts w:eastAsia="Times New Roman"/>
        </w:rPr>
        <w:t>privind personalul de specialitate angajat care urmeazг a fi efectiv</w:t>
      </w:r>
    </w:p>
    <w:p w:rsidR="00F24ECA" w:rsidRPr="00773661" w:rsidRDefault="00F24ECA" w:rsidP="000F0030">
      <w:pPr>
        <w:shd w:val="clear" w:color="auto" w:fill="FFFFFF"/>
        <w:ind w:right="10"/>
        <w:jc w:val="center"/>
        <w:rPr>
          <w:rFonts w:eastAsia="Times New Roman"/>
        </w:rPr>
      </w:pPr>
      <w:r w:rsidRPr="00773661">
        <w:rPr>
          <w:rFonts w:eastAsia="Times New Roman"/>
        </w:rPr>
        <w:t>alocat pentru оndeplinirea contractului de achiziюie publicг</w:t>
      </w:r>
    </w:p>
    <w:p w:rsidR="00F24ECA" w:rsidRPr="00773661" w:rsidRDefault="00F24ECA"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F24ECA" w:rsidRPr="00773661" w:rsidTr="000F0030">
        <w:trPr>
          <w:jc w:val="center"/>
        </w:trPr>
        <w:tc>
          <w:tcPr>
            <w:tcW w:w="3023" w:type="dxa"/>
          </w:tcPr>
          <w:p w:rsidR="00F24ECA" w:rsidRPr="00773661" w:rsidRDefault="00F24ECA" w:rsidP="000F0030">
            <w:pPr>
              <w:rPr>
                <w:rFonts w:eastAsia="Times New Roman"/>
                <w:lang w:eastAsia="ro-RO"/>
              </w:rPr>
            </w:pPr>
          </w:p>
        </w:tc>
        <w:tc>
          <w:tcPr>
            <w:tcW w:w="1757" w:type="dxa"/>
          </w:tcPr>
          <w:p w:rsidR="00F24ECA" w:rsidRPr="00773661" w:rsidRDefault="00F24ECA" w:rsidP="000F0030">
            <w:pPr>
              <w:jc w:val="center"/>
              <w:rPr>
                <w:rFonts w:eastAsia="Times New Roman"/>
                <w:lang w:eastAsia="ro-RO"/>
              </w:rPr>
            </w:pPr>
            <w:r w:rsidRPr="00773661">
              <w:rPr>
                <w:rFonts w:eastAsia="Times New Roman"/>
                <w:lang w:eastAsia="ro-RO"/>
              </w:rPr>
              <w:t>Anul 1</w:t>
            </w:r>
          </w:p>
        </w:tc>
        <w:tc>
          <w:tcPr>
            <w:tcW w:w="1845" w:type="dxa"/>
          </w:tcPr>
          <w:p w:rsidR="00F24ECA" w:rsidRPr="00773661" w:rsidRDefault="00F24ECA" w:rsidP="000F0030">
            <w:pPr>
              <w:jc w:val="center"/>
              <w:rPr>
                <w:rFonts w:eastAsia="Times New Roman"/>
                <w:lang w:eastAsia="ro-RO"/>
              </w:rPr>
            </w:pPr>
            <w:r w:rsidRPr="00773661">
              <w:rPr>
                <w:rFonts w:eastAsia="Times New Roman"/>
                <w:lang w:eastAsia="ro-RO"/>
              </w:rPr>
              <w:t>Anul 2</w:t>
            </w:r>
          </w:p>
        </w:tc>
        <w:tc>
          <w:tcPr>
            <w:tcW w:w="1757" w:type="dxa"/>
          </w:tcPr>
          <w:p w:rsidR="00F24ECA" w:rsidRPr="00773661" w:rsidRDefault="00F24ECA" w:rsidP="000F0030">
            <w:pPr>
              <w:jc w:val="center"/>
              <w:rPr>
                <w:rFonts w:eastAsia="Times New Roman"/>
                <w:lang w:eastAsia="ro-RO"/>
              </w:rPr>
            </w:pPr>
            <w:r w:rsidRPr="00773661">
              <w:rPr>
                <w:rFonts w:eastAsia="Times New Roman"/>
                <w:lang w:eastAsia="ro-RO"/>
              </w:rPr>
              <w:t>Anul 3</w:t>
            </w:r>
          </w:p>
        </w:tc>
      </w:tr>
      <w:tr w:rsidR="00F24ECA" w:rsidRPr="00773661" w:rsidTr="000F0030">
        <w:trPr>
          <w:jc w:val="center"/>
        </w:trPr>
        <w:tc>
          <w:tcPr>
            <w:tcW w:w="3023" w:type="dxa"/>
          </w:tcPr>
          <w:p w:rsidR="00F24ECA" w:rsidRPr="00773661" w:rsidRDefault="00F24ECA" w:rsidP="000F0030">
            <w:pPr>
              <w:rPr>
                <w:rFonts w:eastAsia="Times New Roman"/>
                <w:lang w:eastAsia="ro-RO"/>
              </w:rPr>
            </w:pPr>
            <w:r w:rsidRPr="00773661">
              <w:rPr>
                <w:rFonts w:eastAsia="Times New Roman"/>
              </w:rPr>
              <w:t>Personalul de specialitate</w:t>
            </w:r>
          </w:p>
        </w:tc>
        <w:tc>
          <w:tcPr>
            <w:tcW w:w="1757" w:type="dxa"/>
          </w:tcPr>
          <w:p w:rsidR="00F24ECA" w:rsidRPr="00773661" w:rsidRDefault="00F24ECA" w:rsidP="000F0030">
            <w:pPr>
              <w:rPr>
                <w:rFonts w:eastAsia="Times New Roman"/>
                <w:lang w:eastAsia="ro-RO"/>
              </w:rPr>
            </w:pPr>
          </w:p>
        </w:tc>
        <w:tc>
          <w:tcPr>
            <w:tcW w:w="1845" w:type="dxa"/>
          </w:tcPr>
          <w:p w:rsidR="00F24ECA" w:rsidRPr="00773661" w:rsidRDefault="00F24ECA" w:rsidP="000F0030">
            <w:pPr>
              <w:rPr>
                <w:rFonts w:eastAsia="Times New Roman"/>
                <w:lang w:eastAsia="ro-RO"/>
              </w:rPr>
            </w:pPr>
          </w:p>
        </w:tc>
        <w:tc>
          <w:tcPr>
            <w:tcW w:w="1757" w:type="dxa"/>
          </w:tcPr>
          <w:p w:rsidR="00F24ECA" w:rsidRPr="00773661" w:rsidRDefault="00F24ECA" w:rsidP="000F0030">
            <w:pPr>
              <w:rPr>
                <w:rFonts w:eastAsia="Times New Roman"/>
                <w:lang w:eastAsia="ro-RO"/>
              </w:rPr>
            </w:pPr>
          </w:p>
        </w:tc>
      </w:tr>
      <w:tr w:rsidR="00F24ECA" w:rsidRPr="00773661" w:rsidTr="000F0030">
        <w:trPr>
          <w:jc w:val="center"/>
        </w:trPr>
        <w:tc>
          <w:tcPr>
            <w:tcW w:w="3023" w:type="dxa"/>
          </w:tcPr>
          <w:p w:rsidR="00F24ECA" w:rsidRPr="00773661" w:rsidRDefault="00F24ECA" w:rsidP="000F0030">
            <w:pPr>
              <w:jc w:val="center"/>
              <w:rPr>
                <w:rFonts w:eastAsia="Times New Roman"/>
                <w:lang w:eastAsia="ro-RO"/>
              </w:rPr>
            </w:pPr>
            <w:r w:rsidRPr="00773661">
              <w:rPr>
                <w:rFonts w:eastAsia="Times New Roman"/>
                <w:lang w:eastAsia="ro-RO"/>
              </w:rPr>
              <w:t>…………</w:t>
            </w:r>
          </w:p>
        </w:tc>
        <w:tc>
          <w:tcPr>
            <w:tcW w:w="1757" w:type="dxa"/>
          </w:tcPr>
          <w:p w:rsidR="00F24ECA" w:rsidRPr="00773661" w:rsidRDefault="00F24ECA" w:rsidP="000F0030">
            <w:pPr>
              <w:rPr>
                <w:rFonts w:eastAsia="Times New Roman"/>
                <w:lang w:eastAsia="ro-RO"/>
              </w:rPr>
            </w:pPr>
          </w:p>
        </w:tc>
        <w:tc>
          <w:tcPr>
            <w:tcW w:w="1845" w:type="dxa"/>
          </w:tcPr>
          <w:p w:rsidR="00F24ECA" w:rsidRPr="00773661" w:rsidRDefault="00F24ECA" w:rsidP="000F0030">
            <w:pPr>
              <w:rPr>
                <w:rFonts w:eastAsia="Times New Roman"/>
                <w:lang w:eastAsia="ro-RO"/>
              </w:rPr>
            </w:pPr>
          </w:p>
        </w:tc>
        <w:tc>
          <w:tcPr>
            <w:tcW w:w="1757" w:type="dxa"/>
          </w:tcPr>
          <w:p w:rsidR="00F24ECA" w:rsidRPr="00773661" w:rsidRDefault="00F24ECA" w:rsidP="000F0030">
            <w:pPr>
              <w:rPr>
                <w:rFonts w:eastAsia="Times New Roman"/>
                <w:lang w:eastAsia="ro-RO"/>
              </w:rPr>
            </w:pPr>
          </w:p>
        </w:tc>
      </w:tr>
      <w:tr w:rsidR="00F24ECA" w:rsidRPr="00773661" w:rsidTr="000F0030">
        <w:trPr>
          <w:jc w:val="center"/>
        </w:trPr>
        <w:tc>
          <w:tcPr>
            <w:tcW w:w="3023" w:type="dxa"/>
          </w:tcPr>
          <w:p w:rsidR="00F24ECA" w:rsidRPr="00773661" w:rsidRDefault="00F24ECA" w:rsidP="000F0030">
            <w:pPr>
              <w:jc w:val="center"/>
              <w:rPr>
                <w:rFonts w:eastAsia="Times New Roman"/>
                <w:lang w:eastAsia="ro-RO"/>
              </w:rPr>
            </w:pPr>
            <w:r w:rsidRPr="00773661">
              <w:rPr>
                <w:rFonts w:eastAsia="Times New Roman"/>
                <w:lang w:eastAsia="ro-RO"/>
              </w:rPr>
              <w:t>…………</w:t>
            </w:r>
          </w:p>
        </w:tc>
        <w:tc>
          <w:tcPr>
            <w:tcW w:w="1757" w:type="dxa"/>
          </w:tcPr>
          <w:p w:rsidR="00F24ECA" w:rsidRPr="00773661" w:rsidRDefault="00F24ECA" w:rsidP="000F0030">
            <w:pPr>
              <w:rPr>
                <w:rFonts w:eastAsia="Times New Roman"/>
                <w:lang w:eastAsia="ro-RO"/>
              </w:rPr>
            </w:pPr>
          </w:p>
        </w:tc>
        <w:tc>
          <w:tcPr>
            <w:tcW w:w="1845" w:type="dxa"/>
          </w:tcPr>
          <w:p w:rsidR="00F24ECA" w:rsidRPr="00773661" w:rsidRDefault="00F24ECA" w:rsidP="000F0030">
            <w:pPr>
              <w:rPr>
                <w:rFonts w:eastAsia="Times New Roman"/>
                <w:lang w:eastAsia="ro-RO"/>
              </w:rPr>
            </w:pPr>
          </w:p>
        </w:tc>
        <w:tc>
          <w:tcPr>
            <w:tcW w:w="1757" w:type="dxa"/>
          </w:tcPr>
          <w:p w:rsidR="00F24ECA" w:rsidRPr="00773661" w:rsidRDefault="00F24ECA" w:rsidP="000F0030">
            <w:pPr>
              <w:rPr>
                <w:rFonts w:eastAsia="Times New Roman"/>
                <w:lang w:eastAsia="ro-RO"/>
              </w:rPr>
            </w:pPr>
          </w:p>
        </w:tc>
      </w:tr>
    </w:tbl>
    <w:p w:rsidR="00F24ECA" w:rsidRPr="00773661" w:rsidRDefault="00F24ECA" w:rsidP="000F0030">
      <w:pPr>
        <w:shd w:val="clear" w:color="auto" w:fill="FFFFFF"/>
        <w:spacing w:line="276" w:lineRule="auto"/>
        <w:ind w:firstLine="1080"/>
        <w:jc w:val="both"/>
        <w:rPr>
          <w:rFonts w:eastAsia="Times New Roman"/>
        </w:rPr>
      </w:pPr>
    </w:p>
    <w:p w:rsidR="00F24ECA" w:rsidRPr="00773661" w:rsidRDefault="00F24ECA" w:rsidP="000F0030">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rsidR="00F24ECA" w:rsidRPr="00773661" w:rsidRDefault="00F24ECA" w:rsidP="000F0030">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F24ECA" w:rsidRPr="00773661" w:rsidRDefault="00F24ECA" w:rsidP="000F0030">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rPr>
        <w:t>denumirea єi adresa autoritгюii contractante)</w:t>
      </w:r>
      <w:r w:rsidRPr="00773661">
        <w:rPr>
          <w:rFonts w:eastAsia="Times New Roman"/>
        </w:rPr>
        <w:t xml:space="preserve"> cu privire la orice aspect tehnic єi financiar оn legгturг cu activitatea noastrг.</w:t>
      </w:r>
    </w:p>
    <w:p w:rsidR="00F24ECA" w:rsidRPr="00773661" w:rsidRDefault="00F24ECA" w:rsidP="000F0030">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rPr>
        <w:t>denumirea ofertantului/candidatului).</w:t>
      </w:r>
    </w:p>
    <w:p w:rsidR="00F24ECA" w:rsidRPr="00773661" w:rsidRDefault="00F24ECA" w:rsidP="000F0030">
      <w:pPr>
        <w:shd w:val="clear" w:color="auto" w:fill="FFFFFF"/>
        <w:spacing w:after="200" w:line="276" w:lineRule="auto"/>
        <w:ind w:firstLine="720"/>
        <w:rPr>
          <w:rFonts w:eastAsia="Times New Roman"/>
          <w:spacing w:val="-1"/>
        </w:rPr>
      </w:pPr>
    </w:p>
    <w:p w:rsidR="00F24ECA" w:rsidRPr="00773661" w:rsidRDefault="00F24ECA" w:rsidP="000F0030">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F24ECA" w:rsidRPr="00773661" w:rsidRDefault="00F24ECA" w:rsidP="00773661">
      <w:pPr>
        <w:spacing w:after="200" w:line="276" w:lineRule="auto"/>
        <w:ind w:left="5040" w:firstLine="720"/>
        <w:jc w:val="both"/>
        <w:rPr>
          <w:rFonts w:eastAsia="Times New Roman"/>
          <w:i/>
          <w:spacing w:val="-1"/>
        </w:rPr>
      </w:pPr>
      <w:r w:rsidRPr="00773661">
        <w:rPr>
          <w:rFonts w:eastAsia="Times New Roman"/>
          <w:i/>
          <w:spacing w:val="-1"/>
        </w:rPr>
        <w:t>(semnгturг autorizatг)</w:t>
      </w:r>
    </w:p>
    <w:p w:rsidR="00F24ECA" w:rsidRPr="004B16DD" w:rsidRDefault="00F24ECA" w:rsidP="008D067E">
      <w:pPr>
        <w:jc w:val="right"/>
        <w:rPr>
          <w:noProof w:val="0"/>
          <w:sz w:val="22"/>
          <w:szCs w:val="22"/>
          <w:lang w:val="it-IT"/>
        </w:rPr>
      </w:pPr>
      <w:bookmarkStart w:id="106" w:name="_Hlk70343526"/>
      <w:r w:rsidRPr="00A30B00">
        <w:rPr>
          <w:noProof w:val="0"/>
          <w:lang w:val="it-IT"/>
        </w:rPr>
        <w:t>Anexa nr.</w:t>
      </w:r>
      <w:r>
        <w:rPr>
          <w:noProof w:val="0"/>
          <w:lang w:val="it-IT"/>
        </w:rPr>
        <w:t xml:space="preserve"> 21</w:t>
      </w:r>
    </w:p>
    <w:p w:rsidR="00F24ECA" w:rsidRPr="00D22624" w:rsidRDefault="00F24ECA" w:rsidP="008D067E">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8D067E">
      <w:pPr>
        <w:jc w:val="right"/>
        <w:rPr>
          <w:noProof w:val="0"/>
          <w:lang w:val="it-IT"/>
        </w:rPr>
      </w:pPr>
      <w:r w:rsidRPr="0003591A">
        <w:rPr>
          <w:noProof w:val="0"/>
          <w:lang w:val="it-IT"/>
        </w:rPr>
        <w:t>din “____” ________ 20___</w:t>
      </w:r>
    </w:p>
    <w:bookmarkEnd w:id="106"/>
    <w:p w:rsidR="00F24ECA" w:rsidRDefault="00F24ECA" w:rsidP="00773661">
      <w:pPr>
        <w:keepNext/>
        <w:keepLines/>
        <w:outlineLvl w:val="1"/>
        <w:rPr>
          <w:rFonts w:eastAsia="Times New Roman"/>
          <w:b/>
          <w:bCs/>
        </w:rPr>
      </w:pPr>
    </w:p>
    <w:p w:rsidR="00F24ECA" w:rsidRDefault="00F24ECA" w:rsidP="008D4238">
      <w:pPr>
        <w:keepNext/>
        <w:keepLines/>
        <w:jc w:val="center"/>
        <w:outlineLvl w:val="1"/>
        <w:rPr>
          <w:rFonts w:eastAsia="Times New Roman"/>
          <w:b/>
        </w:rPr>
      </w:pPr>
      <w:bookmarkStart w:id="107" w:name="_Toc449692118"/>
      <w:bookmarkEnd w:id="87"/>
      <w:bookmarkEnd w:id="88"/>
    </w:p>
    <w:p w:rsidR="00F24ECA" w:rsidRDefault="00F24ECA" w:rsidP="008D4238">
      <w:pPr>
        <w:keepNext/>
        <w:keepLines/>
        <w:jc w:val="center"/>
        <w:outlineLvl w:val="1"/>
        <w:rPr>
          <w:rFonts w:eastAsia="Times New Roman"/>
          <w:b/>
        </w:rPr>
      </w:pPr>
      <w:bookmarkStart w:id="108" w:name="_Hlk77771358"/>
      <w:r w:rsidRPr="008D4238">
        <w:rPr>
          <w:rFonts w:eastAsia="Times New Roman"/>
          <w:b/>
        </w:rPr>
        <w:t>CAIET DE SARCINI</w:t>
      </w:r>
      <w:bookmarkEnd w:id="107"/>
    </w:p>
    <w:bookmarkEnd w:id="108"/>
    <w:p w:rsidR="00F24ECA" w:rsidRDefault="00F24ECA" w:rsidP="0065496F">
      <w:pPr>
        <w:keepNext/>
        <w:keepLines/>
        <w:jc w:val="center"/>
        <w:outlineLvl w:val="1"/>
        <w:rPr>
          <w:rFonts w:eastAsia="Times New Roman"/>
          <w:b/>
        </w:rPr>
      </w:pPr>
      <w:r>
        <w:rPr>
          <w:rFonts w:eastAsia="Times New Roman"/>
          <w:b/>
        </w:rPr>
        <w:t>Bunuri/Servicii</w:t>
      </w:r>
    </w:p>
    <w:p w:rsidR="00F24ECA" w:rsidRDefault="00F24ECA" w:rsidP="0065496F">
      <w:pPr>
        <w:keepNext/>
        <w:keepLines/>
        <w:jc w:val="center"/>
        <w:outlineLvl w:val="1"/>
        <w:rPr>
          <w:rFonts w:eastAsia="Times New Roman"/>
          <w:b/>
        </w:rPr>
      </w:pPr>
    </w:p>
    <w:p w:rsidR="00F24ECA" w:rsidRPr="00A40BB6" w:rsidRDefault="00F24ECA" w:rsidP="00435C57">
      <w:pPr>
        <w:jc w:val="both"/>
        <w:rPr>
          <w:bCs/>
        </w:rPr>
      </w:pPr>
      <w:r w:rsidRPr="00A40BB6">
        <w:rPr>
          <w:bCs/>
        </w:rPr>
        <w:t>Obiectul__________________________________________________________________</w:t>
      </w:r>
    </w:p>
    <w:p w:rsidR="00F24ECA" w:rsidRPr="00435C57" w:rsidRDefault="00F24ECA" w:rsidP="00435C57">
      <w:pPr>
        <w:jc w:val="both"/>
        <w:rPr>
          <w:bCs/>
          <w:sz w:val="20"/>
          <w:szCs w:val="20"/>
        </w:rPr>
      </w:pPr>
      <w:r>
        <w:rPr>
          <w:bCs/>
          <w:sz w:val="20"/>
          <w:szCs w:val="20"/>
        </w:rPr>
        <w:t xml:space="preserve">                                                                            </w:t>
      </w:r>
      <w:r w:rsidRPr="00435C57">
        <w:rPr>
          <w:bCs/>
          <w:sz w:val="20"/>
          <w:szCs w:val="20"/>
        </w:rPr>
        <w:t>(denumirea, adresa)</w:t>
      </w:r>
    </w:p>
    <w:p w:rsidR="00F24ECA" w:rsidRPr="00A40BB6" w:rsidRDefault="00F24ECA" w:rsidP="00435C57">
      <w:pPr>
        <w:jc w:val="both"/>
        <w:rPr>
          <w:bCs/>
        </w:rPr>
      </w:pPr>
      <w:r w:rsidRPr="00A40BB6">
        <w:rPr>
          <w:bCs/>
        </w:rPr>
        <w:t>Autoritatea</w:t>
      </w:r>
      <w:r>
        <w:rPr>
          <w:bCs/>
        </w:rPr>
        <w:t xml:space="preserve"> </w:t>
      </w:r>
      <w:r w:rsidRPr="00A40BB6">
        <w:rPr>
          <w:bCs/>
        </w:rPr>
        <w:t>contractantă____________________________________________________</w:t>
      </w:r>
    </w:p>
    <w:p w:rsidR="00F24ECA" w:rsidRPr="00435C57" w:rsidRDefault="00F24ECA" w:rsidP="00435C57">
      <w:pPr>
        <w:jc w:val="both"/>
        <w:rPr>
          <w:bCs/>
          <w:sz w:val="20"/>
          <w:szCs w:val="20"/>
        </w:rPr>
      </w:pPr>
      <w:r w:rsidRPr="00435C57">
        <w:rPr>
          <w:bCs/>
          <w:sz w:val="20"/>
          <w:szCs w:val="20"/>
        </w:rPr>
        <w:t xml:space="preserve">                                                                              (denumirea, adresa)</w:t>
      </w:r>
    </w:p>
    <w:p w:rsidR="00F24ECA" w:rsidRDefault="00F24ECA" w:rsidP="00435C57">
      <w:pPr>
        <w:keepNext/>
        <w:keepLines/>
        <w:outlineLvl w:val="1"/>
        <w:rPr>
          <w:rFonts w:eastAsia="Times New Roman"/>
          <w:b/>
        </w:rPr>
      </w:pPr>
    </w:p>
    <w:p w:rsidR="00F24ECA" w:rsidRPr="00E36039" w:rsidRDefault="00F24ECA" w:rsidP="00E36039">
      <w:pPr>
        <w:ind w:left="709"/>
        <w:rPr>
          <w:b/>
        </w:rPr>
      </w:pPr>
      <w:r w:rsidRPr="00E36039">
        <w:rPr>
          <w:b/>
        </w:rPr>
        <w:t>1. Descriere generală. Informaţii</w:t>
      </w:r>
    </w:p>
    <w:p w:rsidR="00F24ECA" w:rsidRPr="00A72333" w:rsidRDefault="00F24ECA" w:rsidP="00A72333">
      <w:pPr>
        <w:ind w:firstLine="709"/>
        <w:jc w:val="both"/>
        <w:rPr>
          <w:bCs/>
        </w:rPr>
      </w:pPr>
      <w:bookmarkStart w:id="109" w:name="_Hlk63345649"/>
      <w:r w:rsidRPr="00A72333">
        <w:rPr>
          <w:bCs/>
        </w:rPr>
        <w:t xml:space="preserve">Se </w:t>
      </w:r>
      <w:r>
        <w:rPr>
          <w:bCs/>
        </w:rPr>
        <w:t>dau detalii generale privind obiectul achiziției.</w:t>
      </w:r>
      <w:bookmarkEnd w:id="109"/>
    </w:p>
    <w:p w:rsidR="00F24ECA" w:rsidRPr="00A72333" w:rsidRDefault="00F24ECA" w:rsidP="00A72333">
      <w:pPr>
        <w:ind w:firstLine="709"/>
        <w:jc w:val="both"/>
        <w:rPr>
          <w:b/>
        </w:rPr>
      </w:pPr>
      <w:bookmarkStart w:id="110" w:name="_Hlk65747910"/>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rsidR="00F24ECA" w:rsidRDefault="00F24ECA" w:rsidP="00A7233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F24ECA" w:rsidRPr="004268D8" w:rsidRDefault="00F24ECA" w:rsidP="00BE0197">
      <w:pPr>
        <w:pStyle w:val="ListParagraph"/>
        <w:numPr>
          <w:ilvl w:val="0"/>
          <w:numId w:val="52"/>
        </w:numPr>
        <w:rPr>
          <w:b/>
          <w:lang w:val="it-IT"/>
        </w:rPr>
      </w:pPr>
      <w:r w:rsidRPr="004268D8">
        <w:rPr>
          <w:b/>
          <w:lang w:val="it-IT"/>
        </w:rPr>
        <w:t>Materiale, compatibilităţi, reglementări tehnice şi standarde utilizate</w:t>
      </w:r>
    </w:p>
    <w:p w:rsidR="00F24ECA" w:rsidRPr="00B927F6" w:rsidRDefault="00F24ECA" w:rsidP="0065496F">
      <w:pPr>
        <w:ind w:firstLine="709"/>
        <w:jc w:val="both"/>
      </w:pPr>
      <w:r w:rsidRPr="0003591A">
        <w:t>Se precizează conformitatea şi aplicabilitatea materialelor</w:t>
      </w:r>
      <w:r>
        <w:t>,</w:t>
      </w:r>
      <w:r w:rsidRPr="0003591A">
        <w:t xml:space="preserve"> legislaţia, reglementările tehnice şi standardele aplicate.</w:t>
      </w:r>
    </w:p>
    <w:p w:rsidR="00F24ECA" w:rsidRPr="00BE0197" w:rsidRDefault="00F24ECA" w:rsidP="00BE0197">
      <w:pPr>
        <w:pStyle w:val="ListParagraph"/>
        <w:numPr>
          <w:ilvl w:val="0"/>
          <w:numId w:val="52"/>
        </w:numPr>
        <w:rPr>
          <w:b/>
        </w:rPr>
      </w:pPr>
      <w:r w:rsidRPr="00BE0197">
        <w:rPr>
          <w:b/>
        </w:rPr>
        <w:t>Cerinţe privind calculul costului/prețului</w:t>
      </w:r>
    </w:p>
    <w:p w:rsidR="00F24ECA" w:rsidRPr="00A72333" w:rsidRDefault="00F24ECA" w:rsidP="00A72333">
      <w:pPr>
        <w:ind w:firstLine="709"/>
        <w:jc w:val="both"/>
        <w:rPr>
          <w:bCs/>
        </w:rPr>
      </w:pPr>
      <w:r w:rsidRPr="00A72333">
        <w:rPr>
          <w:bCs/>
        </w:rPr>
        <w:t xml:space="preserve">Se precizează modalitatea de calculare a costului bunului/serviciului, prin trimitere la actele normative în domeniu. </w:t>
      </w:r>
    </w:p>
    <w:p w:rsidR="00F24ECA" w:rsidRPr="00BE0197" w:rsidRDefault="00F24ECA" w:rsidP="00BE0197">
      <w:pPr>
        <w:pStyle w:val="ListParagraph"/>
        <w:numPr>
          <w:ilvl w:val="0"/>
          <w:numId w:val="52"/>
        </w:numPr>
        <w:rPr>
          <w:b/>
        </w:rPr>
      </w:pPr>
      <w:r w:rsidRPr="00BE0197">
        <w:rPr>
          <w:b/>
        </w:rPr>
        <w:t>Mostre</w:t>
      </w:r>
    </w:p>
    <w:p w:rsidR="00F24ECA" w:rsidRDefault="00F24ECA" w:rsidP="00A72333">
      <w:pPr>
        <w:ind w:firstLine="709"/>
        <w:jc w:val="both"/>
      </w:pPr>
      <w:r w:rsidRPr="0003591A">
        <w:t>Se precizează modul de prezentare a mostrelor la toate produsele utilizate.</w:t>
      </w:r>
    </w:p>
    <w:p w:rsidR="00F24ECA" w:rsidRPr="004268D8" w:rsidRDefault="00F24ECA" w:rsidP="00BE0197">
      <w:pPr>
        <w:pStyle w:val="ListParagraph"/>
        <w:numPr>
          <w:ilvl w:val="0"/>
          <w:numId w:val="52"/>
        </w:numPr>
        <w:tabs>
          <w:tab w:val="clear" w:pos="1134"/>
          <w:tab w:val="left" w:pos="993"/>
        </w:tabs>
        <w:rPr>
          <w:b/>
          <w:lang w:val="it-IT"/>
        </w:rPr>
      </w:pPr>
      <w:r w:rsidRPr="004268D8">
        <w:rPr>
          <w:b/>
          <w:lang w:val="it-IT"/>
        </w:rPr>
        <w:t>Echipamentele, instalaţiile, utilajele, sculele, instrumentele, dispozitivele şi alte obiecte necesare pentru prestarea serviciilor</w:t>
      </w:r>
    </w:p>
    <w:p w:rsidR="00F24ECA" w:rsidRDefault="00F24ECA" w:rsidP="0065496F">
      <w:pPr>
        <w:ind w:firstLine="709"/>
        <w:jc w:val="both"/>
      </w:pPr>
      <w:r w:rsidRPr="0003591A">
        <w:t>Se precizează echipamentele, instalaţiile, utilajele, sculele, instrumentele, dispozitivele, mijloacele de transport</w:t>
      </w:r>
      <w:r>
        <w:t>, etc.</w:t>
      </w:r>
      <w:r w:rsidRPr="0003591A">
        <w:t>.</w:t>
      </w:r>
    </w:p>
    <w:p w:rsidR="00F24ECA" w:rsidRPr="00B927F6" w:rsidRDefault="00F24ECA" w:rsidP="0065496F">
      <w:pPr>
        <w:ind w:firstLine="709"/>
        <w:jc w:val="both"/>
        <w:rPr>
          <w:b/>
        </w:rPr>
      </w:pPr>
      <w:r>
        <w:rPr>
          <w:b/>
        </w:rPr>
        <w:t>7</w:t>
      </w:r>
      <w:r w:rsidRPr="0003591A">
        <w:rPr>
          <w:b/>
        </w:rPr>
        <w:t>. Articole, produse şi piese necesare instalaţiilor</w:t>
      </w:r>
    </w:p>
    <w:p w:rsidR="00F24ECA" w:rsidRPr="00B927F6" w:rsidRDefault="00F24ECA" w:rsidP="0065496F">
      <w:pPr>
        <w:ind w:firstLine="709"/>
        <w:jc w:val="both"/>
      </w:pPr>
      <w:r w:rsidRPr="0003591A">
        <w:t>Se precizează furnizorul articolelor, produselor şi pieselor necesare instalaţiilor</w:t>
      </w:r>
      <w:r>
        <w:t>,</w:t>
      </w:r>
      <w:r w:rsidRPr="0003591A">
        <w:t xml:space="preserve"> tipurile şi cantitatea.</w:t>
      </w:r>
    </w:p>
    <w:p w:rsidR="00F24ECA" w:rsidRPr="00B927F6" w:rsidRDefault="00F24ECA" w:rsidP="00A72333">
      <w:pPr>
        <w:ind w:firstLine="709"/>
        <w:jc w:val="both"/>
        <w:rPr>
          <w:b/>
        </w:rPr>
      </w:pPr>
      <w:r>
        <w:rPr>
          <w:b/>
        </w:rPr>
        <w:t>8</w:t>
      </w:r>
      <w:r w:rsidRPr="0003591A">
        <w:rPr>
          <w:b/>
        </w:rPr>
        <w:t>. Definiţii</w:t>
      </w:r>
    </w:p>
    <w:p w:rsidR="00F24ECA" w:rsidRPr="00B927F6" w:rsidRDefault="00F24ECA" w:rsidP="00A72333">
      <w:pPr>
        <w:ind w:firstLine="709"/>
        <w:jc w:val="both"/>
      </w:pPr>
      <w:r w:rsidRPr="0003591A">
        <w:t>Se precizează termenii şi definiţiile utilizate în caietul de sarcini şi unele caracteristici.</w:t>
      </w:r>
    </w:p>
    <w:p w:rsidR="00F24ECA" w:rsidRPr="008D067E" w:rsidRDefault="00F24ECA" w:rsidP="008D067E">
      <w:pPr>
        <w:ind w:firstLine="709"/>
        <w:jc w:val="both"/>
        <w:rPr>
          <w:b/>
        </w:rPr>
      </w:pPr>
      <w:r>
        <w:rPr>
          <w:b/>
        </w:rPr>
        <w:t>9</w:t>
      </w:r>
      <w:r w:rsidRPr="008D067E">
        <w:rPr>
          <w:b/>
        </w:rPr>
        <w:t>. Documente obligatorii la depunerea ofertei</w:t>
      </w:r>
    </w:p>
    <w:p w:rsidR="00F24ECA" w:rsidRPr="008D067E" w:rsidRDefault="00F24ECA"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F24ECA" w:rsidRPr="008D067E" w:rsidRDefault="00F24ECA" w:rsidP="008D067E">
      <w:pPr>
        <w:ind w:firstLine="709"/>
        <w:jc w:val="both"/>
        <w:rPr>
          <w:b/>
        </w:rPr>
      </w:pPr>
      <w:r w:rsidRPr="008D067E">
        <w:rPr>
          <w:b/>
        </w:rPr>
        <w:t>1</w:t>
      </w:r>
      <w:r>
        <w:rPr>
          <w:b/>
        </w:rPr>
        <w:t>0</w:t>
      </w:r>
      <w:r w:rsidRPr="008D067E">
        <w:rPr>
          <w:b/>
        </w:rPr>
        <w:t>. Documente obligatorii la evaluarea ofertelor</w:t>
      </w:r>
    </w:p>
    <w:p w:rsidR="00F24ECA" w:rsidRPr="008D067E" w:rsidRDefault="00F24ECA"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24ECA" w:rsidRDefault="00F24ECA" w:rsidP="00FE700E">
      <w:pPr>
        <w:rPr>
          <w:bCs/>
          <w:i/>
        </w:rPr>
      </w:pPr>
    </w:p>
    <w:p w:rsidR="00F24ECA" w:rsidRPr="00FE700E" w:rsidRDefault="00F24ECA" w:rsidP="00FE700E">
      <w:pPr>
        <w:rPr>
          <w:bCs/>
          <w:iCs/>
        </w:rPr>
      </w:pPr>
      <w:r w:rsidRPr="00FE700E">
        <w:rPr>
          <w:bCs/>
          <w:iCs/>
        </w:rPr>
        <w:t>Autoritatea contractantă  ___________              Data „____”__________________</w:t>
      </w:r>
    </w:p>
    <w:p w:rsidR="00F24ECA" w:rsidRDefault="00F24ECA" w:rsidP="00A6499A">
      <w:pPr>
        <w:jc w:val="both"/>
        <w:rPr>
          <w:bCs/>
          <w:i/>
        </w:rPr>
      </w:pPr>
    </w:p>
    <w:p w:rsidR="00F24ECA" w:rsidRDefault="00F24ECA" w:rsidP="00A6499A">
      <w:pPr>
        <w:jc w:val="both"/>
        <w:rPr>
          <w:bCs/>
          <w:i/>
        </w:rPr>
      </w:pPr>
    </w:p>
    <w:p w:rsidR="00F24ECA" w:rsidRPr="0065496F" w:rsidRDefault="00F24ECA" w:rsidP="009009C2">
      <w:pPr>
        <w:jc w:val="both"/>
        <w:rPr>
          <w:bCs/>
          <w:i/>
          <w:iCs/>
          <w:sz w:val="20"/>
          <w:szCs w:val="20"/>
        </w:rPr>
      </w:pPr>
      <w:bookmarkStart w:id="11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0"/>
    <w:bookmarkEnd w:id="112"/>
    <w:p w:rsidR="00F24ECA" w:rsidRDefault="00F24ECA" w:rsidP="00DF6ADE">
      <w:pPr>
        <w:rPr>
          <w:b/>
          <w:noProof w:val="0"/>
        </w:rPr>
        <w:sectPr w:rsidR="00F24ECA"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30" w:type="pct"/>
        <w:tblLayout w:type="fixed"/>
        <w:tblLook w:val="00A0"/>
      </w:tblPr>
      <w:tblGrid>
        <w:gridCol w:w="2032"/>
        <w:gridCol w:w="284"/>
        <w:gridCol w:w="1213"/>
        <w:gridCol w:w="1625"/>
        <w:gridCol w:w="1618"/>
        <w:gridCol w:w="1257"/>
        <w:gridCol w:w="1381"/>
        <w:gridCol w:w="2217"/>
        <w:gridCol w:w="2339"/>
        <w:gridCol w:w="1625"/>
      </w:tblGrid>
      <w:tr w:rsidR="00F24ECA" w:rsidRPr="00C00499" w:rsidTr="00924C9E">
        <w:trPr>
          <w:trHeight w:val="697"/>
        </w:trPr>
        <w:tc>
          <w:tcPr>
            <w:tcW w:w="5000" w:type="pct"/>
            <w:gridSpan w:val="10"/>
            <w:vAlign w:val="center"/>
          </w:tcPr>
          <w:p w:rsidR="00F24ECA" w:rsidRPr="004B16DD" w:rsidRDefault="00F24ECA" w:rsidP="00E1122E">
            <w:pPr>
              <w:jc w:val="center"/>
              <w:rPr>
                <w:noProof w:val="0"/>
                <w:lang w:val="it-IT"/>
              </w:rPr>
            </w:pPr>
            <w:r w:rsidRPr="004268D8">
              <w:rPr>
                <w:b/>
                <w:sz w:val="20"/>
                <w:szCs w:val="20"/>
                <w:lang w:val="it-IT"/>
              </w:rPr>
              <w:br w:type="page"/>
            </w:r>
            <w:r w:rsidRPr="00C00499">
              <w:rPr>
                <w:b/>
              </w:rPr>
              <w:br w:type="page"/>
            </w:r>
            <w:r w:rsidRPr="004268D8">
              <w:rPr>
                <w:b/>
                <w:lang w:val="it-IT"/>
              </w:rPr>
              <w:br w:type="page"/>
            </w:r>
            <w:r w:rsidRPr="004268D8">
              <w:rPr>
                <w:b/>
                <w:sz w:val="20"/>
                <w:szCs w:val="20"/>
                <w:lang w:val="it-IT"/>
              </w:rPr>
              <w:br w:type="page"/>
            </w:r>
            <w:bookmarkStart w:id="113" w:name="_Toc356920194"/>
            <w:bookmarkStart w:id="114" w:name="_Toc392180206"/>
            <w:bookmarkStart w:id="115" w:name="_Toc449539095"/>
            <w:r w:rsidRPr="004268D8">
              <w:rPr>
                <w:b/>
                <w:sz w:val="20"/>
                <w:szCs w:val="20"/>
                <w:lang w:val="it-IT"/>
              </w:rPr>
              <w:t xml:space="preserve">                                                                                                                                                                                                                                      </w:t>
            </w:r>
            <w:r w:rsidRPr="00A30B00">
              <w:rPr>
                <w:noProof w:val="0"/>
                <w:lang w:val="it-IT"/>
              </w:rPr>
              <w:t>Anexa nr.</w:t>
            </w:r>
            <w:r>
              <w:rPr>
                <w:noProof w:val="0"/>
                <w:lang w:val="it-IT"/>
              </w:rPr>
              <w:t xml:space="preserve"> 22</w:t>
            </w:r>
          </w:p>
          <w:p w:rsidR="00F24ECA" w:rsidRPr="00D22624" w:rsidRDefault="00F24ECA" w:rsidP="00E1122E">
            <w:pPr>
              <w:jc w:val="center"/>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rsidR="00F24ECA" w:rsidRPr="00750288" w:rsidRDefault="00F24ECA" w:rsidP="00590BCC">
            <w:pPr>
              <w:pStyle w:val="Heading2"/>
              <w:rPr>
                <w:rFonts w:eastAsia="Times New Roman"/>
                <w:sz w:val="24"/>
                <w:lang w:val="it-IT"/>
              </w:rPr>
            </w:pPr>
            <w:bookmarkStart w:id="116" w:name="_Hlk77771394"/>
            <w:r w:rsidRPr="00A621AF">
              <w:rPr>
                <w:rFonts w:eastAsia="Times New Roman"/>
              </w:rPr>
              <w:t xml:space="preserve">Specificaюii tehnice </w:t>
            </w:r>
            <w:bookmarkEnd w:id="113"/>
            <w:bookmarkEnd w:id="114"/>
            <w:bookmarkEnd w:id="115"/>
            <w:bookmarkEnd w:id="116"/>
          </w:p>
        </w:tc>
      </w:tr>
      <w:tr w:rsidR="00F24ECA" w:rsidRPr="00C00499" w:rsidTr="00924C9E">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0A0"/>
            </w:tblPr>
            <w:tblGrid>
              <w:gridCol w:w="10500"/>
            </w:tblGrid>
            <w:tr w:rsidR="00F24ECA" w:rsidRPr="007C0C9D" w:rsidTr="004268D8">
              <w:trPr>
                <w:jc w:val="center"/>
              </w:trPr>
              <w:tc>
                <w:tcPr>
                  <w:tcW w:w="10500" w:type="dxa"/>
                  <w:tcBorders>
                    <w:top w:val="nil"/>
                    <w:left w:val="nil"/>
                    <w:bottom w:val="nil"/>
                    <w:right w:val="nil"/>
                  </w:tcBorders>
                  <w:tcMar>
                    <w:top w:w="15" w:type="dxa"/>
                    <w:left w:w="45" w:type="dxa"/>
                    <w:bottom w:w="15" w:type="dxa"/>
                    <w:right w:w="45" w:type="dxa"/>
                  </w:tcMar>
                </w:tcPr>
                <w:p w:rsidR="00F24ECA" w:rsidRPr="007C0C9D" w:rsidRDefault="00F24ECA"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24ECA" w:rsidRPr="00C00499" w:rsidRDefault="00F24ECA" w:rsidP="00590BCC">
            <w:pPr>
              <w:jc w:val="center"/>
            </w:pPr>
          </w:p>
        </w:tc>
      </w:tr>
      <w:tr w:rsidR="00F24ECA" w:rsidRPr="00C00499" w:rsidTr="00924C9E">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F24ECA" w:rsidRPr="00C00499" w:rsidRDefault="00F24ECA" w:rsidP="00590BCC">
            <w:r w:rsidRPr="00C00499">
              <w:t xml:space="preserve">Numărul </w:t>
            </w:r>
            <w:r>
              <w:t>procedurii de achiziție______________din_________</w:t>
            </w:r>
          </w:p>
        </w:tc>
      </w:tr>
      <w:tr w:rsidR="00F24ECA" w:rsidRPr="00C00499" w:rsidTr="00924C9E">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F24ECA" w:rsidRPr="00C00499" w:rsidRDefault="00F24ECA" w:rsidP="00590BCC">
            <w:r>
              <w:t>Obiectul achiziției</w:t>
            </w:r>
            <w:r w:rsidRPr="00C00499">
              <w:t>:</w:t>
            </w:r>
            <w:r>
              <w:t xml:space="preserve"> </w:t>
            </w:r>
            <w:r w:rsidRPr="005A15D8">
              <w:rPr>
                <w:b/>
                <w:u w:val="single"/>
              </w:rPr>
              <w:t>Produse alimentare</w:t>
            </w:r>
          </w:p>
        </w:tc>
      </w:tr>
      <w:tr w:rsidR="00F24ECA" w:rsidRPr="00C00499" w:rsidTr="00924C9E">
        <w:trPr>
          <w:trHeight w:val="567"/>
        </w:trPr>
        <w:tc>
          <w:tcPr>
            <w:tcW w:w="3018" w:type="pct"/>
            <w:gridSpan w:val="7"/>
          </w:tcPr>
          <w:p w:rsidR="00F24ECA" w:rsidRPr="00C00499" w:rsidRDefault="00F24ECA" w:rsidP="00590BCC"/>
        </w:tc>
        <w:tc>
          <w:tcPr>
            <w:tcW w:w="1982" w:type="pct"/>
            <w:gridSpan w:val="3"/>
          </w:tcPr>
          <w:p w:rsidR="00F24ECA" w:rsidRPr="00C00499" w:rsidRDefault="00F24ECA" w:rsidP="00590BCC"/>
        </w:tc>
      </w:tr>
      <w:tr w:rsidR="00F24ECA" w:rsidRPr="00C00499" w:rsidTr="00924C9E">
        <w:trPr>
          <w:trHeight w:val="1043"/>
        </w:trPr>
        <w:tc>
          <w:tcPr>
            <w:tcW w:w="1132" w:type="pct"/>
            <w:gridSpan w:val="3"/>
            <w:tcBorders>
              <w:top w:val="single" w:sz="4" w:space="0" w:color="auto"/>
              <w:left w:val="single" w:sz="4" w:space="0" w:color="auto"/>
              <w:bottom w:val="single" w:sz="4" w:space="0" w:color="auto"/>
              <w:right w:val="single" w:sz="4" w:space="0" w:color="auto"/>
            </w:tcBorders>
          </w:tcPr>
          <w:p w:rsidR="00F24ECA" w:rsidRPr="0065496F" w:rsidRDefault="00F24ECA" w:rsidP="00590BCC">
            <w:pPr>
              <w:jc w:val="center"/>
              <w:rPr>
                <w:b/>
                <w:sz w:val="20"/>
                <w:szCs w:val="20"/>
              </w:rPr>
            </w:pPr>
            <w:r w:rsidRPr="0065496F">
              <w:rPr>
                <w:b/>
                <w:sz w:val="20"/>
                <w:szCs w:val="20"/>
              </w:rPr>
              <w:t xml:space="preserve">Denumirea bunurilor/serviciilor </w:t>
            </w:r>
          </w:p>
        </w:tc>
        <w:tc>
          <w:tcPr>
            <w:tcW w:w="521" w:type="pct"/>
            <w:tcBorders>
              <w:top w:val="single" w:sz="4" w:space="0" w:color="auto"/>
              <w:left w:val="single" w:sz="4" w:space="0" w:color="auto"/>
              <w:bottom w:val="single" w:sz="4" w:space="0" w:color="auto"/>
              <w:right w:val="single" w:sz="4" w:space="0" w:color="auto"/>
            </w:tcBorders>
          </w:tcPr>
          <w:p w:rsidR="00F24ECA" w:rsidRPr="0065496F" w:rsidRDefault="00F24ECA"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tcPr>
          <w:p w:rsidR="00F24ECA" w:rsidRPr="0065496F" w:rsidRDefault="00F24ECA" w:rsidP="00590BCC">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tcPr>
          <w:p w:rsidR="00F24ECA" w:rsidRPr="0065496F" w:rsidRDefault="00F24ECA" w:rsidP="00590BCC">
            <w:pPr>
              <w:jc w:val="center"/>
              <w:rPr>
                <w:b/>
                <w:sz w:val="20"/>
                <w:szCs w:val="20"/>
              </w:rPr>
            </w:pPr>
            <w:r w:rsidRPr="0065496F">
              <w:rPr>
                <w:b/>
                <w:sz w:val="20"/>
                <w:szCs w:val="20"/>
              </w:rPr>
              <w:t>Produ-cătorul</w:t>
            </w:r>
          </w:p>
        </w:tc>
        <w:tc>
          <w:tcPr>
            <w:tcW w:w="1154" w:type="pct"/>
            <w:gridSpan w:val="2"/>
            <w:tcBorders>
              <w:top w:val="single" w:sz="4" w:space="0" w:color="auto"/>
              <w:left w:val="single" w:sz="4" w:space="0" w:color="auto"/>
              <w:bottom w:val="single" w:sz="4" w:space="0" w:color="auto"/>
              <w:right w:val="single" w:sz="4" w:space="0" w:color="auto"/>
            </w:tcBorders>
          </w:tcPr>
          <w:p w:rsidR="00F24ECA" w:rsidRPr="0065496F" w:rsidRDefault="00F24ECA" w:rsidP="00590BCC">
            <w:pPr>
              <w:jc w:val="center"/>
              <w:rPr>
                <w:b/>
                <w:sz w:val="20"/>
                <w:szCs w:val="20"/>
              </w:rPr>
            </w:pPr>
            <w:r w:rsidRPr="0065496F">
              <w:rPr>
                <w:b/>
                <w:sz w:val="20"/>
                <w:szCs w:val="20"/>
              </w:rPr>
              <w:t>Specificarea tehnică deplină solicitată de către autoritatea contractantă</w:t>
            </w:r>
          </w:p>
          <w:p w:rsidR="00F24ECA" w:rsidRPr="0065496F" w:rsidRDefault="00F24ECA" w:rsidP="00590BCC">
            <w:pPr>
              <w:jc w:val="cente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590BCC">
            <w:pPr>
              <w:jc w:val="center"/>
              <w:rPr>
                <w:b/>
                <w:sz w:val="20"/>
                <w:szCs w:val="20"/>
              </w:rPr>
            </w:pPr>
            <w:r w:rsidRPr="0065496F">
              <w:rPr>
                <w:b/>
                <w:sz w:val="20"/>
                <w:szCs w:val="20"/>
              </w:rPr>
              <w:t>Specificarea tehnică deplină propusă de către ofertant</w:t>
            </w:r>
          </w:p>
          <w:p w:rsidR="00F24ECA" w:rsidRPr="0065496F" w:rsidRDefault="00F24ECA" w:rsidP="00590BCC">
            <w:pPr>
              <w:jc w:val="center"/>
              <w:rPr>
                <w:b/>
                <w:sz w:val="20"/>
                <w:szCs w:val="20"/>
              </w:rPr>
            </w:pPr>
          </w:p>
        </w:tc>
        <w:tc>
          <w:tcPr>
            <w:tcW w:w="521" w:type="pct"/>
            <w:tcBorders>
              <w:top w:val="single" w:sz="4" w:space="0" w:color="auto"/>
              <w:left w:val="single" w:sz="4" w:space="0" w:color="auto"/>
              <w:bottom w:val="single" w:sz="4" w:space="0" w:color="auto"/>
              <w:right w:val="single" w:sz="4" w:space="0" w:color="auto"/>
            </w:tcBorders>
          </w:tcPr>
          <w:p w:rsidR="00F24ECA" w:rsidRPr="0065496F" w:rsidRDefault="00F24ECA" w:rsidP="00590BCC">
            <w:pPr>
              <w:jc w:val="center"/>
              <w:rPr>
                <w:b/>
                <w:sz w:val="20"/>
                <w:szCs w:val="20"/>
              </w:rPr>
            </w:pPr>
            <w:r w:rsidRPr="0065496F">
              <w:rPr>
                <w:b/>
                <w:sz w:val="20"/>
                <w:szCs w:val="20"/>
              </w:rPr>
              <w:t>Standarde de referinţă</w:t>
            </w:r>
          </w:p>
        </w:tc>
      </w:tr>
      <w:tr w:rsidR="00F24ECA" w:rsidRPr="00C00499" w:rsidTr="00924C9E">
        <w:trPr>
          <w:trHeight w:val="283"/>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jc w:val="center"/>
              <w:rPr>
                <w:sz w:val="20"/>
                <w:szCs w:val="20"/>
              </w:rPr>
            </w:pPr>
            <w:r>
              <w:rPr>
                <w:sz w:val="20"/>
                <w:szCs w:val="20"/>
              </w:rPr>
              <w:t>1</w:t>
            </w: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jc w:val="center"/>
              <w:rPr>
                <w:sz w:val="20"/>
                <w:szCs w:val="20"/>
              </w:rPr>
            </w:pPr>
            <w:r>
              <w:rPr>
                <w:sz w:val="20"/>
                <w:szCs w:val="20"/>
              </w:rPr>
              <w:t>4</w:t>
            </w: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jc w:val="center"/>
              <w:rPr>
                <w:sz w:val="20"/>
                <w:szCs w:val="20"/>
              </w:rPr>
            </w:pPr>
            <w:r>
              <w:rPr>
                <w:sz w:val="20"/>
                <w:szCs w:val="20"/>
              </w:rPr>
              <w:t>5</w:t>
            </w: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590BCC">
            <w:pPr>
              <w:jc w:val="center"/>
              <w:rPr>
                <w:sz w:val="20"/>
                <w:szCs w:val="20"/>
              </w:rPr>
            </w:pPr>
            <w:r>
              <w:rPr>
                <w:sz w:val="20"/>
                <w:szCs w:val="20"/>
              </w:rPr>
              <w:t>6</w:t>
            </w: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jc w:val="center"/>
              <w:rPr>
                <w:sz w:val="20"/>
                <w:szCs w:val="20"/>
              </w:rPr>
            </w:pPr>
            <w:r>
              <w:rPr>
                <w:sz w:val="20"/>
                <w:szCs w:val="20"/>
              </w:rPr>
              <w:t>7</w:t>
            </w: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b/>
                <w:sz w:val="20"/>
                <w:szCs w:val="20"/>
              </w:rPr>
            </w:pPr>
            <w:r w:rsidRPr="0065496F">
              <w:rPr>
                <w:b/>
                <w:sz w:val="20"/>
                <w:szCs w:val="20"/>
              </w:rPr>
              <w:t>Bunuri/servicii</w:t>
            </w: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590BCC">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lang w:val="en-US"/>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lang w:val="fr-FR"/>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lang w:val="fr-FR"/>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lang w:val="fr-FR"/>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lang w:val="pt-BR"/>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lang w:val="it-IT"/>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lang w:val="pt-BR"/>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lang w:val="en-US"/>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lang w:val="it-IT"/>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lang w:val="en-US"/>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lang w:val="it-IT"/>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color w:val="000000"/>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877039">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877039">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0A2161" w:rsidRDefault="00F24ECA" w:rsidP="007B7116">
            <w:pPr>
              <w:rPr>
                <w:color w:val="000000"/>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bottom"/>
          </w:tcPr>
          <w:p w:rsidR="00F24ECA" w:rsidRPr="000A2161" w:rsidRDefault="00F24ECA" w:rsidP="007B7116">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7B7116">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7B7116">
            <w:pPr>
              <w:rPr>
                <w:sz w:val="20"/>
                <w:szCs w:val="20"/>
              </w:rPr>
            </w:pPr>
          </w:p>
        </w:tc>
      </w:tr>
      <w:tr w:rsidR="00F24ECA" w:rsidRPr="00C00499" w:rsidTr="00924C9E">
        <w:trPr>
          <w:trHeight w:val="397"/>
        </w:trPr>
        <w:tc>
          <w:tcPr>
            <w:tcW w:w="1132" w:type="pct"/>
            <w:gridSpan w:val="3"/>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b/>
                <w:sz w:val="20"/>
                <w:szCs w:val="20"/>
              </w:rPr>
            </w:pPr>
            <w:r w:rsidRPr="0065496F">
              <w:rPr>
                <w:b/>
                <w:sz w:val="20"/>
                <w:szCs w:val="20"/>
              </w:rPr>
              <w:t>TOTAL</w:t>
            </w: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F24ECA" w:rsidRPr="0065496F" w:rsidRDefault="00F24ECA" w:rsidP="00590BCC">
            <w:pPr>
              <w:rPr>
                <w:sz w:val="20"/>
                <w:szCs w:val="20"/>
              </w:rPr>
            </w:pPr>
          </w:p>
        </w:tc>
        <w:tc>
          <w:tcPr>
            <w:tcW w:w="521" w:type="pct"/>
            <w:tcBorders>
              <w:top w:val="single" w:sz="4" w:space="0" w:color="auto"/>
              <w:left w:val="single" w:sz="4" w:space="0" w:color="auto"/>
              <w:bottom w:val="single" w:sz="4" w:space="0" w:color="auto"/>
              <w:right w:val="single" w:sz="4" w:space="0" w:color="auto"/>
            </w:tcBorders>
            <w:vAlign w:val="center"/>
          </w:tcPr>
          <w:p w:rsidR="00F24ECA" w:rsidRPr="0065496F" w:rsidRDefault="00F24ECA" w:rsidP="00590BCC">
            <w:pPr>
              <w:rPr>
                <w:sz w:val="20"/>
                <w:szCs w:val="20"/>
              </w:rPr>
            </w:pPr>
          </w:p>
        </w:tc>
      </w:tr>
      <w:tr w:rsidR="00F24ECA" w:rsidRPr="00C00499" w:rsidTr="00924C9E">
        <w:trPr>
          <w:trHeight w:val="397"/>
        </w:trPr>
        <w:tc>
          <w:tcPr>
            <w:tcW w:w="5000" w:type="pct"/>
            <w:gridSpan w:val="10"/>
            <w:tcBorders>
              <w:top w:val="single" w:sz="4" w:space="0" w:color="auto"/>
            </w:tcBorders>
            <w:vAlign w:val="center"/>
          </w:tcPr>
          <w:p w:rsidR="00F24ECA" w:rsidRPr="00C00499" w:rsidRDefault="00F24ECA" w:rsidP="00590BCC">
            <w:pPr>
              <w:tabs>
                <w:tab w:val="left" w:pos="6120"/>
              </w:tabs>
            </w:pPr>
          </w:p>
          <w:p w:rsidR="00F24ECA" w:rsidRPr="00C00499" w:rsidRDefault="00F24ECA" w:rsidP="00590BCC">
            <w:r w:rsidRPr="00C00499">
              <w:t>Semnat:_______________ Numele, Prenumele:_____________________________ În calitate de: ________________</w:t>
            </w:r>
          </w:p>
          <w:p w:rsidR="00F24ECA" w:rsidRDefault="00F24ECA" w:rsidP="00590BCC">
            <w:pPr>
              <w:rPr>
                <w:bCs/>
                <w:iCs/>
              </w:rPr>
            </w:pPr>
            <w:r w:rsidRPr="00C00499">
              <w:rPr>
                <w:bCs/>
                <w:iCs/>
              </w:rPr>
              <w:t>Ofertantul: _______________________ Adresa: __________________________</w:t>
            </w: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Default="00F24ECA" w:rsidP="00590BCC">
            <w:pPr>
              <w:rPr>
                <w:bCs/>
                <w:iCs/>
              </w:rPr>
            </w:pPr>
          </w:p>
          <w:p w:rsidR="00F24ECA" w:rsidRPr="00C00499" w:rsidRDefault="00F24ECA" w:rsidP="00590BCC">
            <w:pPr>
              <w:rPr>
                <w:bCs/>
                <w:iCs/>
              </w:rPr>
            </w:pPr>
          </w:p>
          <w:tbl>
            <w:tblPr>
              <w:tblW w:w="15559" w:type="dxa"/>
              <w:tblLayout w:type="fixed"/>
              <w:tblLook w:val="00A0"/>
            </w:tblPr>
            <w:tblGrid>
              <w:gridCol w:w="1080"/>
              <w:gridCol w:w="169"/>
              <w:gridCol w:w="2534"/>
              <w:gridCol w:w="950"/>
              <w:gridCol w:w="929"/>
              <w:gridCol w:w="1401"/>
              <w:gridCol w:w="1172"/>
              <w:gridCol w:w="1478"/>
              <w:gridCol w:w="1267"/>
              <w:gridCol w:w="1329"/>
              <w:gridCol w:w="291"/>
              <w:gridCol w:w="10"/>
              <w:gridCol w:w="948"/>
              <w:gridCol w:w="240"/>
              <w:gridCol w:w="62"/>
              <w:gridCol w:w="1187"/>
              <w:gridCol w:w="253"/>
              <w:gridCol w:w="259"/>
            </w:tblGrid>
            <w:tr w:rsidR="00F24ECA" w:rsidRPr="00C00499" w:rsidTr="004268D8">
              <w:trPr>
                <w:gridAfter w:val="2"/>
                <w:wAfter w:w="512" w:type="dxa"/>
                <w:trHeight w:val="697"/>
              </w:trPr>
              <w:tc>
                <w:tcPr>
                  <w:tcW w:w="13798" w:type="dxa"/>
                  <w:gridSpan w:val="14"/>
                  <w:vAlign w:val="center"/>
                </w:tcPr>
                <w:p w:rsidR="00F24ECA" w:rsidRDefault="00F24ECA" w:rsidP="00A621A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F24ECA" w:rsidRPr="00D22624" w:rsidRDefault="00F24ECA" w:rsidP="0075028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 xml:space="preserve">23  </w:t>
                  </w:r>
                  <w:r w:rsidRPr="0003591A">
                    <w:rPr>
                      <w:noProof w:val="0"/>
                      <w:lang w:val="it-IT"/>
                    </w:rPr>
                    <w:t xml:space="preserve">la </w:t>
                  </w:r>
                  <w:r>
                    <w:rPr>
                      <w:noProof w:val="0"/>
                      <w:lang w:val="it-IT"/>
                    </w:rPr>
                    <w:t xml:space="preserve">Documentația standard </w:t>
                  </w:r>
                </w:p>
                <w:p w:rsidR="00F24ECA" w:rsidRDefault="00F24ECA" w:rsidP="00A621AF">
                  <w:pPr>
                    <w:framePr w:hSpace="180" w:wrap="around" w:vAnchor="page" w:hAnchor="margin" w:y="347"/>
                    <w:jc w:val="right"/>
                    <w:rPr>
                      <w:noProof w:val="0"/>
                      <w:lang w:val="it-IT"/>
                    </w:rPr>
                  </w:pPr>
                </w:p>
                <w:p w:rsidR="00F24ECA" w:rsidRPr="00A621AF" w:rsidRDefault="00F24ECA" w:rsidP="00A621AF">
                  <w:pPr>
                    <w:pStyle w:val="Heading2"/>
                    <w:framePr w:hSpace="180" w:wrap="around" w:vAnchor="page" w:hAnchor="margin" w:y="347"/>
                    <w:rPr>
                      <w:rFonts w:eastAsia="Times New Roman"/>
                      <w:noProof w:val="0"/>
                      <w:sz w:val="24"/>
                      <w:lang w:val="it-IT"/>
                    </w:rPr>
                  </w:pPr>
                  <w:r w:rsidRPr="00A621AF">
                    <w:rPr>
                      <w:rFonts w:eastAsia="Times New Roman"/>
                      <w:noProof w:val="0"/>
                      <w:lang w:val="it-IT"/>
                    </w:rPr>
                    <w:t>Specificații de preț</w:t>
                  </w:r>
                </w:p>
              </w:tc>
              <w:tc>
                <w:tcPr>
                  <w:tcW w:w="1249" w:type="dxa"/>
                  <w:gridSpan w:val="2"/>
                </w:tcPr>
                <w:p w:rsidR="00F24ECA" w:rsidRPr="00A621AF" w:rsidRDefault="00F24ECA" w:rsidP="00A621AF">
                  <w:pPr>
                    <w:pStyle w:val="Heading2"/>
                    <w:framePr w:hSpace="180" w:wrap="around" w:vAnchor="page" w:hAnchor="margin" w:y="347"/>
                    <w:jc w:val="right"/>
                    <w:rPr>
                      <w:rFonts w:eastAsia="Times New Roman"/>
                      <w:b w:val="0"/>
                      <w:sz w:val="20"/>
                      <w:szCs w:val="20"/>
                      <w:lang w:val="en-US"/>
                    </w:rPr>
                  </w:pPr>
                </w:p>
              </w:tc>
            </w:tr>
            <w:tr w:rsidR="00F24ECA" w:rsidRPr="00C00499" w:rsidTr="004268D8">
              <w:trPr>
                <w:gridAfter w:val="2"/>
                <w:wAfter w:w="512" w:type="dxa"/>
              </w:trPr>
              <w:tc>
                <w:tcPr>
                  <w:tcW w:w="13798" w:type="dxa"/>
                  <w:gridSpan w:val="14"/>
                  <w:tcBorders>
                    <w:bottom w:val="single" w:sz="4" w:space="0" w:color="auto"/>
                  </w:tcBorders>
                </w:tcPr>
                <w:p w:rsidR="00F24ECA" w:rsidRPr="00DC35AC" w:rsidRDefault="00F24ECA" w:rsidP="00A621A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24ECA" w:rsidRPr="00C00499" w:rsidRDefault="00F24ECA" w:rsidP="00A621AF">
                  <w:pPr>
                    <w:framePr w:hSpace="180" w:wrap="around" w:vAnchor="page" w:hAnchor="margin" w:y="347"/>
                    <w:jc w:val="center"/>
                  </w:pPr>
                </w:p>
              </w:tc>
              <w:tc>
                <w:tcPr>
                  <w:tcW w:w="1249" w:type="dxa"/>
                  <w:gridSpan w:val="2"/>
                  <w:tcBorders>
                    <w:bottom w:val="single" w:sz="4" w:space="0" w:color="auto"/>
                  </w:tcBorders>
                </w:tcPr>
                <w:p w:rsidR="00F24ECA" w:rsidRPr="007C0C9D" w:rsidRDefault="00F24ECA" w:rsidP="00A621AF">
                  <w:pPr>
                    <w:framePr w:hSpace="180" w:wrap="around" w:vAnchor="page" w:hAnchor="margin" w:y="347"/>
                    <w:jc w:val="both"/>
                    <w:rPr>
                      <w:i/>
                      <w:iCs/>
                    </w:rPr>
                  </w:pPr>
                </w:p>
              </w:tc>
            </w:tr>
            <w:tr w:rsidR="00F24ECA" w:rsidRPr="00C00499" w:rsidTr="004268D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24ECA" w:rsidRPr="00C00499" w:rsidRDefault="00F24ECA" w:rsidP="00A621AF">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rsidR="00F24ECA" w:rsidRPr="00C00499" w:rsidRDefault="00F24ECA" w:rsidP="00A621AF">
                  <w:pPr>
                    <w:framePr w:hSpace="180" w:wrap="around" w:vAnchor="page" w:hAnchor="margin" w:y="347"/>
                  </w:pPr>
                  <w:r w:rsidRPr="00C00499">
                    <w:t xml:space="preserve">Numărul </w:t>
                  </w:r>
                  <w:r>
                    <w:t xml:space="preserve"> procedurii de achiziție______________din_________</w:t>
                  </w:r>
                </w:p>
              </w:tc>
            </w:tr>
            <w:tr w:rsidR="00F24ECA" w:rsidRPr="00C00499" w:rsidTr="004268D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24ECA" w:rsidRDefault="00F24ECA" w:rsidP="00A621AF">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rsidR="00F24ECA" w:rsidRPr="00C00499" w:rsidRDefault="00F24ECA" w:rsidP="00A621AF">
                  <w:pPr>
                    <w:framePr w:hSpace="180" w:wrap="around" w:vAnchor="page" w:hAnchor="margin" w:y="347"/>
                  </w:pPr>
                  <w:r>
                    <w:t xml:space="preserve">Obiectul de achiziției: </w:t>
                  </w:r>
                  <w:r w:rsidRPr="00750288">
                    <w:rPr>
                      <w:b/>
                      <w:u w:val="single"/>
                    </w:rPr>
                    <w:t>Produse alimentare</w:t>
                  </w:r>
                </w:p>
              </w:tc>
            </w:tr>
            <w:tr w:rsidR="00F24ECA" w:rsidRPr="00C00499" w:rsidTr="004268D8">
              <w:trPr>
                <w:trHeight w:val="567"/>
              </w:trPr>
              <w:tc>
                <w:tcPr>
                  <w:tcW w:w="12309" w:type="dxa"/>
                  <w:gridSpan w:val="10"/>
                </w:tcPr>
                <w:p w:rsidR="00F24ECA" w:rsidRPr="00C00499" w:rsidRDefault="00F24ECA" w:rsidP="00A621AF">
                  <w:pPr>
                    <w:framePr w:hSpace="180" w:wrap="around" w:vAnchor="page" w:hAnchor="margin" w:y="347"/>
                  </w:pPr>
                </w:p>
              </w:tc>
              <w:tc>
                <w:tcPr>
                  <w:tcW w:w="1249" w:type="dxa"/>
                  <w:gridSpan w:val="3"/>
                </w:tcPr>
                <w:p w:rsidR="00F24ECA" w:rsidRPr="00C00499" w:rsidRDefault="00F24ECA" w:rsidP="00A621AF">
                  <w:pPr>
                    <w:framePr w:hSpace="180" w:wrap="around" w:vAnchor="page" w:hAnchor="margin" w:y="347"/>
                  </w:pPr>
                </w:p>
              </w:tc>
              <w:tc>
                <w:tcPr>
                  <w:tcW w:w="2001" w:type="dxa"/>
                  <w:gridSpan w:val="5"/>
                </w:tcPr>
                <w:p w:rsidR="00F24ECA" w:rsidRPr="00C00499" w:rsidRDefault="00F24ECA" w:rsidP="00A621AF">
                  <w:pPr>
                    <w:framePr w:hSpace="180" w:wrap="around" w:vAnchor="page" w:hAnchor="margin" w:y="347"/>
                  </w:pPr>
                </w:p>
              </w:tc>
            </w:tr>
            <w:tr w:rsidR="00F24ECA" w:rsidRPr="006C1FA2" w:rsidTr="002F3809">
              <w:trPr>
                <w:gridAfter w:val="1"/>
                <w:wAfter w:w="259" w:type="dxa"/>
                <w:trHeight w:val="1043"/>
              </w:trPr>
              <w:tc>
                <w:tcPr>
                  <w:tcW w:w="1080"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jc w:val="center"/>
                    <w:rPr>
                      <w:b/>
                      <w:sz w:val="20"/>
                    </w:rPr>
                  </w:pPr>
                  <w:r w:rsidRPr="0028367D">
                    <w:rPr>
                      <w:b/>
                      <w:sz w:val="20"/>
                    </w:rPr>
                    <w:t>Cod CPV</w:t>
                  </w:r>
                </w:p>
              </w:tc>
              <w:tc>
                <w:tcPr>
                  <w:tcW w:w="2703" w:type="dxa"/>
                  <w:gridSpan w:val="2"/>
                  <w:tcBorders>
                    <w:top w:val="single" w:sz="4" w:space="0" w:color="auto"/>
                    <w:left w:val="single" w:sz="4" w:space="0" w:color="auto"/>
                    <w:bottom w:val="single" w:sz="4" w:space="0" w:color="auto"/>
                    <w:right w:val="single" w:sz="4" w:space="0" w:color="auto"/>
                  </w:tcBorders>
                </w:tcPr>
                <w:p w:rsidR="00F24ECA" w:rsidRPr="0028367D" w:rsidRDefault="00F24ECA" w:rsidP="00A621A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F24ECA" w:rsidRPr="0028367D" w:rsidRDefault="00F24ECA" w:rsidP="00A621A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F24ECA" w:rsidRPr="0028367D" w:rsidRDefault="00F24ECA" w:rsidP="00A621A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F24ECA" w:rsidRPr="0028367D" w:rsidRDefault="00F24ECA" w:rsidP="00A621A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F24ECA" w:rsidRPr="0028367D" w:rsidRDefault="00F24ECA" w:rsidP="00A621A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F24ECA" w:rsidRPr="0028367D" w:rsidRDefault="00F24ECA" w:rsidP="00A621AF">
                  <w:pPr>
                    <w:framePr w:hSpace="180" w:wrap="around" w:vAnchor="page" w:hAnchor="margin" w:y="347"/>
                    <w:jc w:val="center"/>
                    <w:rPr>
                      <w:b/>
                      <w:sz w:val="20"/>
                    </w:rPr>
                  </w:pPr>
                  <w:r w:rsidRPr="0028367D">
                    <w:rPr>
                      <w:b/>
                      <w:sz w:val="20"/>
                    </w:rPr>
                    <w:t>Suma</w:t>
                  </w:r>
                </w:p>
                <w:p w:rsidR="00F24ECA" w:rsidRPr="0028367D" w:rsidRDefault="00F24ECA" w:rsidP="00A621AF">
                  <w:pPr>
                    <w:framePr w:hSpace="180" w:wrap="around" w:vAnchor="page" w:hAnchor="margin" w:y="347"/>
                    <w:jc w:val="center"/>
                    <w:rPr>
                      <w:b/>
                      <w:sz w:val="20"/>
                    </w:rPr>
                  </w:pPr>
                  <w:r w:rsidRPr="0028367D">
                    <w:rPr>
                      <w:b/>
                      <w:sz w:val="20"/>
                    </w:rPr>
                    <w:t>fără</w:t>
                  </w:r>
                </w:p>
                <w:p w:rsidR="00F24ECA" w:rsidRPr="0028367D" w:rsidRDefault="00F24ECA" w:rsidP="00A621AF">
                  <w:pPr>
                    <w:framePr w:hSpace="180" w:wrap="around" w:vAnchor="page" w:hAnchor="margin" w:y="347"/>
                    <w:jc w:val="center"/>
                    <w:rPr>
                      <w:b/>
                      <w:sz w:val="20"/>
                    </w:rPr>
                  </w:pPr>
                  <w:r w:rsidRPr="0028367D">
                    <w:rPr>
                      <w:b/>
                      <w:sz w:val="20"/>
                    </w:rPr>
                    <w:t>TVA</w:t>
                  </w:r>
                </w:p>
              </w:tc>
              <w:tc>
                <w:tcPr>
                  <w:tcW w:w="1267" w:type="dxa"/>
                  <w:tcBorders>
                    <w:top w:val="single" w:sz="4" w:space="0" w:color="auto"/>
                    <w:left w:val="single" w:sz="4" w:space="0" w:color="auto"/>
                    <w:bottom w:val="single" w:sz="4" w:space="0" w:color="auto"/>
                    <w:right w:val="single" w:sz="4" w:space="0" w:color="auto"/>
                  </w:tcBorders>
                </w:tcPr>
                <w:p w:rsidR="00F24ECA" w:rsidRPr="0028367D" w:rsidRDefault="00F24ECA" w:rsidP="00A621AF">
                  <w:pPr>
                    <w:framePr w:hSpace="180" w:wrap="around" w:vAnchor="page" w:hAnchor="margin" w:y="347"/>
                    <w:jc w:val="center"/>
                    <w:rPr>
                      <w:b/>
                      <w:sz w:val="20"/>
                    </w:rPr>
                  </w:pPr>
                  <w:r w:rsidRPr="0028367D">
                    <w:rPr>
                      <w:b/>
                      <w:sz w:val="20"/>
                    </w:rPr>
                    <w:t>Suma</w:t>
                  </w:r>
                </w:p>
                <w:p w:rsidR="00F24ECA" w:rsidRPr="0028367D" w:rsidRDefault="00F24ECA" w:rsidP="00A621AF">
                  <w:pPr>
                    <w:framePr w:hSpace="180" w:wrap="around" w:vAnchor="page" w:hAnchor="margin" w:y="347"/>
                    <w:jc w:val="center"/>
                    <w:rPr>
                      <w:b/>
                      <w:sz w:val="20"/>
                    </w:rPr>
                  </w:pPr>
                  <w:r w:rsidRPr="0028367D">
                    <w:rPr>
                      <w:b/>
                      <w:sz w:val="20"/>
                    </w:rPr>
                    <w:t>cu TVA</w:t>
                  </w:r>
                </w:p>
              </w:tc>
              <w:tc>
                <w:tcPr>
                  <w:tcW w:w="1620" w:type="dxa"/>
                  <w:gridSpan w:val="2"/>
                  <w:tcBorders>
                    <w:top w:val="single" w:sz="4" w:space="0" w:color="auto"/>
                    <w:left w:val="single" w:sz="4" w:space="0" w:color="auto"/>
                    <w:bottom w:val="single" w:sz="4" w:space="0" w:color="auto"/>
                    <w:right w:val="single" w:sz="4" w:space="0" w:color="auto"/>
                  </w:tcBorders>
                </w:tcPr>
                <w:p w:rsidR="00F24ECA" w:rsidRPr="0028367D" w:rsidRDefault="00F24ECA" w:rsidP="00A621AF">
                  <w:pPr>
                    <w:framePr w:hSpace="180" w:wrap="around" w:vAnchor="page" w:hAnchor="margin" w:y="347"/>
                    <w:jc w:val="center"/>
                    <w:rPr>
                      <w:b/>
                      <w:sz w:val="20"/>
                      <w:szCs w:val="28"/>
                    </w:rPr>
                  </w:pPr>
                  <w:r w:rsidRPr="0028367D">
                    <w:rPr>
                      <w:b/>
                      <w:sz w:val="20"/>
                      <w:szCs w:val="28"/>
                    </w:rPr>
                    <w:t xml:space="preserve">Termenul de </w:t>
                  </w:r>
                </w:p>
                <w:p w:rsidR="00F24ECA" w:rsidRPr="0028367D" w:rsidRDefault="00F24ECA" w:rsidP="00A621A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60" w:type="dxa"/>
                  <w:gridSpan w:val="4"/>
                  <w:tcBorders>
                    <w:top w:val="single" w:sz="4" w:space="0" w:color="auto"/>
                    <w:left w:val="single" w:sz="4" w:space="0" w:color="auto"/>
                    <w:bottom w:val="single" w:sz="4" w:space="0" w:color="auto"/>
                    <w:right w:val="single" w:sz="4" w:space="0" w:color="auto"/>
                  </w:tcBorders>
                </w:tcPr>
                <w:p w:rsidR="00F24ECA" w:rsidRPr="006C1FA2" w:rsidRDefault="00F24ECA" w:rsidP="00A621AF">
                  <w:pPr>
                    <w:framePr w:hSpace="180" w:wrap="around" w:vAnchor="page" w:hAnchor="margin" w:y="347"/>
                    <w:rPr>
                      <w:b/>
                      <w:sz w:val="20"/>
                      <w:szCs w:val="28"/>
                    </w:rPr>
                  </w:pPr>
                  <w:r w:rsidRPr="0028367D">
                    <w:rPr>
                      <w:b/>
                      <w:sz w:val="20"/>
                      <w:szCs w:val="28"/>
                    </w:rPr>
                    <w:t>Clasificație bugetară (IBAN)</w:t>
                  </w:r>
                </w:p>
              </w:tc>
              <w:tc>
                <w:tcPr>
                  <w:tcW w:w="1440" w:type="dxa"/>
                  <w:gridSpan w:val="2"/>
                  <w:tcBorders>
                    <w:top w:val="single" w:sz="4" w:space="0" w:color="auto"/>
                    <w:left w:val="single" w:sz="4" w:space="0" w:color="auto"/>
                    <w:bottom w:val="single" w:sz="4" w:space="0" w:color="auto"/>
                    <w:right w:val="single" w:sz="4" w:space="0" w:color="auto"/>
                  </w:tcBorders>
                </w:tcPr>
                <w:p w:rsidR="00F24ECA" w:rsidRDefault="00F24ECA" w:rsidP="00A621AF">
                  <w:pPr>
                    <w:framePr w:hSpace="180" w:wrap="around" w:vAnchor="page" w:hAnchor="margin" w:y="347"/>
                    <w:jc w:val="center"/>
                    <w:rPr>
                      <w:b/>
                      <w:sz w:val="20"/>
                      <w:szCs w:val="28"/>
                    </w:rPr>
                  </w:pPr>
                  <w:r>
                    <w:rPr>
                      <w:b/>
                      <w:sz w:val="20"/>
                      <w:szCs w:val="28"/>
                    </w:rPr>
                    <w:t>Discount</w:t>
                  </w:r>
                </w:p>
                <w:p w:rsidR="00F24ECA" w:rsidRPr="0028367D" w:rsidRDefault="00F24ECA" w:rsidP="00A621AF">
                  <w:pPr>
                    <w:framePr w:hSpace="180" w:wrap="around" w:vAnchor="page" w:hAnchor="margin" w:y="347"/>
                    <w:jc w:val="center"/>
                    <w:rPr>
                      <w:b/>
                      <w:sz w:val="20"/>
                      <w:szCs w:val="28"/>
                    </w:rPr>
                  </w:pPr>
                  <w:r>
                    <w:rPr>
                      <w:b/>
                      <w:sz w:val="20"/>
                      <w:szCs w:val="28"/>
                    </w:rPr>
                    <w:t>%</w:t>
                  </w:r>
                </w:p>
              </w:tc>
            </w:tr>
            <w:tr w:rsidR="00F24ECA" w:rsidRPr="006C1FA2" w:rsidTr="002F3809">
              <w:trPr>
                <w:gridAfter w:val="1"/>
                <w:wAfter w:w="259" w:type="dxa"/>
                <w:trHeight w:val="283"/>
              </w:trPr>
              <w:tc>
                <w:tcPr>
                  <w:tcW w:w="1080"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jc w:val="center"/>
                    <w:rPr>
                      <w:sz w:val="20"/>
                    </w:rPr>
                  </w:pPr>
                  <w:r w:rsidRPr="0028367D">
                    <w:rPr>
                      <w:sz w:val="20"/>
                    </w:rPr>
                    <w:t>1</w:t>
                  </w: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jc w:val="center"/>
                    <w:rPr>
                      <w:sz w:val="20"/>
                    </w:rPr>
                  </w:pPr>
                  <w:r w:rsidRPr="0028367D">
                    <w:rPr>
                      <w:sz w:val="20"/>
                    </w:rPr>
                    <w:t>7</w:t>
                  </w: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jc w:val="center"/>
                    <w:rPr>
                      <w:sz w:val="20"/>
                    </w:rPr>
                  </w:pPr>
                  <w:r w:rsidRPr="0028367D">
                    <w:rPr>
                      <w:sz w:val="20"/>
                    </w:rPr>
                    <w:t>8</w:t>
                  </w:r>
                </w:p>
              </w:tc>
              <w:tc>
                <w:tcPr>
                  <w:tcW w:w="1620" w:type="dxa"/>
                  <w:gridSpan w:val="2"/>
                  <w:tcBorders>
                    <w:top w:val="single" w:sz="4" w:space="0" w:color="auto"/>
                    <w:left w:val="single" w:sz="4" w:space="0" w:color="auto"/>
                    <w:bottom w:val="single" w:sz="4" w:space="0" w:color="auto"/>
                    <w:right w:val="single" w:sz="4" w:space="0" w:color="auto"/>
                  </w:tcBorders>
                </w:tcPr>
                <w:p w:rsidR="00F24ECA" w:rsidRPr="0028367D" w:rsidRDefault="00F24ECA" w:rsidP="00A621AF">
                  <w:pPr>
                    <w:framePr w:hSpace="180" w:wrap="around" w:vAnchor="page" w:hAnchor="margin" w:y="347"/>
                    <w:jc w:val="center"/>
                    <w:rPr>
                      <w:sz w:val="20"/>
                    </w:rPr>
                  </w:pPr>
                  <w:r w:rsidRPr="0028367D">
                    <w:rPr>
                      <w:sz w:val="20"/>
                    </w:rPr>
                    <w:t>9</w:t>
                  </w:r>
                </w:p>
              </w:tc>
              <w:tc>
                <w:tcPr>
                  <w:tcW w:w="1260" w:type="dxa"/>
                  <w:gridSpan w:val="4"/>
                  <w:tcBorders>
                    <w:top w:val="single" w:sz="4" w:space="0" w:color="auto"/>
                    <w:left w:val="single" w:sz="4" w:space="0" w:color="auto"/>
                    <w:bottom w:val="single" w:sz="4" w:space="0" w:color="auto"/>
                    <w:right w:val="single" w:sz="4" w:space="0" w:color="auto"/>
                  </w:tcBorders>
                </w:tcPr>
                <w:p w:rsidR="00F24ECA" w:rsidRPr="006C1FA2" w:rsidRDefault="00F24ECA" w:rsidP="00A621AF">
                  <w:pPr>
                    <w:framePr w:hSpace="180" w:wrap="around" w:vAnchor="page" w:hAnchor="margin" w:y="347"/>
                    <w:jc w:val="center"/>
                    <w:rPr>
                      <w:sz w:val="20"/>
                    </w:rPr>
                  </w:pPr>
                  <w:r>
                    <w:rPr>
                      <w:sz w:val="20"/>
                    </w:rPr>
                    <w:t>10</w:t>
                  </w:r>
                </w:p>
              </w:tc>
              <w:tc>
                <w:tcPr>
                  <w:tcW w:w="1440" w:type="dxa"/>
                  <w:gridSpan w:val="2"/>
                  <w:tcBorders>
                    <w:top w:val="single" w:sz="4" w:space="0" w:color="auto"/>
                    <w:left w:val="single" w:sz="4" w:space="0" w:color="auto"/>
                    <w:bottom w:val="single" w:sz="4" w:space="0" w:color="auto"/>
                    <w:right w:val="single" w:sz="4" w:space="0" w:color="auto"/>
                  </w:tcBorders>
                </w:tcPr>
                <w:p w:rsidR="00F24ECA" w:rsidRDefault="00F24ECA" w:rsidP="00A621AF">
                  <w:pPr>
                    <w:framePr w:hSpace="180" w:wrap="around" w:vAnchor="page" w:hAnchor="margin" w:y="347"/>
                    <w:jc w:val="center"/>
                    <w:rPr>
                      <w:sz w:val="20"/>
                    </w:rPr>
                  </w:pPr>
                  <w:r>
                    <w:rPr>
                      <w:sz w:val="20"/>
                    </w:rPr>
                    <w:t>11</w:t>
                  </w:r>
                </w:p>
              </w:tc>
            </w:tr>
            <w:tr w:rsidR="00F24ECA" w:rsidRPr="006C1FA2" w:rsidTr="00796696">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252F6C">
                  <w:pPr>
                    <w:framePr w:hSpace="180" w:wrap="around" w:vAnchor="page" w:hAnchor="margin" w:y="347"/>
                    <w:rPr>
                      <w:sz w:val="20"/>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Pr="0028367D" w:rsidRDefault="00F24ECA" w:rsidP="00252F6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252F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252F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252F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252F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252F6C">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252F6C">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252F6C">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252F6C">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252F6C">
                  <w:pPr>
                    <w:framePr w:hSpace="180" w:wrap="around" w:vAnchor="page" w:hAnchor="margin" w:y="347"/>
                    <w:rPr>
                      <w:sz w:val="20"/>
                    </w:rPr>
                  </w:pPr>
                </w:p>
              </w:tc>
            </w:tr>
            <w:tr w:rsidR="00F24ECA" w:rsidRPr="006C1FA2" w:rsidTr="007407F4">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color w:val="000000"/>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color w:val="000000"/>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lang w:val="it-IT"/>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spacing w:before="100" w:beforeAutospacing="1" w:after="100" w:afterAutospacing="1"/>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spacing w:before="100" w:beforeAutospacing="1" w:after="100" w:afterAutospacing="1"/>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bottom"/>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A81818">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B96705" w:rsidRDefault="00F24ECA" w:rsidP="007B7116">
                  <w:pPr>
                    <w:framePr w:hSpace="180" w:wrap="around" w:vAnchor="page" w:hAnchor="margin" w:y="347"/>
                    <w:jc w:val="center"/>
                    <w:rPr>
                      <w:sz w:val="16"/>
                      <w:szCs w:val="16"/>
                      <w:lang w:val="en-US"/>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Default="00F24ECA" w:rsidP="007B711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E66627" w:rsidRDefault="00F24ECA" w:rsidP="007B7116">
                  <w:pPr>
                    <w:framePr w:hSpace="180" w:wrap="around" w:vAnchor="page" w:hAnchor="margin" w:y="347"/>
                    <w:jc w:val="center"/>
                    <w:rPr>
                      <w:color w:val="000000"/>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BF475E" w:rsidRDefault="00F24ECA" w:rsidP="007B7116">
                  <w:pPr>
                    <w:framePr w:hSpace="180" w:wrap="around" w:vAnchor="page" w:hAnchor="margin" w:y="347"/>
                    <w:jc w:val="center"/>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7B7116">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260" w:type="dxa"/>
                  <w:gridSpan w:val="4"/>
                  <w:tcBorders>
                    <w:top w:val="single" w:sz="4" w:space="0" w:color="auto"/>
                    <w:left w:val="single" w:sz="4" w:space="0" w:color="auto"/>
                    <w:bottom w:val="single" w:sz="4" w:space="0" w:color="auto"/>
                    <w:right w:val="single" w:sz="4" w:space="0" w:color="auto"/>
                  </w:tcBorders>
                  <w:vAlign w:val="center"/>
                </w:tcPr>
                <w:p w:rsidR="00F24ECA" w:rsidRPr="00B65773" w:rsidRDefault="00F24ECA" w:rsidP="007B7116">
                  <w:pPr>
                    <w:framePr w:hSpace="180" w:wrap="around" w:vAnchor="page" w:hAnchor="margin" w:y="347"/>
                    <w:jc w:val="center"/>
                    <w:rPr>
                      <w:sz w:val="20"/>
                      <w:szCs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7B7116">
                  <w:pPr>
                    <w:framePr w:hSpace="180" w:wrap="around" w:vAnchor="page" w:hAnchor="margin" w:y="347"/>
                    <w:rPr>
                      <w:sz w:val="20"/>
                    </w:rPr>
                  </w:pPr>
                </w:p>
              </w:tc>
            </w:tr>
            <w:tr w:rsidR="00F24ECA" w:rsidRPr="006C1FA2" w:rsidTr="002F3809">
              <w:trPr>
                <w:gridAfter w:val="1"/>
                <w:wAfter w:w="259" w:type="dxa"/>
                <w:trHeight w:val="397"/>
              </w:trPr>
              <w:tc>
                <w:tcPr>
                  <w:tcW w:w="1080"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rPr>
                      <w:sz w:val="20"/>
                    </w:rPr>
                  </w:pPr>
                </w:p>
              </w:tc>
              <w:tc>
                <w:tcPr>
                  <w:tcW w:w="2703" w:type="dxa"/>
                  <w:gridSpan w:val="2"/>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vAlign w:val="center"/>
                </w:tcPr>
                <w:p w:rsidR="00F24ECA" w:rsidRPr="0028367D" w:rsidRDefault="00F24ECA" w:rsidP="00A621AF">
                  <w:pPr>
                    <w:framePr w:hSpace="180" w:wrap="around" w:vAnchor="page" w:hAnchor="margin" w:y="347"/>
                    <w:rPr>
                      <w:sz w:val="20"/>
                    </w:rPr>
                  </w:pPr>
                </w:p>
              </w:tc>
              <w:tc>
                <w:tcPr>
                  <w:tcW w:w="1620" w:type="dxa"/>
                  <w:gridSpan w:val="2"/>
                  <w:tcBorders>
                    <w:top w:val="single" w:sz="4" w:space="0" w:color="auto"/>
                    <w:left w:val="single" w:sz="4" w:space="0" w:color="auto"/>
                    <w:bottom w:val="single" w:sz="4" w:space="0" w:color="auto"/>
                    <w:right w:val="single" w:sz="4" w:space="0" w:color="auto"/>
                  </w:tcBorders>
                </w:tcPr>
                <w:p w:rsidR="00F24ECA" w:rsidRPr="0028367D" w:rsidRDefault="00F24ECA" w:rsidP="00A621AF">
                  <w:pPr>
                    <w:framePr w:hSpace="180" w:wrap="around" w:vAnchor="page" w:hAnchor="margin" w:y="347"/>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F24ECA" w:rsidRPr="006C1FA2" w:rsidRDefault="00F24ECA" w:rsidP="00A621AF">
                  <w:pPr>
                    <w:framePr w:hSpace="180" w:wrap="around" w:vAnchor="page" w:hAnchor="margin" w:y="347"/>
                    <w:rPr>
                      <w:sz w:val="20"/>
                    </w:rPr>
                  </w:pPr>
                </w:p>
              </w:tc>
              <w:tc>
                <w:tcPr>
                  <w:tcW w:w="1440" w:type="dxa"/>
                  <w:gridSpan w:val="2"/>
                  <w:tcBorders>
                    <w:top w:val="single" w:sz="4" w:space="0" w:color="auto"/>
                    <w:left w:val="single" w:sz="4" w:space="0" w:color="auto"/>
                    <w:bottom w:val="single" w:sz="4" w:space="0" w:color="auto"/>
                    <w:right w:val="single" w:sz="4" w:space="0" w:color="auto"/>
                  </w:tcBorders>
                </w:tcPr>
                <w:p w:rsidR="00F24ECA" w:rsidRPr="006C1FA2" w:rsidRDefault="00F24ECA" w:rsidP="00A621AF">
                  <w:pPr>
                    <w:framePr w:hSpace="180" w:wrap="around" w:vAnchor="page" w:hAnchor="margin" w:y="347"/>
                    <w:rPr>
                      <w:sz w:val="20"/>
                    </w:rPr>
                  </w:pPr>
                </w:p>
              </w:tc>
            </w:tr>
            <w:tr w:rsidR="00F24ECA" w:rsidRPr="00845C1B" w:rsidTr="002F3809">
              <w:trPr>
                <w:gridAfter w:val="1"/>
                <w:wAfter w:w="259" w:type="dxa"/>
                <w:trHeight w:val="397"/>
              </w:trPr>
              <w:tc>
                <w:tcPr>
                  <w:tcW w:w="10980" w:type="dxa"/>
                  <w:gridSpan w:val="9"/>
                  <w:tcBorders>
                    <w:top w:val="single" w:sz="4" w:space="0" w:color="auto"/>
                  </w:tcBorders>
                  <w:vAlign w:val="center"/>
                </w:tcPr>
                <w:p w:rsidR="00F24ECA" w:rsidRPr="00845C1B" w:rsidRDefault="00F24ECA" w:rsidP="00A621AF">
                  <w:pPr>
                    <w:framePr w:hSpace="180" w:wrap="around" w:vAnchor="page" w:hAnchor="margin" w:y="347"/>
                    <w:tabs>
                      <w:tab w:val="left" w:pos="6120"/>
                    </w:tabs>
                    <w:rPr>
                      <w:sz w:val="20"/>
                    </w:rPr>
                  </w:pPr>
                </w:p>
                <w:p w:rsidR="00F24ECA" w:rsidRPr="00845C1B" w:rsidRDefault="00F24ECA" w:rsidP="00A621AF">
                  <w:pPr>
                    <w:framePr w:hSpace="180" w:wrap="around" w:vAnchor="page" w:hAnchor="margin" w:y="347"/>
                    <w:rPr>
                      <w:sz w:val="20"/>
                    </w:rPr>
                  </w:pPr>
                  <w:r w:rsidRPr="00845C1B">
                    <w:rPr>
                      <w:sz w:val="20"/>
                    </w:rPr>
                    <w:t>Semnat:_______________ Numele, Prenumele:_____________________________ În calitate de: ______________</w:t>
                  </w:r>
                </w:p>
                <w:p w:rsidR="00F24ECA" w:rsidRPr="00845C1B" w:rsidRDefault="00F24ECA" w:rsidP="00A621AF">
                  <w:pPr>
                    <w:framePr w:hSpace="180" w:wrap="around" w:vAnchor="page" w:hAnchor="margin" w:y="347"/>
                    <w:rPr>
                      <w:sz w:val="20"/>
                    </w:rPr>
                  </w:pPr>
                </w:p>
                <w:p w:rsidR="00F24ECA" w:rsidRPr="00845C1B" w:rsidRDefault="00F24ECA" w:rsidP="00A621AF">
                  <w:pPr>
                    <w:framePr w:hSpace="180" w:wrap="around" w:vAnchor="page" w:hAnchor="margin" w:y="347"/>
                    <w:rPr>
                      <w:iCs/>
                      <w:sz w:val="20"/>
                    </w:rPr>
                  </w:pPr>
                  <w:r w:rsidRPr="00845C1B">
                    <w:rPr>
                      <w:iCs/>
                      <w:sz w:val="20"/>
                    </w:rPr>
                    <w:t>Ofertantul: ___________________             Adresa: ________________________________________________________</w:t>
                  </w:r>
                </w:p>
              </w:tc>
              <w:tc>
                <w:tcPr>
                  <w:tcW w:w="1630" w:type="dxa"/>
                  <w:gridSpan w:val="3"/>
                  <w:tcBorders>
                    <w:top w:val="single" w:sz="4" w:space="0" w:color="auto"/>
                  </w:tcBorders>
                </w:tcPr>
                <w:p w:rsidR="00F24ECA" w:rsidRPr="00845C1B" w:rsidRDefault="00F24ECA" w:rsidP="00A621AF">
                  <w:pPr>
                    <w:framePr w:hSpace="180" w:wrap="around" w:vAnchor="page" w:hAnchor="margin" w:y="347"/>
                    <w:tabs>
                      <w:tab w:val="left" w:pos="6120"/>
                    </w:tabs>
                    <w:rPr>
                      <w:sz w:val="20"/>
                    </w:rPr>
                  </w:pPr>
                </w:p>
              </w:tc>
              <w:tc>
                <w:tcPr>
                  <w:tcW w:w="1250" w:type="dxa"/>
                  <w:gridSpan w:val="3"/>
                  <w:tcBorders>
                    <w:top w:val="single" w:sz="4" w:space="0" w:color="auto"/>
                  </w:tcBorders>
                </w:tcPr>
                <w:p w:rsidR="00F24ECA" w:rsidRPr="00845C1B" w:rsidRDefault="00F24ECA" w:rsidP="00A621AF">
                  <w:pPr>
                    <w:framePr w:hSpace="180" w:wrap="around" w:vAnchor="page" w:hAnchor="margin" w:y="347"/>
                    <w:tabs>
                      <w:tab w:val="left" w:pos="6120"/>
                    </w:tabs>
                    <w:rPr>
                      <w:sz w:val="20"/>
                    </w:rPr>
                  </w:pPr>
                </w:p>
              </w:tc>
              <w:tc>
                <w:tcPr>
                  <w:tcW w:w="1440" w:type="dxa"/>
                  <w:gridSpan w:val="2"/>
                  <w:tcBorders>
                    <w:top w:val="single" w:sz="4" w:space="0" w:color="auto"/>
                  </w:tcBorders>
                </w:tcPr>
                <w:p w:rsidR="00F24ECA" w:rsidRPr="00845C1B" w:rsidRDefault="00F24ECA" w:rsidP="00A621AF">
                  <w:pPr>
                    <w:framePr w:hSpace="180" w:wrap="around" w:vAnchor="page" w:hAnchor="margin" w:y="347"/>
                    <w:tabs>
                      <w:tab w:val="left" w:pos="6120"/>
                    </w:tabs>
                    <w:rPr>
                      <w:sz w:val="20"/>
                    </w:rPr>
                  </w:pPr>
                </w:p>
              </w:tc>
            </w:tr>
          </w:tbl>
          <w:p w:rsidR="00F24ECA" w:rsidRPr="00C00499" w:rsidRDefault="00F24ECA" w:rsidP="00590BCC">
            <w:pPr>
              <w:rPr>
                <w:bCs/>
                <w:iCs/>
              </w:rPr>
            </w:pPr>
          </w:p>
        </w:tc>
      </w:tr>
      <w:tr w:rsidR="00F24ECA" w:rsidRPr="00C60D06" w:rsidTr="007B7116">
        <w:trPr>
          <w:trHeight w:val="397"/>
        </w:trPr>
        <w:tc>
          <w:tcPr>
            <w:tcW w:w="652" w:type="pct"/>
            <w:tcBorders>
              <w:top w:val="single" w:sz="4" w:space="0" w:color="auto"/>
            </w:tcBorders>
          </w:tcPr>
          <w:p w:rsidR="00F24ECA" w:rsidRPr="00C60D06" w:rsidRDefault="00F24ECA" w:rsidP="00590BCC">
            <w:pPr>
              <w:tabs>
                <w:tab w:val="left" w:pos="6120"/>
              </w:tabs>
            </w:pPr>
          </w:p>
        </w:tc>
        <w:tc>
          <w:tcPr>
            <w:tcW w:w="91" w:type="pct"/>
            <w:tcBorders>
              <w:top w:val="single" w:sz="4" w:space="0" w:color="auto"/>
            </w:tcBorders>
          </w:tcPr>
          <w:p w:rsidR="00F24ECA" w:rsidRPr="00C60D06" w:rsidRDefault="00F24ECA" w:rsidP="00590BCC">
            <w:pPr>
              <w:tabs>
                <w:tab w:val="left" w:pos="6120"/>
              </w:tabs>
            </w:pPr>
          </w:p>
        </w:tc>
        <w:tc>
          <w:tcPr>
            <w:tcW w:w="4257" w:type="pct"/>
            <w:gridSpan w:val="8"/>
            <w:tcBorders>
              <w:top w:val="single" w:sz="4" w:space="0" w:color="auto"/>
            </w:tcBorders>
            <w:vAlign w:val="center"/>
          </w:tcPr>
          <w:p w:rsidR="00F24ECA" w:rsidRPr="00C60D06" w:rsidRDefault="00F24ECA" w:rsidP="00590BCC">
            <w:pPr>
              <w:rPr>
                <w:bCs/>
                <w:iCs/>
              </w:rPr>
            </w:pPr>
          </w:p>
        </w:tc>
      </w:tr>
    </w:tbl>
    <w:p w:rsidR="00F24ECA" w:rsidRDefault="00F24ECA" w:rsidP="00573A39">
      <w:pPr>
        <w:framePr w:h="9569" w:hRule="exact" w:wrap="auto" w:hAnchor="text" w:y="-589"/>
        <w:jc w:val="center"/>
        <w:rPr>
          <w:b/>
          <w:noProof w:val="0"/>
        </w:rPr>
        <w:sectPr w:rsidR="00F24ECA" w:rsidSect="00573A39">
          <w:pgSz w:w="16838" w:h="11906" w:orient="landscape"/>
          <w:pgMar w:top="993" w:right="1440" w:bottom="1440" w:left="709" w:header="709" w:footer="709" w:gutter="0"/>
          <w:cols w:space="708"/>
          <w:docGrid w:linePitch="360"/>
        </w:sectPr>
      </w:pPr>
    </w:p>
    <w:p w:rsidR="00F24ECA" w:rsidRPr="004B16DD" w:rsidRDefault="00F24ECA" w:rsidP="009613A9">
      <w:pPr>
        <w:jc w:val="right"/>
        <w:rPr>
          <w:noProof w:val="0"/>
          <w:sz w:val="22"/>
          <w:szCs w:val="22"/>
          <w:lang w:val="it-IT"/>
        </w:rPr>
      </w:pPr>
      <w:r w:rsidRPr="00A30B00">
        <w:rPr>
          <w:noProof w:val="0"/>
          <w:lang w:val="it-IT"/>
        </w:rPr>
        <w:t>Anexa nr.</w:t>
      </w:r>
      <w:r>
        <w:rPr>
          <w:noProof w:val="0"/>
          <w:lang w:val="it-IT"/>
        </w:rPr>
        <w:t xml:space="preserve"> 24</w:t>
      </w:r>
    </w:p>
    <w:p w:rsidR="00F24ECA" w:rsidRPr="00D22624" w:rsidRDefault="00F24ECA" w:rsidP="009613A9">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9613A9">
      <w:pPr>
        <w:jc w:val="right"/>
        <w:rPr>
          <w:noProof w:val="0"/>
          <w:lang w:val="it-IT"/>
        </w:rPr>
      </w:pPr>
      <w:r w:rsidRPr="0003591A">
        <w:rPr>
          <w:noProof w:val="0"/>
          <w:lang w:val="it-IT"/>
        </w:rPr>
        <w:t>din “____” ________ 20___</w:t>
      </w:r>
    </w:p>
    <w:p w:rsidR="00F24ECA" w:rsidRDefault="00F24ECA" w:rsidP="007B392A">
      <w:pPr>
        <w:jc w:val="center"/>
        <w:rPr>
          <w:b/>
          <w:noProof w:val="0"/>
        </w:rPr>
      </w:pPr>
    </w:p>
    <w:p w:rsidR="00F24ECA" w:rsidRPr="007B392A" w:rsidRDefault="00F24ECA" w:rsidP="007B392A">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F24ECA" w:rsidRPr="007B392A" w:rsidRDefault="00F24ECA" w:rsidP="00196AB4">
      <w:pPr>
        <w:pStyle w:val="ListParagraph"/>
        <w:numPr>
          <w:ilvl w:val="0"/>
          <w:numId w:val="0"/>
        </w:numPr>
        <w:ind w:right="-1"/>
        <w:rPr>
          <w:lang w:val="ro-RO"/>
        </w:rPr>
      </w:pPr>
    </w:p>
    <w:p w:rsidR="00F24ECA" w:rsidRPr="0013795E" w:rsidRDefault="00F24ECA" w:rsidP="00196AB4">
      <w:pPr>
        <w:pStyle w:val="ListParagraph"/>
        <w:numPr>
          <w:ilvl w:val="0"/>
          <w:numId w:val="0"/>
        </w:numPr>
        <w:ind w:right="-1"/>
        <w:rPr>
          <w:i/>
          <w:lang w:val="ro-RO"/>
        </w:rPr>
      </w:pPr>
    </w:p>
    <w:tbl>
      <w:tblPr>
        <w:tblW w:w="10173" w:type="dxa"/>
        <w:tblInd w:w="-426" w:type="dxa"/>
        <w:tblLayout w:type="fixed"/>
        <w:tblLook w:val="00A0"/>
      </w:tblPr>
      <w:tblGrid>
        <w:gridCol w:w="10173"/>
      </w:tblGrid>
      <w:tr w:rsidR="00F24ECA" w:rsidRPr="0013795E" w:rsidTr="00BB0773">
        <w:trPr>
          <w:trHeight w:val="697"/>
        </w:trPr>
        <w:tc>
          <w:tcPr>
            <w:tcW w:w="10173" w:type="dxa"/>
            <w:vAlign w:val="center"/>
          </w:tcPr>
          <w:p w:rsidR="00F24ECA" w:rsidRPr="00E91463" w:rsidRDefault="00F24ECA" w:rsidP="00196AB4">
            <w:pPr>
              <w:jc w:val="both"/>
            </w:pPr>
          </w:p>
          <w:p w:rsidR="00F24ECA" w:rsidRPr="00E91463" w:rsidRDefault="00F24ECA" w:rsidP="00196AB4">
            <w:pPr>
              <w:jc w:val="both"/>
              <w:rPr>
                <w:caps/>
                <w:sz w:val="28"/>
                <w:szCs w:val="28"/>
              </w:rPr>
            </w:pPr>
          </w:p>
          <w:p w:rsidR="00F24ECA" w:rsidRPr="00E91463" w:rsidRDefault="00F24ECA" w:rsidP="00112F50">
            <w:pPr>
              <w:jc w:val="center"/>
              <w:rPr>
                <w:sz w:val="28"/>
                <w:szCs w:val="28"/>
                <w:u w:val="single"/>
              </w:rPr>
            </w:pPr>
            <w:r w:rsidRPr="00E91463">
              <w:rPr>
                <w:caps/>
                <w:sz w:val="28"/>
                <w:szCs w:val="28"/>
              </w:rPr>
              <w:t>Contract</w:t>
            </w:r>
            <w:r w:rsidRPr="00E91463">
              <w:rPr>
                <w:sz w:val="28"/>
                <w:szCs w:val="28"/>
              </w:rPr>
              <w:t xml:space="preserve"> Nr.</w:t>
            </w:r>
          </w:p>
          <w:p w:rsidR="00F24ECA" w:rsidRPr="00E91463" w:rsidRDefault="00F24ECA" w:rsidP="00112F50">
            <w:pPr>
              <w:jc w:val="center"/>
            </w:pPr>
            <w:r w:rsidRPr="00E91463">
              <w:t>privind achiziţia de</w:t>
            </w:r>
            <w:r w:rsidRPr="00E91463">
              <w:softHyphen/>
            </w:r>
            <w:r w:rsidRPr="00E91463">
              <w:softHyphen/>
            </w:r>
            <w:r w:rsidRPr="00E91463">
              <w:softHyphen/>
              <w:t>________________</w:t>
            </w:r>
          </w:p>
          <w:p w:rsidR="00F24ECA" w:rsidRPr="00E91463" w:rsidRDefault="00F24ECA" w:rsidP="00E91463">
            <w:pPr>
              <w:jc w:val="center"/>
              <w:rPr>
                <w:i/>
              </w:rPr>
            </w:pPr>
          </w:p>
          <w:p w:rsidR="00F24ECA" w:rsidRPr="005D560A" w:rsidRDefault="00F24ECA" w:rsidP="00E91463">
            <w:pPr>
              <w:jc w:val="center"/>
              <w:rPr>
                <w:i/>
              </w:rPr>
            </w:pPr>
            <w:r>
              <w:rPr>
                <w:i/>
              </w:rPr>
              <w:t xml:space="preserve">I </w:t>
            </w:r>
            <w:r w:rsidRPr="005D560A">
              <w:rPr>
                <w:i/>
              </w:rPr>
              <w:t>PARTEA GENERALĂ</w:t>
            </w:r>
          </w:p>
          <w:p w:rsidR="00F24ECA" w:rsidRPr="005D560A" w:rsidRDefault="00F24ECA" w:rsidP="00E91463">
            <w:pPr>
              <w:jc w:val="center"/>
              <w:rPr>
                <w:i/>
              </w:rPr>
            </w:pPr>
            <w:r w:rsidRPr="005D560A">
              <w:rPr>
                <w:i/>
              </w:rPr>
              <w:t>(OBLIGATORIU)</w:t>
            </w:r>
          </w:p>
          <w:p w:rsidR="00F24ECA" w:rsidRDefault="00F24ECA" w:rsidP="00E91463">
            <w:pPr>
              <w:jc w:val="center"/>
              <w:rPr>
                <w:iCs/>
              </w:rPr>
            </w:pPr>
          </w:p>
          <w:p w:rsidR="00F24ECA" w:rsidRDefault="00F24ECA" w:rsidP="00E91463">
            <w:pPr>
              <w:jc w:val="center"/>
              <w:rPr>
                <w:iCs/>
              </w:rPr>
            </w:pPr>
          </w:p>
          <w:p w:rsidR="00F24ECA" w:rsidRPr="00E91463" w:rsidRDefault="00F24ECA" w:rsidP="00E91463">
            <w:pPr>
              <w:jc w:val="center"/>
              <w:rPr>
                <w:iCs/>
              </w:rPr>
            </w:pPr>
          </w:p>
          <w:p w:rsidR="00F24ECA" w:rsidRPr="00E91463" w:rsidRDefault="00F24ECA" w:rsidP="00B56360">
            <w:pPr>
              <w:jc w:val="both"/>
              <w:rPr>
                <w:i/>
              </w:rPr>
            </w:pPr>
            <w:r w:rsidRPr="00E91463">
              <w:rPr>
                <w:i/>
              </w:rPr>
              <w:t>Obiectul achiziției _____________________________________________________</w:t>
            </w:r>
          </w:p>
          <w:p w:rsidR="00F24ECA" w:rsidRPr="00E91463" w:rsidRDefault="00F24ECA" w:rsidP="00B56360">
            <w:pPr>
              <w:jc w:val="both"/>
              <w:rPr>
                <w:i/>
              </w:rPr>
            </w:pPr>
            <w:r w:rsidRPr="00E91463">
              <w:rPr>
                <w:i/>
              </w:rPr>
              <w:t>Cod CPV: _____________________</w:t>
            </w:r>
            <w:r>
              <w:rPr>
                <w:i/>
              </w:rPr>
              <w:t>______________________________________</w:t>
            </w:r>
          </w:p>
          <w:p w:rsidR="00F24ECA" w:rsidRPr="00E91463" w:rsidRDefault="00F24ECA" w:rsidP="00B56360">
            <w:pPr>
              <w:jc w:val="both"/>
              <w:rPr>
                <w:i/>
              </w:rPr>
            </w:pPr>
          </w:p>
          <w:p w:rsidR="00F24ECA" w:rsidRPr="00E91463" w:rsidRDefault="00F24ECA" w:rsidP="00B56360">
            <w:pPr>
              <w:jc w:val="both"/>
              <w:rPr>
                <w:i/>
              </w:rPr>
            </w:pPr>
            <w:r w:rsidRPr="00E91463">
              <w:rPr>
                <w:i/>
              </w:rPr>
              <w:t>“___”_________20__</w:t>
            </w:r>
            <w:r w:rsidRPr="00E91463">
              <w:rPr>
                <w:i/>
              </w:rPr>
              <w:tab/>
            </w:r>
            <w:r>
              <w:rPr>
                <w:i/>
              </w:rPr>
              <w:t xml:space="preserve">                                                        </w:t>
            </w:r>
            <w:r w:rsidRPr="00E91463">
              <w:rPr>
                <w:i/>
              </w:rPr>
              <w:t>__________________________</w:t>
            </w:r>
          </w:p>
          <w:p w:rsidR="00F24ECA" w:rsidRPr="00E91463" w:rsidRDefault="00F24ECA" w:rsidP="00B56360">
            <w:pPr>
              <w:jc w:val="both"/>
              <w:rPr>
                <w:i/>
              </w:rPr>
            </w:pPr>
            <w:r>
              <w:rPr>
                <w:i/>
              </w:rPr>
              <w:t xml:space="preserve">                                                                                                                           </w:t>
            </w:r>
            <w:r w:rsidRPr="00E91463">
              <w:rPr>
                <w:i/>
              </w:rPr>
              <w:t>(localitatea)</w:t>
            </w:r>
          </w:p>
          <w:p w:rsidR="00F24ECA" w:rsidRPr="00E91463" w:rsidRDefault="00F24ECA" w:rsidP="00B56360">
            <w:pPr>
              <w:jc w:val="both"/>
              <w:rPr>
                <w:i/>
              </w:rPr>
            </w:pPr>
          </w:p>
          <w:p w:rsidR="00F24ECA" w:rsidRDefault="00F24ECA" w:rsidP="00B56360">
            <w:pPr>
              <w:jc w:val="both"/>
              <w:rPr>
                <w:i/>
              </w:rPr>
            </w:pPr>
          </w:p>
          <w:tbl>
            <w:tblPr>
              <w:tblW w:w="9781" w:type="dxa"/>
              <w:tblLayout w:type="fixed"/>
              <w:tblLook w:val="00A0"/>
            </w:tblPr>
            <w:tblGrid>
              <w:gridCol w:w="4890"/>
              <w:gridCol w:w="4891"/>
            </w:tblGrid>
            <w:tr w:rsidR="00F24ECA"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24ECA" w:rsidRPr="00C00499" w:rsidRDefault="00F24ECA"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F24ECA" w:rsidRPr="00C00499" w:rsidRDefault="00F24ECA" w:rsidP="00E91463">
                  <w:pPr>
                    <w:jc w:val="center"/>
                    <w:rPr>
                      <w:b/>
                      <w:caps/>
                      <w:sz w:val="40"/>
                    </w:rPr>
                  </w:pPr>
                  <w:r w:rsidRPr="0095589A">
                    <w:rPr>
                      <w:b/>
                      <w:bCs/>
                    </w:rPr>
                    <w:t>Autoritatea contractantă</w:t>
                  </w:r>
                </w:p>
              </w:tc>
            </w:tr>
            <w:tr w:rsidR="00F24ECA"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F24ECA" w:rsidRPr="00C00499" w:rsidRDefault="00F24ECA" w:rsidP="00E91463">
                  <w:pPr>
                    <w:rPr>
                      <w:b/>
                    </w:rPr>
                  </w:pPr>
                </w:p>
                <w:p w:rsidR="00F24ECA" w:rsidRPr="00C00499" w:rsidRDefault="00F24ECA" w:rsidP="00E91463">
                  <w:r w:rsidRPr="00C00499">
                    <w:rPr>
                      <w:b/>
                    </w:rPr>
                    <w:t>______________________________________</w:t>
                  </w:r>
                  <w:r w:rsidRPr="00C00499">
                    <w:t>,</w:t>
                  </w:r>
                </w:p>
                <w:p w:rsidR="00F24ECA" w:rsidRPr="00C00499" w:rsidRDefault="00F24ECA" w:rsidP="00E91463">
                  <w:pPr>
                    <w:spacing w:line="360" w:lineRule="auto"/>
                    <w:rPr>
                      <w:i/>
                      <w:sz w:val="18"/>
                      <w:szCs w:val="18"/>
                    </w:rPr>
                  </w:pPr>
                  <w:r w:rsidRPr="00C00499">
                    <w:rPr>
                      <w:i/>
                      <w:sz w:val="18"/>
                      <w:szCs w:val="18"/>
                    </w:rPr>
                    <w:t>(denumirea completă a întreprinderii, asociaţiei, organizaţiei)</w:t>
                  </w:r>
                </w:p>
                <w:p w:rsidR="00F24ECA" w:rsidRPr="00C00499" w:rsidRDefault="00F24ECA" w:rsidP="00E91463">
                  <w:r w:rsidRPr="00C00499">
                    <w:t xml:space="preserve">reprezentată prin </w:t>
                  </w:r>
                  <w:r w:rsidRPr="00C00499">
                    <w:rPr>
                      <w:b/>
                    </w:rPr>
                    <w:t>________________________</w:t>
                  </w:r>
                  <w:r w:rsidRPr="00C00499">
                    <w:t>,</w:t>
                  </w:r>
                </w:p>
                <w:p w:rsidR="00F24ECA" w:rsidRPr="00C00499" w:rsidRDefault="00F24ECA" w:rsidP="00E91463">
                  <w:pPr>
                    <w:spacing w:line="360" w:lineRule="auto"/>
                    <w:ind w:firstLine="1701"/>
                    <w:jc w:val="center"/>
                    <w:rPr>
                      <w:i/>
                      <w:sz w:val="18"/>
                      <w:szCs w:val="18"/>
                    </w:rPr>
                  </w:pPr>
                  <w:r w:rsidRPr="00C00499">
                    <w:rPr>
                      <w:i/>
                      <w:sz w:val="18"/>
                      <w:szCs w:val="18"/>
                    </w:rPr>
                    <w:t>(funcţia, numele, prenumele)</w:t>
                  </w:r>
                </w:p>
                <w:p w:rsidR="00F24ECA" w:rsidRPr="00C00499" w:rsidRDefault="00F24ECA" w:rsidP="00E91463">
                  <w:r w:rsidRPr="00C00499">
                    <w:t xml:space="preserve">care acţionează în baza </w:t>
                  </w:r>
                  <w:r w:rsidRPr="00C00499">
                    <w:rPr>
                      <w:b/>
                    </w:rPr>
                    <w:t>___________________</w:t>
                  </w:r>
                  <w:r w:rsidRPr="00C00499">
                    <w:t>,</w:t>
                  </w:r>
                </w:p>
                <w:p w:rsidR="00F24ECA" w:rsidRPr="00C00499" w:rsidRDefault="00F24ECA" w:rsidP="00E91463">
                  <w:pPr>
                    <w:spacing w:line="360" w:lineRule="auto"/>
                    <w:ind w:firstLine="2198"/>
                    <w:rPr>
                      <w:i/>
                      <w:sz w:val="18"/>
                      <w:szCs w:val="18"/>
                    </w:rPr>
                  </w:pPr>
                  <w:r w:rsidRPr="00C00499">
                    <w:rPr>
                      <w:i/>
                      <w:sz w:val="18"/>
                      <w:szCs w:val="18"/>
                    </w:rPr>
                    <w:t>(statut, regulament, hotărîre etc.)</w:t>
                  </w:r>
                </w:p>
                <w:p w:rsidR="00F24ECA" w:rsidRPr="00C00499" w:rsidRDefault="00F24ECA" w:rsidP="00E91463">
                  <w:pPr>
                    <w:spacing w:line="360" w:lineRule="auto"/>
                  </w:pPr>
                  <w:r w:rsidRPr="00C00499">
                    <w:t xml:space="preserve">denumit(a) în continuare </w:t>
                  </w:r>
                  <w:r>
                    <w:rPr>
                      <w:i/>
                    </w:rPr>
                    <w:t>Furnizor/Prestator</w:t>
                  </w:r>
                </w:p>
                <w:p w:rsidR="00F24ECA" w:rsidRPr="00C00499" w:rsidRDefault="00F24ECA" w:rsidP="00E91463">
                  <w:r w:rsidRPr="00C00499">
                    <w:rPr>
                      <w:b/>
                    </w:rPr>
                    <w:t>______________________________________</w:t>
                  </w:r>
                  <w:r w:rsidRPr="00C00499">
                    <w:t>,</w:t>
                  </w:r>
                </w:p>
                <w:p w:rsidR="00F24ECA" w:rsidRPr="00C00499" w:rsidRDefault="00F24ECA" w:rsidP="00E91463">
                  <w:pPr>
                    <w:spacing w:line="360" w:lineRule="auto"/>
                    <w:jc w:val="center"/>
                    <w:rPr>
                      <w:i/>
                      <w:sz w:val="18"/>
                      <w:szCs w:val="18"/>
                    </w:rPr>
                  </w:pPr>
                  <w:r w:rsidRPr="00C00499">
                    <w:rPr>
                      <w:i/>
                      <w:sz w:val="18"/>
                      <w:szCs w:val="18"/>
                    </w:rPr>
                    <w:t>(se indică nr. şi data de înregistrare în Registrul de Stat)</w:t>
                  </w:r>
                </w:p>
                <w:p w:rsidR="00F24ECA" w:rsidRPr="00C00499" w:rsidRDefault="00F24ECA"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F24ECA" w:rsidRPr="00C00499" w:rsidRDefault="00F24ECA" w:rsidP="00E91463">
                  <w:pPr>
                    <w:rPr>
                      <w:b/>
                    </w:rPr>
                  </w:pPr>
                </w:p>
                <w:p w:rsidR="00F24ECA" w:rsidRPr="00C00499" w:rsidRDefault="00F24ECA" w:rsidP="00E91463">
                  <w:r w:rsidRPr="00C00499">
                    <w:rPr>
                      <w:b/>
                    </w:rPr>
                    <w:t>______________________________________</w:t>
                  </w:r>
                  <w:r w:rsidRPr="00C00499">
                    <w:t>,</w:t>
                  </w:r>
                </w:p>
                <w:p w:rsidR="00F24ECA" w:rsidRPr="00C00499" w:rsidRDefault="00F24ECA" w:rsidP="00E91463">
                  <w:pPr>
                    <w:spacing w:line="360" w:lineRule="auto"/>
                    <w:rPr>
                      <w:i/>
                      <w:sz w:val="18"/>
                      <w:szCs w:val="18"/>
                    </w:rPr>
                  </w:pPr>
                  <w:r w:rsidRPr="00C00499">
                    <w:rPr>
                      <w:i/>
                      <w:sz w:val="18"/>
                      <w:szCs w:val="18"/>
                    </w:rPr>
                    <w:t>(denumirea completă a întreprinderii, asociaţiei, organizaţiei)</w:t>
                  </w:r>
                </w:p>
                <w:p w:rsidR="00F24ECA" w:rsidRPr="00C00499" w:rsidRDefault="00F24ECA" w:rsidP="00E91463">
                  <w:r w:rsidRPr="00C00499">
                    <w:t xml:space="preserve">reprezentată prin </w:t>
                  </w:r>
                  <w:r w:rsidRPr="00C00499">
                    <w:rPr>
                      <w:b/>
                    </w:rPr>
                    <w:t>________________________</w:t>
                  </w:r>
                  <w:r w:rsidRPr="00C00499">
                    <w:t>,</w:t>
                  </w:r>
                </w:p>
                <w:p w:rsidR="00F24ECA" w:rsidRPr="00C00499" w:rsidRDefault="00F24ECA" w:rsidP="00E91463">
                  <w:pPr>
                    <w:spacing w:line="360" w:lineRule="auto"/>
                    <w:ind w:firstLine="1701"/>
                    <w:jc w:val="center"/>
                    <w:rPr>
                      <w:i/>
                      <w:sz w:val="18"/>
                      <w:szCs w:val="18"/>
                    </w:rPr>
                  </w:pPr>
                  <w:r w:rsidRPr="00C00499">
                    <w:rPr>
                      <w:i/>
                      <w:sz w:val="18"/>
                      <w:szCs w:val="18"/>
                    </w:rPr>
                    <w:t>(funcţia, numele, prenumele)</w:t>
                  </w:r>
                </w:p>
                <w:p w:rsidR="00F24ECA" w:rsidRPr="00C00499" w:rsidRDefault="00F24ECA" w:rsidP="00E91463">
                  <w:r w:rsidRPr="00C00499">
                    <w:t xml:space="preserve">care acţionează în baza </w:t>
                  </w:r>
                  <w:r w:rsidRPr="00C00499">
                    <w:rPr>
                      <w:b/>
                    </w:rPr>
                    <w:t>___________________</w:t>
                  </w:r>
                  <w:r w:rsidRPr="00C00499">
                    <w:t>,</w:t>
                  </w:r>
                </w:p>
                <w:p w:rsidR="00F24ECA" w:rsidRPr="00C00499" w:rsidRDefault="00F24ECA" w:rsidP="00E91463">
                  <w:pPr>
                    <w:spacing w:line="360" w:lineRule="auto"/>
                    <w:ind w:firstLine="2198"/>
                    <w:rPr>
                      <w:i/>
                      <w:sz w:val="18"/>
                      <w:szCs w:val="18"/>
                    </w:rPr>
                  </w:pPr>
                  <w:r w:rsidRPr="00C00499">
                    <w:rPr>
                      <w:i/>
                      <w:sz w:val="18"/>
                      <w:szCs w:val="18"/>
                    </w:rPr>
                    <w:t>(statut, regulament, hotărîre etc.)</w:t>
                  </w:r>
                </w:p>
                <w:p w:rsidR="00F24ECA" w:rsidRPr="00C00499" w:rsidRDefault="00F24ECA" w:rsidP="00E91463">
                  <w:pPr>
                    <w:spacing w:line="360" w:lineRule="auto"/>
                  </w:pPr>
                  <w:r w:rsidRPr="00C00499">
                    <w:t xml:space="preserve">denumit(a) în continuare </w:t>
                  </w:r>
                  <w:r>
                    <w:rPr>
                      <w:i/>
                    </w:rPr>
                    <w:t>Cumpărător</w:t>
                  </w:r>
                  <w:r>
                    <w:t>/</w:t>
                  </w:r>
                  <w:r w:rsidRPr="009B04A2">
                    <w:rPr>
                      <w:i/>
                      <w:iCs/>
                    </w:rPr>
                    <w:t>Beneficiar</w:t>
                  </w:r>
                </w:p>
                <w:p w:rsidR="00F24ECA" w:rsidRPr="00C00499" w:rsidRDefault="00F24ECA" w:rsidP="00E91463">
                  <w:r w:rsidRPr="00C00499">
                    <w:rPr>
                      <w:b/>
                    </w:rPr>
                    <w:t>____________________________</w:t>
                  </w:r>
                  <w:r>
                    <w:rPr>
                      <w:b/>
                    </w:rPr>
                    <w:t>_________</w:t>
                  </w:r>
                  <w:r w:rsidRPr="00C00499">
                    <w:t>,</w:t>
                  </w:r>
                </w:p>
                <w:p w:rsidR="00F24ECA" w:rsidRPr="00C00499" w:rsidRDefault="00F24ECA" w:rsidP="00E91463">
                  <w:pPr>
                    <w:spacing w:line="360" w:lineRule="auto"/>
                    <w:jc w:val="center"/>
                    <w:rPr>
                      <w:i/>
                      <w:sz w:val="18"/>
                      <w:szCs w:val="18"/>
                    </w:rPr>
                  </w:pPr>
                  <w:r w:rsidRPr="00C00499">
                    <w:rPr>
                      <w:i/>
                      <w:sz w:val="18"/>
                      <w:szCs w:val="18"/>
                    </w:rPr>
                    <w:t>(se indică nr. şi data de înregistrare în Registrul de Stat)</w:t>
                  </w:r>
                </w:p>
                <w:p w:rsidR="00F24ECA" w:rsidRPr="00C00499" w:rsidRDefault="00F24ECA" w:rsidP="00E91463">
                  <w:pPr>
                    <w:spacing w:line="360" w:lineRule="auto"/>
                    <w:rPr>
                      <w:b/>
                      <w:caps/>
                      <w:sz w:val="40"/>
                    </w:rPr>
                  </w:pPr>
                  <w:r w:rsidRPr="00DC72B4">
                    <w:rPr>
                      <w:bCs/>
                    </w:rPr>
                    <w:t>pe de altă parte</w:t>
                  </w:r>
                  <w:r w:rsidRPr="00C00499">
                    <w:t>,</w:t>
                  </w:r>
                </w:p>
              </w:tc>
            </w:tr>
          </w:tbl>
          <w:p w:rsidR="00F24ECA" w:rsidRDefault="00F24ECA" w:rsidP="00B56360">
            <w:pPr>
              <w:jc w:val="both"/>
              <w:rPr>
                <w:i/>
              </w:rPr>
            </w:pPr>
          </w:p>
          <w:p w:rsidR="00F24ECA" w:rsidRDefault="00F24ECA" w:rsidP="00B56360">
            <w:pPr>
              <w:jc w:val="both"/>
              <w:rPr>
                <w:i/>
              </w:rPr>
            </w:pPr>
          </w:p>
          <w:p w:rsidR="00F24ECA" w:rsidRDefault="00F24ECA" w:rsidP="00B56360">
            <w:pPr>
              <w:jc w:val="both"/>
              <w:rPr>
                <w:i/>
              </w:rPr>
            </w:pPr>
          </w:p>
          <w:p w:rsidR="00F24ECA" w:rsidRPr="00E91463" w:rsidRDefault="00F24ECA" w:rsidP="00B56360">
            <w:pPr>
              <w:jc w:val="both"/>
              <w:rPr>
                <w:iCs/>
              </w:rPr>
            </w:pPr>
            <w:r w:rsidRPr="00E91463">
              <w:rPr>
                <w:iCs/>
              </w:rPr>
              <w:t>ambii (denumiţi(te) în continuare Părţi), au încheiat prezentul Contract referitor la următoarele:</w:t>
            </w:r>
          </w:p>
          <w:p w:rsidR="00F24ECA" w:rsidRPr="00E91463" w:rsidRDefault="00F24ECA" w:rsidP="00B56360">
            <w:pPr>
              <w:jc w:val="both"/>
              <w:rPr>
                <w:iCs/>
              </w:rPr>
            </w:pPr>
          </w:p>
          <w:p w:rsidR="00F24ECA" w:rsidRPr="00E91463" w:rsidRDefault="00F24ECA" w:rsidP="00B56360">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F24ECA" w:rsidRPr="000A2D22" w:rsidRDefault="00F24ECA" w:rsidP="002539DB">
            <w:pPr>
              <w:jc w:val="center"/>
              <w:rPr>
                <w:i/>
                <w:sz w:val="20"/>
                <w:szCs w:val="20"/>
              </w:rPr>
            </w:pPr>
            <w:r w:rsidRPr="000A2D22">
              <w:rPr>
                <w:i/>
                <w:sz w:val="20"/>
                <w:szCs w:val="20"/>
              </w:rPr>
              <w:t>(denumirea bunului/serviciului)</w:t>
            </w:r>
          </w:p>
          <w:p w:rsidR="00F24ECA" w:rsidRPr="00E91463" w:rsidRDefault="00F24ECA"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F24ECA" w:rsidRPr="00E91463" w:rsidRDefault="00F24ECA" w:rsidP="00B56360">
            <w:pPr>
              <w:jc w:val="both"/>
              <w:rPr>
                <w:iCs/>
              </w:rPr>
            </w:pPr>
            <w:r w:rsidRPr="00E91463">
              <w:rPr>
                <w:iCs/>
              </w:rPr>
              <w:t>în baza deciziei grupului de lucru al Cumpărătorului/Beneficiarului</w:t>
            </w:r>
            <w:r>
              <w:rPr>
                <w:iCs/>
              </w:rPr>
              <w:t>b</w:t>
            </w:r>
            <w:r w:rsidRPr="00E91463">
              <w:rPr>
                <w:iCs/>
              </w:rPr>
              <w:t>din „___” _____________20__.</w:t>
            </w:r>
          </w:p>
          <w:p w:rsidR="00F24ECA" w:rsidRPr="00E91463" w:rsidRDefault="00F24ECA" w:rsidP="00B56360">
            <w:pPr>
              <w:jc w:val="both"/>
              <w:rPr>
                <w:iCs/>
              </w:rPr>
            </w:pPr>
          </w:p>
          <w:p w:rsidR="00F24ECA" w:rsidRPr="00E91463" w:rsidRDefault="00F24ECA" w:rsidP="00B56360">
            <w:pPr>
              <w:jc w:val="both"/>
              <w:rPr>
                <w:iCs/>
              </w:rPr>
            </w:pPr>
            <w:r w:rsidRPr="00E91463">
              <w:rPr>
                <w:iCs/>
              </w:rPr>
              <w:t>b.</w:t>
            </w:r>
            <w:r w:rsidRPr="00E91463">
              <w:rPr>
                <w:iCs/>
              </w:rPr>
              <w:tab/>
              <w:t>Următoarele documente vor fi considerate părţi componente ale Contractului:</w:t>
            </w:r>
          </w:p>
          <w:p w:rsidR="00F24ECA" w:rsidRPr="00E91463" w:rsidRDefault="00F24ECA" w:rsidP="00B56360">
            <w:pPr>
              <w:jc w:val="both"/>
              <w:rPr>
                <w:iCs/>
              </w:rPr>
            </w:pPr>
          </w:p>
          <w:p w:rsidR="00F24ECA" w:rsidRPr="00E91463" w:rsidRDefault="00F24ECA" w:rsidP="00B56360">
            <w:pPr>
              <w:jc w:val="both"/>
              <w:rPr>
                <w:iCs/>
              </w:rPr>
            </w:pPr>
            <w:r w:rsidRPr="00E91463">
              <w:rPr>
                <w:iCs/>
              </w:rPr>
              <w:t>a)</w:t>
            </w:r>
            <w:r w:rsidRPr="00E91463">
              <w:rPr>
                <w:iCs/>
              </w:rPr>
              <w:tab/>
              <w:t>Specificaţia tehnică;</w:t>
            </w:r>
          </w:p>
          <w:p w:rsidR="00F24ECA" w:rsidRPr="00E91463" w:rsidRDefault="00F24ECA" w:rsidP="00B56360">
            <w:pPr>
              <w:jc w:val="both"/>
              <w:rPr>
                <w:iCs/>
              </w:rPr>
            </w:pPr>
            <w:r w:rsidRPr="00E91463">
              <w:rPr>
                <w:iCs/>
              </w:rPr>
              <w:t>b)</w:t>
            </w:r>
            <w:r w:rsidRPr="00E91463">
              <w:rPr>
                <w:iCs/>
              </w:rPr>
              <w:tab/>
              <w:t>Specificația de preț;</w:t>
            </w:r>
          </w:p>
          <w:p w:rsidR="00F24ECA" w:rsidRPr="00E91463" w:rsidRDefault="00F24ECA"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F24ECA" w:rsidRPr="00E91463" w:rsidRDefault="00F24ECA" w:rsidP="00B56360">
            <w:pPr>
              <w:jc w:val="both"/>
              <w:rPr>
                <w:iCs/>
              </w:rPr>
            </w:pPr>
          </w:p>
          <w:p w:rsidR="00F24ECA" w:rsidRPr="00E91463" w:rsidRDefault="00F24ECA"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F24ECA" w:rsidRPr="00E91463" w:rsidRDefault="00F24ECA"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F24ECA" w:rsidRDefault="00F24ECA"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F24ECA" w:rsidRPr="00E91463" w:rsidRDefault="00F24ECA" w:rsidP="00B56360">
            <w:pPr>
              <w:jc w:val="both"/>
              <w:rPr>
                <w:iCs/>
              </w:rPr>
            </w:pPr>
          </w:p>
          <w:p w:rsidR="00F24ECA" w:rsidRPr="00227010" w:rsidRDefault="00F24ECA" w:rsidP="00B56360">
            <w:pPr>
              <w:jc w:val="both"/>
              <w:rPr>
                <w:b/>
                <w:bCs/>
                <w:iCs/>
              </w:rPr>
            </w:pPr>
            <w:r w:rsidRPr="00227010">
              <w:rPr>
                <w:b/>
                <w:bCs/>
                <w:iCs/>
              </w:rPr>
              <w:t>1.</w:t>
            </w:r>
            <w:r w:rsidRPr="00227010">
              <w:rPr>
                <w:b/>
                <w:bCs/>
                <w:iCs/>
              </w:rPr>
              <w:tab/>
              <w:t>Obiectul Contractului</w:t>
            </w:r>
          </w:p>
          <w:p w:rsidR="00F24ECA" w:rsidRPr="00E91463" w:rsidRDefault="00F24ECA"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F24ECA" w:rsidRPr="00E91463" w:rsidRDefault="00F24ECA"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F24ECA" w:rsidRDefault="00F24ECA" w:rsidP="00B56360">
            <w:pPr>
              <w:jc w:val="both"/>
              <w:rPr>
                <w:iCs/>
              </w:rPr>
            </w:pPr>
            <w:r w:rsidRPr="00E91463">
              <w:rPr>
                <w:iCs/>
              </w:rPr>
              <w:t>1.3.</w:t>
            </w:r>
            <w:r w:rsidRPr="00E91463">
              <w:rPr>
                <w:iCs/>
              </w:rPr>
              <w:tab/>
              <w:t xml:space="preserve">Calitatea Bunurilor se atestă prin certificatele de calitate indicate în Specificaţie. </w:t>
            </w:r>
          </w:p>
          <w:p w:rsidR="00F24ECA" w:rsidRPr="00E91463" w:rsidRDefault="00F24ECA" w:rsidP="00B56360">
            <w:pPr>
              <w:jc w:val="both"/>
              <w:rPr>
                <w:iCs/>
              </w:rPr>
            </w:pPr>
            <w:r>
              <w:rPr>
                <w:iCs/>
              </w:rPr>
              <w:t>1.4</w:t>
            </w:r>
            <w:r w:rsidRPr="00227010">
              <w:rPr>
                <w:iCs/>
              </w:rPr>
              <w:tab/>
              <w:t xml:space="preserve">Serviciile prestate în baza contractului vor respecta standardele indicate în Specificaţie </w:t>
            </w:r>
          </w:p>
          <w:p w:rsidR="00F24ECA" w:rsidRDefault="00F24ECA"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F24ECA" w:rsidRPr="00E91463" w:rsidRDefault="00F24ECA" w:rsidP="00B56360">
            <w:pPr>
              <w:jc w:val="both"/>
              <w:rPr>
                <w:iCs/>
              </w:rPr>
            </w:pPr>
          </w:p>
          <w:p w:rsidR="00F24ECA" w:rsidRPr="00227010" w:rsidRDefault="00F24ECA" w:rsidP="00B56360">
            <w:pPr>
              <w:jc w:val="both"/>
              <w:rPr>
                <w:b/>
                <w:bCs/>
                <w:iCs/>
              </w:rPr>
            </w:pPr>
            <w:r w:rsidRPr="00227010">
              <w:rPr>
                <w:b/>
                <w:bCs/>
                <w:iCs/>
              </w:rPr>
              <w:t>2.</w:t>
            </w:r>
            <w:r w:rsidRPr="00227010">
              <w:rPr>
                <w:b/>
                <w:bCs/>
                <w:iCs/>
              </w:rPr>
              <w:tab/>
              <w:t>Termeni şi condiţii de livrare</w:t>
            </w:r>
            <w:r>
              <w:rPr>
                <w:b/>
                <w:bCs/>
                <w:iCs/>
              </w:rPr>
              <w:t>/prestare</w:t>
            </w:r>
          </w:p>
          <w:p w:rsidR="00F24ECA" w:rsidRPr="00E91463" w:rsidRDefault="00F24ECA"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F24ECA" w:rsidRPr="00E91463" w:rsidRDefault="00F24ECA"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F24ECA" w:rsidRPr="00E91463" w:rsidRDefault="00F24ECA" w:rsidP="00B56360">
            <w:pPr>
              <w:jc w:val="both"/>
              <w:rPr>
                <w:iCs/>
              </w:rPr>
            </w:pPr>
            <w:r w:rsidRPr="00227010">
              <w:rPr>
                <w:i/>
              </w:rPr>
              <w:t>Cerinţele de mai sus trebuie prevăzute de către autoritatea contractantă şi ajustate conform cerinţelor actuale.</w:t>
            </w:r>
          </w:p>
          <w:p w:rsidR="00F24ECA" w:rsidRDefault="00F24ECA"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F24ECA" w:rsidRPr="00E91463" w:rsidRDefault="00F24ECA" w:rsidP="00B56360">
            <w:pPr>
              <w:jc w:val="both"/>
              <w:rPr>
                <w:iCs/>
              </w:rPr>
            </w:pPr>
          </w:p>
          <w:p w:rsidR="00F24ECA" w:rsidRPr="00E91463" w:rsidRDefault="00F24ECA" w:rsidP="00B56360">
            <w:pPr>
              <w:jc w:val="both"/>
              <w:rPr>
                <w:iCs/>
              </w:rPr>
            </w:pPr>
            <w:r w:rsidRPr="00227010">
              <w:rPr>
                <w:b/>
                <w:bCs/>
                <w:iCs/>
              </w:rPr>
              <w:t>3.</w:t>
            </w:r>
            <w:r w:rsidRPr="00227010">
              <w:rPr>
                <w:b/>
                <w:bCs/>
                <w:iCs/>
              </w:rPr>
              <w:tab/>
              <w:t>Preţul şi condiţii de plată</w:t>
            </w:r>
          </w:p>
          <w:p w:rsidR="00F24ECA" w:rsidRPr="00E91463" w:rsidRDefault="00F24ECA"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F24ECA" w:rsidRPr="00E91463" w:rsidRDefault="00F24ECA"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F24ECA" w:rsidRPr="000A2D22" w:rsidRDefault="00F24ECA" w:rsidP="00B56360">
            <w:pPr>
              <w:jc w:val="both"/>
              <w:rPr>
                <w:i/>
                <w:sz w:val="20"/>
                <w:szCs w:val="20"/>
              </w:rPr>
            </w:pPr>
            <w:r>
              <w:rPr>
                <w:i/>
                <w:sz w:val="20"/>
                <w:szCs w:val="20"/>
              </w:rPr>
              <w:t xml:space="preserve">                     </w:t>
            </w:r>
            <w:r w:rsidRPr="000A2D22">
              <w:rPr>
                <w:i/>
                <w:sz w:val="20"/>
                <w:szCs w:val="20"/>
              </w:rPr>
              <w:t>(suma cu cifre şi litere)</w:t>
            </w:r>
          </w:p>
          <w:p w:rsidR="00F24ECA" w:rsidRPr="00E91463" w:rsidRDefault="00F24ECA"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F24ECA" w:rsidRPr="00E91463" w:rsidRDefault="00F24ECA"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F24ECA" w:rsidRPr="00E91463" w:rsidRDefault="00F24ECA" w:rsidP="00B56360">
            <w:pPr>
              <w:jc w:val="both"/>
              <w:rPr>
                <w:iCs/>
              </w:rPr>
            </w:pPr>
            <w:r w:rsidRPr="0081505C">
              <w:rPr>
                <w:i/>
              </w:rPr>
              <w:t>Cerinţele de mai sus trebuie revăzute de către autoritatea contractantă şi ajustate conform cerinţelor actuale</w:t>
            </w:r>
            <w:r w:rsidRPr="00E91463">
              <w:rPr>
                <w:iCs/>
              </w:rPr>
              <w:t>.</w:t>
            </w:r>
          </w:p>
          <w:p w:rsidR="00F24ECA" w:rsidRDefault="00F24ECA"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F24ECA" w:rsidRPr="00E91463" w:rsidRDefault="00F24ECA" w:rsidP="00B56360">
            <w:pPr>
              <w:jc w:val="both"/>
              <w:rPr>
                <w:iCs/>
              </w:rPr>
            </w:pPr>
          </w:p>
          <w:p w:rsidR="00F24ECA" w:rsidRPr="0081505C" w:rsidRDefault="00F24ECA" w:rsidP="00B56360">
            <w:pPr>
              <w:jc w:val="both"/>
              <w:rPr>
                <w:b/>
                <w:bCs/>
                <w:iCs/>
              </w:rPr>
            </w:pPr>
            <w:r w:rsidRPr="0081505C">
              <w:rPr>
                <w:b/>
                <w:bCs/>
                <w:iCs/>
              </w:rPr>
              <w:t>4.</w:t>
            </w:r>
            <w:r w:rsidRPr="0081505C">
              <w:rPr>
                <w:b/>
                <w:bCs/>
                <w:iCs/>
              </w:rPr>
              <w:tab/>
              <w:t>Condiţii de predare-primire</w:t>
            </w:r>
          </w:p>
          <w:p w:rsidR="00F24ECA" w:rsidRPr="00E91463" w:rsidRDefault="00F24ECA"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F24ECA" w:rsidRPr="00E91463" w:rsidRDefault="00F24ECA"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F24ECA" w:rsidRPr="00E91463" w:rsidRDefault="00F24ECA"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F24ECA" w:rsidRPr="00E91463" w:rsidRDefault="00F24ECA"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F24ECA" w:rsidRDefault="00F24ECA"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F24ECA" w:rsidRPr="00E91463" w:rsidRDefault="00F24ECA" w:rsidP="00B56360">
            <w:pPr>
              <w:jc w:val="both"/>
              <w:rPr>
                <w:iCs/>
              </w:rPr>
            </w:pPr>
          </w:p>
          <w:p w:rsidR="00F24ECA" w:rsidRPr="0081505C" w:rsidRDefault="00F24ECA" w:rsidP="00B56360">
            <w:pPr>
              <w:jc w:val="both"/>
              <w:rPr>
                <w:b/>
                <w:bCs/>
                <w:iCs/>
              </w:rPr>
            </w:pPr>
            <w:r w:rsidRPr="0081505C">
              <w:rPr>
                <w:b/>
                <w:bCs/>
                <w:iCs/>
              </w:rPr>
              <w:t>5.</w:t>
            </w:r>
            <w:r w:rsidRPr="0081505C">
              <w:rPr>
                <w:b/>
                <w:bCs/>
                <w:iCs/>
              </w:rPr>
              <w:tab/>
              <w:t>Standarde</w:t>
            </w:r>
          </w:p>
          <w:p w:rsidR="00F24ECA" w:rsidRPr="00E91463" w:rsidRDefault="00F24ECA"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F24ECA" w:rsidRDefault="00F24ECA"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F24ECA" w:rsidRPr="00E91463" w:rsidRDefault="00F24ECA" w:rsidP="00B56360">
            <w:pPr>
              <w:jc w:val="both"/>
              <w:rPr>
                <w:iCs/>
              </w:rPr>
            </w:pPr>
          </w:p>
          <w:p w:rsidR="00F24ECA" w:rsidRPr="0081505C" w:rsidRDefault="00F24ECA" w:rsidP="00B56360">
            <w:pPr>
              <w:jc w:val="both"/>
              <w:rPr>
                <w:b/>
                <w:bCs/>
                <w:iCs/>
              </w:rPr>
            </w:pPr>
            <w:r w:rsidRPr="0081505C">
              <w:rPr>
                <w:b/>
                <w:bCs/>
                <w:iCs/>
              </w:rPr>
              <w:t>6.</w:t>
            </w:r>
            <w:r w:rsidRPr="0081505C">
              <w:rPr>
                <w:b/>
                <w:bCs/>
                <w:iCs/>
              </w:rPr>
              <w:tab/>
              <w:t>Obligaţiile părţilor</w:t>
            </w:r>
          </w:p>
          <w:p w:rsidR="00F24ECA" w:rsidRPr="00E91463" w:rsidRDefault="00F24ECA"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F24ECA" w:rsidRPr="00E91463" w:rsidRDefault="00F24ECA"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F24ECA" w:rsidRPr="00E91463" w:rsidRDefault="00F24ECA"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F24ECA" w:rsidRPr="00E91463" w:rsidRDefault="00F24ECA"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F24ECA" w:rsidRPr="00E91463" w:rsidRDefault="00F24ECA"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F24ECA" w:rsidRPr="00E91463" w:rsidRDefault="00F24ECA"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F24ECA" w:rsidRPr="00E91463" w:rsidRDefault="00F24ECA"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F24ECA" w:rsidRDefault="00F24ECA"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F24ECA" w:rsidRPr="00E91463" w:rsidRDefault="00F24ECA" w:rsidP="00B56360">
            <w:pPr>
              <w:jc w:val="both"/>
              <w:rPr>
                <w:iCs/>
              </w:rPr>
            </w:pPr>
          </w:p>
          <w:p w:rsidR="00F24ECA" w:rsidRPr="00B74898" w:rsidRDefault="00F24ECA"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F24ECA" w:rsidRPr="00E91463" w:rsidRDefault="00F24ECA"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F24ECA" w:rsidRPr="00E91463" w:rsidRDefault="00F24ECA"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F24ECA" w:rsidRDefault="00F24ECA"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F24ECA" w:rsidRPr="00F92DE2" w:rsidRDefault="00F24ECA"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24ECA" w:rsidRPr="00E91463" w:rsidRDefault="00F24ECA" w:rsidP="00B56360">
            <w:pPr>
              <w:jc w:val="both"/>
              <w:rPr>
                <w:iCs/>
              </w:rPr>
            </w:pPr>
          </w:p>
          <w:p w:rsidR="00F24ECA" w:rsidRPr="00B74898" w:rsidRDefault="00F24ECA" w:rsidP="00B56360">
            <w:pPr>
              <w:jc w:val="both"/>
              <w:rPr>
                <w:b/>
                <w:bCs/>
                <w:iCs/>
              </w:rPr>
            </w:pPr>
            <w:r w:rsidRPr="00B74898">
              <w:rPr>
                <w:b/>
                <w:bCs/>
                <w:iCs/>
              </w:rPr>
              <w:t>8.</w:t>
            </w:r>
            <w:r w:rsidRPr="00B74898">
              <w:rPr>
                <w:b/>
                <w:bCs/>
                <w:iCs/>
              </w:rPr>
              <w:tab/>
            </w:r>
            <w:r>
              <w:rPr>
                <w:b/>
                <w:bCs/>
                <w:iCs/>
              </w:rPr>
              <w:t>Rezoluțiunea</w:t>
            </w:r>
          </w:p>
          <w:p w:rsidR="00F24ECA" w:rsidRPr="00E91463" w:rsidRDefault="00F24ECA"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F24ECA" w:rsidRPr="00E91463" w:rsidRDefault="00F24ECA"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F24ECA" w:rsidRPr="00E91463" w:rsidRDefault="00F24ECA"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F24ECA" w:rsidRPr="00E91463" w:rsidRDefault="00F24ECA"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F24ECA" w:rsidRPr="00E91463" w:rsidRDefault="00F24ECA"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F24ECA" w:rsidRDefault="00F24ECA"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F24ECA" w:rsidRDefault="00F24ECA"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F24ECA" w:rsidRPr="009E1485" w:rsidRDefault="00F24ECA"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F24ECA" w:rsidRPr="009E1485" w:rsidRDefault="00F24ECA"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F24ECA" w:rsidRPr="00E91463" w:rsidRDefault="00F24ECA"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F24ECA" w:rsidRPr="00E91463" w:rsidRDefault="00F24ECA"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F24ECA" w:rsidRDefault="00F24ECA"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F24ECA" w:rsidRPr="00E91463" w:rsidRDefault="00F24ECA" w:rsidP="00B56360">
            <w:pPr>
              <w:jc w:val="both"/>
              <w:rPr>
                <w:iCs/>
              </w:rPr>
            </w:pPr>
          </w:p>
          <w:p w:rsidR="00F24ECA" w:rsidRPr="00B74898" w:rsidRDefault="00F24ECA" w:rsidP="00B56360">
            <w:pPr>
              <w:jc w:val="both"/>
              <w:rPr>
                <w:b/>
                <w:bCs/>
                <w:iCs/>
              </w:rPr>
            </w:pPr>
            <w:r w:rsidRPr="00B74898">
              <w:rPr>
                <w:b/>
                <w:bCs/>
                <w:iCs/>
              </w:rPr>
              <w:t>9.</w:t>
            </w:r>
            <w:r w:rsidRPr="00B74898">
              <w:rPr>
                <w:b/>
                <w:bCs/>
                <w:iCs/>
              </w:rPr>
              <w:tab/>
              <w:t xml:space="preserve">Reclamaţii </w:t>
            </w:r>
          </w:p>
          <w:p w:rsidR="00F24ECA" w:rsidRPr="00E91463" w:rsidRDefault="00F24ECA"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F24ECA" w:rsidRPr="00E91463" w:rsidRDefault="00F24ECA"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F24ECA" w:rsidRPr="00E91463" w:rsidRDefault="00F24ECA"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F24ECA" w:rsidRPr="00E91463" w:rsidRDefault="00F24ECA"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F24ECA" w:rsidRPr="00E91463" w:rsidRDefault="00F24ECA"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F24ECA" w:rsidRPr="00E91463" w:rsidRDefault="00F24ECA"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F24ECA" w:rsidRPr="00E91463" w:rsidRDefault="00F24ECA" w:rsidP="00B56360">
            <w:pPr>
              <w:jc w:val="both"/>
              <w:rPr>
                <w:iCs/>
              </w:rPr>
            </w:pPr>
          </w:p>
          <w:p w:rsidR="00F24ECA" w:rsidRPr="008D7109" w:rsidRDefault="00F24ECA" w:rsidP="00B56360">
            <w:pPr>
              <w:jc w:val="both"/>
              <w:rPr>
                <w:b/>
                <w:bCs/>
                <w:iCs/>
              </w:rPr>
            </w:pPr>
            <w:r w:rsidRPr="008D7109">
              <w:rPr>
                <w:b/>
                <w:bCs/>
                <w:iCs/>
              </w:rPr>
              <w:t>10.</w:t>
            </w:r>
            <w:r w:rsidRPr="008D7109">
              <w:rPr>
                <w:b/>
                <w:bCs/>
                <w:iCs/>
              </w:rPr>
              <w:tab/>
              <w:t>Sancţiuni</w:t>
            </w:r>
          </w:p>
          <w:p w:rsidR="00F24ECA" w:rsidRPr="00E91463" w:rsidRDefault="00F24ECA"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F24ECA" w:rsidRPr="00E91463" w:rsidRDefault="00F24ECA"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F24ECA" w:rsidRPr="00E91463" w:rsidRDefault="00F24ECA"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F24ECA" w:rsidRDefault="00F24ECA"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F24ECA" w:rsidRPr="0016683B" w:rsidRDefault="00F24ECA"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F24ECA" w:rsidRDefault="00F24ECA"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F24ECA" w:rsidRPr="00E91463" w:rsidRDefault="00F24ECA" w:rsidP="00B56360">
            <w:pPr>
              <w:jc w:val="both"/>
              <w:rPr>
                <w:iCs/>
              </w:rPr>
            </w:pPr>
          </w:p>
          <w:p w:rsidR="00F24ECA" w:rsidRPr="008D7109" w:rsidRDefault="00F24ECA" w:rsidP="00B56360">
            <w:pPr>
              <w:jc w:val="both"/>
              <w:rPr>
                <w:b/>
                <w:bCs/>
                <w:iCs/>
              </w:rPr>
            </w:pPr>
            <w:r w:rsidRPr="008D7109">
              <w:rPr>
                <w:b/>
                <w:bCs/>
                <w:iCs/>
              </w:rPr>
              <w:t>11.</w:t>
            </w:r>
            <w:r w:rsidRPr="008D7109">
              <w:rPr>
                <w:b/>
                <w:bCs/>
                <w:iCs/>
              </w:rPr>
              <w:tab/>
              <w:t>Drepturi de proprietate intelectuală</w:t>
            </w:r>
          </w:p>
          <w:p w:rsidR="00F24ECA" w:rsidRPr="00E91463" w:rsidRDefault="00F24ECA"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F24ECA" w:rsidRPr="00E91463" w:rsidRDefault="00F24ECA"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24ECA" w:rsidRDefault="00F24ECA"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F24ECA" w:rsidRPr="00E91463" w:rsidRDefault="00F24ECA" w:rsidP="00B56360">
            <w:pPr>
              <w:jc w:val="both"/>
              <w:rPr>
                <w:iCs/>
              </w:rPr>
            </w:pPr>
          </w:p>
          <w:p w:rsidR="00F24ECA" w:rsidRPr="008D7109" w:rsidRDefault="00F24ECA" w:rsidP="00B56360">
            <w:pPr>
              <w:jc w:val="both"/>
              <w:rPr>
                <w:b/>
                <w:bCs/>
                <w:iCs/>
              </w:rPr>
            </w:pPr>
            <w:r w:rsidRPr="008D7109">
              <w:rPr>
                <w:b/>
                <w:bCs/>
                <w:iCs/>
              </w:rPr>
              <w:t>12.</w:t>
            </w:r>
            <w:r w:rsidRPr="008D7109">
              <w:rPr>
                <w:b/>
                <w:bCs/>
                <w:iCs/>
              </w:rPr>
              <w:tab/>
              <w:t>Dispoziţii finale</w:t>
            </w:r>
          </w:p>
          <w:p w:rsidR="00F24ECA" w:rsidRPr="00E91463" w:rsidRDefault="00F24ECA"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F24ECA" w:rsidRPr="00E91463" w:rsidRDefault="00F24ECA"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24ECA" w:rsidRPr="00E91463" w:rsidRDefault="00F24ECA"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F24ECA" w:rsidRPr="00E91463" w:rsidRDefault="00F24ECA"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F24ECA" w:rsidRPr="00E91463" w:rsidRDefault="00F24ECA"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24ECA" w:rsidRPr="00E91463" w:rsidRDefault="00F24ECA"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F24ECA" w:rsidRPr="00E91463" w:rsidRDefault="00F24ECA"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F24ECA" w:rsidRPr="00E91463" w:rsidRDefault="00F24ECA"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F24ECA" w:rsidRPr="00E91463" w:rsidRDefault="00F24ECA" w:rsidP="00B56360">
            <w:pPr>
              <w:jc w:val="both"/>
              <w:rPr>
                <w:i/>
              </w:rPr>
            </w:pPr>
          </w:p>
          <w:p w:rsidR="00F24ECA" w:rsidRPr="00773661" w:rsidRDefault="00F24ECA" w:rsidP="00B56360">
            <w:pPr>
              <w:jc w:val="both"/>
              <w:rPr>
                <w:b/>
                <w:bCs/>
                <w:iCs/>
              </w:rPr>
            </w:pPr>
          </w:p>
          <w:p w:rsidR="00F24ECA" w:rsidRDefault="00F24ECA" w:rsidP="00B56360">
            <w:pPr>
              <w:jc w:val="both"/>
              <w:rPr>
                <w:i/>
              </w:rPr>
            </w:pPr>
          </w:p>
          <w:p w:rsidR="00F24ECA" w:rsidRDefault="00F24ECA" w:rsidP="00B56360">
            <w:pPr>
              <w:jc w:val="both"/>
              <w:rPr>
                <w:i/>
              </w:rPr>
            </w:pPr>
          </w:p>
          <w:p w:rsidR="00F24ECA" w:rsidRDefault="00F24ECA" w:rsidP="00B56360">
            <w:pPr>
              <w:jc w:val="both"/>
              <w:rPr>
                <w:i/>
              </w:rPr>
            </w:pPr>
          </w:p>
          <w:p w:rsidR="00F24ECA" w:rsidRDefault="00F24ECA" w:rsidP="00B56360">
            <w:pPr>
              <w:jc w:val="both"/>
              <w:rPr>
                <w:i/>
              </w:rPr>
            </w:pPr>
          </w:p>
          <w:p w:rsidR="00F24ECA" w:rsidRDefault="00F24ECA" w:rsidP="00B56360">
            <w:pPr>
              <w:jc w:val="both"/>
              <w:rPr>
                <w:i/>
              </w:rPr>
            </w:pPr>
          </w:p>
          <w:p w:rsidR="00F24ECA" w:rsidRPr="00E91463" w:rsidRDefault="00F24ECA" w:rsidP="00B56360">
            <w:pPr>
              <w:jc w:val="both"/>
              <w:rPr>
                <w:i/>
              </w:rPr>
            </w:pPr>
          </w:p>
          <w:p w:rsidR="00F24ECA" w:rsidRPr="00E91463" w:rsidRDefault="00F24ECA" w:rsidP="00B56360">
            <w:pPr>
              <w:jc w:val="both"/>
              <w:rPr>
                <w:iCs/>
              </w:rPr>
            </w:pPr>
          </w:p>
          <w:p w:rsidR="00F24ECA" w:rsidRPr="00E56B67" w:rsidRDefault="00F24ECA" w:rsidP="00F041BF">
            <w:pPr>
              <w:pStyle w:val="Heading1"/>
              <w:numPr>
                <w:ilvl w:val="0"/>
                <w:numId w:val="40"/>
              </w:numPr>
              <w:tabs>
                <w:tab w:val="left" w:pos="2295"/>
              </w:tabs>
              <w:rPr>
                <w:szCs w:val="24"/>
                <w:lang w:val="it-IT" w:eastAsia="en-US"/>
              </w:rPr>
            </w:pPr>
            <w:r w:rsidRPr="00E56B67">
              <w:rPr>
                <w:szCs w:val="24"/>
                <w:lang w:val="it-IT" w:eastAsia="en-US"/>
              </w:rPr>
              <w:t xml:space="preserve">CONDIȚIILE </w:t>
            </w:r>
          </w:p>
          <w:p w:rsidR="00F24ECA" w:rsidRPr="00E56B67" w:rsidRDefault="00F24ECA" w:rsidP="00F041BF">
            <w:pPr>
              <w:pStyle w:val="ListParagraph"/>
              <w:numPr>
                <w:ilvl w:val="0"/>
                <w:numId w:val="0"/>
              </w:numPr>
              <w:tabs>
                <w:tab w:val="left" w:pos="2295"/>
              </w:tabs>
              <w:ind w:left="3240"/>
              <w:rPr>
                <w:szCs w:val="24"/>
                <w:lang w:val="it-IT" w:eastAsia="en-US"/>
              </w:rPr>
            </w:pPr>
            <w:r w:rsidRPr="00E56B67">
              <w:rPr>
                <w:b/>
                <w:szCs w:val="24"/>
                <w:lang w:val="it-IT" w:eastAsia="en-US"/>
              </w:rPr>
              <w:t>SPECIALE A CONTRACTULUI</w:t>
            </w:r>
          </w:p>
          <w:p w:rsidR="00F24ECA" w:rsidRPr="00F53F69" w:rsidRDefault="00F24ECA" w:rsidP="00F041BF">
            <w:pPr>
              <w:jc w:val="center"/>
            </w:pPr>
            <w:r>
              <w:t xml:space="preserve">             (</w:t>
            </w:r>
            <w:r w:rsidRPr="00F53F69">
              <w:rPr>
                <w:sz w:val="20"/>
                <w:szCs w:val="20"/>
              </w:rPr>
              <w:t>LA NECESITATE</w:t>
            </w:r>
            <w:r>
              <w:rPr>
                <w:sz w:val="20"/>
                <w:szCs w:val="20"/>
              </w:rPr>
              <w:t>)</w:t>
            </w:r>
          </w:p>
          <w:p w:rsidR="00F24ECA" w:rsidRDefault="00F24ECA" w:rsidP="00F041BF">
            <w:pPr>
              <w:tabs>
                <w:tab w:val="left" w:pos="567"/>
                <w:tab w:val="left" w:pos="4005"/>
              </w:tabs>
              <w:jc w:val="both"/>
            </w:pPr>
          </w:p>
          <w:p w:rsidR="00F24ECA" w:rsidRPr="00E91463" w:rsidRDefault="00F24ECA" w:rsidP="00590BCC">
            <w:pPr>
              <w:tabs>
                <w:tab w:val="left" w:pos="2295"/>
              </w:tabs>
              <w:jc w:val="both"/>
            </w:pPr>
          </w:p>
          <w:p w:rsidR="00F24ECA" w:rsidRDefault="00F24ECA" w:rsidP="00590BCC">
            <w:pPr>
              <w:tabs>
                <w:tab w:val="left" w:pos="2295"/>
              </w:tabs>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Pr="00F041BF" w:rsidRDefault="00F24ECA" w:rsidP="00F041BF">
            <w:pPr>
              <w:spacing w:line="276" w:lineRule="auto"/>
              <w:contextualSpacing/>
              <w:jc w:val="center"/>
            </w:pPr>
            <w:r w:rsidRPr="00F041BF">
              <w:rPr>
                <w:b/>
              </w:rPr>
              <w:t>RECHIZITELE JURIDICE, POŞTALE ŞI DE PLĂŢI ALE PĂRŢILOR</w:t>
            </w:r>
          </w:p>
          <w:p w:rsidR="00F24ECA" w:rsidRPr="0013795E" w:rsidRDefault="00F24ECA"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F24ECA"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F24ECA" w:rsidRPr="0013795E" w:rsidRDefault="00F24ECA"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F24ECA" w:rsidRPr="0013795E" w:rsidRDefault="00F24ECA" w:rsidP="00B50773">
                  <w:pPr>
                    <w:tabs>
                      <w:tab w:val="left" w:pos="3295"/>
                    </w:tabs>
                    <w:jc w:val="center"/>
                  </w:pPr>
                  <w:r w:rsidRPr="00F041BF">
                    <w:rPr>
                      <w:b/>
                      <w:iCs/>
                    </w:rPr>
                    <w:t>Cumpărătorul/Beneficiarul</w:t>
                  </w:r>
                </w:p>
              </w:tc>
            </w:tr>
            <w:tr w:rsidR="00F24ECA"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Adresa poştală:</w:t>
                  </w:r>
                </w:p>
              </w:tc>
            </w:tr>
            <w:tr w:rsidR="00F24ECA"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Telefon:</w:t>
                  </w:r>
                </w:p>
              </w:tc>
            </w:tr>
            <w:tr w:rsidR="00F24ECA"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Cod fiscal:</w:t>
                  </w:r>
                </w:p>
              </w:tc>
            </w:tr>
            <w:tr w:rsidR="00F24ECA"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Banca:</w:t>
                  </w:r>
                </w:p>
              </w:tc>
            </w:tr>
            <w:tr w:rsidR="00F24ECA"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Cod:</w:t>
                  </w:r>
                </w:p>
              </w:tc>
            </w:tr>
            <w:tr w:rsidR="00F24ECA"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r w:rsidRPr="0013795E">
                    <w:t>IBAN</w:t>
                  </w:r>
                </w:p>
              </w:tc>
            </w:tr>
            <w:tr w:rsidR="00F24ECA"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Pr="0013795E" w:rsidRDefault="00F24ECA"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tc>
            </w:tr>
          </w:tbl>
          <w:p w:rsidR="00F24ECA" w:rsidRPr="00E56B67" w:rsidRDefault="00F24ECA"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F24ECA" w:rsidRPr="0013795E" w:rsidTr="000D11C4">
              <w:trPr>
                <w:trHeight w:val="357"/>
                <w:jc w:val="center"/>
              </w:trPr>
              <w:tc>
                <w:tcPr>
                  <w:tcW w:w="5188" w:type="dxa"/>
                  <w:vAlign w:val="center"/>
                </w:tcPr>
                <w:p w:rsidR="00F24ECA" w:rsidRPr="0013795E" w:rsidRDefault="00F24ECA"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24ECA" w:rsidRPr="0013795E" w:rsidRDefault="00F24ECA" w:rsidP="00B50773">
                  <w:pPr>
                    <w:jc w:val="center"/>
                    <w:rPr>
                      <w:b/>
                    </w:rPr>
                  </w:pPr>
                  <w:r w:rsidRPr="00F041BF">
                    <w:rPr>
                      <w:b/>
                    </w:rPr>
                    <w:t>Cumpărătorul/Beneficiarul</w:t>
                  </w:r>
                </w:p>
              </w:tc>
            </w:tr>
            <w:tr w:rsidR="00F24ECA" w:rsidRPr="0013795E" w:rsidTr="000D11C4">
              <w:trPr>
                <w:trHeight w:val="357"/>
                <w:jc w:val="center"/>
              </w:trPr>
              <w:tc>
                <w:tcPr>
                  <w:tcW w:w="5188" w:type="dxa"/>
                  <w:vAlign w:val="center"/>
                </w:tcPr>
                <w:p w:rsidR="00F24ECA" w:rsidRPr="0013795E" w:rsidRDefault="00F24ECA" w:rsidP="00B50773">
                  <w:pPr>
                    <w:jc w:val="both"/>
                    <w:rPr>
                      <w:b/>
                    </w:rPr>
                  </w:pPr>
                </w:p>
                <w:p w:rsidR="00F24ECA" w:rsidRPr="0013795E" w:rsidRDefault="00F24ECA" w:rsidP="00B50773">
                  <w:pPr>
                    <w:jc w:val="both"/>
                    <w:rPr>
                      <w:b/>
                    </w:rPr>
                  </w:pPr>
                </w:p>
                <w:p w:rsidR="00F24ECA" w:rsidRPr="0013795E" w:rsidRDefault="00F24ECA" w:rsidP="00B50773">
                  <w:pPr>
                    <w:jc w:val="both"/>
                    <w:rPr>
                      <w:b/>
                    </w:rPr>
                  </w:pPr>
                  <w:r w:rsidRPr="0013795E">
                    <w:rPr>
                      <w:b/>
                    </w:rPr>
                    <w:t>.</w:t>
                  </w:r>
                </w:p>
              </w:tc>
              <w:tc>
                <w:tcPr>
                  <w:tcW w:w="4559" w:type="dxa"/>
                  <w:vAlign w:val="center"/>
                </w:tcPr>
                <w:p w:rsidR="00F24ECA" w:rsidRPr="0013795E" w:rsidRDefault="00F24ECA" w:rsidP="00B50773">
                  <w:pPr>
                    <w:jc w:val="both"/>
                    <w:rPr>
                      <w:b/>
                    </w:rPr>
                  </w:pPr>
                </w:p>
                <w:p w:rsidR="00F24ECA" w:rsidRPr="0013795E" w:rsidRDefault="00F24ECA" w:rsidP="00B50773">
                  <w:pPr>
                    <w:jc w:val="both"/>
                    <w:rPr>
                      <w:b/>
                    </w:rPr>
                  </w:pPr>
                </w:p>
                <w:p w:rsidR="00F24ECA" w:rsidRPr="0013795E" w:rsidRDefault="00F24ECA" w:rsidP="00B50773">
                  <w:pPr>
                    <w:jc w:val="both"/>
                    <w:rPr>
                      <w:b/>
                    </w:rPr>
                  </w:pPr>
                </w:p>
              </w:tc>
            </w:tr>
          </w:tbl>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Default="00F24ECA" w:rsidP="00952BD0">
            <w:pPr>
              <w:jc w:val="both"/>
            </w:pPr>
          </w:p>
          <w:p w:rsidR="00F24ECA" w:rsidRPr="00E91463" w:rsidRDefault="00F24ECA" w:rsidP="00757C6B">
            <w:pPr>
              <w:tabs>
                <w:tab w:val="left" w:pos="2295"/>
              </w:tabs>
              <w:jc w:val="right"/>
            </w:pPr>
            <w:r w:rsidRPr="00E91463">
              <w:t>Anexa nr.</w:t>
            </w:r>
            <w:r>
              <w:t xml:space="preserve"> 1</w:t>
            </w:r>
          </w:p>
          <w:p w:rsidR="00F24ECA" w:rsidRPr="00E91463" w:rsidRDefault="00F24ECA" w:rsidP="00757C6B">
            <w:pPr>
              <w:tabs>
                <w:tab w:val="left" w:pos="2295"/>
              </w:tabs>
              <w:jc w:val="right"/>
            </w:pPr>
            <w:r>
              <w:t>l</w:t>
            </w:r>
            <w:r w:rsidRPr="00E91463">
              <w:t>a contractul nr. ___________</w:t>
            </w:r>
          </w:p>
          <w:p w:rsidR="00F24ECA" w:rsidRPr="00E91463" w:rsidRDefault="00F24ECA" w:rsidP="00757C6B">
            <w:pPr>
              <w:tabs>
                <w:tab w:val="left" w:pos="2295"/>
              </w:tabs>
              <w:jc w:val="right"/>
            </w:pPr>
            <w:r w:rsidRPr="00E91463">
              <w:t>Din „____”  _____ 20_______</w:t>
            </w:r>
          </w:p>
          <w:p w:rsidR="00F24ECA" w:rsidRPr="00E91463" w:rsidRDefault="00F24ECA" w:rsidP="00196AB4">
            <w:pPr>
              <w:tabs>
                <w:tab w:val="left" w:pos="2295"/>
              </w:tabs>
              <w:jc w:val="both"/>
            </w:pPr>
          </w:p>
          <w:p w:rsidR="00F24ECA" w:rsidRPr="00E91463" w:rsidRDefault="00F24ECA" w:rsidP="00196AB4">
            <w:pPr>
              <w:tabs>
                <w:tab w:val="left" w:pos="2295"/>
              </w:tabs>
              <w:jc w:val="both"/>
            </w:pPr>
          </w:p>
          <w:p w:rsidR="00F24ECA" w:rsidRPr="00E91463" w:rsidRDefault="00F24ECA" w:rsidP="00757C6B">
            <w:pPr>
              <w:tabs>
                <w:tab w:val="left" w:pos="2295"/>
              </w:tabs>
              <w:jc w:val="center"/>
            </w:pPr>
            <w:r w:rsidRPr="00E91463">
              <w:t>SPECIFICAŢII TEHNICE</w:t>
            </w:r>
            <w:r>
              <w:t xml:space="preserve"> - </w:t>
            </w:r>
            <w:r w:rsidRPr="00B4553F">
              <w:t>conform datelor din anexa nr. 22</w:t>
            </w:r>
          </w:p>
          <w:p w:rsidR="00F24ECA" w:rsidRPr="00E91463" w:rsidRDefault="00F24ECA" w:rsidP="00196AB4">
            <w:pPr>
              <w:tabs>
                <w:tab w:val="left" w:pos="2295"/>
              </w:tabs>
              <w:jc w:val="both"/>
            </w:pPr>
          </w:p>
          <w:p w:rsidR="00F24ECA" w:rsidRPr="00962B31" w:rsidRDefault="00F24ECA" w:rsidP="00196AB4">
            <w:pPr>
              <w:ind w:firstLine="567"/>
              <w:jc w:val="both"/>
              <w:rPr>
                <w:noProof w:val="0"/>
                <w:lang w:val="it-IT"/>
              </w:rPr>
            </w:pPr>
            <w:r w:rsidRPr="00962B31">
              <w:rPr>
                <w:noProof w:val="0"/>
                <w:lang w:val="it-IT"/>
              </w:rPr>
              <w:t> </w:t>
            </w:r>
          </w:p>
          <w:p w:rsidR="00F24ECA" w:rsidRPr="00962B31" w:rsidRDefault="00F24ECA" w:rsidP="002B4D12">
            <w:pPr>
              <w:ind w:firstLine="567"/>
              <w:jc w:val="both"/>
              <w:rPr>
                <w:noProof w:val="0"/>
                <w:lang w:val="it-IT"/>
              </w:rPr>
            </w:pPr>
          </w:p>
          <w:p w:rsidR="00F24ECA" w:rsidRPr="00962B31" w:rsidRDefault="00F24ECA"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F24ECA"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tc>
            </w:tr>
          </w:tbl>
          <w:p w:rsidR="00F24ECA" w:rsidRPr="00E56B67" w:rsidRDefault="00F24ECA"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F24ECA" w:rsidRPr="0013795E" w:rsidTr="000D11C4">
              <w:trPr>
                <w:trHeight w:val="357"/>
                <w:jc w:val="center"/>
              </w:trPr>
              <w:tc>
                <w:tcPr>
                  <w:tcW w:w="5188" w:type="dxa"/>
                  <w:vAlign w:val="center"/>
                </w:tcPr>
                <w:p w:rsidR="00F24ECA" w:rsidRPr="0013795E" w:rsidRDefault="00F24ECA"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24ECA" w:rsidRPr="0013795E" w:rsidRDefault="00F24ECA" w:rsidP="00B50773">
                  <w:pPr>
                    <w:jc w:val="center"/>
                    <w:rPr>
                      <w:b/>
                    </w:rPr>
                  </w:pPr>
                  <w:r w:rsidRPr="00F041BF">
                    <w:rPr>
                      <w:b/>
                    </w:rPr>
                    <w:t>Cumpărătorul/Beneficiarul</w:t>
                  </w:r>
                </w:p>
              </w:tc>
            </w:tr>
            <w:tr w:rsidR="00F24ECA" w:rsidRPr="0013795E" w:rsidTr="000D11C4">
              <w:trPr>
                <w:trHeight w:val="357"/>
                <w:jc w:val="center"/>
              </w:trPr>
              <w:tc>
                <w:tcPr>
                  <w:tcW w:w="5188" w:type="dxa"/>
                  <w:vAlign w:val="center"/>
                </w:tcPr>
                <w:p w:rsidR="00F24ECA" w:rsidRPr="0013795E" w:rsidRDefault="00F24ECA" w:rsidP="00B50773">
                  <w:pPr>
                    <w:jc w:val="both"/>
                    <w:rPr>
                      <w:b/>
                    </w:rPr>
                  </w:pPr>
                </w:p>
                <w:p w:rsidR="00F24ECA" w:rsidRPr="0013795E" w:rsidRDefault="00F24ECA" w:rsidP="00B50773">
                  <w:pPr>
                    <w:jc w:val="both"/>
                    <w:rPr>
                      <w:b/>
                    </w:rPr>
                  </w:pPr>
                </w:p>
                <w:p w:rsidR="00F24ECA" w:rsidRPr="0013795E" w:rsidRDefault="00F24ECA" w:rsidP="00B50773">
                  <w:pPr>
                    <w:jc w:val="both"/>
                    <w:rPr>
                      <w:b/>
                    </w:rPr>
                  </w:pPr>
                </w:p>
              </w:tc>
              <w:tc>
                <w:tcPr>
                  <w:tcW w:w="4559" w:type="dxa"/>
                  <w:vAlign w:val="center"/>
                </w:tcPr>
                <w:p w:rsidR="00F24ECA" w:rsidRPr="0013795E" w:rsidRDefault="00F24ECA" w:rsidP="00B50773">
                  <w:pPr>
                    <w:jc w:val="both"/>
                    <w:rPr>
                      <w:b/>
                    </w:rPr>
                  </w:pPr>
                </w:p>
                <w:p w:rsidR="00F24ECA" w:rsidRPr="0013795E" w:rsidRDefault="00F24ECA" w:rsidP="00B50773">
                  <w:pPr>
                    <w:jc w:val="both"/>
                    <w:rPr>
                      <w:b/>
                    </w:rPr>
                  </w:pPr>
                </w:p>
                <w:p w:rsidR="00F24ECA" w:rsidRPr="0013795E" w:rsidRDefault="00F24ECA" w:rsidP="00B50773">
                  <w:pPr>
                    <w:jc w:val="both"/>
                    <w:rPr>
                      <w:b/>
                    </w:rPr>
                  </w:pPr>
                  <w:r w:rsidRPr="0013795E">
                    <w:rPr>
                      <w:b/>
                    </w:rPr>
                    <w:t xml:space="preserve">  </w:t>
                  </w:r>
                </w:p>
              </w:tc>
            </w:tr>
          </w:tbl>
          <w:p w:rsidR="00F24ECA" w:rsidRDefault="00F24ECA" w:rsidP="00B50773">
            <w:pPr>
              <w:jc w:val="both"/>
            </w:pPr>
          </w:p>
          <w:p w:rsidR="00F24ECA" w:rsidRPr="00A85592" w:rsidRDefault="00F24ECA" w:rsidP="002B4D12">
            <w:pPr>
              <w:ind w:firstLine="567"/>
              <w:jc w:val="both"/>
              <w:rPr>
                <w:noProof w:val="0"/>
              </w:rPr>
            </w:pPr>
          </w:p>
          <w:p w:rsidR="00F24ECA" w:rsidRPr="00B50773" w:rsidRDefault="00F24ECA" w:rsidP="00B50773">
            <w:pPr>
              <w:tabs>
                <w:tab w:val="left" w:pos="2295"/>
              </w:tabs>
              <w:jc w:val="both"/>
            </w:pPr>
          </w:p>
          <w:p w:rsidR="00F24ECA" w:rsidRPr="00A85592" w:rsidRDefault="00F24ECA" w:rsidP="002B4D12">
            <w:pPr>
              <w:ind w:firstLine="567"/>
              <w:jc w:val="both"/>
              <w:rPr>
                <w:noProof w:val="0"/>
              </w:rPr>
            </w:pPr>
          </w:p>
          <w:p w:rsidR="00F24ECA" w:rsidRPr="00A85592" w:rsidRDefault="00F24ECA" w:rsidP="002B4D12">
            <w:pPr>
              <w:ind w:firstLine="567"/>
              <w:jc w:val="both"/>
              <w:rPr>
                <w:noProof w:val="0"/>
              </w:rPr>
            </w:pPr>
          </w:p>
          <w:p w:rsidR="00F24ECA" w:rsidRPr="00A85592" w:rsidRDefault="00F24ECA" w:rsidP="002B4D12">
            <w:pPr>
              <w:ind w:firstLine="567"/>
              <w:jc w:val="both"/>
              <w:rPr>
                <w:noProof w:val="0"/>
              </w:rPr>
            </w:pPr>
          </w:p>
          <w:p w:rsidR="00F24ECA" w:rsidRPr="00A85592" w:rsidRDefault="00F24ECA" w:rsidP="002B4D12">
            <w:pPr>
              <w:ind w:firstLine="567"/>
              <w:jc w:val="both"/>
              <w:rPr>
                <w:noProof w:val="0"/>
              </w:rPr>
            </w:pPr>
          </w:p>
          <w:p w:rsidR="00F24ECA" w:rsidRPr="00A85592" w:rsidRDefault="00F24ECA" w:rsidP="002B4D12">
            <w:pPr>
              <w:ind w:firstLine="567"/>
              <w:jc w:val="both"/>
              <w:rPr>
                <w:noProof w:val="0"/>
              </w:rPr>
            </w:pPr>
          </w:p>
          <w:p w:rsidR="00F24ECA" w:rsidRPr="00A85592" w:rsidRDefault="00F24ECA" w:rsidP="002B4D12">
            <w:pPr>
              <w:ind w:firstLine="567"/>
              <w:jc w:val="both"/>
              <w:rPr>
                <w:noProof w:val="0"/>
              </w:rPr>
            </w:pPr>
          </w:p>
          <w:p w:rsidR="00F24ECA" w:rsidRPr="00A85592" w:rsidRDefault="00F24ECA" w:rsidP="002B4D12">
            <w:pPr>
              <w:ind w:firstLine="567"/>
              <w:jc w:val="both"/>
              <w:rPr>
                <w:noProof w:val="0"/>
              </w:rPr>
            </w:pPr>
          </w:p>
          <w:p w:rsidR="00F24ECA" w:rsidRPr="00A85592" w:rsidRDefault="00F24ECA" w:rsidP="002B4D12">
            <w:pPr>
              <w:ind w:firstLine="567"/>
              <w:jc w:val="both"/>
              <w:rPr>
                <w:noProof w:val="0"/>
              </w:rPr>
            </w:pPr>
          </w:p>
          <w:p w:rsidR="00F24ECA" w:rsidRPr="00A85592" w:rsidRDefault="00F24ECA" w:rsidP="002B4D12">
            <w:pPr>
              <w:ind w:firstLine="567"/>
              <w:jc w:val="both"/>
              <w:rPr>
                <w:noProof w:val="0"/>
              </w:rPr>
            </w:pPr>
          </w:p>
          <w:p w:rsidR="00F24ECA" w:rsidRDefault="00F24ECA" w:rsidP="002B4D12">
            <w:pPr>
              <w:ind w:firstLine="567"/>
              <w:jc w:val="both"/>
              <w:rPr>
                <w:noProof w:val="0"/>
              </w:rPr>
            </w:pPr>
          </w:p>
          <w:p w:rsidR="00F24ECA" w:rsidRDefault="00F24ECA" w:rsidP="002B4D12">
            <w:pPr>
              <w:ind w:firstLine="567"/>
              <w:jc w:val="both"/>
              <w:rPr>
                <w:noProof w:val="0"/>
              </w:rPr>
            </w:pPr>
          </w:p>
          <w:p w:rsidR="00F24ECA" w:rsidRPr="00A85592" w:rsidRDefault="00F24ECA" w:rsidP="002B4D12">
            <w:pPr>
              <w:ind w:firstLine="567"/>
              <w:jc w:val="both"/>
              <w:rPr>
                <w:noProof w:val="0"/>
              </w:rPr>
            </w:pPr>
          </w:p>
          <w:p w:rsidR="00F24ECA" w:rsidRPr="00A85592" w:rsidRDefault="00F24ECA" w:rsidP="002B4D12">
            <w:pPr>
              <w:ind w:firstLine="567"/>
              <w:jc w:val="both"/>
              <w:rPr>
                <w:noProof w:val="0"/>
              </w:rPr>
            </w:pPr>
          </w:p>
          <w:p w:rsidR="00F24ECA" w:rsidRPr="00A85592" w:rsidRDefault="00F24ECA" w:rsidP="002B4D12">
            <w:pPr>
              <w:ind w:firstLine="567"/>
              <w:jc w:val="both"/>
              <w:rPr>
                <w:noProof w:val="0"/>
              </w:rPr>
            </w:pPr>
          </w:p>
          <w:p w:rsidR="00F24ECA" w:rsidRPr="00A85592" w:rsidRDefault="00F24ECA" w:rsidP="002B4D12">
            <w:pPr>
              <w:ind w:firstLine="567"/>
              <w:jc w:val="both"/>
              <w:rPr>
                <w:noProof w:val="0"/>
              </w:rPr>
            </w:pPr>
          </w:p>
          <w:p w:rsidR="00F24ECA" w:rsidRPr="00A85592" w:rsidRDefault="00F24ECA" w:rsidP="00757C6B">
            <w:pPr>
              <w:jc w:val="right"/>
              <w:rPr>
                <w:noProof w:val="0"/>
              </w:rPr>
            </w:pPr>
            <w:r w:rsidRPr="00A85592">
              <w:rPr>
                <w:noProof w:val="0"/>
              </w:rPr>
              <w:t>Anexa nr.</w:t>
            </w:r>
            <w:r>
              <w:rPr>
                <w:noProof w:val="0"/>
              </w:rPr>
              <w:t xml:space="preserve"> </w:t>
            </w:r>
            <w:r w:rsidRPr="00A85592">
              <w:rPr>
                <w:noProof w:val="0"/>
              </w:rPr>
              <w:t>2</w:t>
            </w:r>
          </w:p>
          <w:p w:rsidR="00F24ECA" w:rsidRPr="004268D8" w:rsidRDefault="00F24ECA" w:rsidP="00757C6B">
            <w:pPr>
              <w:jc w:val="right"/>
              <w:rPr>
                <w:noProof w:val="0"/>
                <w:lang w:val="pt-BR"/>
              </w:rPr>
            </w:pPr>
            <w:r w:rsidRPr="004268D8">
              <w:rPr>
                <w:noProof w:val="0"/>
                <w:lang w:val="pt-BR"/>
              </w:rPr>
              <w:t>la contractul nr.__________</w:t>
            </w:r>
          </w:p>
          <w:p w:rsidR="00F24ECA" w:rsidRPr="004268D8" w:rsidRDefault="00F24ECA" w:rsidP="00757C6B">
            <w:pPr>
              <w:jc w:val="right"/>
              <w:rPr>
                <w:noProof w:val="0"/>
                <w:lang w:val="pt-BR"/>
              </w:rPr>
            </w:pPr>
            <w:r w:rsidRPr="004268D8">
              <w:rPr>
                <w:noProof w:val="0"/>
                <w:lang w:val="pt-BR"/>
              </w:rPr>
              <w:t>din “____” ________ 20___</w:t>
            </w:r>
          </w:p>
          <w:p w:rsidR="00F24ECA" w:rsidRPr="004268D8" w:rsidRDefault="00F24ECA" w:rsidP="002B4D12">
            <w:pPr>
              <w:keepNext/>
              <w:keepLines/>
              <w:spacing w:before="200"/>
              <w:ind w:firstLine="567"/>
              <w:jc w:val="both"/>
              <w:outlineLvl w:val="2"/>
              <w:rPr>
                <w:noProof w:val="0"/>
                <w:lang w:val="pt-BR"/>
              </w:rPr>
            </w:pPr>
          </w:p>
          <w:p w:rsidR="00F24ECA" w:rsidRPr="004268D8" w:rsidRDefault="00F24ECA" w:rsidP="00757C6B">
            <w:pPr>
              <w:ind w:firstLine="567"/>
              <w:jc w:val="center"/>
              <w:rPr>
                <w:noProof w:val="0"/>
                <w:lang w:val="pt-BR"/>
              </w:rPr>
            </w:pPr>
            <w:r w:rsidRPr="004268D8">
              <w:rPr>
                <w:noProof w:val="0"/>
                <w:lang w:val="pt-BR"/>
              </w:rPr>
              <w:t>SPECIFICAŢII DE PREŢ</w:t>
            </w:r>
            <w:r>
              <w:t xml:space="preserve"> - </w:t>
            </w:r>
            <w:r w:rsidRPr="004268D8">
              <w:rPr>
                <w:noProof w:val="0"/>
                <w:lang w:val="pt-BR"/>
              </w:rPr>
              <w:t>conform datelor din anexa nr. 23</w:t>
            </w:r>
          </w:p>
          <w:p w:rsidR="00F24ECA" w:rsidRPr="004268D8" w:rsidRDefault="00F24ECA" w:rsidP="00196AB4">
            <w:pPr>
              <w:keepNext/>
              <w:keepLines/>
              <w:spacing w:before="200"/>
              <w:ind w:firstLine="567"/>
              <w:jc w:val="both"/>
              <w:outlineLvl w:val="2"/>
              <w:rPr>
                <w:noProof w:val="0"/>
                <w:lang w:val="pt-BR"/>
              </w:rPr>
            </w:pPr>
          </w:p>
          <w:p w:rsidR="00F24ECA" w:rsidRPr="004268D8" w:rsidRDefault="00F24ECA" w:rsidP="00196AB4">
            <w:pPr>
              <w:keepNext/>
              <w:keepLines/>
              <w:spacing w:before="200"/>
              <w:ind w:firstLine="567"/>
              <w:jc w:val="both"/>
              <w:outlineLvl w:val="2"/>
              <w:rPr>
                <w:noProof w:val="0"/>
                <w:lang w:val="pt-BR"/>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F24ECA"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Default="00F24ECA" w:rsidP="00B50773">
                  <w:pPr>
                    <w:tabs>
                      <w:tab w:val="left" w:pos="1134"/>
                      <w:tab w:val="left" w:pos="4680"/>
                      <w:tab w:val="left" w:pos="7020"/>
                    </w:tabs>
                    <w:suppressAutoHyphens/>
                    <w:jc w:val="both"/>
                  </w:pPr>
                </w:p>
                <w:p w:rsidR="00F24ECA" w:rsidRPr="0013795E" w:rsidRDefault="00F24ECA"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F24ECA" w:rsidRPr="0013795E"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Default="00F24ECA" w:rsidP="00B50773">
                  <w:pPr>
                    <w:tabs>
                      <w:tab w:val="left" w:pos="1134"/>
                      <w:tab w:val="left" w:pos="4680"/>
                      <w:tab w:val="left" w:pos="7020"/>
                    </w:tabs>
                    <w:suppressAutoHyphens/>
                    <w:ind w:firstLine="567"/>
                    <w:jc w:val="both"/>
                  </w:pPr>
                </w:p>
                <w:p w:rsidR="00F24ECA" w:rsidRPr="0013795E" w:rsidRDefault="00F24ECA" w:rsidP="00B50773">
                  <w:pPr>
                    <w:tabs>
                      <w:tab w:val="left" w:pos="1134"/>
                      <w:tab w:val="left" w:pos="4680"/>
                      <w:tab w:val="left" w:pos="7020"/>
                    </w:tabs>
                    <w:suppressAutoHyphens/>
                    <w:ind w:firstLine="567"/>
                    <w:jc w:val="both"/>
                  </w:pPr>
                </w:p>
              </w:tc>
            </w:tr>
          </w:tbl>
          <w:p w:rsidR="00F24ECA" w:rsidRPr="00E56B67" w:rsidRDefault="00F24ECA"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F24ECA" w:rsidRPr="0013795E" w:rsidTr="000D11C4">
              <w:trPr>
                <w:trHeight w:val="357"/>
                <w:jc w:val="center"/>
              </w:trPr>
              <w:tc>
                <w:tcPr>
                  <w:tcW w:w="5188" w:type="dxa"/>
                  <w:vAlign w:val="center"/>
                </w:tcPr>
                <w:p w:rsidR="00F24ECA" w:rsidRPr="0013795E" w:rsidRDefault="00F24ECA"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24ECA" w:rsidRPr="0013795E" w:rsidRDefault="00F24ECA" w:rsidP="00B50773">
                  <w:pPr>
                    <w:jc w:val="center"/>
                    <w:rPr>
                      <w:b/>
                    </w:rPr>
                  </w:pPr>
                  <w:r w:rsidRPr="00F041BF">
                    <w:rPr>
                      <w:b/>
                    </w:rPr>
                    <w:t>Cumpărătorul/Beneficiarul</w:t>
                  </w:r>
                </w:p>
              </w:tc>
            </w:tr>
            <w:tr w:rsidR="00F24ECA" w:rsidRPr="0013795E" w:rsidTr="000D11C4">
              <w:trPr>
                <w:trHeight w:val="357"/>
                <w:jc w:val="center"/>
              </w:trPr>
              <w:tc>
                <w:tcPr>
                  <w:tcW w:w="5188" w:type="dxa"/>
                  <w:vAlign w:val="center"/>
                </w:tcPr>
                <w:p w:rsidR="00F24ECA" w:rsidRPr="0013795E" w:rsidRDefault="00F24ECA" w:rsidP="00B50773">
                  <w:pPr>
                    <w:jc w:val="both"/>
                    <w:rPr>
                      <w:b/>
                    </w:rPr>
                  </w:pPr>
                </w:p>
                <w:p w:rsidR="00F24ECA" w:rsidRPr="0013795E" w:rsidRDefault="00F24ECA" w:rsidP="00B50773">
                  <w:pPr>
                    <w:jc w:val="both"/>
                    <w:rPr>
                      <w:b/>
                    </w:rPr>
                  </w:pPr>
                </w:p>
                <w:p w:rsidR="00F24ECA" w:rsidRPr="0013795E" w:rsidRDefault="00F24ECA" w:rsidP="00B50773">
                  <w:pPr>
                    <w:jc w:val="both"/>
                    <w:rPr>
                      <w:b/>
                    </w:rPr>
                  </w:pPr>
                </w:p>
              </w:tc>
              <w:tc>
                <w:tcPr>
                  <w:tcW w:w="4559" w:type="dxa"/>
                  <w:vAlign w:val="center"/>
                </w:tcPr>
                <w:p w:rsidR="00F24ECA" w:rsidRPr="0013795E" w:rsidRDefault="00F24ECA" w:rsidP="00B50773">
                  <w:pPr>
                    <w:jc w:val="both"/>
                    <w:rPr>
                      <w:b/>
                    </w:rPr>
                  </w:pPr>
                </w:p>
                <w:p w:rsidR="00F24ECA" w:rsidRPr="0013795E" w:rsidRDefault="00F24ECA" w:rsidP="00B50773">
                  <w:pPr>
                    <w:jc w:val="both"/>
                    <w:rPr>
                      <w:b/>
                    </w:rPr>
                  </w:pPr>
                </w:p>
                <w:p w:rsidR="00F24ECA" w:rsidRPr="0013795E" w:rsidRDefault="00F24ECA" w:rsidP="00B50773">
                  <w:pPr>
                    <w:jc w:val="both"/>
                    <w:rPr>
                      <w:b/>
                    </w:rPr>
                  </w:pPr>
                </w:p>
              </w:tc>
            </w:tr>
          </w:tbl>
          <w:p w:rsidR="00F24ECA" w:rsidRDefault="00F24ECA" w:rsidP="00B50773">
            <w:pPr>
              <w:jc w:val="both"/>
            </w:pPr>
          </w:p>
          <w:p w:rsidR="00F24ECA" w:rsidRPr="00E91463" w:rsidRDefault="00F24ECA" w:rsidP="002B4D12">
            <w:pPr>
              <w:tabs>
                <w:tab w:val="left" w:pos="2295"/>
              </w:tabs>
              <w:jc w:val="both"/>
            </w:pPr>
          </w:p>
          <w:p w:rsidR="00F24ECA" w:rsidRPr="00E91463" w:rsidRDefault="00F24ECA" w:rsidP="007D2982">
            <w:pPr>
              <w:autoSpaceDE w:val="0"/>
              <w:autoSpaceDN w:val="0"/>
              <w:adjustRightInd w:val="0"/>
              <w:ind w:right="23"/>
              <w:jc w:val="center"/>
            </w:pPr>
          </w:p>
          <w:p w:rsidR="00F24ECA" w:rsidRDefault="00F24ECA" w:rsidP="007D2982">
            <w:pPr>
              <w:autoSpaceDE w:val="0"/>
              <w:autoSpaceDN w:val="0"/>
              <w:adjustRightInd w:val="0"/>
              <w:ind w:right="23"/>
              <w:jc w:val="center"/>
              <w:rPr>
                <w:color w:val="000000"/>
                <w:w w:val="90"/>
              </w:rPr>
            </w:pPr>
          </w:p>
          <w:p w:rsidR="00F24ECA" w:rsidRDefault="00F24ECA" w:rsidP="007D2982">
            <w:pPr>
              <w:autoSpaceDE w:val="0"/>
              <w:autoSpaceDN w:val="0"/>
              <w:adjustRightInd w:val="0"/>
              <w:ind w:right="23"/>
              <w:jc w:val="center"/>
              <w:rPr>
                <w:color w:val="000000"/>
                <w:w w:val="90"/>
              </w:rPr>
            </w:pPr>
          </w:p>
          <w:p w:rsidR="00F24ECA" w:rsidRDefault="00F24ECA" w:rsidP="007D2982">
            <w:pPr>
              <w:autoSpaceDE w:val="0"/>
              <w:autoSpaceDN w:val="0"/>
              <w:adjustRightInd w:val="0"/>
              <w:ind w:right="23"/>
              <w:jc w:val="center"/>
              <w:rPr>
                <w:color w:val="000000"/>
                <w:w w:val="90"/>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Default="00F24ECA" w:rsidP="009613A9">
            <w:pPr>
              <w:jc w:val="right"/>
              <w:rPr>
                <w:noProof w:val="0"/>
                <w:lang w:val="it-IT"/>
              </w:rPr>
            </w:pPr>
          </w:p>
          <w:p w:rsidR="00F24ECA" w:rsidRPr="004B16DD" w:rsidRDefault="00F24ECA" w:rsidP="009613A9">
            <w:pPr>
              <w:jc w:val="right"/>
              <w:rPr>
                <w:noProof w:val="0"/>
                <w:lang w:val="it-IT"/>
              </w:rPr>
            </w:pPr>
            <w:r w:rsidRPr="00A30B00">
              <w:rPr>
                <w:noProof w:val="0"/>
                <w:lang w:val="it-IT"/>
              </w:rPr>
              <w:t>Anexa nr.</w:t>
            </w:r>
            <w:r>
              <w:rPr>
                <w:noProof w:val="0"/>
                <w:lang w:val="it-IT"/>
              </w:rPr>
              <w:t xml:space="preserve"> 25</w:t>
            </w:r>
          </w:p>
          <w:p w:rsidR="00F24ECA" w:rsidRPr="00D22624" w:rsidRDefault="00F24ECA" w:rsidP="009613A9">
            <w:pPr>
              <w:jc w:val="right"/>
              <w:rPr>
                <w:noProof w:val="0"/>
                <w:lang w:val="it-IT"/>
              </w:rPr>
            </w:pPr>
            <w:r w:rsidRPr="0003591A">
              <w:rPr>
                <w:noProof w:val="0"/>
                <w:lang w:val="it-IT"/>
              </w:rPr>
              <w:t xml:space="preserve">la </w:t>
            </w:r>
            <w:r>
              <w:rPr>
                <w:noProof w:val="0"/>
                <w:lang w:val="it-IT"/>
              </w:rPr>
              <w:t>Documentația standard nr._____</w:t>
            </w:r>
          </w:p>
          <w:p w:rsidR="00F24ECA" w:rsidRPr="00D22624" w:rsidRDefault="00F24ECA" w:rsidP="009613A9">
            <w:pPr>
              <w:jc w:val="right"/>
              <w:rPr>
                <w:noProof w:val="0"/>
                <w:lang w:val="it-IT"/>
              </w:rPr>
            </w:pPr>
            <w:r w:rsidRPr="0003591A">
              <w:rPr>
                <w:noProof w:val="0"/>
                <w:lang w:val="it-IT"/>
              </w:rPr>
              <w:t>din “____” ________ 20___</w:t>
            </w:r>
          </w:p>
          <w:p w:rsidR="00F24ECA" w:rsidRDefault="00F24ECA" w:rsidP="007D2982">
            <w:pPr>
              <w:autoSpaceDE w:val="0"/>
              <w:autoSpaceDN w:val="0"/>
              <w:adjustRightInd w:val="0"/>
              <w:ind w:right="23"/>
              <w:jc w:val="center"/>
              <w:rPr>
                <w:color w:val="000000"/>
                <w:w w:val="90"/>
              </w:rPr>
            </w:pPr>
          </w:p>
          <w:p w:rsidR="00F24ECA" w:rsidRDefault="00F24ECA" w:rsidP="007D2982">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F24ECA" w:rsidRPr="00E91463" w:rsidTr="00F94BAD">
              <w:tc>
                <w:tcPr>
                  <w:tcW w:w="9747" w:type="dxa"/>
                  <w:gridSpan w:val="2"/>
                </w:tcPr>
                <w:p w:rsidR="00F24ECA" w:rsidRPr="00F041BF" w:rsidRDefault="00F24ECA"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24ECA" w:rsidRPr="00E91463" w:rsidRDefault="00F24ECA" w:rsidP="00F94BAD">
                  <w:pPr>
                    <w:jc w:val="center"/>
                  </w:pPr>
                </w:p>
                <w:p w:rsidR="00F24ECA" w:rsidRPr="00E91463" w:rsidRDefault="00F24ECA" w:rsidP="00F94BAD">
                  <w:pPr>
                    <w:jc w:val="center"/>
                  </w:pPr>
                  <w:r w:rsidRPr="00E91463">
                    <w:t>la contractul Nr.</w:t>
                  </w:r>
                  <w:r w:rsidRPr="00E91463">
                    <w:rPr>
                      <w:rFonts w:eastAsia="Times New Roman"/>
                    </w:rPr>
                    <w:t>________</w:t>
                  </w:r>
                  <w:r w:rsidRPr="00E91463">
                    <w:t>din ”__„_________ 20___</w:t>
                  </w:r>
                </w:p>
                <w:p w:rsidR="00F24ECA" w:rsidRPr="00E91463" w:rsidRDefault="00F24ECA" w:rsidP="00F94BAD"/>
                <w:p w:rsidR="00F24ECA" w:rsidRPr="00E91463" w:rsidRDefault="00F24ECA" w:rsidP="00F94BAD"/>
              </w:tc>
            </w:tr>
            <w:tr w:rsidR="00F24ECA" w:rsidRPr="00E91463" w:rsidTr="00F94BAD">
              <w:tc>
                <w:tcPr>
                  <w:tcW w:w="9747" w:type="dxa"/>
                  <w:gridSpan w:val="2"/>
                </w:tcPr>
                <w:p w:rsidR="00F24ECA" w:rsidRPr="00E91463" w:rsidRDefault="00F24ECA"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24ECA" w:rsidRPr="00E91463" w:rsidRDefault="00F24ECA" w:rsidP="00F94BAD">
                  <w:pPr>
                    <w:pStyle w:val="BodyTextIndent"/>
                    <w:ind w:firstLine="0"/>
                    <w:rPr>
                      <w:sz w:val="24"/>
                      <w:szCs w:val="24"/>
                    </w:rPr>
                  </w:pPr>
                </w:p>
                <w:p w:rsidR="00F24ECA" w:rsidRPr="00E91463" w:rsidRDefault="00F24ECA"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24ECA" w:rsidRPr="00E91463" w:rsidRDefault="00F24ECA" w:rsidP="00F94BAD">
                  <w:pPr>
                    <w:pStyle w:val="BodyTextIndent"/>
                    <w:ind w:firstLine="0"/>
                    <w:rPr>
                      <w:sz w:val="24"/>
                      <w:szCs w:val="24"/>
                    </w:rPr>
                  </w:pPr>
                </w:p>
                <w:p w:rsidR="00F24ECA" w:rsidRPr="00E91463" w:rsidRDefault="00F24ECA"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F24ECA" w:rsidRPr="00E91463" w:rsidRDefault="00F24ECA" w:rsidP="00F94BAD">
                  <w:pPr>
                    <w:pStyle w:val="NormalWeb"/>
                    <w:tabs>
                      <w:tab w:val="right" w:pos="10205"/>
                    </w:tabs>
                    <w:ind w:firstLine="0"/>
                    <w:jc w:val="left"/>
                    <w:rPr>
                      <w:lang w:val="ro-RO"/>
                    </w:rPr>
                  </w:pPr>
                </w:p>
                <w:p w:rsidR="00F24ECA" w:rsidRPr="00E91463" w:rsidRDefault="00F24ECA" w:rsidP="00F94BAD">
                  <w:pPr>
                    <w:pStyle w:val="BodyTextIndent"/>
                    <w:ind w:right="-1" w:firstLine="0"/>
                    <w:rPr>
                      <w:sz w:val="24"/>
                      <w:szCs w:val="24"/>
                    </w:rPr>
                  </w:pPr>
                  <w:r w:rsidRPr="00E91463">
                    <w:rPr>
                      <w:sz w:val="24"/>
                      <w:szCs w:val="24"/>
                    </w:rPr>
                    <w:t>Prin prezentul acord, în Contract se aplică următoarele modificări:</w:t>
                  </w:r>
                </w:p>
                <w:p w:rsidR="00F24ECA" w:rsidRPr="00E56B67" w:rsidRDefault="00F24ECA" w:rsidP="00F94BAD">
                  <w:pPr>
                    <w:pStyle w:val="ListParagraph"/>
                    <w:ind w:left="743"/>
                    <w:rPr>
                      <w:szCs w:val="24"/>
                      <w:lang w:val="ro-RO" w:eastAsia="en-US"/>
                    </w:rPr>
                  </w:pPr>
                  <w:r w:rsidRPr="00E56B67">
                    <w:rPr>
                      <w:szCs w:val="24"/>
                      <w:lang w:val="ro-RO" w:eastAsia="en-US"/>
                    </w:rPr>
                    <w:t>_________________________________________________________________________</w:t>
                  </w:r>
                </w:p>
                <w:p w:rsidR="00F24ECA" w:rsidRPr="00E91463" w:rsidRDefault="00F24ECA" w:rsidP="00F94BAD">
                  <w:pPr>
                    <w:tabs>
                      <w:tab w:val="right" w:pos="10205"/>
                    </w:tabs>
                    <w:ind w:left="1134" w:right="-1"/>
                  </w:pPr>
                </w:p>
                <w:p w:rsidR="00F24ECA" w:rsidRPr="00E91463" w:rsidRDefault="00F24ECA"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F24ECA" w:rsidRPr="00A621AF" w:rsidRDefault="00F24ECA" w:rsidP="00F94BAD">
                  <w:pPr>
                    <w:pStyle w:val="Heading2"/>
                    <w:rPr>
                      <w:rFonts w:ascii="Times New Roman" w:hAnsi="Times New Roman"/>
                      <w:b w:val="0"/>
                      <w:bCs w:val="0"/>
                      <w:szCs w:val="24"/>
                    </w:rPr>
                  </w:pPr>
                </w:p>
                <w:p w:rsidR="00F24ECA" w:rsidRDefault="00F24ECA" w:rsidP="00F94BAD"/>
                <w:p w:rsidR="00F24ECA" w:rsidRDefault="00F24ECA" w:rsidP="00F94BAD"/>
                <w:p w:rsidR="00F24ECA" w:rsidRDefault="00F24ECA" w:rsidP="00F94BAD"/>
                <w:p w:rsidR="00F24ECA" w:rsidRPr="00E91463" w:rsidRDefault="00F24ECA" w:rsidP="00F94BAD"/>
                <w:p w:rsidR="00F24ECA" w:rsidRPr="00E56B67" w:rsidRDefault="00F24ECA" w:rsidP="00F041BF">
                  <w:pPr>
                    <w:pStyle w:val="ListParagraph"/>
                    <w:numPr>
                      <w:ilvl w:val="0"/>
                      <w:numId w:val="0"/>
                    </w:numPr>
                    <w:tabs>
                      <w:tab w:val="clear" w:pos="1134"/>
                      <w:tab w:val="left" w:pos="2685"/>
                    </w:tabs>
                    <w:spacing w:line="276" w:lineRule="auto"/>
                    <w:contextualSpacing/>
                    <w:jc w:val="center"/>
                    <w:rPr>
                      <w:szCs w:val="24"/>
                      <w:lang w:val="ro-RO" w:eastAsia="en-US"/>
                    </w:rPr>
                  </w:pPr>
                  <w:r w:rsidRPr="00E56B67">
                    <w:rPr>
                      <w:b/>
                      <w:szCs w:val="24"/>
                      <w:lang w:val="ro-RO" w:eastAsia="en-US"/>
                    </w:rPr>
                    <w:t>SEMNĂTURILE PĂRŢILOR</w:t>
                  </w:r>
                </w:p>
                <w:tbl>
                  <w:tblPr>
                    <w:tblW w:w="0" w:type="auto"/>
                    <w:jc w:val="center"/>
                    <w:tblLayout w:type="fixed"/>
                    <w:tblLook w:val="00A0"/>
                  </w:tblPr>
                  <w:tblGrid>
                    <w:gridCol w:w="5188"/>
                    <w:gridCol w:w="4559"/>
                  </w:tblGrid>
                  <w:tr w:rsidR="00F24ECA" w:rsidRPr="0013795E" w:rsidTr="003353C8">
                    <w:trPr>
                      <w:trHeight w:val="357"/>
                      <w:jc w:val="center"/>
                    </w:trPr>
                    <w:tc>
                      <w:tcPr>
                        <w:tcW w:w="5188" w:type="dxa"/>
                        <w:vAlign w:val="center"/>
                      </w:tcPr>
                      <w:p w:rsidR="00F24ECA" w:rsidRPr="0013795E" w:rsidRDefault="00F24ECA"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24ECA" w:rsidRPr="0013795E" w:rsidRDefault="00F24ECA" w:rsidP="00F041BF">
                        <w:pPr>
                          <w:jc w:val="center"/>
                          <w:rPr>
                            <w:b/>
                          </w:rPr>
                        </w:pPr>
                        <w:r w:rsidRPr="00F041BF">
                          <w:rPr>
                            <w:b/>
                          </w:rPr>
                          <w:t>Cumpărătorul/Beneficiarul</w:t>
                        </w:r>
                      </w:p>
                    </w:tc>
                  </w:tr>
                  <w:tr w:rsidR="00F24ECA" w:rsidRPr="0013795E" w:rsidTr="003353C8">
                    <w:trPr>
                      <w:trHeight w:val="357"/>
                      <w:jc w:val="center"/>
                    </w:trPr>
                    <w:tc>
                      <w:tcPr>
                        <w:tcW w:w="5188" w:type="dxa"/>
                        <w:vAlign w:val="center"/>
                      </w:tcPr>
                      <w:p w:rsidR="00F24ECA" w:rsidRPr="0013795E" w:rsidRDefault="00F24ECA" w:rsidP="00F041BF">
                        <w:pPr>
                          <w:jc w:val="both"/>
                          <w:rPr>
                            <w:b/>
                          </w:rPr>
                        </w:pPr>
                      </w:p>
                      <w:p w:rsidR="00F24ECA" w:rsidRPr="0013795E" w:rsidRDefault="00F24ECA" w:rsidP="00F041BF">
                        <w:pPr>
                          <w:jc w:val="both"/>
                          <w:rPr>
                            <w:b/>
                          </w:rPr>
                        </w:pPr>
                      </w:p>
                      <w:p w:rsidR="00F24ECA" w:rsidRPr="0013795E" w:rsidRDefault="00F24ECA" w:rsidP="00F041BF">
                        <w:pPr>
                          <w:jc w:val="both"/>
                          <w:rPr>
                            <w:b/>
                          </w:rPr>
                        </w:pPr>
                        <w:r w:rsidRPr="0013795E">
                          <w:rPr>
                            <w:b/>
                          </w:rPr>
                          <w:t xml:space="preserve">    </w:t>
                        </w:r>
                      </w:p>
                    </w:tc>
                    <w:tc>
                      <w:tcPr>
                        <w:tcW w:w="4559" w:type="dxa"/>
                        <w:vAlign w:val="center"/>
                      </w:tcPr>
                      <w:p w:rsidR="00F24ECA" w:rsidRPr="0013795E" w:rsidRDefault="00F24ECA" w:rsidP="00F041BF">
                        <w:pPr>
                          <w:jc w:val="both"/>
                          <w:rPr>
                            <w:b/>
                          </w:rPr>
                        </w:pPr>
                      </w:p>
                      <w:p w:rsidR="00F24ECA" w:rsidRPr="0013795E" w:rsidRDefault="00F24ECA" w:rsidP="00F041BF">
                        <w:pPr>
                          <w:jc w:val="both"/>
                          <w:rPr>
                            <w:b/>
                          </w:rPr>
                        </w:pPr>
                      </w:p>
                      <w:p w:rsidR="00F24ECA" w:rsidRPr="0013795E" w:rsidRDefault="00F24ECA" w:rsidP="00F041BF">
                        <w:pPr>
                          <w:jc w:val="both"/>
                          <w:rPr>
                            <w:b/>
                          </w:rPr>
                        </w:pPr>
                        <w:r w:rsidRPr="0013795E">
                          <w:rPr>
                            <w:b/>
                          </w:rPr>
                          <w:t xml:space="preserve">  </w:t>
                        </w:r>
                      </w:p>
                    </w:tc>
                  </w:tr>
                </w:tbl>
                <w:p w:rsidR="00F24ECA" w:rsidRPr="00E91463" w:rsidRDefault="00F24ECA" w:rsidP="00F94BAD"/>
                <w:p w:rsidR="00F24ECA" w:rsidRPr="00E91463" w:rsidRDefault="00F24ECA" w:rsidP="00F94BAD"/>
              </w:tc>
            </w:tr>
            <w:tr w:rsidR="00F24ECA" w:rsidRPr="00E91463" w:rsidTr="003353C8">
              <w:trPr>
                <w:trHeight w:val="357"/>
              </w:trPr>
              <w:tc>
                <w:tcPr>
                  <w:tcW w:w="5179" w:type="dxa"/>
                </w:tcPr>
                <w:p w:rsidR="00F24ECA" w:rsidRPr="00E91463" w:rsidRDefault="00F24ECA" w:rsidP="00F041BF">
                  <w:pPr>
                    <w:jc w:val="center"/>
                  </w:pPr>
                </w:p>
              </w:tc>
              <w:tc>
                <w:tcPr>
                  <w:tcW w:w="4568" w:type="dxa"/>
                </w:tcPr>
                <w:p w:rsidR="00F24ECA" w:rsidRDefault="00F24ECA" w:rsidP="00F041BF">
                  <w:pPr>
                    <w:jc w:val="center"/>
                  </w:pPr>
                </w:p>
                <w:p w:rsidR="00F24ECA" w:rsidRDefault="00F24ECA" w:rsidP="00F041BF">
                  <w:pPr>
                    <w:jc w:val="center"/>
                  </w:pPr>
                </w:p>
                <w:p w:rsidR="00F24ECA" w:rsidRDefault="00F24ECA" w:rsidP="00F041BF">
                  <w:pPr>
                    <w:jc w:val="center"/>
                  </w:pPr>
                </w:p>
                <w:p w:rsidR="00F24ECA" w:rsidRDefault="00F24ECA" w:rsidP="00F041BF">
                  <w:pPr>
                    <w:jc w:val="center"/>
                  </w:pPr>
                </w:p>
                <w:p w:rsidR="00F24ECA" w:rsidRDefault="00F24ECA" w:rsidP="00F041BF">
                  <w:pPr>
                    <w:jc w:val="center"/>
                  </w:pPr>
                </w:p>
                <w:p w:rsidR="00F24ECA" w:rsidRDefault="00F24ECA" w:rsidP="00F041BF">
                  <w:pPr>
                    <w:jc w:val="center"/>
                  </w:pPr>
                </w:p>
                <w:p w:rsidR="00F24ECA" w:rsidRPr="00E91463" w:rsidRDefault="00F24ECA" w:rsidP="00F041BF">
                  <w:pPr>
                    <w:jc w:val="center"/>
                  </w:pPr>
                </w:p>
              </w:tc>
            </w:tr>
            <w:tr w:rsidR="00F24ECA"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24ECA" w:rsidRPr="00E91463" w:rsidRDefault="00F24ECA"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F24ECA" w:rsidRPr="004B16DD" w:rsidRDefault="00F24ECA" w:rsidP="009613A9">
                  <w:pPr>
                    <w:jc w:val="right"/>
                    <w:rPr>
                      <w:noProof w:val="0"/>
                      <w:lang w:val="it-IT"/>
                    </w:rPr>
                  </w:pPr>
                  <w:r w:rsidRPr="00A30B00">
                    <w:rPr>
                      <w:noProof w:val="0"/>
                      <w:lang w:val="it-IT"/>
                    </w:rPr>
                    <w:t>Anexa nr.</w:t>
                  </w:r>
                  <w:r>
                    <w:rPr>
                      <w:noProof w:val="0"/>
                      <w:lang w:val="it-IT"/>
                    </w:rPr>
                    <w:t xml:space="preserve"> 26</w:t>
                  </w:r>
                </w:p>
                <w:p w:rsidR="00F24ECA" w:rsidRPr="00D22624" w:rsidRDefault="00F24ECA" w:rsidP="009613A9">
                  <w:pPr>
                    <w:jc w:val="right"/>
                    <w:rPr>
                      <w:noProof w:val="0"/>
                      <w:lang w:val="it-IT"/>
                    </w:rPr>
                  </w:pPr>
                  <w:r w:rsidRPr="0003591A">
                    <w:rPr>
                      <w:noProof w:val="0"/>
                      <w:lang w:val="it-IT"/>
                    </w:rPr>
                    <w:t xml:space="preserve">la </w:t>
                  </w:r>
                  <w:r>
                    <w:rPr>
                      <w:noProof w:val="0"/>
                      <w:lang w:val="it-IT"/>
                    </w:rPr>
                    <w:t>Documentația standard nr._____</w:t>
                  </w:r>
                </w:p>
                <w:p w:rsidR="00F24ECA" w:rsidRPr="004268D8" w:rsidRDefault="00F24ECA" w:rsidP="009613A9">
                  <w:pPr>
                    <w:jc w:val="right"/>
                    <w:rPr>
                      <w:noProof w:val="0"/>
                      <w:lang w:val="pt-BR"/>
                    </w:rPr>
                  </w:pPr>
                  <w:r w:rsidRPr="004268D8">
                    <w:rPr>
                      <w:noProof w:val="0"/>
                      <w:lang w:val="pt-BR"/>
                    </w:rPr>
                    <w:t>din “____” ________ 20___</w:t>
                  </w:r>
                </w:p>
                <w:p w:rsidR="00F24ECA" w:rsidRPr="00E91463" w:rsidRDefault="00F24ECA" w:rsidP="00F041BF">
                  <w:pPr>
                    <w:jc w:val="center"/>
                  </w:pPr>
                </w:p>
              </w:tc>
            </w:tr>
          </w:tbl>
          <w:p w:rsidR="00F24ECA" w:rsidRPr="00F041BF" w:rsidRDefault="00F24ECA" w:rsidP="00DC35AC">
            <w:pPr>
              <w:autoSpaceDE w:val="0"/>
              <w:autoSpaceDN w:val="0"/>
              <w:adjustRightInd w:val="0"/>
              <w:ind w:right="23"/>
              <w:jc w:val="center"/>
              <w:rPr>
                <w:b/>
                <w:bCs/>
              </w:rPr>
            </w:pPr>
            <w:bookmarkStart w:id="119" w:name="_Hlk77771474"/>
            <w:r w:rsidRPr="00F041BF">
              <w:rPr>
                <w:b/>
                <w:bCs/>
              </w:rPr>
              <w:t>ACORD-CADRU</w:t>
            </w:r>
          </w:p>
          <w:bookmarkEnd w:id="119"/>
          <w:p w:rsidR="00F24ECA" w:rsidRPr="00E91463" w:rsidRDefault="00F24ECA" w:rsidP="007D2982">
            <w:pPr>
              <w:autoSpaceDE w:val="0"/>
              <w:autoSpaceDN w:val="0"/>
              <w:adjustRightInd w:val="0"/>
              <w:ind w:right="23"/>
              <w:jc w:val="center"/>
            </w:pPr>
            <w:r w:rsidRPr="00E91463">
              <w:t>nr. ________ data ___________</w:t>
            </w:r>
          </w:p>
          <w:p w:rsidR="00F24ECA" w:rsidRPr="00E91463" w:rsidRDefault="00F24ECA" w:rsidP="007D2982">
            <w:pPr>
              <w:autoSpaceDE w:val="0"/>
              <w:autoSpaceDN w:val="0"/>
              <w:adjustRightInd w:val="0"/>
              <w:ind w:right="23"/>
              <w:jc w:val="center"/>
            </w:pPr>
          </w:p>
          <w:p w:rsidR="00F24ECA" w:rsidRPr="00F041BF" w:rsidRDefault="00F24ECA" w:rsidP="007D2982">
            <w:pPr>
              <w:autoSpaceDE w:val="0"/>
              <w:autoSpaceDN w:val="0"/>
              <w:adjustRightInd w:val="0"/>
              <w:ind w:left="720" w:right="-540"/>
              <w:jc w:val="both"/>
              <w:rPr>
                <w:b/>
                <w:bCs/>
              </w:rPr>
            </w:pPr>
            <w:r w:rsidRPr="00F041BF">
              <w:rPr>
                <w:b/>
                <w:bCs/>
              </w:rPr>
              <w:t>1. Părţile acordului-cadru</w:t>
            </w:r>
          </w:p>
          <w:p w:rsidR="00F24ECA" w:rsidRPr="00E91463" w:rsidRDefault="00F24ECA" w:rsidP="007D2982">
            <w:pPr>
              <w:autoSpaceDE w:val="0"/>
              <w:autoSpaceDN w:val="0"/>
              <w:adjustRightInd w:val="0"/>
              <w:ind w:left="1140" w:right="-540"/>
              <w:jc w:val="both"/>
            </w:pPr>
          </w:p>
          <w:p w:rsidR="00F24ECA" w:rsidRPr="00E91463" w:rsidRDefault="00F24ECA" w:rsidP="00357B7D">
            <w:pPr>
              <w:jc w:val="both"/>
            </w:pPr>
            <w:r w:rsidRPr="00E91463">
              <w:tab/>
              <w:t>În temeiul Legii nr.</w:t>
            </w:r>
            <w:r>
              <w:t xml:space="preserve"> </w:t>
            </w:r>
            <w:r w:rsidRPr="00E91463">
              <w:t>131/2015 privind achizițiile publice, cu modificările ulterioare, s-a încheiat prezentul acord-cadru,</w:t>
            </w:r>
          </w:p>
          <w:p w:rsidR="00F24ECA" w:rsidRPr="00E91463" w:rsidRDefault="00F24ECA" w:rsidP="007D2982">
            <w:pPr>
              <w:autoSpaceDE w:val="0"/>
              <w:autoSpaceDN w:val="0"/>
              <w:adjustRightInd w:val="0"/>
              <w:jc w:val="both"/>
            </w:pPr>
          </w:p>
          <w:p w:rsidR="00F24ECA" w:rsidRPr="00E91463" w:rsidRDefault="00F24ECA" w:rsidP="007D2982">
            <w:pPr>
              <w:autoSpaceDE w:val="0"/>
              <w:autoSpaceDN w:val="0"/>
              <w:adjustRightInd w:val="0"/>
              <w:jc w:val="both"/>
            </w:pPr>
            <w:r w:rsidRPr="00E91463">
              <w:t xml:space="preserve">    între</w:t>
            </w:r>
          </w:p>
          <w:p w:rsidR="00F24ECA" w:rsidRPr="00E91463" w:rsidRDefault="00F24ECA" w:rsidP="007D2982">
            <w:pPr>
              <w:autoSpaceDE w:val="0"/>
              <w:autoSpaceDN w:val="0"/>
              <w:adjustRightInd w:val="0"/>
              <w:jc w:val="both"/>
            </w:pPr>
          </w:p>
          <w:p w:rsidR="00F24ECA" w:rsidRPr="00E91463" w:rsidRDefault="00F24ECA"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F24ECA" w:rsidRPr="00E91463" w:rsidRDefault="00F24ECA"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F24ECA" w:rsidRPr="00E91463" w:rsidRDefault="00F24ECA" w:rsidP="007D2982">
            <w:pPr>
              <w:autoSpaceDE w:val="0"/>
              <w:autoSpaceDN w:val="0"/>
              <w:adjustRightInd w:val="0"/>
              <w:jc w:val="both"/>
            </w:pPr>
          </w:p>
          <w:p w:rsidR="00F24ECA" w:rsidRPr="00F041BF" w:rsidRDefault="00F24ECA" w:rsidP="002217B0">
            <w:pPr>
              <w:autoSpaceDE w:val="0"/>
              <w:autoSpaceDN w:val="0"/>
              <w:adjustRightInd w:val="0"/>
              <w:ind w:left="710"/>
              <w:jc w:val="both"/>
              <w:rPr>
                <w:b/>
                <w:bCs/>
              </w:rPr>
            </w:pPr>
            <w:r w:rsidRPr="00F041BF">
              <w:rPr>
                <w:b/>
                <w:bCs/>
              </w:rPr>
              <w:t>2. Scopul acordului-cadru</w:t>
            </w:r>
          </w:p>
          <w:p w:rsidR="00F24ECA" w:rsidRPr="00E91463" w:rsidRDefault="00F24ECA" w:rsidP="007D2982">
            <w:pPr>
              <w:autoSpaceDE w:val="0"/>
              <w:autoSpaceDN w:val="0"/>
              <w:adjustRightInd w:val="0"/>
              <w:jc w:val="both"/>
            </w:pPr>
          </w:p>
          <w:p w:rsidR="00F24ECA" w:rsidRPr="00E91463" w:rsidRDefault="00F24ECA"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F24ECA" w:rsidRPr="00E91463" w:rsidRDefault="00F24ECA" w:rsidP="007D2982">
            <w:pPr>
              <w:autoSpaceDE w:val="0"/>
              <w:autoSpaceDN w:val="0"/>
              <w:adjustRightInd w:val="0"/>
              <w:jc w:val="both"/>
            </w:pPr>
          </w:p>
          <w:p w:rsidR="00F24ECA" w:rsidRPr="00E91463" w:rsidRDefault="00F24ECA"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F24ECA" w:rsidRPr="00E91463" w:rsidRDefault="00F24ECA" w:rsidP="007D2982">
            <w:pPr>
              <w:autoSpaceDE w:val="0"/>
              <w:autoSpaceDN w:val="0"/>
              <w:adjustRightInd w:val="0"/>
              <w:jc w:val="both"/>
            </w:pPr>
          </w:p>
          <w:p w:rsidR="00F24ECA" w:rsidRPr="00F041BF" w:rsidRDefault="00F24ECA" w:rsidP="007E0CEB">
            <w:pPr>
              <w:autoSpaceDE w:val="0"/>
              <w:autoSpaceDN w:val="0"/>
              <w:adjustRightInd w:val="0"/>
              <w:ind w:left="710"/>
              <w:jc w:val="both"/>
              <w:rPr>
                <w:b/>
                <w:bCs/>
              </w:rPr>
            </w:pPr>
            <w:r w:rsidRPr="00F041BF">
              <w:rPr>
                <w:b/>
                <w:bCs/>
              </w:rPr>
              <w:t>3. Durata acordului-cadru</w:t>
            </w:r>
          </w:p>
          <w:p w:rsidR="00F24ECA" w:rsidRPr="00E91463" w:rsidRDefault="00F24ECA" w:rsidP="007D2982">
            <w:pPr>
              <w:autoSpaceDE w:val="0"/>
              <w:autoSpaceDN w:val="0"/>
              <w:adjustRightInd w:val="0"/>
              <w:jc w:val="both"/>
            </w:pPr>
          </w:p>
          <w:p w:rsidR="00F24ECA" w:rsidRPr="00E91463" w:rsidRDefault="00F24ECA" w:rsidP="007D2982">
            <w:pPr>
              <w:autoSpaceDE w:val="0"/>
              <w:autoSpaceDN w:val="0"/>
              <w:adjustRightInd w:val="0"/>
              <w:jc w:val="both"/>
            </w:pPr>
            <w:r w:rsidRPr="00E91463">
              <w:t>3.1  Durata prezentului acord-cadru este de ....... ani şi ……………. de luni, începînd de la data semnării.</w:t>
            </w:r>
          </w:p>
          <w:p w:rsidR="00F24ECA" w:rsidRPr="00E91463" w:rsidRDefault="00F24ECA" w:rsidP="007D2982">
            <w:pPr>
              <w:autoSpaceDE w:val="0"/>
              <w:autoSpaceDN w:val="0"/>
              <w:adjustRightInd w:val="0"/>
              <w:jc w:val="both"/>
            </w:pPr>
          </w:p>
          <w:p w:rsidR="00F24ECA" w:rsidRPr="00F041BF" w:rsidRDefault="00F24ECA" w:rsidP="002217B0">
            <w:pPr>
              <w:autoSpaceDE w:val="0"/>
              <w:autoSpaceDN w:val="0"/>
              <w:adjustRightInd w:val="0"/>
              <w:ind w:left="568"/>
              <w:jc w:val="both"/>
              <w:rPr>
                <w:b/>
                <w:bCs/>
              </w:rPr>
            </w:pPr>
            <w:r w:rsidRPr="00F041BF">
              <w:rPr>
                <w:b/>
                <w:bCs/>
              </w:rPr>
              <w:t>4.  Obligaţiile promitentului – furnizor/prestator</w:t>
            </w:r>
          </w:p>
          <w:p w:rsidR="00F24ECA" w:rsidRPr="00E91463" w:rsidRDefault="00F24ECA" w:rsidP="007D2982">
            <w:pPr>
              <w:autoSpaceDE w:val="0"/>
              <w:autoSpaceDN w:val="0"/>
              <w:adjustRightInd w:val="0"/>
              <w:jc w:val="both"/>
              <w:rPr>
                <w:i/>
                <w:iCs/>
              </w:rPr>
            </w:pPr>
          </w:p>
          <w:p w:rsidR="00F24ECA" w:rsidRPr="00E91463" w:rsidRDefault="00F24ECA"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F24ECA" w:rsidRPr="00E91463" w:rsidRDefault="00F24ECA" w:rsidP="004A4AF2">
            <w:pPr>
              <w:jc w:val="both"/>
            </w:pPr>
            <w:r w:rsidRPr="00E91463">
              <w:t xml:space="preserve">4.2 Promitenții </w:t>
            </w:r>
            <w:r>
              <w:t>furnizori</w:t>
            </w:r>
            <w:r w:rsidRPr="00E91463">
              <w:t>/prestatori se obligă să nu transfere, nici total și nici parţial, obligaţiile asumate prin prezentul acord-cadru.</w:t>
            </w:r>
          </w:p>
          <w:p w:rsidR="00F24ECA" w:rsidRPr="00E91463" w:rsidRDefault="00F24ECA" w:rsidP="007D2982">
            <w:pPr>
              <w:autoSpaceDE w:val="0"/>
              <w:autoSpaceDN w:val="0"/>
              <w:adjustRightInd w:val="0"/>
              <w:jc w:val="both"/>
              <w:rPr>
                <w:i/>
                <w:iCs/>
              </w:rPr>
            </w:pPr>
          </w:p>
          <w:p w:rsidR="00F24ECA" w:rsidRPr="00F041BF" w:rsidRDefault="00F24ECA" w:rsidP="007E0CEB">
            <w:pPr>
              <w:autoSpaceDE w:val="0"/>
              <w:autoSpaceDN w:val="0"/>
              <w:adjustRightInd w:val="0"/>
              <w:ind w:left="568"/>
              <w:jc w:val="both"/>
              <w:rPr>
                <w:b/>
                <w:bCs/>
              </w:rPr>
            </w:pPr>
            <w:r w:rsidRPr="00F041BF">
              <w:rPr>
                <w:b/>
                <w:bCs/>
              </w:rPr>
              <w:t>5. Obligaţiile promitentului-achizitor</w:t>
            </w:r>
          </w:p>
          <w:p w:rsidR="00F24ECA" w:rsidRPr="00E91463" w:rsidRDefault="00F24ECA" w:rsidP="007D2982">
            <w:pPr>
              <w:autoSpaceDE w:val="0"/>
              <w:autoSpaceDN w:val="0"/>
              <w:adjustRightInd w:val="0"/>
              <w:jc w:val="both"/>
            </w:pPr>
          </w:p>
          <w:p w:rsidR="00F24ECA" w:rsidRPr="00E91463" w:rsidRDefault="00F24ECA" w:rsidP="00634DB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F24ECA" w:rsidRPr="00E91463" w:rsidRDefault="00F24ECA" w:rsidP="00F041BF">
            <w:pPr>
              <w:jc w:val="both"/>
            </w:pPr>
          </w:p>
          <w:p w:rsidR="00F24ECA" w:rsidRPr="00240DAC" w:rsidRDefault="00F24ECA" w:rsidP="00240DAC">
            <w:pPr>
              <w:ind w:left="426"/>
              <w:rPr>
                <w:b/>
                <w:bCs/>
              </w:rPr>
            </w:pPr>
            <w:r>
              <w:rPr>
                <w:b/>
                <w:bCs/>
              </w:rPr>
              <w:t xml:space="preserve"> 6. </w:t>
            </w:r>
            <w:r w:rsidRPr="00240DAC">
              <w:rPr>
                <w:b/>
                <w:bCs/>
              </w:rPr>
              <w:t>Rezoluțiune unilaterală</w:t>
            </w:r>
          </w:p>
          <w:p w:rsidR="00F24ECA" w:rsidRPr="00E91463" w:rsidRDefault="00F24ECA" w:rsidP="007D2982">
            <w:pPr>
              <w:ind w:left="660"/>
              <w:jc w:val="both"/>
            </w:pPr>
          </w:p>
          <w:p w:rsidR="00F24ECA" w:rsidRPr="00E91463" w:rsidRDefault="00F24ECA"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F24ECA" w:rsidRPr="00E91463" w:rsidRDefault="00F24ECA"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F24ECA" w:rsidRPr="00E91463" w:rsidRDefault="00F24ECA" w:rsidP="007D2982">
            <w:pPr>
              <w:autoSpaceDE w:val="0"/>
              <w:autoSpaceDN w:val="0"/>
              <w:adjustRightInd w:val="0"/>
              <w:ind w:firstLine="720"/>
              <w:jc w:val="both"/>
            </w:pPr>
          </w:p>
          <w:p w:rsidR="00F24ECA" w:rsidRPr="00E56B67" w:rsidRDefault="00F24ECA"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Cs w:val="24"/>
                <w:lang w:eastAsia="en-US"/>
              </w:rPr>
            </w:pPr>
            <w:r w:rsidRPr="00E56B67">
              <w:rPr>
                <w:b/>
                <w:bCs/>
                <w:szCs w:val="24"/>
                <w:lang w:eastAsia="en-US"/>
              </w:rPr>
              <w:t>Documentele acordului cadru:</w:t>
            </w:r>
          </w:p>
          <w:p w:rsidR="00F24ECA" w:rsidRPr="00E91463" w:rsidRDefault="00F24ECA" w:rsidP="007D2982">
            <w:pPr>
              <w:autoSpaceDE w:val="0"/>
              <w:autoSpaceDN w:val="0"/>
              <w:adjustRightInd w:val="0"/>
              <w:ind w:left="660"/>
              <w:jc w:val="both"/>
            </w:pPr>
          </w:p>
          <w:p w:rsidR="00F24ECA" w:rsidRPr="00E91463" w:rsidRDefault="00F24ECA" w:rsidP="007D2982">
            <w:pPr>
              <w:autoSpaceDE w:val="0"/>
              <w:autoSpaceDN w:val="0"/>
              <w:adjustRightInd w:val="0"/>
              <w:jc w:val="both"/>
              <w:rPr>
                <w:iCs/>
              </w:rPr>
            </w:pPr>
            <w:r w:rsidRPr="00E91463">
              <w:rPr>
                <w:iCs/>
              </w:rPr>
              <w:t>a) propunerea tehnică;</w:t>
            </w:r>
          </w:p>
          <w:p w:rsidR="00F24ECA" w:rsidRPr="00E91463" w:rsidRDefault="00F24ECA" w:rsidP="0063773E">
            <w:pPr>
              <w:jc w:val="both"/>
            </w:pPr>
            <w:r w:rsidRPr="00E91463">
              <w:t>b) propunerea financiară;</w:t>
            </w:r>
          </w:p>
          <w:p w:rsidR="00F24ECA" w:rsidRPr="00E91463" w:rsidRDefault="00F24ECA" w:rsidP="0063773E">
            <w:pPr>
              <w:jc w:val="both"/>
            </w:pPr>
            <w:r w:rsidRPr="00E91463">
              <w:t>c) caietul de sarcini</w:t>
            </w:r>
            <w:r>
              <w:t xml:space="preserve">, </w:t>
            </w:r>
            <w:r w:rsidRPr="00DB6666">
              <w:t>după caz</w:t>
            </w:r>
            <w:r w:rsidRPr="00E91463">
              <w:t>;</w:t>
            </w:r>
          </w:p>
          <w:p w:rsidR="00F24ECA" w:rsidRPr="00E91463" w:rsidRDefault="00F24ECA" w:rsidP="0063773E">
            <w:pPr>
              <w:autoSpaceDE w:val="0"/>
              <w:autoSpaceDN w:val="0"/>
              <w:adjustRightInd w:val="0"/>
              <w:jc w:val="both"/>
            </w:pPr>
            <w:r w:rsidRPr="00E91463">
              <w:t>d) alte anexe, după caz.</w:t>
            </w:r>
          </w:p>
          <w:p w:rsidR="00F24ECA" w:rsidRPr="00E91463" w:rsidRDefault="00F24ECA" w:rsidP="007D2982">
            <w:pPr>
              <w:autoSpaceDE w:val="0"/>
              <w:autoSpaceDN w:val="0"/>
              <w:adjustRightInd w:val="0"/>
              <w:jc w:val="both"/>
            </w:pPr>
          </w:p>
          <w:p w:rsidR="00F24ECA" w:rsidRDefault="00F24ECA" w:rsidP="007E0CEB">
            <w:pPr>
              <w:ind w:left="426"/>
              <w:rPr>
                <w:b/>
                <w:bCs/>
              </w:rPr>
            </w:pPr>
            <w:r w:rsidRPr="00F041BF">
              <w:rPr>
                <w:b/>
                <w:bCs/>
              </w:rPr>
              <w:t xml:space="preserve">8. Încetarea acordului </w:t>
            </w:r>
            <w:r>
              <w:rPr>
                <w:b/>
                <w:bCs/>
              </w:rPr>
              <w:t xml:space="preserve">- </w:t>
            </w:r>
            <w:r w:rsidRPr="00F041BF">
              <w:rPr>
                <w:b/>
                <w:bCs/>
              </w:rPr>
              <w:t>cadru</w:t>
            </w:r>
          </w:p>
          <w:p w:rsidR="00F24ECA" w:rsidRPr="00F041BF" w:rsidRDefault="00F24ECA" w:rsidP="007D2982">
            <w:pPr>
              <w:autoSpaceDE w:val="0"/>
              <w:autoSpaceDN w:val="0"/>
              <w:adjustRightInd w:val="0"/>
              <w:jc w:val="both"/>
              <w:rPr>
                <w:b/>
                <w:bCs/>
              </w:rPr>
            </w:pPr>
          </w:p>
          <w:p w:rsidR="00F24ECA" w:rsidRPr="00E91463" w:rsidRDefault="00F24ECA" w:rsidP="0063773E">
            <w:pPr>
              <w:jc w:val="both"/>
            </w:pPr>
            <w:r w:rsidRPr="00E91463">
              <w:t>8.1 - (1) Prezentul acord</w:t>
            </w:r>
            <w:r>
              <w:t xml:space="preserve"> -</w:t>
            </w:r>
            <w:r w:rsidRPr="00E91463">
              <w:t xml:space="preserve"> cadru încetează de drept:</w:t>
            </w:r>
          </w:p>
          <w:p w:rsidR="00F24ECA" w:rsidRPr="00E91463" w:rsidRDefault="00F24ECA" w:rsidP="0063773E">
            <w:pPr>
              <w:jc w:val="both"/>
            </w:pPr>
            <w:r w:rsidRPr="00E91463">
              <w:t>- prin ajungerea la termen;</w:t>
            </w:r>
          </w:p>
          <w:p w:rsidR="00F24ECA" w:rsidRPr="00E91463" w:rsidRDefault="00F24ECA" w:rsidP="0063773E">
            <w:pPr>
              <w:jc w:val="both"/>
            </w:pPr>
            <w:r w:rsidRPr="00E91463">
              <w:t xml:space="preserve">          (2)Acordul </w:t>
            </w:r>
            <w:r>
              <w:t xml:space="preserve">- </w:t>
            </w:r>
            <w:r w:rsidRPr="00E91463">
              <w:t>cadru poate înceta şi în următoarele cazuri:</w:t>
            </w:r>
          </w:p>
          <w:p w:rsidR="00F24ECA" w:rsidRPr="00E91463" w:rsidRDefault="00F24ECA" w:rsidP="0063773E">
            <w:pPr>
              <w:jc w:val="both"/>
            </w:pPr>
            <w:r w:rsidRPr="00E91463">
              <w:t>- prin acordul de voinţă al părţilor ;</w:t>
            </w:r>
          </w:p>
          <w:p w:rsidR="00F24ECA" w:rsidRPr="00E91463" w:rsidRDefault="00F24ECA" w:rsidP="0063773E">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F24ECA" w:rsidRPr="00E91463" w:rsidRDefault="00F24ECA" w:rsidP="007D2982">
            <w:pPr>
              <w:autoSpaceDE w:val="0"/>
              <w:autoSpaceDN w:val="0"/>
              <w:adjustRightInd w:val="0"/>
              <w:jc w:val="both"/>
            </w:pPr>
          </w:p>
          <w:p w:rsidR="00F24ECA" w:rsidRPr="00E91463" w:rsidRDefault="00F24ECA" w:rsidP="00196AB4">
            <w:pPr>
              <w:jc w:val="both"/>
            </w:pPr>
            <w:r w:rsidRPr="00E91463">
              <w:t>CLAUZE APLICABILE CONTRACTELOR SUBSECVENTE</w:t>
            </w:r>
          </w:p>
          <w:p w:rsidR="00F24ECA" w:rsidRPr="00E91463" w:rsidRDefault="00F24ECA" w:rsidP="00196AB4">
            <w:pPr>
              <w:jc w:val="both"/>
            </w:pPr>
          </w:p>
          <w:p w:rsidR="00F24ECA" w:rsidRDefault="00F24ECA" w:rsidP="002217B0">
            <w:pPr>
              <w:ind w:left="710"/>
              <w:jc w:val="both"/>
              <w:rPr>
                <w:b/>
                <w:bCs/>
              </w:rPr>
            </w:pPr>
            <w:r w:rsidRPr="00240DAC">
              <w:rPr>
                <w:b/>
                <w:bCs/>
              </w:rPr>
              <w:t xml:space="preserve">9. Executarea contractelor subsecvente </w:t>
            </w:r>
          </w:p>
          <w:p w:rsidR="00F24ECA" w:rsidRPr="00240DAC" w:rsidRDefault="00F24ECA" w:rsidP="002217B0">
            <w:pPr>
              <w:ind w:left="710"/>
              <w:jc w:val="both"/>
              <w:rPr>
                <w:b/>
                <w:bCs/>
              </w:rPr>
            </w:pPr>
          </w:p>
          <w:p w:rsidR="00F24ECA" w:rsidRPr="00E91463" w:rsidRDefault="00F24ECA" w:rsidP="00CD31E8">
            <w:pPr>
              <w:jc w:val="both"/>
            </w:pPr>
            <w:r w:rsidRPr="00E91463">
              <w:t>9.1 Executarea contractelor subsecvente va începe din momentul încheierii acestora.</w:t>
            </w:r>
          </w:p>
          <w:p w:rsidR="00F24ECA" w:rsidRPr="00E91463" w:rsidRDefault="00F24ECA"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F24ECA" w:rsidRPr="00E91463" w:rsidRDefault="00F24ECA" w:rsidP="00CD31E8">
            <w:pPr>
              <w:jc w:val="both"/>
            </w:pPr>
          </w:p>
          <w:p w:rsidR="00F24ECA" w:rsidRPr="00240DAC" w:rsidRDefault="00F24ECA" w:rsidP="002217B0">
            <w:pPr>
              <w:ind w:left="710"/>
              <w:jc w:val="both"/>
              <w:rPr>
                <w:b/>
                <w:bCs/>
              </w:rPr>
            </w:pPr>
            <w:r w:rsidRPr="00240DAC">
              <w:rPr>
                <w:b/>
                <w:bCs/>
              </w:rPr>
              <w:t xml:space="preserve">10. Obligaţiile principale ale furnizorului/prestatorului după încheierea contractului subsecvent </w:t>
            </w:r>
          </w:p>
          <w:p w:rsidR="00F24ECA" w:rsidRPr="00E91463" w:rsidRDefault="00F24ECA"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F24ECA" w:rsidRPr="00E91463" w:rsidRDefault="00F24ECA" w:rsidP="00CD31E8">
            <w:pPr>
              <w:jc w:val="both"/>
            </w:pPr>
          </w:p>
          <w:p w:rsidR="00F24ECA" w:rsidRDefault="00F24ECA" w:rsidP="002217B0">
            <w:pPr>
              <w:ind w:left="710"/>
              <w:jc w:val="both"/>
              <w:rPr>
                <w:b/>
                <w:bCs/>
              </w:rPr>
            </w:pPr>
            <w:r w:rsidRPr="00240DAC">
              <w:rPr>
                <w:b/>
                <w:bCs/>
              </w:rPr>
              <w:t>11. Litigii</w:t>
            </w:r>
          </w:p>
          <w:p w:rsidR="00F24ECA" w:rsidRPr="00240DAC" w:rsidRDefault="00F24ECA" w:rsidP="002217B0">
            <w:pPr>
              <w:ind w:left="710"/>
              <w:jc w:val="both"/>
              <w:rPr>
                <w:b/>
                <w:bCs/>
              </w:rPr>
            </w:pPr>
          </w:p>
          <w:p w:rsidR="00F24ECA" w:rsidRPr="00E91463" w:rsidRDefault="00F24ECA" w:rsidP="00CD31E8">
            <w:pPr>
              <w:jc w:val="both"/>
            </w:pPr>
            <w:r w:rsidRPr="00E91463">
              <w:t>11.1 Litigiile ce pot apărea ca urmare a aplicării şi interpretării prevederilor prezentului acord - cadru se vor soluţiona pe cale amiabilă.</w:t>
            </w:r>
          </w:p>
          <w:p w:rsidR="00F24ECA" w:rsidRPr="00E91463" w:rsidRDefault="00F24ECA"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F24ECA" w:rsidRPr="00E91463" w:rsidRDefault="00F24ECA" w:rsidP="00CD31E8">
            <w:pPr>
              <w:jc w:val="both"/>
            </w:pPr>
            <w:r w:rsidRPr="00E91463">
              <w:t>Părţile au încheiat astăzi, ________20__, prezentul acord-cadru, în ___ exemplare toate având ace</w:t>
            </w:r>
            <w:r>
              <w:t>e</w:t>
            </w:r>
            <w:r w:rsidRPr="00E91463">
              <w:t>aşi putere juridică.</w:t>
            </w:r>
          </w:p>
          <w:p w:rsidR="00F24ECA" w:rsidRPr="00E91463" w:rsidRDefault="00F24ECA"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rsidR="00F24ECA" w:rsidRPr="00E91463" w:rsidRDefault="00F24ECA" w:rsidP="00CD31E8">
            <w:pPr>
              <w:jc w:val="both"/>
            </w:pPr>
          </w:p>
          <w:p w:rsidR="00F24ECA" w:rsidRDefault="00F24ECA" w:rsidP="00CD31E8">
            <w:pPr>
              <w:jc w:val="both"/>
            </w:pPr>
          </w:p>
          <w:p w:rsidR="00F24ECA" w:rsidRDefault="00F24ECA" w:rsidP="00CD31E8">
            <w:pPr>
              <w:jc w:val="both"/>
            </w:pPr>
          </w:p>
          <w:p w:rsidR="00F24ECA" w:rsidRDefault="00F24ECA" w:rsidP="00CD31E8">
            <w:pPr>
              <w:jc w:val="both"/>
            </w:pPr>
          </w:p>
          <w:p w:rsidR="00F24ECA" w:rsidRDefault="00F24ECA" w:rsidP="00CD31E8">
            <w:pPr>
              <w:jc w:val="both"/>
            </w:pPr>
          </w:p>
          <w:p w:rsidR="00F24ECA" w:rsidRDefault="00F24ECA" w:rsidP="00CD31E8">
            <w:pPr>
              <w:jc w:val="both"/>
            </w:pPr>
          </w:p>
          <w:p w:rsidR="00F24ECA" w:rsidRDefault="00F24ECA" w:rsidP="00CD31E8">
            <w:pPr>
              <w:jc w:val="both"/>
            </w:pPr>
          </w:p>
          <w:p w:rsidR="00F24ECA" w:rsidRDefault="00F24ECA" w:rsidP="00CD31E8">
            <w:pPr>
              <w:jc w:val="both"/>
            </w:pPr>
          </w:p>
          <w:p w:rsidR="00F24ECA" w:rsidRPr="00E91463" w:rsidRDefault="00F24ECA" w:rsidP="00CD31E8">
            <w:pPr>
              <w:jc w:val="both"/>
            </w:pPr>
            <w:r w:rsidRPr="00E91463">
              <w:t>Promitent-achizitor,                                              Promitent-</w:t>
            </w:r>
            <w:r>
              <w:t>furnizor</w:t>
            </w:r>
            <w:r w:rsidRPr="00E91463">
              <w:t>/prestator,</w:t>
            </w:r>
          </w:p>
          <w:p w:rsidR="00F24ECA" w:rsidRPr="00E91463" w:rsidRDefault="00F24ECA" w:rsidP="00CD31E8">
            <w:pPr>
              <w:jc w:val="both"/>
            </w:pPr>
            <w:r w:rsidRPr="00E91463">
              <w:t xml:space="preserve">              ...........................                                                     ..........................</w:t>
            </w:r>
          </w:p>
          <w:p w:rsidR="00F24ECA" w:rsidRPr="00E91463" w:rsidRDefault="00F24ECA" w:rsidP="00CD31E8">
            <w:pPr>
              <w:jc w:val="both"/>
            </w:pPr>
            <w:r w:rsidRPr="00E91463">
              <w:t xml:space="preserve">                                                                                                                                                                 (semnatura autorizata)                                              (semnatura autorizata)</w:t>
            </w:r>
          </w:p>
          <w:p w:rsidR="00F24ECA" w:rsidRPr="00E91463" w:rsidRDefault="00F24ECA" w:rsidP="00CD31E8">
            <w:pPr>
              <w:jc w:val="both"/>
            </w:pPr>
            <w:r w:rsidRPr="00E91463">
              <w:t xml:space="preserve">                                                                                                   </w:t>
            </w:r>
          </w:p>
          <w:p w:rsidR="00F24ECA" w:rsidRPr="00E91463" w:rsidRDefault="00F24ECA" w:rsidP="00CD31E8">
            <w:pPr>
              <w:jc w:val="both"/>
            </w:pPr>
          </w:p>
          <w:p w:rsidR="00F24ECA" w:rsidRPr="00E91463" w:rsidRDefault="00F24ECA" w:rsidP="00CD31E8">
            <w:pPr>
              <w:jc w:val="both"/>
            </w:pPr>
          </w:p>
          <w:p w:rsidR="00F24ECA" w:rsidRPr="00E91463" w:rsidRDefault="00F24ECA" w:rsidP="00CD31E8">
            <w:pPr>
              <w:jc w:val="both"/>
            </w:pPr>
          </w:p>
          <w:p w:rsidR="00F24ECA" w:rsidRPr="00E91463" w:rsidRDefault="00F24ECA" w:rsidP="00CD31E8">
            <w:pPr>
              <w:jc w:val="both"/>
            </w:pPr>
            <w:r w:rsidRPr="00E91463">
              <w:t>Promitent-achizitor,                                              Promitent-</w:t>
            </w:r>
            <w:r w:rsidRPr="00DB6666">
              <w:t xml:space="preserve">furnizor </w:t>
            </w:r>
            <w:r w:rsidRPr="00E91463">
              <w:t>/prestator,</w:t>
            </w:r>
          </w:p>
          <w:p w:rsidR="00F24ECA" w:rsidRPr="00E91463" w:rsidRDefault="00F24ECA" w:rsidP="00CD31E8">
            <w:pPr>
              <w:jc w:val="both"/>
            </w:pPr>
            <w:r w:rsidRPr="00E91463">
              <w:t xml:space="preserve">              ...........................                                                     ...........................</w:t>
            </w:r>
          </w:p>
          <w:p w:rsidR="00F24ECA" w:rsidRPr="00E91463" w:rsidRDefault="00F24ECA" w:rsidP="00CD31E8">
            <w:pPr>
              <w:jc w:val="both"/>
            </w:pPr>
          </w:p>
          <w:p w:rsidR="00F24ECA" w:rsidRPr="00E91463" w:rsidRDefault="00F24ECA" w:rsidP="00CD31E8">
            <w:pPr>
              <w:jc w:val="both"/>
            </w:pPr>
            <w:r w:rsidRPr="00E91463">
              <w:t xml:space="preserve">                                                                                                                                                                 (semnatura autorizata)                                              (semnatura autorizata)</w:t>
            </w:r>
          </w:p>
          <w:p w:rsidR="00F24ECA" w:rsidRPr="00E91463" w:rsidRDefault="00F24ECA" w:rsidP="00CD31E8">
            <w:pPr>
              <w:jc w:val="both"/>
            </w:pPr>
            <w:r w:rsidRPr="00E91463">
              <w:t xml:space="preserve">                                                 </w:t>
            </w:r>
            <w:r>
              <w:t xml:space="preserve">                                       </w:t>
            </w:r>
            <w:r w:rsidRPr="00E91463">
              <w:t xml:space="preserve"> </w:t>
            </w:r>
          </w:p>
          <w:p w:rsidR="00F24ECA" w:rsidRPr="00E91463" w:rsidRDefault="00F24ECA" w:rsidP="00CD31E8">
            <w:pPr>
              <w:jc w:val="both"/>
            </w:pPr>
          </w:p>
          <w:p w:rsidR="00F24ECA" w:rsidRPr="00E91463" w:rsidRDefault="00F24ECA" w:rsidP="00CD31E8">
            <w:pPr>
              <w:jc w:val="both"/>
            </w:pPr>
          </w:p>
          <w:p w:rsidR="00F24ECA" w:rsidRPr="00E91463" w:rsidRDefault="00F24ECA" w:rsidP="00CD31E8">
            <w:pPr>
              <w:jc w:val="both"/>
            </w:pPr>
            <w:r w:rsidRPr="00E91463">
              <w:t>Promitent-achizitor,                                              Promitent-</w:t>
            </w:r>
            <w:r w:rsidRPr="00DB6666">
              <w:t xml:space="preserve">furnizor </w:t>
            </w:r>
            <w:r w:rsidRPr="00E91463">
              <w:t>/prestator,</w:t>
            </w:r>
          </w:p>
          <w:p w:rsidR="00F24ECA" w:rsidRPr="00E91463" w:rsidRDefault="00F24ECA" w:rsidP="00CD31E8">
            <w:pPr>
              <w:jc w:val="both"/>
            </w:pPr>
            <w:r w:rsidRPr="00E91463">
              <w:t xml:space="preserve">              ...........................                                                     ...........................</w:t>
            </w:r>
          </w:p>
          <w:p w:rsidR="00F24ECA" w:rsidRPr="00E91463" w:rsidRDefault="00F24ECA" w:rsidP="00CD31E8">
            <w:pPr>
              <w:jc w:val="both"/>
            </w:pPr>
          </w:p>
          <w:p w:rsidR="00F24ECA" w:rsidRPr="00E91463" w:rsidRDefault="00F24ECA" w:rsidP="00196AB4">
            <w:pPr>
              <w:jc w:val="both"/>
            </w:pPr>
            <w:r w:rsidRPr="00E91463">
              <w:t xml:space="preserve">                                                                                                                                                                 (semnatura autorizata)                                              (semnatura autorizata)</w:t>
            </w:r>
          </w:p>
          <w:p w:rsidR="00F24ECA" w:rsidRPr="00E91463" w:rsidRDefault="00F24ECA" w:rsidP="00196AB4">
            <w:pPr>
              <w:jc w:val="both"/>
            </w:pPr>
            <w:r w:rsidRPr="00E91463">
              <w:t xml:space="preserve">                                                                                                    </w:t>
            </w:r>
          </w:p>
          <w:p w:rsidR="00F24ECA" w:rsidRPr="00E91463" w:rsidRDefault="00F24ECA" w:rsidP="00196AB4">
            <w:pPr>
              <w:jc w:val="both"/>
              <w:rPr>
                <w:sz w:val="28"/>
                <w:szCs w:val="28"/>
              </w:rPr>
            </w:pPr>
          </w:p>
          <w:p w:rsidR="00F24ECA" w:rsidRPr="00E91463" w:rsidRDefault="00F24ECA" w:rsidP="00196AB4">
            <w:pPr>
              <w:jc w:val="both"/>
            </w:pPr>
          </w:p>
          <w:p w:rsidR="00F24ECA" w:rsidRPr="00E91463" w:rsidRDefault="00F24ECA" w:rsidP="00196AB4">
            <w:pPr>
              <w:jc w:val="both"/>
            </w:pPr>
          </w:p>
          <w:p w:rsidR="00F24ECA" w:rsidRPr="00E91463" w:rsidRDefault="00F24ECA" w:rsidP="00196AB4">
            <w:pPr>
              <w:jc w:val="both"/>
            </w:pPr>
          </w:p>
          <w:p w:rsidR="00F24ECA" w:rsidRPr="00E91463" w:rsidRDefault="00F24ECA" w:rsidP="00196AB4">
            <w:pPr>
              <w:jc w:val="both"/>
            </w:pPr>
          </w:p>
        </w:tc>
      </w:tr>
      <w:tr w:rsidR="00F24ECA" w:rsidRPr="0013795E" w:rsidTr="00BB0773">
        <w:trPr>
          <w:trHeight w:val="697"/>
        </w:trPr>
        <w:tc>
          <w:tcPr>
            <w:tcW w:w="10173" w:type="dxa"/>
            <w:vAlign w:val="center"/>
          </w:tcPr>
          <w:p w:rsidR="00F24ECA" w:rsidRDefault="00F24ECA" w:rsidP="00591150">
            <w:pPr>
              <w:jc w:val="right"/>
            </w:pPr>
          </w:p>
          <w:p w:rsidR="00F24ECA" w:rsidRDefault="00F24ECA" w:rsidP="00591150">
            <w:pPr>
              <w:jc w:val="right"/>
            </w:pPr>
          </w:p>
          <w:p w:rsidR="00F24ECA" w:rsidRDefault="00F24ECA" w:rsidP="00591150">
            <w:pPr>
              <w:jc w:val="right"/>
            </w:pPr>
          </w:p>
          <w:p w:rsidR="00F24ECA" w:rsidRDefault="00F24ECA" w:rsidP="00591150">
            <w:pPr>
              <w:jc w:val="right"/>
            </w:pPr>
          </w:p>
          <w:p w:rsidR="00F24ECA" w:rsidRDefault="00F24ECA" w:rsidP="00591150">
            <w:pPr>
              <w:jc w:val="right"/>
            </w:pPr>
          </w:p>
          <w:p w:rsidR="00F24ECA" w:rsidRDefault="00F24ECA" w:rsidP="00591150">
            <w:pPr>
              <w:jc w:val="right"/>
            </w:pPr>
          </w:p>
          <w:p w:rsidR="00F24ECA" w:rsidRDefault="00F24ECA" w:rsidP="00591150">
            <w:pPr>
              <w:jc w:val="right"/>
            </w:pPr>
          </w:p>
          <w:p w:rsidR="00F24ECA" w:rsidRDefault="00F24ECA" w:rsidP="00591150">
            <w:pPr>
              <w:jc w:val="right"/>
            </w:pPr>
          </w:p>
          <w:p w:rsidR="00F24ECA" w:rsidRDefault="00F24ECA" w:rsidP="00591150">
            <w:pPr>
              <w:jc w:val="right"/>
            </w:pPr>
          </w:p>
          <w:p w:rsidR="00F24ECA" w:rsidRDefault="00F24ECA" w:rsidP="00591150">
            <w:pPr>
              <w:jc w:val="right"/>
            </w:pPr>
          </w:p>
          <w:p w:rsidR="00F24ECA" w:rsidRDefault="00F24ECA" w:rsidP="00591150">
            <w:pPr>
              <w:jc w:val="right"/>
            </w:pPr>
          </w:p>
          <w:p w:rsidR="00F24ECA" w:rsidRDefault="00F24ECA" w:rsidP="00591150">
            <w:pPr>
              <w:jc w:val="right"/>
            </w:pPr>
          </w:p>
          <w:p w:rsidR="00F24ECA" w:rsidRDefault="00F24ECA" w:rsidP="00591150">
            <w:pPr>
              <w:jc w:val="right"/>
            </w:pPr>
            <w:r>
              <w:t>Anexa nr. 2</w:t>
            </w:r>
          </w:p>
          <w:p w:rsidR="00F24ECA" w:rsidRDefault="00F24ECA" w:rsidP="00E36039">
            <w:pPr>
              <w:jc w:val="right"/>
            </w:pPr>
            <w:r>
              <w:t xml:space="preserve">la Ordinul </w:t>
            </w:r>
            <w:r w:rsidRPr="00591150">
              <w:t>ministrului finanţelor</w:t>
            </w:r>
          </w:p>
          <w:p w:rsidR="00F24ECA" w:rsidRDefault="00F24ECA" w:rsidP="00E36039">
            <w:pPr>
              <w:jc w:val="right"/>
            </w:pPr>
            <w:r>
              <w:t>nr._________din “____” ________ 2021___</w:t>
            </w:r>
          </w:p>
          <w:p w:rsidR="00F24ECA" w:rsidRPr="00E91463" w:rsidRDefault="00F24ECA" w:rsidP="00196AB4">
            <w:pPr>
              <w:jc w:val="both"/>
            </w:pPr>
          </w:p>
        </w:tc>
      </w:tr>
    </w:tbl>
    <w:p w:rsidR="00F24ECA" w:rsidRDefault="00F24ECA" w:rsidP="00E36039">
      <w:pPr>
        <w:tabs>
          <w:tab w:val="left" w:pos="3900"/>
        </w:tabs>
        <w:jc w:val="center"/>
        <w:rPr>
          <w:b/>
          <w:bCs/>
        </w:rPr>
      </w:pPr>
    </w:p>
    <w:p w:rsidR="00F24ECA" w:rsidRPr="00E36039" w:rsidRDefault="00F24ECA" w:rsidP="00E36039">
      <w:pPr>
        <w:tabs>
          <w:tab w:val="left" w:pos="3900"/>
        </w:tabs>
        <w:jc w:val="center"/>
        <w:rPr>
          <w:b/>
          <w:bCs/>
        </w:rPr>
      </w:pPr>
      <w:r w:rsidRPr="00E36039">
        <w:rPr>
          <w:b/>
          <w:bCs/>
        </w:rPr>
        <w:t>Lista ordinelor ministrului finanţelor care se abrogă</w:t>
      </w:r>
    </w:p>
    <w:p w:rsidR="00F24ECA" w:rsidRDefault="00F24ECA" w:rsidP="00196AB4">
      <w:pPr>
        <w:jc w:val="both"/>
      </w:pPr>
    </w:p>
    <w:p w:rsidR="00F24ECA" w:rsidRDefault="00F24ECA" w:rsidP="00196AB4">
      <w:pPr>
        <w:jc w:val="both"/>
      </w:pPr>
    </w:p>
    <w:p w:rsidR="00F24ECA" w:rsidRPr="004268D8" w:rsidRDefault="00F24ECA"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F24ECA" w:rsidRPr="004268D8" w:rsidRDefault="00F24ECA" w:rsidP="00E36039">
      <w:pPr>
        <w:pStyle w:val="ListParagraph"/>
        <w:numPr>
          <w:ilvl w:val="0"/>
          <w:numId w:val="0"/>
        </w:numPr>
        <w:ind w:left="720"/>
        <w:rPr>
          <w:lang w:val="ro-RO"/>
        </w:rPr>
      </w:pPr>
    </w:p>
    <w:p w:rsidR="00F24ECA" w:rsidRPr="004268D8" w:rsidRDefault="00F24ECA"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F24ECA" w:rsidRDefault="00F24ECA" w:rsidP="00BB314B"/>
    <w:p w:rsidR="00F24ECA" w:rsidRPr="004268D8" w:rsidRDefault="00F24ECA" w:rsidP="00BB314B">
      <w:pPr>
        <w:pStyle w:val="ListParagraph"/>
        <w:numPr>
          <w:ilvl w:val="0"/>
          <w:numId w:val="53"/>
        </w:numPr>
        <w:tabs>
          <w:tab w:val="clear" w:pos="1134"/>
          <w:tab w:val="left" w:pos="851"/>
        </w:tabs>
        <w:ind w:left="709" w:firstLine="11"/>
        <w:rPr>
          <w:lang w:val="ro-RO"/>
        </w:rPr>
      </w:pPr>
      <w:r w:rsidRPr="004268D8">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F24ECA" w:rsidRPr="004268D8" w:rsidRDefault="00F24ECA" w:rsidP="00E36039">
      <w:pPr>
        <w:pStyle w:val="ListParagraph"/>
        <w:numPr>
          <w:ilvl w:val="0"/>
          <w:numId w:val="0"/>
        </w:numPr>
        <w:ind w:left="720"/>
        <w:rPr>
          <w:lang w:val="ro-RO"/>
        </w:rPr>
      </w:pPr>
    </w:p>
    <w:p w:rsidR="00F24ECA" w:rsidRPr="004268D8" w:rsidRDefault="00F24ECA" w:rsidP="00E36039">
      <w:pPr>
        <w:pStyle w:val="ListParagraph"/>
        <w:numPr>
          <w:ilvl w:val="0"/>
          <w:numId w:val="0"/>
        </w:numPr>
        <w:ind w:left="720"/>
        <w:rPr>
          <w:lang w:val="ro-RO"/>
        </w:rPr>
      </w:pPr>
      <w:r w:rsidRPr="004268D8">
        <w:rPr>
          <w:lang w:val="ro-RO"/>
        </w:rPr>
        <w:t xml:space="preserve">   </w:t>
      </w:r>
    </w:p>
    <w:p w:rsidR="00F24ECA" w:rsidRDefault="00F24ECA" w:rsidP="00196AB4">
      <w:pPr>
        <w:jc w:val="both"/>
      </w:pPr>
    </w:p>
    <w:p w:rsidR="00F24ECA" w:rsidRDefault="00F24ECA" w:rsidP="00196AB4">
      <w:pPr>
        <w:jc w:val="both"/>
      </w:pPr>
    </w:p>
    <w:p w:rsidR="00F24ECA" w:rsidRDefault="00F24ECA" w:rsidP="00196AB4">
      <w:pPr>
        <w:jc w:val="both"/>
      </w:pPr>
    </w:p>
    <w:p w:rsidR="00F24ECA" w:rsidRDefault="00F24ECA" w:rsidP="00196AB4">
      <w:pPr>
        <w:jc w:val="both"/>
      </w:pPr>
    </w:p>
    <w:p w:rsidR="00F24ECA" w:rsidRDefault="00F24ECA" w:rsidP="00196AB4">
      <w:pPr>
        <w:jc w:val="both"/>
      </w:pPr>
    </w:p>
    <w:p w:rsidR="00F24ECA" w:rsidRDefault="00F24ECA" w:rsidP="00196AB4">
      <w:pPr>
        <w:jc w:val="both"/>
      </w:pPr>
    </w:p>
    <w:p w:rsidR="00F24ECA" w:rsidRDefault="00F24ECA" w:rsidP="00196AB4">
      <w:pPr>
        <w:jc w:val="both"/>
      </w:pPr>
    </w:p>
    <w:p w:rsidR="00F24ECA" w:rsidRDefault="00F24ECA" w:rsidP="00196AB4">
      <w:pPr>
        <w:jc w:val="both"/>
      </w:pPr>
    </w:p>
    <w:p w:rsidR="00F24ECA" w:rsidRDefault="00F24ECA" w:rsidP="00196AB4">
      <w:pPr>
        <w:jc w:val="both"/>
      </w:pPr>
    </w:p>
    <w:sectPr w:rsidR="00F24ECA"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ECA" w:rsidRDefault="00F24ECA" w:rsidP="00A20ACF">
      <w:r>
        <w:separator/>
      </w:r>
    </w:p>
  </w:endnote>
  <w:endnote w:type="continuationSeparator" w:id="0">
    <w:p w:rsidR="00F24ECA" w:rsidRDefault="00F24EC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ECA" w:rsidRDefault="00F24ECA">
    <w:pPr>
      <w:pStyle w:val="Footer"/>
      <w:jc w:val="right"/>
    </w:pPr>
    <w:fldSimple w:instr=" PAGE   \* MERGEFORMAT ">
      <w:r>
        <w:t>66</w:t>
      </w:r>
    </w:fldSimple>
  </w:p>
  <w:p w:rsidR="00F24ECA" w:rsidRDefault="00F24E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ECA" w:rsidRDefault="00F24ECA" w:rsidP="00A20ACF">
      <w:r>
        <w:separator/>
      </w:r>
    </w:p>
  </w:footnote>
  <w:footnote w:type="continuationSeparator" w:id="0">
    <w:p w:rsidR="00F24ECA" w:rsidRDefault="00F24EC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88"/>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16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30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3FC5"/>
    <w:rsid w:val="00164565"/>
    <w:rsid w:val="0016683B"/>
    <w:rsid w:val="001704FB"/>
    <w:rsid w:val="001706CD"/>
    <w:rsid w:val="00171203"/>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2F90"/>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2E0"/>
    <w:rsid w:val="00231831"/>
    <w:rsid w:val="00232D6D"/>
    <w:rsid w:val="00233538"/>
    <w:rsid w:val="00234A81"/>
    <w:rsid w:val="0023561A"/>
    <w:rsid w:val="0023571C"/>
    <w:rsid w:val="002359F7"/>
    <w:rsid w:val="00235D6F"/>
    <w:rsid w:val="00240DAC"/>
    <w:rsid w:val="00241479"/>
    <w:rsid w:val="00241B8D"/>
    <w:rsid w:val="002429ED"/>
    <w:rsid w:val="00244A30"/>
    <w:rsid w:val="00246C3E"/>
    <w:rsid w:val="002477E2"/>
    <w:rsid w:val="00247A37"/>
    <w:rsid w:val="002514C3"/>
    <w:rsid w:val="00251B8A"/>
    <w:rsid w:val="00252F6C"/>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0EAF"/>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0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8D8"/>
    <w:rsid w:val="00426FF4"/>
    <w:rsid w:val="0042741C"/>
    <w:rsid w:val="00427553"/>
    <w:rsid w:val="0043083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2FD"/>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4B6"/>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4B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5D8"/>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2B"/>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7F4"/>
    <w:rsid w:val="00740BE4"/>
    <w:rsid w:val="0074397A"/>
    <w:rsid w:val="00750288"/>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E1F"/>
    <w:rsid w:val="00785E49"/>
    <w:rsid w:val="00792182"/>
    <w:rsid w:val="007939DD"/>
    <w:rsid w:val="0079540A"/>
    <w:rsid w:val="007959BF"/>
    <w:rsid w:val="00796696"/>
    <w:rsid w:val="007A1DFA"/>
    <w:rsid w:val="007A2F41"/>
    <w:rsid w:val="007A3892"/>
    <w:rsid w:val="007A3EAB"/>
    <w:rsid w:val="007A3F02"/>
    <w:rsid w:val="007A5A6E"/>
    <w:rsid w:val="007A6D74"/>
    <w:rsid w:val="007A75D0"/>
    <w:rsid w:val="007B1E26"/>
    <w:rsid w:val="007B392A"/>
    <w:rsid w:val="007B53EA"/>
    <w:rsid w:val="007B66A1"/>
    <w:rsid w:val="007B6EB1"/>
    <w:rsid w:val="007B7116"/>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AF4"/>
    <w:rsid w:val="00871B4B"/>
    <w:rsid w:val="008726D2"/>
    <w:rsid w:val="00873EA6"/>
    <w:rsid w:val="00873FEF"/>
    <w:rsid w:val="00875CFC"/>
    <w:rsid w:val="00875FEF"/>
    <w:rsid w:val="00876326"/>
    <w:rsid w:val="00877039"/>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C9E"/>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B3"/>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601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74"/>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1A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81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773"/>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705"/>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5E"/>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1C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9A3"/>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DE6"/>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B67"/>
    <w:rsid w:val="00E6012E"/>
    <w:rsid w:val="00E614FD"/>
    <w:rsid w:val="00E6662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ECA"/>
    <w:rsid w:val="00F26D37"/>
    <w:rsid w:val="00F329F2"/>
    <w:rsid w:val="00F34383"/>
    <w:rsid w:val="00F34609"/>
    <w:rsid w:val="00F365F9"/>
    <w:rsid w:val="00F37696"/>
    <w:rsid w:val="00F37A16"/>
    <w:rsid w:val="00F40A1C"/>
    <w:rsid w:val="00F42A2A"/>
    <w:rsid w:val="00F43C82"/>
    <w:rsid w:val="00F43D02"/>
    <w:rsid w:val="00F44A11"/>
    <w:rsid w:val="00F459E9"/>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szCs w:val="20"/>
      <w:lang w:val="en-US" w:eastAsia="ru-RU"/>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ListParagraphChar">
    <w:name w:val="List Paragraph Char"/>
    <w:aliases w:val="HotarirePunct1 Char"/>
    <w:link w:val="ListParagraph"/>
    <w:uiPriority w:val="99"/>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2047291049">
      <w:marLeft w:val="0"/>
      <w:marRight w:val="0"/>
      <w:marTop w:val="0"/>
      <w:marBottom w:val="0"/>
      <w:divBdr>
        <w:top w:val="none" w:sz="0" w:space="0" w:color="auto"/>
        <w:left w:val="none" w:sz="0" w:space="0" w:color="auto"/>
        <w:bottom w:val="none" w:sz="0" w:space="0" w:color="auto"/>
        <w:right w:val="none" w:sz="0" w:space="0" w:color="auto"/>
      </w:divBdr>
      <w:divsChild>
        <w:div w:id="2047291051">
          <w:marLeft w:val="274"/>
          <w:marRight w:val="0"/>
          <w:marTop w:val="150"/>
          <w:marBottom w:val="0"/>
          <w:divBdr>
            <w:top w:val="none" w:sz="0" w:space="0" w:color="auto"/>
            <w:left w:val="none" w:sz="0" w:space="0" w:color="auto"/>
            <w:bottom w:val="none" w:sz="0" w:space="0" w:color="auto"/>
            <w:right w:val="none" w:sz="0" w:space="0" w:color="auto"/>
          </w:divBdr>
        </w:div>
      </w:divsChild>
    </w:div>
    <w:div w:id="2047291050">
      <w:marLeft w:val="0"/>
      <w:marRight w:val="0"/>
      <w:marTop w:val="0"/>
      <w:marBottom w:val="0"/>
      <w:divBdr>
        <w:top w:val="none" w:sz="0" w:space="0" w:color="auto"/>
        <w:left w:val="none" w:sz="0" w:space="0" w:color="auto"/>
        <w:bottom w:val="none" w:sz="0" w:space="0" w:color="auto"/>
        <w:right w:val="none" w:sz="0" w:space="0" w:color="auto"/>
      </w:divBdr>
    </w:div>
    <w:div w:id="2047291052">
      <w:marLeft w:val="0"/>
      <w:marRight w:val="0"/>
      <w:marTop w:val="0"/>
      <w:marBottom w:val="0"/>
      <w:divBdr>
        <w:top w:val="none" w:sz="0" w:space="0" w:color="auto"/>
        <w:left w:val="none" w:sz="0" w:space="0" w:color="auto"/>
        <w:bottom w:val="none" w:sz="0" w:space="0" w:color="auto"/>
        <w:right w:val="none" w:sz="0" w:space="0" w:color="auto"/>
      </w:divBdr>
    </w:div>
    <w:div w:id="2047291053">
      <w:marLeft w:val="0"/>
      <w:marRight w:val="0"/>
      <w:marTop w:val="0"/>
      <w:marBottom w:val="0"/>
      <w:divBdr>
        <w:top w:val="none" w:sz="0" w:space="0" w:color="auto"/>
        <w:left w:val="none" w:sz="0" w:space="0" w:color="auto"/>
        <w:bottom w:val="none" w:sz="0" w:space="0" w:color="auto"/>
        <w:right w:val="none" w:sz="0" w:space="0" w:color="auto"/>
      </w:divBdr>
    </w:div>
    <w:div w:id="2047291054">
      <w:marLeft w:val="0"/>
      <w:marRight w:val="0"/>
      <w:marTop w:val="0"/>
      <w:marBottom w:val="0"/>
      <w:divBdr>
        <w:top w:val="none" w:sz="0" w:space="0" w:color="auto"/>
        <w:left w:val="none" w:sz="0" w:space="0" w:color="auto"/>
        <w:bottom w:val="none" w:sz="0" w:space="0" w:color="auto"/>
        <w:right w:val="none" w:sz="0" w:space="0" w:color="auto"/>
      </w:divBdr>
    </w:div>
    <w:div w:id="2047291055">
      <w:marLeft w:val="0"/>
      <w:marRight w:val="0"/>
      <w:marTop w:val="0"/>
      <w:marBottom w:val="0"/>
      <w:divBdr>
        <w:top w:val="none" w:sz="0" w:space="0" w:color="auto"/>
        <w:left w:val="none" w:sz="0" w:space="0" w:color="auto"/>
        <w:bottom w:val="none" w:sz="0" w:space="0" w:color="auto"/>
        <w:right w:val="none" w:sz="0" w:space="0" w:color="auto"/>
      </w:divBdr>
    </w:div>
    <w:div w:id="2047291056">
      <w:marLeft w:val="0"/>
      <w:marRight w:val="0"/>
      <w:marTop w:val="0"/>
      <w:marBottom w:val="0"/>
      <w:divBdr>
        <w:top w:val="none" w:sz="0" w:space="0" w:color="auto"/>
        <w:left w:val="none" w:sz="0" w:space="0" w:color="auto"/>
        <w:bottom w:val="none" w:sz="0" w:space="0" w:color="auto"/>
        <w:right w:val="none" w:sz="0" w:space="0" w:color="auto"/>
      </w:divBdr>
    </w:div>
    <w:div w:id="2047291057">
      <w:marLeft w:val="0"/>
      <w:marRight w:val="0"/>
      <w:marTop w:val="0"/>
      <w:marBottom w:val="0"/>
      <w:divBdr>
        <w:top w:val="none" w:sz="0" w:space="0" w:color="auto"/>
        <w:left w:val="none" w:sz="0" w:space="0" w:color="auto"/>
        <w:bottom w:val="none" w:sz="0" w:space="0" w:color="auto"/>
        <w:right w:val="none" w:sz="0" w:space="0" w:color="auto"/>
      </w:divBdr>
    </w:div>
    <w:div w:id="2047291058">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2047291060">
      <w:marLeft w:val="0"/>
      <w:marRight w:val="0"/>
      <w:marTop w:val="0"/>
      <w:marBottom w:val="0"/>
      <w:divBdr>
        <w:top w:val="none" w:sz="0" w:space="0" w:color="auto"/>
        <w:left w:val="none" w:sz="0" w:space="0" w:color="auto"/>
        <w:bottom w:val="none" w:sz="0" w:space="0" w:color="auto"/>
        <w:right w:val="none" w:sz="0" w:space="0" w:color="auto"/>
      </w:divBdr>
    </w:div>
    <w:div w:id="2047291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66</Pages>
  <Words>21366</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subject/>
  <dc:creator>student001 student001</dc:creator>
  <cp:keywords/>
  <dc:description/>
  <cp:lastModifiedBy>Администратоp</cp:lastModifiedBy>
  <cp:revision>2</cp:revision>
  <cp:lastPrinted>2021-03-10T08:12:00Z</cp:lastPrinted>
  <dcterms:created xsi:type="dcterms:W3CDTF">2024-08-02T11:06:00Z</dcterms:created>
  <dcterms:modified xsi:type="dcterms:W3CDTF">2024-08-02T11:06:00Z</dcterms:modified>
</cp:coreProperties>
</file>