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9747"/>
      </w:tblGrid>
      <w:tr w:rsidR="006B7253" w:rsidRPr="00C60D06" w:rsidTr="00FE1849">
        <w:trPr>
          <w:trHeight w:val="6007"/>
        </w:trPr>
        <w:tc>
          <w:tcPr>
            <w:tcW w:w="9747" w:type="dxa"/>
          </w:tcPr>
          <w:p w:rsidR="006B7253" w:rsidRPr="004562A4" w:rsidRDefault="006B7253" w:rsidP="00277A9E">
            <w:pPr>
              <w:spacing w:before="120"/>
              <w:jc w:val="right"/>
            </w:pPr>
            <w:r>
              <w:t>APROBAT</w:t>
            </w:r>
            <w:r w:rsidRPr="004562A4">
              <w:t xml:space="preserve">   </w:t>
            </w:r>
          </w:p>
          <w:p w:rsidR="006B7253" w:rsidRPr="004562A4" w:rsidRDefault="006B7253"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6B7253" w:rsidRPr="004562A4" w:rsidRDefault="006B7253"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6B7253" w:rsidRPr="004562A4" w:rsidRDefault="006B7253"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6B7253" w:rsidRPr="00C60D06" w:rsidRDefault="006B7253" w:rsidP="00457832">
            <w:pPr>
              <w:jc w:val="center"/>
              <w:rPr>
                <w:b/>
                <w:caps/>
                <w:sz w:val="60"/>
                <w:szCs w:val="60"/>
              </w:rPr>
            </w:pPr>
          </w:p>
          <w:p w:rsidR="006B7253" w:rsidRPr="00C60D06" w:rsidRDefault="006B7253" w:rsidP="00457832">
            <w:pPr>
              <w:jc w:val="center"/>
              <w:rPr>
                <w:b/>
                <w:caps/>
                <w:sz w:val="60"/>
                <w:szCs w:val="60"/>
              </w:rPr>
            </w:pPr>
          </w:p>
          <w:p w:rsidR="006B7253" w:rsidRPr="00C60D06" w:rsidRDefault="006B7253" w:rsidP="00457832">
            <w:pPr>
              <w:jc w:val="center"/>
              <w:rPr>
                <w:b/>
                <w:caps/>
                <w:sz w:val="60"/>
                <w:szCs w:val="60"/>
              </w:rPr>
            </w:pPr>
            <w:r w:rsidRPr="00C60D06">
              <w:rPr>
                <w:b/>
                <w:caps/>
                <w:sz w:val="60"/>
                <w:szCs w:val="60"/>
              </w:rPr>
              <w:t>DOCUMENTAŢIA STANDARD</w:t>
            </w:r>
          </w:p>
          <w:p w:rsidR="006B7253" w:rsidRPr="00C60D06" w:rsidRDefault="006B7253" w:rsidP="00457832">
            <w:pPr>
              <w:jc w:val="center"/>
              <w:rPr>
                <w:b/>
                <w:sz w:val="40"/>
                <w:szCs w:val="40"/>
              </w:rPr>
            </w:pPr>
            <w:r w:rsidRPr="00C60D06">
              <w:rPr>
                <w:b/>
                <w:sz w:val="40"/>
                <w:szCs w:val="40"/>
              </w:rPr>
              <w:t>pentru realizarea achiziţiilor publice</w:t>
            </w:r>
          </w:p>
          <w:p w:rsidR="006B7253" w:rsidRPr="00FE1849" w:rsidRDefault="006B7253" w:rsidP="00457832">
            <w:pPr>
              <w:jc w:val="center"/>
              <w:rPr>
                <w:b/>
                <w:sz w:val="40"/>
                <w:szCs w:val="40"/>
              </w:rPr>
            </w:pPr>
            <w:r>
              <w:rPr>
                <w:b/>
                <w:sz w:val="40"/>
                <w:szCs w:val="40"/>
              </w:rPr>
              <w:t>de bunuri și servicii prin cererea ofertelor de prețuri</w:t>
            </w:r>
          </w:p>
          <w:p w:rsidR="006B7253" w:rsidRPr="00C60D06" w:rsidRDefault="006B7253" w:rsidP="00457832">
            <w:pPr>
              <w:jc w:val="center"/>
              <w:rPr>
                <w:b/>
                <w:sz w:val="40"/>
                <w:szCs w:val="40"/>
              </w:rPr>
            </w:pPr>
          </w:p>
          <w:p w:rsidR="006B7253" w:rsidRPr="00C60D06" w:rsidRDefault="006B7253" w:rsidP="00457832">
            <w:pPr>
              <w:ind w:firstLine="709"/>
              <w:jc w:val="both"/>
              <w:rPr>
                <w:b/>
              </w:rPr>
            </w:pPr>
          </w:p>
          <w:p w:rsidR="006B7253" w:rsidRPr="00C60D06" w:rsidRDefault="006B7253" w:rsidP="00457832">
            <w:pPr>
              <w:ind w:firstLine="709"/>
              <w:jc w:val="both"/>
              <w:rPr>
                <w:b/>
              </w:rPr>
            </w:pPr>
          </w:p>
          <w:p w:rsidR="006B7253" w:rsidRPr="00C60D06" w:rsidRDefault="006B7253" w:rsidP="00457832">
            <w:pPr>
              <w:ind w:firstLine="709"/>
              <w:jc w:val="both"/>
              <w:rPr>
                <w:b/>
              </w:rPr>
            </w:pPr>
          </w:p>
          <w:p w:rsidR="006B7253" w:rsidRPr="00C60D06" w:rsidRDefault="006B7253" w:rsidP="00457832">
            <w:pPr>
              <w:ind w:firstLine="709"/>
              <w:jc w:val="both"/>
              <w:rPr>
                <w:b/>
                <w:sz w:val="48"/>
              </w:rPr>
            </w:pPr>
          </w:p>
          <w:p w:rsidR="006B7253" w:rsidRPr="00757F71" w:rsidRDefault="006B7253" w:rsidP="00757F71">
            <w:pPr>
              <w:pStyle w:val="Default"/>
              <w:rPr>
                <w:rFonts w:ascii="Times New Roman" w:eastAsia="Times New Roman" w:hAnsi="Times New Roman" w:cs="Times New Roman"/>
                <w:lang w:val="ru-RU" w:eastAsia="ru-RU"/>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p>
          <w:tbl>
            <w:tblPr>
              <w:tblW w:w="0" w:type="auto"/>
              <w:tblLayout w:type="fixed"/>
              <w:tblLook w:val="0000"/>
            </w:tblPr>
            <w:tblGrid>
              <w:gridCol w:w="9523"/>
            </w:tblGrid>
            <w:tr w:rsidR="006B7253" w:rsidRPr="00757F71">
              <w:tblPrEx>
                <w:tblCellMar>
                  <w:top w:w="0" w:type="dxa"/>
                  <w:bottom w:w="0" w:type="dxa"/>
                </w:tblCellMar>
              </w:tblPrEx>
              <w:trPr>
                <w:trHeight w:val="421"/>
              </w:trPr>
              <w:tc>
                <w:tcPr>
                  <w:tcW w:w="9523" w:type="dxa"/>
                  <w:tcBorders>
                    <w:top w:val="nil"/>
                    <w:left w:val="nil"/>
                    <w:bottom w:val="nil"/>
                    <w:right w:val="nil"/>
                  </w:tcBorders>
                </w:tcPr>
                <w:p w:rsidR="006B7253" w:rsidRPr="00757F71" w:rsidRDefault="006B7253" w:rsidP="00757F71">
                  <w:pPr>
                    <w:autoSpaceDE w:val="0"/>
                    <w:autoSpaceDN w:val="0"/>
                    <w:adjustRightInd w:val="0"/>
                    <w:rPr>
                      <w:noProof w:val="0"/>
                      <w:color w:val="000000"/>
                      <w:sz w:val="32"/>
                      <w:szCs w:val="32"/>
                      <w:lang w:val="en-US" w:eastAsia="ru-RU"/>
                    </w:rPr>
                  </w:pPr>
                  <w:r w:rsidRPr="00757F71">
                    <w:rPr>
                      <w:noProof w:val="0"/>
                      <w:color w:val="000000"/>
                      <w:sz w:val="32"/>
                      <w:szCs w:val="32"/>
                      <w:lang w:val="en-US" w:eastAsia="ru-RU"/>
                    </w:rPr>
                    <w:t xml:space="preserve">Servicii de amenjare a teritoriului din or.Codru pentru anul 2019 </w:t>
                  </w:r>
                </w:p>
              </w:tc>
            </w:tr>
          </w:tbl>
          <w:p w:rsidR="006B7253" w:rsidRPr="00C60D06" w:rsidRDefault="006B7253"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6B7253" w:rsidRPr="00757F71" w:rsidRDefault="006B7253" w:rsidP="00757F71">
            <w:pPr>
              <w:pStyle w:val="Default"/>
              <w:rPr>
                <w:rFonts w:ascii="Times New Roman" w:eastAsia="Times New Roman" w:hAnsi="Times New Roman" w:cs="Times New Roman"/>
                <w:lang w:val="ru-RU" w:eastAsia="ru-RU"/>
              </w:rPr>
            </w:pPr>
            <w:r w:rsidRPr="00C60D06">
              <w:rPr>
                <w:sz w:val="32"/>
                <w:szCs w:val="32"/>
              </w:rPr>
              <w:t>Cod CPV:</w:t>
            </w:r>
            <w:r w:rsidRPr="00C60D06">
              <w:rPr>
                <w:b/>
                <w:sz w:val="32"/>
                <w:szCs w:val="32"/>
              </w:rPr>
              <w:t xml:space="preserve"> </w:t>
            </w:r>
            <w:r w:rsidRPr="00C60D06">
              <w:rPr>
                <w:b/>
                <w:sz w:val="32"/>
                <w:szCs w:val="32"/>
              </w:rPr>
              <w:tab/>
            </w:r>
            <w:r>
              <w:rPr>
                <w:b/>
                <w:sz w:val="32"/>
                <w:szCs w:val="32"/>
              </w:rPr>
              <w:t>90600000-3</w:t>
            </w:r>
          </w:p>
          <w:p w:rsidR="006B7253" w:rsidRPr="00C60D06" w:rsidRDefault="006B7253" w:rsidP="00457832">
            <w:pPr>
              <w:spacing w:line="360" w:lineRule="auto"/>
              <w:jc w:val="both"/>
              <w:rPr>
                <w:sz w:val="32"/>
                <w:szCs w:val="32"/>
              </w:rPr>
            </w:pPr>
            <w:r w:rsidRPr="00C60D06">
              <w:rPr>
                <w:b/>
                <w:sz w:val="32"/>
                <w:szCs w:val="32"/>
              </w:rPr>
              <w:tab/>
            </w:r>
            <w:r w:rsidRPr="00C60D06">
              <w:rPr>
                <w:b/>
                <w:sz w:val="32"/>
                <w:szCs w:val="32"/>
              </w:rPr>
              <w:tab/>
            </w:r>
          </w:p>
          <w:p w:rsidR="006B7253" w:rsidRPr="00C60D06" w:rsidRDefault="006B7253" w:rsidP="00457832">
            <w:pPr>
              <w:spacing w:line="360" w:lineRule="auto"/>
              <w:jc w:val="both"/>
              <w:rPr>
                <w:sz w:val="32"/>
                <w:szCs w:val="32"/>
              </w:rPr>
            </w:pPr>
          </w:p>
          <w:p w:rsidR="006B7253" w:rsidRPr="00C60D06" w:rsidRDefault="006B7253" w:rsidP="00457832">
            <w:pPr>
              <w:spacing w:line="360" w:lineRule="auto"/>
              <w:jc w:val="both"/>
              <w:rPr>
                <w:sz w:val="32"/>
                <w:szCs w:val="32"/>
              </w:rPr>
            </w:pPr>
            <w:r w:rsidRPr="00C60D06">
              <w:rPr>
                <w:sz w:val="32"/>
                <w:szCs w:val="32"/>
              </w:rPr>
              <w:t>Autoritarea Contractantă:</w:t>
            </w:r>
            <w:r w:rsidRPr="00C60D06">
              <w:rPr>
                <w:sz w:val="32"/>
                <w:szCs w:val="32"/>
              </w:rPr>
              <w:tab/>
            </w:r>
            <w:r>
              <w:rPr>
                <w:sz w:val="32"/>
                <w:szCs w:val="32"/>
              </w:rPr>
              <w:t>Primăria or.Codru</w:t>
            </w:r>
          </w:p>
          <w:p w:rsidR="006B7253" w:rsidRPr="00C60D06" w:rsidRDefault="006B7253" w:rsidP="00457832">
            <w:pPr>
              <w:spacing w:line="360" w:lineRule="auto"/>
              <w:jc w:val="both"/>
              <w:rPr>
                <w:sz w:val="32"/>
                <w:szCs w:val="32"/>
              </w:rPr>
            </w:pPr>
          </w:p>
          <w:p w:rsidR="006B7253" w:rsidRPr="00C60D06" w:rsidRDefault="006B7253" w:rsidP="00457832">
            <w:pPr>
              <w:ind w:firstLine="709"/>
              <w:jc w:val="both"/>
              <w:rPr>
                <w:b/>
                <w:sz w:val="28"/>
              </w:rPr>
            </w:pPr>
          </w:p>
          <w:p w:rsidR="006B7253" w:rsidRPr="00C60D06" w:rsidRDefault="006B7253" w:rsidP="00FE1849">
            <w:pPr>
              <w:rPr>
                <w:b/>
                <w:caps/>
                <w:sz w:val="40"/>
                <w:szCs w:val="40"/>
              </w:rPr>
            </w:pPr>
          </w:p>
        </w:tc>
      </w:tr>
    </w:tbl>
    <w:p w:rsidR="006B7253" w:rsidRPr="00C60D06" w:rsidRDefault="006B7253" w:rsidP="00A20ACF">
      <w:pPr>
        <w:sectPr w:rsidR="006B7253" w:rsidRPr="00C60D06" w:rsidSect="00457832">
          <w:footerReference w:type="default" r:id="rId7"/>
          <w:pgSz w:w="11906" w:h="16838" w:code="9"/>
          <w:pgMar w:top="567" w:right="567" w:bottom="567" w:left="1701" w:header="720" w:footer="510" w:gutter="0"/>
          <w:cols w:space="720"/>
          <w:titlePg/>
          <w:docGrid w:linePitch="272"/>
        </w:sectPr>
      </w:pPr>
    </w:p>
    <w:p w:rsidR="006B7253" w:rsidRPr="00C60D06" w:rsidRDefault="006B7253" w:rsidP="00A20ACF"/>
    <w:tbl>
      <w:tblPr>
        <w:tblW w:w="9747" w:type="dxa"/>
        <w:tblLayout w:type="fixed"/>
        <w:tblLook w:val="00A0"/>
      </w:tblPr>
      <w:tblGrid>
        <w:gridCol w:w="5"/>
        <w:gridCol w:w="9742"/>
      </w:tblGrid>
      <w:tr w:rsidR="006B7253" w:rsidRPr="00C60D06" w:rsidTr="00457832">
        <w:trPr>
          <w:trHeight w:val="850"/>
        </w:trPr>
        <w:tc>
          <w:tcPr>
            <w:tcW w:w="9747" w:type="dxa"/>
            <w:gridSpan w:val="2"/>
            <w:vAlign w:val="center"/>
          </w:tcPr>
          <w:p w:rsidR="006B7253" w:rsidRDefault="006B7253"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6B7253" w:rsidRPr="00C60D06" w:rsidRDefault="006B7253" w:rsidP="00457832">
            <w:pPr>
              <w:pStyle w:val="Heading1"/>
              <w:numPr>
                <w:ilvl w:val="0"/>
                <w:numId w:val="0"/>
              </w:numPr>
              <w:ind w:left="360"/>
              <w:rPr>
                <w:lang w:val="ro-RO"/>
              </w:rPr>
            </w:pPr>
            <w:r w:rsidRPr="00C60D06">
              <w:rPr>
                <w:lang w:val="ro-RO"/>
              </w:rPr>
              <w:t>INSTRUCŢIUNI PENTRU OFERTANŢI (IPO)</w:t>
            </w:r>
            <w:bookmarkEnd w:id="0"/>
            <w:bookmarkEnd w:id="1"/>
          </w:p>
          <w:p w:rsidR="006B7253" w:rsidRPr="00C60D06" w:rsidRDefault="006B7253"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6B7253" w:rsidRPr="00C60D06" w:rsidTr="00457832">
        <w:trPr>
          <w:trHeight w:val="600"/>
        </w:trPr>
        <w:tc>
          <w:tcPr>
            <w:tcW w:w="9747" w:type="dxa"/>
            <w:gridSpan w:val="2"/>
            <w:vAlign w:val="center"/>
          </w:tcPr>
          <w:p w:rsidR="006B7253" w:rsidRPr="00851F2E" w:rsidRDefault="006B7253" w:rsidP="00277A9E">
            <w:pPr>
              <w:pStyle w:val="Heading2"/>
              <w:keepNext w:val="0"/>
              <w:keepLines w:val="0"/>
              <w:tabs>
                <w:tab w:val="left" w:pos="360"/>
              </w:tabs>
              <w:spacing w:before="0"/>
              <w:jc w:val="center"/>
            </w:pPr>
            <w:bookmarkStart w:id="2" w:name="_Toc392180118"/>
            <w:bookmarkStart w:id="3" w:name="_Toc449539008"/>
            <w:r w:rsidRPr="00851F2E">
              <w:t>Secțiunea 1. Dispoziții generale</w:t>
            </w:r>
            <w:bookmarkEnd w:id="2"/>
            <w:bookmarkEnd w:id="3"/>
          </w:p>
        </w:tc>
      </w:tr>
      <w:tr w:rsidR="006B7253" w:rsidRPr="00C60D06" w:rsidTr="00457832">
        <w:trPr>
          <w:trHeight w:val="697"/>
        </w:trPr>
        <w:tc>
          <w:tcPr>
            <w:tcW w:w="9747" w:type="dxa"/>
            <w:gridSpan w:val="2"/>
          </w:tcPr>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851F2E">
              <w:t xml:space="preserve">Scopul procedurii de achiziție </w:t>
            </w:r>
            <w:bookmarkEnd w:id="4"/>
            <w:bookmarkEnd w:id="5"/>
          </w:p>
          <w:p w:rsidR="006B7253" w:rsidRPr="00C60D06" w:rsidRDefault="006B7253"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851F2E">
              <w:rPr>
                <w:rFonts w:ascii="Calibri Light CE" w:hAnsi="Calibri Light CE"/>
              </w:rPr>
              <w:t>Principiile care stau la baza atribuirii contractului de achizi</w:t>
            </w:r>
            <w:r w:rsidRPr="00851F2E">
              <w:rPr>
                <w:rFonts w:ascii="Calibri Light CE" w:hAnsi="Calibri Light CE" w:hint="eastAsia"/>
              </w:rPr>
              <w:t>ю</w:t>
            </w:r>
            <w:r w:rsidRPr="00851F2E">
              <w:rPr>
                <w:rFonts w:ascii="Calibri Light CE" w:hAnsi="Calibri Light CE"/>
              </w:rPr>
              <w:t>ie</w:t>
            </w:r>
            <w:bookmarkEnd w:id="6"/>
            <w:bookmarkEnd w:id="7"/>
            <w:r w:rsidRPr="00851F2E">
              <w:rPr>
                <w:b w:val="0"/>
              </w:rPr>
              <w:t xml:space="preserve"> </w:t>
            </w:r>
          </w:p>
          <w:p w:rsidR="006B7253" w:rsidRPr="00C60D06" w:rsidRDefault="006B7253"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6B7253" w:rsidRPr="00851F2E" w:rsidRDefault="006B7253"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851F2E">
              <w:rPr>
                <w:rFonts w:ascii="Times New Roman" w:hAnsi="Times New Roman"/>
                <w:b w:val="0"/>
                <w:color w:val="auto"/>
              </w:rPr>
              <w:t>libera  concurenюг;</w:t>
            </w:r>
            <w:bookmarkEnd w:id="8"/>
            <w:bookmarkEnd w:id="9"/>
            <w:bookmarkEnd w:id="10"/>
          </w:p>
          <w:p w:rsidR="006B7253" w:rsidRPr="00851F2E" w:rsidRDefault="006B7253" w:rsidP="0002312A">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851F2E">
              <w:rPr>
                <w:rFonts w:ascii="Times New Roman" w:hAnsi="Times New Roman"/>
                <w:b w:val="0"/>
                <w:color w:val="auto"/>
              </w:rPr>
              <w:t>eficienюa utilizгrii fondurilor publice și minimizarea riscurilor autoritгților/entițгlilor contractante;</w:t>
            </w:r>
            <w:bookmarkEnd w:id="11"/>
            <w:bookmarkEnd w:id="12"/>
            <w:bookmarkEnd w:id="13"/>
          </w:p>
          <w:p w:rsidR="006B7253" w:rsidRPr="00851F2E" w:rsidRDefault="006B7253"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851F2E">
              <w:rPr>
                <w:rFonts w:ascii="Times New Roman" w:hAnsi="Times New Roman"/>
                <w:b w:val="0"/>
                <w:color w:val="auto"/>
              </w:rPr>
              <w:t>transparenюa;</w:t>
            </w:r>
            <w:bookmarkEnd w:id="14"/>
            <w:bookmarkEnd w:id="15"/>
            <w:bookmarkEnd w:id="16"/>
          </w:p>
          <w:p w:rsidR="006B7253" w:rsidRPr="00851F2E" w:rsidRDefault="006B7253" w:rsidP="0002312A">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851F2E">
              <w:rPr>
                <w:rFonts w:ascii="Times New Roman" w:hAnsi="Times New Roman"/>
                <w:b w:val="0"/>
                <w:color w:val="auto"/>
              </w:rPr>
              <w:t>tratamentul egal, imparțial și nedescriminatoriu оn privința tuturor ofertanților și operatorilor economici;</w:t>
            </w:r>
            <w:bookmarkEnd w:id="17"/>
            <w:bookmarkEnd w:id="18"/>
            <w:bookmarkEnd w:id="19"/>
          </w:p>
          <w:p w:rsidR="006B7253" w:rsidRPr="00851F2E" w:rsidRDefault="006B7253"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851F2E">
              <w:rPr>
                <w:rFonts w:ascii="Times New Roman" w:hAnsi="Times New Roman"/>
                <w:b w:val="0"/>
                <w:color w:val="auto"/>
              </w:rPr>
              <w:t>protecția mediului;</w:t>
            </w:r>
          </w:p>
          <w:p w:rsidR="006B7253" w:rsidRPr="00851F2E" w:rsidRDefault="006B7253"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851F2E">
              <w:rPr>
                <w:rFonts w:ascii="Times New Roman" w:hAnsi="Times New Roman"/>
                <w:b w:val="0"/>
                <w:color w:val="auto"/>
              </w:rPr>
              <w:t>respectarea ordinii de drept;</w:t>
            </w:r>
          </w:p>
          <w:p w:rsidR="006B7253" w:rsidRPr="00851F2E" w:rsidRDefault="006B7253"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851F2E">
              <w:rPr>
                <w:rFonts w:ascii="Times New Roman" w:hAnsi="Times New Roman"/>
                <w:b w:val="0"/>
                <w:color w:val="auto"/>
              </w:rPr>
              <w:t>confidenюialitatea</w:t>
            </w:r>
            <w:bookmarkEnd w:id="20"/>
            <w:bookmarkEnd w:id="21"/>
            <w:bookmarkEnd w:id="22"/>
            <w:r w:rsidRPr="00851F2E">
              <w:rPr>
                <w:rFonts w:ascii="Times New Roman" w:hAnsi="Times New Roman"/>
                <w:b w:val="0"/>
                <w:color w:val="auto"/>
              </w:rPr>
              <w:t>;</w:t>
            </w:r>
          </w:p>
          <w:p w:rsidR="006B7253" w:rsidRPr="00851F2E" w:rsidRDefault="006B7253"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851F2E">
              <w:rPr>
                <w:rFonts w:ascii="Times New Roman" w:hAnsi="Times New Roman"/>
                <w:b w:val="0"/>
                <w:color w:val="auto"/>
              </w:rPr>
              <w:t>asumarea rгspunderii оn cadrul procedurilor de achiziюie publicг.</w:t>
            </w:r>
          </w:p>
          <w:p w:rsidR="006B7253" w:rsidRPr="00C60D06" w:rsidRDefault="006B7253" w:rsidP="00457832"/>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851F2E">
              <w:rPr>
                <w:rFonts w:ascii="Calibri Light CE" w:hAnsi="Calibri Light CE"/>
              </w:rPr>
              <w:t>Sursa de finan</w:t>
            </w:r>
            <w:r w:rsidRPr="00851F2E">
              <w:rPr>
                <w:rFonts w:ascii="Calibri Light CE" w:hAnsi="Calibri Light CE" w:hint="eastAsia"/>
              </w:rPr>
              <w:t>ю</w:t>
            </w:r>
            <w:r w:rsidRPr="00851F2E">
              <w:rPr>
                <w:rFonts w:ascii="Calibri Light CE" w:hAnsi="Calibri Light CE"/>
              </w:rPr>
              <w:t>are</w:t>
            </w:r>
            <w:bookmarkEnd w:id="23"/>
            <w:bookmarkEnd w:id="24"/>
          </w:p>
          <w:p w:rsidR="006B7253" w:rsidRPr="00C60D06" w:rsidRDefault="006B7253"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6B7253" w:rsidRDefault="006B7253"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6B7253" w:rsidRPr="00C60D06" w:rsidRDefault="006B7253" w:rsidP="00A857A3">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851F2E">
              <w:rPr>
                <w:rFonts w:ascii="Calibri Light CE" w:hAnsi="Calibri Light CE"/>
              </w:rPr>
              <w:t>Participan</w:t>
            </w:r>
            <w:r w:rsidRPr="00851F2E">
              <w:rPr>
                <w:rFonts w:ascii="Calibri Light CE" w:hAnsi="Calibri Light CE" w:hint="eastAsia"/>
              </w:rPr>
              <w:t>ю</w:t>
            </w:r>
            <w:r w:rsidRPr="00851F2E">
              <w:rPr>
                <w:rFonts w:ascii="Calibri Light CE" w:hAnsi="Calibri Light CE"/>
              </w:rPr>
              <w:t xml:space="preserve">ii la </w:t>
            </w:r>
            <w:bookmarkEnd w:id="25"/>
            <w:bookmarkEnd w:id="26"/>
            <w:r w:rsidRPr="00851F2E">
              <w:t>procedura de achiziție</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6B7253" w:rsidRPr="00C60D06" w:rsidRDefault="006B7253" w:rsidP="00457832">
            <w:pPr>
              <w:tabs>
                <w:tab w:val="left" w:pos="960"/>
                <w:tab w:val="left" w:pos="1134"/>
              </w:tabs>
              <w:spacing w:after="120"/>
              <w:ind w:left="567"/>
              <w:jc w:val="both"/>
            </w:pPr>
          </w:p>
          <w:p w:rsidR="006B7253" w:rsidRPr="00C60D06" w:rsidRDefault="006B7253"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r w:rsidRPr="00851F2E">
              <w:t xml:space="preserve">Cheltuielile de participare la </w:t>
            </w:r>
            <w:bookmarkEnd w:id="27"/>
            <w:bookmarkEnd w:id="28"/>
            <w:r w:rsidRPr="00851F2E">
              <w:t>procedura de achiziție</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6B7253" w:rsidRPr="005A71E8" w:rsidRDefault="006B7253"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6B7253" w:rsidRPr="00C60D06" w:rsidRDefault="006B7253"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851F2E">
              <w:rPr>
                <w:rFonts w:ascii="Calibri Light CE" w:hAnsi="Calibri Light CE"/>
              </w:rPr>
              <w:t xml:space="preserve">Limba de comunicare </w:t>
            </w:r>
            <w:r w:rsidRPr="00851F2E">
              <w:rPr>
                <w:rFonts w:ascii="Calibri Light CE" w:hAnsi="Calibri Light CE" w:hint="eastAsia"/>
              </w:rPr>
              <w:t>о</w:t>
            </w:r>
            <w:r w:rsidRPr="00851F2E">
              <w:rPr>
                <w:rFonts w:ascii="Calibri Light CE" w:hAnsi="Calibri Light CE"/>
              </w:rPr>
              <w:t xml:space="preserve">n cadrul </w:t>
            </w:r>
            <w:bookmarkEnd w:id="29"/>
            <w:bookmarkEnd w:id="30"/>
            <w:r w:rsidRPr="00851F2E">
              <w:t>procedurii de achiziție</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851F2E">
              <w:rPr>
                <w:rFonts w:ascii="Calibri Light CE" w:hAnsi="Calibri Light CE"/>
              </w:rPr>
              <w:t>Sec</w:t>
            </w:r>
            <w:r w:rsidRPr="00851F2E">
              <w:rPr>
                <w:rFonts w:ascii="Calibri Light CE" w:hAnsi="Calibri Light CE" w:hint="eastAsia"/>
              </w:rPr>
              <w:t>ю</w:t>
            </w:r>
            <w:r w:rsidRPr="00851F2E">
              <w:rPr>
                <w:rFonts w:ascii="Calibri Light CE" w:hAnsi="Calibri Light CE"/>
              </w:rPr>
              <w:t>iunile Documentelor de atribuire</w:t>
            </w:r>
            <w:bookmarkEnd w:id="31"/>
            <w:bookmarkEnd w:id="32"/>
          </w:p>
          <w:p w:rsidR="006B7253" w:rsidRPr="00C60D06" w:rsidRDefault="006B7253"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rPr>
              <w:t>IPO8</w:t>
            </w:r>
            <w:r w:rsidRPr="00C60D06">
              <w:rPr>
                <w:shd w:val="clear" w:color="auto" w:fill="FFFFFF"/>
              </w:rPr>
              <w:t>.</w:t>
            </w:r>
          </w:p>
          <w:p w:rsidR="006B7253" w:rsidRPr="00C60D06" w:rsidRDefault="006B7253" w:rsidP="00277A9E">
            <w:pPr>
              <w:tabs>
                <w:tab w:val="left" w:pos="1134"/>
                <w:tab w:val="left" w:pos="1602"/>
                <w:tab w:val="left" w:pos="2502"/>
              </w:tabs>
              <w:ind w:firstLine="567"/>
              <w:jc w:val="both"/>
            </w:pPr>
            <w:r>
              <w:t>CAPITOLUL I</w:t>
            </w:r>
            <w:r w:rsidRPr="00C60D06">
              <w:t xml:space="preserve">. Instrucţiuni pentru ofertanţi </w:t>
            </w:r>
          </w:p>
          <w:p w:rsidR="006B7253" w:rsidRPr="00C60D06" w:rsidRDefault="006B7253" w:rsidP="00277A9E">
            <w:pPr>
              <w:tabs>
                <w:tab w:val="left" w:pos="1134"/>
                <w:tab w:val="left" w:pos="1602"/>
                <w:tab w:val="left" w:pos="2502"/>
              </w:tabs>
              <w:ind w:firstLine="567"/>
              <w:jc w:val="both"/>
            </w:pPr>
            <w:r>
              <w:t>CAPITOLUL II</w:t>
            </w:r>
            <w:r w:rsidRPr="00C60D06">
              <w:t xml:space="preserve">. Fişa de date a achiziţiei </w:t>
            </w:r>
          </w:p>
          <w:p w:rsidR="006B7253" w:rsidRPr="00C60D06" w:rsidRDefault="006B7253" w:rsidP="00277A9E">
            <w:pPr>
              <w:tabs>
                <w:tab w:val="left" w:pos="1134"/>
                <w:tab w:val="left" w:pos="1602"/>
                <w:tab w:val="left" w:pos="2502"/>
              </w:tabs>
              <w:ind w:firstLine="567"/>
              <w:jc w:val="both"/>
            </w:pPr>
            <w:r>
              <w:t>CAPITOLUL III</w:t>
            </w:r>
            <w:r w:rsidRPr="00C60D06">
              <w:t>. Formulare pentru depunerea ofertei</w:t>
            </w:r>
          </w:p>
          <w:p w:rsidR="006B7253" w:rsidRDefault="006B7253" w:rsidP="00277A9E">
            <w:pPr>
              <w:tabs>
                <w:tab w:val="left" w:pos="1134"/>
                <w:tab w:val="left" w:pos="1602"/>
                <w:tab w:val="left" w:pos="2502"/>
              </w:tabs>
              <w:ind w:firstLine="567"/>
              <w:jc w:val="both"/>
            </w:pPr>
            <w:r>
              <w:t xml:space="preserve">CAPITOLUL IV. </w:t>
            </w:r>
            <w:r w:rsidRPr="00C60D06">
              <w:t>Specificații tehnice și de preț.</w:t>
            </w:r>
          </w:p>
          <w:p w:rsidR="006B7253" w:rsidRPr="00C60D06" w:rsidRDefault="006B7253" w:rsidP="00277A9E">
            <w:pPr>
              <w:tabs>
                <w:tab w:val="left" w:pos="1134"/>
                <w:tab w:val="left" w:pos="1602"/>
                <w:tab w:val="left" w:pos="2502"/>
              </w:tabs>
              <w:ind w:firstLine="567"/>
              <w:jc w:val="both"/>
            </w:pPr>
            <w:r>
              <w:t>CAPITOLUL V. Formularul de contract</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851F2E">
              <w:rPr>
                <w:rFonts w:ascii="Calibri Light CE" w:hAnsi="Calibri Light CE"/>
              </w:rPr>
              <w:t xml:space="preserve">Clarificarea </w:t>
            </w:r>
            <w:r w:rsidRPr="00851F2E">
              <w:rPr>
                <w:rFonts w:ascii="Calibri Light CE" w:hAnsi="Calibri Light CE" w:hint="eastAsia"/>
              </w:rPr>
              <w:t>є</w:t>
            </w:r>
            <w:r w:rsidRPr="00851F2E">
              <w:rPr>
                <w:rFonts w:ascii="Calibri Light CE" w:hAnsi="Calibri Light CE"/>
              </w:rPr>
              <w:t>i modificarea documentelor de atrib</w:t>
            </w:r>
            <w:r w:rsidRPr="00851F2E">
              <w:t>uire</w:t>
            </w:r>
            <w:bookmarkEnd w:id="33"/>
            <w:bookmarkEnd w:id="34"/>
          </w:p>
          <w:p w:rsidR="006B7253" w:rsidRPr="00C60D06" w:rsidRDefault="006B7253" w:rsidP="00457832">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6B7253" w:rsidRPr="00C60D06" w:rsidRDefault="006B7253"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6B7253" w:rsidRPr="00C60D06" w:rsidRDefault="006B7253"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r w:rsidRPr="00851F2E">
              <w:t>Practicile de coruper</w:t>
            </w:r>
            <w:r w:rsidRPr="00851F2E">
              <w:rPr>
                <w:rFonts w:ascii="Calibri Light CE" w:hAnsi="Calibri Light CE"/>
              </w:rPr>
              <w:t xml:space="preserve">e </w:t>
            </w:r>
            <w:r w:rsidRPr="00851F2E">
              <w:rPr>
                <w:rFonts w:ascii="Calibri Light CE" w:hAnsi="Calibri Light CE" w:hint="eastAsia"/>
              </w:rPr>
              <w:t>є</w:t>
            </w:r>
            <w:r w:rsidRPr="00851F2E">
              <w:rPr>
                <w:rFonts w:ascii="Calibri Light CE" w:hAnsi="Calibri Light CE"/>
              </w:rPr>
              <w:t>i alte practici interzise</w:t>
            </w:r>
            <w:bookmarkEnd w:id="35"/>
            <w:bookmarkEnd w:id="36"/>
          </w:p>
          <w:p w:rsidR="006B7253" w:rsidRPr="00C60D06" w:rsidRDefault="006B7253" w:rsidP="00457832">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6B7253" w:rsidRPr="00851F2E" w:rsidRDefault="006B7253"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851F2E">
              <w:rPr>
                <w:rFonts w:ascii="Times New Roman" w:hAnsi="Times New Roman"/>
                <w:b w:val="0"/>
                <w:color w:val="auto"/>
              </w:rPr>
              <w:t>va exclude ofertantul din procedura respectivг de achiziюie prin includerea lui оn Lista de interdicюie, conform prevederilor Regulamentului cu privire la Lista de interdicție a operatorilor economici; sau</w:t>
            </w:r>
            <w:bookmarkEnd w:id="37"/>
            <w:bookmarkEnd w:id="38"/>
            <w:bookmarkEnd w:id="39"/>
            <w:r w:rsidRPr="00851F2E">
              <w:rPr>
                <w:rFonts w:ascii="Times New Roman" w:hAnsi="Times New Roman"/>
                <w:b w:val="0"/>
                <w:color w:val="auto"/>
              </w:rPr>
              <w:t xml:space="preserve"> </w:t>
            </w:r>
          </w:p>
          <w:p w:rsidR="006B7253" w:rsidRPr="00851F2E" w:rsidRDefault="006B7253"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851F2E">
              <w:rPr>
                <w:rFonts w:ascii="Times New Roman" w:hAnsi="Times New Roman"/>
                <w:b w:val="0"/>
                <w:color w:val="auto"/>
              </w:rPr>
              <w:t>va оntreprinde orice alte mгsuri prevгzute оn articolul 40 al Legii nr. 131/2015</w:t>
            </w:r>
            <w:bookmarkEnd w:id="40"/>
            <w:bookmarkEnd w:id="41"/>
            <w:bookmarkEnd w:id="42"/>
            <w:r w:rsidRPr="00851F2E">
              <w:rPr>
                <w:rFonts w:ascii="Times New Roman" w:hAnsi="Times New Roman"/>
                <w:b w:val="0"/>
                <w:color w:val="auto"/>
              </w:rPr>
              <w:t>.</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În </w:t>
            </w:r>
            <w:r>
              <w:t xml:space="preserve">cadrul </w:t>
            </w:r>
            <w:r w:rsidRPr="00C60D06">
              <w:t>procedurilor de achiziţie şi executării contractului nu se permit următoarele acţiuni:</w:t>
            </w:r>
          </w:p>
          <w:p w:rsidR="006B7253" w:rsidRPr="00851F2E" w:rsidRDefault="006B7253"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851F2E">
              <w:rPr>
                <w:rFonts w:ascii="Times New Roman" w:hAnsi="Times New Roman"/>
                <w:b w:val="0"/>
                <w:color w:val="auto"/>
              </w:rPr>
              <w:t>promisiunea, oferirea sau darea unei persoane cu funcюie de rгspundere, personal sau prin mijlocitor, de bunuri sau servicii, sau a oricгrui alt lucru de valoare, pentru a influenюa acюiunile unei alte pгrюi;</w:t>
            </w:r>
            <w:bookmarkEnd w:id="43"/>
            <w:bookmarkEnd w:id="44"/>
            <w:bookmarkEnd w:id="45"/>
            <w:r w:rsidRPr="00851F2E">
              <w:rPr>
                <w:rFonts w:ascii="Times New Roman" w:hAnsi="Times New Roman"/>
                <w:b w:val="0"/>
                <w:color w:val="auto"/>
              </w:rPr>
              <w:t xml:space="preserve">  </w:t>
            </w:r>
          </w:p>
          <w:p w:rsidR="006B7253" w:rsidRPr="00851F2E" w:rsidRDefault="006B7253"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851F2E">
              <w:rPr>
                <w:rFonts w:ascii="Times New Roman" w:hAnsi="Times New Roman"/>
                <w:b w:val="0"/>
                <w:color w:val="auto"/>
              </w:rPr>
              <w:t>orice acюiune sau omisiune, inclusiv interpretare eronatг, care, conєtient sau din neglijenюг, induce оn eroare sau tinde sг inducг оn eroare o parte pentru obюinerea unui beneficiu financiar sau de altг naturг ori pentru a evita o obligaюie;</w:t>
            </w:r>
            <w:bookmarkEnd w:id="46"/>
            <w:bookmarkEnd w:id="47"/>
            <w:bookmarkEnd w:id="48"/>
            <w:r w:rsidRPr="00851F2E">
              <w:rPr>
                <w:rFonts w:ascii="Times New Roman" w:hAnsi="Times New Roman"/>
                <w:b w:val="0"/>
                <w:color w:val="auto"/>
              </w:rPr>
              <w:t xml:space="preserve"> </w:t>
            </w:r>
          </w:p>
          <w:p w:rsidR="006B7253" w:rsidRPr="00851F2E" w:rsidRDefault="006B7253"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851F2E">
              <w:rPr>
                <w:rFonts w:ascii="Times New Roman" w:hAnsi="Times New Roman"/>
                <w:b w:val="0"/>
                <w:color w:val="auto"/>
              </w:rPr>
              <w:t>оnюelegerea interzisг de lege, оntre douг sau mai multe pгrюi, realizatг оn scopul coordonгrii comportamentului lor la procedurile de achiziюii publice;</w:t>
            </w:r>
            <w:bookmarkEnd w:id="49"/>
            <w:bookmarkEnd w:id="50"/>
            <w:bookmarkEnd w:id="51"/>
          </w:p>
          <w:p w:rsidR="006B7253" w:rsidRPr="00851F2E" w:rsidRDefault="006B7253"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851F2E">
              <w:rPr>
                <w:rFonts w:ascii="Times New Roman" w:hAnsi="Times New Roman"/>
                <w:b w:val="0"/>
                <w:color w:val="auto"/>
              </w:rPr>
              <w:t>deteriorarea sau prejudicierea, direct sau indirect, a oricгrei pгrюi sau a proprietгюii acestei pгrюi, pentru a influenюa оn mod necorespunzгtor acюiunile acesteia;</w:t>
            </w:r>
            <w:bookmarkEnd w:id="52"/>
            <w:bookmarkEnd w:id="53"/>
            <w:bookmarkEnd w:id="54"/>
          </w:p>
          <w:p w:rsidR="006B7253" w:rsidRPr="00851F2E" w:rsidRDefault="006B7253"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851F2E">
              <w:rPr>
                <w:rFonts w:ascii="Times New Roman" w:hAnsi="Times New Roman"/>
                <w:b w:val="0"/>
                <w:color w:val="auto"/>
              </w:rPr>
              <w:t>distrugerea intenюionatг, falsificarea, contrafacerea sau ascunderea materialelor de evidenюг ale investigгrii, sau darea unor informaюii false anchetatorilor, pentru a оmpiedica esenюial o anchetг condusг de cгtre organele de resort оn vederea identificгrii unor practici menționate la lit. a)-d); precum єi ameninюarea, hгrюuirea sau intimidarea oricгrei pгrюi pentru a o оmpiedica sг divulge informaюia cu privire la chestiuni relevante anchetei sau sг exercite ancheta.</w:t>
            </w:r>
            <w:bookmarkEnd w:id="55"/>
            <w:bookmarkEnd w:id="56"/>
            <w:bookmarkEnd w:id="57"/>
          </w:p>
          <w:p w:rsidR="006B7253" w:rsidRPr="00C60D06" w:rsidRDefault="006B7253"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6B7253" w:rsidRPr="00C60D06" w:rsidRDefault="006B7253" w:rsidP="00457832">
            <w:pPr>
              <w:tabs>
                <w:tab w:val="left" w:pos="960"/>
                <w:tab w:val="left" w:pos="1134"/>
              </w:tabs>
              <w:spacing w:after="120"/>
              <w:jc w:val="both"/>
            </w:pPr>
          </w:p>
        </w:tc>
      </w:tr>
      <w:tr w:rsidR="006B7253" w:rsidRPr="00C60D06" w:rsidTr="00457832">
        <w:trPr>
          <w:trHeight w:val="600"/>
        </w:trPr>
        <w:tc>
          <w:tcPr>
            <w:tcW w:w="9747" w:type="dxa"/>
            <w:gridSpan w:val="2"/>
            <w:vAlign w:val="center"/>
          </w:tcPr>
          <w:p w:rsidR="006B7253" w:rsidRPr="00851F2E" w:rsidRDefault="006B7253" w:rsidP="00277A9E">
            <w:pPr>
              <w:pStyle w:val="Heading2"/>
              <w:keepNext w:val="0"/>
              <w:keepLines w:val="0"/>
              <w:tabs>
                <w:tab w:val="left" w:pos="360"/>
                <w:tab w:val="left" w:pos="1134"/>
              </w:tabs>
              <w:spacing w:before="0"/>
              <w:jc w:val="center"/>
            </w:pPr>
            <w:bookmarkStart w:id="58" w:name="_Toc392180141"/>
            <w:bookmarkStart w:id="59" w:name="_Toc449539031"/>
            <w:r w:rsidRPr="00851F2E">
              <w:t>Secțiunea a-2-a. Criterii de calificare</w:t>
            </w:r>
            <w:bookmarkEnd w:id="58"/>
            <w:bookmarkEnd w:id="59"/>
          </w:p>
        </w:tc>
      </w:tr>
      <w:tr w:rsidR="006B7253" w:rsidRPr="00C60D06" w:rsidTr="00457832">
        <w:trPr>
          <w:gridBefore w:val="1"/>
          <w:trHeight w:val="283"/>
        </w:trPr>
        <w:tc>
          <w:tcPr>
            <w:tcW w:w="9747" w:type="dxa"/>
            <w:vAlign w:val="center"/>
          </w:tcPr>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851F2E">
              <w:t>Criterii generale</w:t>
            </w:r>
            <w:bookmarkEnd w:id="60"/>
            <w:bookmarkEnd w:id="61"/>
          </w:p>
          <w:p w:rsidR="006B7253" w:rsidRPr="00C60D06" w:rsidRDefault="006B7253" w:rsidP="00457832">
            <w:pPr>
              <w:numPr>
                <w:ilvl w:val="1"/>
                <w:numId w:val="3"/>
              </w:numPr>
              <w:tabs>
                <w:tab w:val="left" w:pos="960"/>
                <w:tab w:val="left" w:pos="1134"/>
              </w:tabs>
              <w:spacing w:after="120"/>
              <w:ind w:left="0" w:firstLine="567"/>
              <w:jc w:val="both"/>
              <w:rPr>
                <w:color w:val="000000"/>
              </w:rPr>
            </w:pPr>
            <w:r w:rsidRPr="00C60D06">
              <w:rPr>
                <w:color w:val="000000"/>
              </w:rPr>
              <w:t xml:space="preserve">Pentru confirmarea datelor de calificare în cadrul procedurii de achiziţii publice, operatorul economic va completa și va prezenta </w:t>
            </w:r>
            <w:r w:rsidRPr="00C60D06">
              <w:rPr>
                <w:b/>
                <w:color w:val="000000"/>
              </w:rPr>
              <w:t>DUAE</w:t>
            </w:r>
            <w:r w:rsidRPr="00C60D06">
              <w:rPr>
                <w:color w:val="000000"/>
              </w:rPr>
              <w:t>, în conformitate cu cerințele stabilite de autoritatea contractantă</w:t>
            </w:r>
            <w:r>
              <w:rPr>
                <w:color w:val="000000"/>
              </w:rPr>
              <w:t>.</w:t>
            </w:r>
          </w:p>
          <w:p w:rsidR="006B7253" w:rsidRPr="00C60D06" w:rsidRDefault="006B7253" w:rsidP="00457832">
            <w:pPr>
              <w:numPr>
                <w:ilvl w:val="1"/>
                <w:numId w:val="3"/>
              </w:numPr>
              <w:tabs>
                <w:tab w:val="left" w:pos="960"/>
                <w:tab w:val="left" w:pos="1134"/>
              </w:tabs>
              <w:spacing w:after="120"/>
              <w:ind w:left="0" w:firstLine="567"/>
              <w:jc w:val="both"/>
              <w:rPr>
                <w:color w:val="000000"/>
              </w:rPr>
            </w:pPr>
            <w:r w:rsidRPr="00C60D06">
              <w:rPr>
                <w:color w:val="000000"/>
              </w:rPr>
              <w:t xml:space="preserve">Prezentarea oricărui alt formular </w:t>
            </w:r>
            <w:r w:rsidRPr="00C60D06">
              <w:rPr>
                <w:b/>
                <w:color w:val="000000"/>
              </w:rPr>
              <w:t>DUAE</w:t>
            </w:r>
            <w:r w:rsidRPr="00C60D06">
              <w:rPr>
                <w:color w:val="000000"/>
              </w:rPr>
              <w:t xml:space="preserve"> decît cel solicitat de către autoritatea contractantă, </w:t>
            </w:r>
            <w:r>
              <w:rPr>
                <w:color w:val="000000"/>
              </w:rPr>
              <w:t>va</w:t>
            </w:r>
            <w:r w:rsidRPr="00C60D06">
              <w:rPr>
                <w:color w:val="000000"/>
              </w:rPr>
              <w:t xml:space="preserve"> servi ca temei de descalificare de la procedura de achiziție publică.  </w:t>
            </w:r>
          </w:p>
          <w:p w:rsidR="006B7253" w:rsidRPr="00C60D06" w:rsidRDefault="006B7253" w:rsidP="00457832">
            <w:pPr>
              <w:tabs>
                <w:tab w:val="left" w:pos="960"/>
                <w:tab w:val="left" w:pos="1134"/>
              </w:tabs>
              <w:spacing w:after="120"/>
              <w:jc w:val="both"/>
              <w:rPr>
                <w:color w:val="000000"/>
              </w:rPr>
            </w:pPr>
            <w:r w:rsidRPr="00C60D06">
              <w:rPr>
                <w:color w:val="000000"/>
              </w:rPr>
              <w:t xml:space="preserve"> </w:t>
            </w:r>
          </w:p>
          <w:p w:rsidR="006B7253" w:rsidRPr="00C60D06" w:rsidRDefault="006B7253"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6B7253" w:rsidRPr="00C60D06" w:rsidRDefault="006B7253"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6B7253" w:rsidRPr="00C60D06" w:rsidRDefault="006B7253"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6B7253" w:rsidRPr="00C60D06" w:rsidRDefault="006B7253"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6B7253" w:rsidRPr="00C60D06" w:rsidRDefault="006B7253"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6B7253" w:rsidRPr="00C60D06" w:rsidRDefault="006B7253"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6B7253" w:rsidRPr="00C60D06" w:rsidRDefault="006B7253" w:rsidP="0002312A">
            <w:pPr>
              <w:pStyle w:val="ListParagraph"/>
              <w:numPr>
                <w:ilvl w:val="0"/>
                <w:numId w:val="29"/>
              </w:numPr>
              <w:rPr>
                <w:lang w:val="ro-RO"/>
              </w:rPr>
            </w:pPr>
            <w:r w:rsidRPr="00C60D06">
              <w:rPr>
                <w:lang w:val="ro-RO"/>
              </w:rPr>
              <w:t>standarde de protecţie a mediului.</w:t>
            </w:r>
          </w:p>
          <w:p w:rsidR="006B7253" w:rsidRPr="00C60D06" w:rsidRDefault="006B7253" w:rsidP="00457832">
            <w:pPr>
              <w:pStyle w:val="ListParagraph"/>
              <w:numPr>
                <w:ilvl w:val="0"/>
                <w:numId w:val="0"/>
              </w:numPr>
              <w:ind w:left="720"/>
              <w:rPr>
                <w:lang w:val="ro-RO"/>
              </w:rPr>
            </w:pPr>
          </w:p>
          <w:p w:rsidR="006B7253" w:rsidRPr="00C60D06" w:rsidRDefault="006B7253" w:rsidP="00457832"/>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851F2E">
              <w:t>Eligibilitatea ofertantului</w:t>
            </w:r>
            <w:bookmarkEnd w:id="62"/>
            <w:bookmarkEnd w:id="63"/>
            <w:r w:rsidRPr="00851F2E">
              <w:t xml:space="preserve"> sau candidatului</w:t>
            </w:r>
          </w:p>
          <w:p w:rsidR="006B7253" w:rsidRPr="00C60D06" w:rsidRDefault="006B7253"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6B7253" w:rsidRPr="00C60D06" w:rsidRDefault="006B7253"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B7253" w:rsidRPr="00C60D06" w:rsidRDefault="006B7253"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6B7253" w:rsidRPr="00C60D06" w:rsidRDefault="006B7253" w:rsidP="0002312A">
            <w:pPr>
              <w:numPr>
                <w:ilvl w:val="0"/>
                <w:numId w:val="25"/>
              </w:numPr>
              <w:tabs>
                <w:tab w:val="left" w:pos="1134"/>
              </w:tabs>
              <w:ind w:left="0" w:firstLine="567"/>
              <w:jc w:val="both"/>
            </w:pPr>
            <w:r w:rsidRPr="00C60D06">
              <w:t xml:space="preserve">se află în proces de insolvabilitate ca urmare a hotărîrii judecătorești; </w:t>
            </w:r>
          </w:p>
          <w:p w:rsidR="006B7253" w:rsidRPr="00C60D06" w:rsidRDefault="006B7253"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6B7253" w:rsidRPr="00C60D06" w:rsidRDefault="006B7253"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6B7253" w:rsidRPr="00C60D06" w:rsidRDefault="006B7253"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6B7253" w:rsidRPr="00C60D06" w:rsidRDefault="006B7253"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6B7253" w:rsidRPr="00C60D06" w:rsidRDefault="006B7253"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6B7253" w:rsidRPr="00C60D06" w:rsidRDefault="006B7253"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6B7253" w:rsidRPr="00C60D06" w:rsidRDefault="006B7253"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6B7253" w:rsidRPr="00C60D06" w:rsidRDefault="006B7253" w:rsidP="0002312A">
            <w:pPr>
              <w:numPr>
                <w:ilvl w:val="0"/>
                <w:numId w:val="25"/>
              </w:numPr>
              <w:tabs>
                <w:tab w:val="left" w:pos="1134"/>
              </w:tabs>
              <w:ind w:left="0" w:firstLine="567"/>
              <w:jc w:val="both"/>
            </w:pPr>
            <w:r w:rsidRPr="00C60D06">
              <w:t>este inclus în Lista de interdicţie a operatorilor economici.</w:t>
            </w:r>
          </w:p>
          <w:p w:rsidR="006B7253" w:rsidRPr="00C60D06" w:rsidRDefault="006B7253" w:rsidP="00457832">
            <w:pPr>
              <w:tabs>
                <w:tab w:val="left" w:pos="1134"/>
              </w:tabs>
              <w:ind w:left="567"/>
              <w:jc w:val="both"/>
            </w:pP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6B7253" w:rsidRPr="00C60D06" w:rsidRDefault="006B7253" w:rsidP="00457832">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6B7253" w:rsidRPr="00C60D06" w:rsidRDefault="006B7253"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B7253" w:rsidRPr="00C60D06" w:rsidRDefault="006B7253"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6B7253" w:rsidRPr="00851F2E" w:rsidRDefault="006B7253"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851F2E">
              <w:rPr>
                <w:rFonts w:ascii="Calibri Light CE" w:hAnsi="Calibri Light CE"/>
              </w:rPr>
              <w:t>Capacitatea de exercitare a activit</w:t>
            </w:r>
            <w:r w:rsidRPr="00851F2E">
              <w:rPr>
                <w:rFonts w:ascii="Calibri Light CE" w:hAnsi="Calibri Light CE" w:hint="eastAsia"/>
              </w:rPr>
              <w:t>г</w:t>
            </w:r>
            <w:r w:rsidRPr="00851F2E">
              <w:rPr>
                <w:rFonts w:ascii="Calibri Light CE" w:hAnsi="Calibri Light CE"/>
              </w:rPr>
              <w:t>ții profesionale</w:t>
            </w:r>
            <w:bookmarkEnd w:id="64"/>
            <w:bookmarkEnd w:id="65"/>
          </w:p>
          <w:p w:rsidR="006B7253" w:rsidRPr="00A20ACF" w:rsidRDefault="006B7253" w:rsidP="00457832">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851F2E">
              <w:rPr>
                <w:rFonts w:ascii="Calibri Light CE" w:hAnsi="Calibri Light CE"/>
              </w:rPr>
              <w:t>Capacitatea economic</w:t>
            </w:r>
            <w:r w:rsidRPr="00851F2E">
              <w:rPr>
                <w:rFonts w:ascii="Calibri Light CE" w:hAnsi="Calibri Light CE" w:hint="eastAsia"/>
              </w:rPr>
              <w:t>г</w:t>
            </w:r>
            <w:r w:rsidRPr="00851F2E">
              <w:rPr>
                <w:rFonts w:ascii="Calibri Light CE" w:hAnsi="Calibri Light CE"/>
              </w:rPr>
              <w:t xml:space="preserve"> </w:t>
            </w:r>
            <w:r w:rsidRPr="00851F2E">
              <w:rPr>
                <w:rFonts w:ascii="Calibri Light CE" w:hAnsi="Calibri Light CE" w:hint="eastAsia"/>
              </w:rPr>
              <w:t>є</w:t>
            </w:r>
            <w:r w:rsidRPr="00851F2E">
              <w:rPr>
                <w:rFonts w:ascii="Calibri Light CE" w:hAnsi="Calibri Light CE"/>
              </w:rPr>
              <w:t>i financiar</w:t>
            </w:r>
            <w:r w:rsidRPr="00851F2E">
              <w:rPr>
                <w:rFonts w:ascii="Calibri Light CE" w:hAnsi="Calibri Light CE" w:hint="eastAsia"/>
              </w:rPr>
              <w:t>г</w:t>
            </w:r>
            <w:bookmarkEnd w:id="66"/>
            <w:bookmarkEnd w:id="67"/>
          </w:p>
          <w:p w:rsidR="006B7253" w:rsidRPr="00C60D06" w:rsidRDefault="006B7253"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6B7253" w:rsidRPr="00C60D06" w:rsidRDefault="006B7253"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hAnsi="Times New Roman" w:cs="Times New Roman"/>
                <w:noProof/>
                <w:kern w:val="0"/>
                <w:sz w:val="24"/>
                <w:szCs w:val="24"/>
                <w:lang w:val="ro-RO"/>
              </w:rPr>
              <w:t xml:space="preserve">; </w:t>
            </w:r>
          </w:p>
          <w:p w:rsidR="006B7253" w:rsidRPr="00C60D06" w:rsidRDefault="006B7253"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w:t>
            </w:r>
          </w:p>
          <w:p w:rsidR="006B7253" w:rsidRPr="00C60D06" w:rsidRDefault="006B7253"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6B7253" w:rsidRPr="00C60D06" w:rsidRDefault="006B7253" w:rsidP="00457832">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6B7253" w:rsidRPr="00C60D06" w:rsidRDefault="006B7253"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6B7253" w:rsidRPr="00C60D06" w:rsidRDefault="006B7253" w:rsidP="00457832">
            <w:pPr>
              <w:numPr>
                <w:ilvl w:val="1"/>
                <w:numId w:val="3"/>
              </w:numPr>
              <w:tabs>
                <w:tab w:val="left" w:pos="960"/>
                <w:tab w:val="left" w:pos="1134"/>
              </w:tabs>
              <w:spacing w:after="120"/>
              <w:ind w:left="0" w:firstLine="567"/>
              <w:jc w:val="both"/>
              <w:rPr>
                <w:noProof w:val="0"/>
                <w:kern w:val="3"/>
              </w:rPr>
            </w:pPr>
            <w:r w:rsidRPr="00C60D06">
              <w:rPr>
                <w:noProof w:val="0"/>
                <w:kern w:val="3"/>
              </w:rPr>
              <w:t>Оn cazul оn care, din motive obiective, justificate corespunzгtor, operatorul economic nu are posibilitatea de a prezenta documentele solicitate de autoritatea contractantг, acesta are dreptul de a demonstra capacitatea sa economicг și financiarг prin prezentarea altor documente pe care autoritatea contractantг le poate considera edificatoare оn mгsura оn care acestea reflectг o imagine fidelг a situației economice și financiare a ofertantului/candidatului.</w:t>
            </w:r>
          </w:p>
          <w:p w:rsidR="006B7253" w:rsidRPr="00C60D06" w:rsidRDefault="006B7253" w:rsidP="00457832">
            <w:pPr>
              <w:numPr>
                <w:ilvl w:val="1"/>
                <w:numId w:val="3"/>
              </w:numPr>
              <w:tabs>
                <w:tab w:val="left" w:pos="960"/>
                <w:tab w:val="left" w:pos="1134"/>
              </w:tabs>
              <w:spacing w:after="120"/>
              <w:ind w:left="0" w:firstLine="567"/>
              <w:jc w:val="both"/>
              <w:rPr>
                <w:noProof w:val="0"/>
                <w:kern w:val="3"/>
              </w:rPr>
            </w:pPr>
            <w:r w:rsidRPr="00C60D06">
              <w:rPr>
                <w:noProof w:val="0"/>
                <w:kern w:val="3"/>
              </w:rPr>
              <w:t>Ofertantul/candidatul poate sг-și demonstreze capacitatea economicг și financiarг și prin susținerea acordata de cгtre o altг persoanг indiferent de natura relațiilor juridice existente оntre ofertant/candidat єi persoana respectivг.</w:t>
            </w:r>
          </w:p>
          <w:p w:rsidR="006B7253" w:rsidRPr="00C60D06" w:rsidRDefault="006B7253"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prevгzut </w:t>
            </w:r>
            <w:r w:rsidRPr="00A20ACF">
              <w:rPr>
                <w:noProof w:val="0"/>
                <w:kern w:val="3"/>
              </w:rPr>
              <w:t>la</w:t>
            </w:r>
            <w:r>
              <w:rPr>
                <w:noProof w:val="0"/>
                <w:kern w:val="3"/>
              </w:rPr>
              <w:t xml:space="preserve"> punctul</w:t>
            </w:r>
            <w:r w:rsidRPr="00A20ACF">
              <w:rPr>
                <w:noProof w:val="0"/>
                <w:kern w:val="3"/>
              </w:rPr>
              <w:t xml:space="preserve"> </w:t>
            </w:r>
            <w:r w:rsidRPr="003556B4">
              <w:rPr>
                <w:noProof w:val="0"/>
                <w:kern w:val="3"/>
              </w:rPr>
              <w:t>IPO13.5</w:t>
            </w:r>
            <w:r w:rsidRPr="00A20ACF">
              <w:rPr>
                <w:noProof w:val="0"/>
                <w:kern w:val="3"/>
              </w:rPr>
              <w:t>,</w:t>
            </w:r>
            <w:r w:rsidRPr="00C60D06">
              <w:rPr>
                <w:noProof w:val="0"/>
                <w:kern w:val="3"/>
              </w:rPr>
              <w:t xml:space="preserve"> ofertantul/candidatul are obligația de a dovedi susținerea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6B7253" w:rsidRPr="00A20ACF" w:rsidRDefault="006B7253"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Persoana care asigurг susținerea financiarг trebuie sг оndeplineascг criteriile de selecție relevante și nu trebuie sг se afle оn niciuna dintre situațiile prevгzute </w:t>
            </w:r>
            <w:r w:rsidRPr="00A20ACF">
              <w:rPr>
                <w:noProof w:val="0"/>
                <w:kern w:val="3"/>
              </w:rPr>
              <w:t>la</w:t>
            </w:r>
            <w:r w:rsidRPr="00A20ACF">
              <w:rPr>
                <w:b/>
                <w:noProof w:val="0"/>
                <w:kern w:val="3"/>
              </w:rPr>
              <w:t xml:space="preserve">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determinг excluderea din procedura de atribuire.</w:t>
            </w:r>
          </w:p>
          <w:p w:rsidR="006B7253" w:rsidRPr="00C60D06" w:rsidRDefault="006B7253" w:rsidP="00457832">
            <w:pPr>
              <w:numPr>
                <w:ilvl w:val="1"/>
                <w:numId w:val="3"/>
              </w:numPr>
              <w:tabs>
                <w:tab w:val="left" w:pos="960"/>
                <w:tab w:val="left" w:pos="1134"/>
              </w:tabs>
              <w:spacing w:after="120"/>
              <w:ind w:left="0" w:firstLine="567"/>
              <w:jc w:val="both"/>
              <w:rPr>
                <w:noProof w:val="0"/>
                <w:kern w:val="3"/>
              </w:rPr>
            </w:pPr>
            <w:r w:rsidRPr="00C60D06">
              <w:rPr>
                <w:noProof w:val="0"/>
                <w:kern w:val="3"/>
              </w:rPr>
              <w:t>O asociație de operatori economici la fel are dreptul sг se bazeze pe capacitгțile membrilor asociației sau ale altor persoane.</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851F2E">
              <w:rPr>
                <w:rFonts w:ascii="Calibri Light CE" w:hAnsi="Calibri Light CE"/>
              </w:rPr>
              <w:t>Capacitate tehnic</w:t>
            </w:r>
            <w:r w:rsidRPr="00851F2E">
              <w:rPr>
                <w:rFonts w:ascii="Calibri Light CE" w:hAnsi="Calibri Light CE" w:hint="eastAsia"/>
              </w:rPr>
              <w:t>г</w:t>
            </w:r>
            <w:r w:rsidRPr="00851F2E">
              <w:rPr>
                <w:rFonts w:ascii="Calibri Light CE" w:hAnsi="Calibri Light CE"/>
              </w:rPr>
              <w:t xml:space="preserve"> și/sau profesional</w:t>
            </w:r>
            <w:r w:rsidRPr="00851F2E">
              <w:rPr>
                <w:rFonts w:ascii="Calibri Light CE" w:hAnsi="Calibri Light CE" w:hint="eastAsia"/>
              </w:rPr>
              <w:t>г</w:t>
            </w:r>
            <w:bookmarkEnd w:id="70"/>
            <w:bookmarkEnd w:id="71"/>
            <w:r w:rsidRPr="00851F2E">
              <w:rPr>
                <w:rFonts w:ascii="Calibri Light CE" w:hAnsi="Calibri Light CE"/>
              </w:rPr>
              <w:t xml:space="preserve"> </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6B7253" w:rsidRPr="00C60D06" w:rsidRDefault="006B7253" w:rsidP="00457832">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6B7253" w:rsidRPr="00C60D06" w:rsidRDefault="006B7253"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6B7253" w:rsidRPr="00C60D06" w:rsidRDefault="006B7253"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6B7253" w:rsidRPr="00C60D06" w:rsidRDefault="006B7253"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6B7253" w:rsidRPr="00C60D06" w:rsidRDefault="006B7253"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6B7253" w:rsidRPr="00C60D06" w:rsidRDefault="006B7253"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6B7253" w:rsidRPr="00C60D06" w:rsidRDefault="006B7253"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6B7253" w:rsidRPr="00C60D06" w:rsidRDefault="006B7253" w:rsidP="00457832">
            <w:pPr>
              <w:ind w:firstLine="567"/>
              <w:jc w:val="both"/>
              <w:rPr>
                <w:lang w:eastAsia="ru-RU"/>
              </w:rPr>
            </w:pPr>
            <w:r w:rsidRPr="00C60D06">
              <w:rPr>
                <w:lang w:eastAsia="ru-RU"/>
              </w:rPr>
              <w:t>h) informaţii privind partea din contract pe care operatorul economic are, eventual, intenţia să o subcontracteze.</w:t>
            </w:r>
          </w:p>
          <w:p w:rsidR="006B7253" w:rsidRPr="00C60D06" w:rsidRDefault="006B7253" w:rsidP="00457832">
            <w:pPr>
              <w:numPr>
                <w:ilvl w:val="1"/>
                <w:numId w:val="3"/>
              </w:numPr>
              <w:tabs>
                <w:tab w:val="left" w:pos="960"/>
                <w:tab w:val="left" w:pos="1134"/>
              </w:tabs>
              <w:spacing w:after="120"/>
              <w:ind w:left="0" w:firstLine="567"/>
              <w:jc w:val="both"/>
            </w:pPr>
            <w:r w:rsidRPr="00C60D06">
              <w:rPr>
                <w:kern w:val="3"/>
              </w:rPr>
              <w:t>Capacitatea tehnicг єi profesionalг a ofertantului poate fi susюinutг, pentru оndeplinirea unui contract, єi de o altг persoanг, indiferent de natura relaюiilor juridice existente оntre ofertant єi persoana respectivг.</w:t>
            </w:r>
          </w:p>
          <w:p w:rsidR="006B7253" w:rsidRPr="00C60D06" w:rsidRDefault="006B7253"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prevгzut la </w:t>
            </w:r>
            <w:r>
              <w:rPr>
                <w:noProof w:val="0"/>
                <w:kern w:val="3"/>
              </w:rPr>
              <w:t xml:space="preserve">punctul </w:t>
            </w:r>
            <w:r w:rsidRPr="003556B4">
              <w:rPr>
                <w:noProof w:val="0"/>
                <w:kern w:val="3"/>
              </w:rPr>
              <w:t>IPO14.2</w:t>
            </w:r>
            <w:r w:rsidRPr="00C60D06">
              <w:rPr>
                <w:noProof w:val="0"/>
                <w:kern w:val="3"/>
              </w:rPr>
              <w:t>, ofertantul/candidatul are obligaюia de a dovedi susюinerea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6B7253" w:rsidRPr="00A20ACF" w:rsidRDefault="006B7253"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Persoana care asigurг susюinerea financiarг trebuie sг оndeplineascг criteriile de selecție relevante și nu trebuie sг se afle оn niciuna dintre situaюiile prevгzute la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determinг excluderea din procedura de atribuire.</w:t>
            </w:r>
          </w:p>
          <w:p w:rsidR="006B7253" w:rsidRPr="00C60D06" w:rsidRDefault="006B7253"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6B7253" w:rsidRPr="00C60D06" w:rsidRDefault="006B7253" w:rsidP="00457832">
            <w:pPr>
              <w:tabs>
                <w:tab w:val="left" w:pos="960"/>
                <w:tab w:val="left" w:pos="1134"/>
              </w:tabs>
              <w:spacing w:after="120"/>
              <w:ind w:left="567"/>
              <w:jc w:val="both"/>
            </w:pP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851F2E">
              <w:rPr>
                <w:rFonts w:ascii="Calibri Light CE" w:hAnsi="Calibri Light CE"/>
              </w:rPr>
              <w:t>Standarde de asigurare a calit</w:t>
            </w:r>
            <w:r w:rsidRPr="00851F2E">
              <w:rPr>
                <w:rFonts w:ascii="Calibri Light CE" w:hAnsi="Calibri Light CE" w:hint="eastAsia"/>
              </w:rPr>
              <w:t>гю</w:t>
            </w:r>
            <w:r w:rsidRPr="00851F2E">
              <w:rPr>
                <w:rFonts w:ascii="Calibri Light CE" w:hAnsi="Calibri Light CE"/>
              </w:rPr>
              <w:t>ii.</w:t>
            </w:r>
            <w:bookmarkEnd w:id="72"/>
            <w:bookmarkEnd w:id="73"/>
          </w:p>
          <w:p w:rsidR="006B7253" w:rsidRPr="00C60D06" w:rsidRDefault="006B7253"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6B7253" w:rsidRPr="00C60D06" w:rsidRDefault="006B7253"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B7253" w:rsidRPr="00C60D06" w:rsidRDefault="006B7253" w:rsidP="00457832"/>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851F2E">
              <w:t>Standarde de protecție a mediului.</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6B7253" w:rsidRPr="00C60D06" w:rsidRDefault="006B7253" w:rsidP="00457832">
            <w:pPr>
              <w:tabs>
                <w:tab w:val="left" w:pos="960"/>
                <w:tab w:val="left" w:pos="1134"/>
              </w:tabs>
              <w:spacing w:after="120"/>
              <w:ind w:left="567"/>
              <w:jc w:val="both"/>
            </w:pPr>
            <w:r w:rsidRPr="00C60D06">
              <w:t xml:space="preserve">a) fie la Sistemul Comunitar de Management de Mediu şi Audit (EMAS); </w:t>
            </w:r>
          </w:p>
          <w:p w:rsidR="006B7253" w:rsidRPr="00C60D06" w:rsidRDefault="006B7253"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6B7253" w:rsidRPr="00C60D06" w:rsidRDefault="006B7253"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r w:rsidRPr="00851F2E">
              <w:rPr>
                <w:rFonts w:ascii="Calibri Light CE" w:hAnsi="Calibri Light CE"/>
              </w:rPr>
              <w:t xml:space="preserve">Calificarea candidaților </w:t>
            </w:r>
            <w:r w:rsidRPr="00851F2E">
              <w:rPr>
                <w:rFonts w:ascii="Calibri Light CE" w:hAnsi="Calibri Light CE" w:hint="eastAsia"/>
              </w:rPr>
              <w:t>о</w:t>
            </w:r>
            <w:r w:rsidRPr="00851F2E">
              <w:rPr>
                <w:rFonts w:ascii="Calibri Light CE" w:hAnsi="Calibri Light CE"/>
              </w:rPr>
              <w:t>n cazul asocierii</w:t>
            </w:r>
            <w:bookmarkEnd w:id="74"/>
            <w:bookmarkEnd w:id="75"/>
          </w:p>
          <w:p w:rsidR="006B7253" w:rsidRPr="00A20ACF" w:rsidRDefault="006B7253"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6B7253" w:rsidRPr="00851F2E" w:rsidRDefault="006B7253" w:rsidP="00457832">
            <w:pPr>
              <w:pStyle w:val="Heading3"/>
              <w:tabs>
                <w:tab w:val="left" w:pos="1134"/>
              </w:tabs>
              <w:ind w:firstLine="567"/>
              <w:rPr>
                <w:color w:val="auto"/>
              </w:rPr>
            </w:pPr>
          </w:p>
          <w:p w:rsidR="006B7253" w:rsidRDefault="006B7253" w:rsidP="00457832"/>
          <w:p w:rsidR="006B7253" w:rsidRDefault="006B7253" w:rsidP="00457832"/>
          <w:p w:rsidR="006B7253" w:rsidRDefault="006B7253" w:rsidP="00457832"/>
          <w:p w:rsidR="006B7253" w:rsidRDefault="006B7253" w:rsidP="00457832"/>
          <w:p w:rsidR="006B7253" w:rsidRDefault="006B7253" w:rsidP="00457832"/>
          <w:p w:rsidR="006B7253" w:rsidRPr="00C60D06" w:rsidRDefault="006B7253" w:rsidP="00457832"/>
        </w:tc>
      </w:tr>
      <w:tr w:rsidR="006B7253" w:rsidRPr="00C60D06" w:rsidTr="00457832">
        <w:trPr>
          <w:gridBefore w:val="1"/>
          <w:trHeight w:val="600"/>
        </w:trPr>
        <w:tc>
          <w:tcPr>
            <w:tcW w:w="9747" w:type="dxa"/>
            <w:vAlign w:val="center"/>
          </w:tcPr>
          <w:p w:rsidR="006B7253" w:rsidRPr="00851F2E" w:rsidRDefault="006B7253" w:rsidP="003556B4">
            <w:pPr>
              <w:pStyle w:val="Heading2"/>
              <w:keepNext w:val="0"/>
              <w:keepLines w:val="0"/>
              <w:tabs>
                <w:tab w:val="left" w:pos="360"/>
                <w:tab w:val="left" w:pos="1134"/>
              </w:tabs>
              <w:spacing w:before="0"/>
              <w:jc w:val="center"/>
            </w:pPr>
            <w:bookmarkStart w:id="76" w:name="_Toc392180151"/>
            <w:bookmarkStart w:id="77" w:name="_Toc449539041"/>
            <w:r w:rsidRPr="00851F2E">
              <w:t xml:space="preserve">Secțiunea a-3-a. </w:t>
            </w:r>
            <w:r w:rsidRPr="00851F2E">
              <w:rPr>
                <w:rFonts w:ascii="Calibri Light CE" w:hAnsi="Calibri Light CE"/>
              </w:rPr>
              <w:t>Preg</w:t>
            </w:r>
            <w:r w:rsidRPr="00851F2E">
              <w:rPr>
                <w:rFonts w:ascii="Calibri Light CE" w:hAnsi="Calibri Light CE" w:hint="eastAsia"/>
              </w:rPr>
              <w:t>г</w:t>
            </w:r>
            <w:r w:rsidRPr="00851F2E">
              <w:rPr>
                <w:rFonts w:ascii="Calibri Light CE" w:hAnsi="Calibri Light CE"/>
              </w:rPr>
              <w:t>tirea ofertelor</w:t>
            </w:r>
            <w:bookmarkEnd w:id="76"/>
            <w:bookmarkEnd w:id="77"/>
          </w:p>
        </w:tc>
      </w:tr>
      <w:tr w:rsidR="006B7253" w:rsidRPr="00C60D06" w:rsidTr="00457832">
        <w:trPr>
          <w:gridBefore w:val="1"/>
          <w:trHeight w:val="283"/>
        </w:trPr>
        <w:tc>
          <w:tcPr>
            <w:tcW w:w="9747" w:type="dxa"/>
            <w:vAlign w:val="center"/>
          </w:tcPr>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851F2E">
              <w:t>Documentele ce constituie oferta</w:t>
            </w:r>
            <w:bookmarkEnd w:id="78"/>
            <w:bookmarkEnd w:id="79"/>
          </w:p>
          <w:p w:rsidR="006B7253" w:rsidRPr="00C60D06" w:rsidRDefault="006B7253" w:rsidP="00457832">
            <w:pPr>
              <w:numPr>
                <w:ilvl w:val="1"/>
                <w:numId w:val="3"/>
              </w:numPr>
              <w:tabs>
                <w:tab w:val="left" w:pos="960"/>
                <w:tab w:val="left" w:pos="1134"/>
              </w:tabs>
              <w:spacing w:after="120"/>
              <w:ind w:left="0" w:firstLine="567"/>
              <w:jc w:val="both"/>
              <w:rPr>
                <w:color w:val="000000"/>
              </w:rPr>
            </w:pPr>
            <w:r w:rsidRPr="00C60D06">
              <w:rPr>
                <w:color w:val="000000"/>
              </w:rPr>
              <w:t>Oferta va cuprinde următoarele:</w:t>
            </w:r>
          </w:p>
          <w:p w:rsidR="006B7253" w:rsidRPr="00C60D06" w:rsidRDefault="006B7253" w:rsidP="0002312A">
            <w:pPr>
              <w:numPr>
                <w:ilvl w:val="0"/>
                <w:numId w:val="4"/>
              </w:numPr>
              <w:tabs>
                <w:tab w:val="left" w:pos="1134"/>
                <w:tab w:val="left" w:pos="1320"/>
              </w:tabs>
              <w:spacing w:after="120"/>
              <w:jc w:val="both"/>
              <w:rPr>
                <w:color w:val="000000"/>
              </w:rPr>
            </w:pPr>
            <w:r>
              <w:rPr>
                <w:color w:val="000000"/>
              </w:rPr>
              <w:t>Oferta de prețuri</w:t>
            </w:r>
            <w:r w:rsidRPr="00C60D06">
              <w:rPr>
                <w:color w:val="000000"/>
              </w:rPr>
              <w:t xml:space="preserve">, care va include, după caz, și garanția pentru ofertă; </w:t>
            </w:r>
          </w:p>
          <w:p w:rsidR="006B7253" w:rsidRPr="00C60D06" w:rsidRDefault="006B7253" w:rsidP="0002312A">
            <w:pPr>
              <w:numPr>
                <w:ilvl w:val="0"/>
                <w:numId w:val="4"/>
              </w:numPr>
              <w:tabs>
                <w:tab w:val="left" w:pos="1134"/>
                <w:tab w:val="left" w:pos="1320"/>
              </w:tabs>
              <w:spacing w:after="120"/>
              <w:jc w:val="both"/>
              <w:rPr>
                <w:color w:val="000000"/>
              </w:rPr>
            </w:pPr>
            <w:r>
              <w:rPr>
                <w:color w:val="000000"/>
              </w:rPr>
              <w:t>Specificația tehnică pentru bunurile/serviciile achiziționate</w:t>
            </w:r>
            <w:r w:rsidRPr="00C60D06">
              <w:rPr>
                <w:color w:val="000000"/>
              </w:rPr>
              <w:t>;</w:t>
            </w:r>
          </w:p>
          <w:p w:rsidR="006B7253" w:rsidRPr="00C60D06" w:rsidRDefault="006B7253" w:rsidP="0002312A">
            <w:pPr>
              <w:numPr>
                <w:ilvl w:val="0"/>
                <w:numId w:val="4"/>
              </w:numPr>
              <w:tabs>
                <w:tab w:val="left" w:pos="1134"/>
                <w:tab w:val="left" w:pos="1320"/>
              </w:tabs>
              <w:spacing w:after="120"/>
              <w:jc w:val="both"/>
              <w:rPr>
                <w:color w:val="000000"/>
              </w:rPr>
            </w:pPr>
            <w:r w:rsidRPr="00C60D06">
              <w:rPr>
                <w:color w:val="000000"/>
              </w:rPr>
              <w:t>Documentul unic de achiziții europe</w:t>
            </w:r>
            <w:r>
              <w:rPr>
                <w:color w:val="000000"/>
              </w:rPr>
              <w:t>an</w:t>
            </w:r>
            <w:r w:rsidRPr="00C60D06">
              <w:rPr>
                <w:color w:val="000000"/>
              </w:rPr>
              <w:t>;</w:t>
            </w:r>
          </w:p>
          <w:p w:rsidR="006B7253" w:rsidRPr="00C60D06" w:rsidRDefault="006B7253" w:rsidP="00457832">
            <w:pPr>
              <w:numPr>
                <w:ilvl w:val="1"/>
                <w:numId w:val="3"/>
              </w:numPr>
              <w:tabs>
                <w:tab w:val="left" w:pos="960"/>
                <w:tab w:val="left" w:pos="1134"/>
              </w:tabs>
              <w:spacing w:after="120"/>
              <w:ind w:left="0" w:firstLine="567"/>
              <w:jc w:val="both"/>
              <w:rPr>
                <w:color w:val="000000"/>
              </w:rPr>
            </w:pPr>
            <w:r w:rsidRPr="00C60D06">
              <w:rPr>
                <w:color w:val="000000"/>
              </w:rPr>
              <w:t>Operatorii economici vor pregăti ofertele într-o manieră structurată și securizată, ca răspuns la anunțul</w:t>
            </w:r>
            <w:r>
              <w:rPr>
                <w:color w:val="000000"/>
              </w:rPr>
              <w:t>/invitația</w:t>
            </w:r>
            <w:r w:rsidRPr="00C60D06">
              <w:rPr>
                <w:color w:val="000000"/>
              </w:rPr>
              <w:t xml:space="preserve"> de participare publicat de către autoritatea contractantă în SIA „RSAP”</w:t>
            </w:r>
            <w:r>
              <w:rPr>
                <w:color w:val="000000"/>
              </w:rPr>
              <w:t xml:space="preserve"> și/sau în BAP sau transmise operatorului economic</w:t>
            </w:r>
            <w:r w:rsidRPr="00C60D06">
              <w:rPr>
                <w:color w:val="000000"/>
              </w:rPr>
              <w:t>, și vor depune ofertele în mod electronic, folosind fluxurile interactive de lucru puse la dispoziție de platformele electronice, cu exceptia cazurilor prevazute la art.32 alin.(7) şi (11) din Legea nr. 131</w:t>
            </w:r>
            <w:r>
              <w:rPr>
                <w:color w:val="000000"/>
              </w:rPr>
              <w:t>/2015.</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851F2E">
              <w:rPr>
                <w:rFonts w:ascii="Calibri Light CE" w:hAnsi="Calibri Light CE"/>
              </w:rPr>
              <w:t>Documente pentru demonstrarea conformit</w:t>
            </w:r>
            <w:r w:rsidRPr="00851F2E">
              <w:rPr>
                <w:rFonts w:ascii="Calibri Light CE" w:hAnsi="Calibri Light CE" w:hint="eastAsia"/>
              </w:rPr>
              <w:t>гю</w:t>
            </w:r>
            <w:r w:rsidRPr="00851F2E">
              <w:rPr>
                <w:rFonts w:ascii="Calibri Light CE" w:hAnsi="Calibri Light CE"/>
              </w:rPr>
              <w:t xml:space="preserve">ii </w:t>
            </w:r>
            <w:bookmarkEnd w:id="80"/>
            <w:bookmarkEnd w:id="81"/>
            <w:r w:rsidRPr="00851F2E">
              <w:t>bunurilor/serviciilor</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851F2E">
              <w:t>Oferte alternative</w:t>
            </w:r>
            <w:bookmarkEnd w:id="82"/>
            <w:bookmarkEnd w:id="83"/>
          </w:p>
          <w:p w:rsidR="006B7253" w:rsidRPr="00C60D06" w:rsidRDefault="006B7253"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851F2E">
              <w:rPr>
                <w:rFonts w:ascii="Calibri Light CE" w:hAnsi="Calibri Light CE"/>
              </w:rPr>
              <w:t>Garan</w:t>
            </w:r>
            <w:r w:rsidRPr="00851F2E">
              <w:rPr>
                <w:rFonts w:ascii="Calibri Light CE" w:hAnsi="Calibri Light CE" w:hint="eastAsia"/>
              </w:rPr>
              <w:t>ю</w:t>
            </w:r>
            <w:r w:rsidRPr="00851F2E">
              <w:rPr>
                <w:rFonts w:ascii="Calibri Light CE" w:hAnsi="Calibri Light CE"/>
              </w:rPr>
              <w:t>ia pentru ofert</w:t>
            </w:r>
            <w:r w:rsidRPr="00851F2E">
              <w:rPr>
                <w:rFonts w:ascii="Calibri Light CE" w:hAnsi="Calibri Light CE" w:hint="eastAsia"/>
              </w:rPr>
              <w:t>г</w:t>
            </w:r>
            <w:bookmarkEnd w:id="84"/>
            <w:bookmarkEnd w:id="85"/>
            <w:r w:rsidRPr="00851F2E">
              <w:rPr>
                <w:rFonts w:ascii="Calibri Light CE" w:hAnsi="Calibri Light CE"/>
              </w:rPr>
              <w:t xml:space="preserve"> </w:t>
            </w:r>
          </w:p>
          <w:p w:rsidR="006B7253" w:rsidRPr="00C60D06" w:rsidRDefault="006B7253"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6B7253" w:rsidRPr="00C60D06" w:rsidRDefault="006B7253"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6B7253" w:rsidRPr="00C60D06" w:rsidRDefault="006B7253" w:rsidP="0002312A">
            <w:pPr>
              <w:numPr>
                <w:ilvl w:val="0"/>
                <w:numId w:val="5"/>
              </w:numPr>
              <w:tabs>
                <w:tab w:val="left" w:pos="1134"/>
                <w:tab w:val="left" w:pos="1320"/>
              </w:tabs>
              <w:spacing w:after="120"/>
              <w:ind w:left="0" w:firstLine="567"/>
              <w:jc w:val="both"/>
            </w:pPr>
            <w:r w:rsidRPr="00C60D06">
              <w:t>transfer pe contul autorităţii contractante; sau</w:t>
            </w:r>
          </w:p>
          <w:p w:rsidR="006B7253" w:rsidRPr="00C60D06" w:rsidRDefault="006B7253"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6B7253" w:rsidRPr="00C60D06" w:rsidRDefault="006B7253"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6B7253" w:rsidRPr="00C60D06" w:rsidRDefault="006B7253" w:rsidP="00457832">
            <w:pPr>
              <w:tabs>
                <w:tab w:val="left" w:pos="960"/>
                <w:tab w:val="left" w:pos="1134"/>
              </w:tabs>
              <w:spacing w:after="120"/>
              <w:ind w:left="567"/>
              <w:jc w:val="both"/>
            </w:pPr>
            <w:r w:rsidRPr="00C60D06">
              <w:t xml:space="preserve">a) expirarea termenului de valabilitate a garanţiei pentru ofertă; </w:t>
            </w:r>
          </w:p>
          <w:p w:rsidR="006B7253" w:rsidRPr="00C60D06" w:rsidRDefault="006B7253"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6B7253" w:rsidRPr="00C60D06" w:rsidRDefault="006B7253" w:rsidP="00457832">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6B7253" w:rsidRPr="00C60D06" w:rsidRDefault="006B7253"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6B7253" w:rsidRPr="00C60D06" w:rsidRDefault="006B7253" w:rsidP="0002312A">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6B7253" w:rsidRPr="00C60D06" w:rsidRDefault="006B7253" w:rsidP="0002312A">
            <w:pPr>
              <w:numPr>
                <w:ilvl w:val="0"/>
                <w:numId w:val="6"/>
              </w:numPr>
              <w:tabs>
                <w:tab w:val="left" w:pos="1134"/>
                <w:tab w:val="left" w:pos="1320"/>
              </w:tabs>
              <w:spacing w:after="120"/>
              <w:ind w:left="0" w:firstLine="567"/>
              <w:jc w:val="both"/>
            </w:pPr>
            <w:r w:rsidRPr="00C60D06">
              <w:t xml:space="preserve">ofertantul cîştigător refuză: </w:t>
            </w:r>
          </w:p>
          <w:p w:rsidR="006B7253" w:rsidRPr="00C60D06" w:rsidRDefault="006B7253"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6B7253" w:rsidRPr="00C60D06" w:rsidRDefault="006B7253"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851F2E">
              <w:rPr>
                <w:rFonts w:ascii="Calibri Light CE" w:hAnsi="Calibri Light CE"/>
              </w:rPr>
              <w:t>Pre</w:t>
            </w:r>
            <w:r w:rsidRPr="00851F2E">
              <w:rPr>
                <w:rFonts w:ascii="Calibri Light CE" w:hAnsi="Calibri Light CE" w:hint="eastAsia"/>
              </w:rPr>
              <w:t>ю</w:t>
            </w:r>
            <w:r w:rsidRPr="00851F2E">
              <w:rPr>
                <w:rFonts w:ascii="Calibri Light CE" w:hAnsi="Calibri Light CE"/>
              </w:rPr>
              <w:t>uri</w:t>
            </w:r>
            <w:bookmarkEnd w:id="86"/>
            <w:bookmarkEnd w:id="87"/>
            <w:r w:rsidRPr="00851F2E">
              <w:rPr>
                <w:rFonts w:ascii="Calibri Light CE" w:hAnsi="Calibri Light CE"/>
              </w:rPr>
              <w:t xml:space="preserve"> </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6B7253" w:rsidRPr="00C60D06" w:rsidRDefault="006B7253"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6B7253" w:rsidRPr="002674E1" w:rsidRDefault="006B7253"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851F2E">
              <w:t>Termenul de valabilitate a ofertelor</w:t>
            </w:r>
            <w:bookmarkEnd w:id="88"/>
            <w:bookmarkEnd w:id="89"/>
          </w:p>
          <w:p w:rsidR="006B7253" w:rsidRPr="00C60D06" w:rsidRDefault="006B7253"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6B7253" w:rsidRDefault="006B7253"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6B7253" w:rsidRDefault="006B7253" w:rsidP="00A14105">
            <w:pPr>
              <w:tabs>
                <w:tab w:val="left" w:pos="960"/>
                <w:tab w:val="left" w:pos="1134"/>
              </w:tabs>
              <w:spacing w:after="120"/>
              <w:jc w:val="both"/>
            </w:pPr>
          </w:p>
          <w:p w:rsidR="006B7253" w:rsidRDefault="006B7253" w:rsidP="00A14105">
            <w:pPr>
              <w:tabs>
                <w:tab w:val="left" w:pos="960"/>
                <w:tab w:val="left" w:pos="1134"/>
              </w:tabs>
              <w:spacing w:after="120"/>
              <w:jc w:val="both"/>
            </w:pPr>
          </w:p>
          <w:p w:rsidR="006B7253" w:rsidRPr="00C60D06" w:rsidRDefault="006B7253" w:rsidP="00A14105">
            <w:pPr>
              <w:tabs>
                <w:tab w:val="left" w:pos="960"/>
                <w:tab w:val="left" w:pos="1134"/>
              </w:tabs>
              <w:spacing w:after="120"/>
              <w:jc w:val="both"/>
            </w:pP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851F2E">
              <w:t>Valuta ofertei</w:t>
            </w:r>
            <w:bookmarkEnd w:id="90"/>
            <w:bookmarkEnd w:id="91"/>
          </w:p>
          <w:p w:rsidR="006B7253" w:rsidRPr="00C60D06" w:rsidRDefault="006B7253" w:rsidP="00457832">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851F2E">
              <w:t>Formatul ofertei</w:t>
            </w:r>
            <w:bookmarkEnd w:id="92"/>
            <w:bookmarkEnd w:id="93"/>
          </w:p>
          <w:p w:rsidR="006B7253" w:rsidRPr="00A20ACF" w:rsidRDefault="006B7253"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6B7253" w:rsidRPr="00C60D06" w:rsidRDefault="006B7253" w:rsidP="00457832">
            <w:pPr>
              <w:tabs>
                <w:tab w:val="left" w:pos="960"/>
                <w:tab w:val="left" w:pos="1134"/>
              </w:tabs>
              <w:spacing w:after="120"/>
              <w:ind w:left="568"/>
              <w:jc w:val="both"/>
            </w:pPr>
          </w:p>
        </w:tc>
      </w:tr>
      <w:tr w:rsidR="006B7253" w:rsidRPr="00C60D06" w:rsidTr="00457832">
        <w:trPr>
          <w:gridBefore w:val="1"/>
          <w:trHeight w:val="600"/>
        </w:trPr>
        <w:tc>
          <w:tcPr>
            <w:tcW w:w="9747" w:type="dxa"/>
            <w:vAlign w:val="center"/>
          </w:tcPr>
          <w:p w:rsidR="006B7253" w:rsidRPr="00851F2E" w:rsidRDefault="006B7253" w:rsidP="003556B4">
            <w:pPr>
              <w:pStyle w:val="Heading2"/>
              <w:keepNext w:val="0"/>
              <w:keepLines w:val="0"/>
              <w:tabs>
                <w:tab w:val="left" w:pos="360"/>
                <w:tab w:val="left" w:pos="1134"/>
              </w:tabs>
              <w:spacing w:before="0"/>
              <w:jc w:val="center"/>
            </w:pPr>
            <w:bookmarkStart w:id="94" w:name="_Toc392180160"/>
            <w:bookmarkStart w:id="95" w:name="_Toc449539050"/>
            <w:r w:rsidRPr="00851F2E">
              <w:t>Secțiunea a-4-a. Depunerea și deschiderea ofertelor</w:t>
            </w:r>
            <w:bookmarkEnd w:id="94"/>
            <w:bookmarkEnd w:id="95"/>
          </w:p>
        </w:tc>
      </w:tr>
      <w:tr w:rsidR="006B7253" w:rsidRPr="00C60D06" w:rsidTr="00457832">
        <w:trPr>
          <w:gridBefore w:val="1"/>
          <w:trHeight w:val="283"/>
        </w:trPr>
        <w:tc>
          <w:tcPr>
            <w:tcW w:w="9747" w:type="dxa"/>
            <w:vAlign w:val="center"/>
          </w:tcPr>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851F2E">
              <w:t>Depunerea ofertelor</w:t>
            </w:r>
            <w:bookmarkEnd w:id="96"/>
            <w:bookmarkEnd w:id="97"/>
          </w:p>
          <w:p w:rsidR="006B7253" w:rsidRPr="00C60D06" w:rsidRDefault="006B7253" w:rsidP="00457832">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6B7253" w:rsidRPr="00C60D06" w:rsidRDefault="006B7253"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851F2E">
              <w:rPr>
                <w:rFonts w:ascii="Calibri Light CE" w:hAnsi="Calibri Light CE"/>
              </w:rPr>
              <w:t>Termenul limit</w:t>
            </w:r>
            <w:r w:rsidRPr="00851F2E">
              <w:rPr>
                <w:rFonts w:ascii="Calibri Light CE" w:hAnsi="Calibri Light CE" w:hint="eastAsia"/>
              </w:rPr>
              <w:t>г</w:t>
            </w:r>
            <w:r w:rsidRPr="00851F2E">
              <w:t xml:space="preserve"> de depunere a ofertelor</w:t>
            </w:r>
            <w:bookmarkEnd w:id="98"/>
            <w:bookmarkEnd w:id="99"/>
          </w:p>
          <w:p w:rsidR="006B7253" w:rsidRPr="00C60D06" w:rsidRDefault="006B7253"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851F2E">
              <w:rPr>
                <w:rFonts w:ascii="Calibri Light CE" w:hAnsi="Calibri Light CE"/>
              </w:rPr>
              <w:t xml:space="preserve">Oferte </w:t>
            </w:r>
            <w:r w:rsidRPr="00851F2E">
              <w:rPr>
                <w:rFonts w:ascii="Calibri Light CE" w:hAnsi="Calibri Light CE" w:hint="eastAsia"/>
              </w:rPr>
              <w:t>о</w:t>
            </w:r>
            <w:r w:rsidRPr="00851F2E">
              <w:rPr>
                <w:rFonts w:ascii="Calibri Light CE" w:hAnsi="Calibri Light CE"/>
              </w:rPr>
              <w:t>nt</w:t>
            </w:r>
            <w:r w:rsidRPr="00851F2E">
              <w:rPr>
                <w:rFonts w:ascii="Calibri Light CE" w:hAnsi="Calibri Light CE" w:hint="eastAsia"/>
              </w:rPr>
              <w:t>о</w:t>
            </w:r>
            <w:r w:rsidRPr="00851F2E">
              <w:rPr>
                <w:rFonts w:ascii="Calibri Light CE" w:hAnsi="Calibri Light CE"/>
              </w:rPr>
              <w:t>rziate</w:t>
            </w:r>
            <w:bookmarkEnd w:id="100"/>
            <w:bookmarkEnd w:id="101"/>
          </w:p>
          <w:p w:rsidR="006B7253" w:rsidRPr="00C60D06" w:rsidRDefault="006B7253"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6B7253" w:rsidRPr="00A20ACF" w:rsidRDefault="006B7253" w:rsidP="00F979FB">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851F2E">
              <w:rPr>
                <w:rFonts w:ascii="Calibri Light CE" w:hAnsi="Calibri Light CE"/>
              </w:rPr>
              <w:t xml:space="preserve">Modificarea, substituirea </w:t>
            </w:r>
            <w:r w:rsidRPr="00851F2E">
              <w:rPr>
                <w:rFonts w:ascii="Calibri Light CE" w:hAnsi="Calibri Light CE" w:hint="eastAsia"/>
              </w:rPr>
              <w:t>є</w:t>
            </w:r>
            <w:r w:rsidRPr="00851F2E">
              <w:rPr>
                <w:rFonts w:ascii="Calibri Light CE" w:hAnsi="Calibri Light CE"/>
              </w:rPr>
              <w:t>i retragerea ofertelor</w:t>
            </w:r>
            <w:bookmarkEnd w:id="102"/>
            <w:bookmarkEnd w:id="103"/>
          </w:p>
          <w:p w:rsidR="006B7253" w:rsidRPr="00C60D06" w:rsidRDefault="006B7253"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6B7253" w:rsidRPr="00C60D06" w:rsidRDefault="006B7253" w:rsidP="00457832">
            <w:pPr>
              <w:ind w:left="568"/>
            </w:pP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r w:rsidRPr="00851F2E">
              <w:t>Deschiderea ofertelor</w:t>
            </w:r>
            <w:bookmarkEnd w:id="104"/>
            <w:bookmarkEnd w:id="105"/>
          </w:p>
          <w:p w:rsidR="006B7253" w:rsidRPr="00C60D06" w:rsidRDefault="006B7253"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6B7253" w:rsidRPr="00C60D06" w:rsidRDefault="006B7253"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6B7253" w:rsidRPr="00C60D06" w:rsidRDefault="006B7253" w:rsidP="00457832">
            <w:pPr>
              <w:tabs>
                <w:tab w:val="left" w:pos="960"/>
                <w:tab w:val="left" w:pos="1134"/>
              </w:tabs>
              <w:spacing w:after="120"/>
              <w:jc w:val="both"/>
            </w:pPr>
          </w:p>
        </w:tc>
      </w:tr>
      <w:tr w:rsidR="006B7253" w:rsidRPr="00C60D06" w:rsidTr="00457832">
        <w:trPr>
          <w:gridBefore w:val="1"/>
          <w:trHeight w:val="600"/>
        </w:trPr>
        <w:tc>
          <w:tcPr>
            <w:tcW w:w="9747" w:type="dxa"/>
            <w:vAlign w:val="center"/>
          </w:tcPr>
          <w:p w:rsidR="006B7253" w:rsidRPr="00851F2E" w:rsidRDefault="006B7253" w:rsidP="003556B4">
            <w:pPr>
              <w:pStyle w:val="Heading2"/>
              <w:keepNext w:val="0"/>
              <w:keepLines w:val="0"/>
              <w:tabs>
                <w:tab w:val="left" w:pos="360"/>
                <w:tab w:val="left" w:pos="1134"/>
              </w:tabs>
              <w:spacing w:before="0"/>
              <w:jc w:val="center"/>
            </w:pPr>
            <w:bookmarkStart w:id="106" w:name="_Toc392180166"/>
            <w:bookmarkStart w:id="107" w:name="_Toc449539056"/>
            <w:r w:rsidRPr="00851F2E">
              <w:t xml:space="preserve">Secțiunea a-5-a. </w:t>
            </w:r>
            <w:r w:rsidRPr="00851F2E">
              <w:rPr>
                <w:rFonts w:ascii="Calibri Light CE" w:hAnsi="Calibri Light CE"/>
              </w:rPr>
              <w:t>Licitația electronic</w:t>
            </w:r>
            <w:r w:rsidRPr="00851F2E">
              <w:rPr>
                <w:rFonts w:ascii="Calibri Light CE" w:hAnsi="Calibri Light CE" w:hint="eastAsia"/>
              </w:rPr>
              <w:t>г</w:t>
            </w:r>
          </w:p>
          <w:p w:rsidR="006B7253" w:rsidRDefault="006B7253"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6B7253" w:rsidRPr="00F239B3" w:rsidRDefault="006B725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6B7253" w:rsidRDefault="006B7253" w:rsidP="0002312A">
            <w:pPr>
              <w:pStyle w:val="ListParagraph"/>
              <w:numPr>
                <w:ilvl w:val="0"/>
                <w:numId w:val="30"/>
              </w:numPr>
              <w:tabs>
                <w:tab w:val="left" w:pos="960"/>
              </w:tabs>
              <w:spacing w:after="120"/>
            </w:pPr>
            <w:r w:rsidRPr="00F239B3">
              <w:t>exclusiv pe preț, în cazul în care contractul este atribuit doar în baza criteriului cel mai scăzut preț;</w:t>
            </w:r>
          </w:p>
          <w:p w:rsidR="006B7253" w:rsidRDefault="006B7253" w:rsidP="0002312A">
            <w:pPr>
              <w:pStyle w:val="ListParagraph"/>
              <w:numPr>
                <w:ilvl w:val="0"/>
                <w:numId w:val="30"/>
              </w:numPr>
              <w:tabs>
                <w:tab w:val="left" w:pos="960"/>
              </w:tabs>
              <w:spacing w:after="120"/>
            </w:pPr>
            <w:r w:rsidRPr="00F239B3">
              <w:t>pe preț și pe noile valori ale elementelor ofertelor indicate în anunțul de participare și/sau în documentația de atribuire.</w:t>
            </w:r>
          </w:p>
          <w:p w:rsidR="006B7253" w:rsidRPr="00F239B3" w:rsidRDefault="006B725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6B7253" w:rsidRPr="00F239B3" w:rsidRDefault="006B7253" w:rsidP="00F239B3">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6B7253" w:rsidRPr="00F239B3" w:rsidRDefault="006B7253" w:rsidP="00BC0A51">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6B7253" w:rsidRPr="00F239B3" w:rsidRDefault="006B7253" w:rsidP="00BC0A51">
            <w:pPr>
              <w:numPr>
                <w:ilvl w:val="1"/>
                <w:numId w:val="3"/>
              </w:numPr>
              <w:tabs>
                <w:tab w:val="left" w:pos="960"/>
                <w:tab w:val="left" w:pos="1134"/>
              </w:tabs>
              <w:spacing w:after="120"/>
              <w:ind w:left="0" w:firstLine="567"/>
              <w:jc w:val="both"/>
            </w:pPr>
            <w:r w:rsidRPr="00F239B3">
              <w:t>În timpul licitației electronice, ofertantul poate:</w:t>
            </w:r>
          </w:p>
          <w:p w:rsidR="006B7253" w:rsidRPr="00F239B3" w:rsidRDefault="006B7253" w:rsidP="0002312A">
            <w:pPr>
              <w:pStyle w:val="ListParagraph"/>
              <w:numPr>
                <w:ilvl w:val="0"/>
                <w:numId w:val="31"/>
              </w:numPr>
              <w:tabs>
                <w:tab w:val="left" w:pos="960"/>
              </w:tabs>
              <w:spacing w:after="120"/>
            </w:pPr>
            <w:r w:rsidRPr="00F239B3">
              <w:t>să vizualizeze în timp real desfășurarea licitației electronice;</w:t>
            </w:r>
          </w:p>
          <w:p w:rsidR="006B7253" w:rsidRPr="00F239B3" w:rsidRDefault="006B7253" w:rsidP="0002312A">
            <w:pPr>
              <w:pStyle w:val="ListParagraph"/>
              <w:numPr>
                <w:ilvl w:val="0"/>
                <w:numId w:val="31"/>
              </w:numPr>
              <w:tabs>
                <w:tab w:val="left" w:pos="960"/>
              </w:tabs>
              <w:spacing w:after="120"/>
            </w:pPr>
            <w:r w:rsidRPr="00F239B3">
              <w:t>să ofere o valoare nouă a ofertei în cadrul fiecărei runde de licitare.</w:t>
            </w:r>
          </w:p>
          <w:p w:rsidR="006B7253" w:rsidRDefault="006B7253" w:rsidP="00BC0A51">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6B7253" w:rsidRPr="00F239B3" w:rsidRDefault="006B7253" w:rsidP="00BC0A51">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6B7253" w:rsidRPr="00F239B3" w:rsidRDefault="006B7253" w:rsidP="00BC0A51">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6B7253" w:rsidRPr="00F239B3" w:rsidRDefault="006B725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6B7253" w:rsidRPr="00F239B3" w:rsidRDefault="006B7253" w:rsidP="00F239B3">
            <w:pPr>
              <w:tabs>
                <w:tab w:val="left" w:pos="960"/>
              </w:tabs>
              <w:spacing w:after="120"/>
              <w:ind w:left="567"/>
            </w:pPr>
          </w:p>
          <w:p w:rsidR="006B7253" w:rsidRPr="00851F2E" w:rsidRDefault="006B7253" w:rsidP="007621CB">
            <w:pPr>
              <w:pStyle w:val="Heading2"/>
              <w:keepNext w:val="0"/>
              <w:keepLines w:val="0"/>
              <w:tabs>
                <w:tab w:val="left" w:pos="360"/>
                <w:tab w:val="left" w:pos="1134"/>
              </w:tabs>
              <w:spacing w:before="0"/>
              <w:jc w:val="center"/>
            </w:pPr>
            <w:r w:rsidRPr="00851F2E">
              <w:t>Secțiunea a-6-a. Evaluarea și compararea ofertelor</w:t>
            </w:r>
            <w:bookmarkEnd w:id="106"/>
            <w:bookmarkEnd w:id="107"/>
          </w:p>
        </w:tc>
      </w:tr>
      <w:tr w:rsidR="006B7253" w:rsidRPr="00C60D06" w:rsidTr="00457832">
        <w:trPr>
          <w:gridBefore w:val="1"/>
          <w:trHeight w:val="283"/>
        </w:trPr>
        <w:tc>
          <w:tcPr>
            <w:tcW w:w="9747" w:type="dxa"/>
            <w:vAlign w:val="center"/>
          </w:tcPr>
          <w:p w:rsidR="006B7253" w:rsidRPr="00851F2E" w:rsidRDefault="006B7253" w:rsidP="00A149A9">
            <w:pPr>
              <w:pStyle w:val="Heading3"/>
              <w:keepNext w:val="0"/>
              <w:keepLines w:val="0"/>
              <w:tabs>
                <w:tab w:val="left" w:pos="360"/>
                <w:tab w:val="left" w:pos="1134"/>
              </w:tabs>
              <w:spacing w:before="0" w:after="120"/>
            </w:pPr>
            <w:bookmarkStart w:id="108" w:name="_Toc392180167"/>
            <w:bookmarkStart w:id="109" w:name="_Toc449539057"/>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r w:rsidRPr="00851F2E">
              <w:rPr>
                <w:rFonts w:ascii="Calibri Light CE" w:hAnsi="Calibri Light CE"/>
              </w:rPr>
              <w:t>Confiden</w:t>
            </w:r>
            <w:r w:rsidRPr="00851F2E">
              <w:rPr>
                <w:rFonts w:ascii="Calibri Light CE" w:hAnsi="Calibri Light CE" w:hint="eastAsia"/>
              </w:rPr>
              <w:t>ю</w:t>
            </w:r>
            <w:r w:rsidRPr="00851F2E">
              <w:rPr>
                <w:rFonts w:ascii="Calibri Light CE" w:hAnsi="Calibri Light CE"/>
              </w:rPr>
              <w:t>ialitate</w:t>
            </w:r>
            <w:bookmarkEnd w:id="108"/>
            <w:bookmarkEnd w:id="109"/>
          </w:p>
          <w:p w:rsidR="006B7253" w:rsidRDefault="006B7253"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6B7253" w:rsidRPr="00C60D06" w:rsidRDefault="006B7253" w:rsidP="00A14105">
            <w:pPr>
              <w:tabs>
                <w:tab w:val="left" w:pos="960"/>
                <w:tab w:val="left" w:pos="1134"/>
              </w:tabs>
              <w:spacing w:after="120"/>
              <w:jc w:val="both"/>
            </w:pP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851F2E">
              <w:t>Clarificarea ofertelor</w:t>
            </w:r>
            <w:bookmarkEnd w:id="110"/>
            <w:bookmarkEnd w:id="111"/>
          </w:p>
          <w:p w:rsidR="006B7253" w:rsidRPr="00C60D06" w:rsidRDefault="006B7253" w:rsidP="00457832">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6B7253" w:rsidRPr="00C60D06" w:rsidRDefault="006B7253"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851F2E">
              <w:rPr>
                <w:rFonts w:ascii="Calibri Light CE" w:hAnsi="Calibri Light CE"/>
              </w:rPr>
              <w:t>Determinarea conformit</w:t>
            </w:r>
            <w:r w:rsidRPr="00851F2E">
              <w:rPr>
                <w:rFonts w:ascii="Calibri Light CE" w:hAnsi="Calibri Light CE" w:hint="eastAsia"/>
              </w:rPr>
              <w:t>гю</w:t>
            </w:r>
            <w:r w:rsidRPr="00851F2E">
              <w:rPr>
                <w:rFonts w:ascii="Calibri Light CE" w:hAnsi="Calibri Light CE"/>
              </w:rPr>
              <w:t>ii ofertelor</w:t>
            </w:r>
            <w:bookmarkEnd w:id="112"/>
            <w:bookmarkEnd w:id="113"/>
          </w:p>
          <w:p w:rsidR="006B7253" w:rsidRPr="00C60D06" w:rsidRDefault="006B7253"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6B7253" w:rsidRPr="00C60D06" w:rsidRDefault="006B7253"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6B7253" w:rsidRPr="00C60D06" w:rsidRDefault="006B7253"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6B7253" w:rsidRPr="00C60D06" w:rsidRDefault="006B7253"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6B7253" w:rsidRPr="00C60D06" w:rsidRDefault="006B7253"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851F2E">
              <w:rPr>
                <w:rFonts w:ascii="Calibri Light CE" w:hAnsi="Calibri Light CE"/>
              </w:rPr>
              <w:t>Neconformit</w:t>
            </w:r>
            <w:r w:rsidRPr="00851F2E">
              <w:rPr>
                <w:rFonts w:ascii="Calibri Light CE" w:hAnsi="Calibri Light CE" w:hint="eastAsia"/>
              </w:rPr>
              <w:t>гю</w:t>
            </w:r>
            <w:r w:rsidRPr="00851F2E">
              <w:rPr>
                <w:rFonts w:ascii="Calibri Light CE" w:hAnsi="Calibri Light CE"/>
              </w:rPr>
              <w:t xml:space="preserve">i, erori </w:t>
            </w:r>
            <w:r w:rsidRPr="00851F2E">
              <w:rPr>
                <w:rFonts w:ascii="Calibri Light CE" w:hAnsi="Calibri Light CE" w:hint="eastAsia"/>
              </w:rPr>
              <w:t>є</w:t>
            </w:r>
            <w:r w:rsidRPr="00851F2E">
              <w:rPr>
                <w:rFonts w:ascii="Calibri Light CE" w:hAnsi="Calibri Light CE"/>
              </w:rPr>
              <w:t>i omiteri</w:t>
            </w:r>
            <w:bookmarkEnd w:id="114"/>
            <w:bookmarkEnd w:id="115"/>
          </w:p>
          <w:p w:rsidR="006B7253" w:rsidRPr="00C60D06" w:rsidRDefault="006B7253"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851F2E">
              <w:t>Evaluarea ofertelor</w:t>
            </w:r>
            <w:bookmarkEnd w:id="116"/>
            <w:bookmarkEnd w:id="117"/>
          </w:p>
          <w:p w:rsidR="006B7253" w:rsidRPr="00C60D06" w:rsidRDefault="006B7253"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6B7253" w:rsidRDefault="006B7253"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6B7253" w:rsidRDefault="006B7253" w:rsidP="00A14105">
            <w:pPr>
              <w:tabs>
                <w:tab w:val="left" w:pos="960"/>
                <w:tab w:val="left" w:pos="1134"/>
              </w:tabs>
              <w:spacing w:after="120"/>
              <w:jc w:val="both"/>
            </w:pPr>
          </w:p>
          <w:p w:rsidR="006B7253" w:rsidRPr="00A20ACF" w:rsidRDefault="006B7253" w:rsidP="00A14105">
            <w:pPr>
              <w:tabs>
                <w:tab w:val="left" w:pos="960"/>
                <w:tab w:val="left" w:pos="1134"/>
              </w:tabs>
              <w:spacing w:after="120"/>
              <w:jc w:val="both"/>
            </w:pP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851F2E">
              <w:t>Calificarea ofertantului</w:t>
            </w:r>
            <w:bookmarkEnd w:id="118"/>
            <w:bookmarkEnd w:id="119"/>
          </w:p>
          <w:p w:rsidR="006B7253" w:rsidRPr="00C60D06" w:rsidRDefault="006B7253"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6B7253" w:rsidRPr="00C60D06" w:rsidRDefault="006B7253"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6B7253" w:rsidRPr="00C60D06" w:rsidRDefault="006B7253"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851F2E">
              <w:t>Descalificarea ofertantului</w:t>
            </w:r>
            <w:bookmarkEnd w:id="120"/>
            <w:bookmarkEnd w:id="121"/>
          </w:p>
          <w:p w:rsidR="006B7253" w:rsidRPr="00C60D06" w:rsidRDefault="006B7253"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6B7253" w:rsidRPr="00A20ACF" w:rsidRDefault="006B7253"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6B7253" w:rsidRPr="00C60D06" w:rsidRDefault="006B7253"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B7253" w:rsidRPr="00C60D06" w:rsidRDefault="006B7253"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6B7253" w:rsidRPr="00C60D06" w:rsidRDefault="006B7253"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r w:rsidRPr="00851F2E">
              <w:t>Anularea procedurii</w:t>
            </w:r>
          </w:p>
          <w:p w:rsidR="006B7253" w:rsidRDefault="006B7253"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6B7253" w:rsidRPr="00C60D06" w:rsidRDefault="006B7253" w:rsidP="00D00A8C">
            <w:pPr>
              <w:tabs>
                <w:tab w:val="left" w:pos="960"/>
                <w:tab w:val="left" w:pos="1134"/>
              </w:tabs>
              <w:spacing w:after="120"/>
              <w:jc w:val="both"/>
            </w:pPr>
          </w:p>
        </w:tc>
      </w:tr>
      <w:tr w:rsidR="006B7253" w:rsidRPr="00C60D06" w:rsidTr="00457832">
        <w:trPr>
          <w:gridBefore w:val="1"/>
          <w:trHeight w:val="600"/>
        </w:trPr>
        <w:tc>
          <w:tcPr>
            <w:tcW w:w="9747" w:type="dxa"/>
            <w:vAlign w:val="center"/>
          </w:tcPr>
          <w:p w:rsidR="006B7253" w:rsidRPr="00851F2E" w:rsidRDefault="006B7253" w:rsidP="007621CB">
            <w:pPr>
              <w:pStyle w:val="Heading2"/>
              <w:keepNext w:val="0"/>
              <w:keepLines w:val="0"/>
              <w:tabs>
                <w:tab w:val="left" w:pos="360"/>
                <w:tab w:val="left" w:pos="1134"/>
              </w:tabs>
              <w:spacing w:before="0"/>
              <w:jc w:val="center"/>
            </w:pPr>
            <w:bookmarkStart w:id="122" w:name="_Toc392180179"/>
            <w:bookmarkStart w:id="123" w:name="_Toc449539069"/>
            <w:r w:rsidRPr="00851F2E">
              <w:t>Secțiunea a-7-a. Adjudecarea contractului</w:t>
            </w:r>
            <w:bookmarkEnd w:id="122"/>
            <w:bookmarkEnd w:id="123"/>
          </w:p>
        </w:tc>
      </w:tr>
      <w:tr w:rsidR="006B7253" w:rsidRPr="00C60D06" w:rsidTr="00457832">
        <w:trPr>
          <w:gridBefore w:val="1"/>
          <w:trHeight w:val="283"/>
        </w:trPr>
        <w:tc>
          <w:tcPr>
            <w:tcW w:w="9747" w:type="dxa"/>
            <w:vAlign w:val="center"/>
          </w:tcPr>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851F2E">
              <w:t>Criteriul de adjudecare</w:t>
            </w:r>
            <w:bookmarkEnd w:id="124"/>
            <w:bookmarkEnd w:id="125"/>
          </w:p>
          <w:p w:rsidR="006B7253" w:rsidRPr="00C60D06" w:rsidRDefault="006B7253"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851F2E">
              <w:rPr>
                <w:rFonts w:ascii="Calibri Light CE" w:hAnsi="Calibri Light CE"/>
              </w:rPr>
              <w:t>Dreptul autorit</w:t>
            </w:r>
            <w:r w:rsidRPr="00851F2E">
              <w:rPr>
                <w:rFonts w:ascii="Calibri Light CE" w:hAnsi="Calibri Light CE" w:hint="eastAsia"/>
              </w:rPr>
              <w:t>гю</w:t>
            </w:r>
            <w:r w:rsidRPr="00851F2E">
              <w:rPr>
                <w:rFonts w:ascii="Calibri Light CE" w:hAnsi="Calibri Light CE"/>
              </w:rPr>
              <w:t>ii contractante de a modifica cantit</w:t>
            </w:r>
            <w:r w:rsidRPr="00851F2E">
              <w:rPr>
                <w:rFonts w:ascii="Calibri Light CE" w:hAnsi="Calibri Light CE" w:hint="eastAsia"/>
              </w:rPr>
              <w:t>гю</w:t>
            </w:r>
            <w:r w:rsidRPr="00851F2E">
              <w:rPr>
                <w:rFonts w:ascii="Calibri Light CE" w:hAnsi="Calibri Light CE"/>
              </w:rPr>
              <w:t xml:space="preserve">ile </w:t>
            </w:r>
            <w:r w:rsidRPr="00851F2E">
              <w:rPr>
                <w:rFonts w:ascii="Calibri Light CE" w:hAnsi="Calibri Light CE" w:hint="eastAsia"/>
              </w:rPr>
              <w:t>о</w:t>
            </w:r>
            <w:r w:rsidRPr="00851F2E">
              <w:rPr>
                <w:rFonts w:ascii="Calibri Light CE" w:hAnsi="Calibri Light CE"/>
              </w:rPr>
              <w:t>n timpul adjudec</w:t>
            </w:r>
            <w:r w:rsidRPr="00851F2E">
              <w:rPr>
                <w:rFonts w:ascii="Calibri Light CE" w:hAnsi="Calibri Light CE" w:hint="eastAsia"/>
              </w:rPr>
              <w:t>г</w:t>
            </w:r>
            <w:r w:rsidRPr="00851F2E">
              <w:rPr>
                <w:rFonts w:ascii="Calibri Light CE" w:hAnsi="Calibri Light CE"/>
              </w:rPr>
              <w:t>rii</w:t>
            </w:r>
            <w:bookmarkEnd w:id="126"/>
            <w:bookmarkEnd w:id="127"/>
          </w:p>
          <w:p w:rsidR="006B7253" w:rsidRPr="00C60D06" w:rsidRDefault="006B7253"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851F2E">
              <w:rPr>
                <w:rFonts w:ascii="Calibri Light CE" w:hAnsi="Calibri Light CE" w:hint="eastAsia"/>
              </w:rPr>
              <w:t>О</w:t>
            </w:r>
            <w:r w:rsidRPr="00851F2E">
              <w:rPr>
                <w:rFonts w:ascii="Calibri Light CE" w:hAnsi="Calibri Light CE"/>
              </w:rPr>
              <w:t>n</w:t>
            </w:r>
            <w:r w:rsidRPr="00851F2E">
              <w:rPr>
                <w:rFonts w:ascii="Calibri Light CE" w:hAnsi="Calibri Light CE" w:hint="eastAsia"/>
              </w:rPr>
              <w:t>є</w:t>
            </w:r>
            <w:r w:rsidRPr="00851F2E">
              <w:rPr>
                <w:rFonts w:ascii="Calibri Light CE" w:hAnsi="Calibri Light CE"/>
              </w:rPr>
              <w:t>tiin</w:t>
            </w:r>
            <w:r w:rsidRPr="00851F2E">
              <w:rPr>
                <w:rFonts w:ascii="Calibri Light CE" w:hAnsi="Calibri Light CE" w:hint="eastAsia"/>
              </w:rPr>
              <w:t>ю</w:t>
            </w:r>
            <w:r w:rsidRPr="00851F2E">
              <w:rPr>
                <w:rFonts w:ascii="Calibri Light CE" w:hAnsi="Calibri Light CE"/>
              </w:rPr>
              <w:t>area de adjudecare</w:t>
            </w:r>
            <w:bookmarkEnd w:id="128"/>
            <w:bookmarkEnd w:id="129"/>
          </w:p>
          <w:p w:rsidR="006B7253" w:rsidRPr="00C60D06" w:rsidRDefault="006B7253"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6B7253" w:rsidRPr="00C60D06" w:rsidRDefault="006B7253" w:rsidP="00457832">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851F2E">
              <w:rPr>
                <w:rFonts w:ascii="Calibri Light CE" w:hAnsi="Calibri Light CE"/>
              </w:rPr>
              <w:t>Garan</w:t>
            </w:r>
            <w:r w:rsidRPr="00851F2E">
              <w:rPr>
                <w:rFonts w:ascii="Calibri Light CE" w:hAnsi="Calibri Light CE" w:hint="eastAsia"/>
              </w:rPr>
              <w:t>ю</w:t>
            </w:r>
            <w:r w:rsidRPr="00851F2E">
              <w:rPr>
                <w:rFonts w:ascii="Calibri Light CE" w:hAnsi="Calibri Light CE"/>
              </w:rPr>
              <w:t>ia de bun</w:t>
            </w:r>
            <w:r w:rsidRPr="00851F2E">
              <w:rPr>
                <w:rFonts w:ascii="Calibri Light CE" w:hAnsi="Calibri Light CE" w:hint="eastAsia"/>
              </w:rPr>
              <w:t>г</w:t>
            </w:r>
            <w:r w:rsidRPr="00851F2E">
              <w:rPr>
                <w:rFonts w:ascii="Calibri Light CE" w:hAnsi="Calibri Light CE"/>
              </w:rPr>
              <w:t xml:space="preserve"> execu</w:t>
            </w:r>
            <w:r w:rsidRPr="00851F2E">
              <w:rPr>
                <w:rFonts w:ascii="Calibri Light CE" w:hAnsi="Calibri Light CE" w:hint="eastAsia"/>
              </w:rPr>
              <w:t>ю</w:t>
            </w:r>
            <w:r w:rsidRPr="00851F2E">
              <w:rPr>
                <w:rFonts w:ascii="Calibri Light CE" w:hAnsi="Calibri Light CE"/>
              </w:rPr>
              <w:t>ie</w:t>
            </w:r>
            <w:bookmarkEnd w:id="130"/>
            <w:bookmarkEnd w:id="131"/>
          </w:p>
          <w:p w:rsidR="006B7253" w:rsidRPr="00C60D06" w:rsidRDefault="006B7253"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6B7253" w:rsidRPr="00C60D06" w:rsidRDefault="006B7253"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851F2E">
              <w:t>Semnarea contractului</w:t>
            </w:r>
            <w:bookmarkEnd w:id="132"/>
            <w:bookmarkEnd w:id="133"/>
          </w:p>
          <w:p w:rsidR="006B7253" w:rsidRPr="00C60D06" w:rsidRDefault="006B7253"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6B7253" w:rsidRDefault="006B7253"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6B7253" w:rsidRPr="00C60D06" w:rsidRDefault="006B7253" w:rsidP="00A14105">
            <w:pPr>
              <w:tabs>
                <w:tab w:val="left" w:pos="960"/>
                <w:tab w:val="left" w:pos="1134"/>
              </w:tabs>
              <w:spacing w:after="120"/>
              <w:jc w:val="both"/>
            </w:pPr>
          </w:p>
          <w:p w:rsidR="006B7253" w:rsidRPr="00851F2E" w:rsidRDefault="006B7253"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851F2E">
              <w:t>Dreptul de contestare</w:t>
            </w:r>
            <w:bookmarkEnd w:id="134"/>
            <w:bookmarkEnd w:id="135"/>
          </w:p>
          <w:p w:rsidR="006B7253" w:rsidRPr="00C60D06" w:rsidRDefault="006B7253"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6B7253" w:rsidRPr="00C60D06" w:rsidRDefault="006B7253"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6B7253" w:rsidRPr="00C60D06" w:rsidRDefault="006B7253" w:rsidP="00457832">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B7253" w:rsidRPr="00C60D06" w:rsidRDefault="006B7253"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6B7253" w:rsidRPr="00C60D06" w:rsidRDefault="006B7253" w:rsidP="00A20ACF">
      <w:pPr>
        <w:tabs>
          <w:tab w:val="left" w:pos="1134"/>
          <w:tab w:val="left" w:pos="3625"/>
        </w:tabs>
        <w:ind w:firstLine="567"/>
      </w:pPr>
    </w:p>
    <w:p w:rsidR="006B7253" w:rsidRPr="00C60D06" w:rsidRDefault="006B7253" w:rsidP="00A20ACF">
      <w:pPr>
        <w:spacing w:after="200" w:line="276" w:lineRule="auto"/>
      </w:pPr>
      <w:r w:rsidRPr="00C60D06">
        <w:br w:type="page"/>
      </w:r>
    </w:p>
    <w:p w:rsidR="006B7253" w:rsidRPr="00C60D06" w:rsidRDefault="006B7253" w:rsidP="00A20ACF">
      <w:pPr>
        <w:tabs>
          <w:tab w:val="left" w:pos="3625"/>
        </w:tabs>
      </w:pPr>
    </w:p>
    <w:tbl>
      <w:tblPr>
        <w:tblW w:w="9747" w:type="dxa"/>
        <w:tblLayout w:type="fixed"/>
        <w:tblLook w:val="00A0"/>
      </w:tblPr>
      <w:tblGrid>
        <w:gridCol w:w="468"/>
        <w:gridCol w:w="1057"/>
        <w:gridCol w:w="2836"/>
        <w:gridCol w:w="992"/>
        <w:gridCol w:w="1235"/>
        <w:gridCol w:w="3159"/>
      </w:tblGrid>
      <w:tr w:rsidR="006B7253" w:rsidRPr="00C60D06" w:rsidTr="00457832">
        <w:trPr>
          <w:trHeight w:val="850"/>
        </w:trPr>
        <w:tc>
          <w:tcPr>
            <w:tcW w:w="9747" w:type="dxa"/>
            <w:gridSpan w:val="6"/>
            <w:vAlign w:val="center"/>
          </w:tcPr>
          <w:p w:rsidR="006B7253" w:rsidRDefault="006B7253"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6B7253" w:rsidRPr="00C60D06" w:rsidRDefault="006B7253"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6B7253" w:rsidRPr="00C60D06" w:rsidTr="00457832">
        <w:trPr>
          <w:trHeight w:val="600"/>
        </w:trPr>
        <w:tc>
          <w:tcPr>
            <w:tcW w:w="9747" w:type="dxa"/>
            <w:gridSpan w:val="6"/>
            <w:vAlign w:val="center"/>
          </w:tcPr>
          <w:p w:rsidR="006B7253" w:rsidRPr="00C60D06" w:rsidRDefault="006B7253" w:rsidP="00457832">
            <w:pPr>
              <w:spacing w:after="120"/>
              <w:jc w:val="both"/>
            </w:pPr>
          </w:p>
          <w:p w:rsidR="006B7253" w:rsidRPr="00C60D06" w:rsidRDefault="006B7253" w:rsidP="007621CB">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6B7253" w:rsidRPr="00C60D06" w:rsidRDefault="006B7253" w:rsidP="00457832">
            <w:pPr>
              <w:spacing w:after="120"/>
              <w:jc w:val="both"/>
              <w:rPr>
                <w:bCs/>
              </w:rPr>
            </w:pPr>
          </w:p>
          <w:p w:rsidR="006B7253" w:rsidRPr="00C60D06" w:rsidRDefault="006B7253"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6B7253" w:rsidRPr="00C60D06" w:rsidRDefault="006B7253" w:rsidP="00457832">
            <w:pPr>
              <w:rPr>
                <w:i/>
              </w:rPr>
            </w:pPr>
          </w:p>
        </w:tc>
      </w:tr>
      <w:tr w:rsidR="006B7253" w:rsidRPr="00C60D06" w:rsidTr="00457832">
        <w:trPr>
          <w:trHeight w:val="600"/>
        </w:trPr>
        <w:tc>
          <w:tcPr>
            <w:tcW w:w="9747" w:type="dxa"/>
            <w:gridSpan w:val="6"/>
            <w:vAlign w:val="center"/>
          </w:tcPr>
          <w:p w:rsidR="006B7253" w:rsidRPr="00851F2E" w:rsidRDefault="006B7253"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851F2E">
              <w:t>Dispoziții generale</w:t>
            </w:r>
            <w:bookmarkEnd w:id="139"/>
            <w:bookmarkEnd w:id="140"/>
            <w:bookmarkEnd w:id="141"/>
          </w:p>
          <w:p w:rsidR="006B7253" w:rsidRPr="00C60D06" w:rsidRDefault="006B7253" w:rsidP="00457832"/>
          <w:tbl>
            <w:tblPr>
              <w:tblW w:w="10741" w:type="dxa"/>
              <w:tblLayout w:type="fixed"/>
              <w:tblLook w:val="00A0"/>
            </w:tblPr>
            <w:tblGrid>
              <w:gridCol w:w="674"/>
              <w:gridCol w:w="4254"/>
              <w:gridCol w:w="3316"/>
              <w:gridCol w:w="2497"/>
            </w:tblGrid>
            <w:tr w:rsidR="006B7253"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jc w:val="center"/>
                    <w:rPr>
                      <w:b/>
                      <w:szCs w:val="22"/>
                    </w:rPr>
                  </w:pPr>
                  <w:r w:rsidRPr="00C60D06">
                    <w:rPr>
                      <w:b/>
                      <w:sz w:val="22"/>
                      <w:szCs w:val="22"/>
                    </w:rPr>
                    <w:t>Datele Autorității Contractante/Organizatorului procedurii</w:t>
                  </w:r>
                </w:p>
              </w:tc>
            </w:tr>
            <w:tr w:rsidR="006B725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127661" w:rsidRDefault="006B7253" w:rsidP="00757F71">
                  <w:pPr>
                    <w:pStyle w:val="BodyText"/>
                    <w:rPr>
                      <w:b/>
                      <w:i/>
                      <w:szCs w:val="22"/>
                      <w:highlight w:val="yellow"/>
                    </w:rPr>
                  </w:pPr>
                  <w:r w:rsidRPr="00127661">
                    <w:rPr>
                      <w:b/>
                      <w:i/>
                      <w:sz w:val="22"/>
                      <w:szCs w:val="22"/>
                      <w:highlight w:val="yellow"/>
                    </w:rPr>
                    <w:t>Primăria or.Codru</w:t>
                  </w:r>
                </w:p>
                <w:p w:rsidR="006B7253" w:rsidRPr="00F650BC" w:rsidRDefault="006B7253" w:rsidP="00757F71">
                  <w:pPr>
                    <w:pStyle w:val="BodyText"/>
                    <w:rPr>
                      <w:b/>
                      <w:i/>
                      <w:szCs w:val="22"/>
                    </w:rPr>
                  </w:pPr>
                  <w:r w:rsidRPr="00127661">
                    <w:rPr>
                      <w:b/>
                      <w:i/>
                      <w:szCs w:val="22"/>
                      <w:highlight w:val="yellow"/>
                    </w:rPr>
                    <w:t>1007601010482</w:t>
                  </w:r>
                </w:p>
              </w:tc>
            </w:tr>
            <w:tr w:rsidR="006B725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rPr>
                      <w:b/>
                      <w:i/>
                      <w:szCs w:val="22"/>
                    </w:rPr>
                  </w:pPr>
                  <w:r>
                    <w:rPr>
                      <w:b/>
                      <w:i/>
                      <w:sz w:val="22"/>
                      <w:szCs w:val="22"/>
                    </w:rPr>
                    <w:t>Servicii de amenajare a teritoriului or.Codru pentru anul 2019</w:t>
                  </w:r>
                </w:p>
              </w:tc>
            </w:tr>
            <w:tr w:rsidR="006B725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270B97">
                  <w:pPr>
                    <w:pStyle w:val="BodyText"/>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rPr>
                      <w:b/>
                      <w:i/>
                      <w:szCs w:val="22"/>
                    </w:rPr>
                  </w:pPr>
                  <w:r w:rsidRPr="00C60D06">
                    <w:rPr>
                      <w:b/>
                      <w:i/>
                      <w:sz w:val="22"/>
                      <w:szCs w:val="22"/>
                    </w:rPr>
                    <w:t>Nr.</w:t>
                  </w:r>
                  <w:r>
                    <w:rPr>
                      <w:b/>
                      <w:i/>
                      <w:sz w:val="22"/>
                      <w:szCs w:val="22"/>
                    </w:rPr>
                    <w:t>conform SIA RSAP</w:t>
                  </w:r>
                </w:p>
                <w:p w:rsidR="006B7253" w:rsidRPr="00C60D06" w:rsidRDefault="006B7253" w:rsidP="00457832">
                  <w:pPr>
                    <w:pStyle w:val="BodyText"/>
                    <w:rPr>
                      <w:b/>
                      <w:i/>
                      <w:szCs w:val="22"/>
                    </w:rPr>
                  </w:pPr>
                </w:p>
              </w:tc>
            </w:tr>
            <w:tr w:rsidR="006B725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rPr>
                      <w:b/>
                      <w:i/>
                      <w:szCs w:val="22"/>
                    </w:rPr>
                  </w:pPr>
                  <w:r w:rsidRPr="00C60D06">
                    <w:rPr>
                      <w:b/>
                      <w:i/>
                      <w:sz w:val="22"/>
                      <w:szCs w:val="22"/>
                    </w:rPr>
                    <w:t>[servicii ]</w:t>
                  </w:r>
                </w:p>
              </w:tc>
            </w:tr>
            <w:tr w:rsidR="006B725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rPr>
                      <w:b/>
                      <w:i/>
                      <w:szCs w:val="22"/>
                    </w:rPr>
                  </w:pPr>
                  <w:r>
                    <w:rPr>
                      <w:b/>
                      <w:i/>
                      <w:sz w:val="22"/>
                      <w:szCs w:val="22"/>
                    </w:rPr>
                    <w:t>90600000-3</w:t>
                  </w:r>
                </w:p>
              </w:tc>
            </w:tr>
            <w:tr w:rsidR="006B725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F650BC" w:rsidRDefault="006B7253" w:rsidP="00757F71">
                  <w:pPr>
                    <w:pStyle w:val="BodyText"/>
                    <w:rPr>
                      <w:b/>
                      <w:i/>
                      <w:szCs w:val="22"/>
                    </w:rPr>
                  </w:pPr>
                  <w:r w:rsidRPr="00100D6C">
                    <w:rPr>
                      <w:b/>
                      <w:i/>
                      <w:sz w:val="22"/>
                      <w:szCs w:val="22"/>
                      <w:highlight w:val="yellow"/>
                    </w:rPr>
                    <w:t>Buget propriu</w:t>
                  </w:r>
                </w:p>
                <w:p w:rsidR="006B7253" w:rsidRPr="00F650BC" w:rsidRDefault="006B7253" w:rsidP="00757F71">
                  <w:pPr>
                    <w:pStyle w:val="BodyText"/>
                    <w:rPr>
                      <w:b/>
                      <w:i/>
                      <w:szCs w:val="22"/>
                    </w:rPr>
                  </w:pPr>
                  <w:r w:rsidRPr="00100D6C">
                    <w:rPr>
                      <w:b/>
                      <w:i/>
                      <w:sz w:val="22"/>
                      <w:szCs w:val="22"/>
                      <w:highlight w:val="yellow"/>
                    </w:rPr>
                    <w:t>20</w:t>
                  </w:r>
                  <w:r w:rsidRPr="00127661">
                    <w:rPr>
                      <w:b/>
                      <w:i/>
                      <w:sz w:val="22"/>
                      <w:szCs w:val="22"/>
                      <w:highlight w:val="yellow"/>
                    </w:rPr>
                    <w:t>19</w:t>
                  </w:r>
                </w:p>
              </w:tc>
            </w:tr>
            <w:tr w:rsidR="006B725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127661" w:rsidRDefault="006B7253" w:rsidP="00757F71">
                  <w:pPr>
                    <w:pStyle w:val="BodyText"/>
                    <w:rPr>
                      <w:b/>
                      <w:i/>
                      <w:szCs w:val="22"/>
                      <w:highlight w:val="yellow"/>
                    </w:rPr>
                  </w:pPr>
                  <w:r w:rsidRPr="00127661">
                    <w:rPr>
                      <w:b/>
                      <w:i/>
                      <w:sz w:val="22"/>
                      <w:szCs w:val="22"/>
                      <w:highlight w:val="yellow"/>
                    </w:rPr>
                    <w:t>Primăria or.Codru</w:t>
                  </w:r>
                </w:p>
                <w:p w:rsidR="006B7253" w:rsidRPr="00F650BC" w:rsidRDefault="006B7253" w:rsidP="00757F71">
                  <w:pPr>
                    <w:pStyle w:val="BodyText"/>
                    <w:rPr>
                      <w:b/>
                      <w:i/>
                      <w:szCs w:val="22"/>
                    </w:rPr>
                  </w:pPr>
                  <w:r w:rsidRPr="00127661">
                    <w:rPr>
                      <w:b/>
                      <w:i/>
                      <w:szCs w:val="22"/>
                      <w:highlight w:val="yellow"/>
                    </w:rPr>
                    <w:t>1007601010482</w:t>
                  </w:r>
                </w:p>
              </w:tc>
            </w:tr>
            <w:tr w:rsidR="006B725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b/>
                      <w:i/>
                      <w:szCs w:val="22"/>
                    </w:rPr>
                  </w:pPr>
                  <w:r>
                    <w:rPr>
                      <w:b/>
                      <w:i/>
                      <w:sz w:val="22"/>
                      <w:szCs w:val="22"/>
                    </w:rPr>
                    <w:t>Ministerul Finanțelor</w:t>
                  </w:r>
                </w:p>
              </w:tc>
            </w:tr>
            <w:tr w:rsidR="006B725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127661" w:rsidRDefault="006B7253" w:rsidP="00757F71">
                  <w:pPr>
                    <w:pStyle w:val="BodyText"/>
                    <w:rPr>
                      <w:b/>
                      <w:i/>
                      <w:szCs w:val="22"/>
                      <w:highlight w:val="yellow"/>
                    </w:rPr>
                  </w:pPr>
                  <w:r w:rsidRPr="00127661">
                    <w:rPr>
                      <w:b/>
                      <w:i/>
                      <w:sz w:val="22"/>
                      <w:szCs w:val="22"/>
                      <w:highlight w:val="yellow"/>
                    </w:rPr>
                    <w:t>Primăria or.Codru</w:t>
                  </w:r>
                </w:p>
                <w:p w:rsidR="006B7253" w:rsidRPr="00F650BC" w:rsidRDefault="006B7253" w:rsidP="00757F71">
                  <w:pPr>
                    <w:pStyle w:val="BodyText"/>
                    <w:rPr>
                      <w:b/>
                      <w:i/>
                      <w:szCs w:val="22"/>
                    </w:rPr>
                  </w:pPr>
                  <w:r w:rsidRPr="00127661">
                    <w:rPr>
                      <w:b/>
                      <w:i/>
                      <w:szCs w:val="22"/>
                      <w:highlight w:val="yellow"/>
                    </w:rPr>
                    <w:t>1007601010482</w:t>
                  </w:r>
                </w:p>
              </w:tc>
            </w:tr>
            <w:tr w:rsidR="006B725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127661" w:rsidRDefault="006B7253" w:rsidP="00757F71">
                  <w:pPr>
                    <w:pStyle w:val="BodyText"/>
                    <w:rPr>
                      <w:b/>
                      <w:i/>
                      <w:szCs w:val="22"/>
                      <w:highlight w:val="yellow"/>
                    </w:rPr>
                  </w:pPr>
                  <w:r w:rsidRPr="00127661">
                    <w:rPr>
                      <w:b/>
                      <w:i/>
                      <w:sz w:val="22"/>
                      <w:szCs w:val="22"/>
                      <w:highlight w:val="yellow"/>
                    </w:rPr>
                    <w:t>Primăria or.Codru</w:t>
                  </w:r>
                </w:p>
                <w:p w:rsidR="006B7253" w:rsidRPr="00F650BC" w:rsidRDefault="006B7253" w:rsidP="00757F71">
                  <w:pPr>
                    <w:pStyle w:val="BodyText"/>
                    <w:rPr>
                      <w:b/>
                      <w:i/>
                      <w:szCs w:val="22"/>
                    </w:rPr>
                  </w:pPr>
                  <w:r w:rsidRPr="00127661">
                    <w:rPr>
                      <w:b/>
                      <w:i/>
                      <w:szCs w:val="22"/>
                      <w:highlight w:val="yellow"/>
                    </w:rPr>
                    <w:t>1007601010482</w:t>
                  </w:r>
                </w:p>
              </w:tc>
            </w:tr>
            <w:tr w:rsidR="006B725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b/>
                      <w:i/>
                      <w:szCs w:val="22"/>
                    </w:rPr>
                  </w:pPr>
                  <w:r w:rsidRPr="00A20ACF">
                    <w:rPr>
                      <w:b/>
                      <w:i/>
                      <w:sz w:val="22"/>
                      <w:szCs w:val="22"/>
                    </w:rPr>
                    <w:t>[limba de stat]</w:t>
                  </w:r>
                </w:p>
              </w:tc>
            </w:tr>
            <w:tr w:rsidR="006B7253"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6B7253" w:rsidRPr="00A20ACF" w:rsidRDefault="006B7253" w:rsidP="00457832">
                  <w:pPr>
                    <w:jc w:val="both"/>
                    <w:rPr>
                      <w:i/>
                    </w:rPr>
                  </w:pPr>
                </w:p>
              </w:tc>
              <w:tc>
                <w:tcPr>
                  <w:tcW w:w="2497" w:type="dxa"/>
                  <w:tcBorders>
                    <w:top w:val="single" w:sz="4" w:space="0" w:color="auto"/>
                    <w:right w:val="single" w:sz="4" w:space="0" w:color="auto"/>
                  </w:tcBorders>
                  <w:vAlign w:val="center"/>
                </w:tcPr>
                <w:p w:rsidR="006B7253" w:rsidRPr="00A20ACF" w:rsidRDefault="006B7253" w:rsidP="00457832">
                  <w:pPr>
                    <w:pStyle w:val="BodyText"/>
                    <w:tabs>
                      <w:tab w:val="right" w:pos="4743"/>
                    </w:tabs>
                    <w:rPr>
                      <w:b/>
                      <w:i/>
                      <w:szCs w:val="22"/>
                    </w:rPr>
                  </w:pPr>
                </w:p>
              </w:tc>
            </w:tr>
            <w:tr w:rsidR="006B7253"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szCs w:val="22"/>
                    </w:rPr>
                  </w:pPr>
                </w:p>
              </w:tc>
              <w:tc>
                <w:tcPr>
                  <w:tcW w:w="3316" w:type="dxa"/>
                  <w:tcBorders>
                    <w:left w:val="single" w:sz="4" w:space="0" w:color="auto"/>
                  </w:tcBorders>
                  <w:vAlign w:val="center"/>
                </w:tcPr>
                <w:p w:rsidR="006B7253" w:rsidRPr="00A20ACF" w:rsidRDefault="006B7253" w:rsidP="00457832">
                  <w:pPr>
                    <w:jc w:val="both"/>
                    <w:rPr>
                      <w:rFonts w:ascii="Baltica RR" w:hAnsi="Baltica RR"/>
                      <w:b/>
                      <w:i/>
                      <w:noProof w:val="0"/>
                    </w:rPr>
                  </w:pPr>
                  <w:r>
                    <w:rPr>
                      <w:rFonts w:ascii="Baltica RR" w:hAnsi="Baltica RR"/>
                      <w:b/>
                      <w:i/>
                      <w:noProof w:val="0"/>
                      <w:sz w:val="22"/>
                      <w:szCs w:val="22"/>
                    </w:rPr>
                    <w:t xml:space="preserve">SIA RSAP </w:t>
                  </w:r>
                  <w:r w:rsidRPr="00A20ACF">
                    <w:rPr>
                      <w:rFonts w:ascii="Baltica RR" w:hAnsi="Baltica RR"/>
                      <w:b/>
                      <w:i/>
                      <w:noProof w:val="0"/>
                      <w:sz w:val="22"/>
                      <w:szCs w:val="22"/>
                    </w:rPr>
                    <w:t xml:space="preserve"> </w:t>
                  </w:r>
                </w:p>
              </w:tc>
              <w:tc>
                <w:tcPr>
                  <w:tcW w:w="2497" w:type="dxa"/>
                  <w:tcBorders>
                    <w:right w:val="single" w:sz="4" w:space="0" w:color="auto"/>
                  </w:tcBorders>
                  <w:vAlign w:val="center"/>
                </w:tcPr>
                <w:p w:rsidR="006B7253" w:rsidRPr="00A20ACF" w:rsidRDefault="006B7253" w:rsidP="00457832">
                  <w:pPr>
                    <w:pStyle w:val="BodyText"/>
                    <w:tabs>
                      <w:tab w:val="right" w:pos="4743"/>
                    </w:tabs>
                    <w:rPr>
                      <w:b/>
                      <w:i/>
                      <w:szCs w:val="22"/>
                    </w:rPr>
                  </w:pPr>
                </w:p>
              </w:tc>
            </w:tr>
            <w:tr w:rsidR="006B7253"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szCs w:val="22"/>
                    </w:rPr>
                  </w:pPr>
                </w:p>
              </w:tc>
              <w:tc>
                <w:tcPr>
                  <w:tcW w:w="3316" w:type="dxa"/>
                  <w:tcBorders>
                    <w:left w:val="single" w:sz="4" w:space="0" w:color="auto"/>
                  </w:tcBorders>
                  <w:vAlign w:val="center"/>
                </w:tcPr>
                <w:p w:rsidR="006B7253" w:rsidRPr="00A20ACF" w:rsidRDefault="006B7253" w:rsidP="00457832">
                  <w:pPr>
                    <w:tabs>
                      <w:tab w:val="right" w:pos="4743"/>
                    </w:tabs>
                    <w:jc w:val="both"/>
                    <w:rPr>
                      <w:i/>
                    </w:rPr>
                  </w:pPr>
                </w:p>
              </w:tc>
              <w:tc>
                <w:tcPr>
                  <w:tcW w:w="2497" w:type="dxa"/>
                  <w:tcBorders>
                    <w:right w:val="single" w:sz="4" w:space="0" w:color="auto"/>
                  </w:tcBorders>
                  <w:vAlign w:val="center"/>
                </w:tcPr>
                <w:p w:rsidR="006B7253" w:rsidRPr="00A20ACF" w:rsidRDefault="006B7253" w:rsidP="00457832">
                  <w:pPr>
                    <w:pStyle w:val="BodyText"/>
                    <w:tabs>
                      <w:tab w:val="right" w:pos="4743"/>
                    </w:tabs>
                    <w:rPr>
                      <w:b/>
                      <w:i/>
                      <w:szCs w:val="22"/>
                    </w:rPr>
                  </w:pPr>
                </w:p>
              </w:tc>
            </w:tr>
            <w:tr w:rsidR="006B7253"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szCs w:val="22"/>
                    </w:rPr>
                  </w:pPr>
                </w:p>
              </w:tc>
              <w:tc>
                <w:tcPr>
                  <w:tcW w:w="3316" w:type="dxa"/>
                  <w:tcBorders>
                    <w:left w:val="single" w:sz="4" w:space="0" w:color="auto"/>
                  </w:tcBorders>
                  <w:vAlign w:val="center"/>
                </w:tcPr>
                <w:p w:rsidR="006B7253" w:rsidRPr="00A20ACF" w:rsidRDefault="006B7253" w:rsidP="00457832">
                  <w:pPr>
                    <w:tabs>
                      <w:tab w:val="right" w:pos="4743"/>
                    </w:tabs>
                    <w:jc w:val="both"/>
                    <w:rPr>
                      <w:i/>
                    </w:rPr>
                  </w:pPr>
                </w:p>
              </w:tc>
              <w:tc>
                <w:tcPr>
                  <w:tcW w:w="2497" w:type="dxa"/>
                  <w:tcBorders>
                    <w:right w:val="single" w:sz="4" w:space="0" w:color="auto"/>
                  </w:tcBorders>
                  <w:vAlign w:val="center"/>
                </w:tcPr>
                <w:p w:rsidR="006B7253" w:rsidRPr="00A20ACF" w:rsidRDefault="006B7253" w:rsidP="00457832">
                  <w:pPr>
                    <w:pStyle w:val="BodyText"/>
                    <w:tabs>
                      <w:tab w:val="right" w:pos="4743"/>
                    </w:tabs>
                    <w:rPr>
                      <w:b/>
                      <w:i/>
                      <w:szCs w:val="22"/>
                    </w:rPr>
                  </w:pPr>
                </w:p>
              </w:tc>
            </w:tr>
            <w:tr w:rsidR="006B7253"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szCs w:val="22"/>
                    </w:rPr>
                  </w:pPr>
                </w:p>
              </w:tc>
              <w:tc>
                <w:tcPr>
                  <w:tcW w:w="3316" w:type="dxa"/>
                  <w:tcBorders>
                    <w:left w:val="single" w:sz="4" w:space="0" w:color="auto"/>
                    <w:bottom w:val="single" w:sz="4" w:space="0" w:color="auto"/>
                  </w:tcBorders>
                  <w:vAlign w:val="center"/>
                </w:tcPr>
                <w:p w:rsidR="006B7253" w:rsidRPr="00A20ACF" w:rsidRDefault="006B7253" w:rsidP="00457832">
                  <w:pPr>
                    <w:jc w:val="both"/>
                    <w:rPr>
                      <w:i/>
                    </w:rPr>
                  </w:pPr>
                </w:p>
              </w:tc>
              <w:tc>
                <w:tcPr>
                  <w:tcW w:w="2497" w:type="dxa"/>
                  <w:tcBorders>
                    <w:bottom w:val="single" w:sz="4" w:space="0" w:color="auto"/>
                    <w:right w:val="single" w:sz="4" w:space="0" w:color="auto"/>
                  </w:tcBorders>
                  <w:vAlign w:val="center"/>
                </w:tcPr>
                <w:p w:rsidR="006B7253" w:rsidRPr="00A20ACF" w:rsidRDefault="006B7253" w:rsidP="00457832">
                  <w:pPr>
                    <w:pStyle w:val="BodyText"/>
                    <w:tabs>
                      <w:tab w:val="right" w:pos="4743"/>
                    </w:tabs>
                    <w:rPr>
                      <w:b/>
                      <w:i/>
                      <w:szCs w:val="22"/>
                    </w:rPr>
                  </w:pPr>
                </w:p>
              </w:tc>
            </w:tr>
            <w:tr w:rsidR="006B7253"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tabs>
                      <w:tab w:val="right" w:pos="4743"/>
                    </w:tabs>
                    <w:rPr>
                      <w:b/>
                      <w:i/>
                      <w:szCs w:val="22"/>
                    </w:rPr>
                  </w:pPr>
                  <w:r>
                    <w:rPr>
                      <w:b/>
                      <w:i/>
                      <w:sz w:val="22"/>
                      <w:szCs w:val="22"/>
                    </w:rPr>
                    <w:t>[nu</w:t>
                  </w:r>
                  <w:r w:rsidRPr="00A20ACF">
                    <w:rPr>
                      <w:b/>
                      <w:i/>
                      <w:sz w:val="22"/>
                      <w:szCs w:val="22"/>
                    </w:rPr>
                    <w:t>]</w:t>
                  </w:r>
                </w:p>
              </w:tc>
            </w:tr>
            <w:tr w:rsidR="006B7253"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Default="006B7253"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6B7253" w:rsidRPr="00A20ACF" w:rsidRDefault="006B7253"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p>
                <w:p w:rsidR="006B7253" w:rsidRPr="00A20ACF" w:rsidRDefault="006B7253" w:rsidP="00457832">
                  <w:pPr>
                    <w:tabs>
                      <w:tab w:val="left" w:pos="284"/>
                      <w:tab w:val="right" w:pos="9531"/>
                    </w:tabs>
                    <w:spacing w:line="360" w:lineRule="auto"/>
                    <w:contextualSpacing/>
                    <w:rPr>
                      <w:b/>
                    </w:rPr>
                  </w:pPr>
                </w:p>
              </w:tc>
            </w:tr>
            <w:tr w:rsidR="006B7253"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7253" w:rsidRPr="00A20ACF" w:rsidRDefault="006B7253" w:rsidP="00457832">
                  <w:pPr>
                    <w:pStyle w:val="BodyText"/>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6B7253" w:rsidRPr="00C60D06" w:rsidRDefault="006B7253" w:rsidP="00457832"/>
          <w:p w:rsidR="006B7253" w:rsidRPr="00C60D06" w:rsidRDefault="006B7253" w:rsidP="00457832"/>
        </w:tc>
      </w:tr>
      <w:tr w:rsidR="006B7253" w:rsidRPr="00C60D06" w:rsidTr="00457832">
        <w:trPr>
          <w:trHeight w:val="600"/>
        </w:trPr>
        <w:tc>
          <w:tcPr>
            <w:tcW w:w="9747" w:type="dxa"/>
            <w:gridSpan w:val="6"/>
            <w:vAlign w:val="center"/>
          </w:tcPr>
          <w:p w:rsidR="006B7253" w:rsidRPr="00851F2E" w:rsidRDefault="006B7253"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851F2E">
              <w:t>Lista bunurilor/serviciilor</w:t>
            </w:r>
            <w:r w:rsidRPr="00851F2E">
              <w:rPr>
                <w:color w:val="FF0000"/>
              </w:rPr>
              <w:t xml:space="preserve"> </w:t>
            </w:r>
            <w:r w:rsidRPr="00851F2E">
              <w:t>și specificațiile tehnice:</w:t>
            </w:r>
            <w:bookmarkEnd w:id="142"/>
            <w:bookmarkEnd w:id="143"/>
          </w:p>
        </w:tc>
      </w:tr>
      <w:tr w:rsidR="006B7253" w:rsidRPr="00C60D06" w:rsidTr="00757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468" w:type="dxa"/>
            <w:vAlign w:val="center"/>
          </w:tcPr>
          <w:p w:rsidR="006B7253" w:rsidRPr="00C60D06" w:rsidRDefault="006B7253" w:rsidP="00457832">
            <w:pPr>
              <w:ind w:left="-57" w:right="-57"/>
              <w:jc w:val="center"/>
              <w:rPr>
                <w:b/>
              </w:rPr>
            </w:pPr>
            <w:r w:rsidRPr="00C60D06">
              <w:rPr>
                <w:b/>
              </w:rPr>
              <w:t>Nr. d/o</w:t>
            </w:r>
          </w:p>
        </w:tc>
        <w:tc>
          <w:tcPr>
            <w:tcW w:w="1057" w:type="dxa"/>
            <w:vAlign w:val="center"/>
          </w:tcPr>
          <w:p w:rsidR="006B7253" w:rsidRPr="00C60D06" w:rsidRDefault="006B7253" w:rsidP="00457832">
            <w:pPr>
              <w:ind w:left="-57" w:right="-57"/>
              <w:jc w:val="center"/>
              <w:rPr>
                <w:b/>
              </w:rPr>
            </w:pPr>
            <w:r w:rsidRPr="00C60D06">
              <w:rPr>
                <w:b/>
              </w:rPr>
              <w:t>Cod CPV</w:t>
            </w:r>
          </w:p>
        </w:tc>
        <w:tc>
          <w:tcPr>
            <w:tcW w:w="2836" w:type="dxa"/>
            <w:vAlign w:val="center"/>
          </w:tcPr>
          <w:p w:rsidR="006B7253" w:rsidRPr="00C60D06" w:rsidRDefault="006B7253" w:rsidP="00457832">
            <w:pPr>
              <w:ind w:left="-57" w:right="-57"/>
              <w:jc w:val="center"/>
              <w:rPr>
                <w:b/>
              </w:rPr>
            </w:pPr>
            <w:r w:rsidRPr="00C60D06">
              <w:rPr>
                <w:b/>
              </w:rPr>
              <w:t xml:space="preserve">Denumire </w:t>
            </w:r>
            <w:r>
              <w:rPr>
                <w:b/>
              </w:rPr>
              <w:t>bunurilor/</w:t>
            </w:r>
            <w:r w:rsidRPr="00C60D06">
              <w:rPr>
                <w:b/>
              </w:rPr>
              <w:t>serviciilor solicitate</w:t>
            </w:r>
          </w:p>
        </w:tc>
        <w:tc>
          <w:tcPr>
            <w:tcW w:w="992" w:type="dxa"/>
            <w:vAlign w:val="center"/>
          </w:tcPr>
          <w:p w:rsidR="006B7253" w:rsidRPr="00C60D06" w:rsidRDefault="006B7253" w:rsidP="00457832">
            <w:pPr>
              <w:ind w:left="-57" w:right="-57"/>
              <w:jc w:val="center"/>
              <w:rPr>
                <w:b/>
              </w:rPr>
            </w:pPr>
            <w:r w:rsidRPr="00C60D06">
              <w:rPr>
                <w:b/>
              </w:rPr>
              <w:t>Unitatea de măsură</w:t>
            </w:r>
          </w:p>
        </w:tc>
        <w:tc>
          <w:tcPr>
            <w:tcW w:w="1235" w:type="dxa"/>
            <w:vAlign w:val="center"/>
          </w:tcPr>
          <w:p w:rsidR="006B7253" w:rsidRPr="00C60D06" w:rsidRDefault="006B7253" w:rsidP="00457832">
            <w:pPr>
              <w:ind w:left="-57" w:right="-57"/>
              <w:jc w:val="center"/>
              <w:rPr>
                <w:b/>
              </w:rPr>
            </w:pPr>
            <w:r w:rsidRPr="00C60D06">
              <w:rPr>
                <w:b/>
              </w:rPr>
              <w:t>Cantitatea</w:t>
            </w:r>
          </w:p>
        </w:tc>
        <w:tc>
          <w:tcPr>
            <w:tcW w:w="3159" w:type="dxa"/>
            <w:vAlign w:val="center"/>
          </w:tcPr>
          <w:p w:rsidR="006B7253" w:rsidRPr="00C60D06" w:rsidRDefault="006B7253" w:rsidP="00457832">
            <w:pPr>
              <w:ind w:left="-57" w:right="-57"/>
              <w:jc w:val="center"/>
              <w:rPr>
                <w:b/>
              </w:rPr>
            </w:pPr>
            <w:r w:rsidRPr="00C60D06">
              <w:rPr>
                <w:b/>
              </w:rPr>
              <w:t>Specificația tehnică deplină solicitată, Standarde de referinţă</w:t>
            </w:r>
          </w:p>
        </w:tc>
      </w:tr>
      <w:tr w:rsidR="006B7253" w:rsidRPr="00C60D06" w:rsidTr="00757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8" w:type="dxa"/>
            <w:vAlign w:val="center"/>
          </w:tcPr>
          <w:p w:rsidR="006B7253" w:rsidRPr="00C60D06" w:rsidRDefault="006B7253" w:rsidP="00457832">
            <w:pPr>
              <w:ind w:left="-57" w:right="-57"/>
              <w:jc w:val="center"/>
              <w:rPr>
                <w:sz w:val="18"/>
                <w:szCs w:val="18"/>
              </w:rPr>
            </w:pPr>
          </w:p>
        </w:tc>
        <w:tc>
          <w:tcPr>
            <w:tcW w:w="1057" w:type="dxa"/>
            <w:vAlign w:val="center"/>
          </w:tcPr>
          <w:p w:rsidR="006B7253" w:rsidRPr="00C60D06" w:rsidRDefault="006B7253" w:rsidP="00457832">
            <w:pPr>
              <w:ind w:left="-57" w:right="-57"/>
              <w:jc w:val="center"/>
              <w:rPr>
                <w:sz w:val="18"/>
                <w:szCs w:val="18"/>
              </w:rPr>
            </w:pPr>
          </w:p>
        </w:tc>
        <w:tc>
          <w:tcPr>
            <w:tcW w:w="2836" w:type="dxa"/>
            <w:vAlign w:val="center"/>
          </w:tcPr>
          <w:p w:rsidR="006B7253" w:rsidRPr="00C60D06" w:rsidRDefault="006B7253" w:rsidP="00457832">
            <w:pPr>
              <w:ind w:left="-57" w:right="-57"/>
              <w:jc w:val="center"/>
              <w:rPr>
                <w:sz w:val="18"/>
                <w:szCs w:val="18"/>
              </w:rPr>
            </w:pPr>
            <w:r>
              <w:rPr>
                <w:i/>
                <w:sz w:val="18"/>
                <w:szCs w:val="18"/>
              </w:rPr>
              <w:t>Lotul 1</w:t>
            </w:r>
          </w:p>
        </w:tc>
        <w:tc>
          <w:tcPr>
            <w:tcW w:w="992" w:type="dxa"/>
            <w:vAlign w:val="center"/>
          </w:tcPr>
          <w:p w:rsidR="006B7253" w:rsidRPr="00C60D06" w:rsidRDefault="006B7253" w:rsidP="00457832">
            <w:pPr>
              <w:ind w:left="-57" w:right="-57"/>
              <w:jc w:val="center"/>
              <w:rPr>
                <w:sz w:val="18"/>
                <w:szCs w:val="18"/>
              </w:rPr>
            </w:pPr>
          </w:p>
        </w:tc>
        <w:tc>
          <w:tcPr>
            <w:tcW w:w="1235" w:type="dxa"/>
            <w:vAlign w:val="center"/>
          </w:tcPr>
          <w:p w:rsidR="006B7253" w:rsidRPr="00C60D06" w:rsidRDefault="006B7253" w:rsidP="00457832">
            <w:pPr>
              <w:ind w:left="-57" w:right="-57"/>
              <w:jc w:val="center"/>
              <w:rPr>
                <w:sz w:val="18"/>
                <w:szCs w:val="18"/>
              </w:rPr>
            </w:pPr>
          </w:p>
        </w:tc>
        <w:tc>
          <w:tcPr>
            <w:tcW w:w="3159" w:type="dxa"/>
            <w:vAlign w:val="center"/>
          </w:tcPr>
          <w:p w:rsidR="006B7253" w:rsidRPr="00C60D06" w:rsidRDefault="006B7253" w:rsidP="00457832">
            <w:pPr>
              <w:ind w:left="-57" w:right="-57"/>
              <w:jc w:val="center"/>
              <w:rPr>
                <w:sz w:val="18"/>
                <w:szCs w:val="18"/>
              </w:rPr>
            </w:pPr>
          </w:p>
        </w:tc>
      </w:tr>
      <w:tr w:rsidR="006B7253" w:rsidRPr="00C60D06" w:rsidTr="00757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8" w:type="dxa"/>
            <w:vAlign w:val="center"/>
          </w:tcPr>
          <w:p w:rsidR="006B7253" w:rsidRPr="00C60D06" w:rsidRDefault="006B7253" w:rsidP="00457832">
            <w:pPr>
              <w:ind w:left="-57" w:right="-57"/>
              <w:jc w:val="right"/>
              <w:rPr>
                <w:color w:val="FF0000"/>
                <w:sz w:val="18"/>
                <w:szCs w:val="18"/>
              </w:rPr>
            </w:pPr>
            <w:r>
              <w:rPr>
                <w:color w:val="FF0000"/>
                <w:sz w:val="18"/>
                <w:szCs w:val="18"/>
              </w:rPr>
              <w:t>1</w:t>
            </w:r>
          </w:p>
        </w:tc>
        <w:tc>
          <w:tcPr>
            <w:tcW w:w="1057" w:type="dxa"/>
            <w:vAlign w:val="center"/>
          </w:tcPr>
          <w:p w:rsidR="006B7253" w:rsidRPr="00C60D06" w:rsidRDefault="006B7253" w:rsidP="00457832">
            <w:pPr>
              <w:ind w:left="-57" w:right="-57"/>
              <w:jc w:val="center"/>
              <w:rPr>
                <w:color w:val="FF0000"/>
                <w:sz w:val="18"/>
                <w:szCs w:val="18"/>
              </w:rPr>
            </w:pPr>
            <w:r>
              <w:rPr>
                <w:color w:val="FF0000"/>
                <w:sz w:val="18"/>
                <w:szCs w:val="18"/>
              </w:rPr>
              <w:t>90600000-3</w:t>
            </w:r>
          </w:p>
        </w:tc>
        <w:tc>
          <w:tcPr>
            <w:tcW w:w="2836" w:type="dxa"/>
            <w:vAlign w:val="center"/>
          </w:tcPr>
          <w:p w:rsidR="006B7253" w:rsidRPr="00C60D06" w:rsidRDefault="006B7253" w:rsidP="00757F71">
            <w:pPr>
              <w:pStyle w:val="BodyText"/>
              <w:rPr>
                <w:b/>
                <w:i/>
                <w:szCs w:val="22"/>
              </w:rPr>
            </w:pPr>
            <w:r>
              <w:rPr>
                <w:b/>
                <w:i/>
                <w:sz w:val="22"/>
                <w:szCs w:val="22"/>
              </w:rPr>
              <w:t>Servicii de amenajare a teritoriului din or.Codru pentru anul 2019</w:t>
            </w:r>
          </w:p>
          <w:p w:rsidR="006B7253" w:rsidRPr="00C60D06" w:rsidRDefault="006B7253" w:rsidP="00457832">
            <w:pPr>
              <w:ind w:left="-57" w:right="-57"/>
              <w:rPr>
                <w:color w:val="FF0000"/>
                <w:sz w:val="18"/>
                <w:szCs w:val="18"/>
              </w:rPr>
            </w:pPr>
          </w:p>
        </w:tc>
        <w:tc>
          <w:tcPr>
            <w:tcW w:w="992" w:type="dxa"/>
            <w:vAlign w:val="center"/>
          </w:tcPr>
          <w:p w:rsidR="006B7253" w:rsidRPr="00C60D06" w:rsidRDefault="006B7253" w:rsidP="00457832">
            <w:pPr>
              <w:ind w:left="-57" w:right="-57"/>
              <w:jc w:val="center"/>
              <w:rPr>
                <w:color w:val="FF0000"/>
                <w:sz w:val="18"/>
                <w:szCs w:val="18"/>
              </w:rPr>
            </w:pPr>
            <w:r>
              <w:rPr>
                <w:color w:val="FF0000"/>
                <w:sz w:val="18"/>
                <w:szCs w:val="18"/>
              </w:rPr>
              <w:t>1</w:t>
            </w:r>
          </w:p>
        </w:tc>
        <w:tc>
          <w:tcPr>
            <w:tcW w:w="1235" w:type="dxa"/>
            <w:vAlign w:val="center"/>
          </w:tcPr>
          <w:p w:rsidR="006B7253" w:rsidRPr="00C60D06" w:rsidRDefault="006B7253" w:rsidP="00457832">
            <w:pPr>
              <w:ind w:left="-57" w:right="-57"/>
              <w:jc w:val="center"/>
              <w:rPr>
                <w:color w:val="FF0000"/>
                <w:sz w:val="18"/>
                <w:szCs w:val="18"/>
              </w:rPr>
            </w:pPr>
          </w:p>
        </w:tc>
        <w:tc>
          <w:tcPr>
            <w:tcW w:w="3159" w:type="dxa"/>
            <w:vAlign w:val="center"/>
          </w:tcPr>
          <w:p w:rsidR="006B7253" w:rsidRPr="00C60D06" w:rsidRDefault="006B7253" w:rsidP="00457832">
            <w:pPr>
              <w:ind w:left="-57" w:right="-57"/>
              <w:jc w:val="center"/>
              <w:rPr>
                <w:color w:val="FF0000"/>
                <w:sz w:val="18"/>
                <w:szCs w:val="18"/>
              </w:rPr>
            </w:pPr>
          </w:p>
        </w:tc>
      </w:tr>
      <w:tr w:rsidR="006B7253" w:rsidRPr="00C60D06" w:rsidTr="00757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8" w:type="dxa"/>
            <w:vAlign w:val="center"/>
          </w:tcPr>
          <w:p w:rsidR="006B7253" w:rsidRPr="00C60D06" w:rsidRDefault="006B7253" w:rsidP="00457832">
            <w:pPr>
              <w:ind w:left="-57" w:right="-57"/>
              <w:jc w:val="right"/>
              <w:rPr>
                <w:color w:val="FF0000"/>
                <w:sz w:val="18"/>
                <w:szCs w:val="18"/>
              </w:rPr>
            </w:pPr>
          </w:p>
        </w:tc>
        <w:tc>
          <w:tcPr>
            <w:tcW w:w="1057" w:type="dxa"/>
            <w:vAlign w:val="center"/>
          </w:tcPr>
          <w:p w:rsidR="006B7253" w:rsidRPr="00C60D06" w:rsidRDefault="006B7253" w:rsidP="00457832">
            <w:pPr>
              <w:ind w:left="-57" w:right="-57"/>
              <w:jc w:val="center"/>
              <w:rPr>
                <w:color w:val="FF0000"/>
                <w:sz w:val="18"/>
                <w:szCs w:val="18"/>
              </w:rPr>
            </w:pPr>
          </w:p>
        </w:tc>
        <w:tc>
          <w:tcPr>
            <w:tcW w:w="2836" w:type="dxa"/>
            <w:vAlign w:val="center"/>
          </w:tcPr>
          <w:p w:rsidR="006B7253" w:rsidRDefault="006B7253" w:rsidP="00757F71">
            <w:pPr>
              <w:spacing w:before="120"/>
              <w:jc w:val="center"/>
              <w:rPr>
                <w:i/>
                <w:lang w:val="en-US"/>
              </w:rPr>
            </w:pPr>
            <w:r>
              <w:rPr>
                <w:i/>
                <w:lang w:val="en-US"/>
              </w:rPr>
              <w:t xml:space="preserve">Împrăștierea nisipului cu amestec de sare </w:t>
            </w:r>
          </w:p>
        </w:tc>
        <w:tc>
          <w:tcPr>
            <w:tcW w:w="992" w:type="dxa"/>
            <w:vAlign w:val="center"/>
          </w:tcPr>
          <w:p w:rsidR="006B7253" w:rsidRDefault="006B7253" w:rsidP="00757F71">
            <w:pPr>
              <w:spacing w:before="120"/>
              <w:jc w:val="center"/>
              <w:rPr>
                <w:lang w:val="en-US"/>
              </w:rPr>
            </w:pPr>
            <w:r>
              <w:rPr>
                <w:lang w:val="en-US"/>
              </w:rPr>
              <w:t>Metru p</w:t>
            </w:r>
            <w:r>
              <w:t>ătrat</w:t>
            </w:r>
          </w:p>
        </w:tc>
        <w:tc>
          <w:tcPr>
            <w:tcW w:w="1235" w:type="dxa"/>
            <w:vAlign w:val="center"/>
          </w:tcPr>
          <w:p w:rsidR="006B7253" w:rsidRDefault="006B7253" w:rsidP="00757F71">
            <w:pPr>
              <w:spacing w:before="120"/>
              <w:jc w:val="center"/>
              <w:rPr>
                <w:lang w:val="en-US"/>
              </w:rPr>
            </w:pPr>
            <w:r>
              <w:rPr>
                <w:lang w:val="en-US"/>
              </w:rPr>
              <w:t>4272</w:t>
            </w:r>
          </w:p>
        </w:tc>
        <w:tc>
          <w:tcPr>
            <w:tcW w:w="3159" w:type="dxa"/>
            <w:vAlign w:val="center"/>
          </w:tcPr>
          <w:p w:rsidR="006B7253" w:rsidRPr="00285C4D" w:rsidRDefault="006B7253" w:rsidP="00757F71">
            <w:pPr>
              <w:spacing w:before="120"/>
              <w:jc w:val="center"/>
              <w:rPr>
                <w:lang w:val="en-US"/>
              </w:rPr>
            </w:pPr>
            <w:r>
              <w:rPr>
                <w:lang w:val="en-US"/>
              </w:rPr>
              <w:t>Conform dotărilor specifice</w:t>
            </w:r>
          </w:p>
        </w:tc>
      </w:tr>
      <w:tr w:rsidR="006B7253" w:rsidRPr="00C60D06" w:rsidTr="00757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8" w:type="dxa"/>
            <w:vAlign w:val="center"/>
          </w:tcPr>
          <w:p w:rsidR="006B7253" w:rsidRPr="00C60D06" w:rsidRDefault="006B7253" w:rsidP="00457832">
            <w:pPr>
              <w:ind w:left="-57" w:right="-57"/>
              <w:jc w:val="right"/>
              <w:rPr>
                <w:color w:val="FF0000"/>
                <w:sz w:val="18"/>
                <w:szCs w:val="18"/>
              </w:rPr>
            </w:pPr>
          </w:p>
        </w:tc>
        <w:tc>
          <w:tcPr>
            <w:tcW w:w="1057" w:type="dxa"/>
            <w:vAlign w:val="center"/>
          </w:tcPr>
          <w:p w:rsidR="006B7253" w:rsidRPr="00C60D06" w:rsidRDefault="006B7253" w:rsidP="00457832">
            <w:pPr>
              <w:ind w:left="-57" w:right="-57"/>
              <w:jc w:val="center"/>
              <w:rPr>
                <w:color w:val="FF0000"/>
                <w:sz w:val="18"/>
                <w:szCs w:val="18"/>
              </w:rPr>
            </w:pPr>
          </w:p>
        </w:tc>
        <w:tc>
          <w:tcPr>
            <w:tcW w:w="2836" w:type="dxa"/>
            <w:vAlign w:val="center"/>
          </w:tcPr>
          <w:p w:rsidR="006B7253" w:rsidRDefault="006B7253" w:rsidP="00757F71">
            <w:pPr>
              <w:spacing w:before="120"/>
              <w:jc w:val="center"/>
              <w:rPr>
                <w:i/>
                <w:lang w:val="en-US"/>
              </w:rPr>
            </w:pPr>
            <w:r>
              <w:rPr>
                <w:i/>
                <w:lang w:val="en-US"/>
              </w:rPr>
              <w:t>Curățarea zăpezii manual</w:t>
            </w:r>
          </w:p>
        </w:tc>
        <w:tc>
          <w:tcPr>
            <w:tcW w:w="992" w:type="dxa"/>
            <w:vAlign w:val="center"/>
          </w:tcPr>
          <w:p w:rsidR="006B7253" w:rsidRDefault="006B7253" w:rsidP="00757F71">
            <w:pPr>
              <w:spacing w:before="120"/>
              <w:jc w:val="center"/>
              <w:rPr>
                <w:lang w:val="en-US"/>
              </w:rPr>
            </w:pPr>
            <w:r>
              <w:rPr>
                <w:lang w:val="en-US"/>
              </w:rPr>
              <w:t>Metru p</w:t>
            </w:r>
            <w:r>
              <w:t>ătrat</w:t>
            </w:r>
          </w:p>
        </w:tc>
        <w:tc>
          <w:tcPr>
            <w:tcW w:w="1235" w:type="dxa"/>
            <w:vAlign w:val="center"/>
          </w:tcPr>
          <w:p w:rsidR="006B7253" w:rsidRDefault="006B7253" w:rsidP="00757F71">
            <w:pPr>
              <w:spacing w:before="120"/>
              <w:jc w:val="center"/>
              <w:rPr>
                <w:lang w:val="en-US"/>
              </w:rPr>
            </w:pPr>
            <w:r>
              <w:rPr>
                <w:lang w:val="en-US"/>
              </w:rPr>
              <w:t>1945</w:t>
            </w:r>
          </w:p>
        </w:tc>
        <w:tc>
          <w:tcPr>
            <w:tcW w:w="3159" w:type="dxa"/>
            <w:vAlign w:val="center"/>
          </w:tcPr>
          <w:p w:rsidR="006B7253" w:rsidRPr="00285C4D" w:rsidRDefault="006B7253" w:rsidP="00757F71">
            <w:pPr>
              <w:spacing w:before="120"/>
              <w:jc w:val="center"/>
              <w:rPr>
                <w:lang w:val="en-US"/>
              </w:rPr>
            </w:pPr>
            <w:r>
              <w:rPr>
                <w:lang w:val="en-US"/>
              </w:rPr>
              <w:t>Conform dotărilor specifice</w:t>
            </w:r>
          </w:p>
        </w:tc>
      </w:tr>
      <w:tr w:rsidR="006B7253" w:rsidRPr="00C60D06" w:rsidTr="00757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8" w:type="dxa"/>
            <w:vAlign w:val="center"/>
          </w:tcPr>
          <w:p w:rsidR="006B7253" w:rsidRPr="00C60D06" w:rsidRDefault="006B7253" w:rsidP="00457832">
            <w:pPr>
              <w:ind w:left="-57" w:right="-57"/>
              <w:jc w:val="right"/>
              <w:rPr>
                <w:color w:val="FF0000"/>
                <w:sz w:val="18"/>
                <w:szCs w:val="18"/>
              </w:rPr>
            </w:pPr>
          </w:p>
        </w:tc>
        <w:tc>
          <w:tcPr>
            <w:tcW w:w="1057" w:type="dxa"/>
            <w:vAlign w:val="center"/>
          </w:tcPr>
          <w:p w:rsidR="006B7253" w:rsidRPr="00C60D06" w:rsidRDefault="006B7253" w:rsidP="00457832">
            <w:pPr>
              <w:ind w:left="-57" w:right="-57"/>
              <w:jc w:val="center"/>
              <w:rPr>
                <w:color w:val="FF0000"/>
                <w:sz w:val="18"/>
                <w:szCs w:val="18"/>
              </w:rPr>
            </w:pPr>
          </w:p>
        </w:tc>
        <w:tc>
          <w:tcPr>
            <w:tcW w:w="2836" w:type="dxa"/>
            <w:vAlign w:val="center"/>
          </w:tcPr>
          <w:p w:rsidR="006B7253" w:rsidRDefault="006B7253" w:rsidP="00757F71">
            <w:pPr>
              <w:spacing w:before="120"/>
              <w:jc w:val="center"/>
              <w:rPr>
                <w:i/>
                <w:lang w:val="en-US"/>
              </w:rPr>
            </w:pPr>
            <w:r>
              <w:rPr>
                <w:i/>
                <w:lang w:val="en-US"/>
              </w:rPr>
              <w:t>Văruirea bordurilor cu var</w:t>
            </w:r>
          </w:p>
        </w:tc>
        <w:tc>
          <w:tcPr>
            <w:tcW w:w="992" w:type="dxa"/>
            <w:vAlign w:val="center"/>
          </w:tcPr>
          <w:p w:rsidR="006B7253" w:rsidRDefault="006B7253" w:rsidP="00757F71">
            <w:pPr>
              <w:spacing w:before="120"/>
              <w:jc w:val="center"/>
              <w:rPr>
                <w:lang w:val="en-US"/>
              </w:rPr>
            </w:pPr>
            <w:r>
              <w:rPr>
                <w:lang w:val="en-US"/>
              </w:rPr>
              <w:t>Metru p</w:t>
            </w:r>
            <w:r>
              <w:t>ătrat</w:t>
            </w:r>
          </w:p>
        </w:tc>
        <w:tc>
          <w:tcPr>
            <w:tcW w:w="1235" w:type="dxa"/>
            <w:vAlign w:val="center"/>
          </w:tcPr>
          <w:p w:rsidR="006B7253" w:rsidRDefault="006B7253" w:rsidP="00757F71">
            <w:pPr>
              <w:spacing w:before="120"/>
              <w:jc w:val="center"/>
              <w:rPr>
                <w:lang w:val="en-US"/>
              </w:rPr>
            </w:pPr>
            <w:r>
              <w:rPr>
                <w:lang w:val="en-US"/>
              </w:rPr>
              <w:t>450</w:t>
            </w:r>
          </w:p>
        </w:tc>
        <w:tc>
          <w:tcPr>
            <w:tcW w:w="3159" w:type="dxa"/>
            <w:vAlign w:val="center"/>
          </w:tcPr>
          <w:p w:rsidR="006B7253" w:rsidRPr="00285C4D" w:rsidRDefault="006B7253" w:rsidP="00757F71">
            <w:pPr>
              <w:spacing w:before="120"/>
              <w:jc w:val="center"/>
              <w:rPr>
                <w:lang w:val="en-US"/>
              </w:rPr>
            </w:pPr>
            <w:r>
              <w:rPr>
                <w:lang w:val="en-US"/>
              </w:rPr>
              <w:t>Conform dotărilor specifice</w:t>
            </w:r>
          </w:p>
        </w:tc>
      </w:tr>
      <w:tr w:rsidR="006B7253" w:rsidRPr="00C60D06" w:rsidTr="00757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8" w:type="dxa"/>
            <w:vAlign w:val="center"/>
          </w:tcPr>
          <w:p w:rsidR="006B7253" w:rsidRPr="00C60D06" w:rsidRDefault="006B7253" w:rsidP="00457832">
            <w:pPr>
              <w:ind w:left="-57" w:right="-57"/>
              <w:jc w:val="right"/>
              <w:rPr>
                <w:color w:val="FF0000"/>
                <w:sz w:val="18"/>
                <w:szCs w:val="18"/>
              </w:rPr>
            </w:pPr>
          </w:p>
        </w:tc>
        <w:tc>
          <w:tcPr>
            <w:tcW w:w="1057" w:type="dxa"/>
            <w:vAlign w:val="center"/>
          </w:tcPr>
          <w:p w:rsidR="006B7253" w:rsidRPr="00C60D06" w:rsidRDefault="006B7253" w:rsidP="00457832">
            <w:pPr>
              <w:ind w:left="-57" w:right="-57"/>
              <w:jc w:val="center"/>
              <w:rPr>
                <w:color w:val="FF0000"/>
                <w:sz w:val="18"/>
                <w:szCs w:val="18"/>
              </w:rPr>
            </w:pPr>
          </w:p>
        </w:tc>
        <w:tc>
          <w:tcPr>
            <w:tcW w:w="2836" w:type="dxa"/>
            <w:vAlign w:val="center"/>
          </w:tcPr>
          <w:p w:rsidR="006B7253" w:rsidRDefault="006B7253" w:rsidP="00757F71">
            <w:pPr>
              <w:spacing w:before="120"/>
              <w:jc w:val="center"/>
              <w:rPr>
                <w:i/>
                <w:lang w:val="en-US"/>
              </w:rPr>
            </w:pPr>
            <w:r>
              <w:rPr>
                <w:i/>
                <w:lang w:val="en-US"/>
              </w:rPr>
              <w:t>Văruirea copacilor cu var</w:t>
            </w:r>
          </w:p>
        </w:tc>
        <w:tc>
          <w:tcPr>
            <w:tcW w:w="992" w:type="dxa"/>
            <w:vAlign w:val="center"/>
          </w:tcPr>
          <w:p w:rsidR="006B7253" w:rsidRDefault="006B7253" w:rsidP="00757F71">
            <w:pPr>
              <w:spacing w:before="120"/>
              <w:jc w:val="center"/>
              <w:rPr>
                <w:lang w:val="en-US"/>
              </w:rPr>
            </w:pPr>
            <w:r>
              <w:rPr>
                <w:lang w:val="en-US"/>
              </w:rPr>
              <w:t>Metru p</w:t>
            </w:r>
            <w:r>
              <w:t>ătrat</w:t>
            </w:r>
          </w:p>
        </w:tc>
        <w:tc>
          <w:tcPr>
            <w:tcW w:w="1235" w:type="dxa"/>
            <w:vAlign w:val="center"/>
          </w:tcPr>
          <w:p w:rsidR="006B7253" w:rsidRDefault="006B7253" w:rsidP="00757F71">
            <w:pPr>
              <w:spacing w:before="120"/>
              <w:jc w:val="center"/>
              <w:rPr>
                <w:lang w:val="en-US"/>
              </w:rPr>
            </w:pPr>
            <w:r>
              <w:rPr>
                <w:lang w:val="en-US"/>
              </w:rPr>
              <w:t>600</w:t>
            </w:r>
          </w:p>
        </w:tc>
        <w:tc>
          <w:tcPr>
            <w:tcW w:w="3159" w:type="dxa"/>
            <w:vAlign w:val="center"/>
          </w:tcPr>
          <w:p w:rsidR="006B7253" w:rsidRPr="00285C4D" w:rsidRDefault="006B7253" w:rsidP="00757F71">
            <w:pPr>
              <w:spacing w:before="120"/>
              <w:jc w:val="center"/>
              <w:rPr>
                <w:lang w:val="en-US"/>
              </w:rPr>
            </w:pPr>
            <w:r>
              <w:rPr>
                <w:lang w:val="en-US"/>
              </w:rPr>
              <w:t>Conform dotărilor specifice</w:t>
            </w:r>
          </w:p>
        </w:tc>
      </w:tr>
      <w:tr w:rsidR="006B7253" w:rsidRPr="00C60D06" w:rsidTr="00757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8" w:type="dxa"/>
            <w:vAlign w:val="center"/>
          </w:tcPr>
          <w:p w:rsidR="006B7253" w:rsidRPr="00C60D06" w:rsidRDefault="006B7253" w:rsidP="00457832">
            <w:pPr>
              <w:ind w:left="-57" w:right="-57"/>
              <w:jc w:val="right"/>
              <w:rPr>
                <w:color w:val="FF0000"/>
                <w:sz w:val="18"/>
                <w:szCs w:val="18"/>
              </w:rPr>
            </w:pPr>
          </w:p>
        </w:tc>
        <w:tc>
          <w:tcPr>
            <w:tcW w:w="1057" w:type="dxa"/>
            <w:vAlign w:val="center"/>
          </w:tcPr>
          <w:p w:rsidR="006B7253" w:rsidRPr="00C60D06" w:rsidRDefault="006B7253" w:rsidP="00457832">
            <w:pPr>
              <w:ind w:left="-57" w:right="-57"/>
              <w:jc w:val="center"/>
              <w:rPr>
                <w:color w:val="FF0000"/>
                <w:sz w:val="18"/>
                <w:szCs w:val="18"/>
              </w:rPr>
            </w:pPr>
          </w:p>
        </w:tc>
        <w:tc>
          <w:tcPr>
            <w:tcW w:w="2836" w:type="dxa"/>
            <w:vAlign w:val="center"/>
          </w:tcPr>
          <w:p w:rsidR="006B7253" w:rsidRDefault="006B7253" w:rsidP="00757F71">
            <w:pPr>
              <w:spacing w:before="120"/>
              <w:jc w:val="center"/>
              <w:rPr>
                <w:i/>
                <w:lang w:val="en-US"/>
              </w:rPr>
            </w:pPr>
            <w:r>
              <w:rPr>
                <w:i/>
                <w:lang w:val="en-US"/>
              </w:rPr>
              <w:t>Curățarea manuală de gunoi a străzilor și trotuarelor</w:t>
            </w:r>
          </w:p>
        </w:tc>
        <w:tc>
          <w:tcPr>
            <w:tcW w:w="992" w:type="dxa"/>
            <w:vAlign w:val="center"/>
          </w:tcPr>
          <w:p w:rsidR="006B7253" w:rsidRDefault="006B7253" w:rsidP="00757F71">
            <w:pPr>
              <w:spacing w:before="120"/>
              <w:jc w:val="center"/>
              <w:rPr>
                <w:lang w:val="en-US"/>
              </w:rPr>
            </w:pPr>
            <w:r>
              <w:rPr>
                <w:lang w:val="en-US"/>
              </w:rPr>
              <w:t>Metru p</w:t>
            </w:r>
            <w:r>
              <w:t>ătrat</w:t>
            </w:r>
          </w:p>
        </w:tc>
        <w:tc>
          <w:tcPr>
            <w:tcW w:w="1235" w:type="dxa"/>
            <w:vAlign w:val="center"/>
          </w:tcPr>
          <w:p w:rsidR="006B7253" w:rsidRDefault="006B7253" w:rsidP="00757F71">
            <w:pPr>
              <w:spacing w:before="120"/>
              <w:jc w:val="center"/>
              <w:rPr>
                <w:lang w:val="en-US"/>
              </w:rPr>
            </w:pPr>
            <w:r>
              <w:rPr>
                <w:lang w:val="en-US"/>
              </w:rPr>
              <w:t>132708.7</w:t>
            </w:r>
          </w:p>
        </w:tc>
        <w:tc>
          <w:tcPr>
            <w:tcW w:w="3159" w:type="dxa"/>
            <w:vAlign w:val="center"/>
          </w:tcPr>
          <w:p w:rsidR="006B7253" w:rsidRPr="00285C4D" w:rsidRDefault="006B7253" w:rsidP="00757F71">
            <w:pPr>
              <w:spacing w:before="120"/>
              <w:jc w:val="center"/>
              <w:rPr>
                <w:lang w:val="en-US"/>
              </w:rPr>
            </w:pPr>
            <w:r>
              <w:rPr>
                <w:lang w:val="en-US"/>
              </w:rPr>
              <w:t>Conform dotărilor specifice</w:t>
            </w:r>
          </w:p>
        </w:tc>
      </w:tr>
      <w:tr w:rsidR="006B7253" w:rsidRPr="00C60D06" w:rsidTr="00757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8" w:type="dxa"/>
            <w:vAlign w:val="center"/>
          </w:tcPr>
          <w:p w:rsidR="006B7253" w:rsidRPr="00C60D06" w:rsidRDefault="006B7253" w:rsidP="00457832">
            <w:pPr>
              <w:ind w:left="-57" w:right="-57"/>
              <w:jc w:val="right"/>
              <w:rPr>
                <w:color w:val="FF0000"/>
                <w:sz w:val="18"/>
                <w:szCs w:val="18"/>
              </w:rPr>
            </w:pPr>
          </w:p>
        </w:tc>
        <w:tc>
          <w:tcPr>
            <w:tcW w:w="1057" w:type="dxa"/>
            <w:vAlign w:val="center"/>
          </w:tcPr>
          <w:p w:rsidR="006B7253" w:rsidRPr="00C60D06" w:rsidRDefault="006B7253" w:rsidP="00457832">
            <w:pPr>
              <w:ind w:left="-57" w:right="-57"/>
              <w:jc w:val="center"/>
              <w:rPr>
                <w:color w:val="FF0000"/>
                <w:sz w:val="18"/>
                <w:szCs w:val="18"/>
              </w:rPr>
            </w:pPr>
          </w:p>
        </w:tc>
        <w:tc>
          <w:tcPr>
            <w:tcW w:w="2836" w:type="dxa"/>
            <w:vAlign w:val="center"/>
          </w:tcPr>
          <w:p w:rsidR="006B7253" w:rsidRDefault="006B7253" w:rsidP="00757F71">
            <w:pPr>
              <w:spacing w:before="120"/>
              <w:jc w:val="center"/>
              <w:rPr>
                <w:i/>
                <w:lang w:val="en-US"/>
              </w:rPr>
            </w:pPr>
            <w:r>
              <w:rPr>
                <w:i/>
                <w:lang w:val="en-US"/>
              </w:rPr>
              <w:t>Transportarea gunoiului cu atocamionul-vara, dezăpezire iarna</w:t>
            </w:r>
          </w:p>
        </w:tc>
        <w:tc>
          <w:tcPr>
            <w:tcW w:w="992" w:type="dxa"/>
            <w:vAlign w:val="center"/>
          </w:tcPr>
          <w:p w:rsidR="006B7253" w:rsidRDefault="006B7253" w:rsidP="00757F71">
            <w:pPr>
              <w:spacing w:before="120"/>
              <w:jc w:val="center"/>
              <w:rPr>
                <w:lang w:val="en-US"/>
              </w:rPr>
            </w:pPr>
            <w:r>
              <w:rPr>
                <w:lang w:val="en-US"/>
              </w:rPr>
              <w:t>ore</w:t>
            </w:r>
          </w:p>
        </w:tc>
        <w:tc>
          <w:tcPr>
            <w:tcW w:w="1235" w:type="dxa"/>
            <w:vAlign w:val="center"/>
          </w:tcPr>
          <w:p w:rsidR="006B7253" w:rsidRDefault="006B7253" w:rsidP="00757F71">
            <w:pPr>
              <w:spacing w:before="120"/>
              <w:jc w:val="center"/>
              <w:rPr>
                <w:lang w:val="en-US"/>
              </w:rPr>
            </w:pPr>
            <w:r>
              <w:rPr>
                <w:lang w:val="en-US"/>
              </w:rPr>
              <w:t>537</w:t>
            </w:r>
          </w:p>
        </w:tc>
        <w:tc>
          <w:tcPr>
            <w:tcW w:w="3159" w:type="dxa"/>
            <w:vAlign w:val="center"/>
          </w:tcPr>
          <w:p w:rsidR="006B7253" w:rsidRPr="00285C4D" w:rsidRDefault="006B7253" w:rsidP="00757F71">
            <w:pPr>
              <w:spacing w:before="120"/>
              <w:jc w:val="center"/>
              <w:rPr>
                <w:lang w:val="en-US"/>
              </w:rPr>
            </w:pPr>
            <w:r>
              <w:rPr>
                <w:lang w:val="en-US"/>
              </w:rPr>
              <w:t>Conform dotărilor specifice</w:t>
            </w:r>
          </w:p>
        </w:tc>
      </w:tr>
      <w:tr w:rsidR="006B7253" w:rsidRPr="00C60D06" w:rsidTr="00757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8" w:type="dxa"/>
            <w:vAlign w:val="center"/>
          </w:tcPr>
          <w:p w:rsidR="006B7253" w:rsidRPr="00C60D06" w:rsidRDefault="006B7253" w:rsidP="00457832">
            <w:pPr>
              <w:ind w:left="-57" w:right="-57"/>
              <w:jc w:val="right"/>
              <w:rPr>
                <w:color w:val="FF0000"/>
                <w:sz w:val="18"/>
                <w:szCs w:val="18"/>
              </w:rPr>
            </w:pPr>
          </w:p>
        </w:tc>
        <w:tc>
          <w:tcPr>
            <w:tcW w:w="1057" w:type="dxa"/>
            <w:vAlign w:val="center"/>
          </w:tcPr>
          <w:p w:rsidR="006B7253" w:rsidRPr="00C60D06" w:rsidRDefault="006B7253" w:rsidP="00457832">
            <w:pPr>
              <w:ind w:left="-57" w:right="-57"/>
              <w:jc w:val="center"/>
              <w:rPr>
                <w:color w:val="FF0000"/>
                <w:sz w:val="18"/>
                <w:szCs w:val="18"/>
              </w:rPr>
            </w:pPr>
          </w:p>
        </w:tc>
        <w:tc>
          <w:tcPr>
            <w:tcW w:w="2836" w:type="dxa"/>
            <w:vAlign w:val="center"/>
          </w:tcPr>
          <w:p w:rsidR="006B7253" w:rsidRDefault="006B7253" w:rsidP="00757F71">
            <w:pPr>
              <w:spacing w:before="120"/>
              <w:jc w:val="center"/>
              <w:rPr>
                <w:i/>
                <w:lang w:val="en-US"/>
              </w:rPr>
            </w:pPr>
            <w:r>
              <w:rPr>
                <w:i/>
                <w:lang w:val="en-US"/>
              </w:rPr>
              <w:t>Îngrijirea urnelor din locurile publice</w:t>
            </w:r>
          </w:p>
        </w:tc>
        <w:tc>
          <w:tcPr>
            <w:tcW w:w="992" w:type="dxa"/>
            <w:vAlign w:val="center"/>
          </w:tcPr>
          <w:p w:rsidR="006B7253" w:rsidRDefault="006B7253" w:rsidP="00757F71">
            <w:pPr>
              <w:spacing w:before="120"/>
              <w:jc w:val="center"/>
              <w:rPr>
                <w:lang w:val="en-US"/>
              </w:rPr>
            </w:pPr>
            <w:r>
              <w:rPr>
                <w:lang w:val="en-US"/>
              </w:rPr>
              <w:t>buc</w:t>
            </w:r>
          </w:p>
        </w:tc>
        <w:tc>
          <w:tcPr>
            <w:tcW w:w="1235" w:type="dxa"/>
            <w:vAlign w:val="center"/>
          </w:tcPr>
          <w:p w:rsidR="006B7253" w:rsidRDefault="006B7253" w:rsidP="00757F71">
            <w:pPr>
              <w:spacing w:before="120"/>
              <w:jc w:val="center"/>
              <w:rPr>
                <w:lang w:val="en-US"/>
              </w:rPr>
            </w:pPr>
            <w:r>
              <w:rPr>
                <w:lang w:val="en-US"/>
              </w:rPr>
              <w:t>50</w:t>
            </w:r>
          </w:p>
        </w:tc>
        <w:tc>
          <w:tcPr>
            <w:tcW w:w="3159" w:type="dxa"/>
            <w:vAlign w:val="center"/>
          </w:tcPr>
          <w:p w:rsidR="006B7253" w:rsidRPr="00285C4D" w:rsidRDefault="006B7253" w:rsidP="00757F71">
            <w:pPr>
              <w:spacing w:before="120"/>
              <w:jc w:val="center"/>
              <w:rPr>
                <w:lang w:val="en-US"/>
              </w:rPr>
            </w:pPr>
            <w:r>
              <w:rPr>
                <w:lang w:val="en-US"/>
              </w:rPr>
              <w:t>Conform dotărilor specifice</w:t>
            </w:r>
          </w:p>
        </w:tc>
      </w:tr>
      <w:tr w:rsidR="006B7253" w:rsidRPr="00C60D06" w:rsidTr="00757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8" w:type="dxa"/>
            <w:vAlign w:val="center"/>
          </w:tcPr>
          <w:p w:rsidR="006B7253" w:rsidRPr="00C60D06" w:rsidRDefault="006B7253" w:rsidP="00457832">
            <w:pPr>
              <w:ind w:left="-57" w:right="-57"/>
              <w:jc w:val="right"/>
              <w:rPr>
                <w:color w:val="FF0000"/>
                <w:sz w:val="18"/>
                <w:szCs w:val="18"/>
              </w:rPr>
            </w:pPr>
          </w:p>
        </w:tc>
        <w:tc>
          <w:tcPr>
            <w:tcW w:w="1057" w:type="dxa"/>
            <w:vAlign w:val="center"/>
          </w:tcPr>
          <w:p w:rsidR="006B7253" w:rsidRPr="00C60D06" w:rsidRDefault="006B7253" w:rsidP="00457832">
            <w:pPr>
              <w:ind w:left="-57" w:right="-57"/>
              <w:jc w:val="center"/>
              <w:rPr>
                <w:color w:val="FF0000"/>
                <w:sz w:val="18"/>
                <w:szCs w:val="18"/>
              </w:rPr>
            </w:pPr>
          </w:p>
        </w:tc>
        <w:tc>
          <w:tcPr>
            <w:tcW w:w="2836" w:type="dxa"/>
            <w:vAlign w:val="center"/>
          </w:tcPr>
          <w:p w:rsidR="006B7253" w:rsidRDefault="006B7253" w:rsidP="00757F71">
            <w:pPr>
              <w:spacing w:before="120"/>
              <w:jc w:val="center"/>
              <w:rPr>
                <w:i/>
                <w:lang w:val="en-US"/>
              </w:rPr>
            </w:pPr>
            <w:r>
              <w:rPr>
                <w:i/>
                <w:lang w:val="en-US"/>
              </w:rPr>
              <w:t>Îngrijirea băncilor din locurile publice</w:t>
            </w:r>
          </w:p>
        </w:tc>
        <w:tc>
          <w:tcPr>
            <w:tcW w:w="992" w:type="dxa"/>
            <w:vAlign w:val="center"/>
          </w:tcPr>
          <w:p w:rsidR="006B7253" w:rsidRDefault="006B7253" w:rsidP="00757F71">
            <w:pPr>
              <w:spacing w:before="120"/>
              <w:jc w:val="center"/>
              <w:rPr>
                <w:lang w:val="en-US"/>
              </w:rPr>
            </w:pPr>
            <w:r>
              <w:rPr>
                <w:lang w:val="en-US"/>
              </w:rPr>
              <w:t>buc</w:t>
            </w:r>
          </w:p>
        </w:tc>
        <w:tc>
          <w:tcPr>
            <w:tcW w:w="1235" w:type="dxa"/>
            <w:vAlign w:val="center"/>
          </w:tcPr>
          <w:p w:rsidR="006B7253" w:rsidRDefault="006B7253" w:rsidP="00757F71">
            <w:pPr>
              <w:spacing w:before="120"/>
              <w:jc w:val="center"/>
              <w:rPr>
                <w:lang w:val="en-US"/>
              </w:rPr>
            </w:pPr>
            <w:r>
              <w:rPr>
                <w:lang w:val="en-US"/>
              </w:rPr>
              <w:t>65</w:t>
            </w:r>
          </w:p>
        </w:tc>
        <w:tc>
          <w:tcPr>
            <w:tcW w:w="3159" w:type="dxa"/>
            <w:vAlign w:val="center"/>
          </w:tcPr>
          <w:p w:rsidR="006B7253" w:rsidRPr="00285C4D" w:rsidRDefault="006B7253" w:rsidP="00757F71">
            <w:pPr>
              <w:spacing w:before="120"/>
              <w:jc w:val="center"/>
              <w:rPr>
                <w:lang w:val="en-US"/>
              </w:rPr>
            </w:pPr>
            <w:r>
              <w:rPr>
                <w:lang w:val="en-US"/>
              </w:rPr>
              <w:t>Conform dotărilor specifice</w:t>
            </w:r>
          </w:p>
        </w:tc>
      </w:tr>
      <w:tr w:rsidR="006B7253" w:rsidRPr="00C60D06" w:rsidTr="00757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8" w:type="dxa"/>
            <w:vAlign w:val="center"/>
          </w:tcPr>
          <w:p w:rsidR="006B7253" w:rsidRPr="00C60D06" w:rsidRDefault="006B7253" w:rsidP="00457832">
            <w:pPr>
              <w:ind w:left="-57" w:right="-57"/>
              <w:jc w:val="right"/>
              <w:rPr>
                <w:color w:val="FF0000"/>
                <w:sz w:val="18"/>
                <w:szCs w:val="18"/>
              </w:rPr>
            </w:pPr>
          </w:p>
        </w:tc>
        <w:tc>
          <w:tcPr>
            <w:tcW w:w="1057" w:type="dxa"/>
            <w:vAlign w:val="center"/>
          </w:tcPr>
          <w:p w:rsidR="006B7253" w:rsidRPr="00C60D06" w:rsidRDefault="006B7253" w:rsidP="00457832">
            <w:pPr>
              <w:ind w:left="-57" w:right="-57"/>
              <w:jc w:val="center"/>
              <w:rPr>
                <w:color w:val="FF0000"/>
                <w:sz w:val="18"/>
                <w:szCs w:val="18"/>
              </w:rPr>
            </w:pPr>
          </w:p>
        </w:tc>
        <w:tc>
          <w:tcPr>
            <w:tcW w:w="2836" w:type="dxa"/>
            <w:vAlign w:val="center"/>
          </w:tcPr>
          <w:p w:rsidR="006B7253" w:rsidRDefault="006B7253" w:rsidP="00757F71">
            <w:pPr>
              <w:spacing w:before="120"/>
              <w:jc w:val="center"/>
              <w:rPr>
                <w:i/>
                <w:lang w:val="en-US"/>
              </w:rPr>
            </w:pPr>
            <w:r>
              <w:rPr>
                <w:i/>
                <w:lang w:val="en-US"/>
              </w:rPr>
              <w:t>Îngrijirea stațiilor de autobuse</w:t>
            </w:r>
          </w:p>
        </w:tc>
        <w:tc>
          <w:tcPr>
            <w:tcW w:w="992" w:type="dxa"/>
            <w:vAlign w:val="center"/>
          </w:tcPr>
          <w:p w:rsidR="006B7253" w:rsidRDefault="006B7253" w:rsidP="00757F71">
            <w:pPr>
              <w:spacing w:before="120"/>
              <w:jc w:val="center"/>
              <w:rPr>
                <w:lang w:val="en-US"/>
              </w:rPr>
            </w:pPr>
            <w:r>
              <w:rPr>
                <w:lang w:val="en-US"/>
              </w:rPr>
              <w:t>buc</w:t>
            </w:r>
          </w:p>
        </w:tc>
        <w:tc>
          <w:tcPr>
            <w:tcW w:w="1235" w:type="dxa"/>
            <w:vAlign w:val="center"/>
          </w:tcPr>
          <w:p w:rsidR="006B7253" w:rsidRDefault="006B7253" w:rsidP="00757F71">
            <w:pPr>
              <w:spacing w:before="120"/>
              <w:jc w:val="center"/>
              <w:rPr>
                <w:lang w:val="en-US"/>
              </w:rPr>
            </w:pPr>
            <w:r>
              <w:rPr>
                <w:lang w:val="en-US"/>
              </w:rPr>
              <w:t>18</w:t>
            </w:r>
          </w:p>
        </w:tc>
        <w:tc>
          <w:tcPr>
            <w:tcW w:w="3159" w:type="dxa"/>
            <w:vAlign w:val="center"/>
          </w:tcPr>
          <w:p w:rsidR="006B7253" w:rsidRPr="00285C4D" w:rsidRDefault="006B7253" w:rsidP="00757F71">
            <w:pPr>
              <w:spacing w:before="120"/>
              <w:jc w:val="center"/>
              <w:rPr>
                <w:lang w:val="en-US"/>
              </w:rPr>
            </w:pPr>
            <w:r>
              <w:rPr>
                <w:lang w:val="en-US"/>
              </w:rPr>
              <w:t>Conform dotărilor specifice</w:t>
            </w:r>
          </w:p>
        </w:tc>
      </w:tr>
      <w:tr w:rsidR="006B7253" w:rsidRPr="00C60D06" w:rsidTr="00757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8" w:type="dxa"/>
            <w:vAlign w:val="center"/>
          </w:tcPr>
          <w:p w:rsidR="006B7253" w:rsidRPr="00C60D06" w:rsidRDefault="006B7253" w:rsidP="00457832">
            <w:pPr>
              <w:ind w:left="-57" w:right="-57"/>
              <w:jc w:val="right"/>
              <w:rPr>
                <w:color w:val="FF0000"/>
                <w:sz w:val="18"/>
                <w:szCs w:val="18"/>
              </w:rPr>
            </w:pPr>
          </w:p>
        </w:tc>
        <w:tc>
          <w:tcPr>
            <w:tcW w:w="1057" w:type="dxa"/>
            <w:vAlign w:val="center"/>
          </w:tcPr>
          <w:p w:rsidR="006B7253" w:rsidRPr="00C60D06" w:rsidRDefault="006B7253" w:rsidP="00457832">
            <w:pPr>
              <w:ind w:left="-57" w:right="-57"/>
              <w:jc w:val="center"/>
              <w:rPr>
                <w:color w:val="FF0000"/>
                <w:sz w:val="18"/>
                <w:szCs w:val="18"/>
              </w:rPr>
            </w:pPr>
          </w:p>
        </w:tc>
        <w:tc>
          <w:tcPr>
            <w:tcW w:w="2836" w:type="dxa"/>
            <w:vAlign w:val="center"/>
          </w:tcPr>
          <w:p w:rsidR="006B7253" w:rsidRDefault="006B7253" w:rsidP="00757F71">
            <w:pPr>
              <w:spacing w:before="120"/>
              <w:jc w:val="center"/>
              <w:rPr>
                <w:i/>
                <w:lang w:val="en-US"/>
              </w:rPr>
            </w:pPr>
            <w:r>
              <w:rPr>
                <w:i/>
                <w:lang w:val="en-US"/>
              </w:rPr>
              <w:t>Îngrijirea gazoanelor parcurilor și cosirea</w:t>
            </w:r>
          </w:p>
        </w:tc>
        <w:tc>
          <w:tcPr>
            <w:tcW w:w="992" w:type="dxa"/>
            <w:vAlign w:val="center"/>
          </w:tcPr>
          <w:p w:rsidR="006B7253" w:rsidRPr="004F4ECF" w:rsidRDefault="006B7253" w:rsidP="00757F71">
            <w:pPr>
              <w:spacing w:before="120"/>
              <w:jc w:val="center"/>
              <w:rPr>
                <w:b/>
                <w:lang w:val="en-US"/>
              </w:rPr>
            </w:pPr>
            <w:r>
              <w:rPr>
                <w:lang w:val="en-US"/>
              </w:rPr>
              <w:t>Metru p</w:t>
            </w:r>
            <w:r>
              <w:t>ătrat</w:t>
            </w:r>
          </w:p>
        </w:tc>
        <w:tc>
          <w:tcPr>
            <w:tcW w:w="1235" w:type="dxa"/>
            <w:vAlign w:val="center"/>
          </w:tcPr>
          <w:p w:rsidR="006B7253" w:rsidRDefault="006B7253" w:rsidP="00757F71">
            <w:pPr>
              <w:spacing w:before="120"/>
              <w:jc w:val="center"/>
              <w:rPr>
                <w:lang w:val="en-US"/>
              </w:rPr>
            </w:pPr>
            <w:r>
              <w:rPr>
                <w:lang w:val="en-US"/>
              </w:rPr>
              <w:t>110000</w:t>
            </w:r>
          </w:p>
        </w:tc>
        <w:tc>
          <w:tcPr>
            <w:tcW w:w="3159" w:type="dxa"/>
            <w:vAlign w:val="center"/>
          </w:tcPr>
          <w:p w:rsidR="006B7253" w:rsidRPr="00285C4D" w:rsidRDefault="006B7253" w:rsidP="00757F71">
            <w:pPr>
              <w:spacing w:before="120"/>
              <w:jc w:val="center"/>
              <w:rPr>
                <w:lang w:val="en-US"/>
              </w:rPr>
            </w:pPr>
            <w:r>
              <w:rPr>
                <w:lang w:val="en-US"/>
              </w:rPr>
              <w:t>Conform dotărilor specifice</w:t>
            </w:r>
          </w:p>
        </w:tc>
      </w:tr>
    </w:tbl>
    <w:p w:rsidR="006B7253" w:rsidRPr="00C60D06" w:rsidRDefault="006B7253" w:rsidP="00A20ACF"/>
    <w:p w:rsidR="006B7253" w:rsidRPr="00C60D06" w:rsidRDefault="006B7253" w:rsidP="00A20ACF"/>
    <w:p w:rsidR="006B7253" w:rsidRPr="00C60D06" w:rsidRDefault="006B7253" w:rsidP="00A20ACF"/>
    <w:p w:rsidR="006B7253" w:rsidRPr="00C60D06" w:rsidRDefault="006B7253"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rPr>
          <w:rFonts w:ascii="Calibri Light CE" w:hAnsi="Calibri Light CE"/>
        </w:rPr>
        <w:t>Pregătirea ofertelor</w:t>
      </w:r>
      <w:bookmarkEnd w:id="144"/>
      <w:bookmarkEnd w:id="145"/>
    </w:p>
    <w:p w:rsidR="006B7253" w:rsidRPr="00C60D06" w:rsidRDefault="006B7253" w:rsidP="00A20ACF"/>
    <w:tbl>
      <w:tblPr>
        <w:tblW w:w="10322" w:type="dxa"/>
        <w:tblLayout w:type="fixed"/>
        <w:tblLook w:val="00A0"/>
      </w:tblPr>
      <w:tblGrid>
        <w:gridCol w:w="534"/>
        <w:gridCol w:w="2834"/>
        <w:gridCol w:w="284"/>
        <w:gridCol w:w="2580"/>
        <w:gridCol w:w="4082"/>
        <w:gridCol w:w="8"/>
      </w:tblGrid>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57F71">
            <w:pPr>
              <w:tabs>
                <w:tab w:val="left" w:pos="372"/>
              </w:tabs>
              <w:suppressAutoHyphens/>
              <w:spacing w:before="120" w:after="120"/>
              <w:rPr>
                <w:b/>
                <w:i/>
              </w:rPr>
            </w:pPr>
            <w:r w:rsidRPr="00C00499">
              <w:rPr>
                <w:b/>
                <w:i/>
                <w:sz w:val="22"/>
                <w:szCs w:val="22"/>
              </w:rPr>
              <w:t>[forma garanției a/b/c]</w:t>
            </w:r>
          </w:p>
          <w:p w:rsidR="006B7253" w:rsidRPr="00C00499" w:rsidRDefault="006B7253" w:rsidP="00757F71">
            <w:pPr>
              <w:numPr>
                <w:ilvl w:val="0"/>
                <w:numId w:val="11"/>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6B7253" w:rsidRPr="00C00499" w:rsidRDefault="006B7253" w:rsidP="00757F71">
            <w:pPr>
              <w:tabs>
                <w:tab w:val="left" w:pos="372"/>
              </w:tabs>
              <w:suppressAutoHyphens/>
              <w:spacing w:before="120" w:after="120"/>
              <w:ind w:left="372"/>
              <w:rPr>
                <w:i/>
              </w:rPr>
            </w:pPr>
            <w:r w:rsidRPr="00C00499">
              <w:rPr>
                <w:i/>
                <w:sz w:val="22"/>
                <w:szCs w:val="22"/>
              </w:rPr>
              <w:t>sau</w:t>
            </w:r>
          </w:p>
          <w:p w:rsidR="006B7253" w:rsidRPr="00C00499" w:rsidRDefault="006B7253" w:rsidP="00757F71">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6B7253" w:rsidRPr="00C00499" w:rsidRDefault="006B7253" w:rsidP="00757F71">
            <w:pPr>
              <w:spacing w:after="120"/>
              <w:ind w:left="599"/>
              <w:rPr>
                <w:i/>
              </w:rPr>
            </w:pPr>
            <w:r w:rsidRPr="00C00499">
              <w:rPr>
                <w:i/>
                <w:sz w:val="22"/>
                <w:szCs w:val="22"/>
              </w:rPr>
              <w:t>Beneficiarul plăţii:</w:t>
            </w:r>
            <w:r>
              <w:t xml:space="preserve"> </w:t>
            </w:r>
            <w:r w:rsidRPr="00127661">
              <w:rPr>
                <w:i/>
                <w:sz w:val="22"/>
                <w:szCs w:val="22"/>
                <w:highlight w:val="yellow"/>
              </w:rPr>
              <w:t>Primăria or.Codru</w:t>
            </w:r>
          </w:p>
          <w:p w:rsidR="006B7253" w:rsidRPr="00C00499" w:rsidRDefault="006B7253" w:rsidP="00757F71">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6B7253" w:rsidRPr="00C00499" w:rsidRDefault="006B7253" w:rsidP="00757F71">
            <w:pPr>
              <w:spacing w:after="120"/>
              <w:ind w:left="599"/>
              <w:rPr>
                <w:i/>
              </w:rPr>
            </w:pPr>
            <w:r w:rsidRPr="00C00499">
              <w:rPr>
                <w:i/>
                <w:sz w:val="22"/>
                <w:szCs w:val="22"/>
              </w:rPr>
              <w:t xml:space="preserve">Codul fiscal: </w:t>
            </w:r>
            <w:r w:rsidRPr="00127661">
              <w:rPr>
                <w:i/>
                <w:sz w:val="22"/>
                <w:szCs w:val="22"/>
                <w:highlight w:val="yellow"/>
              </w:rPr>
              <w:t>1007601010482</w:t>
            </w:r>
          </w:p>
          <w:p w:rsidR="006B7253" w:rsidRPr="00C00499" w:rsidRDefault="006B7253" w:rsidP="00757F71">
            <w:pPr>
              <w:spacing w:after="120"/>
              <w:ind w:left="599"/>
              <w:rPr>
                <w:i/>
              </w:rPr>
            </w:pPr>
            <w:r w:rsidRPr="00C00499">
              <w:rPr>
                <w:i/>
                <w:sz w:val="22"/>
                <w:szCs w:val="22"/>
              </w:rPr>
              <w:t>Contul de decontare</w:t>
            </w:r>
            <w:r w:rsidRPr="00C00499">
              <w:rPr>
                <w:i/>
                <w:spacing w:val="-2"/>
                <w:sz w:val="22"/>
                <w:szCs w:val="22"/>
              </w:rPr>
              <w:t xml:space="preserve">: </w:t>
            </w:r>
            <w:r w:rsidRPr="00127661">
              <w:rPr>
                <w:i/>
                <w:spacing w:val="-2"/>
                <w:sz w:val="22"/>
                <w:szCs w:val="22"/>
                <w:highlight w:val="yellow"/>
              </w:rPr>
              <w:t>MD44TRPCDV518490B00807AA</w:t>
            </w:r>
          </w:p>
          <w:p w:rsidR="006B7253" w:rsidRPr="00C00499" w:rsidRDefault="006B7253" w:rsidP="00757F71">
            <w:pPr>
              <w:spacing w:after="120"/>
              <w:ind w:left="599"/>
              <w:rPr>
                <w:i/>
              </w:rPr>
            </w:pPr>
            <w:r w:rsidRPr="00C00499">
              <w:rPr>
                <w:i/>
                <w:sz w:val="22"/>
                <w:szCs w:val="22"/>
              </w:rPr>
              <w:t xml:space="preserve">Contul trezorerial: </w:t>
            </w:r>
            <w:r w:rsidRPr="00A77EA4">
              <w:rPr>
                <w:i/>
                <w:sz w:val="22"/>
                <w:szCs w:val="22"/>
                <w:highlight w:val="yellow"/>
              </w:rPr>
              <w:t>xxx</w:t>
            </w:r>
          </w:p>
          <w:p w:rsidR="006B7253" w:rsidRPr="00C00499" w:rsidRDefault="006B7253" w:rsidP="00757F71">
            <w:pPr>
              <w:spacing w:after="120"/>
              <w:ind w:left="599"/>
              <w:rPr>
                <w:i/>
              </w:rPr>
            </w:pPr>
            <w:r w:rsidRPr="00C00499">
              <w:rPr>
                <w:i/>
                <w:sz w:val="22"/>
                <w:szCs w:val="22"/>
              </w:rPr>
              <w:t xml:space="preserve">Contul bancar: </w:t>
            </w:r>
            <w:r w:rsidRPr="00557B24">
              <w:rPr>
                <w:i/>
                <w:sz w:val="22"/>
                <w:szCs w:val="22"/>
                <w:highlight w:val="yellow"/>
              </w:rPr>
              <w:t>TREZMD2X</w:t>
            </w:r>
          </w:p>
          <w:p w:rsidR="006B7253" w:rsidRPr="00C00499" w:rsidRDefault="006B7253" w:rsidP="00757F71">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557B24">
              <w:rPr>
                <w:i/>
                <w:sz w:val="22"/>
                <w:szCs w:val="22"/>
                <w:highlight w:val="yellow"/>
              </w:rPr>
              <w:t>Centru</w:t>
            </w:r>
          </w:p>
          <w:p w:rsidR="006B7253" w:rsidRPr="00C00499" w:rsidRDefault="006B7253" w:rsidP="00757F71">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p w:rsidR="006B7253" w:rsidRPr="00C00499" w:rsidRDefault="006B7253" w:rsidP="00757F71">
            <w:pPr>
              <w:tabs>
                <w:tab w:val="left" w:pos="1152"/>
              </w:tabs>
              <w:suppressAutoHyphens/>
              <w:spacing w:before="120" w:after="120"/>
              <w:ind w:left="372"/>
              <w:rPr>
                <w:i/>
              </w:rPr>
            </w:pPr>
            <w:r w:rsidRPr="00C00499">
              <w:rPr>
                <w:i/>
                <w:sz w:val="22"/>
                <w:szCs w:val="22"/>
              </w:rPr>
              <w:t>sau</w:t>
            </w:r>
          </w:p>
          <w:p w:rsidR="006B7253" w:rsidRPr="00C00499" w:rsidRDefault="006B7253" w:rsidP="00757F71">
            <w:pPr>
              <w:numPr>
                <w:ilvl w:val="0"/>
                <w:numId w:val="11"/>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tabs>
                <w:tab w:val="left" w:pos="372"/>
              </w:tabs>
              <w:suppressAutoHyphens/>
            </w:pPr>
            <w:r>
              <w:rPr>
                <w:b/>
                <w:i/>
                <w:sz w:val="22"/>
                <w:szCs w:val="22"/>
              </w:rPr>
              <w:t>1</w:t>
            </w:r>
            <w:r w:rsidRPr="00C60D06">
              <w:rPr>
                <w:b/>
                <w:i/>
                <w:sz w:val="22"/>
                <w:szCs w:val="22"/>
              </w:rPr>
              <w:t xml:space="preserve">% </w:t>
            </w:r>
            <w:r w:rsidRPr="00C60D06">
              <w:rPr>
                <w:i/>
                <w:sz w:val="22"/>
                <w:szCs w:val="22"/>
              </w:rPr>
              <w:t>din valoarea ofertei fără TVA.</w:t>
            </w:r>
          </w:p>
        </w:tc>
      </w:tr>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056697" w:rsidRDefault="006B7253"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056697" w:rsidRDefault="006B7253" w:rsidP="00457832">
            <w:pPr>
              <w:tabs>
                <w:tab w:val="left" w:pos="372"/>
              </w:tabs>
              <w:suppressAutoHyphens/>
              <w:spacing w:before="120" w:after="120"/>
              <w:rPr>
                <w:b/>
                <w:i/>
              </w:rPr>
            </w:pPr>
            <w:r>
              <w:rPr>
                <w:b/>
                <w:i/>
                <w:sz w:val="22"/>
                <w:szCs w:val="22"/>
              </w:rPr>
              <w:t>2013</w:t>
            </w:r>
            <w:r w:rsidRPr="00056697">
              <w:rPr>
                <w:b/>
                <w:i/>
                <w:sz w:val="22"/>
                <w:szCs w:val="22"/>
              </w:rPr>
              <w:t xml:space="preserve"> [ediția aplicabilă]</w:t>
            </w:r>
          </w:p>
        </w:tc>
      </w:tr>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tabs>
                <w:tab w:val="left" w:pos="372"/>
              </w:tabs>
              <w:suppressAutoHyphens/>
              <w:rPr>
                <w:b/>
                <w:i/>
              </w:rPr>
            </w:pPr>
            <w:r>
              <w:rPr>
                <w:b/>
                <w:i/>
              </w:rPr>
              <w:t>01.06.2019</w:t>
            </w:r>
          </w:p>
        </w:tc>
      </w:tr>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tabs>
                <w:tab w:val="left" w:pos="372"/>
              </w:tabs>
              <w:suppressAutoHyphens/>
              <w:rPr>
                <w:b/>
                <w:i/>
              </w:rPr>
            </w:pPr>
            <w:r>
              <w:rPr>
                <w:b/>
                <w:i/>
                <w:sz w:val="22"/>
                <w:szCs w:val="22"/>
              </w:rPr>
              <w:t>Or.Codru</w:t>
            </w:r>
          </w:p>
        </w:tc>
      </w:tr>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tabs>
                <w:tab w:val="left" w:pos="372"/>
              </w:tabs>
              <w:suppressAutoHyphens/>
              <w:rPr>
                <w:b/>
                <w:spacing w:val="-4"/>
              </w:rPr>
            </w:pPr>
            <w:r w:rsidRPr="00C60D06">
              <w:rPr>
                <w:b/>
                <w:spacing w:val="-4"/>
                <w:sz w:val="22"/>
                <w:szCs w:val="22"/>
              </w:rPr>
              <w:t>Achitarea va fi efectuată utilizînd sistemul de e-facturare.</w:t>
            </w:r>
          </w:p>
          <w:p w:rsidR="006B7253" w:rsidRPr="00C60D06" w:rsidRDefault="006B7253"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tabs>
                <w:tab w:val="left" w:pos="372"/>
              </w:tabs>
              <w:suppressAutoHyphens/>
              <w:rPr>
                <w:i/>
                <w:spacing w:val="-4"/>
              </w:rPr>
            </w:pPr>
            <w:r w:rsidRPr="00C60D06">
              <w:rPr>
                <w:i/>
                <w:spacing w:val="-4"/>
                <w:sz w:val="22"/>
                <w:szCs w:val="22"/>
              </w:rPr>
              <w:t xml:space="preserve">[ </w:t>
            </w:r>
            <w:r>
              <w:rPr>
                <w:i/>
                <w:spacing w:val="-4"/>
                <w:sz w:val="22"/>
                <w:szCs w:val="22"/>
              </w:rPr>
              <w:t>30</w:t>
            </w:r>
            <w:r w:rsidRPr="00C60D06">
              <w:rPr>
                <w:i/>
                <w:spacing w:val="-4"/>
                <w:sz w:val="22"/>
                <w:szCs w:val="22"/>
              </w:rPr>
              <w:t>_zile]</w:t>
            </w:r>
          </w:p>
        </w:tc>
      </w:tr>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6B7253" w:rsidRPr="00C60D06" w:rsidTr="00457832">
        <w:trPr>
          <w:trHeight w:val="600"/>
        </w:trPr>
        <w:tc>
          <w:tcPr>
            <w:tcW w:w="10322" w:type="dxa"/>
            <w:gridSpan w:val="6"/>
            <w:vAlign w:val="center"/>
          </w:tcPr>
          <w:p w:rsidR="006B7253" w:rsidRPr="00851F2E" w:rsidRDefault="006B7253"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851F2E">
              <w:t>Depunerea și deschiderea ofertelor</w:t>
            </w:r>
            <w:bookmarkEnd w:id="146"/>
            <w:bookmarkEnd w:id="147"/>
            <w:bookmarkEnd w:id="148"/>
          </w:p>
        </w:tc>
      </w:tr>
      <w:tr w:rsidR="006B7253"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6B7253" w:rsidRPr="00C60D06" w:rsidRDefault="006B7253" w:rsidP="00457832">
            <w:pPr>
              <w:jc w:val="both"/>
              <w:rPr>
                <w:i/>
              </w:rPr>
            </w:pPr>
          </w:p>
        </w:tc>
        <w:tc>
          <w:tcPr>
            <w:tcW w:w="4082" w:type="dxa"/>
            <w:tcBorders>
              <w:top w:val="single" w:sz="4" w:space="0" w:color="auto"/>
              <w:right w:val="single" w:sz="4" w:space="0" w:color="auto"/>
            </w:tcBorders>
            <w:vAlign w:val="center"/>
          </w:tcPr>
          <w:p w:rsidR="006B7253" w:rsidRPr="00C60D06" w:rsidRDefault="006B7253" w:rsidP="00457832">
            <w:pPr>
              <w:pStyle w:val="BodyText"/>
              <w:tabs>
                <w:tab w:val="right" w:pos="4743"/>
              </w:tabs>
              <w:rPr>
                <w:rFonts w:ascii="Times New Roman" w:hAnsi="Times New Roman"/>
                <w:b/>
                <w:i/>
                <w:color w:val="FF0000"/>
                <w:szCs w:val="22"/>
                <w:lang w:eastAsia="ru-RU"/>
              </w:rPr>
            </w:pPr>
          </w:p>
        </w:tc>
      </w:tr>
      <w:tr w:rsidR="006B7253"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B7253" w:rsidRPr="00C60D06" w:rsidRDefault="006B7253" w:rsidP="00457832">
            <w:pPr>
              <w:pStyle w:val="BodyText"/>
              <w:rPr>
                <w:rFonts w:ascii="Times New Roman" w:hAnsi="Times New Roman"/>
                <w:szCs w:val="22"/>
              </w:rPr>
            </w:pPr>
          </w:p>
        </w:tc>
        <w:tc>
          <w:tcPr>
            <w:tcW w:w="2864" w:type="dxa"/>
            <w:gridSpan w:val="2"/>
            <w:tcBorders>
              <w:left w:val="single" w:sz="4" w:space="0" w:color="auto"/>
            </w:tcBorders>
            <w:vAlign w:val="center"/>
          </w:tcPr>
          <w:p w:rsidR="006B7253" w:rsidRPr="00C00499" w:rsidRDefault="006B7253" w:rsidP="00757F71">
            <w:pPr>
              <w:jc w:val="both"/>
              <w:rPr>
                <w:i/>
              </w:rPr>
            </w:pPr>
            <w:r w:rsidRPr="00E10EE2">
              <w:rPr>
                <w:i/>
                <w:spacing w:val="-4"/>
                <w:sz w:val="22"/>
                <w:szCs w:val="22"/>
                <w:highlight w:val="yellow"/>
                <w:lang w:val="en-US"/>
              </w:rPr>
              <w:t>SIA RSAP</w:t>
            </w:r>
          </w:p>
        </w:tc>
        <w:tc>
          <w:tcPr>
            <w:tcW w:w="4082" w:type="dxa"/>
            <w:tcBorders>
              <w:right w:val="single" w:sz="4" w:space="0" w:color="auto"/>
            </w:tcBorders>
            <w:vAlign w:val="center"/>
          </w:tcPr>
          <w:p w:rsidR="006B7253" w:rsidRPr="00C60D06" w:rsidRDefault="006B7253" w:rsidP="00457832">
            <w:pPr>
              <w:pStyle w:val="BodyText"/>
              <w:tabs>
                <w:tab w:val="right" w:pos="4743"/>
              </w:tabs>
              <w:rPr>
                <w:rFonts w:ascii="Times New Roman" w:hAnsi="Times New Roman"/>
                <w:b/>
                <w:i/>
                <w:color w:val="FF0000"/>
                <w:szCs w:val="22"/>
              </w:rPr>
            </w:pPr>
          </w:p>
        </w:tc>
      </w:tr>
      <w:tr w:rsidR="006B7253"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B7253" w:rsidRPr="00C60D06" w:rsidRDefault="006B7253" w:rsidP="00457832">
            <w:pPr>
              <w:pStyle w:val="BodyText"/>
              <w:rPr>
                <w:rFonts w:ascii="Times New Roman" w:hAnsi="Times New Roman"/>
                <w:szCs w:val="22"/>
              </w:rPr>
            </w:pPr>
          </w:p>
        </w:tc>
        <w:tc>
          <w:tcPr>
            <w:tcW w:w="2864" w:type="dxa"/>
            <w:gridSpan w:val="2"/>
            <w:tcBorders>
              <w:left w:val="single" w:sz="4" w:space="0" w:color="auto"/>
            </w:tcBorders>
            <w:vAlign w:val="center"/>
          </w:tcPr>
          <w:p w:rsidR="006B7253" w:rsidRPr="00C60D06" w:rsidRDefault="006B7253" w:rsidP="00457832">
            <w:pPr>
              <w:tabs>
                <w:tab w:val="right" w:pos="4743"/>
              </w:tabs>
              <w:jc w:val="both"/>
              <w:rPr>
                <w:i/>
              </w:rPr>
            </w:pPr>
          </w:p>
        </w:tc>
        <w:tc>
          <w:tcPr>
            <w:tcW w:w="4082" w:type="dxa"/>
            <w:tcBorders>
              <w:right w:val="single" w:sz="4" w:space="0" w:color="auto"/>
            </w:tcBorders>
            <w:vAlign w:val="center"/>
          </w:tcPr>
          <w:p w:rsidR="006B7253" w:rsidRPr="00C60D06" w:rsidRDefault="006B7253" w:rsidP="00457832">
            <w:pPr>
              <w:pStyle w:val="BodyText"/>
              <w:tabs>
                <w:tab w:val="right" w:pos="4743"/>
              </w:tabs>
              <w:rPr>
                <w:rFonts w:ascii="Times New Roman" w:hAnsi="Times New Roman"/>
                <w:b/>
                <w:i/>
                <w:color w:val="FF0000"/>
                <w:szCs w:val="22"/>
              </w:rPr>
            </w:pPr>
          </w:p>
        </w:tc>
      </w:tr>
      <w:tr w:rsidR="006B7253"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B7253" w:rsidRPr="00C60D06" w:rsidRDefault="006B7253" w:rsidP="00457832">
            <w:pPr>
              <w:pStyle w:val="BodyText"/>
              <w:rPr>
                <w:rFonts w:ascii="Times New Roman" w:hAnsi="Times New Roman"/>
                <w:szCs w:val="22"/>
              </w:rPr>
            </w:pPr>
          </w:p>
        </w:tc>
        <w:tc>
          <w:tcPr>
            <w:tcW w:w="2864" w:type="dxa"/>
            <w:gridSpan w:val="2"/>
            <w:tcBorders>
              <w:left w:val="single" w:sz="4" w:space="0" w:color="auto"/>
            </w:tcBorders>
            <w:vAlign w:val="center"/>
          </w:tcPr>
          <w:p w:rsidR="006B7253" w:rsidRPr="00C60D06" w:rsidRDefault="006B7253" w:rsidP="00457832">
            <w:pPr>
              <w:tabs>
                <w:tab w:val="right" w:pos="4743"/>
              </w:tabs>
              <w:jc w:val="both"/>
              <w:rPr>
                <w:i/>
              </w:rPr>
            </w:pPr>
          </w:p>
        </w:tc>
        <w:tc>
          <w:tcPr>
            <w:tcW w:w="4082" w:type="dxa"/>
            <w:tcBorders>
              <w:right w:val="single" w:sz="4" w:space="0" w:color="auto"/>
            </w:tcBorders>
            <w:vAlign w:val="center"/>
          </w:tcPr>
          <w:p w:rsidR="006B7253" w:rsidRPr="00C60D06" w:rsidRDefault="006B7253" w:rsidP="00457832">
            <w:pPr>
              <w:pStyle w:val="BodyText"/>
              <w:tabs>
                <w:tab w:val="right" w:pos="4743"/>
              </w:tabs>
              <w:rPr>
                <w:rFonts w:ascii="Times New Roman" w:hAnsi="Times New Roman"/>
                <w:b/>
                <w:i/>
                <w:color w:val="FF0000"/>
                <w:szCs w:val="22"/>
              </w:rPr>
            </w:pPr>
          </w:p>
        </w:tc>
      </w:tr>
      <w:tr w:rsidR="006B7253"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B7253" w:rsidRPr="00C60D06" w:rsidRDefault="006B7253"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6B7253" w:rsidRPr="00C60D06" w:rsidRDefault="006B7253" w:rsidP="00457832">
            <w:pPr>
              <w:tabs>
                <w:tab w:val="left" w:pos="372"/>
                <w:tab w:val="right" w:pos="7254"/>
              </w:tabs>
              <w:suppressAutoHyphens/>
              <w:rPr>
                <w:i/>
                <w:iCs/>
              </w:rPr>
            </w:pPr>
          </w:p>
        </w:tc>
      </w:tr>
      <w:tr w:rsidR="006B7253"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B7253" w:rsidRPr="00C60D06" w:rsidRDefault="006B7253"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6B7253" w:rsidRPr="00C60D06" w:rsidRDefault="006B7253"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6B7253" w:rsidRPr="00C60D06" w:rsidRDefault="006B7253" w:rsidP="00457832">
            <w:pPr>
              <w:pStyle w:val="BodyText"/>
              <w:tabs>
                <w:tab w:val="right" w:pos="4743"/>
              </w:tabs>
              <w:rPr>
                <w:rFonts w:ascii="Times New Roman" w:hAnsi="Times New Roman"/>
                <w:b/>
                <w:i/>
                <w:color w:val="FF0000"/>
                <w:szCs w:val="22"/>
              </w:rPr>
            </w:pPr>
          </w:p>
        </w:tc>
      </w:tr>
      <w:tr w:rsidR="006B7253"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B7253" w:rsidRPr="00552F5B" w:rsidRDefault="006B7253"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6B7253" w:rsidRPr="00C00499" w:rsidRDefault="006B7253" w:rsidP="00757F71">
            <w:pPr>
              <w:jc w:val="both"/>
              <w:rPr>
                <w:i/>
              </w:rPr>
            </w:pPr>
            <w:r w:rsidRPr="00E10EE2">
              <w:rPr>
                <w:i/>
                <w:sz w:val="22"/>
                <w:szCs w:val="22"/>
                <w:highlight w:val="yellow"/>
              </w:rPr>
              <w:t>Informația o găsiți în SIA RSAP</w:t>
            </w:r>
          </w:p>
        </w:tc>
        <w:tc>
          <w:tcPr>
            <w:tcW w:w="4082" w:type="dxa"/>
            <w:tcBorders>
              <w:top w:val="single" w:sz="4" w:space="0" w:color="auto"/>
              <w:right w:val="single" w:sz="4" w:space="0" w:color="auto"/>
            </w:tcBorders>
            <w:vAlign w:val="center"/>
          </w:tcPr>
          <w:p w:rsidR="006B7253" w:rsidRPr="00C60D06" w:rsidRDefault="006B7253" w:rsidP="00457832">
            <w:pPr>
              <w:pStyle w:val="BodyText"/>
              <w:tabs>
                <w:tab w:val="right" w:pos="4743"/>
              </w:tabs>
              <w:rPr>
                <w:rFonts w:ascii="Times New Roman" w:hAnsi="Times New Roman"/>
                <w:b/>
                <w:i/>
                <w:color w:val="FF0000"/>
                <w:szCs w:val="22"/>
                <w:lang w:eastAsia="ru-RU"/>
              </w:rPr>
            </w:pPr>
          </w:p>
        </w:tc>
      </w:tr>
      <w:tr w:rsidR="006B7253"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B7253" w:rsidRPr="00C60D06" w:rsidRDefault="006B7253" w:rsidP="00457832">
            <w:pPr>
              <w:pStyle w:val="BodyText"/>
              <w:rPr>
                <w:rFonts w:ascii="Times New Roman" w:hAnsi="Times New Roman"/>
                <w:szCs w:val="22"/>
              </w:rPr>
            </w:pPr>
          </w:p>
        </w:tc>
        <w:tc>
          <w:tcPr>
            <w:tcW w:w="2864" w:type="dxa"/>
            <w:gridSpan w:val="2"/>
            <w:tcBorders>
              <w:left w:val="single" w:sz="4" w:space="0" w:color="auto"/>
            </w:tcBorders>
            <w:vAlign w:val="center"/>
          </w:tcPr>
          <w:p w:rsidR="006B7253" w:rsidRPr="00C60D06" w:rsidRDefault="006B7253" w:rsidP="00457832">
            <w:pPr>
              <w:jc w:val="both"/>
              <w:rPr>
                <w:i/>
              </w:rPr>
            </w:pPr>
          </w:p>
        </w:tc>
        <w:tc>
          <w:tcPr>
            <w:tcW w:w="4082" w:type="dxa"/>
            <w:tcBorders>
              <w:right w:val="single" w:sz="4" w:space="0" w:color="auto"/>
            </w:tcBorders>
            <w:vAlign w:val="center"/>
          </w:tcPr>
          <w:p w:rsidR="006B7253" w:rsidRPr="00C60D06" w:rsidRDefault="006B7253" w:rsidP="00457832">
            <w:pPr>
              <w:pStyle w:val="BodyText"/>
              <w:tabs>
                <w:tab w:val="right" w:pos="4743"/>
              </w:tabs>
              <w:rPr>
                <w:rFonts w:ascii="Times New Roman" w:hAnsi="Times New Roman"/>
                <w:b/>
                <w:i/>
                <w:color w:val="FF0000"/>
                <w:szCs w:val="22"/>
              </w:rPr>
            </w:pPr>
          </w:p>
        </w:tc>
      </w:tr>
      <w:tr w:rsidR="006B7253"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B7253" w:rsidRPr="00C60D06" w:rsidRDefault="006B7253"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6B7253" w:rsidRPr="00C60D06" w:rsidRDefault="006B7253"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6B7253" w:rsidRPr="00C60D06" w:rsidRDefault="006B7253" w:rsidP="00457832">
            <w:pPr>
              <w:pStyle w:val="BodyText"/>
              <w:tabs>
                <w:tab w:val="right" w:pos="4743"/>
              </w:tabs>
              <w:rPr>
                <w:rFonts w:ascii="Times New Roman" w:hAnsi="Times New Roman"/>
                <w:b/>
                <w:i/>
                <w:color w:val="FF0000"/>
                <w:szCs w:val="22"/>
              </w:rPr>
            </w:pPr>
          </w:p>
        </w:tc>
      </w:tr>
      <w:tr w:rsidR="006B7253" w:rsidRPr="00C60D06" w:rsidTr="00457832">
        <w:trPr>
          <w:trHeight w:val="397"/>
        </w:trPr>
        <w:tc>
          <w:tcPr>
            <w:tcW w:w="534" w:type="dxa"/>
            <w:tcBorders>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6B7253" w:rsidRPr="00C60D06" w:rsidRDefault="006B7253"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6B7253" w:rsidRPr="00C60D06" w:rsidRDefault="006B7253"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B7253" w:rsidRPr="00C60D06" w:rsidRDefault="006B7253" w:rsidP="00457832">
            <w:r w:rsidRPr="003B50B6">
              <w:rPr>
                <w:sz w:val="22"/>
                <w:lang w:val="en-GB"/>
              </w:rPr>
              <w:t>Ofertanţii sau reprezentanţii acestora au dreptul să participe la deschiderea ofertelor, cu excepţia cazului cînd ofertele au fost depuse prin SIA “RSAP”</w:t>
            </w:r>
          </w:p>
        </w:tc>
      </w:tr>
      <w:tr w:rsidR="006B7253" w:rsidRPr="00C60D06" w:rsidTr="00457832">
        <w:trPr>
          <w:trHeight w:val="600"/>
        </w:trPr>
        <w:tc>
          <w:tcPr>
            <w:tcW w:w="10322" w:type="dxa"/>
            <w:gridSpan w:val="6"/>
            <w:tcBorders>
              <w:bottom w:val="single" w:sz="4" w:space="0" w:color="auto"/>
            </w:tcBorders>
            <w:vAlign w:val="center"/>
          </w:tcPr>
          <w:p w:rsidR="006B7253" w:rsidRPr="00851F2E" w:rsidRDefault="006B7253"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851F2E">
              <w:t>Evaluarea și compararea ofertelor</w:t>
            </w:r>
            <w:bookmarkEnd w:id="149"/>
            <w:bookmarkEnd w:id="150"/>
            <w:bookmarkEnd w:id="151"/>
          </w:p>
        </w:tc>
      </w:tr>
      <w:tr w:rsidR="006B7253"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57F71">
            <w:pPr>
              <w:tabs>
                <w:tab w:val="right" w:pos="4743"/>
              </w:tabs>
              <w:jc w:val="both"/>
              <w:rPr>
                <w:b/>
                <w:i/>
              </w:rPr>
            </w:pPr>
            <w:r w:rsidRPr="00612BD2">
              <w:rPr>
                <w:b/>
                <w:i/>
                <w:sz w:val="22"/>
                <w:szCs w:val="22"/>
                <w:highlight w:val="yellow"/>
              </w:rPr>
              <w:t>lei MD</w:t>
            </w:r>
          </w:p>
        </w:tc>
      </w:tr>
      <w:tr w:rsidR="006B7253"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6B7253" w:rsidRPr="00C60D06" w:rsidRDefault="006B7253"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57F71">
            <w:pPr>
              <w:tabs>
                <w:tab w:val="right" w:pos="4743"/>
              </w:tabs>
              <w:jc w:val="both"/>
              <w:rPr>
                <w:i/>
              </w:rPr>
            </w:pPr>
            <w:r w:rsidRPr="00612BD2">
              <w:rPr>
                <w:b/>
                <w:i/>
                <w:sz w:val="22"/>
                <w:szCs w:val="22"/>
                <w:highlight w:val="yellow"/>
                <w:lang w:val="en-US"/>
              </w:rPr>
              <w:t>BNM</w:t>
            </w:r>
          </w:p>
        </w:tc>
      </w:tr>
      <w:tr w:rsidR="006B7253"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57F71">
            <w:pPr>
              <w:tabs>
                <w:tab w:val="right" w:pos="4743"/>
              </w:tabs>
              <w:jc w:val="both"/>
              <w:rPr>
                <w:i/>
                <w:iCs/>
                <w:lang w:val="en-US"/>
              </w:rPr>
            </w:pPr>
            <w:r w:rsidRPr="0053370C">
              <w:rPr>
                <w:b/>
                <w:i/>
                <w:iCs/>
                <w:sz w:val="22"/>
                <w:szCs w:val="22"/>
                <w:highlight w:val="yellow"/>
                <w:lang w:val="en-US"/>
              </w:rPr>
              <w:t>Data deschiderii ofertelor</w:t>
            </w:r>
            <w:r w:rsidRPr="00C00499">
              <w:rPr>
                <w:i/>
                <w:iCs/>
                <w:sz w:val="22"/>
                <w:szCs w:val="22"/>
                <w:lang w:val="en-US"/>
              </w:rPr>
              <w:t xml:space="preserve"> </w:t>
            </w:r>
          </w:p>
        </w:tc>
      </w:tr>
      <w:tr w:rsidR="006B7253"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711E42" w:rsidRDefault="006B7253" w:rsidP="00757F71">
            <w:pPr>
              <w:tabs>
                <w:tab w:val="right" w:pos="4743"/>
              </w:tabs>
              <w:jc w:val="both"/>
              <w:rPr>
                <w:i/>
              </w:rPr>
            </w:pPr>
            <w:r w:rsidRPr="00711E42">
              <w:rPr>
                <w:b/>
                <w:i/>
                <w:iCs/>
                <w:sz w:val="22"/>
                <w:szCs w:val="22"/>
              </w:rPr>
              <w:t xml:space="preserve"> </w:t>
            </w:r>
            <w:r w:rsidRPr="009E06F4">
              <w:rPr>
                <w:b/>
                <w:i/>
                <w:iCs/>
                <w:sz w:val="22"/>
                <w:szCs w:val="22"/>
                <w:highlight w:val="yellow"/>
              </w:rPr>
              <w:t>Pe</w:t>
            </w:r>
            <w:r>
              <w:rPr>
                <w:b/>
                <w:i/>
                <w:iCs/>
                <w:sz w:val="22"/>
                <w:szCs w:val="22"/>
                <w:highlight w:val="yellow"/>
              </w:rPr>
              <w:t xml:space="preserve"> </w:t>
            </w:r>
            <w:r w:rsidRPr="009E06F4">
              <w:rPr>
                <w:b/>
                <w:i/>
                <w:iCs/>
                <w:sz w:val="22"/>
                <w:szCs w:val="22"/>
                <w:highlight w:val="yellow"/>
              </w:rPr>
              <w:t xml:space="preserve"> </w:t>
            </w:r>
            <w:r>
              <w:rPr>
                <w:b/>
                <w:i/>
                <w:iCs/>
                <w:sz w:val="22"/>
                <w:szCs w:val="22"/>
              </w:rPr>
              <w:t>lot</w:t>
            </w:r>
          </w:p>
        </w:tc>
      </w:tr>
      <w:tr w:rsidR="006B7253" w:rsidRPr="00C60D06" w:rsidTr="00457832">
        <w:trPr>
          <w:trHeight w:val="1731"/>
        </w:trPr>
        <w:tc>
          <w:tcPr>
            <w:tcW w:w="534" w:type="dxa"/>
            <w:tcBorders>
              <w:top w:val="single" w:sz="4" w:space="0" w:color="auto"/>
              <w:left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5</w:t>
            </w:r>
            <w:r w:rsidRPr="00C60D06">
              <w:rPr>
                <w:spacing w:val="-4"/>
              </w:rPr>
              <w:t>.3.</w:t>
            </w:r>
          </w:p>
          <w:p w:rsidR="006B7253" w:rsidRPr="00C60D06" w:rsidRDefault="006B7253"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B7253" w:rsidRPr="00C60D06" w:rsidRDefault="006B7253"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6B7253" w:rsidRDefault="006B7253" w:rsidP="00757F71">
            <w:pPr>
              <w:tabs>
                <w:tab w:val="right" w:pos="4743"/>
              </w:tabs>
              <w:jc w:val="both"/>
              <w:rPr>
                <w:b/>
                <w:i/>
                <w:iCs/>
                <w:lang w:val="en-US"/>
              </w:rPr>
            </w:pPr>
            <w:r w:rsidRPr="009E06F4">
              <w:rPr>
                <w:b/>
                <w:i/>
                <w:iCs/>
                <w:sz w:val="22"/>
                <w:szCs w:val="22"/>
                <w:highlight w:val="yellow"/>
                <w:lang w:val="en-US"/>
              </w:rPr>
              <w:t>Nu se aplică</w:t>
            </w:r>
          </w:p>
          <w:p w:rsidR="006B7253" w:rsidRPr="004F0F1B" w:rsidRDefault="006B7253" w:rsidP="00757F71">
            <w:pPr>
              <w:tabs>
                <w:tab w:val="right" w:pos="4743"/>
              </w:tabs>
              <w:jc w:val="both"/>
              <w:rPr>
                <w:b/>
                <w:i/>
                <w:iCs/>
                <w:lang w:val="en-US"/>
              </w:rPr>
            </w:pPr>
          </w:p>
        </w:tc>
      </w:tr>
      <w:tr w:rsidR="006B7253" w:rsidRPr="00C60D06" w:rsidTr="00457832">
        <w:trPr>
          <w:trHeight w:val="600"/>
        </w:trPr>
        <w:tc>
          <w:tcPr>
            <w:tcW w:w="10322" w:type="dxa"/>
            <w:gridSpan w:val="6"/>
            <w:tcBorders>
              <w:top w:val="single" w:sz="4" w:space="0" w:color="auto"/>
            </w:tcBorders>
            <w:vAlign w:val="center"/>
          </w:tcPr>
          <w:p w:rsidR="006B7253" w:rsidRPr="00851F2E" w:rsidRDefault="006B7253"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851F2E">
              <w:t>Adjudecarea contractului</w:t>
            </w:r>
            <w:bookmarkEnd w:id="152"/>
            <w:bookmarkEnd w:id="153"/>
            <w:bookmarkEnd w:id="154"/>
          </w:p>
        </w:tc>
      </w:tr>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rPr>
                <w:color w:val="000000"/>
              </w:rPr>
            </w:pPr>
            <w:r w:rsidRPr="00C60D06">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Default="006B7253" w:rsidP="00757F71">
            <w:pPr>
              <w:tabs>
                <w:tab w:val="right" w:pos="4743"/>
              </w:tabs>
              <w:jc w:val="both"/>
              <w:rPr>
                <w:b/>
                <w:color w:val="000000"/>
              </w:rPr>
            </w:pPr>
            <w:r w:rsidRPr="004F0F1B">
              <w:rPr>
                <w:b/>
                <w:color w:val="000000"/>
                <w:sz w:val="22"/>
                <w:szCs w:val="22"/>
              </w:rPr>
              <w:t xml:space="preserve">Se va aplica criteriul de avaluare: </w:t>
            </w:r>
          </w:p>
          <w:p w:rsidR="006B7253" w:rsidRPr="004F0F1B" w:rsidRDefault="006B7253" w:rsidP="00757F71">
            <w:pPr>
              <w:tabs>
                <w:tab w:val="right" w:pos="4743"/>
              </w:tabs>
              <w:jc w:val="both"/>
              <w:rPr>
                <w:b/>
                <w:i/>
                <w:iCs/>
                <w:color w:val="00000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i"/>
              <w:tabs>
                <w:tab w:val="right" w:pos="7254"/>
              </w:tabs>
              <w:suppressAutoHyphens w:val="0"/>
              <w:jc w:val="left"/>
              <w:rPr>
                <w:rFonts w:ascii="Times New Roman" w:hAnsi="Times New Roman"/>
                <w:color w:val="000000"/>
                <w:szCs w:val="22"/>
                <w:lang w:val="ro-RO"/>
              </w:rPr>
            </w:pPr>
            <w:r w:rsidRPr="00C60D06">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tabs>
                <w:tab w:val="right" w:pos="4743"/>
              </w:tabs>
              <w:jc w:val="both"/>
              <w:rPr>
                <w:i/>
                <w:color w:val="000000"/>
              </w:rPr>
            </w:pPr>
            <w:r>
              <w:rPr>
                <w:b/>
                <w:i/>
                <w:color w:val="000000"/>
                <w:sz w:val="22"/>
                <w:szCs w:val="22"/>
              </w:rPr>
              <w:t xml:space="preserve">5 </w:t>
            </w:r>
            <w:r w:rsidRPr="00C60D06">
              <w:rPr>
                <w:b/>
                <w:i/>
                <w:color w:val="000000"/>
                <w:sz w:val="22"/>
                <w:szCs w:val="22"/>
              </w:rPr>
              <w:t>%</w:t>
            </w:r>
          </w:p>
        </w:tc>
      </w:tr>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tabs>
                <w:tab w:val="left" w:pos="540"/>
              </w:tabs>
              <w:suppressAutoHyphens/>
              <w:spacing w:before="120" w:after="120"/>
              <w:rPr>
                <w:color w:val="000000"/>
              </w:rPr>
            </w:pPr>
            <w:r w:rsidRPr="00C60D06">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4F0F1B" w:rsidRDefault="006B7253" w:rsidP="00757F71">
            <w:pPr>
              <w:tabs>
                <w:tab w:val="left" w:pos="372"/>
              </w:tabs>
              <w:suppressAutoHyphens/>
              <w:spacing w:before="120" w:after="120"/>
              <w:rPr>
                <w:b/>
                <w:i/>
                <w:color w:val="000000"/>
              </w:rPr>
            </w:pPr>
            <w:r w:rsidRPr="004F0F1B">
              <w:rPr>
                <w:b/>
                <w:i/>
                <w:color w:val="000000"/>
                <w:sz w:val="22"/>
                <w:szCs w:val="22"/>
              </w:rPr>
              <w:t>[forma garanției de bună execuție a/b/c]</w:t>
            </w:r>
          </w:p>
          <w:p w:rsidR="006B7253" w:rsidRPr="004F0F1B" w:rsidRDefault="006B7253" w:rsidP="00757F71">
            <w:pPr>
              <w:numPr>
                <w:ilvl w:val="0"/>
                <w:numId w:val="21"/>
              </w:numPr>
              <w:tabs>
                <w:tab w:val="left" w:pos="372"/>
              </w:tabs>
              <w:suppressAutoHyphens/>
              <w:spacing w:before="120" w:after="120"/>
              <w:ind w:left="372" w:firstLine="34"/>
              <w:rPr>
                <w:i/>
                <w:color w:val="000000"/>
              </w:rPr>
            </w:pPr>
            <w:r w:rsidRPr="004F0F1B">
              <w:rPr>
                <w:i/>
                <w:color w:val="000000"/>
                <w:sz w:val="22"/>
                <w:szCs w:val="22"/>
              </w:rPr>
              <w:t>Garanția de buna execuție (emisă de o bancă comercială) c</w:t>
            </w:r>
            <w:r>
              <w:rPr>
                <w:i/>
                <w:color w:val="000000"/>
                <w:sz w:val="22"/>
                <w:szCs w:val="22"/>
              </w:rPr>
              <w:t>onform formularului F3.3</w:t>
            </w:r>
            <w:r w:rsidRPr="004F0F1B">
              <w:rPr>
                <w:i/>
                <w:color w:val="000000"/>
                <w:sz w:val="22"/>
                <w:szCs w:val="22"/>
              </w:rPr>
              <w:t xml:space="preserve"> sau</w:t>
            </w:r>
          </w:p>
          <w:p w:rsidR="006B7253" w:rsidRPr="00C00499" w:rsidRDefault="006B7253" w:rsidP="00757F71">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6B7253" w:rsidRPr="00C00499" w:rsidRDefault="006B7253" w:rsidP="00757F71">
            <w:pPr>
              <w:spacing w:after="120"/>
              <w:ind w:left="599"/>
              <w:rPr>
                <w:i/>
              </w:rPr>
            </w:pPr>
            <w:r w:rsidRPr="00C00499">
              <w:rPr>
                <w:i/>
                <w:sz w:val="22"/>
                <w:szCs w:val="22"/>
              </w:rPr>
              <w:t>Beneficiarul plăţii:</w:t>
            </w:r>
            <w:r>
              <w:t xml:space="preserve"> </w:t>
            </w:r>
            <w:r w:rsidRPr="00127661">
              <w:rPr>
                <w:i/>
                <w:sz w:val="22"/>
                <w:szCs w:val="22"/>
                <w:highlight w:val="yellow"/>
              </w:rPr>
              <w:t>Primăria or.Codru</w:t>
            </w:r>
          </w:p>
          <w:p w:rsidR="006B7253" w:rsidRPr="00C00499" w:rsidRDefault="006B7253" w:rsidP="00757F71">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6B7253" w:rsidRPr="00C00499" w:rsidRDefault="006B7253" w:rsidP="00757F71">
            <w:pPr>
              <w:spacing w:after="120"/>
              <w:ind w:left="599"/>
              <w:rPr>
                <w:i/>
              </w:rPr>
            </w:pPr>
            <w:r w:rsidRPr="00C00499">
              <w:rPr>
                <w:i/>
                <w:sz w:val="22"/>
                <w:szCs w:val="22"/>
              </w:rPr>
              <w:t xml:space="preserve">Codul fiscal: </w:t>
            </w:r>
            <w:r w:rsidRPr="00127661">
              <w:rPr>
                <w:i/>
                <w:sz w:val="22"/>
                <w:szCs w:val="22"/>
                <w:highlight w:val="yellow"/>
              </w:rPr>
              <w:t>1007601010482</w:t>
            </w:r>
          </w:p>
          <w:p w:rsidR="006B7253" w:rsidRPr="00C00499" w:rsidRDefault="006B7253" w:rsidP="00757F71">
            <w:pPr>
              <w:spacing w:after="120"/>
              <w:ind w:left="599"/>
              <w:rPr>
                <w:i/>
              </w:rPr>
            </w:pPr>
            <w:r w:rsidRPr="00C00499">
              <w:rPr>
                <w:i/>
                <w:sz w:val="22"/>
                <w:szCs w:val="22"/>
              </w:rPr>
              <w:t>Contul de decontare</w:t>
            </w:r>
            <w:r w:rsidRPr="00C00499">
              <w:rPr>
                <w:i/>
                <w:spacing w:val="-2"/>
                <w:sz w:val="22"/>
                <w:szCs w:val="22"/>
              </w:rPr>
              <w:t xml:space="preserve">: </w:t>
            </w:r>
            <w:r w:rsidRPr="00127661">
              <w:rPr>
                <w:i/>
                <w:spacing w:val="-2"/>
                <w:sz w:val="22"/>
                <w:szCs w:val="22"/>
                <w:highlight w:val="yellow"/>
              </w:rPr>
              <w:t>MD</w:t>
            </w:r>
            <w:r w:rsidRPr="00557B24">
              <w:rPr>
                <w:i/>
                <w:spacing w:val="-2"/>
                <w:sz w:val="22"/>
                <w:szCs w:val="22"/>
                <w:highlight w:val="yellow"/>
              </w:rPr>
              <w:t>48TRPDAK333110A07603AD</w:t>
            </w:r>
          </w:p>
          <w:p w:rsidR="006B7253" w:rsidRPr="00C00499" w:rsidRDefault="006B7253" w:rsidP="00757F71">
            <w:pPr>
              <w:spacing w:after="120"/>
              <w:ind w:left="599"/>
              <w:rPr>
                <w:i/>
              </w:rPr>
            </w:pPr>
            <w:r w:rsidRPr="00C00499">
              <w:rPr>
                <w:i/>
                <w:sz w:val="22"/>
                <w:szCs w:val="22"/>
              </w:rPr>
              <w:t xml:space="preserve">Contul trezorerial: </w:t>
            </w:r>
            <w:r w:rsidRPr="00A77EA4">
              <w:rPr>
                <w:i/>
                <w:sz w:val="22"/>
                <w:szCs w:val="22"/>
                <w:highlight w:val="yellow"/>
              </w:rPr>
              <w:t>xxx</w:t>
            </w:r>
          </w:p>
          <w:p w:rsidR="006B7253" w:rsidRPr="00C00499" w:rsidRDefault="006B7253" w:rsidP="00757F71">
            <w:pPr>
              <w:spacing w:after="120"/>
              <w:ind w:left="599"/>
              <w:rPr>
                <w:i/>
              </w:rPr>
            </w:pPr>
            <w:r w:rsidRPr="00C00499">
              <w:rPr>
                <w:i/>
                <w:sz w:val="22"/>
                <w:szCs w:val="22"/>
              </w:rPr>
              <w:t xml:space="preserve">Contul bancar: </w:t>
            </w:r>
            <w:r w:rsidRPr="00557B24">
              <w:rPr>
                <w:i/>
                <w:sz w:val="22"/>
                <w:szCs w:val="22"/>
                <w:highlight w:val="yellow"/>
              </w:rPr>
              <w:t>TREZMD2X</w:t>
            </w:r>
          </w:p>
          <w:p w:rsidR="006B7253" w:rsidRPr="00C00499" w:rsidRDefault="006B7253" w:rsidP="00757F71">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557B24">
              <w:rPr>
                <w:i/>
                <w:sz w:val="22"/>
                <w:szCs w:val="22"/>
                <w:highlight w:val="yellow"/>
              </w:rPr>
              <w:t>Centru</w:t>
            </w:r>
          </w:p>
          <w:p w:rsidR="006B7253" w:rsidRPr="00C00499" w:rsidRDefault="006B7253" w:rsidP="00757F71">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p w:rsidR="006B7253" w:rsidRPr="004F0F1B" w:rsidRDefault="006B7253" w:rsidP="00757F71">
            <w:pPr>
              <w:tabs>
                <w:tab w:val="left" w:pos="1152"/>
              </w:tabs>
              <w:suppressAutoHyphens/>
              <w:spacing w:before="120" w:after="120"/>
              <w:ind w:left="372"/>
              <w:rPr>
                <w:i/>
                <w:color w:val="000000"/>
              </w:rPr>
            </w:pPr>
            <w:r w:rsidRPr="004F0F1B">
              <w:rPr>
                <w:i/>
                <w:color w:val="000000"/>
                <w:sz w:val="22"/>
                <w:szCs w:val="22"/>
              </w:rPr>
              <w:t xml:space="preserve">cu nota “Garanția de bună execuție” sau “Pentru garanţia de bună execuție la </w:t>
            </w:r>
            <w:r w:rsidRPr="00140A5D">
              <w:rPr>
                <w:bCs/>
                <w:i/>
                <w:color w:val="000000"/>
                <w:sz w:val="22"/>
                <w:szCs w:val="22"/>
              </w:rPr>
              <w:t>procedura de achiziție publică</w:t>
            </w:r>
            <w:r w:rsidRPr="00140A5D">
              <w:rPr>
                <w:i/>
                <w:color w:val="000000"/>
                <w:sz w:val="22"/>
                <w:szCs w:val="22"/>
              </w:rPr>
              <w:t xml:space="preserve"> </w:t>
            </w:r>
            <w:r w:rsidRPr="004F0F1B">
              <w:rPr>
                <w:i/>
                <w:color w:val="000000"/>
                <w:sz w:val="22"/>
                <w:szCs w:val="22"/>
              </w:rPr>
              <w:t>nr. ______ din ___________”</w:t>
            </w:r>
          </w:p>
          <w:p w:rsidR="006B7253" w:rsidRPr="004F0F1B" w:rsidRDefault="006B7253" w:rsidP="00757F71">
            <w:pPr>
              <w:tabs>
                <w:tab w:val="left" w:pos="1152"/>
              </w:tabs>
              <w:suppressAutoHyphens/>
              <w:spacing w:before="120" w:after="120"/>
              <w:ind w:left="372"/>
              <w:rPr>
                <w:i/>
                <w:color w:val="000000"/>
              </w:rPr>
            </w:pPr>
            <w:r w:rsidRPr="004F0F1B">
              <w:rPr>
                <w:i/>
                <w:color w:val="000000"/>
                <w:sz w:val="22"/>
                <w:szCs w:val="22"/>
              </w:rPr>
              <w:t>sau</w:t>
            </w:r>
          </w:p>
          <w:p w:rsidR="006B7253" w:rsidRPr="004F0F1B" w:rsidRDefault="006B7253" w:rsidP="00757F71">
            <w:pPr>
              <w:numPr>
                <w:ilvl w:val="0"/>
                <w:numId w:val="21"/>
              </w:numPr>
              <w:tabs>
                <w:tab w:val="clear" w:pos="1134"/>
                <w:tab w:val="left" w:pos="372"/>
              </w:tabs>
              <w:suppressAutoHyphens/>
              <w:spacing w:before="120" w:after="120"/>
              <w:ind w:left="372" w:hanging="360"/>
              <w:rPr>
                <w:color w:val="000000"/>
              </w:rPr>
            </w:pPr>
            <w:r w:rsidRPr="004F0F1B">
              <w:rPr>
                <w:i/>
                <w:color w:val="000000"/>
                <w:sz w:val="22"/>
                <w:szCs w:val="22"/>
              </w:rPr>
              <w:t>Alte forme ale garanției de bună execuție acceptate de autoritatea contractantă.</w:t>
            </w:r>
          </w:p>
        </w:tc>
      </w:tr>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ListParagraph1"/>
              <w:tabs>
                <w:tab w:val="right" w:pos="7254"/>
              </w:tabs>
              <w:rPr>
                <w:rFonts w:ascii="Times New Roman" w:hAnsi="Times New Roman"/>
                <w:lang w:val="ro-RO"/>
              </w:rPr>
            </w:pPr>
            <w:r w:rsidRPr="00C60D06">
              <w:rPr>
                <w:rFonts w:ascii="Times New Roman" w:hAnsi="Times New Roman"/>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57F71">
            <w:pPr>
              <w:tabs>
                <w:tab w:val="right" w:pos="4743"/>
              </w:tabs>
              <w:jc w:val="both"/>
              <w:rPr>
                <w:b/>
                <w:i/>
                <w:iCs/>
                <w:color w:val="FF0000"/>
                <w:lang w:val="en-US"/>
              </w:rPr>
            </w:pPr>
            <w:r w:rsidRPr="004C6CF9">
              <w:rPr>
                <w:b/>
                <w:i/>
                <w:spacing w:val="-2"/>
                <w:sz w:val="22"/>
                <w:szCs w:val="22"/>
                <w:highlight w:val="yellow"/>
              </w:rPr>
              <w:t>Nu se aplică</w:t>
            </w:r>
          </w:p>
        </w:tc>
      </w:tr>
      <w:tr w:rsidR="006B725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ListParagraph1"/>
              <w:tabs>
                <w:tab w:val="right" w:pos="7254"/>
              </w:tabs>
              <w:rPr>
                <w:rFonts w:ascii="Times New Roman" w:hAnsi="Times New Roman"/>
                <w:lang w:val="ro-RO"/>
              </w:rPr>
            </w:pPr>
            <w:r w:rsidRPr="00C60D06">
              <w:rPr>
                <w:rFonts w:ascii="Times New Roman" w:hAnsi="Times New Roman"/>
                <w:lang w:val="ro-RO"/>
              </w:rPr>
              <w:t>Numărul maxim de zile</w:t>
            </w:r>
            <w:r>
              <w:rPr>
                <w:rFonts w:ascii="Times New Roman" w:hAnsi="Times New Roman"/>
                <w:lang w:val="ro-RO"/>
              </w:rPr>
              <w:t xml:space="preserve"> </w:t>
            </w:r>
            <w:r w:rsidRPr="00C60D06">
              <w:rPr>
                <w:rFonts w:ascii="Times New Roman" w:hAnsi="Times New Roman"/>
                <w:lang w:val="ro-RO"/>
              </w:rPr>
              <w:t xml:space="preserve"> pentru semnarea şi prezentarea contractului către autoritatea contractantă</w:t>
            </w:r>
            <w:r w:rsidRPr="00A20ACF">
              <w:rPr>
                <w:rFonts w:ascii="Times New Roman" w:hAnsi="Times New Roman"/>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57F71">
            <w:pPr>
              <w:tabs>
                <w:tab w:val="right" w:pos="4743"/>
              </w:tabs>
              <w:jc w:val="both"/>
              <w:rPr>
                <w:b/>
                <w:i/>
                <w:iCs/>
                <w:color w:val="FF0000"/>
                <w:lang w:val="en-US"/>
              </w:rPr>
            </w:pPr>
            <w:r>
              <w:rPr>
                <w:i/>
                <w:highlight w:val="yellow"/>
              </w:rPr>
              <w:t xml:space="preserve"> 6 </w:t>
            </w:r>
            <w:r w:rsidRPr="004C6CF9">
              <w:rPr>
                <w:i/>
                <w:highlight w:val="yellow"/>
              </w:rPr>
              <w:t xml:space="preserve"> zile</w:t>
            </w:r>
          </w:p>
        </w:tc>
      </w:tr>
    </w:tbl>
    <w:p w:rsidR="006B7253" w:rsidRPr="00C60D06" w:rsidRDefault="006B7253" w:rsidP="00A20ACF"/>
    <w:p w:rsidR="006B7253" w:rsidRPr="00C60D06" w:rsidRDefault="006B7253"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6B7253" w:rsidRPr="00C60D06" w:rsidRDefault="006B7253" w:rsidP="00A20ACF">
      <w:pPr>
        <w:ind w:left="-142" w:right="-144"/>
        <w:rPr>
          <w:b/>
          <w:bCs/>
          <w:color w:val="000000"/>
          <w:sz w:val="22"/>
          <w:szCs w:val="22"/>
        </w:rPr>
      </w:pPr>
    </w:p>
    <w:p w:rsidR="006B7253" w:rsidRPr="00C60D06" w:rsidRDefault="006B7253"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6B7253" w:rsidRPr="00C60D06" w:rsidRDefault="006B7253" w:rsidP="00A20ACF">
      <w:pPr>
        <w:tabs>
          <w:tab w:val="left" w:pos="3625"/>
        </w:tabs>
      </w:pPr>
    </w:p>
    <w:p w:rsidR="006B7253" w:rsidRPr="00C60D06" w:rsidRDefault="006B7253" w:rsidP="00A20ACF">
      <w:pPr>
        <w:tabs>
          <w:tab w:val="left" w:pos="3625"/>
        </w:tabs>
      </w:pPr>
    </w:p>
    <w:p w:rsidR="006B7253" w:rsidRPr="00C60D06" w:rsidRDefault="006B7253" w:rsidP="00A20ACF">
      <w:pPr>
        <w:tabs>
          <w:tab w:val="left" w:pos="3625"/>
        </w:tabs>
      </w:pPr>
    </w:p>
    <w:p w:rsidR="006B7253" w:rsidRPr="00C60D06" w:rsidRDefault="006B7253" w:rsidP="00A20ACF">
      <w:pPr>
        <w:tabs>
          <w:tab w:val="left" w:pos="3625"/>
        </w:tabs>
      </w:pPr>
    </w:p>
    <w:p w:rsidR="006B7253" w:rsidRPr="00C60D06" w:rsidRDefault="006B7253" w:rsidP="00A20ACF">
      <w:pPr>
        <w:tabs>
          <w:tab w:val="left" w:pos="3625"/>
        </w:tabs>
      </w:pPr>
    </w:p>
    <w:p w:rsidR="006B7253" w:rsidRPr="00C60D06" w:rsidRDefault="006B7253" w:rsidP="00A20ACF">
      <w:pPr>
        <w:tabs>
          <w:tab w:val="left" w:pos="3625"/>
        </w:tabs>
      </w:pPr>
    </w:p>
    <w:p w:rsidR="006B7253" w:rsidRPr="00C60D06" w:rsidRDefault="006B7253" w:rsidP="00A20ACF">
      <w:pPr>
        <w:tabs>
          <w:tab w:val="left" w:pos="3625"/>
        </w:tabs>
      </w:pPr>
    </w:p>
    <w:p w:rsidR="006B7253" w:rsidRPr="00C60D06" w:rsidRDefault="006B7253" w:rsidP="00A20ACF"/>
    <w:p w:rsidR="006B7253" w:rsidRPr="00C60D06" w:rsidRDefault="006B7253" w:rsidP="00A20ACF">
      <w:pPr>
        <w:spacing w:after="200" w:line="276" w:lineRule="auto"/>
      </w:pPr>
      <w:r w:rsidRPr="00C60D06">
        <w:br w:type="page"/>
      </w:r>
    </w:p>
    <w:p w:rsidR="006B7253" w:rsidRPr="00C60D06" w:rsidRDefault="006B7253" w:rsidP="00A20ACF"/>
    <w:p w:rsidR="006B7253" w:rsidRPr="00C60D06" w:rsidRDefault="006B7253" w:rsidP="00A20ACF">
      <w:pPr>
        <w:tabs>
          <w:tab w:val="left" w:pos="3625"/>
        </w:tabs>
      </w:pPr>
    </w:p>
    <w:tbl>
      <w:tblPr>
        <w:tblW w:w="9747" w:type="dxa"/>
        <w:tblLayout w:type="fixed"/>
        <w:tblLook w:val="00A0"/>
      </w:tblPr>
      <w:tblGrid>
        <w:gridCol w:w="1788"/>
        <w:gridCol w:w="7959"/>
      </w:tblGrid>
      <w:tr w:rsidR="006B7253" w:rsidRPr="00C60D06" w:rsidTr="00457832">
        <w:trPr>
          <w:trHeight w:val="850"/>
        </w:trPr>
        <w:tc>
          <w:tcPr>
            <w:tcW w:w="9747" w:type="dxa"/>
            <w:gridSpan w:val="2"/>
            <w:vAlign w:val="center"/>
          </w:tcPr>
          <w:p w:rsidR="006B7253" w:rsidRPr="00C60D06" w:rsidRDefault="006B7253" w:rsidP="007621CB">
            <w:pPr>
              <w:pStyle w:val="Heading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6B7253" w:rsidRPr="00C60D06" w:rsidTr="00457832">
        <w:trPr>
          <w:trHeight w:val="600"/>
        </w:trPr>
        <w:tc>
          <w:tcPr>
            <w:tcW w:w="9747" w:type="dxa"/>
            <w:gridSpan w:val="2"/>
            <w:vAlign w:val="center"/>
          </w:tcPr>
          <w:p w:rsidR="006B7253" w:rsidRPr="00C60D06" w:rsidRDefault="006B7253" w:rsidP="00457832">
            <w:pPr>
              <w:spacing w:after="120"/>
              <w:jc w:val="both"/>
            </w:pPr>
          </w:p>
          <w:p w:rsidR="006B7253" w:rsidRPr="00C60D06" w:rsidRDefault="006B7253" w:rsidP="00457832">
            <w:r w:rsidRPr="00C60D06">
              <w:t>Următoarele tabele şi formulare vor fi completate de către ofertant şi incluse în ofertă.</w:t>
            </w:r>
          </w:p>
        </w:tc>
      </w:tr>
      <w:tr w:rsidR="006B7253" w:rsidRPr="00C60D06" w:rsidTr="00457832">
        <w:trPr>
          <w:trHeight w:val="600"/>
        </w:trPr>
        <w:tc>
          <w:tcPr>
            <w:tcW w:w="9747" w:type="dxa"/>
            <w:gridSpan w:val="2"/>
            <w:vAlign w:val="center"/>
          </w:tcPr>
          <w:p w:rsidR="006B7253" w:rsidRPr="00851F2E" w:rsidRDefault="006B7253" w:rsidP="00457832">
            <w:pPr>
              <w:pStyle w:val="Heading2"/>
            </w:pPr>
          </w:p>
        </w:tc>
      </w:tr>
      <w:tr w:rsidR="006B725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6B725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6B7253" w:rsidRPr="00C60D06" w:rsidRDefault="006B7253"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6B7253" w:rsidRPr="00C60D06" w:rsidRDefault="006B7253" w:rsidP="00457832">
            <w:pPr>
              <w:spacing w:before="120" w:after="120"/>
              <w:ind w:left="619"/>
              <w:jc w:val="both"/>
            </w:pPr>
            <w:r w:rsidRPr="00C60D06">
              <w:t>Formularul ofertei</w:t>
            </w:r>
          </w:p>
        </w:tc>
      </w:tr>
      <w:tr w:rsidR="006B725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6B7253" w:rsidRPr="00C60D06" w:rsidRDefault="006B7253"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6B7253" w:rsidRPr="00C60D06" w:rsidRDefault="006B7253" w:rsidP="00457832">
            <w:pPr>
              <w:spacing w:before="120" w:after="120"/>
              <w:ind w:left="619"/>
              <w:jc w:val="both"/>
            </w:pPr>
            <w:r w:rsidRPr="00C60D06">
              <w:t>Garanţia pentru ofertă – formularul garanţiei bancare</w:t>
            </w:r>
          </w:p>
        </w:tc>
      </w:tr>
      <w:tr w:rsidR="006B725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6B7253" w:rsidRPr="00C60D06" w:rsidRDefault="006B7253"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6B7253" w:rsidRPr="00C60D06" w:rsidRDefault="006B7253" w:rsidP="00457832">
            <w:pPr>
              <w:spacing w:before="120" w:after="120"/>
              <w:ind w:left="619"/>
              <w:jc w:val="both"/>
            </w:pPr>
            <w:r w:rsidRPr="00C60D06">
              <w:t>Garanţie de bună execuţie</w:t>
            </w:r>
          </w:p>
        </w:tc>
      </w:tr>
    </w:tbl>
    <w:p w:rsidR="006B7253" w:rsidRPr="00C60D06" w:rsidRDefault="006B7253" w:rsidP="00A20ACF">
      <w:r w:rsidRPr="00C60D06">
        <w:rPr>
          <w:b/>
        </w:rPr>
        <w:br w:type="page"/>
      </w:r>
    </w:p>
    <w:tbl>
      <w:tblPr>
        <w:tblW w:w="9744" w:type="dxa"/>
        <w:tblLayout w:type="fixed"/>
        <w:tblLook w:val="00A0"/>
      </w:tblPr>
      <w:tblGrid>
        <w:gridCol w:w="9744"/>
      </w:tblGrid>
      <w:tr w:rsidR="006B7253" w:rsidRPr="00C60D06" w:rsidTr="00457832">
        <w:trPr>
          <w:trHeight w:val="697"/>
        </w:trPr>
        <w:tc>
          <w:tcPr>
            <w:tcW w:w="9744" w:type="dxa"/>
            <w:vAlign w:val="center"/>
          </w:tcPr>
          <w:p w:rsidR="006B7253" w:rsidRPr="00851F2E" w:rsidRDefault="006B7253" w:rsidP="00457832">
            <w:pPr>
              <w:pStyle w:val="Heading2"/>
            </w:pPr>
            <w:bookmarkStart w:id="157" w:name="_Toc392180198"/>
            <w:bookmarkStart w:id="158" w:name="_Toc449539086"/>
            <w:r w:rsidRPr="00851F2E">
              <w:t>Formularul ofertei (F3.1)</w:t>
            </w:r>
            <w:bookmarkEnd w:id="157"/>
            <w:bookmarkEnd w:id="158"/>
          </w:p>
        </w:tc>
      </w:tr>
      <w:tr w:rsidR="006B7253" w:rsidRPr="00C60D06" w:rsidTr="00457832">
        <w:trPr>
          <w:trHeight w:val="697"/>
        </w:trPr>
        <w:tc>
          <w:tcPr>
            <w:tcW w:w="9744" w:type="dxa"/>
            <w:vAlign w:val="center"/>
          </w:tcPr>
          <w:p w:rsidR="006B7253" w:rsidRPr="00C60D06" w:rsidRDefault="006B7253"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6B7253" w:rsidRPr="00C60D06" w:rsidRDefault="006B7253"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6B7253" w:rsidRPr="00C60D06" w:rsidRDefault="006B7253"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6B7253" w:rsidRPr="00C60D06" w:rsidRDefault="006B7253" w:rsidP="00457832">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6B7253" w:rsidRPr="00C60D06" w:rsidRDefault="006B7253" w:rsidP="00457832">
            <w:pPr>
              <w:tabs>
                <w:tab w:val="right" w:pos="6000"/>
              </w:tabs>
              <w:jc w:val="both"/>
            </w:pPr>
            <w:r w:rsidRPr="00C60D06">
              <w:t xml:space="preserve">Către:  </w:t>
            </w:r>
            <w:r w:rsidRPr="00C60D06">
              <w:tab/>
              <w:t>____________________________________________</w:t>
            </w:r>
          </w:p>
          <w:p w:rsidR="006B7253" w:rsidRPr="00C60D06" w:rsidRDefault="006B7253" w:rsidP="00457832">
            <w:pPr>
              <w:tabs>
                <w:tab w:val="left" w:pos="-9923"/>
                <w:tab w:val="right" w:pos="0"/>
                <w:tab w:val="left" w:pos="709"/>
              </w:tabs>
              <w:ind w:right="3531" w:firstLine="720"/>
              <w:jc w:val="center"/>
            </w:pPr>
            <w:r w:rsidRPr="00C60D06">
              <w:rPr>
                <w:szCs w:val="28"/>
              </w:rPr>
              <w:t>[numele deplin al autorităţii contractante]</w:t>
            </w:r>
          </w:p>
          <w:p w:rsidR="006B7253" w:rsidRPr="00C60D06" w:rsidRDefault="006B7253" w:rsidP="00457832">
            <w:pPr>
              <w:jc w:val="both"/>
            </w:pPr>
            <w:r w:rsidRPr="00C60D06">
              <w:t xml:space="preserve">________________________________________________________ declară că: </w:t>
            </w:r>
          </w:p>
          <w:p w:rsidR="006B7253" w:rsidRPr="00C60D06" w:rsidRDefault="006B7253" w:rsidP="00457832">
            <w:pPr>
              <w:tabs>
                <w:tab w:val="left" w:pos="-9923"/>
                <w:tab w:val="right" w:pos="0"/>
                <w:tab w:val="left" w:pos="709"/>
              </w:tabs>
              <w:ind w:right="2811"/>
              <w:jc w:val="center"/>
            </w:pPr>
            <w:r w:rsidRPr="00C60D06">
              <w:rPr>
                <w:szCs w:val="28"/>
              </w:rPr>
              <w:t>[denumirea ofertantului]</w:t>
            </w:r>
          </w:p>
          <w:p w:rsidR="006B7253" w:rsidRPr="00C60D06" w:rsidRDefault="006B7253"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6B7253" w:rsidRPr="00C60D06" w:rsidRDefault="006B7253" w:rsidP="00457832">
            <w:pPr>
              <w:ind w:left="720" w:firstLine="1560"/>
              <w:jc w:val="center"/>
            </w:pPr>
            <w:r w:rsidRPr="00C60D06">
              <w:t>[introduceţi numărul şi data fiecărei modificări, dacă au avut loc]</w:t>
            </w:r>
          </w:p>
          <w:p w:rsidR="006B7253" w:rsidRPr="00C60D06" w:rsidRDefault="006B7253" w:rsidP="0002312A">
            <w:pPr>
              <w:numPr>
                <w:ilvl w:val="0"/>
                <w:numId w:val="12"/>
              </w:numPr>
              <w:ind w:left="720"/>
              <w:jc w:val="both"/>
            </w:pPr>
            <w:r w:rsidRPr="00C60D06">
              <w:t>____________________________________________________________ se angajează să</w:t>
            </w:r>
          </w:p>
          <w:p w:rsidR="006B7253" w:rsidRPr="00C60D06" w:rsidRDefault="006B7253" w:rsidP="00457832">
            <w:pPr>
              <w:tabs>
                <w:tab w:val="left" w:pos="-9923"/>
                <w:tab w:val="right" w:pos="0"/>
                <w:tab w:val="left" w:pos="709"/>
              </w:tabs>
              <w:ind w:right="1611" w:firstLine="720"/>
              <w:jc w:val="center"/>
              <w:rPr>
                <w:szCs w:val="28"/>
              </w:rPr>
            </w:pPr>
            <w:r w:rsidRPr="00C60D06">
              <w:rPr>
                <w:szCs w:val="28"/>
              </w:rPr>
              <w:t>[denumirea ofertantului]</w:t>
            </w:r>
          </w:p>
          <w:p w:rsidR="006B7253" w:rsidRPr="00C60D06" w:rsidRDefault="006B7253" w:rsidP="00457832">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6B7253" w:rsidRPr="00C60D06" w:rsidRDefault="006B7253" w:rsidP="00457832">
            <w:pPr>
              <w:ind w:left="720"/>
              <w:jc w:val="center"/>
            </w:pPr>
            <w:r w:rsidRPr="00C60D06">
              <w:t xml:space="preserve">[introduceţi o descriere succintă a </w:t>
            </w:r>
            <w:r>
              <w:t>bunurilor/</w:t>
            </w:r>
            <w:r w:rsidRPr="00C60D06">
              <w:t>serviciilor]</w:t>
            </w:r>
          </w:p>
          <w:p w:rsidR="006B7253" w:rsidRPr="00C60D06" w:rsidRDefault="006B7253" w:rsidP="0002312A">
            <w:pPr>
              <w:numPr>
                <w:ilvl w:val="0"/>
                <w:numId w:val="12"/>
              </w:numPr>
              <w:ind w:left="720"/>
              <w:jc w:val="both"/>
            </w:pPr>
            <w:r w:rsidRPr="00C60D06">
              <w:t>Suma totală a ofertei  fără TVA constituie:</w:t>
            </w:r>
          </w:p>
          <w:p w:rsidR="006B7253" w:rsidRPr="00C60D06" w:rsidRDefault="006B7253" w:rsidP="00457832">
            <w:pPr>
              <w:ind w:left="720"/>
              <w:jc w:val="both"/>
            </w:pPr>
            <w:r w:rsidRPr="00C60D06">
              <w:t>________________________________________________________________________.</w:t>
            </w:r>
          </w:p>
          <w:p w:rsidR="006B7253" w:rsidRPr="00C60D06" w:rsidRDefault="006B7253" w:rsidP="00457832">
            <w:pPr>
              <w:ind w:left="720"/>
              <w:jc w:val="center"/>
            </w:pPr>
            <w:r w:rsidRPr="00C60D06">
              <w:t>[introduceţi preţul pe loturi (unde e cazul) şi totalul ofertei în cuvinte şi cifre, indicînd toate sumele şi valutele respective]</w:t>
            </w:r>
          </w:p>
          <w:p w:rsidR="006B7253" w:rsidRPr="00C60D06" w:rsidRDefault="006B7253" w:rsidP="0002312A">
            <w:pPr>
              <w:numPr>
                <w:ilvl w:val="0"/>
                <w:numId w:val="12"/>
              </w:numPr>
              <w:ind w:left="720"/>
              <w:jc w:val="both"/>
            </w:pPr>
            <w:r w:rsidRPr="00C60D06">
              <w:t>Suma totală a ofertei  cu TVA constituie:</w:t>
            </w:r>
          </w:p>
          <w:p w:rsidR="006B7253" w:rsidRPr="00C60D06" w:rsidRDefault="006B7253" w:rsidP="00457832">
            <w:pPr>
              <w:ind w:left="720"/>
              <w:jc w:val="both"/>
            </w:pPr>
            <w:r w:rsidRPr="00C60D06">
              <w:t>________________________________________________________________________.</w:t>
            </w:r>
          </w:p>
          <w:p w:rsidR="006B7253" w:rsidRPr="00C60D06" w:rsidRDefault="006B7253" w:rsidP="00457832">
            <w:pPr>
              <w:ind w:left="720"/>
              <w:jc w:val="center"/>
            </w:pPr>
            <w:r w:rsidRPr="00C60D06">
              <w:t>[introduceţi preţul pe loturi (unde e cazul) şi totalul ofertei în cuvinte şi cifre, indicînd toate sumele şi valutele respective]</w:t>
            </w:r>
          </w:p>
          <w:p w:rsidR="006B7253" w:rsidRPr="00C60D06" w:rsidRDefault="006B7253" w:rsidP="0002312A">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6B7253" w:rsidRPr="00C60D06" w:rsidRDefault="006B7253" w:rsidP="0002312A">
            <w:pPr>
              <w:numPr>
                <w:ilvl w:val="0"/>
                <w:numId w:val="12"/>
              </w:numPr>
              <w:ind w:left="720"/>
              <w:jc w:val="both"/>
            </w:pPr>
            <w:r w:rsidRPr="00C60D06">
              <w:t xml:space="preserve">În cazul acceptării prezentei oferte, ____________________________________________ </w:t>
            </w:r>
          </w:p>
          <w:p w:rsidR="006B7253" w:rsidRPr="00C60D06" w:rsidRDefault="006B7253" w:rsidP="00457832">
            <w:pPr>
              <w:ind w:left="720" w:firstLine="3480"/>
              <w:jc w:val="center"/>
            </w:pPr>
            <w:r w:rsidRPr="00C60D06">
              <w:t>[denumirea ofertantului]</w:t>
            </w:r>
          </w:p>
          <w:p w:rsidR="006B7253" w:rsidRPr="00C60D06" w:rsidRDefault="006B7253" w:rsidP="00457832">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6B7253" w:rsidRPr="00A20ACF" w:rsidRDefault="006B7253"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6B7253" w:rsidRPr="00C60D06" w:rsidRDefault="006B7253"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B7253" w:rsidRPr="00C60D06" w:rsidRDefault="006B7253" w:rsidP="00457832">
            <w:pPr>
              <w:ind w:left="708"/>
              <w:jc w:val="both"/>
            </w:pPr>
          </w:p>
          <w:p w:rsidR="006B7253" w:rsidRPr="00C60D06" w:rsidRDefault="006B7253" w:rsidP="00457832">
            <w:pPr>
              <w:tabs>
                <w:tab w:val="left" w:pos="6120"/>
              </w:tabs>
              <w:jc w:val="both"/>
            </w:pPr>
            <w:r w:rsidRPr="00C60D06">
              <w:t xml:space="preserve">Semnat:________________________________________________ </w:t>
            </w:r>
            <w:r w:rsidRPr="00C60D06">
              <w:tab/>
            </w:r>
            <w:r w:rsidRPr="00C60D06">
              <w:tab/>
            </w:r>
            <w:r w:rsidRPr="00C60D06">
              <w:tab/>
            </w:r>
          </w:p>
          <w:p w:rsidR="006B7253" w:rsidRPr="00C60D06" w:rsidRDefault="006B7253" w:rsidP="00457832">
            <w:pPr>
              <w:ind w:right="3051" w:firstLine="840"/>
              <w:jc w:val="center"/>
            </w:pPr>
            <w:r w:rsidRPr="00C60D06">
              <w:t>[semnătura persoanei autorizate pentru semnarea ofertei]</w:t>
            </w:r>
          </w:p>
          <w:p w:rsidR="006B7253" w:rsidRPr="00C60D06" w:rsidRDefault="006B7253" w:rsidP="00457832">
            <w:pPr>
              <w:tabs>
                <w:tab w:val="left" w:pos="6120"/>
              </w:tabs>
              <w:ind w:firstLine="720"/>
              <w:jc w:val="both"/>
            </w:pPr>
          </w:p>
          <w:p w:rsidR="006B7253" w:rsidRPr="00C60D06" w:rsidRDefault="006B7253" w:rsidP="00457832">
            <w:pPr>
              <w:tabs>
                <w:tab w:val="left" w:pos="6120"/>
              </w:tabs>
              <w:spacing w:line="360" w:lineRule="auto"/>
              <w:jc w:val="both"/>
            </w:pPr>
            <w:r w:rsidRPr="00C60D06">
              <w:t xml:space="preserve">Nume:_________________________________________________ </w:t>
            </w:r>
            <w:r w:rsidRPr="00C60D06">
              <w:tab/>
            </w:r>
          </w:p>
          <w:p w:rsidR="006B7253" w:rsidRPr="00C60D06" w:rsidRDefault="006B7253" w:rsidP="00457832">
            <w:pPr>
              <w:tabs>
                <w:tab w:val="left" w:pos="0"/>
              </w:tabs>
              <w:ind w:right="2931"/>
              <w:jc w:val="both"/>
            </w:pPr>
            <w:r w:rsidRPr="00C60D06">
              <w:t xml:space="preserve">În calitate de: ___________________________________________ </w:t>
            </w:r>
          </w:p>
          <w:p w:rsidR="006B7253" w:rsidRPr="00C60D06" w:rsidRDefault="006B7253" w:rsidP="00457832">
            <w:pPr>
              <w:ind w:firstLine="1440"/>
              <w:jc w:val="both"/>
            </w:pPr>
            <w:r w:rsidRPr="00C60D06">
              <w:t xml:space="preserve">[funcţia oficială a persoanei ce semnează formularul ofertei] </w:t>
            </w:r>
          </w:p>
          <w:p w:rsidR="006B7253" w:rsidRPr="00C60D06" w:rsidRDefault="006B7253" w:rsidP="00457832">
            <w:pPr>
              <w:spacing w:line="360" w:lineRule="auto"/>
              <w:jc w:val="both"/>
            </w:pPr>
            <w:r w:rsidRPr="00C60D06">
              <w:t>Ofertantul: _____________________________________________</w:t>
            </w:r>
          </w:p>
          <w:p w:rsidR="006B7253" w:rsidRPr="00C60D06" w:rsidRDefault="006B7253" w:rsidP="00457832">
            <w:pPr>
              <w:tabs>
                <w:tab w:val="left" w:pos="6120"/>
              </w:tabs>
              <w:spacing w:line="360" w:lineRule="auto"/>
              <w:jc w:val="both"/>
            </w:pPr>
            <w:r w:rsidRPr="00C60D06">
              <w:t>Adresa: ________________________________________________</w:t>
            </w:r>
          </w:p>
          <w:p w:rsidR="006B7253" w:rsidRPr="00C60D06" w:rsidRDefault="006B7253" w:rsidP="00457832">
            <w:pPr>
              <w:pStyle w:val="BankNormal"/>
              <w:spacing w:after="0" w:line="360" w:lineRule="auto"/>
              <w:jc w:val="both"/>
              <w:rPr>
                <w:szCs w:val="24"/>
                <w:lang w:val="ro-RO"/>
              </w:rPr>
            </w:pPr>
            <w:r w:rsidRPr="00C60D06">
              <w:rPr>
                <w:szCs w:val="24"/>
                <w:lang w:val="ro-RO"/>
              </w:rPr>
              <w:t>Data: “___” _____________________ 20__</w:t>
            </w: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p w:rsidR="006B7253" w:rsidRPr="00C60D06" w:rsidRDefault="006B7253" w:rsidP="00457832">
            <w:pPr>
              <w:pStyle w:val="BankNormal"/>
              <w:spacing w:after="0" w:line="360" w:lineRule="auto"/>
              <w:jc w:val="both"/>
              <w:rPr>
                <w:szCs w:val="24"/>
                <w:lang w:val="ro-RO"/>
              </w:rPr>
            </w:pPr>
          </w:p>
        </w:tc>
      </w:tr>
      <w:tr w:rsidR="006B7253" w:rsidRPr="00C60D06" w:rsidTr="00457832">
        <w:trPr>
          <w:trHeight w:val="697"/>
        </w:trPr>
        <w:tc>
          <w:tcPr>
            <w:tcW w:w="9744" w:type="dxa"/>
            <w:vAlign w:val="center"/>
          </w:tcPr>
          <w:p w:rsidR="006B7253" w:rsidRPr="00851F2E" w:rsidRDefault="006B7253" w:rsidP="00457832">
            <w:pPr>
              <w:pStyle w:val="Heading2"/>
            </w:pPr>
            <w:r w:rsidRPr="00851F2E">
              <w:rPr>
                <w:rFonts w:ascii="Calibri Light CE" w:hAnsi="Calibri Light CE"/>
              </w:rPr>
              <w:br w:type="page"/>
            </w:r>
            <w:bookmarkStart w:id="159" w:name="_Toc392180199"/>
            <w:bookmarkStart w:id="160" w:name="_Toc449539087"/>
            <w:r w:rsidRPr="00851F2E">
              <w:rPr>
                <w:rFonts w:ascii="Calibri Light CE" w:hAnsi="Calibri Light CE"/>
              </w:rPr>
              <w:t>Garan</w:t>
            </w:r>
            <w:r w:rsidRPr="00851F2E">
              <w:rPr>
                <w:rFonts w:ascii="Calibri Light CE" w:hAnsi="Calibri Light CE" w:hint="eastAsia"/>
              </w:rPr>
              <w:t>ю</w:t>
            </w:r>
            <w:r w:rsidRPr="00851F2E">
              <w:rPr>
                <w:rFonts w:ascii="Calibri Light CE" w:hAnsi="Calibri Light CE"/>
              </w:rPr>
              <w:t>ia pentru oferta (Garanția bancar</w:t>
            </w:r>
            <w:r w:rsidRPr="00851F2E">
              <w:rPr>
                <w:rFonts w:ascii="Calibri Light CE" w:hAnsi="Calibri Light CE" w:hint="eastAsia"/>
              </w:rPr>
              <w:t>г</w:t>
            </w:r>
            <w:r w:rsidRPr="00851F2E">
              <w:rPr>
                <w:rFonts w:ascii="Calibri Light CE" w:hAnsi="Calibri Light CE"/>
              </w:rPr>
              <w:t>) (F3.2)</w:t>
            </w:r>
            <w:bookmarkEnd w:id="159"/>
            <w:bookmarkEnd w:id="160"/>
          </w:p>
        </w:tc>
      </w:tr>
      <w:tr w:rsidR="006B7253" w:rsidRPr="00C60D06" w:rsidTr="00457832">
        <w:trPr>
          <w:trHeight w:val="697"/>
        </w:trPr>
        <w:tc>
          <w:tcPr>
            <w:tcW w:w="9744" w:type="dxa"/>
            <w:vAlign w:val="center"/>
          </w:tcPr>
          <w:p w:rsidR="006B7253" w:rsidRPr="00C60D06" w:rsidRDefault="006B7253"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6B7253" w:rsidRPr="00C60D06" w:rsidRDefault="006B7253" w:rsidP="00457832">
            <w:pPr>
              <w:pStyle w:val="NormalWeb"/>
              <w:tabs>
                <w:tab w:val="right" w:pos="7913"/>
              </w:tabs>
              <w:ind w:firstLine="0"/>
              <w:rPr>
                <w:iCs/>
                <w:lang w:val="ro-RO"/>
              </w:rPr>
            </w:pPr>
            <w:r w:rsidRPr="00C60D06">
              <w:rPr>
                <w:iCs/>
                <w:lang w:val="ro-RO"/>
              </w:rPr>
              <w:tab/>
              <w:t>__________________________________________________________________</w:t>
            </w:r>
          </w:p>
          <w:p w:rsidR="006B7253" w:rsidRPr="00C60D06" w:rsidRDefault="006B7253"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6B7253" w:rsidRPr="00C60D06" w:rsidRDefault="006B7253"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6B7253" w:rsidRPr="00C60D06" w:rsidRDefault="006B7253"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6B7253" w:rsidRPr="00C60D06" w:rsidRDefault="006B7253"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6B7253" w:rsidRPr="00C60D06" w:rsidRDefault="006B7253" w:rsidP="00457832">
            <w:pPr>
              <w:pStyle w:val="NormalWeb"/>
              <w:ind w:firstLine="720"/>
              <w:rPr>
                <w:b/>
                <w:bCs/>
                <w:lang w:val="ro-RO"/>
              </w:rPr>
            </w:pPr>
          </w:p>
          <w:p w:rsidR="006B7253" w:rsidRPr="00C60D06" w:rsidRDefault="006B7253" w:rsidP="00457832">
            <w:pPr>
              <w:pStyle w:val="NormalWeb"/>
              <w:ind w:firstLine="0"/>
              <w:jc w:val="center"/>
              <w:rPr>
                <w:lang w:val="ro-RO"/>
              </w:rPr>
            </w:pPr>
            <w:r w:rsidRPr="00C60D06">
              <w:rPr>
                <w:b/>
                <w:bCs/>
                <w:lang w:val="ro-RO"/>
              </w:rPr>
              <w:t>GARANŢIE DE OFERTĂ Nr.</w:t>
            </w:r>
            <w:r w:rsidRPr="00C60D06">
              <w:rPr>
                <w:lang w:val="ro-RO"/>
              </w:rPr>
              <w:t>_________________</w:t>
            </w:r>
          </w:p>
          <w:p w:rsidR="006B7253" w:rsidRPr="00C60D06" w:rsidRDefault="006B7253" w:rsidP="00457832">
            <w:pPr>
              <w:pStyle w:val="NormalWeb"/>
              <w:ind w:firstLine="720"/>
              <w:rPr>
                <w:lang w:val="ro-RO"/>
              </w:rPr>
            </w:pPr>
          </w:p>
          <w:p w:rsidR="006B7253" w:rsidRPr="00C60D06" w:rsidRDefault="006B7253"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6B7253" w:rsidRPr="00C60D06" w:rsidRDefault="006B7253" w:rsidP="00457832">
            <w:pPr>
              <w:pStyle w:val="NormalWeb"/>
              <w:ind w:right="1851" w:firstLine="0"/>
              <w:jc w:val="center"/>
              <w:rPr>
                <w:sz w:val="20"/>
                <w:szCs w:val="20"/>
                <w:lang w:val="ro-RO"/>
              </w:rPr>
            </w:pPr>
            <w:r w:rsidRPr="00C60D06">
              <w:rPr>
                <w:sz w:val="20"/>
                <w:szCs w:val="20"/>
                <w:lang w:val="ro-RO"/>
              </w:rPr>
              <w:t>[denumirea băncii]</w:t>
            </w:r>
          </w:p>
          <w:p w:rsidR="006B7253" w:rsidRPr="00C60D06" w:rsidRDefault="006B7253"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6B7253" w:rsidRPr="00C60D06" w:rsidRDefault="006B7253" w:rsidP="00457832">
            <w:pPr>
              <w:pStyle w:val="NormalWeb"/>
              <w:ind w:right="3291" w:firstLine="0"/>
              <w:jc w:val="center"/>
              <w:rPr>
                <w:sz w:val="20"/>
                <w:szCs w:val="20"/>
                <w:lang w:val="ro-RO"/>
              </w:rPr>
            </w:pPr>
            <w:r w:rsidRPr="00C60D06">
              <w:rPr>
                <w:iCs/>
                <w:sz w:val="20"/>
                <w:szCs w:val="20"/>
                <w:lang w:val="ro-RO"/>
              </w:rPr>
              <w:t>[numele ofertantului]</w:t>
            </w:r>
          </w:p>
          <w:p w:rsidR="006B7253" w:rsidRPr="00C60D06" w:rsidRDefault="006B7253"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6B7253" w:rsidRPr="00C60D06" w:rsidRDefault="006B7253" w:rsidP="00457832">
            <w:pPr>
              <w:pStyle w:val="NormalWeb"/>
              <w:ind w:firstLine="4440"/>
              <w:jc w:val="center"/>
              <w:rPr>
                <w:sz w:val="20"/>
                <w:szCs w:val="20"/>
                <w:lang w:val="ro-RO"/>
              </w:rPr>
            </w:pPr>
            <w:r w:rsidRPr="00C60D06">
              <w:rPr>
                <w:iCs/>
                <w:sz w:val="20"/>
                <w:szCs w:val="20"/>
                <w:lang w:val="ro-RO"/>
              </w:rPr>
              <w:t>[obiectul achiziţiei]</w:t>
            </w:r>
          </w:p>
          <w:p w:rsidR="006B7253" w:rsidRPr="00C60D06" w:rsidRDefault="006B7253"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6B7253" w:rsidRPr="00C60D06" w:rsidRDefault="006B7253" w:rsidP="00457832">
            <w:pPr>
              <w:pStyle w:val="NormalWeb"/>
              <w:ind w:firstLine="720"/>
              <w:rPr>
                <w:lang w:val="ro-RO"/>
              </w:rPr>
            </w:pPr>
          </w:p>
          <w:p w:rsidR="006B7253" w:rsidRPr="00C60D06" w:rsidRDefault="006B7253"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6B7253" w:rsidRPr="00C60D06" w:rsidRDefault="006B7253" w:rsidP="00457832">
            <w:pPr>
              <w:pStyle w:val="NormalWeb"/>
              <w:ind w:right="1491" w:firstLine="2760"/>
              <w:jc w:val="center"/>
              <w:rPr>
                <w:sz w:val="20"/>
                <w:szCs w:val="20"/>
                <w:lang w:val="ro-RO"/>
              </w:rPr>
            </w:pPr>
            <w:r w:rsidRPr="00C60D06">
              <w:rPr>
                <w:sz w:val="20"/>
                <w:szCs w:val="20"/>
                <w:lang w:val="ro-RO"/>
              </w:rPr>
              <w:t>[denumirea băncii]</w:t>
            </w:r>
          </w:p>
          <w:p w:rsidR="006B7253" w:rsidRPr="00C60D06" w:rsidRDefault="006B7253"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6B7253" w:rsidRPr="00C60D06" w:rsidRDefault="006B7253" w:rsidP="00457832">
            <w:pPr>
              <w:pStyle w:val="NormalWeb"/>
              <w:ind w:firstLine="0"/>
              <w:rPr>
                <w:iCs/>
                <w:lang w:val="ro-RO"/>
              </w:rPr>
            </w:pPr>
            <w:r w:rsidRPr="00C60D06">
              <w:rPr>
                <w:iCs/>
                <w:lang w:val="ro-RO"/>
              </w:rPr>
              <w:t>______________________ (_______________________________________________________)</w:t>
            </w:r>
          </w:p>
          <w:p w:rsidR="006B7253" w:rsidRPr="00C60D06" w:rsidRDefault="006B7253"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6B7253" w:rsidRPr="00C60D06" w:rsidRDefault="006B7253"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6B7253" w:rsidRPr="00C60D06" w:rsidRDefault="006B7253"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6B7253" w:rsidRPr="00C60D06" w:rsidRDefault="006B7253"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6B7253" w:rsidRPr="00C60D06" w:rsidRDefault="006B7253" w:rsidP="00457832">
            <w:pPr>
              <w:pStyle w:val="NormalWeb"/>
              <w:ind w:firstLine="0"/>
              <w:rPr>
                <w:lang w:val="ro-RO"/>
              </w:rPr>
            </w:pPr>
          </w:p>
          <w:p w:rsidR="006B7253" w:rsidRPr="00C60D06" w:rsidRDefault="006B7253"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6B7253" w:rsidRPr="00C60D06" w:rsidRDefault="006B7253" w:rsidP="00457832">
            <w:pPr>
              <w:pStyle w:val="NormalWeb"/>
              <w:ind w:firstLine="0"/>
              <w:rPr>
                <w:lang w:val="ro-RO"/>
              </w:rPr>
            </w:pPr>
          </w:p>
          <w:p w:rsidR="006B7253" w:rsidRPr="00C60D06" w:rsidRDefault="006B7253" w:rsidP="00457832">
            <w:pPr>
              <w:pStyle w:val="NormalWeb"/>
              <w:rPr>
                <w:lang w:val="ro-RO" w:eastAsia="en-US"/>
              </w:rPr>
            </w:pPr>
            <w:r w:rsidRPr="00C60D06">
              <w:rPr>
                <w:lang w:val="ro-RO"/>
              </w:rPr>
              <w:t>Prezenta garanţie este valabilă pînă la data de “___” _____________________ 20__.</w:t>
            </w:r>
          </w:p>
          <w:p w:rsidR="006B7253" w:rsidRPr="00C60D06" w:rsidRDefault="006B7253" w:rsidP="00457832">
            <w:pPr>
              <w:pStyle w:val="NormalWeb"/>
              <w:rPr>
                <w:lang w:val="ro-RO"/>
              </w:rPr>
            </w:pPr>
          </w:p>
          <w:p w:rsidR="006B7253" w:rsidRPr="00C60D06" w:rsidRDefault="006B7253" w:rsidP="00457832">
            <w:pPr>
              <w:pStyle w:val="NormalWeb"/>
              <w:ind w:firstLine="0"/>
              <w:rPr>
                <w:b/>
                <w:bCs/>
                <w:lang w:val="ro-RO"/>
              </w:rPr>
            </w:pPr>
            <w:r w:rsidRPr="00C60D06">
              <w:rPr>
                <w:b/>
                <w:bCs/>
                <w:lang w:val="ro-RO"/>
              </w:rPr>
              <w:t>_________________________________________</w:t>
            </w:r>
          </w:p>
          <w:p w:rsidR="006B7253" w:rsidRPr="00C60D06" w:rsidRDefault="006B7253"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6B7253" w:rsidRPr="00C60D06" w:rsidRDefault="006B7253" w:rsidP="00A20ACF"/>
    <w:p w:rsidR="006B7253" w:rsidRPr="00C60D06" w:rsidRDefault="006B7253" w:rsidP="00A20ACF">
      <w:r w:rsidRPr="00C60D06">
        <w:rPr>
          <w:b/>
        </w:rPr>
        <w:br w:type="page"/>
      </w:r>
    </w:p>
    <w:tbl>
      <w:tblPr>
        <w:tblW w:w="9744" w:type="dxa"/>
        <w:tblLayout w:type="fixed"/>
        <w:tblLook w:val="00A0"/>
      </w:tblPr>
      <w:tblGrid>
        <w:gridCol w:w="9744"/>
      </w:tblGrid>
      <w:tr w:rsidR="006B7253" w:rsidRPr="00C60D06" w:rsidTr="00457832">
        <w:trPr>
          <w:trHeight w:val="697"/>
        </w:trPr>
        <w:tc>
          <w:tcPr>
            <w:tcW w:w="9744" w:type="dxa"/>
            <w:vAlign w:val="center"/>
          </w:tcPr>
          <w:p w:rsidR="006B7253" w:rsidRPr="00851F2E" w:rsidRDefault="006B7253" w:rsidP="00457832">
            <w:pPr>
              <w:pStyle w:val="Heading2"/>
            </w:pPr>
            <w:bookmarkStart w:id="161" w:name="_Toc392180203"/>
            <w:bookmarkStart w:id="162" w:name="_Toc449539093"/>
            <w:r w:rsidRPr="00851F2E">
              <w:rPr>
                <w:rFonts w:ascii="Calibri Light CE" w:hAnsi="Calibri Light CE"/>
              </w:rPr>
              <w:t>Garan</w:t>
            </w:r>
            <w:r w:rsidRPr="00851F2E">
              <w:rPr>
                <w:rFonts w:ascii="Calibri Light CE" w:hAnsi="Calibri Light CE" w:hint="eastAsia"/>
              </w:rPr>
              <w:t>ю</w:t>
            </w:r>
            <w:r w:rsidRPr="00851F2E">
              <w:rPr>
                <w:rFonts w:ascii="Calibri Light CE" w:hAnsi="Calibri Light CE"/>
              </w:rPr>
              <w:t>ie de bun</w:t>
            </w:r>
            <w:r w:rsidRPr="00851F2E">
              <w:rPr>
                <w:rFonts w:ascii="Calibri Light CE" w:hAnsi="Calibri Light CE" w:hint="eastAsia"/>
              </w:rPr>
              <w:t>г</w:t>
            </w:r>
            <w:r w:rsidRPr="00851F2E">
              <w:rPr>
                <w:rFonts w:ascii="Calibri Light CE" w:hAnsi="Calibri Light CE"/>
              </w:rPr>
              <w:t xml:space="preserve"> execu</w:t>
            </w:r>
            <w:r w:rsidRPr="00851F2E">
              <w:rPr>
                <w:rFonts w:ascii="Calibri Light CE" w:hAnsi="Calibri Light CE" w:hint="eastAsia"/>
              </w:rPr>
              <w:t>ю</w:t>
            </w:r>
            <w:r w:rsidRPr="00851F2E">
              <w:rPr>
                <w:rFonts w:ascii="Calibri Light CE" w:hAnsi="Calibri Light CE"/>
              </w:rPr>
              <w:t xml:space="preserve">ie </w:t>
            </w:r>
            <w:r w:rsidRPr="00851F2E">
              <w:t>(F3.3)</w:t>
            </w:r>
            <w:bookmarkEnd w:id="161"/>
            <w:bookmarkEnd w:id="162"/>
          </w:p>
        </w:tc>
      </w:tr>
      <w:tr w:rsidR="006B7253" w:rsidRPr="00C60D06" w:rsidTr="00457832">
        <w:trPr>
          <w:trHeight w:val="697"/>
        </w:trPr>
        <w:tc>
          <w:tcPr>
            <w:tcW w:w="9744" w:type="dxa"/>
            <w:vAlign w:val="center"/>
          </w:tcPr>
          <w:p w:rsidR="006B7253" w:rsidRPr="00C60D06" w:rsidRDefault="006B7253" w:rsidP="00457832">
            <w:pPr>
              <w:spacing w:line="360" w:lineRule="auto"/>
              <w:jc w:val="both"/>
            </w:pPr>
          </w:p>
        </w:tc>
      </w:tr>
      <w:tr w:rsidR="006B7253" w:rsidRPr="00C60D06" w:rsidTr="00457832">
        <w:trPr>
          <w:trHeight w:val="80"/>
        </w:trPr>
        <w:tc>
          <w:tcPr>
            <w:tcW w:w="9744" w:type="dxa"/>
            <w:vAlign w:val="center"/>
          </w:tcPr>
          <w:p w:rsidR="006B7253" w:rsidRPr="00851F2E" w:rsidRDefault="006B7253" w:rsidP="00457832">
            <w:pPr>
              <w:pStyle w:val="Heading2"/>
            </w:pPr>
          </w:p>
        </w:tc>
      </w:tr>
      <w:tr w:rsidR="006B7253" w:rsidRPr="00C60D06" w:rsidTr="00457832">
        <w:trPr>
          <w:trHeight w:val="697"/>
        </w:trPr>
        <w:tc>
          <w:tcPr>
            <w:tcW w:w="9744" w:type="dxa"/>
            <w:vAlign w:val="center"/>
          </w:tcPr>
          <w:p w:rsidR="006B7253" w:rsidRPr="00C60D06" w:rsidRDefault="006B7253" w:rsidP="00457832">
            <w:pPr>
              <w:pStyle w:val="BankNormal"/>
              <w:spacing w:after="0"/>
              <w:jc w:val="both"/>
              <w:rPr>
                <w:i/>
                <w:iCs/>
                <w:szCs w:val="24"/>
                <w:lang w:val="ro-RO"/>
              </w:rPr>
            </w:pPr>
          </w:p>
          <w:p w:rsidR="006B7253" w:rsidRPr="00C60D06" w:rsidRDefault="006B7253"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6B7253" w:rsidRPr="00C60D06" w:rsidRDefault="006B7253" w:rsidP="00457832">
            <w:pPr>
              <w:pStyle w:val="BankNormal"/>
              <w:spacing w:after="0"/>
              <w:jc w:val="both"/>
              <w:rPr>
                <w:i/>
                <w:iCs/>
                <w:szCs w:val="24"/>
                <w:lang w:val="ro-RO"/>
              </w:rPr>
            </w:pPr>
          </w:p>
          <w:p w:rsidR="006B7253" w:rsidRPr="00C60D06" w:rsidRDefault="006B7253" w:rsidP="00457832">
            <w:pPr>
              <w:tabs>
                <w:tab w:val="right" w:pos="6000"/>
                <w:tab w:val="right" w:pos="9360"/>
              </w:tabs>
              <w:spacing w:line="360" w:lineRule="auto"/>
              <w:ind w:right="990"/>
              <w:jc w:val="both"/>
            </w:pPr>
            <w:r w:rsidRPr="00C60D06">
              <w:t>Data: “___” _____________________ 20__</w:t>
            </w:r>
          </w:p>
          <w:p w:rsidR="006B7253" w:rsidRPr="00C60D06" w:rsidRDefault="006B7253"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6B7253" w:rsidRPr="00C60D06" w:rsidRDefault="006B7253" w:rsidP="00457832">
            <w:pPr>
              <w:tabs>
                <w:tab w:val="right" w:pos="6000"/>
              </w:tabs>
              <w:spacing w:line="360" w:lineRule="auto"/>
              <w:jc w:val="both"/>
              <w:rPr>
                <w:b/>
              </w:rPr>
            </w:pPr>
          </w:p>
          <w:p w:rsidR="006B7253" w:rsidRPr="00C60D06" w:rsidRDefault="006B7253"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6B7253" w:rsidRPr="00C60D06" w:rsidRDefault="006B7253"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6B7253" w:rsidRPr="00C60D06" w:rsidRDefault="006B7253"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6B7253" w:rsidRPr="00C60D06" w:rsidRDefault="006B7253"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6B7253" w:rsidRPr="00C60D06" w:rsidRDefault="006B7253" w:rsidP="00457832">
            <w:pPr>
              <w:tabs>
                <w:tab w:val="right" w:pos="6000"/>
                <w:tab w:val="right" w:pos="9360"/>
              </w:tabs>
              <w:spacing w:line="360" w:lineRule="auto"/>
              <w:ind w:right="660"/>
              <w:jc w:val="both"/>
            </w:pPr>
          </w:p>
          <w:p w:rsidR="006B7253" w:rsidRPr="00C60D06" w:rsidRDefault="006B7253" w:rsidP="00457832">
            <w:pPr>
              <w:tabs>
                <w:tab w:val="right" w:pos="6000"/>
                <w:tab w:val="right" w:pos="9360"/>
              </w:tabs>
              <w:spacing w:line="360" w:lineRule="auto"/>
              <w:ind w:right="660"/>
              <w:jc w:val="both"/>
            </w:pPr>
          </w:p>
          <w:p w:rsidR="006B7253" w:rsidRPr="00C60D06" w:rsidRDefault="006B7253" w:rsidP="00457832">
            <w:pPr>
              <w:jc w:val="center"/>
              <w:rPr>
                <w:b/>
                <w:bCs/>
                <w:sz w:val="28"/>
                <w:szCs w:val="28"/>
              </w:rPr>
            </w:pPr>
            <w:r w:rsidRPr="00C60D06">
              <w:rPr>
                <w:b/>
                <w:bCs/>
                <w:sz w:val="28"/>
                <w:szCs w:val="28"/>
              </w:rPr>
              <w:t>GARANŢIA DE BUNĂ EXECUŢIE</w:t>
            </w:r>
          </w:p>
          <w:p w:rsidR="006B7253" w:rsidRPr="00C60D06" w:rsidRDefault="006B7253" w:rsidP="00457832">
            <w:pPr>
              <w:jc w:val="center"/>
              <w:rPr>
                <w:i/>
                <w:iCs/>
                <w:sz w:val="28"/>
                <w:szCs w:val="28"/>
              </w:rPr>
            </w:pPr>
            <w:r w:rsidRPr="00C60D06">
              <w:rPr>
                <w:b/>
                <w:bCs/>
                <w:sz w:val="28"/>
                <w:szCs w:val="28"/>
              </w:rPr>
              <w:t xml:space="preserve">Nr. </w:t>
            </w:r>
            <w:r w:rsidRPr="00C60D06">
              <w:rPr>
                <w:i/>
                <w:iCs/>
                <w:sz w:val="28"/>
                <w:szCs w:val="28"/>
              </w:rPr>
              <w:t>_______________</w:t>
            </w:r>
          </w:p>
          <w:p w:rsidR="006B7253" w:rsidRPr="00C60D06" w:rsidRDefault="006B7253" w:rsidP="00457832">
            <w:pPr>
              <w:ind w:firstLine="720"/>
              <w:jc w:val="both"/>
            </w:pPr>
          </w:p>
          <w:p w:rsidR="006B7253" w:rsidRPr="00C60D06" w:rsidRDefault="006B7253" w:rsidP="00457832">
            <w:pPr>
              <w:ind w:firstLine="720"/>
              <w:jc w:val="both"/>
            </w:pPr>
          </w:p>
          <w:p w:rsidR="006B7253" w:rsidRPr="00C60D06" w:rsidRDefault="006B7253"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6B7253" w:rsidRPr="00C60D06" w:rsidRDefault="006B7253" w:rsidP="00457832">
            <w:pPr>
              <w:jc w:val="both"/>
            </w:pPr>
          </w:p>
          <w:p w:rsidR="006B7253" w:rsidRPr="00C60D06" w:rsidRDefault="006B7253" w:rsidP="00457832">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6B7253" w:rsidRPr="00C60D06" w:rsidRDefault="006B7253" w:rsidP="00457832">
            <w:pPr>
              <w:jc w:val="both"/>
            </w:pPr>
          </w:p>
          <w:p w:rsidR="006B7253" w:rsidRPr="00C60D06" w:rsidRDefault="006B7253" w:rsidP="00457832">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6B7253" w:rsidRPr="00C60D06" w:rsidRDefault="006B7253" w:rsidP="00457832">
            <w:pPr>
              <w:jc w:val="both"/>
            </w:pPr>
          </w:p>
          <w:p w:rsidR="006B7253" w:rsidRPr="00C60D06" w:rsidRDefault="006B7253"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6B7253" w:rsidRPr="00C60D06" w:rsidRDefault="006B7253" w:rsidP="00457832">
            <w:pPr>
              <w:tabs>
                <w:tab w:val="left" w:pos="3175"/>
              </w:tabs>
              <w:ind w:firstLine="720"/>
              <w:jc w:val="both"/>
              <w:rPr>
                <w:i/>
                <w:iCs/>
              </w:rPr>
            </w:pPr>
          </w:p>
          <w:p w:rsidR="006B7253" w:rsidRPr="00C60D06" w:rsidRDefault="006B7253" w:rsidP="00457832">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0A0"/>
            </w:tblPr>
            <w:tblGrid>
              <w:gridCol w:w="1788"/>
              <w:gridCol w:w="7959"/>
            </w:tblGrid>
            <w:tr w:rsidR="006B7253" w:rsidRPr="00C60D06" w:rsidTr="00457832">
              <w:trPr>
                <w:trHeight w:val="850"/>
              </w:trPr>
              <w:tc>
                <w:tcPr>
                  <w:tcW w:w="9747" w:type="dxa"/>
                  <w:gridSpan w:val="2"/>
                  <w:vAlign w:val="center"/>
                </w:tcPr>
                <w:p w:rsidR="006B7253" w:rsidRPr="00C60D06" w:rsidRDefault="006B7253" w:rsidP="007621CB">
                  <w:pPr>
                    <w:pStyle w:val="Heading1"/>
                    <w:numPr>
                      <w:ilvl w:val="0"/>
                      <w:numId w:val="0"/>
                    </w:numPr>
                    <w:ind w:left="360"/>
                    <w:rPr>
                      <w:lang w:val="ro-RO"/>
                    </w:rPr>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6B7253" w:rsidRPr="00C60D06" w:rsidTr="00457832">
              <w:trPr>
                <w:trHeight w:val="600"/>
              </w:trPr>
              <w:tc>
                <w:tcPr>
                  <w:tcW w:w="9747" w:type="dxa"/>
                  <w:gridSpan w:val="2"/>
                  <w:vAlign w:val="center"/>
                </w:tcPr>
                <w:p w:rsidR="006B7253" w:rsidRPr="00C60D06" w:rsidRDefault="006B7253" w:rsidP="00457832">
                  <w:pPr>
                    <w:spacing w:after="120"/>
                    <w:jc w:val="both"/>
                  </w:pPr>
                </w:p>
                <w:p w:rsidR="006B7253" w:rsidRPr="00C60D06" w:rsidRDefault="006B7253" w:rsidP="00457832">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6B7253" w:rsidRPr="00C60D06" w:rsidTr="00457832">
              <w:trPr>
                <w:trHeight w:val="600"/>
              </w:trPr>
              <w:tc>
                <w:tcPr>
                  <w:tcW w:w="9747" w:type="dxa"/>
                  <w:gridSpan w:val="2"/>
                  <w:vAlign w:val="center"/>
                </w:tcPr>
                <w:p w:rsidR="006B7253" w:rsidRPr="00851F2E" w:rsidRDefault="006B7253" w:rsidP="00457832">
                  <w:pPr>
                    <w:pStyle w:val="Heading2"/>
                  </w:pPr>
                </w:p>
              </w:tc>
            </w:tr>
            <w:tr w:rsidR="006B725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6B725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6B7253" w:rsidRPr="00C60D06" w:rsidRDefault="006B7253"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6B7253" w:rsidRPr="00C60D06" w:rsidRDefault="006B7253" w:rsidP="00457832">
                  <w:pPr>
                    <w:spacing w:before="120" w:after="120"/>
                    <w:ind w:left="1440" w:hanging="821"/>
                    <w:jc w:val="both"/>
                  </w:pPr>
                  <w:r w:rsidRPr="00C60D06">
                    <w:t xml:space="preserve">Specificaţii tehnice </w:t>
                  </w:r>
                </w:p>
              </w:tc>
            </w:tr>
            <w:tr w:rsidR="006B725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6B7253" w:rsidRPr="00C60D06" w:rsidRDefault="006B7253"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6B7253" w:rsidRPr="00C60D06" w:rsidRDefault="006B7253" w:rsidP="00457832">
                  <w:pPr>
                    <w:spacing w:before="120" w:after="120"/>
                    <w:ind w:left="1440" w:hanging="821"/>
                    <w:jc w:val="both"/>
                  </w:pPr>
                  <w:r w:rsidRPr="00C60D06">
                    <w:t>Specificații de preț</w:t>
                  </w:r>
                </w:p>
              </w:tc>
            </w:tr>
            <w:tr w:rsidR="006B7253" w:rsidRPr="00C60D06" w:rsidTr="00457832">
              <w:trPr>
                <w:trHeight w:val="697"/>
              </w:trPr>
              <w:tc>
                <w:tcPr>
                  <w:tcW w:w="9747" w:type="dxa"/>
                  <w:gridSpan w:val="2"/>
                </w:tcPr>
                <w:p w:rsidR="006B7253" w:rsidRPr="00C60D06" w:rsidRDefault="006B7253" w:rsidP="00457832">
                  <w:pPr>
                    <w:spacing w:after="120"/>
                    <w:jc w:val="both"/>
                    <w:rPr>
                      <w:bCs/>
                      <w:i/>
                    </w:rPr>
                  </w:pPr>
                </w:p>
              </w:tc>
            </w:tr>
          </w:tbl>
          <w:p w:rsidR="006B7253" w:rsidRPr="00C60D06" w:rsidRDefault="006B7253" w:rsidP="00457832">
            <w:pPr>
              <w:spacing w:line="360" w:lineRule="auto"/>
              <w:jc w:val="both"/>
            </w:pPr>
          </w:p>
        </w:tc>
      </w:tr>
    </w:tbl>
    <w:p w:rsidR="006B7253" w:rsidRPr="00C60D06" w:rsidRDefault="006B7253" w:rsidP="00A20ACF"/>
    <w:p w:rsidR="006B7253" w:rsidRPr="00C60D06" w:rsidRDefault="006B7253" w:rsidP="00A20ACF">
      <w:pPr>
        <w:pStyle w:val="Heading2"/>
        <w:rPr>
          <w:sz w:val="24"/>
        </w:rPr>
      </w:pPr>
    </w:p>
    <w:p w:rsidR="006B7253" w:rsidRPr="00C60D06" w:rsidRDefault="006B7253" w:rsidP="00A20ACF">
      <w:pPr>
        <w:sectPr w:rsidR="006B7253"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0A0"/>
      </w:tblPr>
      <w:tblGrid>
        <w:gridCol w:w="1303"/>
        <w:gridCol w:w="245"/>
        <w:gridCol w:w="1844"/>
        <w:gridCol w:w="1617"/>
        <w:gridCol w:w="1305"/>
        <w:gridCol w:w="1248"/>
        <w:gridCol w:w="630"/>
        <w:gridCol w:w="2433"/>
        <w:gridCol w:w="2948"/>
        <w:gridCol w:w="962"/>
        <w:gridCol w:w="322"/>
        <w:gridCol w:w="1063"/>
      </w:tblGrid>
      <w:tr w:rsidR="006B7253" w:rsidRPr="00C00499" w:rsidTr="007F5F6A">
        <w:trPr>
          <w:gridAfter w:val="2"/>
          <w:wAfter w:w="435" w:type="pct"/>
          <w:trHeight w:val="697"/>
        </w:trPr>
        <w:tc>
          <w:tcPr>
            <w:tcW w:w="4565" w:type="pct"/>
            <w:gridSpan w:val="10"/>
            <w:vAlign w:val="center"/>
          </w:tcPr>
          <w:p w:rsidR="006B7253" w:rsidRPr="00851F2E" w:rsidRDefault="006B7253" w:rsidP="00270B97">
            <w:pPr>
              <w:pStyle w:val="Heading2"/>
              <w:rPr>
                <w:sz w:val="24"/>
                <w:lang w:val="en-US"/>
              </w:rPr>
            </w:pPr>
            <w:r w:rsidRPr="00851F2E">
              <w:rPr>
                <w:b w:val="0"/>
                <w:sz w:val="20"/>
                <w:szCs w:val="20"/>
                <w:lang w:val="en-US"/>
              </w:rPr>
              <w:br w:type="page"/>
            </w:r>
            <w:r w:rsidRPr="00851F2E">
              <w:rPr>
                <w:b w:val="0"/>
              </w:rPr>
              <w:br w:type="page"/>
            </w:r>
            <w:r w:rsidRPr="00851F2E">
              <w:rPr>
                <w:b w:val="0"/>
                <w:lang w:val="en-US"/>
              </w:rPr>
              <w:br w:type="page"/>
            </w:r>
            <w:r w:rsidRPr="00851F2E">
              <w:rPr>
                <w:b w:val="0"/>
                <w:sz w:val="20"/>
                <w:szCs w:val="20"/>
                <w:lang w:val="en-US"/>
              </w:rPr>
              <w:br w:type="page"/>
            </w:r>
            <w:r w:rsidRPr="00851F2E">
              <w:rPr>
                <w:sz w:val="24"/>
              </w:rPr>
              <w:br w:type="page"/>
            </w:r>
            <w:bookmarkStart w:id="165" w:name="_Toc356920194"/>
            <w:bookmarkStart w:id="166" w:name="_Toc392180206"/>
            <w:bookmarkStart w:id="167" w:name="_Toc449539095"/>
            <w:r w:rsidRPr="00851F2E">
              <w:rPr>
                <w:rFonts w:ascii="Calibri Light CE" w:hAnsi="Calibri Light CE"/>
              </w:rPr>
              <w:t>Specifica</w:t>
            </w:r>
            <w:r w:rsidRPr="00851F2E">
              <w:rPr>
                <w:rFonts w:ascii="Calibri Light CE" w:hAnsi="Calibri Light CE" w:hint="eastAsia"/>
              </w:rPr>
              <w:t>ю</w:t>
            </w:r>
            <w:r w:rsidRPr="00851F2E">
              <w:rPr>
                <w:rFonts w:ascii="Calibri Light CE" w:hAnsi="Calibri Light CE"/>
              </w:rPr>
              <w:t xml:space="preserve">ii tehnice </w:t>
            </w:r>
            <w:r w:rsidRPr="00851F2E">
              <w:rPr>
                <w:lang w:val="en-US"/>
              </w:rPr>
              <w:t>(F4.1)</w:t>
            </w:r>
            <w:bookmarkEnd w:id="165"/>
            <w:bookmarkEnd w:id="166"/>
            <w:bookmarkEnd w:id="167"/>
            <w:r w:rsidRPr="00851F2E">
              <w:rPr>
                <w:b w:val="0"/>
              </w:rPr>
              <w:t xml:space="preserve"> </w:t>
            </w:r>
          </w:p>
        </w:tc>
      </w:tr>
      <w:tr w:rsidR="006B7253" w:rsidRPr="00C00499" w:rsidTr="007F5F6A">
        <w:trPr>
          <w:gridAfter w:val="2"/>
          <w:wAfter w:w="435" w:type="pct"/>
        </w:trPr>
        <w:tc>
          <w:tcPr>
            <w:tcW w:w="4565" w:type="pct"/>
            <w:gridSpan w:val="10"/>
            <w:tcBorders>
              <w:bottom w:val="single" w:sz="4" w:space="0" w:color="auto"/>
            </w:tcBorders>
          </w:tcPr>
          <w:p w:rsidR="006B7253" w:rsidRPr="00C00499" w:rsidRDefault="006B7253"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6B7253" w:rsidRPr="007C0C9D" w:rsidTr="00277A9E">
              <w:trPr>
                <w:jc w:val="center"/>
              </w:trPr>
              <w:tc>
                <w:tcPr>
                  <w:tcW w:w="0" w:type="auto"/>
                  <w:tcBorders>
                    <w:top w:val="nil"/>
                    <w:left w:val="nil"/>
                    <w:bottom w:val="nil"/>
                    <w:right w:val="nil"/>
                  </w:tcBorders>
                  <w:tcMar>
                    <w:top w:w="15" w:type="dxa"/>
                    <w:left w:w="45" w:type="dxa"/>
                    <w:bottom w:w="15" w:type="dxa"/>
                    <w:right w:w="45" w:type="dxa"/>
                  </w:tcMar>
                </w:tcPr>
                <w:p w:rsidR="006B7253" w:rsidRPr="007C0C9D" w:rsidRDefault="006B7253" w:rsidP="00851F2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6B7253" w:rsidRPr="00C00499" w:rsidRDefault="006B7253" w:rsidP="00270B97">
            <w:pPr>
              <w:jc w:val="center"/>
            </w:pPr>
          </w:p>
        </w:tc>
      </w:tr>
      <w:tr w:rsidR="006B7253" w:rsidRPr="00C00499" w:rsidTr="007F5F6A">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r w:rsidRPr="00C00499">
              <w:t xml:space="preserve">Numărul </w:t>
            </w:r>
            <w:r>
              <w:t>procedurii de achiziție______________din_________</w:t>
            </w:r>
          </w:p>
        </w:tc>
      </w:tr>
      <w:tr w:rsidR="006B7253" w:rsidRPr="00C00499" w:rsidTr="007F5F6A">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r w:rsidRPr="00C00499">
              <w:t xml:space="preserve">Denumirea </w:t>
            </w:r>
            <w:r>
              <w:t>procedurii de achiziție</w:t>
            </w:r>
            <w:r w:rsidRPr="00C00499">
              <w:t>:</w:t>
            </w:r>
            <w:r>
              <w:t xml:space="preserve"> Cererea ofertelor de prețuri</w:t>
            </w:r>
          </w:p>
        </w:tc>
      </w:tr>
      <w:tr w:rsidR="006B7253" w:rsidRPr="00C00499" w:rsidTr="007F5F6A">
        <w:trPr>
          <w:gridAfter w:val="2"/>
          <w:wAfter w:w="435" w:type="pct"/>
          <w:trHeight w:val="567"/>
        </w:trPr>
        <w:tc>
          <w:tcPr>
            <w:tcW w:w="2573" w:type="pct"/>
            <w:gridSpan w:val="7"/>
          </w:tcPr>
          <w:p w:rsidR="006B7253" w:rsidRPr="00C00499" w:rsidRDefault="006B7253" w:rsidP="00270B97"/>
        </w:tc>
        <w:tc>
          <w:tcPr>
            <w:tcW w:w="1992" w:type="pct"/>
            <w:gridSpan w:val="3"/>
          </w:tcPr>
          <w:p w:rsidR="006B7253" w:rsidRPr="00C00499" w:rsidRDefault="006B7253" w:rsidP="00270B97"/>
        </w:tc>
      </w:tr>
      <w:tr w:rsidR="006B7253" w:rsidRPr="00C00499" w:rsidTr="007F5F6A">
        <w:trPr>
          <w:gridAfter w:val="1"/>
          <w:wAfter w:w="334" w:type="pct"/>
          <w:trHeight w:val="1043"/>
        </w:trPr>
        <w:tc>
          <w:tcPr>
            <w:tcW w:w="1065" w:type="pct"/>
            <w:gridSpan w:val="3"/>
            <w:tcBorders>
              <w:top w:val="single" w:sz="4" w:space="0" w:color="auto"/>
              <w:left w:val="single" w:sz="4" w:space="0" w:color="auto"/>
              <w:bottom w:val="single" w:sz="4" w:space="0" w:color="auto"/>
              <w:right w:val="single" w:sz="4" w:space="0" w:color="auto"/>
            </w:tcBorders>
          </w:tcPr>
          <w:p w:rsidR="006B7253" w:rsidRPr="00C00499" w:rsidRDefault="006B7253"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tcPr>
          <w:p w:rsidR="006B7253" w:rsidRPr="00C00499" w:rsidRDefault="006B7253"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tcPr>
          <w:p w:rsidR="006B7253" w:rsidRPr="00C00499" w:rsidRDefault="006B7253"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tcPr>
          <w:p w:rsidR="006B7253" w:rsidRPr="00C00499" w:rsidRDefault="006B7253"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tcPr>
          <w:p w:rsidR="006B7253" w:rsidRPr="00C00499" w:rsidRDefault="006B7253" w:rsidP="00270B97">
            <w:pPr>
              <w:jc w:val="center"/>
              <w:rPr>
                <w:b/>
              </w:rPr>
            </w:pPr>
            <w:r w:rsidRPr="00C00499">
              <w:rPr>
                <w:b/>
              </w:rPr>
              <w:t>Specificarea tehnică deplină solicitată de către autoritatea contractantă</w:t>
            </w:r>
          </w:p>
          <w:p w:rsidR="006B7253" w:rsidRPr="00C00499" w:rsidRDefault="006B7253" w:rsidP="00270B97">
            <w:pPr>
              <w:jc w:val="center"/>
            </w:pPr>
          </w:p>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270B97">
            <w:pPr>
              <w:jc w:val="center"/>
              <w:rPr>
                <w:b/>
              </w:rPr>
            </w:pPr>
            <w:r w:rsidRPr="00C00499">
              <w:rPr>
                <w:b/>
              </w:rPr>
              <w:t>Specificarea tehnică deplină propusă de către ofertant</w:t>
            </w:r>
          </w:p>
          <w:p w:rsidR="006B7253" w:rsidRPr="00C00499" w:rsidRDefault="006B7253"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tcPr>
          <w:p w:rsidR="006B7253" w:rsidRPr="00C00499" w:rsidRDefault="006B7253" w:rsidP="00270B97">
            <w:pPr>
              <w:jc w:val="center"/>
              <w:rPr>
                <w:b/>
              </w:rPr>
            </w:pPr>
            <w:r w:rsidRPr="00C00499">
              <w:rPr>
                <w:b/>
              </w:rPr>
              <w:t>Standarde de referinţă</w:t>
            </w:r>
          </w:p>
        </w:tc>
      </w:tr>
      <w:tr w:rsidR="006B7253" w:rsidRPr="00C00499" w:rsidTr="007F5F6A">
        <w:trPr>
          <w:gridAfter w:val="1"/>
          <w:wAfter w:w="334" w:type="pct"/>
          <w:trHeight w:val="283"/>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pPr>
              <w:jc w:val="center"/>
            </w:pPr>
            <w:r w:rsidRPr="00C00499">
              <w:t>6</w:t>
            </w:r>
          </w:p>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pPr>
              <w:jc w:val="center"/>
            </w:pPr>
            <w:r w:rsidRPr="00C00499">
              <w:t>8</w:t>
            </w:r>
          </w:p>
        </w:tc>
      </w:tr>
      <w:tr w:rsidR="006B7253" w:rsidRPr="00C00499" w:rsidTr="007F5F6A">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tc>
      </w:tr>
      <w:tr w:rsidR="006B7253" w:rsidRPr="00C00499" w:rsidTr="007F5F6A">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r w:rsidRPr="00C00499">
              <w:t>Lotul 1</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270B97"/>
        </w:tc>
      </w:tr>
      <w:tr w:rsidR="006B7253" w:rsidRPr="00C00499" w:rsidTr="007F5F6A">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pPr>
              <w:rPr>
                <w:b/>
              </w:rPr>
            </w:pPr>
            <w:r>
              <w:rPr>
                <w:i/>
                <w:iCs/>
              </w:rPr>
              <w:t>Servicii de amenajare a teritoriului din or.Codru pentru anul 2019</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0</w:t>
            </w:r>
          </w:p>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7F5F6A"/>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r>
      <w:tr w:rsidR="006B7253" w:rsidRPr="00C00499" w:rsidTr="007F5F6A">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Default="006B7253" w:rsidP="007F5F6A">
            <w:pPr>
              <w:spacing w:before="120"/>
              <w:jc w:val="center"/>
              <w:rPr>
                <w:i/>
                <w:lang w:val="en-US"/>
              </w:rPr>
            </w:pPr>
            <w:r>
              <w:rPr>
                <w:i/>
                <w:lang w:val="en-US"/>
              </w:rPr>
              <w:t xml:space="preserve">Împrăștierea nisipului cu amestec de sare </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0</w:t>
            </w:r>
          </w:p>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7F5F6A"/>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r>
      <w:tr w:rsidR="006B7253" w:rsidRPr="00C00499" w:rsidTr="007F5F6A">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Default="006B7253" w:rsidP="007F5F6A">
            <w:pPr>
              <w:spacing w:before="120"/>
              <w:jc w:val="center"/>
              <w:rPr>
                <w:i/>
                <w:lang w:val="en-US"/>
              </w:rPr>
            </w:pPr>
            <w:r>
              <w:rPr>
                <w:i/>
                <w:lang w:val="en-US"/>
              </w:rPr>
              <w:t>Curățarea zăpezii manual</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0</w:t>
            </w:r>
          </w:p>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7F5F6A"/>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r>
      <w:tr w:rsidR="006B7253" w:rsidRPr="00C00499" w:rsidTr="007F5F6A">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Default="006B7253" w:rsidP="007F5F6A">
            <w:pPr>
              <w:spacing w:before="120"/>
              <w:jc w:val="center"/>
              <w:rPr>
                <w:i/>
                <w:lang w:val="en-US"/>
              </w:rPr>
            </w:pPr>
            <w:r>
              <w:rPr>
                <w:i/>
                <w:lang w:val="en-US"/>
              </w:rPr>
              <w:t>Văruirea bordurilor cu var</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0</w:t>
            </w:r>
          </w:p>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7F5F6A"/>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r>
      <w:tr w:rsidR="006B7253" w:rsidRPr="00C00499" w:rsidTr="007F5F6A">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Default="006B7253" w:rsidP="007F5F6A">
            <w:pPr>
              <w:spacing w:before="120"/>
              <w:jc w:val="center"/>
              <w:rPr>
                <w:i/>
                <w:lang w:val="en-US"/>
              </w:rPr>
            </w:pPr>
            <w:r>
              <w:rPr>
                <w:i/>
                <w:lang w:val="en-US"/>
              </w:rPr>
              <w:t>Văruirea copacilor cu var</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0</w:t>
            </w:r>
          </w:p>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7F5F6A"/>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r>
      <w:tr w:rsidR="006B7253" w:rsidRPr="00C00499" w:rsidTr="007F5F6A">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Default="006B7253" w:rsidP="007F5F6A">
            <w:pPr>
              <w:spacing w:before="120"/>
              <w:jc w:val="center"/>
              <w:rPr>
                <w:i/>
                <w:lang w:val="en-US"/>
              </w:rPr>
            </w:pPr>
            <w:r>
              <w:rPr>
                <w:i/>
                <w:lang w:val="en-US"/>
              </w:rPr>
              <w:t>Curățarea manuală de gunoi a străzilor și trotuarelor</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0</w:t>
            </w:r>
          </w:p>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7F5F6A"/>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r>
      <w:tr w:rsidR="006B7253" w:rsidRPr="00C00499" w:rsidTr="007F5F6A">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Default="006B7253" w:rsidP="007F5F6A">
            <w:pPr>
              <w:spacing w:before="120"/>
              <w:jc w:val="center"/>
              <w:rPr>
                <w:i/>
                <w:lang w:val="en-US"/>
              </w:rPr>
            </w:pPr>
            <w:r>
              <w:rPr>
                <w:i/>
                <w:lang w:val="en-US"/>
              </w:rPr>
              <w:t>Transportarea gunoiului cu atocamionul-vara, dezăpezire iarna</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0</w:t>
            </w:r>
          </w:p>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7F5F6A"/>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r>
      <w:tr w:rsidR="006B7253" w:rsidRPr="00C00499" w:rsidTr="007F5F6A">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Default="006B7253" w:rsidP="007F5F6A">
            <w:pPr>
              <w:spacing w:before="120"/>
              <w:jc w:val="center"/>
              <w:rPr>
                <w:i/>
                <w:lang w:val="en-US"/>
              </w:rPr>
            </w:pPr>
            <w:r>
              <w:rPr>
                <w:i/>
                <w:lang w:val="en-US"/>
              </w:rPr>
              <w:t>Îngrijirea urnelor din locurile publice</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0</w:t>
            </w:r>
          </w:p>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7F5F6A"/>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r>
      <w:tr w:rsidR="006B7253" w:rsidRPr="00C00499" w:rsidTr="007F5F6A">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Default="006B7253" w:rsidP="007F5F6A">
            <w:pPr>
              <w:spacing w:before="120"/>
              <w:jc w:val="center"/>
              <w:rPr>
                <w:i/>
                <w:lang w:val="en-US"/>
              </w:rPr>
            </w:pPr>
            <w:r>
              <w:rPr>
                <w:i/>
                <w:lang w:val="en-US"/>
              </w:rPr>
              <w:t>Îngrijirea băncilor din locurile publice</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0</w:t>
            </w:r>
          </w:p>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7F5F6A"/>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r>
      <w:tr w:rsidR="006B7253" w:rsidRPr="00C00499" w:rsidTr="007F5F6A">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Default="006B7253" w:rsidP="007F5F6A">
            <w:pPr>
              <w:spacing w:before="120"/>
              <w:jc w:val="center"/>
              <w:rPr>
                <w:i/>
                <w:lang w:val="en-US"/>
              </w:rPr>
            </w:pPr>
            <w:r>
              <w:rPr>
                <w:i/>
                <w:lang w:val="en-US"/>
              </w:rPr>
              <w:t>Îngrijirea stațiilor de autobuse</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0</w:t>
            </w:r>
          </w:p>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7F5F6A"/>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r>
      <w:tr w:rsidR="006B7253" w:rsidRPr="00C00499" w:rsidTr="007F5F6A">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B7253" w:rsidRDefault="006B7253" w:rsidP="007F5F6A">
            <w:pPr>
              <w:spacing w:before="120"/>
              <w:jc w:val="center"/>
              <w:rPr>
                <w:i/>
                <w:lang w:val="en-US"/>
              </w:rPr>
            </w:pPr>
            <w:r>
              <w:rPr>
                <w:i/>
                <w:lang w:val="en-US"/>
              </w:rPr>
              <w:t>Îngrijirea gazoanelor parcurilor și cosirea</w:t>
            </w:r>
          </w:p>
        </w:tc>
        <w:tc>
          <w:tcPr>
            <w:tcW w:w="508"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0</w:t>
            </w:r>
          </w:p>
        </w:tc>
        <w:tc>
          <w:tcPr>
            <w:tcW w:w="410"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392" w:type="pct"/>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tc>
        <w:tc>
          <w:tcPr>
            <w:tcW w:w="962"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c>
          <w:tcPr>
            <w:tcW w:w="926" w:type="pct"/>
            <w:tcBorders>
              <w:top w:val="single" w:sz="4" w:space="0" w:color="auto"/>
              <w:left w:val="single" w:sz="4" w:space="0" w:color="auto"/>
              <w:bottom w:val="single" w:sz="4" w:space="0" w:color="auto"/>
              <w:right w:val="single" w:sz="4" w:space="0" w:color="auto"/>
            </w:tcBorders>
          </w:tcPr>
          <w:p w:rsidR="006B7253" w:rsidRPr="00C00499" w:rsidRDefault="006B7253" w:rsidP="007F5F6A"/>
        </w:tc>
        <w:tc>
          <w:tcPr>
            <w:tcW w:w="403" w:type="pct"/>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r>
              <w:t>Conform anuntului de participare</w:t>
            </w:r>
          </w:p>
        </w:tc>
      </w:tr>
      <w:tr w:rsidR="006B7253" w:rsidRPr="00C00499" w:rsidTr="007F5F6A">
        <w:trPr>
          <w:gridAfter w:val="2"/>
          <w:wAfter w:w="435" w:type="pct"/>
          <w:trHeight w:val="397"/>
        </w:trPr>
        <w:tc>
          <w:tcPr>
            <w:tcW w:w="4565" w:type="pct"/>
            <w:gridSpan w:val="10"/>
            <w:tcBorders>
              <w:top w:val="single" w:sz="4" w:space="0" w:color="auto"/>
            </w:tcBorders>
            <w:vAlign w:val="center"/>
          </w:tcPr>
          <w:p w:rsidR="006B7253" w:rsidRPr="00C00499" w:rsidRDefault="006B7253" w:rsidP="007F5F6A">
            <w:pPr>
              <w:tabs>
                <w:tab w:val="left" w:pos="6120"/>
              </w:tabs>
            </w:pPr>
          </w:p>
          <w:p w:rsidR="006B7253" w:rsidRPr="00C00499" w:rsidRDefault="006B7253" w:rsidP="007F5F6A">
            <w:r w:rsidRPr="00C00499">
              <w:t>Semnat:_______________ Numele, Prenumele:_____________________________ În calitate de: ________________</w:t>
            </w:r>
          </w:p>
          <w:p w:rsidR="006B7253" w:rsidRPr="00C00499" w:rsidRDefault="006B7253" w:rsidP="007F5F6A">
            <w:pPr>
              <w:rPr>
                <w:bCs/>
                <w:iCs/>
              </w:rPr>
            </w:pPr>
            <w:r w:rsidRPr="00C00499">
              <w:rPr>
                <w:bCs/>
                <w:iCs/>
              </w:rPr>
              <w:t>Ofertantul: _______________________ Adresa: ______________________________</w:t>
            </w:r>
          </w:p>
          <w:tbl>
            <w:tblPr>
              <w:tblW w:w="14310" w:type="dxa"/>
              <w:tblLook w:val="00A0"/>
            </w:tblPr>
            <w:tblGrid>
              <w:gridCol w:w="768"/>
              <w:gridCol w:w="782"/>
              <w:gridCol w:w="1558"/>
              <w:gridCol w:w="950"/>
              <w:gridCol w:w="1116"/>
              <w:gridCol w:w="1034"/>
              <w:gridCol w:w="934"/>
              <w:gridCol w:w="1043"/>
              <w:gridCol w:w="907"/>
              <w:gridCol w:w="51"/>
              <w:gridCol w:w="1344"/>
              <w:gridCol w:w="243"/>
              <w:gridCol w:w="96"/>
              <w:gridCol w:w="3169"/>
              <w:gridCol w:w="68"/>
              <w:gridCol w:w="19"/>
              <w:gridCol w:w="228"/>
            </w:tblGrid>
            <w:tr w:rsidR="006B7253" w:rsidRPr="00C00499" w:rsidTr="007F5F6A">
              <w:trPr>
                <w:gridAfter w:val="3"/>
                <w:wAfter w:w="500" w:type="dxa"/>
                <w:trHeight w:val="697"/>
              </w:trPr>
              <w:tc>
                <w:tcPr>
                  <w:tcW w:w="13810" w:type="dxa"/>
                  <w:gridSpan w:val="14"/>
                  <w:vAlign w:val="center"/>
                </w:tcPr>
                <w:p w:rsidR="006B7253" w:rsidRPr="00851F2E" w:rsidRDefault="006B7253" w:rsidP="007F5F6A">
                  <w:pPr>
                    <w:pStyle w:val="Heading2"/>
                    <w:framePr w:hSpace="180" w:wrap="around" w:vAnchor="page" w:hAnchor="margin" w:y="347"/>
                    <w:rPr>
                      <w:sz w:val="24"/>
                      <w:lang w:val="en-US"/>
                    </w:rPr>
                  </w:pPr>
                  <w:r w:rsidRPr="00851F2E">
                    <w:rPr>
                      <w:b w:val="0"/>
                      <w:sz w:val="20"/>
                      <w:szCs w:val="20"/>
                      <w:lang w:val="en-US"/>
                    </w:rPr>
                    <w:br w:type="page"/>
                  </w:r>
                  <w:r w:rsidRPr="00851F2E">
                    <w:rPr>
                      <w:b w:val="0"/>
                    </w:rPr>
                    <w:br w:type="page"/>
                  </w:r>
                  <w:r w:rsidRPr="00851F2E">
                    <w:rPr>
                      <w:b w:val="0"/>
                      <w:lang w:val="en-US"/>
                    </w:rPr>
                    <w:br w:type="page"/>
                  </w:r>
                  <w:r w:rsidRPr="00851F2E">
                    <w:rPr>
                      <w:b w:val="0"/>
                      <w:sz w:val="20"/>
                      <w:szCs w:val="20"/>
                      <w:lang w:val="en-US"/>
                    </w:rPr>
                    <w:br w:type="page"/>
                  </w:r>
                  <w:r w:rsidRPr="00851F2E">
                    <w:rPr>
                      <w:sz w:val="24"/>
                    </w:rPr>
                    <w:br w:type="page"/>
                  </w:r>
                  <w:r w:rsidRPr="00851F2E">
                    <w:t xml:space="preserve">Specificații de preț </w:t>
                  </w:r>
                  <w:r w:rsidRPr="00851F2E">
                    <w:rPr>
                      <w:lang w:val="en-US"/>
                    </w:rPr>
                    <w:t>(F4.2)</w:t>
                  </w:r>
                  <w:r w:rsidRPr="00851F2E">
                    <w:rPr>
                      <w:b w:val="0"/>
                    </w:rPr>
                    <w:t xml:space="preserve"> </w:t>
                  </w:r>
                </w:p>
              </w:tc>
            </w:tr>
            <w:tr w:rsidR="006B7253" w:rsidRPr="00C00499" w:rsidTr="007F5F6A">
              <w:trPr>
                <w:gridAfter w:val="3"/>
                <w:wAfter w:w="500" w:type="dxa"/>
              </w:trPr>
              <w:tc>
                <w:tcPr>
                  <w:tcW w:w="13810" w:type="dxa"/>
                  <w:gridSpan w:val="14"/>
                  <w:tcBorders>
                    <w:bottom w:val="single" w:sz="4" w:space="0" w:color="auto"/>
                  </w:tcBorders>
                </w:tcPr>
                <w:p w:rsidR="006B7253" w:rsidRPr="007C0C9D" w:rsidRDefault="006B7253" w:rsidP="007F5F6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B7253" w:rsidRPr="00C00499" w:rsidRDefault="006B7253" w:rsidP="007F5F6A">
                  <w:pPr>
                    <w:pStyle w:val="BankNormal"/>
                    <w:framePr w:hSpace="180" w:wrap="around" w:vAnchor="page" w:hAnchor="margin" w:y="347"/>
                    <w:spacing w:after="0"/>
                    <w:jc w:val="both"/>
                    <w:rPr>
                      <w:i/>
                      <w:iCs/>
                      <w:szCs w:val="24"/>
                      <w:lang w:val="ro-RO"/>
                    </w:rPr>
                  </w:pPr>
                </w:p>
                <w:p w:rsidR="006B7253" w:rsidRPr="00C00499" w:rsidRDefault="006B7253" w:rsidP="007F5F6A">
                  <w:pPr>
                    <w:framePr w:hSpace="180" w:wrap="around" w:vAnchor="page" w:hAnchor="margin" w:y="347"/>
                    <w:jc w:val="center"/>
                  </w:pPr>
                </w:p>
              </w:tc>
            </w:tr>
            <w:tr w:rsidR="006B7253"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pPr>
                    <w:framePr w:hSpace="180" w:wrap="around" w:vAnchor="page" w:hAnchor="margin" w:y="347"/>
                  </w:pPr>
                  <w:r w:rsidRPr="00C00499">
                    <w:t xml:space="preserve">Numărul </w:t>
                  </w:r>
                  <w:r>
                    <w:t xml:space="preserve"> procedurii de achiziție______________din_________</w:t>
                  </w:r>
                </w:p>
              </w:tc>
            </w:tr>
            <w:tr w:rsidR="006B7253"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6B7253" w:rsidRPr="00C00499" w:rsidRDefault="006B7253" w:rsidP="007F5F6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6B7253" w:rsidRPr="00C00499" w:rsidTr="007F5F6A">
              <w:trPr>
                <w:trHeight w:val="567"/>
              </w:trPr>
              <w:tc>
                <w:tcPr>
                  <w:tcW w:w="12345" w:type="dxa"/>
                  <w:gridSpan w:val="11"/>
                </w:tcPr>
                <w:p w:rsidR="006B7253" w:rsidRPr="00C00499" w:rsidRDefault="006B7253" w:rsidP="007F5F6A">
                  <w:pPr>
                    <w:framePr w:hSpace="180" w:wrap="around" w:vAnchor="page" w:hAnchor="margin" w:y="347"/>
                  </w:pPr>
                </w:p>
              </w:tc>
              <w:tc>
                <w:tcPr>
                  <w:tcW w:w="1965" w:type="dxa"/>
                  <w:gridSpan w:val="6"/>
                </w:tcPr>
                <w:p w:rsidR="006B7253" w:rsidRPr="00C00499" w:rsidRDefault="006B7253" w:rsidP="007F5F6A">
                  <w:pPr>
                    <w:framePr w:hSpace="180" w:wrap="around" w:vAnchor="page" w:hAnchor="margin" w:y="347"/>
                  </w:pPr>
                </w:p>
              </w:tc>
            </w:tr>
            <w:tr w:rsidR="006B7253" w:rsidRPr="006C1FA2" w:rsidTr="007F5F6A">
              <w:trPr>
                <w:gridAfter w:val="2"/>
                <w:wAfter w:w="475" w:type="dxa"/>
                <w:trHeight w:val="1043"/>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jc w:val="center"/>
                    <w:rPr>
                      <w:b/>
                      <w:sz w:val="20"/>
                    </w:rPr>
                  </w:pPr>
                  <w:r w:rsidRPr="0028367D">
                    <w:rPr>
                      <w:b/>
                      <w:sz w:val="20"/>
                    </w:rPr>
                    <w:t>Cod CPV</w:t>
                  </w:r>
                </w:p>
              </w:tc>
              <w:tc>
                <w:tcPr>
                  <w:tcW w:w="2803" w:type="dxa"/>
                  <w:gridSpan w:val="2"/>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jc w:val="center"/>
                    <w:rPr>
                      <w:b/>
                      <w:sz w:val="20"/>
                    </w:rPr>
                  </w:pPr>
                  <w:r w:rsidRPr="0028367D">
                    <w:rPr>
                      <w:b/>
                      <w:sz w:val="20"/>
                    </w:rPr>
                    <w:t>Unitatea de măsură</w:t>
                  </w:r>
                </w:p>
              </w:tc>
              <w:tc>
                <w:tcPr>
                  <w:tcW w:w="1116" w:type="dxa"/>
                  <w:tcBorders>
                    <w:top w:val="single" w:sz="4" w:space="0" w:color="auto"/>
                    <w:left w:val="single" w:sz="4" w:space="0" w:color="auto"/>
                    <w:right w:val="single" w:sz="4" w:space="0" w:color="auto"/>
                  </w:tcBorders>
                </w:tcPr>
                <w:p w:rsidR="006B7253" w:rsidRPr="0028367D" w:rsidRDefault="006B7253" w:rsidP="007F5F6A">
                  <w:pPr>
                    <w:framePr w:hSpace="180" w:wrap="around" w:vAnchor="page" w:hAnchor="margin" w:y="347"/>
                    <w:jc w:val="center"/>
                    <w:rPr>
                      <w:b/>
                      <w:sz w:val="20"/>
                    </w:rPr>
                  </w:pPr>
                  <w:r w:rsidRPr="0028367D">
                    <w:rPr>
                      <w:b/>
                      <w:sz w:val="20"/>
                    </w:rPr>
                    <w:t>Canti-tatea</w:t>
                  </w:r>
                </w:p>
              </w:tc>
              <w:tc>
                <w:tcPr>
                  <w:tcW w:w="1379" w:type="dxa"/>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jc w:val="center"/>
                    <w:rPr>
                      <w:b/>
                      <w:sz w:val="20"/>
                    </w:rPr>
                  </w:pPr>
                  <w:r w:rsidRPr="0028367D">
                    <w:rPr>
                      <w:b/>
                      <w:sz w:val="20"/>
                    </w:rPr>
                    <w:t>Suma</w:t>
                  </w:r>
                </w:p>
                <w:p w:rsidR="006B7253" w:rsidRPr="0028367D" w:rsidRDefault="006B7253" w:rsidP="007F5F6A">
                  <w:pPr>
                    <w:framePr w:hSpace="180" w:wrap="around" w:vAnchor="page" w:hAnchor="margin" w:y="347"/>
                    <w:jc w:val="center"/>
                    <w:rPr>
                      <w:b/>
                      <w:sz w:val="20"/>
                    </w:rPr>
                  </w:pPr>
                  <w:r w:rsidRPr="0028367D">
                    <w:rPr>
                      <w:b/>
                      <w:sz w:val="20"/>
                    </w:rPr>
                    <w:t>fără</w:t>
                  </w:r>
                </w:p>
                <w:p w:rsidR="006B7253" w:rsidRPr="0028367D" w:rsidRDefault="006B7253" w:rsidP="007F5F6A">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jc w:val="center"/>
                    <w:rPr>
                      <w:b/>
                      <w:sz w:val="20"/>
                    </w:rPr>
                  </w:pPr>
                  <w:r w:rsidRPr="0028367D">
                    <w:rPr>
                      <w:b/>
                      <w:sz w:val="20"/>
                    </w:rPr>
                    <w:t>Suma</w:t>
                  </w:r>
                </w:p>
                <w:p w:rsidR="006B7253" w:rsidRPr="0028367D" w:rsidRDefault="006B7253" w:rsidP="007F5F6A">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jc w:val="center"/>
                    <w:rPr>
                      <w:b/>
                      <w:sz w:val="20"/>
                      <w:szCs w:val="28"/>
                    </w:rPr>
                  </w:pPr>
                  <w:r w:rsidRPr="0028367D">
                    <w:rPr>
                      <w:b/>
                      <w:sz w:val="20"/>
                      <w:szCs w:val="28"/>
                    </w:rPr>
                    <w:t xml:space="preserve">Termenul de </w:t>
                  </w:r>
                </w:p>
                <w:p w:rsidR="006B7253" w:rsidRPr="0028367D" w:rsidRDefault="006B7253" w:rsidP="007F5F6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b/>
                      <w:sz w:val="20"/>
                      <w:szCs w:val="28"/>
                    </w:rPr>
                  </w:pPr>
                  <w:r w:rsidRPr="0028367D">
                    <w:rPr>
                      <w:b/>
                      <w:sz w:val="20"/>
                      <w:szCs w:val="28"/>
                    </w:rPr>
                    <w:t>Clasificație bugetară (IBAN)</w:t>
                  </w:r>
                </w:p>
              </w:tc>
            </w:tr>
            <w:tr w:rsidR="006B7253" w:rsidRPr="006C1FA2" w:rsidTr="007F5F6A">
              <w:trPr>
                <w:gridAfter w:val="2"/>
                <w:wAfter w:w="475" w:type="dxa"/>
                <w:trHeight w:val="283"/>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jc w:val="center"/>
                    <w:rPr>
                      <w:sz w:val="20"/>
                    </w:rPr>
                  </w:pPr>
                  <w:r w:rsidRPr="0028367D">
                    <w:rPr>
                      <w:sz w:val="20"/>
                    </w:rPr>
                    <w:t>1</w:t>
                  </w: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jc w:val="center"/>
                    <w:rPr>
                      <w:sz w:val="20"/>
                    </w:rPr>
                  </w:pPr>
                  <w:r w:rsidRPr="0028367D">
                    <w:rPr>
                      <w:sz w:val="20"/>
                    </w:rPr>
                    <w:t>3</w:t>
                  </w:r>
                </w:p>
              </w:tc>
              <w:tc>
                <w:tcPr>
                  <w:tcW w:w="1116"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jc w:val="center"/>
                    <w:rPr>
                      <w:sz w:val="20"/>
                    </w:rPr>
                  </w:pPr>
                  <w:r w:rsidRPr="0028367D">
                    <w:rPr>
                      <w:sz w:val="20"/>
                    </w:rPr>
                    <w:t>4</w:t>
                  </w: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jc w:val="center"/>
                    <w:rPr>
                      <w:sz w:val="20"/>
                    </w:rPr>
                  </w:pPr>
                  <w:r>
                    <w:rPr>
                      <w:sz w:val="20"/>
                    </w:rPr>
                    <w:t>10</w:t>
                  </w:r>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b/>
                      <w:sz w:val="20"/>
                    </w:rPr>
                  </w:pPr>
                  <w:r>
                    <w:rPr>
                      <w:i/>
                      <w:iCs/>
                    </w:rPr>
                    <w:t>Servicii de amenajare a teritoriului din or.Codru pentru anul 2019</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hyperlink r:id="rId9" w:history="1">
                    <w:r>
                      <w:rPr>
                        <w:rStyle w:val="Hyperlink"/>
                        <w:rFonts w:ascii="Helvetica" w:hAnsi="Helvetica" w:cs="Helvetica"/>
                        <w:color w:val="3560B9"/>
                        <w:sz w:val="21"/>
                        <w:szCs w:val="21"/>
                        <w:bdr w:val="none" w:sz="0" w:space="0" w:color="auto" w:frame="1"/>
                        <w:shd w:val="clear" w:color="auto" w:fill="FFFFFF"/>
                      </w:rPr>
                      <w:t>MD38TRPDAK222990B11190AB</w:t>
                    </w:r>
                  </w:hyperlink>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Default="006B7253" w:rsidP="0091245D">
                  <w:pPr>
                    <w:spacing w:before="120"/>
                    <w:jc w:val="center"/>
                    <w:rPr>
                      <w:i/>
                      <w:lang w:val="en-US"/>
                    </w:rPr>
                  </w:pPr>
                  <w:r>
                    <w:rPr>
                      <w:i/>
                      <w:lang w:val="en-US"/>
                    </w:rPr>
                    <w:t xml:space="preserve">Împrăștierea nisipului cu amestec de sare </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Default="006B7253" w:rsidP="0091245D">
                  <w:pPr>
                    <w:spacing w:before="120"/>
                    <w:jc w:val="center"/>
                    <w:rPr>
                      <w:lang w:val="en-US"/>
                    </w:rPr>
                  </w:pPr>
                  <w:r>
                    <w:rPr>
                      <w:lang w:val="en-US"/>
                    </w:rPr>
                    <w:t>Metru p</w:t>
                  </w:r>
                  <w:r>
                    <w:t>ătrat</w:t>
                  </w:r>
                </w:p>
              </w:tc>
              <w:tc>
                <w:tcPr>
                  <w:tcW w:w="1116" w:type="dxa"/>
                  <w:tcBorders>
                    <w:top w:val="single" w:sz="4" w:space="0" w:color="auto"/>
                    <w:left w:val="single" w:sz="4" w:space="0" w:color="auto"/>
                    <w:bottom w:val="single" w:sz="4" w:space="0" w:color="auto"/>
                    <w:right w:val="single" w:sz="4" w:space="0" w:color="auto"/>
                  </w:tcBorders>
                  <w:vAlign w:val="center"/>
                </w:tcPr>
                <w:p w:rsidR="006B7253" w:rsidRDefault="006B7253" w:rsidP="0091245D">
                  <w:pPr>
                    <w:spacing w:before="120"/>
                    <w:jc w:val="center"/>
                    <w:rPr>
                      <w:lang w:val="en-US"/>
                    </w:rPr>
                  </w:pPr>
                  <w:r>
                    <w:rPr>
                      <w:lang w:val="en-US"/>
                    </w:rPr>
                    <w:t>4272</w:t>
                  </w: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r>
                    <w:rPr>
                      <w:sz w:val="20"/>
                    </w:rPr>
                    <w:t>01.06.2019</w:t>
                  </w: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hyperlink r:id="rId10" w:history="1">
                    <w:r>
                      <w:rPr>
                        <w:rStyle w:val="Hyperlink"/>
                        <w:rFonts w:ascii="Helvetica" w:hAnsi="Helvetica" w:cs="Helvetica"/>
                        <w:color w:val="3560B9"/>
                        <w:sz w:val="21"/>
                        <w:szCs w:val="21"/>
                        <w:bdr w:val="none" w:sz="0" w:space="0" w:color="auto" w:frame="1"/>
                        <w:shd w:val="clear" w:color="auto" w:fill="FFFFFF"/>
                      </w:rPr>
                      <w:t>MD38TRPDAK222990B11190AB</w:t>
                    </w:r>
                  </w:hyperlink>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i/>
                      <w:lang w:val="en-US"/>
                    </w:rPr>
                  </w:pPr>
                  <w:r>
                    <w:rPr>
                      <w:i/>
                      <w:lang w:val="en-US"/>
                    </w:rPr>
                    <w:t>Curățarea zăpezii manual</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Metru p</w:t>
                  </w:r>
                  <w:r>
                    <w:t>ătrat</w:t>
                  </w:r>
                </w:p>
              </w:tc>
              <w:tc>
                <w:tcPr>
                  <w:tcW w:w="1116"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1945</w:t>
                  </w: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r>
                    <w:rPr>
                      <w:sz w:val="20"/>
                    </w:rPr>
                    <w:t>01.06.2019</w:t>
                  </w: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hyperlink r:id="rId11" w:history="1">
                    <w:r>
                      <w:rPr>
                        <w:rStyle w:val="Hyperlink"/>
                        <w:rFonts w:ascii="Helvetica" w:hAnsi="Helvetica" w:cs="Helvetica"/>
                        <w:color w:val="3560B9"/>
                        <w:sz w:val="21"/>
                        <w:szCs w:val="21"/>
                        <w:bdr w:val="none" w:sz="0" w:space="0" w:color="auto" w:frame="1"/>
                        <w:shd w:val="clear" w:color="auto" w:fill="FFFFFF"/>
                      </w:rPr>
                      <w:t>MD38TRPDAK222990B11190AB</w:t>
                    </w:r>
                  </w:hyperlink>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i/>
                      <w:lang w:val="en-US"/>
                    </w:rPr>
                  </w:pPr>
                  <w:r>
                    <w:rPr>
                      <w:i/>
                      <w:lang w:val="en-US"/>
                    </w:rPr>
                    <w:t>Văruirea bordurilor cu var</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Metru p</w:t>
                  </w:r>
                  <w:r>
                    <w:t>ătrat</w:t>
                  </w:r>
                </w:p>
              </w:tc>
              <w:tc>
                <w:tcPr>
                  <w:tcW w:w="1116"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450</w:t>
                  </w: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r>
                    <w:rPr>
                      <w:sz w:val="20"/>
                    </w:rPr>
                    <w:t>01.06.2019</w:t>
                  </w: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hyperlink r:id="rId12" w:history="1">
                    <w:r>
                      <w:rPr>
                        <w:rStyle w:val="Hyperlink"/>
                        <w:rFonts w:ascii="Helvetica" w:hAnsi="Helvetica" w:cs="Helvetica"/>
                        <w:color w:val="3560B9"/>
                        <w:sz w:val="21"/>
                        <w:szCs w:val="21"/>
                        <w:bdr w:val="none" w:sz="0" w:space="0" w:color="auto" w:frame="1"/>
                        <w:shd w:val="clear" w:color="auto" w:fill="FFFFFF"/>
                      </w:rPr>
                      <w:t>MD38TRPDAK222990B11190AB</w:t>
                    </w:r>
                  </w:hyperlink>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i/>
                      <w:lang w:val="en-US"/>
                    </w:rPr>
                  </w:pPr>
                  <w:r>
                    <w:rPr>
                      <w:i/>
                      <w:lang w:val="en-US"/>
                    </w:rPr>
                    <w:t>Văruirea copacilor cu var</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Metru p</w:t>
                  </w:r>
                  <w:r>
                    <w:t>ătrat</w:t>
                  </w:r>
                </w:p>
              </w:tc>
              <w:tc>
                <w:tcPr>
                  <w:tcW w:w="1116"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600</w:t>
                  </w: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r>
                    <w:rPr>
                      <w:sz w:val="20"/>
                    </w:rPr>
                    <w:t>01.06.2019</w:t>
                  </w: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hyperlink r:id="rId13" w:history="1">
                    <w:r>
                      <w:rPr>
                        <w:rStyle w:val="Hyperlink"/>
                        <w:rFonts w:ascii="Helvetica" w:hAnsi="Helvetica" w:cs="Helvetica"/>
                        <w:color w:val="3560B9"/>
                        <w:sz w:val="21"/>
                        <w:szCs w:val="21"/>
                        <w:bdr w:val="none" w:sz="0" w:space="0" w:color="auto" w:frame="1"/>
                        <w:shd w:val="clear" w:color="auto" w:fill="FFFFFF"/>
                      </w:rPr>
                      <w:t>MD38TRPDAK222990B11190AB</w:t>
                    </w:r>
                  </w:hyperlink>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i/>
                      <w:lang w:val="en-US"/>
                    </w:rPr>
                  </w:pPr>
                  <w:r>
                    <w:rPr>
                      <w:i/>
                      <w:lang w:val="en-US"/>
                    </w:rPr>
                    <w:t>Curățarea manuală de gunoi a străzilor și trotuarelor</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Metru p</w:t>
                  </w:r>
                  <w:r>
                    <w:t>ătrat</w:t>
                  </w:r>
                </w:p>
              </w:tc>
              <w:tc>
                <w:tcPr>
                  <w:tcW w:w="1116"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132708.7</w:t>
                  </w: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r>
                    <w:rPr>
                      <w:sz w:val="20"/>
                    </w:rPr>
                    <w:t>01.06.2019</w:t>
                  </w: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hyperlink r:id="rId14" w:history="1">
                    <w:r>
                      <w:rPr>
                        <w:rStyle w:val="Hyperlink"/>
                        <w:rFonts w:ascii="Helvetica" w:hAnsi="Helvetica" w:cs="Helvetica"/>
                        <w:color w:val="3560B9"/>
                        <w:sz w:val="21"/>
                        <w:szCs w:val="21"/>
                        <w:bdr w:val="none" w:sz="0" w:space="0" w:color="auto" w:frame="1"/>
                        <w:shd w:val="clear" w:color="auto" w:fill="FFFFFF"/>
                      </w:rPr>
                      <w:t>MD38TRPDAK222990B11190AB</w:t>
                    </w:r>
                  </w:hyperlink>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i/>
                      <w:lang w:val="en-US"/>
                    </w:rPr>
                  </w:pPr>
                  <w:r>
                    <w:rPr>
                      <w:i/>
                      <w:lang w:val="en-US"/>
                    </w:rPr>
                    <w:t>Transportarea gunoiului cu atocamionul-vara, dezăpezire iarna</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ore</w:t>
                  </w:r>
                </w:p>
              </w:tc>
              <w:tc>
                <w:tcPr>
                  <w:tcW w:w="1116"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537</w:t>
                  </w: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r>
                    <w:rPr>
                      <w:sz w:val="20"/>
                    </w:rPr>
                    <w:t>01.06.2019</w:t>
                  </w: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hyperlink r:id="rId15" w:history="1">
                    <w:r>
                      <w:rPr>
                        <w:rStyle w:val="Hyperlink"/>
                        <w:rFonts w:ascii="Helvetica" w:hAnsi="Helvetica" w:cs="Helvetica"/>
                        <w:color w:val="3560B9"/>
                        <w:sz w:val="21"/>
                        <w:szCs w:val="21"/>
                        <w:bdr w:val="none" w:sz="0" w:space="0" w:color="auto" w:frame="1"/>
                        <w:shd w:val="clear" w:color="auto" w:fill="FFFFFF"/>
                      </w:rPr>
                      <w:t>MD38TRPDAK222990B11190AB</w:t>
                    </w:r>
                  </w:hyperlink>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i/>
                      <w:lang w:val="en-US"/>
                    </w:rPr>
                  </w:pPr>
                  <w:r>
                    <w:rPr>
                      <w:i/>
                      <w:lang w:val="en-US"/>
                    </w:rPr>
                    <w:t>Îngrijirea urnelor din locurile publice</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50</w:t>
                  </w: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r>
                    <w:rPr>
                      <w:sz w:val="20"/>
                    </w:rPr>
                    <w:t>01.06.2019</w:t>
                  </w: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hyperlink r:id="rId16" w:history="1">
                    <w:r>
                      <w:rPr>
                        <w:rStyle w:val="Hyperlink"/>
                        <w:rFonts w:ascii="Helvetica" w:hAnsi="Helvetica" w:cs="Helvetica"/>
                        <w:color w:val="3560B9"/>
                        <w:sz w:val="21"/>
                        <w:szCs w:val="21"/>
                        <w:bdr w:val="none" w:sz="0" w:space="0" w:color="auto" w:frame="1"/>
                        <w:shd w:val="clear" w:color="auto" w:fill="FFFFFF"/>
                      </w:rPr>
                      <w:t>MD38TRPDAK222990B11190AB</w:t>
                    </w:r>
                  </w:hyperlink>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i/>
                      <w:lang w:val="en-US"/>
                    </w:rPr>
                  </w:pPr>
                  <w:r>
                    <w:rPr>
                      <w:i/>
                      <w:lang w:val="en-US"/>
                    </w:rPr>
                    <w:t>Îngrijirea băncilor din locurile publice</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65</w:t>
                  </w: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r>
                    <w:rPr>
                      <w:sz w:val="20"/>
                    </w:rPr>
                    <w:t>01.06.2019</w:t>
                  </w: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hyperlink r:id="rId17" w:history="1">
                    <w:r>
                      <w:rPr>
                        <w:rStyle w:val="Hyperlink"/>
                        <w:rFonts w:ascii="Helvetica" w:hAnsi="Helvetica" w:cs="Helvetica"/>
                        <w:color w:val="3560B9"/>
                        <w:sz w:val="21"/>
                        <w:szCs w:val="21"/>
                        <w:bdr w:val="none" w:sz="0" w:space="0" w:color="auto" w:frame="1"/>
                        <w:shd w:val="clear" w:color="auto" w:fill="FFFFFF"/>
                      </w:rPr>
                      <w:t>MD38TRPDAK222990B11190AB</w:t>
                    </w:r>
                  </w:hyperlink>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i/>
                      <w:lang w:val="en-US"/>
                    </w:rPr>
                  </w:pPr>
                  <w:r>
                    <w:rPr>
                      <w:i/>
                      <w:lang w:val="en-US"/>
                    </w:rPr>
                    <w:t>Îngrijirea stațiilor de autobuse</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18</w:t>
                  </w: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r>
                    <w:rPr>
                      <w:sz w:val="20"/>
                    </w:rPr>
                    <w:t>01.06.2019</w:t>
                  </w: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hyperlink r:id="rId18" w:history="1">
                    <w:r>
                      <w:rPr>
                        <w:rStyle w:val="Hyperlink"/>
                        <w:rFonts w:ascii="Helvetica" w:hAnsi="Helvetica" w:cs="Helvetica"/>
                        <w:color w:val="3560B9"/>
                        <w:sz w:val="21"/>
                        <w:szCs w:val="21"/>
                        <w:bdr w:val="none" w:sz="0" w:space="0" w:color="auto" w:frame="1"/>
                        <w:shd w:val="clear" w:color="auto" w:fill="FFFFFF"/>
                      </w:rPr>
                      <w:t>MD38TRPDAK222990B11190AB</w:t>
                    </w:r>
                  </w:hyperlink>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i/>
                      <w:lang w:val="en-US"/>
                    </w:rPr>
                  </w:pPr>
                  <w:r>
                    <w:rPr>
                      <w:i/>
                      <w:lang w:val="en-US"/>
                    </w:rPr>
                    <w:t>Îngrijirea gazoanelor parcurilor și cosirea</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Pr="004F4ECF" w:rsidRDefault="006B7253" w:rsidP="007F5F6A">
                  <w:pPr>
                    <w:framePr w:hSpace="180" w:wrap="around" w:vAnchor="page" w:hAnchor="margin" w:y="347"/>
                    <w:spacing w:before="120"/>
                    <w:jc w:val="center"/>
                    <w:rPr>
                      <w:b/>
                      <w:lang w:val="en-US"/>
                    </w:rPr>
                  </w:pPr>
                  <w:r>
                    <w:rPr>
                      <w:lang w:val="en-US"/>
                    </w:rPr>
                    <w:t>Metru p</w:t>
                  </w:r>
                  <w:r>
                    <w:t>ătrat</w:t>
                  </w:r>
                </w:p>
              </w:tc>
              <w:tc>
                <w:tcPr>
                  <w:tcW w:w="1116" w:type="dxa"/>
                  <w:tcBorders>
                    <w:top w:val="single" w:sz="4" w:space="0" w:color="auto"/>
                    <w:left w:val="single" w:sz="4" w:space="0" w:color="auto"/>
                    <w:bottom w:val="single" w:sz="4" w:space="0" w:color="auto"/>
                    <w:right w:val="single" w:sz="4" w:space="0" w:color="auto"/>
                  </w:tcBorders>
                  <w:vAlign w:val="center"/>
                </w:tcPr>
                <w:p w:rsidR="006B7253" w:rsidRDefault="006B7253" w:rsidP="007F5F6A">
                  <w:pPr>
                    <w:framePr w:hSpace="180" w:wrap="around" w:vAnchor="page" w:hAnchor="margin" w:y="347"/>
                    <w:spacing w:before="120"/>
                    <w:jc w:val="center"/>
                    <w:rPr>
                      <w:lang w:val="en-US"/>
                    </w:rPr>
                  </w:pPr>
                  <w:r>
                    <w:rPr>
                      <w:lang w:val="en-US"/>
                    </w:rPr>
                    <w:t>110000</w:t>
                  </w: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r>
                    <w:rPr>
                      <w:sz w:val="20"/>
                    </w:rPr>
                    <w:t>01.06.2019</w:t>
                  </w: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hyperlink r:id="rId19" w:history="1">
                    <w:r>
                      <w:rPr>
                        <w:rStyle w:val="Hyperlink"/>
                        <w:rFonts w:ascii="Helvetica" w:hAnsi="Helvetica" w:cs="Helvetica"/>
                        <w:color w:val="3560B9"/>
                        <w:sz w:val="21"/>
                        <w:szCs w:val="21"/>
                        <w:bdr w:val="none" w:sz="0" w:space="0" w:color="auto" w:frame="1"/>
                        <w:shd w:val="clear" w:color="auto" w:fill="FFFFFF"/>
                      </w:rPr>
                      <w:t>MD38TRPDAK222990B11190AB</w:t>
                    </w:r>
                  </w:hyperlink>
                </w:p>
              </w:tc>
            </w:tr>
            <w:tr w:rsidR="006B7253" w:rsidRPr="006C1FA2" w:rsidTr="007F5F6A">
              <w:trPr>
                <w:gridAfter w:val="2"/>
                <w:wAfter w:w="475" w:type="dxa"/>
                <w:trHeight w:val="397"/>
              </w:trPr>
              <w:tc>
                <w:tcPr>
                  <w:tcW w:w="94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6B7253" w:rsidRPr="0028367D" w:rsidRDefault="006B7253" w:rsidP="007F5F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B7253" w:rsidRPr="0028367D" w:rsidRDefault="006B7253" w:rsidP="007F5F6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B7253" w:rsidRPr="006C1FA2" w:rsidRDefault="006B7253" w:rsidP="007F5F6A">
                  <w:pPr>
                    <w:framePr w:hSpace="180" w:wrap="around" w:vAnchor="page" w:hAnchor="margin" w:y="347"/>
                    <w:rPr>
                      <w:sz w:val="20"/>
                    </w:rPr>
                  </w:pPr>
                </w:p>
              </w:tc>
            </w:tr>
            <w:tr w:rsidR="006B7253" w:rsidRPr="006C1FA2" w:rsidTr="007F5F6A">
              <w:trPr>
                <w:gridAfter w:val="1"/>
                <w:wAfter w:w="442" w:type="dxa"/>
                <w:trHeight w:val="397"/>
              </w:trPr>
              <w:tc>
                <w:tcPr>
                  <w:tcW w:w="11001" w:type="dxa"/>
                  <w:gridSpan w:val="10"/>
                  <w:tcBorders>
                    <w:top w:val="single" w:sz="4" w:space="0" w:color="auto"/>
                  </w:tcBorders>
                  <w:vAlign w:val="center"/>
                </w:tcPr>
                <w:p w:rsidR="006B7253" w:rsidRPr="0028367D" w:rsidRDefault="006B7253" w:rsidP="007F5F6A">
                  <w:pPr>
                    <w:framePr w:hSpace="180" w:wrap="around" w:vAnchor="page" w:hAnchor="margin" w:y="347"/>
                    <w:tabs>
                      <w:tab w:val="left" w:pos="6120"/>
                    </w:tabs>
                    <w:rPr>
                      <w:sz w:val="20"/>
                    </w:rPr>
                  </w:pPr>
                </w:p>
                <w:p w:rsidR="006B7253" w:rsidRPr="0028367D" w:rsidRDefault="006B7253" w:rsidP="007F5F6A">
                  <w:pPr>
                    <w:framePr w:hSpace="180" w:wrap="around" w:vAnchor="page" w:hAnchor="margin" w:y="347"/>
                    <w:rPr>
                      <w:sz w:val="20"/>
                    </w:rPr>
                  </w:pPr>
                  <w:r w:rsidRPr="0028367D">
                    <w:rPr>
                      <w:sz w:val="20"/>
                    </w:rPr>
                    <w:t>Semnat:_______________ Numele, Prenumele:_____________________________ În calitate de: ______________</w:t>
                  </w:r>
                </w:p>
                <w:p w:rsidR="006B7253" w:rsidRPr="0028367D" w:rsidRDefault="006B7253" w:rsidP="007F5F6A">
                  <w:pPr>
                    <w:framePr w:hSpace="180" w:wrap="around" w:vAnchor="page" w:hAnchor="margin" w:y="347"/>
                    <w:rPr>
                      <w:sz w:val="20"/>
                    </w:rPr>
                  </w:pPr>
                </w:p>
                <w:p w:rsidR="006B7253" w:rsidRPr="0028367D" w:rsidRDefault="006B7253" w:rsidP="007F5F6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3" w:type="dxa"/>
                  <w:gridSpan w:val="3"/>
                  <w:tcBorders>
                    <w:top w:val="single" w:sz="4" w:space="0" w:color="auto"/>
                  </w:tcBorders>
                </w:tcPr>
                <w:p w:rsidR="006B7253" w:rsidRPr="006C1FA2" w:rsidRDefault="006B7253" w:rsidP="007F5F6A">
                  <w:pPr>
                    <w:framePr w:hSpace="180" w:wrap="around" w:vAnchor="page" w:hAnchor="margin" w:y="347"/>
                    <w:tabs>
                      <w:tab w:val="left" w:pos="6120"/>
                    </w:tabs>
                    <w:rPr>
                      <w:sz w:val="20"/>
                    </w:rPr>
                  </w:pPr>
                </w:p>
              </w:tc>
              <w:tc>
                <w:tcPr>
                  <w:tcW w:w="1244" w:type="dxa"/>
                  <w:gridSpan w:val="3"/>
                  <w:tcBorders>
                    <w:top w:val="single" w:sz="4" w:space="0" w:color="auto"/>
                  </w:tcBorders>
                </w:tcPr>
                <w:p w:rsidR="006B7253" w:rsidRPr="0028367D" w:rsidRDefault="006B7253" w:rsidP="007F5F6A">
                  <w:pPr>
                    <w:framePr w:hSpace="180" w:wrap="around" w:vAnchor="page" w:hAnchor="margin" w:y="347"/>
                    <w:tabs>
                      <w:tab w:val="left" w:pos="6120"/>
                    </w:tabs>
                    <w:rPr>
                      <w:sz w:val="20"/>
                    </w:rPr>
                  </w:pPr>
                </w:p>
              </w:tc>
            </w:tr>
            <w:tr w:rsidR="006B7253" w:rsidRPr="00C00499" w:rsidTr="007F5F6A">
              <w:trPr>
                <w:gridAfter w:val="15"/>
                <w:wAfter w:w="12433" w:type="dxa"/>
                <w:trHeight w:val="397"/>
              </w:trPr>
              <w:tc>
                <w:tcPr>
                  <w:tcW w:w="1877" w:type="dxa"/>
                  <w:gridSpan w:val="2"/>
                  <w:tcBorders>
                    <w:top w:val="single" w:sz="4" w:space="0" w:color="auto"/>
                  </w:tcBorders>
                </w:tcPr>
                <w:p w:rsidR="006B7253" w:rsidRPr="00C00499" w:rsidRDefault="006B7253" w:rsidP="007F5F6A">
                  <w:pPr>
                    <w:framePr w:hSpace="180" w:wrap="around" w:vAnchor="page" w:hAnchor="margin" w:y="347"/>
                    <w:tabs>
                      <w:tab w:val="left" w:pos="6120"/>
                    </w:tabs>
                  </w:pPr>
                </w:p>
              </w:tc>
            </w:tr>
          </w:tbl>
          <w:p w:rsidR="006B7253" w:rsidRPr="00C00499" w:rsidRDefault="006B7253" w:rsidP="007F5F6A">
            <w:pPr>
              <w:rPr>
                <w:bCs/>
                <w:iCs/>
              </w:rPr>
            </w:pPr>
          </w:p>
        </w:tc>
      </w:tr>
      <w:tr w:rsidR="006B7253" w:rsidRPr="00C60D06" w:rsidTr="007F5F6A">
        <w:trPr>
          <w:trHeight w:val="397"/>
        </w:trPr>
        <w:tc>
          <w:tcPr>
            <w:tcW w:w="409" w:type="pct"/>
            <w:tcBorders>
              <w:top w:val="single" w:sz="4" w:space="0" w:color="auto"/>
            </w:tcBorders>
          </w:tcPr>
          <w:p w:rsidR="006B7253" w:rsidRPr="00C60D06" w:rsidRDefault="006B7253" w:rsidP="007F5F6A">
            <w:pPr>
              <w:tabs>
                <w:tab w:val="left" w:pos="6120"/>
              </w:tabs>
            </w:pPr>
          </w:p>
        </w:tc>
        <w:tc>
          <w:tcPr>
            <w:tcW w:w="77" w:type="pct"/>
            <w:tcBorders>
              <w:top w:val="single" w:sz="4" w:space="0" w:color="auto"/>
            </w:tcBorders>
          </w:tcPr>
          <w:p w:rsidR="006B7253" w:rsidRPr="00C60D06" w:rsidRDefault="006B7253" w:rsidP="007F5F6A">
            <w:pPr>
              <w:tabs>
                <w:tab w:val="left" w:pos="6120"/>
              </w:tabs>
            </w:pPr>
          </w:p>
        </w:tc>
        <w:tc>
          <w:tcPr>
            <w:tcW w:w="4514" w:type="pct"/>
            <w:gridSpan w:val="10"/>
            <w:tcBorders>
              <w:top w:val="single" w:sz="4" w:space="0" w:color="auto"/>
            </w:tcBorders>
            <w:vAlign w:val="center"/>
          </w:tcPr>
          <w:p w:rsidR="006B7253" w:rsidRPr="00C60D06" w:rsidRDefault="006B7253" w:rsidP="007F5F6A">
            <w:pPr>
              <w:rPr>
                <w:bCs/>
                <w:iCs/>
              </w:rPr>
            </w:pPr>
          </w:p>
        </w:tc>
      </w:tr>
    </w:tbl>
    <w:p w:rsidR="006B7253" w:rsidRPr="00C60D06" w:rsidRDefault="006B7253" w:rsidP="00A20ACF">
      <w:pPr>
        <w:rPr>
          <w:b/>
        </w:rPr>
        <w:sectPr w:rsidR="006B7253" w:rsidRPr="00C60D06" w:rsidSect="00457832">
          <w:footerReference w:type="default" r:id="rId20"/>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6B7253" w:rsidRPr="00C60D06" w:rsidTr="00457832">
        <w:trPr>
          <w:trHeight w:val="850"/>
        </w:trPr>
        <w:tc>
          <w:tcPr>
            <w:tcW w:w="9747" w:type="dxa"/>
            <w:gridSpan w:val="2"/>
            <w:vAlign w:val="center"/>
          </w:tcPr>
          <w:p w:rsidR="006B7253" w:rsidRPr="00C60D06" w:rsidRDefault="006B7253" w:rsidP="007621CB">
            <w:pPr>
              <w:pStyle w:val="Heading1"/>
              <w:numPr>
                <w:ilvl w:val="0"/>
                <w:numId w:val="0"/>
              </w:numPr>
              <w:ind w:left="360"/>
              <w:rPr>
                <w:lang w:val="ro-RO"/>
              </w:rPr>
            </w:pPr>
            <w:bookmarkStart w:id="168" w:name="_Toc392180208"/>
            <w:bookmarkStart w:id="169" w:name="_Toc449539097"/>
            <w:r>
              <w:rPr>
                <w:lang w:val="ro-RO"/>
              </w:rPr>
              <w:t>CAPITOLUL V</w:t>
            </w:r>
            <w:r w:rsidRPr="00C60D06">
              <w:rPr>
                <w:lang w:val="ro-RO"/>
              </w:rPr>
              <w:br w:type="textWrapping" w:clear="all"/>
              <w:t>FORMULARUL DE CONTRACT</w:t>
            </w:r>
            <w:bookmarkEnd w:id="168"/>
            <w:bookmarkEnd w:id="169"/>
          </w:p>
        </w:tc>
      </w:tr>
      <w:tr w:rsidR="006B7253" w:rsidRPr="00C60D06" w:rsidTr="00457832">
        <w:trPr>
          <w:trHeight w:val="600"/>
        </w:trPr>
        <w:tc>
          <w:tcPr>
            <w:tcW w:w="9747" w:type="dxa"/>
            <w:gridSpan w:val="2"/>
            <w:vAlign w:val="center"/>
          </w:tcPr>
          <w:p w:rsidR="006B7253" w:rsidRPr="00851F2E" w:rsidRDefault="006B7253" w:rsidP="00457832">
            <w:pPr>
              <w:pStyle w:val="Heading2"/>
            </w:pPr>
          </w:p>
        </w:tc>
      </w:tr>
      <w:tr w:rsidR="006B725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6B725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6B7253" w:rsidRPr="00C60D06" w:rsidRDefault="006B7253"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6B7253" w:rsidRPr="00C60D06" w:rsidRDefault="006B7253" w:rsidP="003B50B6">
            <w:pPr>
              <w:spacing w:before="120" w:after="120"/>
              <w:ind w:left="619"/>
              <w:jc w:val="both"/>
            </w:pPr>
            <w:r w:rsidRPr="00C60D06">
              <w:t>Contract-model</w:t>
            </w:r>
            <w:r>
              <w:t xml:space="preserve"> Bunuri</w:t>
            </w:r>
          </w:p>
        </w:tc>
      </w:tr>
      <w:tr w:rsidR="006B725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6B7253" w:rsidRPr="003B50B6" w:rsidRDefault="006B7253"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6B7253" w:rsidRPr="00C60D06" w:rsidRDefault="006B7253" w:rsidP="003B50B6">
            <w:pPr>
              <w:spacing w:before="120" w:after="120"/>
              <w:ind w:left="619"/>
              <w:jc w:val="both"/>
            </w:pPr>
            <w:r w:rsidRPr="00C60D06">
              <w:t>Contract-model</w:t>
            </w:r>
            <w:r>
              <w:t xml:space="preserve"> Servicii</w:t>
            </w:r>
          </w:p>
        </w:tc>
      </w:tr>
      <w:tr w:rsidR="006B7253" w:rsidRPr="00C60D06" w:rsidTr="00457832">
        <w:trPr>
          <w:trHeight w:val="697"/>
        </w:trPr>
        <w:tc>
          <w:tcPr>
            <w:tcW w:w="9747" w:type="dxa"/>
            <w:gridSpan w:val="2"/>
          </w:tcPr>
          <w:p w:rsidR="006B7253" w:rsidRPr="00C60D06" w:rsidRDefault="006B7253" w:rsidP="00457832">
            <w:pPr>
              <w:spacing w:after="120"/>
              <w:jc w:val="both"/>
              <w:rPr>
                <w:bCs/>
                <w:i/>
              </w:rPr>
            </w:pPr>
          </w:p>
        </w:tc>
      </w:tr>
    </w:tbl>
    <w:p w:rsidR="006B7253" w:rsidRPr="00C60D06" w:rsidRDefault="006B7253" w:rsidP="00A20ACF">
      <w:r w:rsidRPr="00C60D06">
        <w:rPr>
          <w:b/>
        </w:rPr>
        <w:br w:type="page"/>
      </w:r>
    </w:p>
    <w:tbl>
      <w:tblPr>
        <w:tblW w:w="9781" w:type="dxa"/>
        <w:tblInd w:w="-34" w:type="dxa"/>
        <w:tblLayout w:type="fixed"/>
        <w:tblLook w:val="00A0"/>
      </w:tblPr>
      <w:tblGrid>
        <w:gridCol w:w="4873"/>
        <w:gridCol w:w="4874"/>
        <w:gridCol w:w="34"/>
      </w:tblGrid>
      <w:tr w:rsidR="006B7253" w:rsidRPr="00C60D06" w:rsidTr="00457832">
        <w:trPr>
          <w:trHeight w:val="697"/>
        </w:trPr>
        <w:tc>
          <w:tcPr>
            <w:tcW w:w="9747" w:type="dxa"/>
            <w:gridSpan w:val="3"/>
            <w:vAlign w:val="center"/>
          </w:tcPr>
          <w:p w:rsidR="006B7253" w:rsidRPr="00851F2E" w:rsidRDefault="006B7253" w:rsidP="003B50B6">
            <w:pPr>
              <w:pStyle w:val="Heading2"/>
            </w:pPr>
            <w:bookmarkStart w:id="170" w:name="_Toc392180209"/>
            <w:bookmarkStart w:id="171" w:name="_Toc449539098"/>
            <w:r w:rsidRPr="00851F2E">
              <w:t>Contract-model Bunuri(F5.1)</w:t>
            </w:r>
            <w:bookmarkEnd w:id="170"/>
            <w:bookmarkEnd w:id="171"/>
          </w:p>
        </w:tc>
      </w:tr>
      <w:tr w:rsidR="006B7253"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B7253" w:rsidRPr="00C00499" w:rsidRDefault="006B7253" w:rsidP="003B50B6">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B7253" w:rsidRDefault="006B7253"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75pt;height:36.75pt" o:ole="" fillcolor="window">
                              <v:imagedata r:id="rId21" o:title=""/>
                            </v:shape>
                            <o:OLEObject Type="Embed" ProgID="Word.Picture.8" ShapeID="_x0000_i1026" DrawAspect="Content" ObjectID="_1618295266" r:id="rId22"/>
                          </w:object>
                        </w:r>
                      </w:p>
                    </w:txbxContent>
                  </v:textbox>
                </v:shape>
              </w:pict>
            </w:r>
            <w:r w:rsidRPr="00C00499">
              <w:rPr>
                <w:spacing w:val="196"/>
                <w:sz w:val="44"/>
                <w:lang w:val="ro-RO"/>
              </w:rPr>
              <w:t>ACHIZIŢII PUBLICE</w:t>
            </w:r>
          </w:p>
        </w:tc>
      </w:tr>
      <w:tr w:rsidR="006B7253" w:rsidRPr="00C60D06" w:rsidTr="00457832">
        <w:trPr>
          <w:trHeight w:val="567"/>
        </w:trPr>
        <w:tc>
          <w:tcPr>
            <w:tcW w:w="9747" w:type="dxa"/>
            <w:gridSpan w:val="3"/>
            <w:vAlign w:val="center"/>
          </w:tcPr>
          <w:p w:rsidR="006B7253" w:rsidRPr="00851F2E" w:rsidRDefault="006B7253" w:rsidP="003B50B6">
            <w:pPr>
              <w:pStyle w:val="Heading2"/>
            </w:pPr>
          </w:p>
        </w:tc>
      </w:tr>
      <w:tr w:rsidR="006B7253" w:rsidRPr="00C60D06" w:rsidTr="00457832">
        <w:trPr>
          <w:trHeight w:val="697"/>
        </w:trPr>
        <w:tc>
          <w:tcPr>
            <w:tcW w:w="9747" w:type="dxa"/>
            <w:gridSpan w:val="3"/>
            <w:tcBorders>
              <w:bottom w:val="single" w:sz="4" w:space="0" w:color="auto"/>
            </w:tcBorders>
            <w:vAlign w:val="center"/>
          </w:tcPr>
          <w:p w:rsidR="006B7253" w:rsidRPr="00C00499" w:rsidRDefault="006B7253" w:rsidP="003B50B6">
            <w:pPr>
              <w:jc w:val="center"/>
              <w:rPr>
                <w:b/>
                <w:caps/>
                <w:sz w:val="40"/>
              </w:rPr>
            </w:pPr>
          </w:p>
          <w:p w:rsidR="006B7253" w:rsidRPr="00C00499" w:rsidRDefault="006B7253" w:rsidP="003B50B6">
            <w:pPr>
              <w:jc w:val="center"/>
              <w:rPr>
                <w:b/>
                <w:sz w:val="40"/>
              </w:rPr>
            </w:pPr>
            <w:r w:rsidRPr="00C00499">
              <w:rPr>
                <w:b/>
                <w:caps/>
                <w:sz w:val="40"/>
              </w:rPr>
              <w:t>Contract</w:t>
            </w:r>
            <w:r w:rsidRPr="00C00499">
              <w:rPr>
                <w:b/>
                <w:sz w:val="40"/>
              </w:rPr>
              <w:t xml:space="preserve"> Nr. _________</w:t>
            </w:r>
          </w:p>
          <w:p w:rsidR="006B7253" w:rsidRPr="00C00499" w:rsidRDefault="006B7253" w:rsidP="003B50B6">
            <w:pPr>
              <w:rPr>
                <w:sz w:val="28"/>
                <w:szCs w:val="28"/>
              </w:rPr>
            </w:pPr>
          </w:p>
          <w:p w:rsidR="006B7253" w:rsidRPr="00C00499" w:rsidRDefault="006B7253" w:rsidP="003B50B6">
            <w:pPr>
              <w:spacing w:line="360" w:lineRule="auto"/>
              <w:rPr>
                <w:b/>
                <w:sz w:val="28"/>
                <w:szCs w:val="28"/>
              </w:rPr>
            </w:pPr>
            <w:r w:rsidRPr="00C00499">
              <w:rPr>
                <w:b/>
                <w:sz w:val="28"/>
                <w:szCs w:val="28"/>
              </w:rPr>
              <w:t>de achiziţionare _____________________________________________________</w:t>
            </w:r>
          </w:p>
          <w:p w:rsidR="006B7253" w:rsidRPr="00C00499" w:rsidRDefault="006B7253" w:rsidP="003B50B6">
            <w:pPr>
              <w:spacing w:line="360" w:lineRule="auto"/>
              <w:rPr>
                <w:b/>
                <w:i/>
                <w:sz w:val="28"/>
                <w:szCs w:val="28"/>
              </w:rPr>
            </w:pPr>
            <w:r w:rsidRPr="00C00499">
              <w:rPr>
                <w:b/>
                <w:sz w:val="28"/>
                <w:szCs w:val="28"/>
              </w:rPr>
              <w:t>___________________________________________________________________</w:t>
            </w:r>
          </w:p>
          <w:p w:rsidR="006B7253" w:rsidRPr="00C00499" w:rsidRDefault="006B7253" w:rsidP="003B50B6">
            <w:pPr>
              <w:tabs>
                <w:tab w:val="center" w:pos="-6663"/>
                <w:tab w:val="right" w:pos="9531"/>
              </w:tabs>
              <w:spacing w:line="360" w:lineRule="auto"/>
              <w:jc w:val="both"/>
              <w:rPr>
                <w:b/>
                <w:sz w:val="28"/>
                <w:szCs w:val="28"/>
              </w:rPr>
            </w:pPr>
            <w:r w:rsidRPr="00C00499">
              <w:rPr>
                <w:b/>
                <w:sz w:val="28"/>
                <w:szCs w:val="28"/>
              </w:rPr>
              <w:t>Cod CPV: _____________________</w:t>
            </w:r>
          </w:p>
          <w:p w:rsidR="006B7253" w:rsidRPr="00C00499" w:rsidRDefault="006B7253" w:rsidP="003B50B6">
            <w:pPr>
              <w:tabs>
                <w:tab w:val="center" w:pos="-6663"/>
                <w:tab w:val="right" w:pos="9531"/>
              </w:tabs>
              <w:jc w:val="both"/>
            </w:pPr>
          </w:p>
          <w:p w:rsidR="006B7253" w:rsidRPr="00C00499" w:rsidRDefault="006B7253"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6B7253" w:rsidRPr="00C00499" w:rsidRDefault="006B7253" w:rsidP="003B50B6">
            <w:pPr>
              <w:ind w:firstLine="5812"/>
              <w:jc w:val="center"/>
              <w:rPr>
                <w:i/>
                <w:sz w:val="18"/>
                <w:szCs w:val="18"/>
              </w:rPr>
            </w:pPr>
            <w:r w:rsidRPr="00C00499">
              <w:rPr>
                <w:i/>
                <w:sz w:val="18"/>
                <w:szCs w:val="18"/>
              </w:rPr>
              <w:t>(localitataea)</w:t>
            </w:r>
          </w:p>
          <w:p w:rsidR="006B7253" w:rsidRPr="00C00499" w:rsidRDefault="006B7253" w:rsidP="003B50B6">
            <w:pPr>
              <w:ind w:firstLine="5812"/>
              <w:jc w:val="center"/>
              <w:rPr>
                <w:lang w:val="en-US"/>
              </w:rPr>
            </w:pPr>
          </w:p>
        </w:tc>
      </w:tr>
      <w:tr w:rsidR="006B7253" w:rsidRPr="00C60D06" w:rsidTr="0045783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B7253" w:rsidRPr="00C00499" w:rsidRDefault="006B7253"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3B50B6">
            <w:pPr>
              <w:jc w:val="center"/>
              <w:rPr>
                <w:b/>
                <w:caps/>
                <w:sz w:val="40"/>
              </w:rPr>
            </w:pPr>
            <w:r w:rsidRPr="0095589A">
              <w:rPr>
                <w:b/>
                <w:bCs/>
              </w:rPr>
              <w:t>Autoritatea contractantă</w:t>
            </w:r>
          </w:p>
        </w:tc>
      </w:tr>
      <w:tr w:rsidR="006B7253" w:rsidRPr="00C60D06" w:rsidTr="00457832">
        <w:trPr>
          <w:trHeight w:val="2625"/>
        </w:trPr>
        <w:tc>
          <w:tcPr>
            <w:tcW w:w="4873" w:type="dxa"/>
            <w:tcBorders>
              <w:top w:val="single" w:sz="4" w:space="0" w:color="auto"/>
              <w:left w:val="single" w:sz="4" w:space="0" w:color="auto"/>
              <w:bottom w:val="single" w:sz="4" w:space="0" w:color="auto"/>
              <w:right w:val="single" w:sz="4" w:space="0" w:color="auto"/>
            </w:tcBorders>
          </w:tcPr>
          <w:p w:rsidR="006B7253" w:rsidRPr="00C00499" w:rsidRDefault="006B7253" w:rsidP="003B50B6">
            <w:pPr>
              <w:rPr>
                <w:b/>
              </w:rPr>
            </w:pPr>
          </w:p>
          <w:p w:rsidR="006B7253" w:rsidRPr="00C00499" w:rsidRDefault="006B7253" w:rsidP="003B50B6">
            <w:r w:rsidRPr="00C00499">
              <w:rPr>
                <w:b/>
              </w:rPr>
              <w:t>______________________________________</w:t>
            </w:r>
            <w:r w:rsidRPr="00C00499">
              <w:t>,</w:t>
            </w:r>
          </w:p>
          <w:p w:rsidR="006B7253" w:rsidRPr="00C00499" w:rsidRDefault="006B7253" w:rsidP="003B50B6">
            <w:pPr>
              <w:spacing w:line="360" w:lineRule="auto"/>
              <w:rPr>
                <w:i/>
                <w:sz w:val="18"/>
                <w:szCs w:val="18"/>
              </w:rPr>
            </w:pPr>
            <w:r w:rsidRPr="00C00499">
              <w:rPr>
                <w:i/>
                <w:sz w:val="18"/>
                <w:szCs w:val="18"/>
              </w:rPr>
              <w:t>(denumirea completă a întreprinderii, asociaţiei, organizaţiei)</w:t>
            </w:r>
          </w:p>
          <w:p w:rsidR="006B7253" w:rsidRPr="00C00499" w:rsidRDefault="006B7253" w:rsidP="003B50B6">
            <w:r w:rsidRPr="00C00499">
              <w:t xml:space="preserve">reprezentată prin </w:t>
            </w:r>
            <w:r w:rsidRPr="00C00499">
              <w:rPr>
                <w:b/>
              </w:rPr>
              <w:t>________________________</w:t>
            </w:r>
            <w:r w:rsidRPr="00C00499">
              <w:t>,</w:t>
            </w:r>
          </w:p>
          <w:p w:rsidR="006B7253" w:rsidRPr="00C00499" w:rsidRDefault="006B7253" w:rsidP="003B50B6">
            <w:pPr>
              <w:spacing w:line="360" w:lineRule="auto"/>
              <w:ind w:firstLine="1701"/>
              <w:jc w:val="center"/>
              <w:rPr>
                <w:i/>
                <w:sz w:val="18"/>
                <w:szCs w:val="18"/>
              </w:rPr>
            </w:pPr>
            <w:r w:rsidRPr="00C00499">
              <w:rPr>
                <w:i/>
                <w:sz w:val="18"/>
                <w:szCs w:val="18"/>
              </w:rPr>
              <w:t>(funcţia, numele, prenumele)</w:t>
            </w:r>
          </w:p>
          <w:p w:rsidR="006B7253" w:rsidRPr="00C00499" w:rsidRDefault="006B7253" w:rsidP="003B50B6">
            <w:r w:rsidRPr="00C00499">
              <w:t xml:space="preserve">care acţionează în baza </w:t>
            </w:r>
            <w:r w:rsidRPr="00C00499">
              <w:rPr>
                <w:b/>
              </w:rPr>
              <w:t>___________________</w:t>
            </w:r>
            <w:r w:rsidRPr="00C00499">
              <w:t>,</w:t>
            </w:r>
          </w:p>
          <w:p w:rsidR="006B7253" w:rsidRPr="00C00499" w:rsidRDefault="006B7253" w:rsidP="003B50B6">
            <w:pPr>
              <w:spacing w:line="360" w:lineRule="auto"/>
              <w:ind w:firstLine="2198"/>
              <w:rPr>
                <w:i/>
                <w:sz w:val="18"/>
                <w:szCs w:val="18"/>
              </w:rPr>
            </w:pPr>
            <w:r w:rsidRPr="00C00499">
              <w:rPr>
                <w:i/>
                <w:sz w:val="18"/>
                <w:szCs w:val="18"/>
              </w:rPr>
              <w:t>(statut, regulament, hotărîre etc.)</w:t>
            </w:r>
          </w:p>
          <w:p w:rsidR="006B7253" w:rsidRPr="00C00499" w:rsidRDefault="006B7253" w:rsidP="003B50B6">
            <w:pPr>
              <w:spacing w:line="360" w:lineRule="auto"/>
            </w:pPr>
            <w:r w:rsidRPr="00C00499">
              <w:t xml:space="preserve">denumit(a) în continuare </w:t>
            </w:r>
            <w:r w:rsidRPr="00C00499">
              <w:rPr>
                <w:i/>
              </w:rPr>
              <w:t>Vînzător</w:t>
            </w:r>
            <w:r w:rsidRPr="00C00499">
              <w:t xml:space="preserve"> </w:t>
            </w:r>
          </w:p>
          <w:p w:rsidR="006B7253" w:rsidRPr="00C00499" w:rsidRDefault="006B7253" w:rsidP="003B50B6">
            <w:r w:rsidRPr="00C00499">
              <w:rPr>
                <w:b/>
              </w:rPr>
              <w:t>______________________________________</w:t>
            </w:r>
            <w:r w:rsidRPr="00C00499">
              <w:t>,</w:t>
            </w:r>
          </w:p>
          <w:p w:rsidR="006B7253" w:rsidRPr="00C00499" w:rsidRDefault="006B7253" w:rsidP="003B50B6">
            <w:pPr>
              <w:spacing w:line="360" w:lineRule="auto"/>
              <w:jc w:val="center"/>
              <w:rPr>
                <w:i/>
                <w:sz w:val="18"/>
                <w:szCs w:val="18"/>
              </w:rPr>
            </w:pPr>
            <w:r w:rsidRPr="00C00499">
              <w:rPr>
                <w:i/>
                <w:sz w:val="18"/>
                <w:szCs w:val="18"/>
              </w:rPr>
              <w:t>(se indică nr. şi data de înregistrare în Registrul de Stat)</w:t>
            </w:r>
          </w:p>
          <w:p w:rsidR="006B7253" w:rsidRPr="00C00499" w:rsidRDefault="006B7253"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B7253" w:rsidRPr="00C00499" w:rsidRDefault="006B7253" w:rsidP="003B50B6">
            <w:pPr>
              <w:rPr>
                <w:b/>
              </w:rPr>
            </w:pPr>
          </w:p>
          <w:p w:rsidR="006B7253" w:rsidRPr="00C00499" w:rsidRDefault="006B7253" w:rsidP="003B50B6">
            <w:r w:rsidRPr="00C00499">
              <w:rPr>
                <w:b/>
              </w:rPr>
              <w:t>______________________________________</w:t>
            </w:r>
            <w:r w:rsidRPr="00C00499">
              <w:t>,</w:t>
            </w:r>
          </w:p>
          <w:p w:rsidR="006B7253" w:rsidRPr="00C00499" w:rsidRDefault="006B7253" w:rsidP="003B50B6">
            <w:pPr>
              <w:spacing w:line="360" w:lineRule="auto"/>
              <w:rPr>
                <w:i/>
                <w:sz w:val="18"/>
                <w:szCs w:val="18"/>
              </w:rPr>
            </w:pPr>
            <w:r w:rsidRPr="00C00499">
              <w:rPr>
                <w:i/>
                <w:sz w:val="18"/>
                <w:szCs w:val="18"/>
              </w:rPr>
              <w:t>(denumirea completă a întreprinderii, asociaţiei, organizaţiei)</w:t>
            </w:r>
          </w:p>
          <w:p w:rsidR="006B7253" w:rsidRPr="00C00499" w:rsidRDefault="006B7253" w:rsidP="003B50B6">
            <w:r w:rsidRPr="00C00499">
              <w:t xml:space="preserve">reprezentată prin </w:t>
            </w:r>
            <w:r w:rsidRPr="00C00499">
              <w:rPr>
                <w:b/>
              </w:rPr>
              <w:t>________________________</w:t>
            </w:r>
            <w:r w:rsidRPr="00C00499">
              <w:t>,</w:t>
            </w:r>
          </w:p>
          <w:p w:rsidR="006B7253" w:rsidRPr="00C00499" w:rsidRDefault="006B7253" w:rsidP="003B50B6">
            <w:pPr>
              <w:spacing w:line="360" w:lineRule="auto"/>
              <w:ind w:firstLine="1701"/>
              <w:jc w:val="center"/>
              <w:rPr>
                <w:i/>
                <w:sz w:val="18"/>
                <w:szCs w:val="18"/>
              </w:rPr>
            </w:pPr>
            <w:r w:rsidRPr="00C00499">
              <w:rPr>
                <w:i/>
                <w:sz w:val="18"/>
                <w:szCs w:val="18"/>
              </w:rPr>
              <w:t>(funcţia, numele, prenumele)</w:t>
            </w:r>
          </w:p>
          <w:p w:rsidR="006B7253" w:rsidRPr="00C00499" w:rsidRDefault="006B7253" w:rsidP="003B50B6">
            <w:r w:rsidRPr="00C00499">
              <w:t xml:space="preserve">care acţionează în baza </w:t>
            </w:r>
            <w:r w:rsidRPr="00C00499">
              <w:rPr>
                <w:b/>
              </w:rPr>
              <w:t>___________________</w:t>
            </w:r>
            <w:r w:rsidRPr="00C00499">
              <w:t>,</w:t>
            </w:r>
          </w:p>
          <w:p w:rsidR="006B7253" w:rsidRPr="00C00499" w:rsidRDefault="006B7253" w:rsidP="003B50B6">
            <w:pPr>
              <w:spacing w:line="360" w:lineRule="auto"/>
              <w:ind w:firstLine="2198"/>
              <w:rPr>
                <w:i/>
                <w:sz w:val="18"/>
                <w:szCs w:val="18"/>
              </w:rPr>
            </w:pPr>
            <w:r w:rsidRPr="00C00499">
              <w:rPr>
                <w:i/>
                <w:sz w:val="18"/>
                <w:szCs w:val="18"/>
              </w:rPr>
              <w:t>(statut, regulament, hotărîre etc.)</w:t>
            </w:r>
          </w:p>
          <w:p w:rsidR="006B7253" w:rsidRPr="00C00499" w:rsidRDefault="006B7253" w:rsidP="003B50B6">
            <w:pPr>
              <w:spacing w:line="360" w:lineRule="auto"/>
            </w:pPr>
            <w:r w:rsidRPr="00C00499">
              <w:t xml:space="preserve">denumit(a) în continuare </w:t>
            </w:r>
            <w:r>
              <w:rPr>
                <w:i/>
              </w:rPr>
              <w:t>Cumpărător</w:t>
            </w:r>
            <w:r w:rsidRPr="00C00499">
              <w:t xml:space="preserve"> </w:t>
            </w:r>
          </w:p>
          <w:p w:rsidR="006B7253" w:rsidRPr="00C00499" w:rsidRDefault="006B7253" w:rsidP="003B50B6">
            <w:r w:rsidRPr="00C00499">
              <w:rPr>
                <w:b/>
              </w:rPr>
              <w:t>______________________________________</w:t>
            </w:r>
            <w:r w:rsidRPr="00C00499">
              <w:t>,</w:t>
            </w:r>
          </w:p>
          <w:p w:rsidR="006B7253" w:rsidRPr="00C00499" w:rsidRDefault="006B7253" w:rsidP="003B50B6">
            <w:pPr>
              <w:spacing w:line="360" w:lineRule="auto"/>
              <w:jc w:val="center"/>
              <w:rPr>
                <w:i/>
                <w:sz w:val="18"/>
                <w:szCs w:val="18"/>
              </w:rPr>
            </w:pPr>
            <w:r w:rsidRPr="00C00499">
              <w:rPr>
                <w:i/>
                <w:sz w:val="18"/>
                <w:szCs w:val="18"/>
              </w:rPr>
              <w:t>(se indică nr. şi data de înregistrare în Registrul de Stat)</w:t>
            </w:r>
          </w:p>
          <w:p w:rsidR="006B7253" w:rsidRPr="00C00499" w:rsidRDefault="006B7253" w:rsidP="003B50B6">
            <w:pPr>
              <w:spacing w:line="360" w:lineRule="auto"/>
              <w:rPr>
                <w:b/>
                <w:caps/>
                <w:sz w:val="40"/>
              </w:rPr>
            </w:pPr>
            <w:r w:rsidRPr="00DC72B4">
              <w:rPr>
                <w:bCs/>
              </w:rPr>
              <w:t>pe de altă parte</w:t>
            </w:r>
            <w:r w:rsidRPr="00C00499">
              <w:t>,</w:t>
            </w:r>
          </w:p>
        </w:tc>
      </w:tr>
      <w:tr w:rsidR="006B7253" w:rsidRPr="00C60D06" w:rsidTr="00457832">
        <w:trPr>
          <w:trHeight w:val="283"/>
        </w:trPr>
        <w:tc>
          <w:tcPr>
            <w:tcW w:w="9747" w:type="dxa"/>
            <w:gridSpan w:val="3"/>
            <w:tcBorders>
              <w:top w:val="single" w:sz="4" w:space="0" w:color="auto"/>
            </w:tcBorders>
          </w:tcPr>
          <w:p w:rsidR="006B7253" w:rsidRPr="00C00499" w:rsidRDefault="006B7253" w:rsidP="003B50B6">
            <w:pPr>
              <w:rPr>
                <w:b/>
              </w:rPr>
            </w:pPr>
          </w:p>
        </w:tc>
      </w:tr>
      <w:tr w:rsidR="006B7253" w:rsidRPr="00C60D06" w:rsidTr="00457832">
        <w:trPr>
          <w:trHeight w:val="567"/>
        </w:trPr>
        <w:tc>
          <w:tcPr>
            <w:tcW w:w="9747" w:type="dxa"/>
            <w:gridSpan w:val="3"/>
            <w:vAlign w:val="center"/>
          </w:tcPr>
          <w:p w:rsidR="006B7253" w:rsidRPr="00C00499" w:rsidRDefault="006B7253" w:rsidP="003B50B6">
            <w:pPr>
              <w:jc w:val="both"/>
            </w:pPr>
            <w:r w:rsidRPr="00C00499">
              <w:t xml:space="preserve">ambii (denumiţi(te) în continuare </w:t>
            </w:r>
            <w:r w:rsidRPr="00C00499">
              <w:rPr>
                <w:i/>
              </w:rPr>
              <w:t>Părţi</w:t>
            </w:r>
            <w:r w:rsidRPr="00C00499">
              <w:t>), au încheiat prezentul Contract referitor la următoarele:</w:t>
            </w:r>
          </w:p>
          <w:p w:rsidR="006B7253" w:rsidRPr="00C00499" w:rsidRDefault="006B7253" w:rsidP="003B50B6">
            <w:pPr>
              <w:jc w:val="both"/>
            </w:pPr>
          </w:p>
          <w:p w:rsidR="006B7253" w:rsidRPr="00C00499" w:rsidRDefault="006B7253" w:rsidP="003B50B6">
            <w:pPr>
              <w:numPr>
                <w:ilvl w:val="1"/>
                <w:numId w:val="20"/>
              </w:numPr>
              <w:ind w:left="426" w:hanging="426"/>
              <w:jc w:val="both"/>
            </w:pPr>
            <w:r w:rsidRPr="00C00499">
              <w:t>Achiziţionarea _______________________________________________________________,</w:t>
            </w:r>
          </w:p>
          <w:p w:rsidR="006B7253" w:rsidRPr="00C00499" w:rsidRDefault="006B7253" w:rsidP="003B50B6">
            <w:pPr>
              <w:ind w:left="426" w:firstLine="1559"/>
              <w:jc w:val="center"/>
              <w:rPr>
                <w:i/>
                <w:sz w:val="18"/>
                <w:szCs w:val="18"/>
              </w:rPr>
            </w:pPr>
            <w:r w:rsidRPr="00C00499">
              <w:rPr>
                <w:i/>
                <w:sz w:val="18"/>
                <w:szCs w:val="18"/>
              </w:rPr>
              <w:t>(denumirea bunului</w:t>
            </w:r>
            <w:r>
              <w:rPr>
                <w:i/>
                <w:sz w:val="18"/>
                <w:szCs w:val="18"/>
              </w:rPr>
              <w:t>)</w:t>
            </w:r>
          </w:p>
          <w:p w:rsidR="006B7253" w:rsidRPr="00C00499" w:rsidRDefault="006B7253"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6B7253" w:rsidRPr="00C00499" w:rsidRDefault="006B7253" w:rsidP="003B50B6">
            <w:pPr>
              <w:ind w:left="426"/>
            </w:pPr>
            <w:r w:rsidRPr="00C00499">
              <w:t xml:space="preserve">în baza deciziei grupului de lucru al Cumpărătorului/Beneficiarului din </w:t>
            </w:r>
          </w:p>
          <w:p w:rsidR="006B7253" w:rsidRPr="00C00499" w:rsidRDefault="006B7253" w:rsidP="003B50B6">
            <w:pPr>
              <w:ind w:left="426"/>
            </w:pPr>
            <w:r w:rsidRPr="00C00499">
              <w:t>„___” _______________________ 20__.</w:t>
            </w:r>
          </w:p>
          <w:p w:rsidR="006B7253" w:rsidRPr="00C00499" w:rsidRDefault="006B7253" w:rsidP="003B50B6">
            <w:pPr>
              <w:ind w:firstLine="720"/>
              <w:jc w:val="both"/>
            </w:pPr>
          </w:p>
          <w:p w:rsidR="006B7253" w:rsidRPr="00C00499" w:rsidRDefault="006B7253" w:rsidP="003B50B6">
            <w:pPr>
              <w:numPr>
                <w:ilvl w:val="1"/>
                <w:numId w:val="20"/>
              </w:numPr>
              <w:suppressAutoHyphens/>
              <w:ind w:left="426" w:hanging="426"/>
              <w:jc w:val="both"/>
            </w:pPr>
            <w:r w:rsidRPr="00C00499">
              <w:t>Următoarele documente vor fi considerate părţi componente şi integrale ale Contractului:</w:t>
            </w:r>
          </w:p>
          <w:p w:rsidR="006B7253" w:rsidRDefault="006B7253" w:rsidP="003B50B6">
            <w:pPr>
              <w:suppressAutoHyphens/>
              <w:ind w:left="1276"/>
              <w:jc w:val="both"/>
            </w:pPr>
          </w:p>
          <w:p w:rsidR="006B7253" w:rsidRPr="00C00499" w:rsidRDefault="006B7253" w:rsidP="003B50B6">
            <w:pPr>
              <w:numPr>
                <w:ilvl w:val="0"/>
                <w:numId w:val="13"/>
              </w:numPr>
              <w:suppressAutoHyphens/>
              <w:ind w:left="1276" w:hanging="425"/>
              <w:jc w:val="both"/>
            </w:pPr>
            <w:r w:rsidRPr="00C00499">
              <w:t>Specificaţia tehnică;</w:t>
            </w:r>
          </w:p>
          <w:p w:rsidR="006B7253" w:rsidRPr="00C00499" w:rsidRDefault="006B7253" w:rsidP="003B50B6">
            <w:pPr>
              <w:numPr>
                <w:ilvl w:val="0"/>
                <w:numId w:val="13"/>
              </w:numPr>
              <w:suppressAutoHyphens/>
              <w:ind w:left="1276" w:hanging="425"/>
              <w:jc w:val="both"/>
            </w:pPr>
            <w:r w:rsidRPr="00C00499">
              <w:t>Specificația de preț;</w:t>
            </w:r>
          </w:p>
          <w:p w:rsidR="006B7253" w:rsidRPr="00C00499" w:rsidRDefault="006B7253"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6B7253" w:rsidRPr="00C00499" w:rsidRDefault="006B7253" w:rsidP="003B50B6">
            <w:pPr>
              <w:ind w:firstLine="720"/>
              <w:jc w:val="both"/>
            </w:pPr>
          </w:p>
          <w:p w:rsidR="006B7253" w:rsidRPr="00C00499" w:rsidRDefault="006B7253"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6B7253" w:rsidRPr="00C00499" w:rsidRDefault="006B7253" w:rsidP="003B50B6">
            <w:pPr>
              <w:suppressAutoHyphens/>
              <w:ind w:firstLine="720"/>
              <w:jc w:val="both"/>
            </w:pPr>
          </w:p>
          <w:p w:rsidR="006B7253" w:rsidRPr="00C00499" w:rsidRDefault="006B7253"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6B7253" w:rsidRPr="00C00499" w:rsidRDefault="006B7253" w:rsidP="003B50B6">
            <w:pPr>
              <w:ind w:left="426" w:hanging="426"/>
              <w:jc w:val="both"/>
            </w:pPr>
            <w:r w:rsidRPr="00C00499">
              <w:t xml:space="preserve"> </w:t>
            </w:r>
          </w:p>
          <w:p w:rsidR="006B7253" w:rsidRPr="00923642" w:rsidRDefault="006B7253"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0"/>
                <w:numId w:val="14"/>
              </w:numPr>
              <w:tabs>
                <w:tab w:val="left" w:pos="1134"/>
              </w:tabs>
              <w:ind w:left="0" w:firstLine="567"/>
              <w:rPr>
                <w:b/>
                <w:sz w:val="28"/>
                <w:szCs w:val="28"/>
              </w:rPr>
            </w:pPr>
            <w:r w:rsidRPr="00C00499">
              <w:rPr>
                <w:b/>
                <w:sz w:val="28"/>
                <w:szCs w:val="28"/>
              </w:rPr>
              <w:t>Obiectul Contractului</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6B7253" w:rsidRPr="00C00499" w:rsidRDefault="006B7253"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6B7253" w:rsidRPr="00C00499" w:rsidRDefault="006B7253"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6B7253" w:rsidRPr="00923642" w:rsidRDefault="006B7253"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6B7253" w:rsidRPr="00C00499" w:rsidRDefault="006B7253" w:rsidP="003B50B6">
            <w:pPr>
              <w:numPr>
                <w:ilvl w:val="1"/>
                <w:numId w:val="14"/>
              </w:numPr>
              <w:tabs>
                <w:tab w:val="left" w:pos="1134"/>
              </w:tabs>
              <w:ind w:left="0" w:firstLine="567"/>
              <w:jc w:val="both"/>
            </w:pPr>
            <w:r w:rsidRPr="00C00499">
              <w:t>Documentaţia de însoţire a Bunurilor include:</w:t>
            </w:r>
          </w:p>
          <w:p w:rsidR="006B7253" w:rsidRPr="00C00499" w:rsidRDefault="006B7253"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6B7253" w:rsidRPr="00C00499" w:rsidRDefault="006B7253" w:rsidP="003B50B6">
            <w:pPr>
              <w:tabs>
                <w:tab w:val="left" w:pos="1134"/>
              </w:tabs>
              <w:ind w:firstLine="567"/>
              <w:jc w:val="both"/>
              <w:rPr>
                <w:i/>
              </w:rPr>
            </w:pPr>
          </w:p>
          <w:p w:rsidR="006B7253" w:rsidRPr="00923642" w:rsidRDefault="006B7253"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6B7253" w:rsidRPr="00C00499" w:rsidRDefault="006B7253"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6B7253" w:rsidRPr="00C00499" w:rsidRDefault="006B7253" w:rsidP="003B50B6">
            <w:pPr>
              <w:tabs>
                <w:tab w:val="left" w:pos="1134"/>
              </w:tabs>
              <w:ind w:firstLine="567"/>
              <w:jc w:val="both"/>
              <w:rPr>
                <w:i/>
                <w:sz w:val="18"/>
                <w:szCs w:val="18"/>
              </w:rPr>
            </w:pPr>
            <w:r w:rsidRPr="00C00499">
              <w:rPr>
                <w:i/>
                <w:sz w:val="18"/>
                <w:szCs w:val="18"/>
              </w:rPr>
              <w:t>(suma cu cifre şi litere)</w:t>
            </w:r>
          </w:p>
          <w:p w:rsidR="006B7253" w:rsidRPr="00C00499" w:rsidRDefault="006B7253" w:rsidP="003B50B6">
            <w:pPr>
              <w:numPr>
                <w:ilvl w:val="1"/>
                <w:numId w:val="14"/>
              </w:numPr>
              <w:tabs>
                <w:tab w:val="left" w:pos="1134"/>
              </w:tabs>
              <w:ind w:left="0" w:firstLine="567"/>
              <w:jc w:val="both"/>
            </w:pPr>
            <w:r w:rsidRPr="00C00499">
              <w:t xml:space="preserve">Achitarea plăţilor pentru Bunurile livrate va efectua în lei moldoveneşti. </w:t>
            </w:r>
          </w:p>
          <w:p w:rsidR="006B7253" w:rsidRPr="00C00499" w:rsidRDefault="006B7253" w:rsidP="003B50B6">
            <w:pPr>
              <w:numPr>
                <w:ilvl w:val="1"/>
                <w:numId w:val="14"/>
              </w:numPr>
              <w:tabs>
                <w:tab w:val="left" w:pos="1134"/>
              </w:tabs>
              <w:ind w:left="0" w:firstLine="567"/>
              <w:jc w:val="both"/>
            </w:pPr>
            <w:r w:rsidRPr="00C00499">
              <w:t xml:space="preserve">Metoda şi condiţiile de plată de către Cumpărător vor fi: </w:t>
            </w:r>
          </w:p>
          <w:p w:rsidR="006B7253" w:rsidRPr="00C00499" w:rsidRDefault="006B7253"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6B7253" w:rsidRPr="00923642" w:rsidRDefault="006B7253"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0"/>
                <w:numId w:val="14"/>
              </w:numPr>
              <w:tabs>
                <w:tab w:val="left" w:pos="1134"/>
              </w:tabs>
              <w:ind w:left="0" w:firstLine="567"/>
              <w:rPr>
                <w:b/>
                <w:sz w:val="28"/>
                <w:szCs w:val="28"/>
              </w:rPr>
            </w:pPr>
            <w:r w:rsidRPr="00C00499">
              <w:rPr>
                <w:b/>
                <w:sz w:val="28"/>
                <w:szCs w:val="28"/>
              </w:rPr>
              <w:t>Condiţii de predare-primire</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6B7253" w:rsidRPr="00C00499" w:rsidRDefault="006B7253"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6B7253" w:rsidRPr="00C00499" w:rsidRDefault="006B7253" w:rsidP="003B50B6">
            <w:pPr>
              <w:numPr>
                <w:ilvl w:val="0"/>
                <w:numId w:val="15"/>
              </w:numPr>
              <w:tabs>
                <w:tab w:val="left" w:pos="1134"/>
              </w:tabs>
              <w:ind w:left="0" w:firstLine="567"/>
              <w:jc w:val="both"/>
            </w:pPr>
            <w:r w:rsidRPr="00C00499">
              <w:t>calitatea Bunurilor corespunde informaţiei indicate în Specificaţie;</w:t>
            </w:r>
          </w:p>
          <w:p w:rsidR="006B7253" w:rsidRPr="00C00499" w:rsidRDefault="006B7253" w:rsidP="003B50B6">
            <w:pPr>
              <w:numPr>
                <w:ilvl w:val="0"/>
                <w:numId w:val="15"/>
              </w:numPr>
              <w:tabs>
                <w:tab w:val="left" w:pos="1134"/>
              </w:tabs>
              <w:ind w:left="0" w:firstLine="567"/>
              <w:jc w:val="both"/>
            </w:pPr>
            <w:r w:rsidRPr="00C00499">
              <w:t>ambalajul şi integritatea Bunurilor corespunde informaţiei indicate în Specificaţie.</w:t>
            </w:r>
          </w:p>
          <w:p w:rsidR="006B7253" w:rsidRPr="00923642" w:rsidRDefault="006B7253"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0"/>
                <w:numId w:val="14"/>
              </w:numPr>
              <w:tabs>
                <w:tab w:val="left" w:pos="1134"/>
              </w:tabs>
              <w:ind w:left="0" w:firstLine="567"/>
              <w:rPr>
                <w:b/>
                <w:sz w:val="28"/>
                <w:szCs w:val="28"/>
              </w:rPr>
            </w:pPr>
            <w:r w:rsidRPr="00C00499">
              <w:rPr>
                <w:b/>
                <w:sz w:val="28"/>
                <w:szCs w:val="28"/>
              </w:rPr>
              <w:t>Standarde</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6B7253" w:rsidRPr="00923642" w:rsidRDefault="006B7253"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0"/>
                <w:numId w:val="14"/>
              </w:numPr>
              <w:tabs>
                <w:tab w:val="left" w:pos="1134"/>
              </w:tabs>
              <w:ind w:left="0" w:firstLine="567"/>
              <w:rPr>
                <w:b/>
                <w:sz w:val="28"/>
                <w:szCs w:val="28"/>
              </w:rPr>
            </w:pPr>
            <w:r w:rsidRPr="00C00499">
              <w:rPr>
                <w:b/>
                <w:sz w:val="28"/>
                <w:szCs w:val="28"/>
              </w:rPr>
              <w:t>Obligaţiile părţilor</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1"/>
                <w:numId w:val="14"/>
              </w:numPr>
              <w:tabs>
                <w:tab w:val="left" w:pos="1134"/>
              </w:tabs>
              <w:ind w:left="0" w:firstLine="567"/>
              <w:jc w:val="both"/>
            </w:pPr>
            <w:r w:rsidRPr="00C00499">
              <w:t>În baza prezentului Contract, Vînzătorul se obligă:</w:t>
            </w:r>
          </w:p>
          <w:p w:rsidR="006B7253" w:rsidRPr="00C00499" w:rsidRDefault="006B7253" w:rsidP="003B50B6">
            <w:pPr>
              <w:numPr>
                <w:ilvl w:val="0"/>
                <w:numId w:val="16"/>
              </w:numPr>
              <w:tabs>
                <w:tab w:val="left" w:pos="1134"/>
                <w:tab w:val="left" w:pos="1701"/>
              </w:tabs>
              <w:ind w:left="0" w:firstLine="567"/>
            </w:pPr>
            <w:r w:rsidRPr="00C00499">
              <w:t>să livreze Bunurile în condiţiile prevăzute de prezentul Contract;</w:t>
            </w:r>
          </w:p>
          <w:p w:rsidR="006B7253" w:rsidRPr="00C00499" w:rsidRDefault="006B7253" w:rsidP="003B50B6">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6B7253" w:rsidRPr="00C00499" w:rsidRDefault="006B7253"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6B7253" w:rsidRPr="00C00499" w:rsidRDefault="006B7253"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6B7253" w:rsidRPr="00C00499" w:rsidRDefault="006B7253" w:rsidP="003B50B6">
            <w:pPr>
              <w:numPr>
                <w:ilvl w:val="1"/>
                <w:numId w:val="14"/>
              </w:numPr>
              <w:tabs>
                <w:tab w:val="left" w:pos="1134"/>
              </w:tabs>
              <w:ind w:left="0" w:firstLine="567"/>
              <w:jc w:val="both"/>
            </w:pPr>
            <w:r w:rsidRPr="00C00499">
              <w:t>În baza prezentului Contract, Cumpărătorul se obligă:</w:t>
            </w:r>
          </w:p>
          <w:p w:rsidR="006B7253" w:rsidRPr="00C00499" w:rsidRDefault="006B7253"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6B7253" w:rsidRPr="00923642" w:rsidRDefault="006B7253"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0"/>
                <w:numId w:val="14"/>
              </w:numPr>
              <w:tabs>
                <w:tab w:val="left" w:pos="1134"/>
              </w:tabs>
              <w:ind w:left="0" w:firstLine="567"/>
              <w:rPr>
                <w:b/>
                <w:sz w:val="28"/>
                <w:szCs w:val="28"/>
              </w:rPr>
            </w:pPr>
            <w:r w:rsidRPr="00C00499">
              <w:rPr>
                <w:b/>
                <w:sz w:val="28"/>
                <w:szCs w:val="28"/>
              </w:rPr>
              <w:t>Forţa majoră</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B7253" w:rsidRPr="00C00499" w:rsidRDefault="006B7253"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6B7253" w:rsidRPr="00923642" w:rsidRDefault="006B7253"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0"/>
                <w:numId w:val="14"/>
              </w:numPr>
              <w:tabs>
                <w:tab w:val="left" w:pos="1134"/>
              </w:tabs>
              <w:ind w:left="0" w:firstLine="567"/>
              <w:rPr>
                <w:b/>
                <w:sz w:val="28"/>
                <w:szCs w:val="28"/>
              </w:rPr>
            </w:pPr>
            <w:r w:rsidRPr="00C00499">
              <w:rPr>
                <w:b/>
                <w:sz w:val="28"/>
                <w:szCs w:val="28"/>
              </w:rPr>
              <w:t>Rezilierea</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1"/>
                <w:numId w:val="14"/>
              </w:numPr>
              <w:tabs>
                <w:tab w:val="left" w:pos="1134"/>
              </w:tabs>
              <w:ind w:left="0" w:firstLine="567"/>
              <w:jc w:val="both"/>
            </w:pPr>
            <w:r w:rsidRPr="00C00499">
              <w:t>Rezilierea Contractului se poate realiza cu acordul comun al Părţilor.</w:t>
            </w:r>
          </w:p>
          <w:p w:rsidR="006B7253" w:rsidRPr="00C00499" w:rsidRDefault="006B7253" w:rsidP="003B50B6">
            <w:pPr>
              <w:numPr>
                <w:ilvl w:val="1"/>
                <w:numId w:val="14"/>
              </w:numPr>
              <w:tabs>
                <w:tab w:val="left" w:pos="1134"/>
              </w:tabs>
              <w:ind w:left="0" w:firstLine="567"/>
              <w:jc w:val="both"/>
            </w:pPr>
            <w:r w:rsidRPr="00C00499">
              <w:t>Contractul poate fi reziliat în mod unilateral de către:</w:t>
            </w:r>
          </w:p>
          <w:p w:rsidR="006B7253" w:rsidRPr="00C00499" w:rsidRDefault="006B7253"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6B7253" w:rsidRPr="00C00499" w:rsidRDefault="006B7253"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6B7253" w:rsidRPr="00C00499" w:rsidRDefault="006B7253"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6B7253" w:rsidRPr="00C00499" w:rsidRDefault="006B7253"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6B7253" w:rsidRPr="00C00499" w:rsidRDefault="006B7253"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6B7253" w:rsidRPr="00923642" w:rsidRDefault="006B7253"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6B7253" w:rsidRPr="00C00499" w:rsidRDefault="006B7253"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6B7253" w:rsidRPr="00C00499" w:rsidRDefault="006B7253"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6B7253" w:rsidRPr="00C00499" w:rsidRDefault="006B7253"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6B7253" w:rsidRPr="00C00499" w:rsidRDefault="006B7253"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6B7253" w:rsidRPr="00C00499" w:rsidRDefault="006B7253"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6B7253" w:rsidRPr="00C00499" w:rsidRDefault="006B7253" w:rsidP="003B50B6">
            <w:pPr>
              <w:tabs>
                <w:tab w:val="left" w:pos="1134"/>
              </w:tabs>
              <w:ind w:firstLine="567"/>
              <w:jc w:val="both"/>
            </w:pPr>
          </w:p>
          <w:p w:rsidR="006B7253" w:rsidRPr="00C00499" w:rsidRDefault="006B7253" w:rsidP="003B50B6">
            <w:pPr>
              <w:numPr>
                <w:ilvl w:val="0"/>
                <w:numId w:val="14"/>
              </w:numPr>
              <w:tabs>
                <w:tab w:val="left" w:pos="1134"/>
              </w:tabs>
              <w:ind w:left="0" w:firstLine="567"/>
            </w:pPr>
            <w:r w:rsidRPr="00C00499">
              <w:rPr>
                <w:b/>
                <w:sz w:val="28"/>
                <w:szCs w:val="28"/>
              </w:rPr>
              <w:t>Sancţiuni</w:t>
            </w:r>
          </w:p>
          <w:p w:rsidR="006B7253" w:rsidRPr="00C00499" w:rsidRDefault="006B7253"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6B7253" w:rsidRPr="00C00499" w:rsidRDefault="006B7253"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6B7253" w:rsidRPr="00C00499" w:rsidRDefault="006B7253"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6B7253" w:rsidRPr="00923642" w:rsidRDefault="006B7253"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1"/>
                <w:numId w:val="14"/>
              </w:numPr>
              <w:tabs>
                <w:tab w:val="left" w:pos="1134"/>
              </w:tabs>
              <w:ind w:left="0" w:firstLine="567"/>
              <w:jc w:val="both"/>
            </w:pPr>
            <w:r w:rsidRPr="00C00499">
              <w:t>Furnizorul are obligaţia să despăgubească achizitorul împotriva oricăror:</w:t>
            </w:r>
          </w:p>
          <w:p w:rsidR="006B7253" w:rsidRPr="00C00499" w:rsidRDefault="006B7253"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B7253" w:rsidRPr="00923642" w:rsidRDefault="006B7253"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0"/>
                <w:numId w:val="14"/>
              </w:numPr>
              <w:tabs>
                <w:tab w:val="left" w:pos="1134"/>
              </w:tabs>
              <w:ind w:left="0" w:firstLine="567"/>
              <w:rPr>
                <w:b/>
                <w:sz w:val="28"/>
                <w:szCs w:val="28"/>
              </w:rPr>
            </w:pPr>
            <w:r w:rsidRPr="00C00499">
              <w:rPr>
                <w:b/>
                <w:sz w:val="28"/>
                <w:szCs w:val="28"/>
              </w:rPr>
              <w:t>Dispoziţii finale</w:t>
            </w: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6B7253" w:rsidRPr="00C00499" w:rsidRDefault="006B7253"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6B7253" w:rsidRPr="00C00499" w:rsidRDefault="006B7253"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B7253" w:rsidRPr="00C00499" w:rsidRDefault="006B7253"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6B7253" w:rsidRPr="00C00499" w:rsidRDefault="006B7253"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6B7253" w:rsidRPr="00B41118" w:rsidRDefault="006B7253"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B7253" w:rsidRPr="00C00499" w:rsidRDefault="006B7253"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6B7253" w:rsidRPr="00C00499" w:rsidRDefault="006B7253"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6B7253" w:rsidRPr="00C00499" w:rsidRDefault="006B7253"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6B7253" w:rsidRDefault="006B7253" w:rsidP="003B50B6">
            <w:pPr>
              <w:tabs>
                <w:tab w:val="left" w:pos="1134"/>
              </w:tabs>
              <w:ind w:firstLine="567"/>
              <w:jc w:val="both"/>
            </w:pPr>
          </w:p>
          <w:p w:rsidR="006B7253" w:rsidRDefault="006B7253" w:rsidP="003B50B6">
            <w:pPr>
              <w:tabs>
                <w:tab w:val="left" w:pos="1134"/>
              </w:tabs>
              <w:ind w:firstLine="567"/>
              <w:jc w:val="both"/>
            </w:pPr>
          </w:p>
          <w:p w:rsidR="006B7253" w:rsidRDefault="006B7253" w:rsidP="003B50B6">
            <w:pPr>
              <w:tabs>
                <w:tab w:val="left" w:pos="1134"/>
              </w:tabs>
              <w:ind w:firstLine="567"/>
              <w:jc w:val="both"/>
            </w:pPr>
          </w:p>
          <w:p w:rsidR="006B7253" w:rsidRDefault="006B7253" w:rsidP="003B50B6">
            <w:pPr>
              <w:tabs>
                <w:tab w:val="left" w:pos="1134"/>
              </w:tabs>
              <w:ind w:firstLine="567"/>
              <w:jc w:val="both"/>
            </w:pPr>
          </w:p>
          <w:p w:rsidR="006B7253" w:rsidRDefault="006B7253" w:rsidP="003B50B6">
            <w:pPr>
              <w:tabs>
                <w:tab w:val="left" w:pos="1134"/>
              </w:tabs>
              <w:ind w:firstLine="567"/>
              <w:jc w:val="both"/>
            </w:pPr>
          </w:p>
          <w:p w:rsidR="006B7253" w:rsidRDefault="006B7253" w:rsidP="003B50B6">
            <w:pPr>
              <w:tabs>
                <w:tab w:val="left" w:pos="1134"/>
              </w:tabs>
              <w:ind w:firstLine="567"/>
              <w:jc w:val="both"/>
            </w:pPr>
          </w:p>
          <w:p w:rsidR="006B7253" w:rsidRPr="00C00499" w:rsidRDefault="006B7253" w:rsidP="003B50B6">
            <w:pPr>
              <w:tabs>
                <w:tab w:val="left" w:pos="1134"/>
              </w:tabs>
              <w:ind w:firstLine="567"/>
              <w:jc w:val="both"/>
            </w:pPr>
          </w:p>
        </w:tc>
      </w:tr>
      <w:tr w:rsidR="006B7253" w:rsidRPr="00C60D06" w:rsidTr="00457832">
        <w:trPr>
          <w:gridAfter w:val="1"/>
          <w:wAfter w:w="34" w:type="dxa"/>
          <w:trHeight w:val="697"/>
        </w:trPr>
        <w:tc>
          <w:tcPr>
            <w:tcW w:w="9747" w:type="dxa"/>
            <w:gridSpan w:val="2"/>
            <w:vAlign w:val="center"/>
          </w:tcPr>
          <w:p w:rsidR="006B7253" w:rsidRPr="00C00499" w:rsidRDefault="006B7253"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6B7253" w:rsidRPr="00C60D06" w:rsidTr="00457832">
        <w:trPr>
          <w:trHeight w:val="113"/>
        </w:trPr>
        <w:tc>
          <w:tcPr>
            <w:tcW w:w="9747" w:type="dxa"/>
            <w:gridSpan w:val="3"/>
            <w:vAlign w:val="center"/>
          </w:tcPr>
          <w:p w:rsidR="006B7253" w:rsidRPr="00C00499" w:rsidRDefault="006B7253" w:rsidP="003B50B6">
            <w:pPr>
              <w:tabs>
                <w:tab w:val="left" w:pos="1134"/>
              </w:tabs>
              <w:ind w:firstLine="567"/>
              <w:rPr>
                <w:b/>
                <w:sz w:val="28"/>
                <w:szCs w:val="28"/>
              </w:rPr>
            </w:pPr>
          </w:p>
        </w:tc>
      </w:tr>
      <w:tr w:rsidR="006B7253" w:rsidRPr="00C60D06" w:rsidTr="0045783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B7253" w:rsidRPr="00C00499" w:rsidRDefault="006B7253"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3B50B6">
            <w:pPr>
              <w:tabs>
                <w:tab w:val="left" w:pos="1134"/>
              </w:tabs>
              <w:ind w:firstLine="567"/>
              <w:jc w:val="center"/>
              <w:rPr>
                <w:b/>
                <w:caps/>
                <w:sz w:val="40"/>
              </w:rPr>
            </w:pPr>
            <w:r w:rsidRPr="00DC72B4">
              <w:rPr>
                <w:b/>
                <w:bCs/>
              </w:rPr>
              <w:t>Autoritatea contractantă</w:t>
            </w:r>
          </w:p>
        </w:tc>
      </w:tr>
      <w:tr w:rsidR="006B7253" w:rsidRPr="00C60D06" w:rsidTr="00457832">
        <w:trPr>
          <w:trHeight w:val="373"/>
        </w:trPr>
        <w:tc>
          <w:tcPr>
            <w:tcW w:w="4873" w:type="dxa"/>
            <w:tcBorders>
              <w:top w:val="single" w:sz="4" w:space="0" w:color="auto"/>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Adresa poştală:</w:t>
            </w:r>
          </w:p>
        </w:tc>
      </w:tr>
      <w:tr w:rsidR="006B7253" w:rsidRPr="00C60D06" w:rsidTr="00457832">
        <w:trPr>
          <w:trHeight w:val="373"/>
        </w:trPr>
        <w:tc>
          <w:tcPr>
            <w:tcW w:w="4873" w:type="dxa"/>
            <w:tcBorders>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Telefon:</w:t>
            </w:r>
          </w:p>
        </w:tc>
      </w:tr>
      <w:tr w:rsidR="006B7253" w:rsidRPr="00C60D06" w:rsidTr="00457832">
        <w:trPr>
          <w:trHeight w:val="373"/>
        </w:trPr>
        <w:tc>
          <w:tcPr>
            <w:tcW w:w="4873" w:type="dxa"/>
            <w:tcBorders>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Cont de decontare:</w:t>
            </w:r>
          </w:p>
        </w:tc>
      </w:tr>
      <w:tr w:rsidR="006B7253" w:rsidRPr="00C60D06" w:rsidTr="00457832">
        <w:trPr>
          <w:trHeight w:val="373"/>
        </w:trPr>
        <w:tc>
          <w:tcPr>
            <w:tcW w:w="4873" w:type="dxa"/>
            <w:tcBorders>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Banca:</w:t>
            </w:r>
          </w:p>
        </w:tc>
      </w:tr>
      <w:tr w:rsidR="006B7253" w:rsidRPr="00C60D06" w:rsidTr="00457832">
        <w:trPr>
          <w:trHeight w:val="373"/>
        </w:trPr>
        <w:tc>
          <w:tcPr>
            <w:tcW w:w="4873" w:type="dxa"/>
            <w:tcBorders>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Adresa poştală a băncii:</w:t>
            </w:r>
          </w:p>
        </w:tc>
      </w:tr>
      <w:tr w:rsidR="006B7253" w:rsidRPr="00C60D06" w:rsidTr="00457832">
        <w:trPr>
          <w:trHeight w:val="373"/>
        </w:trPr>
        <w:tc>
          <w:tcPr>
            <w:tcW w:w="4873" w:type="dxa"/>
            <w:tcBorders>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Cod:</w:t>
            </w:r>
          </w:p>
        </w:tc>
      </w:tr>
      <w:tr w:rsidR="006B7253" w:rsidRPr="00C60D06" w:rsidTr="00457832">
        <w:trPr>
          <w:trHeight w:val="373"/>
        </w:trPr>
        <w:tc>
          <w:tcPr>
            <w:tcW w:w="4873" w:type="dxa"/>
            <w:tcBorders>
              <w:left w:val="single" w:sz="4" w:space="0" w:color="auto"/>
              <w:bottom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Cod fiscal:</w:t>
            </w:r>
          </w:p>
        </w:tc>
      </w:tr>
      <w:tr w:rsidR="006B7253" w:rsidRPr="00C60D06" w:rsidTr="00457832">
        <w:trPr>
          <w:trHeight w:val="113"/>
        </w:trPr>
        <w:tc>
          <w:tcPr>
            <w:tcW w:w="9747" w:type="dxa"/>
            <w:gridSpan w:val="3"/>
            <w:tcBorders>
              <w:top w:val="single" w:sz="4" w:space="0" w:color="auto"/>
            </w:tcBorders>
            <w:vAlign w:val="center"/>
          </w:tcPr>
          <w:p w:rsidR="006B7253" w:rsidRPr="00C00499" w:rsidRDefault="006B7253" w:rsidP="003B50B6">
            <w:pPr>
              <w:tabs>
                <w:tab w:val="left" w:pos="1134"/>
              </w:tabs>
              <w:ind w:firstLine="567"/>
            </w:pPr>
          </w:p>
        </w:tc>
      </w:tr>
      <w:tr w:rsidR="006B7253" w:rsidRPr="00C60D06" w:rsidTr="00457832">
        <w:trPr>
          <w:trHeight w:val="697"/>
        </w:trPr>
        <w:tc>
          <w:tcPr>
            <w:tcW w:w="9747" w:type="dxa"/>
            <w:gridSpan w:val="3"/>
            <w:vAlign w:val="center"/>
          </w:tcPr>
          <w:p w:rsidR="006B7253" w:rsidRPr="00C00499" w:rsidRDefault="006B7253" w:rsidP="003B50B6">
            <w:pPr>
              <w:numPr>
                <w:ilvl w:val="0"/>
                <w:numId w:val="14"/>
              </w:numPr>
              <w:tabs>
                <w:tab w:val="left" w:pos="1134"/>
              </w:tabs>
              <w:ind w:left="0" w:firstLine="567"/>
              <w:rPr>
                <w:b/>
                <w:sz w:val="28"/>
                <w:szCs w:val="28"/>
              </w:rPr>
            </w:pPr>
            <w:r w:rsidRPr="00C00499">
              <w:rPr>
                <w:b/>
                <w:sz w:val="28"/>
                <w:szCs w:val="28"/>
              </w:rPr>
              <w:t>Semnăturile părţilor</w:t>
            </w:r>
          </w:p>
        </w:tc>
      </w:tr>
      <w:tr w:rsidR="006B7253" w:rsidRPr="00C60D06" w:rsidTr="0045783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B7253" w:rsidRPr="00C00499" w:rsidRDefault="006B7253"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B7253" w:rsidRPr="00C00499" w:rsidRDefault="006B7253" w:rsidP="003B50B6">
            <w:pPr>
              <w:tabs>
                <w:tab w:val="left" w:pos="1134"/>
              </w:tabs>
              <w:ind w:firstLine="567"/>
              <w:jc w:val="center"/>
              <w:rPr>
                <w:b/>
                <w:caps/>
                <w:sz w:val="40"/>
              </w:rPr>
            </w:pPr>
            <w:r w:rsidRPr="00DC72B4">
              <w:rPr>
                <w:b/>
                <w:bCs/>
              </w:rPr>
              <w:t>Autoritatea contractantă</w:t>
            </w:r>
          </w:p>
        </w:tc>
      </w:tr>
      <w:tr w:rsidR="006B7253" w:rsidRPr="00C60D06" w:rsidTr="00457832">
        <w:trPr>
          <w:trHeight w:val="374"/>
        </w:trPr>
        <w:tc>
          <w:tcPr>
            <w:tcW w:w="4873" w:type="dxa"/>
            <w:tcBorders>
              <w:top w:val="single" w:sz="4" w:space="0" w:color="auto"/>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pPr>
            <w:r w:rsidRPr="00C00499">
              <w:t>Semnătura autorizată:</w:t>
            </w:r>
          </w:p>
        </w:tc>
      </w:tr>
      <w:tr w:rsidR="006B7253" w:rsidRPr="00C60D06" w:rsidTr="00457832">
        <w:trPr>
          <w:trHeight w:val="1470"/>
        </w:trPr>
        <w:tc>
          <w:tcPr>
            <w:tcW w:w="4873" w:type="dxa"/>
            <w:tcBorders>
              <w:left w:val="single" w:sz="4" w:space="0" w:color="auto"/>
              <w:bottom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6B7253" w:rsidRPr="00C00499" w:rsidRDefault="006B7253" w:rsidP="003B50B6">
            <w:pPr>
              <w:tabs>
                <w:tab w:val="left" w:pos="1134"/>
                <w:tab w:val="left" w:pos="4680"/>
                <w:tab w:val="left" w:pos="7020"/>
              </w:tabs>
              <w:suppressAutoHyphens/>
              <w:ind w:firstLine="567"/>
              <w:jc w:val="center"/>
            </w:pPr>
            <w:r w:rsidRPr="00C00499">
              <w:t>L.Ș.</w:t>
            </w:r>
          </w:p>
        </w:tc>
      </w:tr>
      <w:tr w:rsidR="006B7253" w:rsidRPr="00C60D06" w:rsidTr="00457832">
        <w:trPr>
          <w:trHeight w:val="373"/>
        </w:trPr>
        <w:tc>
          <w:tcPr>
            <w:tcW w:w="4873" w:type="dxa"/>
            <w:tcBorders>
              <w:top w:val="single" w:sz="4" w:space="0" w:color="auto"/>
            </w:tcBorders>
            <w:vAlign w:val="center"/>
          </w:tcPr>
          <w:p w:rsidR="006B7253" w:rsidRPr="00C00499" w:rsidRDefault="006B7253"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6B7253" w:rsidRPr="00C00499" w:rsidRDefault="006B7253" w:rsidP="003B50B6">
            <w:pPr>
              <w:tabs>
                <w:tab w:val="left" w:pos="1134"/>
                <w:tab w:val="left" w:pos="4680"/>
                <w:tab w:val="left" w:pos="7020"/>
              </w:tabs>
              <w:suppressAutoHyphens/>
              <w:ind w:firstLine="567"/>
            </w:pPr>
          </w:p>
        </w:tc>
      </w:tr>
      <w:tr w:rsidR="006B7253" w:rsidRPr="00C60D06" w:rsidTr="00457832">
        <w:trPr>
          <w:trHeight w:val="373"/>
        </w:trPr>
        <w:tc>
          <w:tcPr>
            <w:tcW w:w="4873" w:type="dxa"/>
            <w:vAlign w:val="center"/>
          </w:tcPr>
          <w:p w:rsidR="006B7253" w:rsidRPr="00C00499" w:rsidRDefault="006B7253" w:rsidP="003B50B6">
            <w:pPr>
              <w:tabs>
                <w:tab w:val="left" w:pos="1134"/>
                <w:tab w:val="left" w:pos="4680"/>
                <w:tab w:val="left" w:pos="7020"/>
              </w:tabs>
              <w:suppressAutoHyphens/>
              <w:ind w:firstLine="567"/>
            </w:pPr>
          </w:p>
        </w:tc>
        <w:tc>
          <w:tcPr>
            <w:tcW w:w="4874" w:type="dxa"/>
            <w:gridSpan w:val="2"/>
            <w:vAlign w:val="center"/>
          </w:tcPr>
          <w:p w:rsidR="006B7253" w:rsidRPr="00C00499" w:rsidRDefault="006B7253" w:rsidP="003B50B6">
            <w:pPr>
              <w:tabs>
                <w:tab w:val="left" w:pos="1134"/>
                <w:tab w:val="left" w:pos="4680"/>
                <w:tab w:val="left" w:pos="7020"/>
              </w:tabs>
              <w:suppressAutoHyphens/>
              <w:ind w:firstLine="567"/>
            </w:pPr>
          </w:p>
        </w:tc>
      </w:tr>
      <w:tr w:rsidR="006B7253" w:rsidRPr="00C60D06" w:rsidTr="00457832">
        <w:trPr>
          <w:trHeight w:val="373"/>
        </w:trPr>
        <w:tc>
          <w:tcPr>
            <w:tcW w:w="4873" w:type="dxa"/>
            <w:vAlign w:val="center"/>
          </w:tcPr>
          <w:p w:rsidR="006B7253" w:rsidRPr="00C00499" w:rsidRDefault="006B7253" w:rsidP="003B50B6">
            <w:pPr>
              <w:tabs>
                <w:tab w:val="left" w:pos="1134"/>
                <w:tab w:val="left" w:pos="4680"/>
                <w:tab w:val="left" w:pos="7020"/>
              </w:tabs>
              <w:suppressAutoHyphens/>
              <w:ind w:firstLine="567"/>
            </w:pPr>
          </w:p>
        </w:tc>
        <w:tc>
          <w:tcPr>
            <w:tcW w:w="4874" w:type="dxa"/>
            <w:gridSpan w:val="2"/>
            <w:vAlign w:val="center"/>
          </w:tcPr>
          <w:p w:rsidR="006B7253" w:rsidRPr="00C00499" w:rsidRDefault="006B7253" w:rsidP="003B50B6">
            <w:pPr>
              <w:tabs>
                <w:tab w:val="left" w:pos="1134"/>
                <w:tab w:val="left" w:pos="4680"/>
                <w:tab w:val="left" w:pos="7020"/>
              </w:tabs>
              <w:suppressAutoHyphens/>
              <w:ind w:firstLine="567"/>
            </w:pPr>
          </w:p>
        </w:tc>
      </w:tr>
      <w:tr w:rsidR="006B7253" w:rsidRPr="00C60D06" w:rsidTr="00457832">
        <w:trPr>
          <w:trHeight w:val="373"/>
        </w:trPr>
        <w:tc>
          <w:tcPr>
            <w:tcW w:w="4873" w:type="dxa"/>
            <w:vAlign w:val="center"/>
          </w:tcPr>
          <w:p w:rsidR="006B7253" w:rsidRPr="00C00499" w:rsidRDefault="006B7253" w:rsidP="003B50B6">
            <w:pPr>
              <w:tabs>
                <w:tab w:val="left" w:pos="1134"/>
                <w:tab w:val="left" w:pos="4680"/>
                <w:tab w:val="left" w:pos="7020"/>
              </w:tabs>
              <w:suppressAutoHyphens/>
              <w:ind w:firstLine="567"/>
            </w:pPr>
          </w:p>
        </w:tc>
        <w:tc>
          <w:tcPr>
            <w:tcW w:w="4874" w:type="dxa"/>
            <w:gridSpan w:val="2"/>
            <w:vAlign w:val="center"/>
          </w:tcPr>
          <w:p w:rsidR="006B7253" w:rsidRPr="00C00499" w:rsidRDefault="006B7253" w:rsidP="003B50B6">
            <w:pPr>
              <w:tabs>
                <w:tab w:val="left" w:pos="1134"/>
                <w:tab w:val="left" w:pos="4680"/>
                <w:tab w:val="left" w:pos="7020"/>
              </w:tabs>
              <w:suppressAutoHyphens/>
              <w:ind w:firstLine="567"/>
            </w:pPr>
          </w:p>
        </w:tc>
      </w:tr>
    </w:tbl>
    <w:p w:rsidR="006B7253" w:rsidRPr="00C60D06" w:rsidRDefault="006B7253" w:rsidP="00A20ACF"/>
    <w:p w:rsidR="006B7253" w:rsidRDefault="006B7253">
      <w:pPr>
        <w:spacing w:after="160" w:line="259" w:lineRule="auto"/>
      </w:pPr>
      <w:r>
        <w:br w:type="page"/>
      </w:r>
    </w:p>
    <w:tbl>
      <w:tblPr>
        <w:tblW w:w="9781" w:type="dxa"/>
        <w:tblInd w:w="-34" w:type="dxa"/>
        <w:tblLayout w:type="fixed"/>
        <w:tblLook w:val="00A0"/>
      </w:tblPr>
      <w:tblGrid>
        <w:gridCol w:w="4873"/>
        <w:gridCol w:w="4874"/>
        <w:gridCol w:w="34"/>
      </w:tblGrid>
      <w:tr w:rsidR="006B7253" w:rsidRPr="00C60D06" w:rsidTr="00277A9E">
        <w:trPr>
          <w:trHeight w:val="697"/>
        </w:trPr>
        <w:tc>
          <w:tcPr>
            <w:tcW w:w="9747" w:type="dxa"/>
            <w:gridSpan w:val="3"/>
            <w:vAlign w:val="center"/>
          </w:tcPr>
          <w:p w:rsidR="006B7253" w:rsidRPr="00851F2E" w:rsidRDefault="006B7253" w:rsidP="00277A9E">
            <w:pPr>
              <w:pStyle w:val="Heading2"/>
            </w:pPr>
            <w:r w:rsidRPr="00851F2E">
              <w:t>Contract-model Servicii(F5.2)</w:t>
            </w:r>
          </w:p>
        </w:tc>
      </w:tr>
      <w:tr w:rsidR="006B7253"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B7253" w:rsidRPr="00C60D06" w:rsidRDefault="006B7253" w:rsidP="00277A9E">
            <w:pPr>
              <w:pStyle w:val="Subtitle"/>
              <w:ind w:left="1134"/>
              <w:rPr>
                <w:b w:val="0"/>
                <w:lang w:val="ro-RO"/>
              </w:rPr>
            </w:pPr>
            <w:r>
              <w:rPr>
                <w:noProof/>
                <w:lang w:val="ru-RU"/>
              </w:rPr>
              <w:pict>
                <v:shape id="Text Box 2" o:spid="_x0000_s1027"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B7253" w:rsidRDefault="006B7253" w:rsidP="003B50B6">
                        <w:r w:rsidRPr="00EC278C">
                          <w:object w:dxaOrig="4320" w:dyaOrig="4320">
                            <v:shape id="_x0000_i1028" type="#_x0000_t75" style="width:27.75pt;height:36.75pt" o:ole="" fillcolor="window">
                              <v:imagedata r:id="rId21" o:title=""/>
                            </v:shape>
                            <o:OLEObject Type="Embed" ProgID="Word.Picture.8" ShapeID="_x0000_i1028" DrawAspect="Content" ObjectID="_1618295267" r:id="rId23"/>
                          </w:object>
                        </w:r>
                      </w:p>
                    </w:txbxContent>
                  </v:textbox>
                </v:shape>
              </w:pict>
            </w:r>
            <w:r w:rsidRPr="00C60D06">
              <w:rPr>
                <w:spacing w:val="196"/>
                <w:sz w:val="44"/>
                <w:lang w:val="ro-RO"/>
              </w:rPr>
              <w:t>ACHIZIŢII PUBLICE</w:t>
            </w:r>
          </w:p>
        </w:tc>
      </w:tr>
      <w:tr w:rsidR="006B7253" w:rsidRPr="00C60D06" w:rsidTr="00277A9E">
        <w:trPr>
          <w:trHeight w:val="567"/>
        </w:trPr>
        <w:tc>
          <w:tcPr>
            <w:tcW w:w="9747" w:type="dxa"/>
            <w:gridSpan w:val="3"/>
            <w:vAlign w:val="center"/>
          </w:tcPr>
          <w:p w:rsidR="006B7253" w:rsidRPr="00851F2E" w:rsidRDefault="006B7253" w:rsidP="00277A9E">
            <w:pPr>
              <w:pStyle w:val="Heading2"/>
            </w:pPr>
          </w:p>
        </w:tc>
      </w:tr>
      <w:tr w:rsidR="006B7253" w:rsidRPr="00C60D06" w:rsidTr="00277A9E">
        <w:trPr>
          <w:trHeight w:val="697"/>
        </w:trPr>
        <w:tc>
          <w:tcPr>
            <w:tcW w:w="9747" w:type="dxa"/>
            <w:gridSpan w:val="3"/>
            <w:tcBorders>
              <w:bottom w:val="single" w:sz="4" w:space="0" w:color="auto"/>
            </w:tcBorders>
            <w:vAlign w:val="center"/>
          </w:tcPr>
          <w:p w:rsidR="006B7253" w:rsidRPr="00C60D06" w:rsidRDefault="006B7253" w:rsidP="00277A9E">
            <w:pPr>
              <w:jc w:val="center"/>
              <w:rPr>
                <w:b/>
                <w:caps/>
                <w:sz w:val="40"/>
              </w:rPr>
            </w:pPr>
            <w:bookmarkStart w:id="172" w:name="_GoBack"/>
            <w:bookmarkEnd w:id="172"/>
          </w:p>
          <w:p w:rsidR="006B7253" w:rsidRPr="00C60D06" w:rsidRDefault="006B7253" w:rsidP="00277A9E">
            <w:pPr>
              <w:jc w:val="center"/>
              <w:rPr>
                <w:b/>
                <w:sz w:val="40"/>
              </w:rPr>
            </w:pPr>
            <w:r w:rsidRPr="00C60D06">
              <w:rPr>
                <w:b/>
                <w:caps/>
                <w:sz w:val="40"/>
              </w:rPr>
              <w:t>Contract</w:t>
            </w:r>
            <w:r w:rsidRPr="00C60D06">
              <w:rPr>
                <w:b/>
                <w:sz w:val="40"/>
              </w:rPr>
              <w:t xml:space="preserve"> Nr. _________</w:t>
            </w:r>
          </w:p>
          <w:p w:rsidR="006B7253" w:rsidRPr="00C60D06" w:rsidRDefault="006B7253" w:rsidP="00277A9E">
            <w:pPr>
              <w:rPr>
                <w:sz w:val="28"/>
                <w:szCs w:val="28"/>
              </w:rPr>
            </w:pPr>
          </w:p>
          <w:p w:rsidR="006B7253" w:rsidRPr="00C60D06" w:rsidRDefault="006B7253" w:rsidP="00277A9E">
            <w:pPr>
              <w:spacing w:line="360" w:lineRule="auto"/>
              <w:rPr>
                <w:b/>
                <w:sz w:val="28"/>
                <w:szCs w:val="28"/>
              </w:rPr>
            </w:pPr>
            <w:r w:rsidRPr="00C60D06">
              <w:rPr>
                <w:b/>
                <w:sz w:val="28"/>
                <w:szCs w:val="28"/>
              </w:rPr>
              <w:t>de achiziţionare _____________________________________________________</w:t>
            </w:r>
          </w:p>
          <w:p w:rsidR="006B7253" w:rsidRPr="00C60D06" w:rsidRDefault="006B7253" w:rsidP="00277A9E">
            <w:pPr>
              <w:spacing w:line="360" w:lineRule="auto"/>
              <w:rPr>
                <w:b/>
                <w:i/>
                <w:sz w:val="28"/>
                <w:szCs w:val="28"/>
              </w:rPr>
            </w:pPr>
            <w:r w:rsidRPr="00C60D06">
              <w:rPr>
                <w:b/>
                <w:sz w:val="28"/>
                <w:szCs w:val="28"/>
              </w:rPr>
              <w:t>___________________________________________________________________</w:t>
            </w:r>
          </w:p>
          <w:p w:rsidR="006B7253" w:rsidRPr="00C60D06" w:rsidRDefault="006B7253" w:rsidP="00277A9E">
            <w:pPr>
              <w:tabs>
                <w:tab w:val="center" w:pos="-6663"/>
                <w:tab w:val="right" w:pos="9531"/>
              </w:tabs>
              <w:spacing w:line="360" w:lineRule="auto"/>
              <w:jc w:val="both"/>
              <w:rPr>
                <w:b/>
                <w:sz w:val="28"/>
                <w:szCs w:val="28"/>
              </w:rPr>
            </w:pPr>
            <w:r w:rsidRPr="00C60D06">
              <w:rPr>
                <w:b/>
                <w:sz w:val="28"/>
                <w:szCs w:val="28"/>
              </w:rPr>
              <w:t>Cod CPV: _____________________</w:t>
            </w:r>
          </w:p>
          <w:p w:rsidR="006B7253" w:rsidRPr="00C60D06" w:rsidRDefault="006B7253" w:rsidP="00277A9E">
            <w:pPr>
              <w:tabs>
                <w:tab w:val="center" w:pos="-6663"/>
                <w:tab w:val="right" w:pos="9531"/>
              </w:tabs>
              <w:jc w:val="both"/>
            </w:pPr>
          </w:p>
          <w:p w:rsidR="006B7253" w:rsidRPr="00C60D06" w:rsidRDefault="006B7253"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6B7253" w:rsidRPr="00C60D06" w:rsidRDefault="006B7253" w:rsidP="00277A9E">
            <w:pPr>
              <w:ind w:firstLine="5812"/>
              <w:jc w:val="center"/>
              <w:rPr>
                <w:i/>
                <w:sz w:val="18"/>
                <w:szCs w:val="18"/>
              </w:rPr>
            </w:pPr>
            <w:r w:rsidRPr="00C60D06">
              <w:rPr>
                <w:i/>
                <w:sz w:val="18"/>
                <w:szCs w:val="18"/>
              </w:rPr>
              <w:t>(localitataea)</w:t>
            </w:r>
          </w:p>
          <w:p w:rsidR="006B7253" w:rsidRPr="00C60D06" w:rsidRDefault="006B7253" w:rsidP="00277A9E">
            <w:pPr>
              <w:ind w:firstLine="5812"/>
              <w:jc w:val="center"/>
            </w:pPr>
          </w:p>
        </w:tc>
      </w:tr>
      <w:tr w:rsidR="006B7253" w:rsidRPr="00C60D06" w:rsidTr="00277A9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B7253" w:rsidRPr="00C60D06" w:rsidRDefault="006B7253" w:rsidP="00277A9E">
            <w:pPr>
              <w:jc w:val="center"/>
              <w:rPr>
                <w:b/>
                <w:caps/>
                <w:sz w:val="40"/>
              </w:rPr>
            </w:pPr>
            <w:r w:rsidRPr="00C60D06">
              <w:rPr>
                <w:b/>
              </w:rPr>
              <w:t>Autoritatea contractantă</w:t>
            </w:r>
          </w:p>
        </w:tc>
      </w:tr>
      <w:tr w:rsidR="006B7253" w:rsidRPr="00C60D06" w:rsidTr="00277A9E">
        <w:trPr>
          <w:trHeight w:val="2625"/>
        </w:trPr>
        <w:tc>
          <w:tcPr>
            <w:tcW w:w="4873" w:type="dxa"/>
            <w:tcBorders>
              <w:top w:val="single" w:sz="4" w:space="0" w:color="auto"/>
              <w:left w:val="single" w:sz="4" w:space="0" w:color="auto"/>
              <w:bottom w:val="single" w:sz="4" w:space="0" w:color="auto"/>
              <w:right w:val="single" w:sz="4" w:space="0" w:color="auto"/>
            </w:tcBorders>
          </w:tcPr>
          <w:p w:rsidR="006B7253" w:rsidRPr="00C60D06" w:rsidRDefault="006B7253" w:rsidP="00277A9E">
            <w:pPr>
              <w:rPr>
                <w:b/>
              </w:rPr>
            </w:pPr>
          </w:p>
          <w:p w:rsidR="006B7253" w:rsidRPr="00C60D06" w:rsidRDefault="006B7253" w:rsidP="00277A9E">
            <w:r w:rsidRPr="00C60D06">
              <w:rPr>
                <w:b/>
              </w:rPr>
              <w:t>______________________________________</w:t>
            </w:r>
            <w:r w:rsidRPr="00C60D06">
              <w:t>,</w:t>
            </w:r>
          </w:p>
          <w:p w:rsidR="006B7253" w:rsidRPr="00C60D06" w:rsidRDefault="006B7253" w:rsidP="00277A9E">
            <w:pPr>
              <w:spacing w:line="360" w:lineRule="auto"/>
              <w:rPr>
                <w:i/>
                <w:sz w:val="18"/>
                <w:szCs w:val="18"/>
              </w:rPr>
            </w:pPr>
            <w:r w:rsidRPr="00C60D06">
              <w:rPr>
                <w:i/>
                <w:sz w:val="18"/>
                <w:szCs w:val="18"/>
              </w:rPr>
              <w:t>(denumirea completă a întreprinderii, asociaţiei, organizaţiei)</w:t>
            </w:r>
          </w:p>
          <w:p w:rsidR="006B7253" w:rsidRPr="00C60D06" w:rsidRDefault="006B7253" w:rsidP="00277A9E">
            <w:r w:rsidRPr="00C60D06">
              <w:t xml:space="preserve">reprezentată prin </w:t>
            </w:r>
            <w:r w:rsidRPr="00C60D06">
              <w:rPr>
                <w:b/>
              </w:rPr>
              <w:t>________________________</w:t>
            </w:r>
            <w:r w:rsidRPr="00C60D06">
              <w:t>,</w:t>
            </w:r>
          </w:p>
          <w:p w:rsidR="006B7253" w:rsidRPr="00C60D06" w:rsidRDefault="006B7253" w:rsidP="00277A9E">
            <w:pPr>
              <w:spacing w:line="360" w:lineRule="auto"/>
              <w:ind w:firstLine="1701"/>
              <w:jc w:val="center"/>
              <w:rPr>
                <w:i/>
                <w:sz w:val="18"/>
                <w:szCs w:val="18"/>
              </w:rPr>
            </w:pPr>
            <w:r w:rsidRPr="00C60D06">
              <w:rPr>
                <w:i/>
                <w:sz w:val="18"/>
                <w:szCs w:val="18"/>
              </w:rPr>
              <w:t>(funcţia, numele, prenumele)</w:t>
            </w:r>
          </w:p>
          <w:p w:rsidR="006B7253" w:rsidRPr="00C60D06" w:rsidRDefault="006B7253" w:rsidP="00277A9E">
            <w:r w:rsidRPr="00C60D06">
              <w:t xml:space="preserve">care acţionează în baza </w:t>
            </w:r>
            <w:r w:rsidRPr="00C60D06">
              <w:rPr>
                <w:b/>
              </w:rPr>
              <w:t>___________________</w:t>
            </w:r>
            <w:r w:rsidRPr="00C60D06">
              <w:t>,</w:t>
            </w:r>
          </w:p>
          <w:p w:rsidR="006B7253" w:rsidRPr="00C60D06" w:rsidRDefault="006B7253" w:rsidP="00277A9E">
            <w:pPr>
              <w:spacing w:line="360" w:lineRule="auto"/>
              <w:ind w:firstLine="2198"/>
              <w:rPr>
                <w:i/>
                <w:sz w:val="18"/>
                <w:szCs w:val="18"/>
              </w:rPr>
            </w:pPr>
            <w:r w:rsidRPr="00C60D06">
              <w:rPr>
                <w:i/>
                <w:sz w:val="18"/>
                <w:szCs w:val="18"/>
              </w:rPr>
              <w:t>(statut, regulament, hotărîre etc.)</w:t>
            </w:r>
          </w:p>
          <w:p w:rsidR="006B7253" w:rsidRPr="00C60D06" w:rsidRDefault="006B7253" w:rsidP="00277A9E">
            <w:pPr>
              <w:spacing w:line="360" w:lineRule="auto"/>
            </w:pPr>
            <w:r w:rsidRPr="00C60D06">
              <w:t xml:space="preserve">denumit(a) în continuare </w:t>
            </w:r>
            <w:r w:rsidRPr="00C60D06">
              <w:rPr>
                <w:i/>
              </w:rPr>
              <w:t>Prestator</w:t>
            </w:r>
            <w:r w:rsidRPr="00C60D06">
              <w:t xml:space="preserve"> </w:t>
            </w:r>
          </w:p>
          <w:p w:rsidR="006B7253" w:rsidRPr="00C60D06" w:rsidRDefault="006B7253" w:rsidP="00277A9E">
            <w:r w:rsidRPr="00C60D06">
              <w:rPr>
                <w:b/>
              </w:rPr>
              <w:t>______________________________________</w:t>
            </w:r>
            <w:r w:rsidRPr="00C60D06">
              <w:t>,</w:t>
            </w:r>
          </w:p>
          <w:p w:rsidR="006B7253" w:rsidRPr="00C60D06" w:rsidRDefault="006B7253" w:rsidP="00277A9E">
            <w:pPr>
              <w:spacing w:line="360" w:lineRule="auto"/>
              <w:jc w:val="center"/>
              <w:rPr>
                <w:i/>
                <w:sz w:val="18"/>
                <w:szCs w:val="18"/>
              </w:rPr>
            </w:pPr>
            <w:r w:rsidRPr="00C60D06">
              <w:rPr>
                <w:i/>
                <w:sz w:val="18"/>
                <w:szCs w:val="18"/>
              </w:rPr>
              <w:t>(se indică nr. şi data de înregistrare în Registrul de Stat)</w:t>
            </w:r>
          </w:p>
          <w:p w:rsidR="006B7253" w:rsidRPr="00C60D06" w:rsidRDefault="006B7253"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B7253" w:rsidRPr="00C60D06" w:rsidRDefault="006B7253" w:rsidP="00277A9E">
            <w:pPr>
              <w:rPr>
                <w:b/>
              </w:rPr>
            </w:pPr>
          </w:p>
          <w:p w:rsidR="006B7253" w:rsidRPr="00C60D06" w:rsidRDefault="006B7253" w:rsidP="00277A9E">
            <w:r w:rsidRPr="00C60D06">
              <w:rPr>
                <w:b/>
              </w:rPr>
              <w:t>______________________________________</w:t>
            </w:r>
            <w:r w:rsidRPr="00C60D06">
              <w:t>,</w:t>
            </w:r>
          </w:p>
          <w:p w:rsidR="006B7253" w:rsidRPr="00C60D06" w:rsidRDefault="006B7253" w:rsidP="00277A9E">
            <w:pPr>
              <w:spacing w:line="360" w:lineRule="auto"/>
              <w:rPr>
                <w:i/>
                <w:sz w:val="18"/>
                <w:szCs w:val="18"/>
              </w:rPr>
            </w:pPr>
            <w:r w:rsidRPr="00C60D06">
              <w:rPr>
                <w:i/>
                <w:sz w:val="18"/>
                <w:szCs w:val="18"/>
              </w:rPr>
              <w:t>(denumirea completă a întreprinderii, asociaţiei, organizaţiei)</w:t>
            </w:r>
          </w:p>
          <w:p w:rsidR="006B7253" w:rsidRPr="00C60D06" w:rsidRDefault="006B7253" w:rsidP="00277A9E">
            <w:r w:rsidRPr="00C60D06">
              <w:t xml:space="preserve">reprezentată prin </w:t>
            </w:r>
            <w:r w:rsidRPr="00C60D06">
              <w:rPr>
                <w:b/>
              </w:rPr>
              <w:t>________________________</w:t>
            </w:r>
            <w:r w:rsidRPr="00C60D06">
              <w:t>,</w:t>
            </w:r>
          </w:p>
          <w:p w:rsidR="006B7253" w:rsidRPr="00C60D06" w:rsidRDefault="006B7253" w:rsidP="00277A9E">
            <w:pPr>
              <w:spacing w:line="360" w:lineRule="auto"/>
              <w:ind w:firstLine="1701"/>
              <w:jc w:val="center"/>
              <w:rPr>
                <w:i/>
                <w:sz w:val="18"/>
                <w:szCs w:val="18"/>
              </w:rPr>
            </w:pPr>
            <w:r w:rsidRPr="00C60D06">
              <w:rPr>
                <w:i/>
                <w:sz w:val="18"/>
                <w:szCs w:val="18"/>
              </w:rPr>
              <w:t>(funcţia, numele, prenumele)</w:t>
            </w:r>
          </w:p>
          <w:p w:rsidR="006B7253" w:rsidRPr="00C60D06" w:rsidRDefault="006B7253" w:rsidP="00277A9E">
            <w:r w:rsidRPr="00C60D06">
              <w:t xml:space="preserve">care acţionează în baza </w:t>
            </w:r>
            <w:r w:rsidRPr="00C60D06">
              <w:rPr>
                <w:b/>
              </w:rPr>
              <w:t>___________________</w:t>
            </w:r>
            <w:r w:rsidRPr="00C60D06">
              <w:t>,</w:t>
            </w:r>
          </w:p>
          <w:p w:rsidR="006B7253" w:rsidRPr="00C60D06" w:rsidRDefault="006B7253" w:rsidP="00277A9E">
            <w:pPr>
              <w:spacing w:line="360" w:lineRule="auto"/>
              <w:ind w:firstLine="2198"/>
              <w:rPr>
                <w:i/>
                <w:sz w:val="18"/>
                <w:szCs w:val="18"/>
              </w:rPr>
            </w:pPr>
            <w:r w:rsidRPr="00C60D06">
              <w:rPr>
                <w:i/>
                <w:sz w:val="18"/>
                <w:szCs w:val="18"/>
              </w:rPr>
              <w:t>(statut, regulament, hotărîre etc.)</w:t>
            </w:r>
          </w:p>
          <w:p w:rsidR="006B7253" w:rsidRPr="00C60D06" w:rsidRDefault="006B7253" w:rsidP="00277A9E">
            <w:pPr>
              <w:spacing w:line="360" w:lineRule="auto"/>
            </w:pPr>
            <w:r w:rsidRPr="00C60D06">
              <w:t xml:space="preserve">denumit(a) în continuare </w:t>
            </w:r>
            <w:r w:rsidRPr="00C60D06">
              <w:rPr>
                <w:i/>
              </w:rPr>
              <w:t xml:space="preserve">Cumpărător </w:t>
            </w:r>
          </w:p>
          <w:p w:rsidR="006B7253" w:rsidRPr="00C60D06" w:rsidRDefault="006B7253" w:rsidP="00277A9E">
            <w:r w:rsidRPr="00C60D06">
              <w:rPr>
                <w:b/>
              </w:rPr>
              <w:t>______________________________________</w:t>
            </w:r>
            <w:r w:rsidRPr="00C60D06">
              <w:t>,</w:t>
            </w:r>
          </w:p>
          <w:p w:rsidR="006B7253" w:rsidRPr="00C60D06" w:rsidRDefault="006B7253" w:rsidP="00277A9E">
            <w:pPr>
              <w:spacing w:line="360" w:lineRule="auto"/>
              <w:jc w:val="center"/>
              <w:rPr>
                <w:i/>
                <w:sz w:val="18"/>
                <w:szCs w:val="18"/>
              </w:rPr>
            </w:pPr>
            <w:r w:rsidRPr="00C60D06">
              <w:rPr>
                <w:i/>
                <w:sz w:val="18"/>
                <w:szCs w:val="18"/>
              </w:rPr>
              <w:t>(se indică nr. şi data de înregistrare în Registrul de Stat)</w:t>
            </w:r>
          </w:p>
          <w:p w:rsidR="006B7253" w:rsidRPr="00C60D06" w:rsidRDefault="006B7253" w:rsidP="00277A9E">
            <w:pPr>
              <w:spacing w:line="360" w:lineRule="auto"/>
              <w:rPr>
                <w:b/>
                <w:caps/>
                <w:sz w:val="40"/>
              </w:rPr>
            </w:pPr>
            <w:r w:rsidRPr="005939A2">
              <w:rPr>
                <w:bCs/>
              </w:rPr>
              <w:t>pe de altă parte</w:t>
            </w:r>
            <w:r w:rsidRPr="00C60D06">
              <w:t>,</w:t>
            </w:r>
          </w:p>
        </w:tc>
      </w:tr>
      <w:tr w:rsidR="006B7253" w:rsidRPr="00C60D06" w:rsidTr="00277A9E">
        <w:trPr>
          <w:trHeight w:val="283"/>
        </w:trPr>
        <w:tc>
          <w:tcPr>
            <w:tcW w:w="9747" w:type="dxa"/>
            <w:gridSpan w:val="3"/>
            <w:tcBorders>
              <w:top w:val="single" w:sz="4" w:space="0" w:color="auto"/>
            </w:tcBorders>
          </w:tcPr>
          <w:p w:rsidR="006B7253" w:rsidRPr="00C60D06" w:rsidRDefault="006B7253" w:rsidP="00277A9E">
            <w:pPr>
              <w:rPr>
                <w:b/>
              </w:rPr>
            </w:pPr>
          </w:p>
        </w:tc>
      </w:tr>
      <w:tr w:rsidR="006B7253" w:rsidRPr="00C60D06" w:rsidTr="00277A9E">
        <w:trPr>
          <w:trHeight w:val="567"/>
        </w:trPr>
        <w:tc>
          <w:tcPr>
            <w:tcW w:w="9747" w:type="dxa"/>
            <w:gridSpan w:val="3"/>
            <w:vAlign w:val="center"/>
          </w:tcPr>
          <w:p w:rsidR="006B7253" w:rsidRPr="00C60D06" w:rsidRDefault="006B7253" w:rsidP="00277A9E">
            <w:pPr>
              <w:jc w:val="both"/>
            </w:pPr>
            <w:r w:rsidRPr="00C60D06">
              <w:t xml:space="preserve">ambii (denumiţi(te) în continuare </w:t>
            </w:r>
            <w:r w:rsidRPr="00C60D06">
              <w:rPr>
                <w:i/>
              </w:rPr>
              <w:t>Părţi</w:t>
            </w:r>
            <w:r w:rsidRPr="00C60D06">
              <w:t>), au încheiat prezentul Contract referitor la următoarele:</w:t>
            </w:r>
          </w:p>
          <w:p w:rsidR="006B7253" w:rsidRPr="00C60D06" w:rsidRDefault="006B7253" w:rsidP="00277A9E">
            <w:pPr>
              <w:jc w:val="both"/>
            </w:pPr>
          </w:p>
          <w:p w:rsidR="006B7253" w:rsidRPr="00C60D06" w:rsidRDefault="006B7253" w:rsidP="006D32CC">
            <w:pPr>
              <w:pStyle w:val="ListParagraph"/>
              <w:numPr>
                <w:ilvl w:val="0"/>
                <w:numId w:val="33"/>
              </w:numPr>
            </w:pPr>
            <w:r w:rsidRPr="00C60D06">
              <w:t>Achiziţionarea _______________________________________________________________,</w:t>
            </w:r>
          </w:p>
          <w:p w:rsidR="006B7253" w:rsidRPr="006D32CC" w:rsidRDefault="006B7253" w:rsidP="006D32CC">
            <w:pPr>
              <w:pStyle w:val="ListParagraph"/>
              <w:numPr>
                <w:ilvl w:val="3"/>
                <w:numId w:val="33"/>
              </w:numPr>
              <w:jc w:val="center"/>
              <w:rPr>
                <w:i/>
                <w:sz w:val="18"/>
                <w:szCs w:val="18"/>
              </w:rPr>
            </w:pPr>
            <w:r w:rsidRPr="006D32CC">
              <w:rPr>
                <w:i/>
                <w:sz w:val="18"/>
                <w:szCs w:val="18"/>
              </w:rPr>
              <w:t>(denumirea serviciului)</w:t>
            </w:r>
          </w:p>
          <w:p w:rsidR="006B7253" w:rsidRPr="006D32CC" w:rsidRDefault="006B7253"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6B7253" w:rsidRPr="00C60D06" w:rsidRDefault="006B7253" w:rsidP="006D32CC">
            <w:pPr>
              <w:ind w:left="360"/>
            </w:pPr>
            <w:r w:rsidRPr="00C60D06">
              <w:t>în baza deciziei grupului de lucru al Cu</w:t>
            </w:r>
            <w:r>
              <w:t>mpărătorului/Beneficiarului din</w:t>
            </w:r>
            <w:r w:rsidRPr="00C60D06">
              <w:t>„___” _______________________ 20__.</w:t>
            </w:r>
          </w:p>
          <w:p w:rsidR="006B7253" w:rsidRPr="00C60D06" w:rsidRDefault="006B7253" w:rsidP="00277A9E">
            <w:pPr>
              <w:ind w:firstLine="720"/>
              <w:jc w:val="both"/>
            </w:pPr>
          </w:p>
          <w:p w:rsidR="006B7253" w:rsidRPr="00C60D06" w:rsidRDefault="006B7253" w:rsidP="00410C1D">
            <w:pPr>
              <w:suppressAutoHyphens/>
              <w:ind w:left="1080" w:hanging="1043"/>
              <w:jc w:val="both"/>
            </w:pPr>
            <w:r>
              <w:t>b.</w:t>
            </w:r>
            <w:r w:rsidRPr="00C60D06">
              <w:t>Următoarele documente vor fi considerate părţi componente şi integrale ale Contractului:</w:t>
            </w:r>
          </w:p>
          <w:p w:rsidR="006B7253" w:rsidRPr="00C60D06" w:rsidRDefault="006B7253" w:rsidP="00277A9E">
            <w:pPr>
              <w:suppressAutoHyphens/>
              <w:ind w:left="1276"/>
              <w:jc w:val="both"/>
            </w:pPr>
          </w:p>
          <w:p w:rsidR="006B7253" w:rsidRPr="00C60D06" w:rsidRDefault="006B7253" w:rsidP="00410C1D">
            <w:pPr>
              <w:numPr>
                <w:ilvl w:val="0"/>
                <w:numId w:val="32"/>
              </w:numPr>
              <w:suppressAutoHyphens/>
              <w:jc w:val="both"/>
            </w:pPr>
            <w:r w:rsidRPr="00C60D06">
              <w:t>Specificaţia tehnică;</w:t>
            </w:r>
          </w:p>
          <w:p w:rsidR="006B7253" w:rsidRPr="00C60D06" w:rsidRDefault="006B7253" w:rsidP="00410C1D">
            <w:pPr>
              <w:numPr>
                <w:ilvl w:val="0"/>
                <w:numId w:val="32"/>
              </w:numPr>
              <w:suppressAutoHyphens/>
              <w:jc w:val="both"/>
            </w:pPr>
            <w:r w:rsidRPr="00C60D06">
              <w:t>Specificația de preț;</w:t>
            </w:r>
          </w:p>
          <w:p w:rsidR="006B7253" w:rsidRPr="00C60D06" w:rsidRDefault="006B7253"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6B7253" w:rsidRPr="00C60D06" w:rsidRDefault="006B7253" w:rsidP="00277A9E">
            <w:pPr>
              <w:ind w:firstLine="720"/>
              <w:jc w:val="both"/>
            </w:pPr>
          </w:p>
          <w:p w:rsidR="006B7253" w:rsidRPr="00C60D06" w:rsidRDefault="006B7253" w:rsidP="001C21B9">
            <w:pPr>
              <w:pStyle w:val="ListParagraph"/>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B7253" w:rsidRDefault="006B7253" w:rsidP="001C21B9">
            <w:pPr>
              <w:pStyle w:val="ListParagraph"/>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t>ntractului sub toate aspectele.</w:t>
            </w:r>
          </w:p>
          <w:p w:rsidR="006B7253" w:rsidRPr="00C60D06" w:rsidRDefault="006B7253" w:rsidP="006D32CC">
            <w:pPr>
              <w:pStyle w:val="ListParagraph"/>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6B7253" w:rsidRPr="00C60D06" w:rsidTr="00277A9E">
        <w:trPr>
          <w:gridAfter w:val="1"/>
          <w:wAfter w:w="34" w:type="dxa"/>
          <w:trHeight w:val="697"/>
        </w:trPr>
        <w:tc>
          <w:tcPr>
            <w:tcW w:w="9747" w:type="dxa"/>
            <w:gridSpan w:val="2"/>
            <w:vAlign w:val="center"/>
          </w:tcPr>
          <w:p w:rsidR="006B7253" w:rsidRPr="001C21B9" w:rsidRDefault="006B7253" w:rsidP="001C21B9">
            <w:pPr>
              <w:pStyle w:val="ListParagraph"/>
              <w:numPr>
                <w:ilvl w:val="0"/>
                <w:numId w:val="34"/>
              </w:numPr>
              <w:rPr>
                <w:b/>
                <w:sz w:val="28"/>
                <w:szCs w:val="28"/>
              </w:rPr>
            </w:pPr>
            <w:r w:rsidRPr="001C21B9">
              <w:rPr>
                <w:b/>
                <w:sz w:val="28"/>
                <w:szCs w:val="28"/>
              </w:rPr>
              <w:t xml:space="preserve"> Obiectul Contractului</w:t>
            </w:r>
          </w:p>
        </w:tc>
      </w:tr>
      <w:tr w:rsidR="006B7253" w:rsidRPr="00C60D06" w:rsidTr="00277A9E">
        <w:trPr>
          <w:gridAfter w:val="1"/>
          <w:wAfter w:w="34" w:type="dxa"/>
          <w:trHeight w:val="697"/>
        </w:trPr>
        <w:tc>
          <w:tcPr>
            <w:tcW w:w="9747" w:type="dxa"/>
            <w:gridSpan w:val="2"/>
            <w:vAlign w:val="center"/>
          </w:tcPr>
          <w:p w:rsidR="006B7253" w:rsidRPr="00C60D06" w:rsidRDefault="006B7253"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6B7253" w:rsidRPr="00C60D06" w:rsidRDefault="006B7253" w:rsidP="001C21B9">
            <w:pPr>
              <w:numPr>
                <w:ilvl w:val="1"/>
                <w:numId w:val="34"/>
              </w:numPr>
              <w:tabs>
                <w:tab w:val="left" w:pos="1134"/>
              </w:tabs>
              <w:jc w:val="both"/>
            </w:pPr>
            <w:r w:rsidRPr="00C60D06">
              <w:t xml:space="preserve">Beneficiarul se obligă, la rîndul său, să achite şi să recepţioneze Serviciile prestate de Prestator. </w:t>
            </w:r>
          </w:p>
          <w:p w:rsidR="006B7253" w:rsidRPr="00C60D06" w:rsidRDefault="006B7253"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6B7253" w:rsidRPr="00C60D06" w:rsidRDefault="006B7253"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tabs>
                <w:tab w:val="left" w:pos="1134"/>
              </w:tabs>
              <w:ind w:left="360"/>
              <w:rPr>
                <w:b/>
                <w:sz w:val="28"/>
                <w:szCs w:val="28"/>
              </w:rPr>
            </w:pPr>
            <w:r>
              <w:rPr>
                <w:b/>
                <w:sz w:val="28"/>
                <w:szCs w:val="28"/>
              </w:rPr>
              <w:t>2.</w:t>
            </w:r>
            <w:r w:rsidRPr="00C60D06">
              <w:rPr>
                <w:b/>
                <w:sz w:val="28"/>
                <w:szCs w:val="28"/>
              </w:rPr>
              <w:t>Termeni şi condiţii de prestare</w:t>
            </w:r>
          </w:p>
        </w:tc>
      </w:tr>
      <w:tr w:rsidR="006B7253" w:rsidRPr="00C60D06" w:rsidTr="00277A9E">
        <w:trPr>
          <w:gridAfter w:val="1"/>
          <w:wAfter w:w="34" w:type="dxa"/>
          <w:trHeight w:val="697"/>
        </w:trPr>
        <w:tc>
          <w:tcPr>
            <w:tcW w:w="9747" w:type="dxa"/>
            <w:gridSpan w:val="2"/>
            <w:vAlign w:val="center"/>
          </w:tcPr>
          <w:p w:rsidR="006B7253" w:rsidRDefault="006B7253" w:rsidP="005F610A">
            <w:pPr>
              <w:pStyle w:val="ListParagraph"/>
              <w:numPr>
                <w:ilvl w:val="1"/>
                <w:numId w:val="35"/>
              </w:numPr>
            </w:pPr>
            <w:r w:rsidRPr="00C60D06">
              <w:t>Prestarea Serviciilor se efectuează de către Prestator în  termenele prevăzute de graficul de prestare.</w:t>
            </w:r>
          </w:p>
          <w:p w:rsidR="006B7253" w:rsidRPr="00C60D06" w:rsidRDefault="006B7253" w:rsidP="005F610A">
            <w:pPr>
              <w:pStyle w:val="ListParagraph"/>
              <w:numPr>
                <w:ilvl w:val="1"/>
                <w:numId w:val="35"/>
              </w:numPr>
            </w:pPr>
            <w:r w:rsidRPr="00C60D06">
              <w:t>Documentaţia de însoţire a Serviciilor include:</w:t>
            </w:r>
          </w:p>
          <w:p w:rsidR="006B7253" w:rsidRDefault="006B7253"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6B7253" w:rsidRPr="005F610A" w:rsidRDefault="006B7253" w:rsidP="005F610A">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6B7253" w:rsidRPr="00C60D06" w:rsidTr="00277A9E">
        <w:trPr>
          <w:gridAfter w:val="1"/>
          <w:wAfter w:w="34" w:type="dxa"/>
          <w:trHeight w:val="697"/>
        </w:trPr>
        <w:tc>
          <w:tcPr>
            <w:tcW w:w="9747" w:type="dxa"/>
            <w:gridSpan w:val="2"/>
            <w:vAlign w:val="center"/>
          </w:tcPr>
          <w:p w:rsidR="006B7253" w:rsidRPr="005F610A" w:rsidRDefault="006B7253" w:rsidP="005F610A">
            <w:pPr>
              <w:pStyle w:val="ListParagraph"/>
              <w:numPr>
                <w:ilvl w:val="0"/>
                <w:numId w:val="35"/>
              </w:numPr>
              <w:rPr>
                <w:b/>
                <w:sz w:val="28"/>
                <w:szCs w:val="28"/>
              </w:rPr>
            </w:pPr>
            <w:r w:rsidRPr="005F610A">
              <w:rPr>
                <w:b/>
                <w:sz w:val="28"/>
                <w:szCs w:val="28"/>
              </w:rPr>
              <w:t>Preţul şi condiţii de plată</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6B7253" w:rsidRPr="00C60D06" w:rsidRDefault="006B7253"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6B7253" w:rsidRPr="00C60D06" w:rsidRDefault="006B7253" w:rsidP="00277A9E">
            <w:pPr>
              <w:tabs>
                <w:tab w:val="left" w:pos="1134"/>
              </w:tabs>
              <w:ind w:firstLine="567"/>
              <w:jc w:val="both"/>
              <w:rPr>
                <w:i/>
                <w:sz w:val="18"/>
                <w:szCs w:val="18"/>
              </w:rPr>
            </w:pPr>
            <w:r w:rsidRPr="00C60D06">
              <w:rPr>
                <w:i/>
                <w:sz w:val="18"/>
                <w:szCs w:val="18"/>
              </w:rPr>
              <w:t>(suma cu cifre şi litere)</w:t>
            </w:r>
          </w:p>
          <w:p w:rsidR="006B7253" w:rsidRPr="00C60D06" w:rsidRDefault="006B7253"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6B7253" w:rsidRPr="00C60D06" w:rsidRDefault="006B7253" w:rsidP="005F610A">
            <w:pPr>
              <w:numPr>
                <w:ilvl w:val="1"/>
                <w:numId w:val="35"/>
              </w:numPr>
              <w:tabs>
                <w:tab w:val="left" w:pos="1134"/>
              </w:tabs>
              <w:ind w:left="0" w:firstLine="567"/>
              <w:jc w:val="both"/>
            </w:pPr>
            <w:r w:rsidRPr="00C60D06">
              <w:t xml:space="preserve">Metoda şi condiţiile de plată de către Cumpărător vor fi: </w:t>
            </w:r>
          </w:p>
          <w:p w:rsidR="006B7253" w:rsidRPr="00C60D06" w:rsidRDefault="006B7253"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6B7253" w:rsidRPr="00C60D06" w:rsidRDefault="006B7253"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0"/>
                <w:numId w:val="35"/>
              </w:numPr>
              <w:tabs>
                <w:tab w:val="left" w:pos="1134"/>
              </w:tabs>
              <w:ind w:left="0" w:firstLine="567"/>
              <w:rPr>
                <w:b/>
                <w:sz w:val="28"/>
                <w:szCs w:val="28"/>
              </w:rPr>
            </w:pPr>
            <w:r w:rsidRPr="00C60D06">
              <w:rPr>
                <w:b/>
                <w:sz w:val="28"/>
                <w:szCs w:val="28"/>
              </w:rPr>
              <w:t>Condiţii de predare-primire</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6B7253" w:rsidRPr="00C60D06" w:rsidRDefault="006B7253"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6B7253" w:rsidRPr="00C60D06" w:rsidRDefault="006B7253" w:rsidP="004C0C0E">
            <w:pPr>
              <w:numPr>
                <w:ilvl w:val="0"/>
                <w:numId w:val="40"/>
              </w:numPr>
              <w:tabs>
                <w:tab w:val="left" w:pos="1134"/>
              </w:tabs>
              <w:jc w:val="both"/>
            </w:pPr>
            <w:r w:rsidRPr="00C60D06">
              <w:t>calitatea Serviciilor corespunde informaţiei indicate în Specificaţie;</w:t>
            </w:r>
          </w:p>
          <w:p w:rsidR="006B7253" w:rsidRPr="00C60D06" w:rsidRDefault="006B7253"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0"/>
                <w:numId w:val="35"/>
              </w:numPr>
              <w:tabs>
                <w:tab w:val="left" w:pos="1134"/>
              </w:tabs>
              <w:ind w:left="0" w:firstLine="567"/>
              <w:rPr>
                <w:b/>
                <w:sz w:val="28"/>
                <w:szCs w:val="28"/>
              </w:rPr>
            </w:pPr>
            <w:r w:rsidRPr="00C60D06">
              <w:rPr>
                <w:b/>
                <w:sz w:val="28"/>
                <w:szCs w:val="28"/>
              </w:rPr>
              <w:t>Standarde</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6B7253" w:rsidRPr="00C60D06" w:rsidRDefault="006B7253"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0"/>
                <w:numId w:val="35"/>
              </w:numPr>
              <w:tabs>
                <w:tab w:val="left" w:pos="1134"/>
              </w:tabs>
              <w:ind w:left="0" w:firstLine="567"/>
              <w:rPr>
                <w:b/>
                <w:sz w:val="28"/>
                <w:szCs w:val="28"/>
              </w:rPr>
            </w:pPr>
            <w:r w:rsidRPr="00C60D06">
              <w:rPr>
                <w:b/>
                <w:sz w:val="28"/>
                <w:szCs w:val="28"/>
              </w:rPr>
              <w:t>Obligaţiile părţilor</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1"/>
                <w:numId w:val="35"/>
              </w:numPr>
              <w:tabs>
                <w:tab w:val="left" w:pos="1134"/>
              </w:tabs>
              <w:ind w:left="0" w:firstLine="567"/>
              <w:jc w:val="both"/>
            </w:pPr>
            <w:r w:rsidRPr="00C60D06">
              <w:t>În baza prezentului Contract, Prestatorul se obligă:</w:t>
            </w:r>
          </w:p>
          <w:p w:rsidR="006B7253" w:rsidRPr="00C60D06" w:rsidRDefault="006B7253" w:rsidP="005F610A">
            <w:pPr>
              <w:numPr>
                <w:ilvl w:val="0"/>
                <w:numId w:val="36"/>
              </w:numPr>
              <w:tabs>
                <w:tab w:val="left" w:pos="1134"/>
                <w:tab w:val="left" w:pos="1701"/>
              </w:tabs>
            </w:pPr>
            <w:r w:rsidRPr="00C60D06">
              <w:t>să presteze Serviciile în condiţiile prevăzute de prezentul Contract;</w:t>
            </w:r>
          </w:p>
          <w:p w:rsidR="006B7253" w:rsidRPr="00C60D06" w:rsidRDefault="006B7253"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6B7253" w:rsidRPr="00C60D06" w:rsidRDefault="006B7253"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6B7253" w:rsidRPr="00C60D06" w:rsidRDefault="006B7253"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6B7253" w:rsidRPr="00C60D06" w:rsidRDefault="006B7253" w:rsidP="005F610A">
            <w:pPr>
              <w:numPr>
                <w:ilvl w:val="1"/>
                <w:numId w:val="35"/>
              </w:numPr>
              <w:tabs>
                <w:tab w:val="left" w:pos="1134"/>
              </w:tabs>
              <w:ind w:left="0" w:firstLine="567"/>
              <w:jc w:val="both"/>
            </w:pPr>
            <w:r w:rsidRPr="00C60D06">
              <w:t>În baza prezentului Contract, Cumpărătorul se obligă:</w:t>
            </w:r>
          </w:p>
          <w:p w:rsidR="006B7253" w:rsidRPr="00C60D06" w:rsidRDefault="006B7253"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6B7253" w:rsidRPr="00C60D06" w:rsidRDefault="006B7253"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0"/>
                <w:numId w:val="35"/>
              </w:numPr>
              <w:tabs>
                <w:tab w:val="left" w:pos="1134"/>
              </w:tabs>
              <w:ind w:left="0" w:firstLine="567"/>
              <w:rPr>
                <w:b/>
                <w:sz w:val="28"/>
                <w:szCs w:val="28"/>
              </w:rPr>
            </w:pPr>
            <w:r w:rsidRPr="00C60D06">
              <w:rPr>
                <w:b/>
                <w:sz w:val="28"/>
                <w:szCs w:val="28"/>
              </w:rPr>
              <w:t>Forţa majoră</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B7253" w:rsidRPr="00C60D06" w:rsidRDefault="006B7253"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6B7253" w:rsidRPr="00C60D06" w:rsidRDefault="006B7253"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0"/>
                <w:numId w:val="35"/>
              </w:numPr>
              <w:tabs>
                <w:tab w:val="left" w:pos="1134"/>
              </w:tabs>
              <w:ind w:left="0" w:firstLine="567"/>
              <w:rPr>
                <w:b/>
                <w:sz w:val="28"/>
                <w:szCs w:val="28"/>
              </w:rPr>
            </w:pPr>
            <w:r w:rsidRPr="00C60D06">
              <w:rPr>
                <w:b/>
                <w:sz w:val="28"/>
                <w:szCs w:val="28"/>
              </w:rPr>
              <w:t>Rezilierea</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1"/>
                <w:numId w:val="35"/>
              </w:numPr>
              <w:tabs>
                <w:tab w:val="left" w:pos="1134"/>
              </w:tabs>
              <w:ind w:left="0" w:firstLine="567"/>
              <w:jc w:val="both"/>
            </w:pPr>
            <w:r w:rsidRPr="00C60D06">
              <w:t>Rezilierea Contractului se poate realiza cu acordul comun al Părţilor.</w:t>
            </w:r>
          </w:p>
          <w:p w:rsidR="006B7253" w:rsidRPr="00C60D06" w:rsidRDefault="006B7253" w:rsidP="005F610A">
            <w:pPr>
              <w:numPr>
                <w:ilvl w:val="1"/>
                <w:numId w:val="35"/>
              </w:numPr>
              <w:tabs>
                <w:tab w:val="left" w:pos="1134"/>
              </w:tabs>
              <w:ind w:left="0" w:firstLine="567"/>
              <w:jc w:val="both"/>
            </w:pPr>
            <w:r w:rsidRPr="00C60D06">
              <w:t>Contractul poate fi reziliat în mod unilateral de către:</w:t>
            </w:r>
          </w:p>
          <w:p w:rsidR="006B7253" w:rsidRPr="00C60D06" w:rsidRDefault="006B7253"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6B7253" w:rsidRPr="00C60D06" w:rsidRDefault="006B7253" w:rsidP="00835DF6">
            <w:pPr>
              <w:numPr>
                <w:ilvl w:val="0"/>
                <w:numId w:val="38"/>
              </w:numPr>
              <w:tabs>
                <w:tab w:val="left" w:pos="1134"/>
              </w:tabs>
              <w:ind w:firstLine="198"/>
            </w:pPr>
            <w:r w:rsidRPr="00C60D06">
              <w:t>Cumpărător în caz de nerespectare de către Prestator a termenelor de prestare stabilite;</w:t>
            </w:r>
          </w:p>
          <w:p w:rsidR="006B7253" w:rsidRPr="00C60D06" w:rsidRDefault="006B7253" w:rsidP="00835DF6">
            <w:pPr>
              <w:numPr>
                <w:ilvl w:val="0"/>
                <w:numId w:val="38"/>
              </w:numPr>
              <w:tabs>
                <w:tab w:val="left" w:pos="1134"/>
              </w:tabs>
              <w:ind w:left="0" w:firstLine="776"/>
            </w:pPr>
            <w:r w:rsidRPr="00C60D06">
              <w:t>Prestator în caz de nerespectare de către Cumpărător a termenelor de plată a Serviciilor;</w:t>
            </w:r>
          </w:p>
          <w:p w:rsidR="006B7253" w:rsidRPr="00C60D06" w:rsidRDefault="006B7253"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6B7253" w:rsidRPr="00C60D06" w:rsidRDefault="006B7253"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6B7253" w:rsidRPr="00C60D06" w:rsidRDefault="006B7253"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6B7253" w:rsidRPr="00C60D06" w:rsidRDefault="006B7253"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6B7253" w:rsidRPr="00C60D06" w:rsidRDefault="006B7253"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6B7253" w:rsidRPr="00C60D06" w:rsidRDefault="006B7253"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6B7253" w:rsidRPr="00C60D06" w:rsidRDefault="006B7253"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6B7253" w:rsidRPr="00C60D06" w:rsidRDefault="006B7253"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6B7253" w:rsidRPr="00C60D06" w:rsidRDefault="006B7253" w:rsidP="00277A9E">
            <w:pPr>
              <w:tabs>
                <w:tab w:val="left" w:pos="1134"/>
              </w:tabs>
              <w:ind w:firstLine="567"/>
              <w:jc w:val="both"/>
            </w:pPr>
          </w:p>
          <w:p w:rsidR="006B7253" w:rsidRPr="00C60D06" w:rsidRDefault="006B7253" w:rsidP="005F610A">
            <w:pPr>
              <w:numPr>
                <w:ilvl w:val="0"/>
                <w:numId w:val="35"/>
              </w:numPr>
              <w:tabs>
                <w:tab w:val="left" w:pos="1134"/>
              </w:tabs>
              <w:ind w:left="0" w:firstLine="567"/>
            </w:pPr>
            <w:r w:rsidRPr="00C60D06">
              <w:rPr>
                <w:b/>
                <w:sz w:val="28"/>
                <w:szCs w:val="28"/>
              </w:rPr>
              <w:t>Sancţiuni</w:t>
            </w:r>
          </w:p>
          <w:p w:rsidR="006B7253" w:rsidRPr="00C60D06" w:rsidRDefault="006B7253"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6B7253" w:rsidRPr="00C60D06" w:rsidRDefault="006B7253"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6B7253" w:rsidRPr="00C60D06" w:rsidRDefault="006B7253"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6B7253" w:rsidRPr="00C60D06" w:rsidRDefault="006B7253"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6B7253" w:rsidRPr="00C60D06" w:rsidRDefault="006B7253"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B7253" w:rsidRPr="00C60D06" w:rsidRDefault="006B7253"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0"/>
                <w:numId w:val="35"/>
              </w:numPr>
              <w:tabs>
                <w:tab w:val="left" w:pos="1134"/>
              </w:tabs>
              <w:ind w:left="0" w:firstLine="567"/>
              <w:rPr>
                <w:b/>
                <w:sz w:val="28"/>
                <w:szCs w:val="28"/>
              </w:rPr>
            </w:pPr>
            <w:r w:rsidRPr="00C60D06">
              <w:rPr>
                <w:b/>
                <w:sz w:val="28"/>
                <w:szCs w:val="28"/>
              </w:rPr>
              <w:t>Dispoziţii finale</w:t>
            </w: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6B7253" w:rsidRPr="00C60D06" w:rsidRDefault="006B7253"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6B7253" w:rsidRPr="00C60D06" w:rsidRDefault="006B7253"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B7253" w:rsidRPr="00C60D06" w:rsidRDefault="006B7253"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6B7253" w:rsidRPr="00C60D06" w:rsidRDefault="006B7253"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6B7253" w:rsidRPr="00A20ACF" w:rsidRDefault="006B7253"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B7253" w:rsidRPr="00A20ACF" w:rsidRDefault="006B7253" w:rsidP="005F610A">
            <w:pPr>
              <w:numPr>
                <w:ilvl w:val="1"/>
                <w:numId w:val="35"/>
              </w:numPr>
              <w:tabs>
                <w:tab w:val="left" w:pos="1134"/>
              </w:tabs>
              <w:ind w:left="0" w:firstLine="567"/>
              <w:jc w:val="both"/>
            </w:pPr>
            <w:r w:rsidRPr="00A20ACF">
              <w:t xml:space="preserve">Prezentul Contract este valabil pînă la 31 decembrie 20__.                         </w:t>
            </w:r>
          </w:p>
          <w:p w:rsidR="006B7253" w:rsidRPr="00C60D06" w:rsidRDefault="006B7253"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6B7253" w:rsidRPr="00C60D06" w:rsidRDefault="006B7253"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6B7253" w:rsidRPr="00C60D06" w:rsidRDefault="006B7253" w:rsidP="00277A9E">
            <w:pPr>
              <w:tabs>
                <w:tab w:val="left" w:pos="1134"/>
              </w:tabs>
              <w:ind w:firstLine="567"/>
              <w:jc w:val="both"/>
            </w:pPr>
          </w:p>
          <w:p w:rsidR="006B7253" w:rsidRPr="00C60D06" w:rsidRDefault="006B7253" w:rsidP="00277A9E">
            <w:pPr>
              <w:tabs>
                <w:tab w:val="left" w:pos="1134"/>
              </w:tabs>
              <w:ind w:firstLine="567"/>
              <w:jc w:val="both"/>
            </w:pPr>
          </w:p>
          <w:p w:rsidR="006B7253" w:rsidRPr="00C60D06" w:rsidRDefault="006B7253" w:rsidP="00277A9E">
            <w:pPr>
              <w:tabs>
                <w:tab w:val="left" w:pos="1134"/>
              </w:tabs>
              <w:ind w:firstLine="567"/>
              <w:jc w:val="both"/>
            </w:pPr>
          </w:p>
          <w:p w:rsidR="006B7253" w:rsidRPr="00C60D06" w:rsidRDefault="006B7253" w:rsidP="00277A9E">
            <w:pPr>
              <w:tabs>
                <w:tab w:val="left" w:pos="1134"/>
              </w:tabs>
              <w:ind w:firstLine="567"/>
              <w:jc w:val="both"/>
            </w:pPr>
          </w:p>
          <w:p w:rsidR="006B7253" w:rsidRPr="00C60D06" w:rsidRDefault="006B7253" w:rsidP="00277A9E">
            <w:pPr>
              <w:tabs>
                <w:tab w:val="left" w:pos="1134"/>
              </w:tabs>
              <w:ind w:firstLine="567"/>
              <w:jc w:val="both"/>
            </w:pPr>
          </w:p>
          <w:p w:rsidR="006B7253" w:rsidRPr="00C60D06" w:rsidRDefault="006B7253" w:rsidP="00277A9E">
            <w:pPr>
              <w:tabs>
                <w:tab w:val="left" w:pos="1134"/>
              </w:tabs>
              <w:ind w:firstLine="567"/>
              <w:jc w:val="both"/>
            </w:pPr>
          </w:p>
          <w:p w:rsidR="006B7253" w:rsidRPr="00C60D06" w:rsidRDefault="006B7253" w:rsidP="00277A9E">
            <w:pPr>
              <w:tabs>
                <w:tab w:val="left" w:pos="1134"/>
              </w:tabs>
              <w:ind w:firstLine="567"/>
              <w:jc w:val="both"/>
            </w:pPr>
          </w:p>
        </w:tc>
      </w:tr>
      <w:tr w:rsidR="006B7253" w:rsidRPr="00C60D06" w:rsidTr="00277A9E">
        <w:trPr>
          <w:gridAfter w:val="1"/>
          <w:wAfter w:w="34" w:type="dxa"/>
          <w:trHeight w:val="697"/>
        </w:trPr>
        <w:tc>
          <w:tcPr>
            <w:tcW w:w="9747" w:type="dxa"/>
            <w:gridSpan w:val="2"/>
            <w:vAlign w:val="center"/>
          </w:tcPr>
          <w:p w:rsidR="006B7253" w:rsidRPr="00C60D06" w:rsidRDefault="006B7253"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6B7253" w:rsidRPr="00C60D06" w:rsidTr="00277A9E">
        <w:trPr>
          <w:trHeight w:val="113"/>
        </w:trPr>
        <w:tc>
          <w:tcPr>
            <w:tcW w:w="9747" w:type="dxa"/>
            <w:gridSpan w:val="3"/>
            <w:vAlign w:val="center"/>
          </w:tcPr>
          <w:p w:rsidR="006B7253" w:rsidRPr="00C60D06" w:rsidRDefault="006B7253" w:rsidP="00277A9E">
            <w:pPr>
              <w:tabs>
                <w:tab w:val="left" w:pos="1134"/>
              </w:tabs>
              <w:ind w:firstLine="567"/>
              <w:rPr>
                <w:b/>
                <w:sz w:val="28"/>
                <w:szCs w:val="28"/>
              </w:rPr>
            </w:pPr>
          </w:p>
        </w:tc>
      </w:tr>
      <w:tr w:rsidR="006B7253" w:rsidRPr="00C60D06" w:rsidTr="00277A9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B7253" w:rsidRPr="00C60D06" w:rsidRDefault="006B7253" w:rsidP="00277A9E">
            <w:pPr>
              <w:tabs>
                <w:tab w:val="left" w:pos="1134"/>
              </w:tabs>
              <w:ind w:firstLine="567"/>
              <w:jc w:val="center"/>
              <w:rPr>
                <w:b/>
                <w:caps/>
                <w:sz w:val="40"/>
              </w:rPr>
            </w:pPr>
            <w:r w:rsidRPr="00C60D06">
              <w:rPr>
                <w:b/>
              </w:rPr>
              <w:t>Autoritatea contractantă</w:t>
            </w:r>
          </w:p>
        </w:tc>
      </w:tr>
      <w:tr w:rsidR="006B7253" w:rsidRPr="00C60D06" w:rsidTr="00277A9E">
        <w:trPr>
          <w:trHeight w:val="373"/>
        </w:trPr>
        <w:tc>
          <w:tcPr>
            <w:tcW w:w="4873" w:type="dxa"/>
            <w:tcBorders>
              <w:top w:val="single" w:sz="4" w:space="0" w:color="auto"/>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Adresa poştală:</w:t>
            </w:r>
          </w:p>
        </w:tc>
      </w:tr>
      <w:tr w:rsidR="006B7253" w:rsidRPr="00C60D06" w:rsidTr="00277A9E">
        <w:trPr>
          <w:trHeight w:val="373"/>
        </w:trPr>
        <w:tc>
          <w:tcPr>
            <w:tcW w:w="4873" w:type="dxa"/>
            <w:tcBorders>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Telefon:</w:t>
            </w:r>
          </w:p>
        </w:tc>
      </w:tr>
      <w:tr w:rsidR="006B7253" w:rsidRPr="00C60D06" w:rsidTr="00277A9E">
        <w:trPr>
          <w:trHeight w:val="373"/>
        </w:trPr>
        <w:tc>
          <w:tcPr>
            <w:tcW w:w="4873" w:type="dxa"/>
            <w:tcBorders>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Cont de decontare:</w:t>
            </w:r>
          </w:p>
        </w:tc>
      </w:tr>
      <w:tr w:rsidR="006B7253" w:rsidRPr="00C60D06" w:rsidTr="00277A9E">
        <w:trPr>
          <w:trHeight w:val="373"/>
        </w:trPr>
        <w:tc>
          <w:tcPr>
            <w:tcW w:w="4873" w:type="dxa"/>
            <w:tcBorders>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Banca:</w:t>
            </w:r>
          </w:p>
        </w:tc>
      </w:tr>
      <w:tr w:rsidR="006B7253" w:rsidRPr="00C60D06" w:rsidTr="00277A9E">
        <w:trPr>
          <w:trHeight w:val="373"/>
        </w:trPr>
        <w:tc>
          <w:tcPr>
            <w:tcW w:w="4873" w:type="dxa"/>
            <w:tcBorders>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Adresa poştală a băncii:</w:t>
            </w:r>
          </w:p>
        </w:tc>
      </w:tr>
      <w:tr w:rsidR="006B7253" w:rsidRPr="00C60D06" w:rsidTr="00277A9E">
        <w:trPr>
          <w:trHeight w:val="373"/>
        </w:trPr>
        <w:tc>
          <w:tcPr>
            <w:tcW w:w="4873" w:type="dxa"/>
            <w:tcBorders>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Cod:</w:t>
            </w:r>
          </w:p>
        </w:tc>
      </w:tr>
      <w:tr w:rsidR="006B7253" w:rsidRPr="00C60D06" w:rsidTr="00277A9E">
        <w:trPr>
          <w:trHeight w:val="373"/>
        </w:trPr>
        <w:tc>
          <w:tcPr>
            <w:tcW w:w="4873" w:type="dxa"/>
            <w:tcBorders>
              <w:left w:val="single" w:sz="4" w:space="0" w:color="auto"/>
              <w:bottom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Cod fiscal:</w:t>
            </w:r>
          </w:p>
        </w:tc>
      </w:tr>
      <w:tr w:rsidR="006B7253" w:rsidRPr="00C60D06" w:rsidTr="00277A9E">
        <w:trPr>
          <w:trHeight w:val="113"/>
        </w:trPr>
        <w:tc>
          <w:tcPr>
            <w:tcW w:w="9747" w:type="dxa"/>
            <w:gridSpan w:val="3"/>
            <w:tcBorders>
              <w:top w:val="single" w:sz="4" w:space="0" w:color="auto"/>
            </w:tcBorders>
            <w:vAlign w:val="center"/>
          </w:tcPr>
          <w:p w:rsidR="006B7253" w:rsidRPr="00C60D06" w:rsidRDefault="006B7253" w:rsidP="00277A9E">
            <w:pPr>
              <w:tabs>
                <w:tab w:val="left" w:pos="1134"/>
              </w:tabs>
              <w:ind w:firstLine="567"/>
            </w:pPr>
          </w:p>
        </w:tc>
      </w:tr>
      <w:tr w:rsidR="006B7253" w:rsidRPr="00C60D06" w:rsidTr="00277A9E">
        <w:trPr>
          <w:trHeight w:val="697"/>
        </w:trPr>
        <w:tc>
          <w:tcPr>
            <w:tcW w:w="9747" w:type="dxa"/>
            <w:gridSpan w:val="3"/>
            <w:vAlign w:val="center"/>
          </w:tcPr>
          <w:p w:rsidR="006B7253" w:rsidRPr="00C60D06" w:rsidRDefault="006B7253" w:rsidP="005F610A">
            <w:pPr>
              <w:numPr>
                <w:ilvl w:val="0"/>
                <w:numId w:val="35"/>
              </w:numPr>
              <w:tabs>
                <w:tab w:val="left" w:pos="1134"/>
              </w:tabs>
              <w:ind w:left="0" w:firstLine="567"/>
              <w:rPr>
                <w:b/>
                <w:sz w:val="28"/>
                <w:szCs w:val="28"/>
              </w:rPr>
            </w:pPr>
            <w:r w:rsidRPr="00C60D06">
              <w:rPr>
                <w:b/>
                <w:sz w:val="28"/>
                <w:szCs w:val="28"/>
              </w:rPr>
              <w:t>Semnăturile părţilor</w:t>
            </w:r>
          </w:p>
        </w:tc>
      </w:tr>
      <w:tr w:rsidR="006B7253" w:rsidRPr="00C60D06" w:rsidTr="00277A9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B7253" w:rsidRPr="00C60D06" w:rsidRDefault="006B7253"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B7253" w:rsidRPr="00C60D06" w:rsidRDefault="006B7253" w:rsidP="00277A9E">
            <w:pPr>
              <w:tabs>
                <w:tab w:val="left" w:pos="1134"/>
              </w:tabs>
              <w:ind w:firstLine="567"/>
              <w:jc w:val="center"/>
              <w:rPr>
                <w:b/>
                <w:caps/>
                <w:sz w:val="40"/>
              </w:rPr>
            </w:pPr>
            <w:r w:rsidRPr="00C60D06">
              <w:rPr>
                <w:b/>
              </w:rPr>
              <w:t>Autoritatea contractantă</w:t>
            </w:r>
          </w:p>
        </w:tc>
      </w:tr>
      <w:tr w:rsidR="006B7253" w:rsidRPr="00C60D06" w:rsidTr="00277A9E">
        <w:trPr>
          <w:trHeight w:val="374"/>
        </w:trPr>
        <w:tc>
          <w:tcPr>
            <w:tcW w:w="4873" w:type="dxa"/>
            <w:tcBorders>
              <w:top w:val="single" w:sz="4" w:space="0" w:color="auto"/>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Semnătura autorizată:</w:t>
            </w:r>
          </w:p>
        </w:tc>
      </w:tr>
      <w:tr w:rsidR="006B7253" w:rsidRPr="00C60D06" w:rsidTr="00277A9E">
        <w:trPr>
          <w:trHeight w:val="1470"/>
        </w:trPr>
        <w:tc>
          <w:tcPr>
            <w:tcW w:w="4873" w:type="dxa"/>
            <w:tcBorders>
              <w:left w:val="single" w:sz="4" w:space="0" w:color="auto"/>
              <w:bottom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6B7253" w:rsidRPr="00C60D06" w:rsidRDefault="006B7253" w:rsidP="00277A9E">
            <w:pPr>
              <w:tabs>
                <w:tab w:val="left" w:pos="1134"/>
                <w:tab w:val="left" w:pos="4680"/>
                <w:tab w:val="left" w:pos="7020"/>
              </w:tabs>
              <w:suppressAutoHyphens/>
              <w:ind w:firstLine="567"/>
              <w:jc w:val="center"/>
            </w:pPr>
            <w:r w:rsidRPr="00C60D06">
              <w:t>L.Ș.</w:t>
            </w:r>
          </w:p>
        </w:tc>
      </w:tr>
      <w:tr w:rsidR="006B7253" w:rsidRPr="00C60D06" w:rsidTr="00277A9E">
        <w:trPr>
          <w:trHeight w:val="373"/>
        </w:trPr>
        <w:tc>
          <w:tcPr>
            <w:tcW w:w="4873" w:type="dxa"/>
            <w:tcBorders>
              <w:top w:val="single" w:sz="4" w:space="0" w:color="auto"/>
            </w:tcBorders>
            <w:vAlign w:val="center"/>
          </w:tcPr>
          <w:p w:rsidR="006B7253" w:rsidRPr="00C60D06" w:rsidRDefault="006B7253"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6B7253" w:rsidRPr="00C60D06" w:rsidRDefault="006B7253" w:rsidP="00277A9E">
            <w:pPr>
              <w:tabs>
                <w:tab w:val="left" w:pos="1134"/>
                <w:tab w:val="left" w:pos="4680"/>
                <w:tab w:val="left" w:pos="7020"/>
              </w:tabs>
              <w:suppressAutoHyphens/>
              <w:ind w:firstLine="567"/>
            </w:pPr>
            <w:r w:rsidRPr="00C60D06">
              <w:t>Contabil:</w:t>
            </w:r>
          </w:p>
        </w:tc>
      </w:tr>
      <w:tr w:rsidR="006B7253" w:rsidRPr="00C60D06" w:rsidTr="00277A9E">
        <w:trPr>
          <w:trHeight w:val="373"/>
        </w:trPr>
        <w:tc>
          <w:tcPr>
            <w:tcW w:w="4873" w:type="dxa"/>
            <w:vAlign w:val="center"/>
          </w:tcPr>
          <w:p w:rsidR="006B7253" w:rsidRPr="00C60D06" w:rsidRDefault="006B7253" w:rsidP="00277A9E">
            <w:pPr>
              <w:tabs>
                <w:tab w:val="left" w:pos="1134"/>
                <w:tab w:val="left" w:pos="4680"/>
                <w:tab w:val="left" w:pos="7020"/>
              </w:tabs>
              <w:suppressAutoHyphens/>
              <w:ind w:firstLine="567"/>
            </w:pPr>
          </w:p>
        </w:tc>
        <w:tc>
          <w:tcPr>
            <w:tcW w:w="4874" w:type="dxa"/>
            <w:gridSpan w:val="2"/>
            <w:vAlign w:val="center"/>
          </w:tcPr>
          <w:p w:rsidR="006B7253" w:rsidRPr="00C60D06" w:rsidRDefault="006B7253" w:rsidP="00277A9E">
            <w:pPr>
              <w:tabs>
                <w:tab w:val="left" w:pos="1134"/>
                <w:tab w:val="left" w:pos="4680"/>
                <w:tab w:val="left" w:pos="7020"/>
              </w:tabs>
              <w:suppressAutoHyphens/>
              <w:ind w:firstLine="567"/>
            </w:pPr>
            <w:r w:rsidRPr="00C60D06">
              <w:t>Înregistrat Nr.:</w:t>
            </w:r>
          </w:p>
        </w:tc>
      </w:tr>
      <w:tr w:rsidR="006B7253" w:rsidRPr="00C60D06" w:rsidTr="00277A9E">
        <w:trPr>
          <w:trHeight w:val="373"/>
        </w:trPr>
        <w:tc>
          <w:tcPr>
            <w:tcW w:w="4873" w:type="dxa"/>
            <w:vAlign w:val="center"/>
          </w:tcPr>
          <w:p w:rsidR="006B7253" w:rsidRPr="00C60D06" w:rsidRDefault="006B7253" w:rsidP="00277A9E">
            <w:pPr>
              <w:tabs>
                <w:tab w:val="left" w:pos="1134"/>
                <w:tab w:val="left" w:pos="4680"/>
                <w:tab w:val="left" w:pos="7020"/>
              </w:tabs>
              <w:suppressAutoHyphens/>
              <w:ind w:firstLine="567"/>
            </w:pPr>
          </w:p>
        </w:tc>
        <w:tc>
          <w:tcPr>
            <w:tcW w:w="4874" w:type="dxa"/>
            <w:gridSpan w:val="2"/>
            <w:vAlign w:val="center"/>
          </w:tcPr>
          <w:p w:rsidR="006B7253" w:rsidRPr="00C60D06" w:rsidRDefault="006B7253" w:rsidP="00277A9E">
            <w:pPr>
              <w:tabs>
                <w:tab w:val="left" w:pos="1134"/>
                <w:tab w:val="left" w:pos="4680"/>
                <w:tab w:val="left" w:pos="7020"/>
              </w:tabs>
              <w:suppressAutoHyphens/>
              <w:ind w:firstLine="567"/>
            </w:pPr>
            <w:r w:rsidRPr="00C60D06">
              <w:t>Trezoreria:</w:t>
            </w:r>
          </w:p>
        </w:tc>
      </w:tr>
      <w:tr w:rsidR="006B7253" w:rsidRPr="00C60D06" w:rsidTr="00277A9E">
        <w:trPr>
          <w:trHeight w:val="373"/>
        </w:trPr>
        <w:tc>
          <w:tcPr>
            <w:tcW w:w="4873" w:type="dxa"/>
            <w:vAlign w:val="center"/>
          </w:tcPr>
          <w:p w:rsidR="006B7253" w:rsidRPr="00C60D06" w:rsidRDefault="006B7253" w:rsidP="00277A9E">
            <w:pPr>
              <w:tabs>
                <w:tab w:val="left" w:pos="1134"/>
                <w:tab w:val="left" w:pos="4680"/>
                <w:tab w:val="left" w:pos="7020"/>
              </w:tabs>
              <w:suppressAutoHyphens/>
              <w:ind w:firstLine="567"/>
            </w:pPr>
          </w:p>
        </w:tc>
        <w:tc>
          <w:tcPr>
            <w:tcW w:w="4874" w:type="dxa"/>
            <w:gridSpan w:val="2"/>
            <w:vAlign w:val="center"/>
          </w:tcPr>
          <w:p w:rsidR="006B7253" w:rsidRPr="00C60D06" w:rsidRDefault="006B7253" w:rsidP="00277A9E">
            <w:pPr>
              <w:tabs>
                <w:tab w:val="left" w:pos="1134"/>
                <w:tab w:val="left" w:pos="4680"/>
                <w:tab w:val="left" w:pos="7020"/>
              </w:tabs>
              <w:suppressAutoHyphens/>
              <w:ind w:firstLine="567"/>
            </w:pPr>
            <w:r w:rsidRPr="00C60D06">
              <w:t>Data:</w:t>
            </w:r>
          </w:p>
        </w:tc>
      </w:tr>
    </w:tbl>
    <w:p w:rsidR="006B7253" w:rsidRPr="00C60D06" w:rsidRDefault="006B7253" w:rsidP="003B50B6"/>
    <w:p w:rsidR="006B7253" w:rsidRDefault="006B7253"/>
    <w:sectPr w:rsidR="006B7253" w:rsidSect="002A44B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253" w:rsidRDefault="006B7253" w:rsidP="00A20ACF">
      <w:r>
        <w:separator/>
      </w:r>
    </w:p>
  </w:endnote>
  <w:endnote w:type="continuationSeparator" w:id="0">
    <w:p w:rsidR="006B7253" w:rsidRDefault="006B725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0000000000000000000"/>
    <w:charset w:val="CC"/>
    <w:family w:val="swiss"/>
    <w:notTrueType/>
    <w:pitch w:val="variable"/>
    <w:sig w:usb0="00000203" w:usb1="00000000" w:usb2="00000000" w:usb3="00000000" w:csb0="00000005"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libri Light CE">
    <w:altName w:val="Arial"/>
    <w:panose1 w:val="00000000000000000000"/>
    <w:charset w:val="EE"/>
    <w:family w:val="swiss"/>
    <w:notTrueType/>
    <w:pitch w:val="variable"/>
    <w:sig w:usb0="00000005" w:usb1="00000000" w:usb2="00000000" w:usb3="00000000" w:csb0="00000002"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253" w:rsidRDefault="006B7253" w:rsidP="00457832">
    <w:pPr>
      <w:pStyle w:val="Footer"/>
      <w:jc w:val="center"/>
    </w:pPr>
    <w:fldSimple w:instr=" PAGE   \* MERGEFORMAT ">
      <w:r>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253" w:rsidRDefault="006B7253" w:rsidP="00457832">
    <w:pPr>
      <w:pStyle w:val="Footer"/>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253" w:rsidRDefault="006B72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253" w:rsidRDefault="006B7253" w:rsidP="00A20ACF">
      <w:r>
        <w:separator/>
      </w:r>
    </w:p>
  </w:footnote>
  <w:footnote w:type="continuationSeparator" w:id="0">
    <w:p w:rsidR="006B7253" w:rsidRDefault="006B7253" w:rsidP="00A20ACF">
      <w:r>
        <w:continuationSeparator/>
      </w:r>
    </w:p>
  </w:footnote>
  <w:footnote w:id="1">
    <w:p w:rsidR="006B7253" w:rsidRDefault="006B7253" w:rsidP="00A20ACF">
      <w:pPr>
        <w:pStyle w:val="FootnoteText"/>
        <w:tabs>
          <w:tab w:val="left" w:pos="360"/>
        </w:tabs>
        <w:ind w:left="360" w:hanging="360"/>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AC0276"/>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0A0D397D"/>
    <w:multiLevelType w:val="hybridMultilevel"/>
    <w:tmpl w:val="6B980530"/>
    <w:lvl w:ilvl="0" w:tplc="04190017">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0ADA728D"/>
    <w:multiLevelType w:val="hybridMultilevel"/>
    <w:tmpl w:val="C3B2FD6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1">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1E9036AD"/>
    <w:multiLevelType w:val="multilevel"/>
    <w:tmpl w:val="9B5474A8"/>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4">
    <w:nsid w:val="255735EA"/>
    <w:multiLevelType w:val="hybridMultilevel"/>
    <w:tmpl w:val="114AA832"/>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7">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1">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5EA1F45"/>
    <w:multiLevelType w:val="hybridMultilevel"/>
    <w:tmpl w:val="9D322E18"/>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nsid w:val="772B6EF1"/>
    <w:multiLevelType w:val="hybridMultilevel"/>
    <w:tmpl w:val="B1E4E98A"/>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9">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2312A"/>
    <w:rsid w:val="00056697"/>
    <w:rsid w:val="00100D6C"/>
    <w:rsid w:val="001146D9"/>
    <w:rsid w:val="00127661"/>
    <w:rsid w:val="00140A5D"/>
    <w:rsid w:val="001C21B9"/>
    <w:rsid w:val="001D5D93"/>
    <w:rsid w:val="001E661A"/>
    <w:rsid w:val="00221692"/>
    <w:rsid w:val="002674E1"/>
    <w:rsid w:val="00270B97"/>
    <w:rsid w:val="00277A9E"/>
    <w:rsid w:val="00281ECA"/>
    <w:rsid w:val="0028367D"/>
    <w:rsid w:val="0028577A"/>
    <w:rsid w:val="00285C4D"/>
    <w:rsid w:val="002A44B8"/>
    <w:rsid w:val="003153BF"/>
    <w:rsid w:val="003556B4"/>
    <w:rsid w:val="003931FC"/>
    <w:rsid w:val="003B50B6"/>
    <w:rsid w:val="003C029C"/>
    <w:rsid w:val="00410C1D"/>
    <w:rsid w:val="004562A4"/>
    <w:rsid w:val="00457832"/>
    <w:rsid w:val="004676A0"/>
    <w:rsid w:val="004C0C0E"/>
    <w:rsid w:val="004C6CF9"/>
    <w:rsid w:val="004F0F1B"/>
    <w:rsid w:val="004F4ECF"/>
    <w:rsid w:val="0053370C"/>
    <w:rsid w:val="00540469"/>
    <w:rsid w:val="00552F5B"/>
    <w:rsid w:val="00557B24"/>
    <w:rsid w:val="005939A2"/>
    <w:rsid w:val="005A71E8"/>
    <w:rsid w:val="005B4F68"/>
    <w:rsid w:val="005F552D"/>
    <w:rsid w:val="005F610A"/>
    <w:rsid w:val="00612BD2"/>
    <w:rsid w:val="00612D49"/>
    <w:rsid w:val="006B7253"/>
    <w:rsid w:val="006C1FA2"/>
    <w:rsid w:val="006D32CC"/>
    <w:rsid w:val="00711E42"/>
    <w:rsid w:val="00740EF4"/>
    <w:rsid w:val="00757F71"/>
    <w:rsid w:val="007621CB"/>
    <w:rsid w:val="007C0C9D"/>
    <w:rsid w:val="007F5F6A"/>
    <w:rsid w:val="00835DF6"/>
    <w:rsid w:val="00851F2E"/>
    <w:rsid w:val="008E4AFE"/>
    <w:rsid w:val="0091245D"/>
    <w:rsid w:val="00923642"/>
    <w:rsid w:val="0095589A"/>
    <w:rsid w:val="009C33F6"/>
    <w:rsid w:val="009E06F4"/>
    <w:rsid w:val="00A12A6F"/>
    <w:rsid w:val="00A14105"/>
    <w:rsid w:val="00A149A9"/>
    <w:rsid w:val="00A20ACF"/>
    <w:rsid w:val="00A54DC4"/>
    <w:rsid w:val="00A76B48"/>
    <w:rsid w:val="00A77EA4"/>
    <w:rsid w:val="00A857A3"/>
    <w:rsid w:val="00AA2559"/>
    <w:rsid w:val="00AA4D95"/>
    <w:rsid w:val="00B41118"/>
    <w:rsid w:val="00B45BB5"/>
    <w:rsid w:val="00B92FD0"/>
    <w:rsid w:val="00BC0A51"/>
    <w:rsid w:val="00BD0613"/>
    <w:rsid w:val="00C00499"/>
    <w:rsid w:val="00C03CAE"/>
    <w:rsid w:val="00C14A85"/>
    <w:rsid w:val="00C60D06"/>
    <w:rsid w:val="00C85DBD"/>
    <w:rsid w:val="00CC390D"/>
    <w:rsid w:val="00CD08EC"/>
    <w:rsid w:val="00D00A8C"/>
    <w:rsid w:val="00DA1B97"/>
    <w:rsid w:val="00DA7D71"/>
    <w:rsid w:val="00DC72B4"/>
    <w:rsid w:val="00DE7D2D"/>
    <w:rsid w:val="00E10EE2"/>
    <w:rsid w:val="00E82BA4"/>
    <w:rsid w:val="00EC278C"/>
    <w:rsid w:val="00ED6D4E"/>
    <w:rsid w:val="00F007CB"/>
    <w:rsid w:val="00F0336E"/>
    <w:rsid w:val="00F239B3"/>
    <w:rsid w:val="00F23CB1"/>
    <w:rsid w:val="00F23EE9"/>
    <w:rsid w:val="00F650BC"/>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20ACF"/>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NoSpacing">
    <w:name w:val="No Spacing"/>
    <w:link w:val="NoSpacingChar"/>
    <w:uiPriority w:val="99"/>
    <w:qFormat/>
    <w:rsid w:val="00277A9E"/>
    <w:rPr>
      <w:rFonts w:ascii="Times New Roman" w:eastAsia="Times New Roman" w:hAnsi="Times New Roman"/>
      <w:sz w:val="24"/>
      <w:szCs w:val="24"/>
    </w:rPr>
  </w:style>
  <w:style w:type="character" w:customStyle="1" w:styleId="NoSpacingChar">
    <w:name w:val="No Spacing Char"/>
    <w:link w:val="NoSpacing"/>
    <w:uiPriority w:val="99"/>
    <w:locked/>
    <w:rsid w:val="00277A9E"/>
    <w:rPr>
      <w:rFonts w:ascii="Times New Roman" w:hAnsi="Times New Roman"/>
      <w:sz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achizitii.md/ro/cabinet/ei/20001983/fs/20002627/edit" TargetMode="External"/><Relationship Id="rId18" Type="http://schemas.openxmlformats.org/officeDocument/2006/relationships/hyperlink" Target="https://achizitii.md/ro/cabinet/ei/20001983/fs/20002627/edit" TargetMode="External"/><Relationship Id="rId3" Type="http://schemas.openxmlformats.org/officeDocument/2006/relationships/settings" Target="settings.xml"/><Relationship Id="rId21" Type="http://schemas.openxmlformats.org/officeDocument/2006/relationships/image" Target="media/image1.wmf"/><Relationship Id="rId7" Type="http://schemas.openxmlformats.org/officeDocument/2006/relationships/footer" Target="footer1.xml"/><Relationship Id="rId12" Type="http://schemas.openxmlformats.org/officeDocument/2006/relationships/hyperlink" Target="https://achizitii.md/ro/cabinet/ei/20001983/fs/20002627/edit" TargetMode="External"/><Relationship Id="rId17" Type="http://schemas.openxmlformats.org/officeDocument/2006/relationships/hyperlink" Target="https://achizitii.md/ro/cabinet/ei/20001983/fs/20002627/edi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chizitii.md/ro/cabinet/ei/20001983/fs/20002627/edit"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hizitii.md/ro/cabinet/ei/20001983/fs/20002627/edi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chizitii.md/ro/cabinet/ei/20001983/fs/20002627/edit" TargetMode="External"/><Relationship Id="rId23" Type="http://schemas.openxmlformats.org/officeDocument/2006/relationships/oleObject" Target="embeddings/oleObject2.bin"/><Relationship Id="rId10" Type="http://schemas.openxmlformats.org/officeDocument/2006/relationships/hyperlink" Target="https://achizitii.md/ro/cabinet/ei/20001983/fs/20002627/edit" TargetMode="External"/><Relationship Id="rId19" Type="http://schemas.openxmlformats.org/officeDocument/2006/relationships/hyperlink" Target="https://achizitii.md/ro/cabinet/ei/20001983/fs/20002627/edit" TargetMode="External"/><Relationship Id="rId4" Type="http://schemas.openxmlformats.org/officeDocument/2006/relationships/webSettings" Target="webSettings.xml"/><Relationship Id="rId9" Type="http://schemas.openxmlformats.org/officeDocument/2006/relationships/hyperlink" Target="https://achizitii.md/ro/cabinet/ei/20001983/fs/20002627/edit" TargetMode="External"/><Relationship Id="rId14" Type="http://schemas.openxmlformats.org/officeDocument/2006/relationships/hyperlink" Target="https://achizitii.md/ro/cabinet/ei/20001983/fs/20002627/edit" TargetMode="External"/><Relationship Id="rId2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78</TotalTime>
  <Pages>44</Pages>
  <Words>14300</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cp:revision>
  <cp:lastPrinted>2018-10-10T10:56:00Z</cp:lastPrinted>
  <dcterms:created xsi:type="dcterms:W3CDTF">2018-10-10T10:54:00Z</dcterms:created>
  <dcterms:modified xsi:type="dcterms:W3CDTF">2019-05-02T06:41:00Z</dcterms:modified>
</cp:coreProperties>
</file>