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0D5" w:rsidRPr="004225A2" w:rsidRDefault="000830D5" w:rsidP="008876C3">
      <w:pPr>
        <w:spacing w:before="120"/>
      </w:pPr>
    </w:p>
    <w:p w:rsidR="000830D5" w:rsidRPr="001215F0" w:rsidRDefault="000830D5" w:rsidP="008876C3">
      <w:pPr>
        <w:pStyle w:val="Heading1"/>
        <w:spacing w:before="120"/>
      </w:pPr>
      <w:r w:rsidRPr="004225A2">
        <w:t xml:space="preserve">  </w:t>
      </w:r>
      <w:r w:rsidRPr="001215F0">
        <w:t>ANUN</w:t>
      </w:r>
      <w:r w:rsidRPr="001215F0">
        <w:rPr>
          <w:rFonts w:ascii="Calibri" w:hAnsi="Calibri"/>
        </w:rPr>
        <w:t>Ț</w:t>
      </w:r>
      <w:r w:rsidRPr="001215F0">
        <w:t xml:space="preserve"> DE PARTICIPARE</w:t>
      </w:r>
    </w:p>
    <w:p w:rsidR="000830D5" w:rsidRPr="001215F0" w:rsidRDefault="000830D5" w:rsidP="00193507">
      <w:pPr>
        <w:rPr>
          <w:lang w:val="en-US"/>
        </w:rPr>
      </w:pPr>
    </w:p>
    <w:p w:rsidR="000830D5" w:rsidRPr="001215F0" w:rsidRDefault="000830D5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>privind achizi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 xml:space="preserve">ionarea </w:t>
      </w:r>
      <w:r w:rsidRPr="001215F0">
        <w:rPr>
          <w:sz w:val="24"/>
          <w:szCs w:val="24"/>
          <w:shd w:val="clear" w:color="auto" w:fill="FFFF00"/>
          <w:lang w:val="en-US"/>
        </w:rPr>
        <w:t>______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PRODUSELOR  ALIMENTARE PENTRU CRE</w:t>
      </w:r>
      <w:r w:rsidRPr="001215F0">
        <w:rPr>
          <w:rFonts w:ascii="Calibri" w:hAnsi="Calibri"/>
          <w:sz w:val="24"/>
          <w:szCs w:val="24"/>
          <w:u w:val="single"/>
          <w:shd w:val="clear" w:color="auto" w:fill="FFFF00"/>
          <w:lang w:val="ro-RO"/>
        </w:rPr>
        <w:t>Ș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A- GRĂDINI</w:t>
      </w:r>
      <w:r w:rsidRPr="001215F0">
        <w:rPr>
          <w:rFonts w:ascii="Calibri" w:hAnsi="Calibri"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A DE COPII ,,GUGU</w:t>
      </w:r>
      <w:r w:rsidRPr="001215F0">
        <w:rPr>
          <w:rFonts w:ascii="Calibri" w:hAnsi="Calibri"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Ă,, din COMUNA LARGA NOUĂ, RAIONUL CAHUL pentru anul 2020</w:t>
      </w:r>
      <w:r w:rsidRPr="001215F0">
        <w:rPr>
          <w:sz w:val="24"/>
          <w:szCs w:val="24"/>
          <w:shd w:val="clear" w:color="auto" w:fill="FFFF00"/>
          <w:lang w:val="ro-RO"/>
        </w:rPr>
        <w:t xml:space="preserve"> </w:t>
      </w:r>
      <w:r w:rsidRPr="001215F0">
        <w:rPr>
          <w:sz w:val="24"/>
          <w:szCs w:val="24"/>
          <w:shd w:val="clear" w:color="auto" w:fill="FFFF00"/>
          <w:lang w:val="en-US"/>
        </w:rPr>
        <w:t>__</w:t>
      </w:r>
      <w:r w:rsidRPr="001215F0">
        <w:rPr>
          <w:b/>
          <w:sz w:val="24"/>
          <w:szCs w:val="24"/>
          <w:lang w:val="en-US"/>
        </w:rPr>
        <w:br/>
      </w:r>
      <w:r w:rsidRPr="001215F0">
        <w:rPr>
          <w:szCs w:val="24"/>
          <w:lang w:val="en-US"/>
        </w:rPr>
        <w:t>(se indică obiectul achizi</w:t>
      </w:r>
      <w:r w:rsidRPr="001215F0">
        <w:rPr>
          <w:rFonts w:ascii="Calibri" w:hAnsi="Calibri"/>
          <w:szCs w:val="24"/>
          <w:lang w:val="en-US"/>
        </w:rPr>
        <w:t>ț</w:t>
      </w:r>
      <w:r w:rsidRPr="001215F0">
        <w:rPr>
          <w:szCs w:val="24"/>
          <w:lang w:val="en-US"/>
        </w:rPr>
        <w:t>iei)</w:t>
      </w:r>
      <w:r w:rsidRPr="001215F0">
        <w:rPr>
          <w:b/>
          <w:sz w:val="24"/>
          <w:szCs w:val="24"/>
          <w:lang w:val="en-US"/>
        </w:rPr>
        <w:br/>
        <w:t>prin procedura de achizi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ie</w:t>
      </w:r>
      <w:r w:rsidRPr="001215F0">
        <w:rPr>
          <w:b/>
          <w:sz w:val="24"/>
          <w:szCs w:val="24"/>
          <w:shd w:val="clear" w:color="auto" w:fill="FFFF00"/>
          <w:lang w:val="en-US"/>
        </w:rPr>
        <w:t>____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 xml:space="preserve">procedură </w:t>
      </w:r>
      <w:r w:rsidRPr="001215F0">
        <w:rPr>
          <w:sz w:val="24"/>
          <w:szCs w:val="24"/>
          <w:shd w:val="clear" w:color="auto" w:fill="FFFF00"/>
          <w:lang w:val="en-US"/>
        </w:rPr>
        <w:t>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Cererea Ofertelor de Pre</w:t>
      </w:r>
      <w:r w:rsidRPr="001215F0">
        <w:rPr>
          <w:rFonts w:ascii="Calibri" w:hAnsi="Calibri"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sz w:val="24"/>
          <w:szCs w:val="24"/>
          <w:shd w:val="clear" w:color="auto" w:fill="FFFF00"/>
          <w:lang w:val="en-US"/>
        </w:rPr>
        <w:t>___________________</w:t>
      </w:r>
      <w:r w:rsidRPr="001215F0">
        <w:rPr>
          <w:b/>
          <w:sz w:val="24"/>
          <w:szCs w:val="24"/>
          <w:lang w:val="en-US"/>
        </w:rPr>
        <w:br/>
      </w:r>
      <w:r w:rsidRPr="001215F0">
        <w:rPr>
          <w:szCs w:val="24"/>
          <w:lang w:val="en-US"/>
        </w:rPr>
        <w:t>(tipul procedurii de achizi</w:t>
      </w:r>
      <w:r w:rsidRPr="001215F0">
        <w:rPr>
          <w:rFonts w:ascii="Calibri" w:hAnsi="Calibri"/>
          <w:szCs w:val="24"/>
          <w:lang w:val="en-US"/>
        </w:rPr>
        <w:t>ț</w:t>
      </w:r>
      <w:r w:rsidRPr="001215F0">
        <w:rPr>
          <w:szCs w:val="24"/>
          <w:lang w:val="en-US"/>
        </w:rPr>
        <w:t>ie)</w:t>
      </w:r>
    </w:p>
    <w:p w:rsidR="000830D5" w:rsidRPr="001215F0" w:rsidRDefault="000830D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>Denumirea autorită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1215F0">
        <w:rPr>
          <w:b/>
          <w:sz w:val="24"/>
          <w:szCs w:val="24"/>
          <w:lang w:val="en-US"/>
        </w:rPr>
        <w:t xml:space="preserve"> contractante: </w:t>
      </w:r>
      <w:r w:rsidRPr="001215F0">
        <w:rPr>
          <w:b/>
          <w:sz w:val="24"/>
          <w:szCs w:val="24"/>
          <w:shd w:val="clear" w:color="auto" w:fill="FFFF00"/>
          <w:lang w:val="en-US"/>
        </w:rPr>
        <w:t>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PRIMĂRIA LARGA NOUĂ, RAIONUL CAHUL</w:t>
      </w:r>
      <w:r w:rsidRPr="001215F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0830D5" w:rsidRPr="001215F0" w:rsidRDefault="000830D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215F0">
        <w:rPr>
          <w:b/>
          <w:sz w:val="24"/>
          <w:szCs w:val="24"/>
        </w:rPr>
        <w:t xml:space="preserve">IDNO: </w:t>
      </w:r>
      <w:r w:rsidRPr="001215F0">
        <w:rPr>
          <w:b/>
          <w:sz w:val="24"/>
          <w:szCs w:val="24"/>
          <w:shd w:val="clear" w:color="auto" w:fill="FFFF00"/>
        </w:rPr>
        <w:t>______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1007601007136</w:t>
      </w:r>
      <w:r w:rsidRPr="001215F0">
        <w:rPr>
          <w:sz w:val="24"/>
          <w:szCs w:val="24"/>
          <w:u w:val="single"/>
          <w:shd w:val="clear" w:color="auto" w:fill="FFFF00"/>
        </w:rPr>
        <w:t>_</w:t>
      </w:r>
      <w:r w:rsidRPr="001215F0">
        <w:rPr>
          <w:b/>
          <w:sz w:val="24"/>
          <w:szCs w:val="24"/>
          <w:shd w:val="clear" w:color="auto" w:fill="FFFF00"/>
        </w:rPr>
        <w:t>___________________________________________________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 xml:space="preserve">Adresa: </w:t>
      </w:r>
      <w:r w:rsidRPr="001215F0">
        <w:rPr>
          <w:b/>
          <w:sz w:val="24"/>
          <w:szCs w:val="24"/>
          <w:shd w:val="clear" w:color="auto" w:fill="FFFF00"/>
          <w:lang w:val="en-US"/>
        </w:rPr>
        <w:t>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COMUNA LARGA NOUĂ, RAIONUL CAHUL</w:t>
      </w:r>
      <w:r w:rsidRPr="001215F0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 xml:space="preserve">Numărul de telefon/fax: </w:t>
      </w:r>
      <w:r w:rsidRPr="001215F0">
        <w:rPr>
          <w:b/>
          <w:sz w:val="24"/>
          <w:szCs w:val="24"/>
          <w:shd w:val="clear" w:color="auto" w:fill="FFFF00"/>
          <w:lang w:val="en-US"/>
        </w:rPr>
        <w:t>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029970718</w:t>
      </w:r>
      <w:r w:rsidRPr="001215F0">
        <w:rPr>
          <w:sz w:val="24"/>
          <w:szCs w:val="24"/>
          <w:u w:val="single"/>
          <w:shd w:val="clear" w:color="auto" w:fill="FFFF00"/>
          <w:lang w:val="en-US"/>
        </w:rPr>
        <w:t>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,fax:029970808</w:t>
      </w:r>
      <w:r w:rsidRPr="001215F0">
        <w:rPr>
          <w:sz w:val="24"/>
          <w:szCs w:val="24"/>
          <w:shd w:val="clear" w:color="auto" w:fill="FFFF00"/>
          <w:lang w:val="en-US"/>
        </w:rPr>
        <w:t>_______________________________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 xml:space="preserve">Adresa de e-mail </w:t>
      </w:r>
      <w:r w:rsidRPr="001215F0">
        <w:rPr>
          <w:rFonts w:ascii="Calibri" w:hAnsi="Calibri"/>
          <w:b/>
          <w:sz w:val="24"/>
          <w:szCs w:val="24"/>
          <w:lang w:val="pt-BR"/>
        </w:rPr>
        <w:t>ș</w:t>
      </w:r>
      <w:r w:rsidRPr="001215F0">
        <w:rPr>
          <w:b/>
          <w:sz w:val="24"/>
          <w:szCs w:val="24"/>
          <w:lang w:val="pt-BR"/>
        </w:rPr>
        <w:t>i de internet a autorită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 xml:space="preserve">ii contractante: </w:t>
      </w:r>
      <w:r w:rsidRPr="001215F0">
        <w:rPr>
          <w:sz w:val="24"/>
          <w:szCs w:val="24"/>
          <w:u w:val="single"/>
          <w:lang w:val="pt-BR"/>
        </w:rPr>
        <w:t>primaria.</w:t>
      </w:r>
      <w:r w:rsidRPr="001215F0">
        <w:rPr>
          <w:sz w:val="24"/>
          <w:szCs w:val="24"/>
          <w:u w:val="single"/>
          <w:lang w:val="ro-RO"/>
        </w:rPr>
        <w:t>larganoua@mail.ru</w:t>
      </w:r>
      <w:r w:rsidRPr="001215F0">
        <w:rPr>
          <w:sz w:val="24"/>
          <w:szCs w:val="24"/>
          <w:lang w:val="pt-BR"/>
        </w:rPr>
        <w:t xml:space="preserve"> </w:t>
      </w:r>
      <w:r w:rsidRPr="001215F0">
        <w:rPr>
          <w:sz w:val="24"/>
          <w:szCs w:val="24"/>
          <w:shd w:val="clear" w:color="auto" w:fill="FFFF00"/>
          <w:lang w:val="pt-BR"/>
        </w:rPr>
        <w:t>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>Adresa de e-mail sau de internet de la care se va putea ob</w:t>
      </w:r>
      <w:r w:rsidRPr="001215F0">
        <w:rPr>
          <w:rFonts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ine accesul la documenta</w:t>
      </w:r>
      <w:r w:rsidRPr="001215F0">
        <w:rPr>
          <w:rFonts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 xml:space="preserve">ia de atribuire: </w:t>
      </w:r>
      <w:r w:rsidRPr="001215F0">
        <w:rPr>
          <w:b/>
          <w:i/>
          <w:sz w:val="24"/>
          <w:szCs w:val="24"/>
          <w:lang w:val="pt-BR"/>
        </w:rPr>
        <w:t>documenta</w:t>
      </w:r>
      <w:r w:rsidRPr="001215F0">
        <w:rPr>
          <w:rFonts w:hAnsi="Calibri"/>
          <w:b/>
          <w:i/>
          <w:sz w:val="24"/>
          <w:szCs w:val="24"/>
          <w:lang w:val="pt-BR"/>
        </w:rPr>
        <w:t>ț</w:t>
      </w:r>
      <w:r w:rsidRPr="001215F0">
        <w:rPr>
          <w:b/>
          <w:i/>
          <w:sz w:val="24"/>
          <w:szCs w:val="24"/>
          <w:lang w:val="pt-BR"/>
        </w:rPr>
        <w:t>ia de atribuire este anexată în cadrul procedurii în SIA RSAP</w:t>
      </w:r>
      <w:r w:rsidRPr="001215F0">
        <w:rPr>
          <w:b/>
          <w:sz w:val="24"/>
          <w:szCs w:val="24"/>
          <w:lang w:val="pt-BR"/>
        </w:rPr>
        <w:t xml:space="preserve"> </w:t>
      </w:r>
    </w:p>
    <w:p w:rsidR="000830D5" w:rsidRPr="001215F0" w:rsidRDefault="000830D5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>Tipul autorită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 xml:space="preserve">ii contractante </w:t>
      </w:r>
      <w:r w:rsidRPr="001215F0">
        <w:rPr>
          <w:rFonts w:ascii="Calibri" w:hAnsi="Calibri"/>
          <w:b/>
          <w:sz w:val="24"/>
          <w:szCs w:val="24"/>
          <w:lang w:val="pt-BR"/>
        </w:rPr>
        <w:t>ș</w:t>
      </w:r>
      <w:r w:rsidRPr="001215F0">
        <w:rPr>
          <w:b/>
          <w:sz w:val="24"/>
          <w:szCs w:val="24"/>
          <w:lang w:val="pt-BR"/>
        </w:rPr>
        <w:t>i obiectul principal de activitate (dacă este cazul, men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iunea că autoritatea contractantă este o autoritate centrală de achizi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ie sau că achizi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ia implică o altă formă de achizi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 xml:space="preserve">ie comună): </w:t>
      </w:r>
      <w:r w:rsidRPr="001215F0">
        <w:rPr>
          <w:b/>
          <w:sz w:val="24"/>
          <w:szCs w:val="24"/>
          <w:shd w:val="clear" w:color="auto" w:fill="FFFF00"/>
          <w:lang w:val="pt-BR"/>
        </w:rPr>
        <w:t>______</w:t>
      </w:r>
      <w:r w:rsidRPr="001215F0">
        <w:rPr>
          <w:sz w:val="24"/>
          <w:szCs w:val="24"/>
          <w:u w:val="single"/>
          <w:shd w:val="clear" w:color="auto" w:fill="FFFF00"/>
          <w:lang w:val="pt-BR"/>
        </w:rPr>
        <w:t>APL</w:t>
      </w:r>
      <w:r w:rsidRPr="001215F0">
        <w:rPr>
          <w:sz w:val="24"/>
          <w:szCs w:val="24"/>
          <w:shd w:val="clear" w:color="auto" w:fill="FFFF00"/>
          <w:lang w:val="pt-BR"/>
        </w:rPr>
        <w:t>__________________</w:t>
      </w:r>
    </w:p>
    <w:p w:rsidR="000830D5" w:rsidRPr="001215F0" w:rsidRDefault="000830D5" w:rsidP="009C73B8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shd w:val="clear" w:color="auto" w:fill="FFFF00"/>
          <w:lang w:val="pt-BR"/>
        </w:rPr>
        <w:t>_____</w:t>
      </w:r>
      <w:r w:rsidRPr="001215F0">
        <w:rPr>
          <w:sz w:val="24"/>
          <w:szCs w:val="24"/>
          <w:u w:val="single"/>
          <w:shd w:val="clear" w:color="auto" w:fill="FFFF00"/>
          <w:lang w:val="pt-BR"/>
        </w:rPr>
        <w:t>Primăria Larga Nouă, raionul Cahul</w:t>
      </w:r>
      <w:r w:rsidRPr="001215F0">
        <w:rPr>
          <w:b/>
          <w:sz w:val="24"/>
          <w:szCs w:val="24"/>
          <w:shd w:val="clear" w:color="auto" w:fill="FFFF00"/>
          <w:lang w:val="pt-BR"/>
        </w:rPr>
        <w:t xml:space="preserve"> ___________________________________________</w:t>
      </w:r>
    </w:p>
    <w:p w:rsidR="000830D5" w:rsidRPr="001215F0" w:rsidRDefault="000830D5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>Cumpărătorul invită operatorii economici interesa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i, care îi pot satisface necesită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ile, să participe la procedura de achizi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ie privind livrarea/prestarea/executarea următoarelor bunuri /servicii/lucrări:</w:t>
      </w:r>
    </w:p>
    <w:tbl>
      <w:tblPr>
        <w:tblW w:w="12955" w:type="dxa"/>
        <w:tblInd w:w="-455" w:type="dxa"/>
        <w:tblLayout w:type="fixed"/>
        <w:tblLook w:val="00A0"/>
      </w:tblPr>
      <w:tblGrid>
        <w:gridCol w:w="537"/>
        <w:gridCol w:w="1286"/>
        <w:gridCol w:w="2520"/>
        <w:gridCol w:w="900"/>
        <w:gridCol w:w="900"/>
        <w:gridCol w:w="1980"/>
        <w:gridCol w:w="1952"/>
        <w:gridCol w:w="1440"/>
        <w:gridCol w:w="1440"/>
      </w:tblGrid>
      <w:tr w:rsidR="000830D5" w:rsidRPr="00C51497" w:rsidTr="00091D62">
        <w:trPr>
          <w:gridAfter w:val="2"/>
          <w:wAfter w:w="288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</w:rPr>
            </w:pPr>
            <w:r w:rsidRPr="001215F0">
              <w:rPr>
                <w:b/>
              </w:rPr>
              <w:t>Nr. d/o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</w:rPr>
            </w:pPr>
            <w:r w:rsidRPr="001215F0">
              <w:rPr>
                <w:b/>
              </w:rPr>
              <w:t>Cod CPV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215F0">
              <w:rPr>
                <w:b/>
                <w:lang w:val="en-US"/>
              </w:rPr>
              <w:t>Denumirea bunurilor/serviciilor/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1215F0">
              <w:rPr>
                <w:b/>
                <w:lang w:val="en-US"/>
              </w:rPr>
              <w:t>lucrărilor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</w:rPr>
            </w:pPr>
            <w:r w:rsidRPr="001215F0">
              <w:rPr>
                <w:b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</w:rPr>
            </w:pPr>
            <w:r w:rsidRPr="001215F0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1215F0">
              <w:rPr>
                <w:b/>
                <w:lang w:val="en-US"/>
              </w:rPr>
              <w:t>Specificarea tehnică deplină solicitată, Standarde de referin</w:t>
            </w:r>
            <w:r w:rsidRPr="001215F0">
              <w:rPr>
                <w:rFonts w:ascii="Calibri" w:hAnsi="Calibri"/>
                <w:b/>
                <w:lang w:val="en-US"/>
              </w:rPr>
              <w:t>ț</w:t>
            </w:r>
            <w:r w:rsidRPr="001215F0">
              <w:rPr>
                <w:b/>
                <w:lang w:val="en-US"/>
              </w:rPr>
              <w:t>ă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830D5" w:rsidRPr="001215F0" w:rsidRDefault="000830D5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1215F0">
              <w:rPr>
                <w:b/>
                <w:lang w:val="en-US"/>
              </w:rPr>
              <w:t>Valoarea estimată</w:t>
            </w:r>
            <w:r w:rsidRPr="001215F0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830D5" w:rsidRPr="001215F0" w:rsidTr="008169A8">
        <w:trPr>
          <w:gridAfter w:val="2"/>
          <w:wAfter w:w="2880" w:type="dxa"/>
          <w:trHeight w:val="69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215F0">
              <w:rPr>
                <w:b/>
              </w:rPr>
              <w:t>Lotul 1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 xml:space="preserve">Lapte </w:t>
            </w:r>
            <w:r w:rsidRPr="001215F0">
              <w:rPr>
                <w:rFonts w:ascii="Calibri" w:hAnsi="Calibri"/>
                <w:lang w:val="ro-RO"/>
              </w:rPr>
              <w:t>ș</w:t>
            </w:r>
            <w:r w:rsidRPr="001215F0">
              <w:rPr>
                <w:lang w:val="ro-RO"/>
              </w:rPr>
              <w:t>i produse lactate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8169A8">
        <w:trPr>
          <w:gridAfter w:val="2"/>
          <w:wAfter w:w="2880" w:type="dxa"/>
          <w:trHeight w:val="14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>1.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15530000-2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Unt de fri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că 72 %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Pachet  </w:t>
            </w:r>
            <w:smartTag w:uri="urn:schemas-microsoft-com:office:smarttags" w:element="metricconverter">
              <w:smartTagPr>
                <w:attr w:name="ProductID" w:val="0,200 kg"/>
              </w:smartTagPr>
              <w:r w:rsidRPr="001215F0">
                <w:rPr>
                  <w:sz w:val="22"/>
                  <w:szCs w:val="22"/>
                  <w:lang w:val="ro-RO"/>
                </w:rPr>
                <w:t>0,200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>2.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15550000-8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Brânză închegată în saramură 30-40% grăsim.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Cutie plastic </w:t>
            </w:r>
            <w:smartTag w:uri="urn:schemas-microsoft-com:office:smarttags" w:element="metricconverter">
              <w:smartTagPr>
                <w:attr w:name="ProductID" w:val="0,850 kg"/>
              </w:smartTagPr>
              <w:r w:rsidRPr="001215F0">
                <w:rPr>
                  <w:sz w:val="22"/>
                  <w:szCs w:val="22"/>
                  <w:lang w:val="ro-RO"/>
                </w:rPr>
                <w:t>0,850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35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>3.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15550000-8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Chefir 2,5 %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Bucă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Pachet polietilenă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1215F0">
                <w:rPr>
                  <w:sz w:val="22"/>
                  <w:szCs w:val="22"/>
                  <w:lang w:val="ro-RO"/>
                </w:rPr>
                <w:t>0,5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8169A8">
        <w:trPr>
          <w:gridAfter w:val="2"/>
          <w:wAfter w:w="2880" w:type="dxa"/>
          <w:trHeight w:val="37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>4.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15540000-5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Brânză proaspătă de vaci 18 %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Pachet polietilenă </w:t>
            </w:r>
          </w:p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de </w:t>
            </w:r>
            <w:smartTag w:uri="urn:schemas-microsoft-com:office:smarttags" w:element="metricconverter">
              <w:smartTagPr>
                <w:attr w:name="ProductID" w:val="2 kg"/>
              </w:smartTagPr>
              <w:r w:rsidRPr="001215F0">
                <w:rPr>
                  <w:sz w:val="22"/>
                  <w:szCs w:val="22"/>
                  <w:lang w:val="ro-RO"/>
                </w:rPr>
                <w:t>2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>5.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15512100-1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Smântână 10 %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Pachet polietilenă de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1215F0">
                <w:rPr>
                  <w:sz w:val="22"/>
                  <w:szCs w:val="22"/>
                  <w:lang w:val="ro-RO"/>
                </w:rPr>
                <w:t>0,5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>6.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15550000-8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Ca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>
              <w:rPr>
                <w:sz w:val="22"/>
                <w:szCs w:val="22"/>
                <w:lang w:val="ro-RO"/>
              </w:rPr>
              <w:t xml:space="preserve">caval </w:t>
            </w:r>
            <w:r w:rsidRPr="001215F0">
              <w:rPr>
                <w:sz w:val="22"/>
                <w:szCs w:val="22"/>
                <w:lang w:val="ro-RO"/>
              </w:rPr>
              <w:t xml:space="preserve"> 50%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 polietilenă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>7.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15550000-8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Iaurt 2,6 % asorti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Paharu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Pahar de plastic 0,125kg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>8.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15511100-4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Lapte pasteurizat 2,5 %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litri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Pachet polietilenă la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>9.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Brânzică dulce degresată cu stafide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 de 0,100kg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8169A8">
        <w:trPr>
          <w:gridAfter w:val="2"/>
          <w:wAfter w:w="2880" w:type="dxa"/>
          <w:trHeight w:val="1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69001F">
            <w:pPr>
              <w:spacing w:before="120"/>
              <w:jc w:val="center"/>
              <w:rPr>
                <w:i/>
                <w:lang w:val="en-US"/>
              </w:rPr>
            </w:pPr>
            <w:r w:rsidRPr="001215F0">
              <w:rPr>
                <w:i/>
                <w:lang w:val="en-US"/>
              </w:rPr>
              <w:t>total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091D62">
            <w:pPr>
              <w:spacing w:before="120"/>
              <w:rPr>
                <w:lang w:val="ro-RO"/>
              </w:rPr>
            </w:pPr>
          </w:p>
          <w:p w:rsidR="000830D5" w:rsidRPr="001215F0" w:rsidRDefault="000830D5" w:rsidP="00091D62">
            <w:pPr>
              <w:spacing w:before="120"/>
              <w:rPr>
                <w:lang w:val="ro-RO"/>
              </w:rPr>
            </w:pPr>
            <w:r w:rsidRPr="001215F0">
              <w:rPr>
                <w:lang w:val="ro-RO"/>
              </w:rPr>
              <w:t xml:space="preserve"> 52348.00</w:t>
            </w:r>
          </w:p>
        </w:tc>
      </w:tr>
      <w:tr w:rsidR="000830D5" w:rsidRPr="001215F0" w:rsidTr="008169A8">
        <w:trPr>
          <w:gridAfter w:val="2"/>
          <w:wAfter w:w="2880" w:type="dxa"/>
          <w:trHeight w:val="1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69001F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091D62">
            <w:pPr>
              <w:spacing w:before="120"/>
              <w:rPr>
                <w:lang w:val="ro-RO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69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215F0">
              <w:rPr>
                <w:b/>
                <w:lang w:val="en-US"/>
              </w:rPr>
              <w:t>Lotul 2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  <w:r w:rsidRPr="001215F0">
              <w:rPr>
                <w:lang w:val="ro-RO"/>
              </w:rPr>
              <w:t>Carne, pe</w:t>
            </w:r>
            <w:r w:rsidRPr="001215F0">
              <w:rPr>
                <w:rFonts w:ascii="Calibri" w:hAnsi="Calibri"/>
                <w:lang w:val="ro-RO"/>
              </w:rPr>
              <w:t>ș</w:t>
            </w:r>
            <w:r w:rsidRPr="001215F0">
              <w:rPr>
                <w:lang w:val="ro-RO"/>
              </w:rPr>
              <w:t>te , ouă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830D5" w:rsidRPr="001215F0" w:rsidTr="00635FFB">
        <w:trPr>
          <w:gridAfter w:val="2"/>
          <w:wAfter w:w="2880" w:type="dxa"/>
          <w:trHeight w:val="16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15112130-6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Pulpe de găină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6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15112000-6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Piept de pui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15221000-3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Pe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te congelat ,,Hec,, fără cap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15112130-6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Gambă de pasăre refrigerată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8169A8">
        <w:trPr>
          <w:gridAfter w:val="2"/>
          <w:wAfter w:w="2880" w:type="dxa"/>
          <w:trHeight w:val="21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5.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03142500-3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Ouă de găină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Bucă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2060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15111000-9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Carne de vită macră, refrigerată / dezosată/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7 .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15842100-3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Carne  de porc refrigerată /dezosată,fără grăsime/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8.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Gambă de aripioare de găină congelată/copănele/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Cutie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7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  <w:r w:rsidRPr="001215F0">
              <w:rPr>
                <w:sz w:val="22"/>
                <w:szCs w:val="22"/>
                <w:lang w:val="ro-RO"/>
              </w:rPr>
              <w:t>152210003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Pe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te congelat fără cap ,, Argentina,,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31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i/>
                <w:lang w:val="pt-BR"/>
              </w:rPr>
            </w:pPr>
            <w:r w:rsidRPr="001215F0">
              <w:rPr>
                <w:i/>
                <w:lang w:val="pt-BR"/>
              </w:rPr>
              <w:t>total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79529A">
            <w:pPr>
              <w:spacing w:before="120"/>
              <w:rPr>
                <w:lang w:val="pt-BR"/>
              </w:rPr>
            </w:pPr>
          </w:p>
          <w:p w:rsidR="000830D5" w:rsidRPr="001215F0" w:rsidRDefault="000830D5" w:rsidP="0079529A">
            <w:pPr>
              <w:spacing w:before="120"/>
              <w:rPr>
                <w:lang w:val="pt-BR"/>
              </w:rPr>
            </w:pPr>
            <w:r w:rsidRPr="001215F0">
              <w:rPr>
                <w:lang w:val="pt-BR"/>
              </w:rPr>
              <w:t>45015.60</w:t>
            </w:r>
          </w:p>
        </w:tc>
      </w:tr>
      <w:tr w:rsidR="000830D5" w:rsidRPr="00C51497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D12AE3">
            <w:pPr>
              <w:spacing w:before="120"/>
              <w:jc w:val="center"/>
              <w:rPr>
                <w:b/>
                <w:lang w:val="ro-RO"/>
              </w:rPr>
            </w:pPr>
            <w:r w:rsidRPr="001215F0">
              <w:rPr>
                <w:b/>
                <w:lang w:val="pt-BR"/>
              </w:rPr>
              <w:t xml:space="preserve">Lotul </w:t>
            </w:r>
            <w:r w:rsidRPr="001215F0">
              <w:rPr>
                <w:b/>
                <w:lang w:val="ro-RO"/>
              </w:rPr>
              <w:t>3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i/>
                <w:lang w:val="pt-BR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Crupe , paste făinoase 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i făină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1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15612100-2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Făină de grâu c/s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Sac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215F0">
                <w:rPr>
                  <w:sz w:val="22"/>
                  <w:szCs w:val="22"/>
                  <w:lang w:val="ro-RO"/>
                </w:rPr>
                <w:t>5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Crupă de hri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că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</w:p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3.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Crupe de grisă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15610000-4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Orez 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lefuit bob rotund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Crupe de porumb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15811000-6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Tăi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ei c/s ,, Mivina,,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0,400 kg"/>
              </w:smartTagPr>
              <w:r w:rsidRPr="001215F0">
                <w:rPr>
                  <w:sz w:val="22"/>
                  <w:szCs w:val="22"/>
                  <w:lang w:val="ro-RO"/>
                </w:rPr>
                <w:t>0,400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Crupe de ovăs fulgi,, 7 componente,,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Crupe de ovăs fulgi ,, 9 componente,,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15613317-7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Crupe de arnăutc/s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10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15613317-7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Crupe de grâu dur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11.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15811000-6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Paste făinoase c/s,,Spicu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or,,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12.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15331100-7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Mazăre uscată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2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153311307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Fasole albe c/s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Sac de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1215F0">
                <w:rPr>
                  <w:sz w:val="22"/>
                  <w:szCs w:val="22"/>
                  <w:lang w:val="ro-RO"/>
                </w:rPr>
                <w:t>10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15831000-2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Zahăr tos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15850000-1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Paste făinoase figurate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16.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Crupe de orz mărunt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17.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Crupe de orz mă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catc/s arpaca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FB728E">
        <w:trPr>
          <w:gridAfter w:val="2"/>
          <w:wAfter w:w="2880" w:type="dxa"/>
          <w:trHeight w:val="56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18.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FB728E">
            <w:pPr>
              <w:spacing w:before="120"/>
              <w:rPr>
                <w:lang w:val="pt-BR"/>
              </w:rPr>
            </w:pPr>
            <w:r w:rsidRPr="001215F0">
              <w:rPr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Crupe de porumb </w:t>
            </w:r>
          </w:p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,, Mălai extra,,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19.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Lava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 xml:space="preserve"> ,, Făt frumos,,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Aluat foietaj cu drojdie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Rulon de </w:t>
            </w:r>
            <w:smartTag w:uri="urn:schemas-microsoft-com:office:smarttags" w:element="metricconverter">
              <w:smartTagPr>
                <w:attr w:name="ProductID" w:val="0,8 kg"/>
              </w:smartTagPr>
              <w:r w:rsidRPr="001215F0">
                <w:rPr>
                  <w:sz w:val="22"/>
                  <w:szCs w:val="22"/>
                  <w:lang w:val="ro-RO"/>
                </w:rPr>
                <w:t>0,8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i/>
                <w:lang w:val="pt-BR"/>
              </w:rPr>
            </w:pPr>
            <w:r w:rsidRPr="001215F0">
              <w:rPr>
                <w:i/>
                <w:lang w:val="pt-BR"/>
              </w:rPr>
              <w:t>total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FB728E">
            <w:pPr>
              <w:spacing w:before="120"/>
              <w:rPr>
                <w:lang w:val="pt-BR"/>
              </w:rPr>
            </w:pPr>
            <w:r w:rsidRPr="001215F0">
              <w:rPr>
                <w:lang w:val="pt-BR"/>
              </w:rPr>
              <w:t xml:space="preserve"> 21588.95</w:t>
            </w: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736550">
            <w:pPr>
              <w:spacing w:before="120"/>
              <w:jc w:val="center"/>
              <w:rPr>
                <w:b/>
                <w:lang w:val="ro-RO"/>
              </w:rPr>
            </w:pPr>
            <w:r w:rsidRPr="001215F0">
              <w:rPr>
                <w:b/>
                <w:lang w:val="pt-BR"/>
              </w:rPr>
              <w:t>Lotul 4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Produse de patiserie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i/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15821200-1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Biscui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 din crupe de porumb ,, Porumbi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a,,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Cutie de carton </w:t>
            </w:r>
          </w:p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smartTag w:uri="urn:schemas-microsoft-com:office:smarttags" w:element="metricconverter">
              <w:smartTagPr>
                <w:attr w:name="ProductID" w:val="2 kg"/>
              </w:smartTagPr>
              <w:r w:rsidRPr="001215F0">
                <w:rPr>
                  <w:sz w:val="22"/>
                  <w:szCs w:val="22"/>
                  <w:lang w:val="ro-RO"/>
                </w:rPr>
                <w:t>2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15821200-1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Biscui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 de casă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2 kg"/>
              </w:smartTagPr>
              <w:r w:rsidRPr="001215F0">
                <w:rPr>
                  <w:sz w:val="22"/>
                  <w:szCs w:val="22"/>
                  <w:lang w:val="ro-RO"/>
                </w:rPr>
                <w:t>2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15821200-1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Biscui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 ,, Urechiu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e,,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2 kg"/>
              </w:smartTagPr>
              <w:r w:rsidRPr="001215F0">
                <w:rPr>
                  <w:sz w:val="22"/>
                  <w:szCs w:val="22"/>
                  <w:lang w:val="ro-RO"/>
                </w:rPr>
                <w:t>2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15821200-1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Biscui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 ,,Inelu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e cu pudră,,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Cutie de carton </w:t>
            </w:r>
          </w:p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smartTag w:uri="urn:schemas-microsoft-com:office:smarttags" w:element="metricconverter">
              <w:smartTagPr>
                <w:attr w:name="ProductID" w:val="2 kg"/>
              </w:smartTagPr>
              <w:r w:rsidRPr="001215F0">
                <w:rPr>
                  <w:sz w:val="22"/>
                  <w:szCs w:val="22"/>
                  <w:lang w:val="ro-RO"/>
                </w:rPr>
                <w:t>2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15821200-1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Biscui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 ,, Tvorojca,,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2 kg"/>
              </w:smartTagPr>
              <w:r w:rsidRPr="001215F0">
                <w:rPr>
                  <w:sz w:val="22"/>
                  <w:szCs w:val="22"/>
                  <w:lang w:val="ro-RO"/>
                </w:rPr>
                <w:t>2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6.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15811200-5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Turte dulci în asortiment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Cutie de carton </w:t>
            </w:r>
          </w:p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smartTag w:uri="urn:schemas-microsoft-com:office:smarttags" w:element="metricconverter">
              <w:smartTagPr>
                <w:attr w:name="ProductID" w:val="2 kg"/>
              </w:smartTagPr>
              <w:r w:rsidRPr="001215F0">
                <w:rPr>
                  <w:sz w:val="22"/>
                  <w:szCs w:val="22"/>
                  <w:lang w:val="ro-RO"/>
                </w:rPr>
                <w:t>2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15812200-5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Covrigei în asortiment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Pachet polipropilen </w:t>
            </w:r>
            <w:smartTag w:uri="urn:schemas-microsoft-com:office:smarttags" w:element="metricconverter">
              <w:smartTagPr>
                <w:attr w:name="ProductID" w:val="0,300 kg"/>
              </w:smartTagPr>
              <w:r w:rsidRPr="001215F0">
                <w:rPr>
                  <w:sz w:val="22"/>
                  <w:szCs w:val="22"/>
                  <w:lang w:val="ro-RO"/>
                </w:rPr>
                <w:t>0,4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15821200-1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Biscui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 cu lapte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15821200-1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Biscui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 ,, Nefis,,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4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i/>
                <w:lang w:val="pt-BR"/>
              </w:rPr>
            </w:pPr>
            <w:r w:rsidRPr="001215F0">
              <w:rPr>
                <w:i/>
                <w:lang w:val="pt-BR"/>
              </w:rPr>
              <w:t>total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ED2C15">
            <w:pPr>
              <w:spacing w:before="120"/>
              <w:rPr>
                <w:lang w:val="pt-BR"/>
              </w:rPr>
            </w:pPr>
            <w:r w:rsidRPr="001215F0">
              <w:rPr>
                <w:lang w:val="pt-BR"/>
              </w:rPr>
              <w:t>14870.65</w:t>
            </w: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736550">
            <w:pPr>
              <w:spacing w:before="120"/>
              <w:jc w:val="center"/>
              <w:rPr>
                <w:b/>
                <w:lang w:val="ro-RO"/>
              </w:rPr>
            </w:pPr>
            <w:r w:rsidRPr="001215F0">
              <w:rPr>
                <w:b/>
                <w:lang w:val="pt-BR"/>
              </w:rPr>
              <w:t xml:space="preserve">Lotul </w:t>
            </w:r>
            <w:r w:rsidRPr="001215F0">
              <w:rPr>
                <w:b/>
                <w:lang w:val="ro-RO"/>
              </w:rPr>
              <w:t>5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Fructe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i/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03222321-9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Mere proaspete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2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15300000-1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clemantine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3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03221200-8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lămâie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03222111-4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banane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2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15300000-1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portocale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 de carton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153324125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Stafide din poamă albă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pungi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Pungi polipropilenă </w:t>
            </w:r>
            <w:smartTag w:uri="urn:schemas-microsoft-com:office:smarttags" w:element="metricconverter">
              <w:smartTagPr>
                <w:attr w:name="ProductID" w:val="0,300 kg"/>
              </w:smartTagPr>
              <w:r w:rsidRPr="001215F0">
                <w:rPr>
                  <w:sz w:val="22"/>
                  <w:szCs w:val="22"/>
                  <w:lang w:val="ro-RO"/>
                </w:rPr>
                <w:t>0,5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4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153324125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Prune uscate fără sâmbur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153324125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Fructe uscate în asortime.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ED2C15">
        <w:trPr>
          <w:gridAfter w:val="2"/>
          <w:wAfter w:w="2880" w:type="dxa"/>
          <w:trHeight w:val="24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736550">
            <w:pPr>
              <w:spacing w:before="120"/>
              <w:jc w:val="center"/>
              <w:rPr>
                <w:b/>
                <w:lang w:val="pt-BR"/>
              </w:rPr>
            </w:pPr>
            <w:r w:rsidRPr="001215F0">
              <w:rPr>
                <w:b/>
                <w:lang w:val="pt-BR"/>
              </w:rPr>
              <w:t>total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ED2C15">
            <w:pPr>
              <w:spacing w:before="120"/>
              <w:rPr>
                <w:lang w:val="pt-BR"/>
              </w:rPr>
            </w:pPr>
            <w:r w:rsidRPr="001215F0">
              <w:rPr>
                <w:lang w:val="pt-BR"/>
              </w:rPr>
              <w:t xml:space="preserve"> 18080.30</w:t>
            </w:r>
          </w:p>
        </w:tc>
      </w:tr>
      <w:tr w:rsidR="000830D5" w:rsidRPr="001215F0" w:rsidTr="00ED2C15">
        <w:trPr>
          <w:gridAfter w:val="2"/>
          <w:wAfter w:w="2880" w:type="dxa"/>
          <w:trHeight w:val="55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215F0">
              <w:rPr>
                <w:b/>
                <w:lang w:val="pt-BR"/>
              </w:rPr>
              <w:t xml:space="preserve">Lotul </w:t>
            </w:r>
            <w:r w:rsidRPr="001215F0">
              <w:rPr>
                <w:b/>
                <w:lang w:val="ro-RO"/>
              </w:rPr>
              <w:t xml:space="preserve">6 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Legume</w:t>
            </w:r>
          </w:p>
          <w:p w:rsidR="000830D5" w:rsidRPr="001215F0" w:rsidRDefault="000830D5" w:rsidP="008876C3">
            <w:pPr>
              <w:spacing w:before="120"/>
              <w:jc w:val="center"/>
              <w:rPr>
                <w:i/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8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153100004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Cartofi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plasă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153000001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Ceapă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plasă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153000001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Morcov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plasă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153000001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Sfeclă ro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ie cilindrică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plasă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8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153311400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Varză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plasă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153000001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Ardei gras dulce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plasă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03221270-9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Castrave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 proaspe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032212400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Ro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ii proaspete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153000001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Dovlecei proaspe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03221270-9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Bostan proaspăt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plasă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736550">
            <w:pPr>
              <w:spacing w:before="120"/>
              <w:jc w:val="center"/>
              <w:rPr>
                <w:b/>
                <w:lang w:val="pt-BR"/>
              </w:rPr>
            </w:pPr>
            <w:r w:rsidRPr="001215F0">
              <w:rPr>
                <w:b/>
                <w:lang w:val="pt-BR"/>
              </w:rPr>
              <w:t>total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ED2C15">
            <w:pPr>
              <w:spacing w:before="120"/>
              <w:rPr>
                <w:lang w:val="pt-BR"/>
              </w:rPr>
            </w:pPr>
            <w:r w:rsidRPr="001215F0">
              <w:rPr>
                <w:lang w:val="pt-BR"/>
              </w:rPr>
              <w:t xml:space="preserve"> 38812.50</w:t>
            </w: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736550">
            <w:pPr>
              <w:spacing w:before="120"/>
              <w:jc w:val="center"/>
              <w:rPr>
                <w:b/>
                <w:lang w:val="ro-RO"/>
              </w:rPr>
            </w:pPr>
            <w:r w:rsidRPr="001215F0">
              <w:rPr>
                <w:b/>
                <w:lang w:val="pt-BR"/>
              </w:rPr>
              <w:t>Lotul 7</w:t>
            </w:r>
          </w:p>
          <w:p w:rsidR="000830D5" w:rsidRPr="001215F0" w:rsidRDefault="000830D5" w:rsidP="0073655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Alte produse alimentare</w:t>
            </w:r>
          </w:p>
          <w:p w:rsidR="000830D5" w:rsidRPr="001215F0" w:rsidRDefault="000830D5" w:rsidP="00736550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6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15332290-3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Magiun de mere sterilizat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Borcane 0,800kg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15332290-3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Magiun de piersici sterilizat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Borcane 0,800kg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C51497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154210005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Ulei de floarea soarelui rafinat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litri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Ambalaj de plastic ,butelie de </w:t>
            </w:r>
            <w:smartTag w:uri="urn:schemas-microsoft-com:office:smarttags" w:element="metricconverter">
              <w:smartTagPr>
                <w:attr w:name="ProductID" w:val="0,300 kg"/>
              </w:smartTagPr>
              <w:r w:rsidRPr="001215F0">
                <w:rPr>
                  <w:sz w:val="22"/>
                  <w:szCs w:val="22"/>
                  <w:lang w:val="ro-RO"/>
                </w:rPr>
                <w:t>5 l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4.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153314278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pastă de ro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 xml:space="preserve">ii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borcan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Borcan de sticlă 0.700kg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4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15872400-5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Sare iodată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Pachet </w:t>
            </w:r>
            <w:smartTag w:uri="urn:schemas-microsoft-com:office:smarttags" w:element="metricconverter">
              <w:smartTagPr>
                <w:attr w:name="ProductID" w:val="0,300 kg"/>
              </w:smartTagPr>
              <w:r w:rsidRPr="001215F0">
                <w:rPr>
                  <w:sz w:val="22"/>
                  <w:szCs w:val="22"/>
                  <w:lang w:val="ro-RO"/>
                </w:rPr>
                <w:t>1 kg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15863200-7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Ceai în asortiment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 100 pache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ele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15321600-0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Suc de măr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borcan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Borcan </w:t>
            </w:r>
            <w:smartTag w:uri="urn:schemas-microsoft-com:office:smarttags" w:element="metricconverter">
              <w:smartTagPr>
                <w:attr w:name="ProductID" w:val="0,300 kg"/>
              </w:smartTagPr>
              <w:r w:rsidRPr="001215F0">
                <w:rPr>
                  <w:sz w:val="22"/>
                  <w:szCs w:val="22"/>
                  <w:lang w:val="ro-RO"/>
                </w:rPr>
                <w:t>3 l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15321600-0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Suc de piersici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borcan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Borcan </w:t>
            </w:r>
            <w:smartTag w:uri="urn:schemas-microsoft-com:office:smarttags" w:element="metricconverter">
              <w:smartTagPr>
                <w:attr w:name="ProductID" w:val="0,300 kg"/>
              </w:smartTagPr>
              <w:r w:rsidRPr="001215F0">
                <w:rPr>
                  <w:sz w:val="22"/>
                  <w:szCs w:val="22"/>
                  <w:lang w:val="ro-RO"/>
                </w:rPr>
                <w:t>3 l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15321600-0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Suc de ro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ii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borcan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Borcan </w:t>
            </w:r>
            <w:smartTag w:uri="urn:schemas-microsoft-com:office:smarttags" w:element="metricconverter">
              <w:smartTagPr>
                <w:attr w:name="ProductID" w:val="0,300 kg"/>
              </w:smartTagPr>
              <w:r w:rsidRPr="001215F0">
                <w:rPr>
                  <w:sz w:val="22"/>
                  <w:szCs w:val="22"/>
                  <w:lang w:val="ro-RO"/>
                </w:rPr>
                <w:t>3 l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15321600-0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Suc multifructe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borcan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Borcan </w:t>
            </w:r>
            <w:smartTag w:uri="urn:schemas-microsoft-com:office:smarttags" w:element="metricconverter">
              <w:smartTagPr>
                <w:attr w:name="ProductID" w:val="0,300 kg"/>
              </w:smartTagPr>
              <w:r w:rsidRPr="001215F0">
                <w:rPr>
                  <w:sz w:val="22"/>
                  <w:szCs w:val="22"/>
                  <w:lang w:val="ro-RO"/>
                </w:rPr>
                <w:t>3 l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11.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15321600-0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Suc de struguri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borcan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Borcan </w:t>
            </w:r>
            <w:smartTag w:uri="urn:schemas-microsoft-com:office:smarttags" w:element="metricconverter">
              <w:smartTagPr>
                <w:attr w:name="ProductID" w:val="0,300 kg"/>
              </w:smartTagPr>
              <w:r w:rsidRPr="001215F0">
                <w:rPr>
                  <w:sz w:val="22"/>
                  <w:szCs w:val="22"/>
                  <w:lang w:val="ro-RO"/>
                </w:rPr>
                <w:t>3 l</w:t>
              </w:r>
            </w:smartTag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6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12.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15622300-7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169A8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Peltea / chiseli în asortim.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13.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15331400-1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Mazăre verde conservată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borcane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14.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15331400-1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C76804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Porumb conservat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15841300-8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C76804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cacao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16.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15000000-8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C76804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Praf de copt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6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17.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15000000-8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C76804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Bicarbonat de sodiu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18.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15871100-5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C76804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O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et 9 %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Sticle de plastic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1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19.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15898000-9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C76804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Drojdie uscată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1588421003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C76804">
            <w:pPr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 xml:space="preserve">Cadouri pentru Anul Nou  </w:t>
            </w:r>
            <w:smartTag w:uri="urn:schemas-microsoft-com:office:smarttags" w:element="metricconverter">
              <w:smartTagPr>
                <w:attr w:name="ProductID" w:val="0,300 kg"/>
              </w:smartTagPr>
              <w:r w:rsidRPr="001215F0">
                <w:rPr>
                  <w:sz w:val="22"/>
                  <w:szCs w:val="22"/>
                  <w:lang w:val="ro-RO"/>
                </w:rPr>
                <w:t>0,300 kg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cutii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736550">
            <w:pPr>
              <w:spacing w:before="120"/>
              <w:jc w:val="center"/>
              <w:rPr>
                <w:b/>
                <w:lang w:val="pt-BR"/>
              </w:rPr>
            </w:pPr>
            <w:r w:rsidRPr="001215F0">
              <w:rPr>
                <w:b/>
                <w:lang w:val="pt-BR"/>
              </w:rPr>
              <w:t>total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ED2C15">
            <w:pPr>
              <w:spacing w:before="120"/>
              <w:rPr>
                <w:lang w:val="pt-BR"/>
              </w:rPr>
            </w:pPr>
            <w:r w:rsidRPr="001215F0">
              <w:rPr>
                <w:lang w:val="pt-BR"/>
              </w:rPr>
              <w:t xml:space="preserve"> 22899.95</w:t>
            </w: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736550">
            <w:pPr>
              <w:spacing w:before="120"/>
              <w:jc w:val="center"/>
              <w:rPr>
                <w:b/>
                <w:lang w:val="ro-RO"/>
              </w:rPr>
            </w:pPr>
            <w:r w:rsidRPr="001215F0">
              <w:rPr>
                <w:b/>
                <w:lang w:val="pt-BR"/>
              </w:rPr>
              <w:t xml:space="preserve">Lotul </w:t>
            </w:r>
            <w:r w:rsidRPr="001215F0">
              <w:rPr>
                <w:b/>
                <w:lang w:val="ro-RO"/>
              </w:rPr>
              <w:t>8</w:t>
            </w:r>
          </w:p>
          <w:p w:rsidR="000830D5" w:rsidRPr="001215F0" w:rsidRDefault="000830D5" w:rsidP="0073655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Produse de panifica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ie</w:t>
            </w:r>
          </w:p>
          <w:p w:rsidR="000830D5" w:rsidRPr="001215F0" w:rsidRDefault="000830D5" w:rsidP="00736550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4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Pâine albă feliată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Pâine sură feliată c/s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Franzela cu magiun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Franzelă cu scor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ș</w:t>
            </w:r>
            <w:r w:rsidRPr="001215F0">
              <w:rPr>
                <w:sz w:val="22"/>
                <w:szCs w:val="22"/>
                <w:lang w:val="ro-RO"/>
              </w:rPr>
              <w:t>oară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Franzelă cu brânză dulce de vaci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es-ES"/>
              </w:rPr>
            </w:pPr>
          </w:p>
        </w:tc>
      </w:tr>
      <w:tr w:rsidR="000830D5" w:rsidRPr="001215F0" w:rsidTr="008169A8">
        <w:trPr>
          <w:gridAfter w:val="2"/>
          <w:wAfter w:w="2880" w:type="dxa"/>
          <w:trHeight w:val="2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Franzelă cu stafide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A647DE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736550">
            <w:pPr>
              <w:spacing w:before="120"/>
              <w:jc w:val="center"/>
              <w:rPr>
                <w:b/>
                <w:lang w:val="pt-BR"/>
              </w:rPr>
            </w:pPr>
            <w:r w:rsidRPr="001215F0">
              <w:rPr>
                <w:b/>
                <w:lang w:val="pt-BR"/>
              </w:rPr>
              <w:t>Total21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ED2C15">
            <w:pPr>
              <w:spacing w:before="120"/>
              <w:rPr>
                <w:lang w:val="pt-BR"/>
              </w:rPr>
            </w:pPr>
            <w:r>
              <w:rPr>
                <w:lang w:val="pt-BR"/>
              </w:rPr>
              <w:t>24247.05</w:t>
            </w:r>
          </w:p>
        </w:tc>
      </w:tr>
      <w:tr w:rsidR="000830D5" w:rsidRPr="001215F0" w:rsidTr="00091D62">
        <w:trPr>
          <w:gridAfter w:val="2"/>
          <w:wAfter w:w="2880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736550">
            <w:pPr>
              <w:spacing w:before="120"/>
              <w:jc w:val="center"/>
              <w:rPr>
                <w:b/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lang w:val="pt-BR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ED2C15">
            <w:pPr>
              <w:spacing w:before="120"/>
              <w:rPr>
                <w:lang w:val="pt-BR"/>
              </w:rPr>
            </w:pPr>
          </w:p>
        </w:tc>
      </w:tr>
      <w:tr w:rsidR="000830D5" w:rsidRPr="001215F0" w:rsidTr="008169A8">
        <w:trPr>
          <w:trHeight w:val="198"/>
        </w:trPr>
        <w:tc>
          <w:tcPr>
            <w:tcW w:w="81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</w:pPr>
            <w:r w:rsidRPr="001215F0">
              <w:rPr>
                <w:b/>
              </w:rPr>
              <w:t>Valoarea estimativă totală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  <w:tc>
          <w:tcPr>
            <w:tcW w:w="1440" w:type="dxa"/>
          </w:tcPr>
          <w:p w:rsidR="000830D5" w:rsidRPr="001215F0" w:rsidRDefault="000830D5"/>
        </w:tc>
        <w:tc>
          <w:tcPr>
            <w:tcW w:w="1440" w:type="dxa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</w:tr>
      <w:tr w:rsidR="000830D5" w:rsidRPr="001215F0" w:rsidTr="008169A8">
        <w:trPr>
          <w:trHeight w:val="207"/>
        </w:trPr>
        <w:tc>
          <w:tcPr>
            <w:tcW w:w="81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53527B">
            <w:pPr>
              <w:spacing w:before="120"/>
              <w:rPr>
                <w:b/>
                <w:lang w:val="ro-RO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</w:pPr>
          </w:p>
        </w:tc>
        <w:tc>
          <w:tcPr>
            <w:tcW w:w="1440" w:type="dxa"/>
          </w:tcPr>
          <w:p w:rsidR="000830D5" w:rsidRPr="001215F0" w:rsidRDefault="000830D5"/>
        </w:tc>
        <w:tc>
          <w:tcPr>
            <w:tcW w:w="1440" w:type="dxa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</w:tr>
      <w:tr w:rsidR="000830D5" w:rsidRPr="001215F0" w:rsidTr="008169A8">
        <w:trPr>
          <w:trHeight w:val="204"/>
        </w:trPr>
        <w:tc>
          <w:tcPr>
            <w:tcW w:w="81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215F0">
              <w:rPr>
                <w:b/>
                <w:lang w:val="ro-RO"/>
              </w:rPr>
              <w:t>Fără TVA – 237863.00 lei MD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0" w:type="dxa"/>
          </w:tcPr>
          <w:p w:rsidR="000830D5" w:rsidRPr="001215F0" w:rsidRDefault="000830D5">
            <w:pPr>
              <w:rPr>
                <w:lang w:val="en-US"/>
              </w:rPr>
            </w:pPr>
          </w:p>
        </w:tc>
        <w:tc>
          <w:tcPr>
            <w:tcW w:w="1440" w:type="dxa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Bucă</w:t>
            </w:r>
            <w:r w:rsidRPr="001215F0">
              <w:rPr>
                <w:rFonts w:ascii="Calibri" w:hAnsi="Calibri"/>
                <w:sz w:val="22"/>
                <w:szCs w:val="22"/>
                <w:lang w:val="ro-RO"/>
              </w:rPr>
              <w:t>ț</w:t>
            </w:r>
            <w:r w:rsidRPr="001215F0">
              <w:rPr>
                <w:sz w:val="22"/>
                <w:szCs w:val="22"/>
                <w:lang w:val="ro-RO"/>
              </w:rPr>
              <w:t>i</w:t>
            </w:r>
          </w:p>
        </w:tc>
      </w:tr>
      <w:tr w:rsidR="000830D5" w:rsidRPr="001215F0" w:rsidTr="00091D62">
        <w:trPr>
          <w:trHeight w:val="397"/>
        </w:trPr>
        <w:tc>
          <w:tcPr>
            <w:tcW w:w="81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0" w:type="dxa"/>
          </w:tcPr>
          <w:p w:rsidR="000830D5" w:rsidRPr="001215F0" w:rsidRDefault="000830D5">
            <w:pPr>
              <w:rPr>
                <w:lang w:val="en-US"/>
              </w:rPr>
            </w:pPr>
          </w:p>
        </w:tc>
        <w:tc>
          <w:tcPr>
            <w:tcW w:w="1440" w:type="dxa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</w:tr>
      <w:tr w:rsidR="000830D5" w:rsidRPr="001215F0" w:rsidTr="00091D62">
        <w:trPr>
          <w:trHeight w:val="397"/>
        </w:trPr>
        <w:tc>
          <w:tcPr>
            <w:tcW w:w="81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30D5" w:rsidRPr="001215F0" w:rsidRDefault="000830D5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30D5" w:rsidRPr="001215F0" w:rsidRDefault="000830D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0" w:type="dxa"/>
          </w:tcPr>
          <w:p w:rsidR="000830D5" w:rsidRPr="001215F0" w:rsidRDefault="000830D5">
            <w:pPr>
              <w:rPr>
                <w:lang w:val="en-US"/>
              </w:rPr>
            </w:pPr>
          </w:p>
        </w:tc>
        <w:tc>
          <w:tcPr>
            <w:tcW w:w="1440" w:type="dxa"/>
          </w:tcPr>
          <w:p w:rsidR="000830D5" w:rsidRPr="001215F0" w:rsidRDefault="000830D5" w:rsidP="00952614">
            <w:pPr>
              <w:jc w:val="center"/>
              <w:rPr>
                <w:sz w:val="22"/>
                <w:szCs w:val="22"/>
                <w:lang w:val="ro-RO"/>
              </w:rPr>
            </w:pPr>
            <w:r w:rsidRPr="001215F0">
              <w:rPr>
                <w:sz w:val="22"/>
                <w:szCs w:val="22"/>
                <w:lang w:val="ro-RO"/>
              </w:rPr>
              <w:t>kg</w:t>
            </w:r>
          </w:p>
        </w:tc>
      </w:tr>
    </w:tbl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>În cazul în care contractul este împăr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it pe loturi un operator economic poate depune oferta (se va selecta):</w:t>
      </w:r>
    </w:p>
    <w:p w:rsidR="000830D5" w:rsidRPr="001215F0" w:rsidRDefault="000830D5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1215F0">
        <w:rPr>
          <w:sz w:val="24"/>
          <w:szCs w:val="24"/>
        </w:rPr>
        <w:t>Pentru un singur lot;</w:t>
      </w:r>
    </w:p>
    <w:p w:rsidR="000830D5" w:rsidRPr="001215F0" w:rsidRDefault="000830D5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1215F0">
        <w:rPr>
          <w:sz w:val="24"/>
          <w:szCs w:val="24"/>
        </w:rPr>
        <w:t>Pentru mai multe loturi;</w:t>
      </w:r>
    </w:p>
    <w:p w:rsidR="000830D5" w:rsidRPr="001215F0" w:rsidRDefault="000830D5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1215F0">
        <w:rPr>
          <w:sz w:val="24"/>
          <w:szCs w:val="24"/>
        </w:rPr>
        <w:t>Pentru toate loturile;</w:t>
      </w:r>
      <w:r w:rsidRPr="001215F0">
        <w:rPr>
          <w:sz w:val="24"/>
          <w:szCs w:val="24"/>
          <w:lang w:val="ro-RO"/>
        </w:rPr>
        <w:t xml:space="preserve">    aparte</w:t>
      </w:r>
    </w:p>
    <w:p w:rsidR="000830D5" w:rsidRPr="001215F0" w:rsidRDefault="000830D5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1215F0">
        <w:rPr>
          <w:sz w:val="24"/>
          <w:szCs w:val="24"/>
          <w:lang w:val="en-US"/>
        </w:rPr>
        <w:t>Alte limitări privind numărul de loturi care pot fi atribuite aceluia</w:t>
      </w:r>
      <w:r w:rsidRPr="001215F0">
        <w:rPr>
          <w:rFonts w:ascii="Calibri" w:hAnsi="Calibri"/>
          <w:sz w:val="24"/>
          <w:szCs w:val="24"/>
          <w:lang w:val="en-US"/>
        </w:rPr>
        <w:t>ș</w:t>
      </w:r>
      <w:r w:rsidRPr="001215F0">
        <w:rPr>
          <w:sz w:val="24"/>
          <w:szCs w:val="24"/>
          <w:lang w:val="en-US"/>
        </w:rPr>
        <w:t>i ofertant___________________________________________________________________.</w:t>
      </w:r>
    </w:p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 xml:space="preserve">Admiterea sau interzicerea ofertelor alternative: </w:t>
      </w:r>
      <w:r w:rsidRPr="001215F0">
        <w:rPr>
          <w:b/>
          <w:sz w:val="24"/>
          <w:szCs w:val="24"/>
          <w:shd w:val="clear" w:color="auto" w:fill="FFFF00"/>
          <w:lang w:val="pt-BR"/>
        </w:rPr>
        <w:t>_________</w:t>
      </w:r>
      <w:r w:rsidRPr="001215F0">
        <w:rPr>
          <w:sz w:val="24"/>
          <w:szCs w:val="24"/>
          <w:u w:val="single"/>
          <w:shd w:val="clear" w:color="auto" w:fill="FFFF00"/>
          <w:lang w:val="pt-BR"/>
        </w:rPr>
        <w:t>nu</w:t>
      </w:r>
      <w:r w:rsidRPr="001215F0">
        <w:rPr>
          <w:sz w:val="24"/>
          <w:szCs w:val="24"/>
          <w:shd w:val="clear" w:color="auto" w:fill="FFFF00"/>
          <w:lang w:val="pt-BR"/>
        </w:rPr>
        <w:t>_</w:t>
      </w:r>
      <w:r w:rsidRPr="001215F0">
        <w:rPr>
          <w:sz w:val="24"/>
          <w:szCs w:val="24"/>
          <w:u w:val="single"/>
          <w:shd w:val="clear" w:color="auto" w:fill="FFFF00"/>
          <w:lang w:val="pt-BR"/>
        </w:rPr>
        <w:t>se admite</w:t>
      </w:r>
      <w:r w:rsidRPr="001215F0">
        <w:rPr>
          <w:b/>
          <w:sz w:val="24"/>
          <w:szCs w:val="24"/>
          <w:shd w:val="clear" w:color="auto" w:fill="FFFF00"/>
          <w:lang w:val="pt-BR"/>
        </w:rPr>
        <w:t>______________</w:t>
      </w:r>
    </w:p>
    <w:p w:rsidR="000830D5" w:rsidRPr="001215F0" w:rsidRDefault="000830D5" w:rsidP="00193507">
      <w:pPr>
        <w:tabs>
          <w:tab w:val="right" w:pos="426"/>
        </w:tabs>
        <w:ind w:left="6206"/>
        <w:rPr>
          <w:szCs w:val="24"/>
          <w:lang w:val="pt-BR"/>
        </w:rPr>
      </w:pPr>
      <w:r w:rsidRPr="001215F0">
        <w:rPr>
          <w:szCs w:val="24"/>
          <w:lang w:val="pt-BR"/>
        </w:rPr>
        <w:t>(indica</w:t>
      </w:r>
      <w:r w:rsidRPr="001215F0">
        <w:rPr>
          <w:rFonts w:ascii="Calibri" w:hAnsi="Calibri"/>
          <w:szCs w:val="24"/>
          <w:lang w:val="pt-BR"/>
        </w:rPr>
        <w:t>ț</w:t>
      </w:r>
      <w:r w:rsidRPr="001215F0">
        <w:rPr>
          <w:szCs w:val="24"/>
          <w:lang w:val="pt-BR"/>
        </w:rPr>
        <w:t>i se admite sau nu se admite)</w:t>
      </w:r>
    </w:p>
    <w:p w:rsidR="000830D5" w:rsidRPr="001215F0" w:rsidRDefault="000830D5" w:rsidP="009230E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 xml:space="preserve">Termenii </w:t>
      </w:r>
      <w:r w:rsidRPr="001215F0">
        <w:rPr>
          <w:rFonts w:ascii="Calibri" w:hAnsi="Calibri"/>
          <w:b/>
          <w:sz w:val="24"/>
          <w:szCs w:val="24"/>
          <w:lang w:val="pt-BR"/>
        </w:rPr>
        <w:t>ș</w:t>
      </w:r>
      <w:r w:rsidRPr="001215F0">
        <w:rPr>
          <w:b/>
          <w:sz w:val="24"/>
          <w:szCs w:val="24"/>
          <w:lang w:val="pt-BR"/>
        </w:rPr>
        <w:t>i condi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iile de livrare/prestare/executare solicita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 xml:space="preserve">i: </w:t>
      </w:r>
      <w:r w:rsidRPr="001215F0">
        <w:rPr>
          <w:sz w:val="24"/>
          <w:szCs w:val="24"/>
          <w:u w:val="single"/>
          <w:lang w:val="ro-RO"/>
        </w:rPr>
        <w:t xml:space="preserve">perioada 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01.01.2020- 31.12.2020  toate produsele alimentare indicate sa fie aduse la comandă, cu tansportul</w:t>
      </w:r>
      <w:r w:rsidRPr="001215F0">
        <w:rPr>
          <w:sz w:val="24"/>
          <w:szCs w:val="24"/>
          <w:shd w:val="clear" w:color="auto" w:fill="FFFF00"/>
          <w:lang w:val="ro-RO"/>
        </w:rPr>
        <w:t xml:space="preserve"> 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agentului economic, destina</w:t>
      </w:r>
      <w:r w:rsidRPr="001215F0">
        <w:rPr>
          <w:rFonts w:ascii="Calibri" w:hAnsi="Calibri"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ia finală : Cre</w:t>
      </w:r>
      <w:r w:rsidRPr="001215F0">
        <w:rPr>
          <w:rFonts w:ascii="Calibri" w:hAnsi="Calibri"/>
          <w:sz w:val="24"/>
          <w:szCs w:val="24"/>
          <w:u w:val="single"/>
          <w:shd w:val="clear" w:color="auto" w:fill="FFFF00"/>
          <w:lang w:val="ro-RO"/>
        </w:rPr>
        <w:t>ș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a – Grădini</w:t>
      </w:r>
      <w:r w:rsidRPr="001215F0">
        <w:rPr>
          <w:rFonts w:ascii="Calibri" w:hAnsi="Calibri"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ă de copii ,, Gugu</w:t>
      </w:r>
      <w:r w:rsidRPr="001215F0">
        <w:rPr>
          <w:rFonts w:ascii="Calibri" w:hAnsi="Calibri"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ă,, din comuna</w:t>
      </w:r>
      <w:r w:rsidRPr="001215F0">
        <w:rPr>
          <w:sz w:val="24"/>
          <w:szCs w:val="24"/>
          <w:shd w:val="clear" w:color="auto" w:fill="FFFF00"/>
          <w:lang w:val="ro-RO"/>
        </w:rPr>
        <w:t xml:space="preserve"> 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Larga Nouă, raionul Cahul</w:t>
      </w:r>
      <w:r w:rsidRPr="001215F0">
        <w:rPr>
          <w:sz w:val="24"/>
          <w:szCs w:val="24"/>
          <w:shd w:val="clear" w:color="auto" w:fill="FFFF00"/>
          <w:lang w:val="ro-RO"/>
        </w:rPr>
        <w:t>_____________</w:t>
      </w:r>
      <w:r w:rsidRPr="001215F0">
        <w:rPr>
          <w:sz w:val="24"/>
          <w:szCs w:val="24"/>
          <w:shd w:val="clear" w:color="auto" w:fill="FFFF00"/>
          <w:lang w:val="pt-BR"/>
        </w:rPr>
        <w:t>_________________________________________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>Termenul de valabilitate a contractului</w:t>
      </w:r>
      <w:r w:rsidRPr="001215F0">
        <w:rPr>
          <w:b/>
          <w:sz w:val="24"/>
          <w:szCs w:val="24"/>
          <w:shd w:val="clear" w:color="auto" w:fill="FFFF00"/>
          <w:lang w:val="en-US"/>
        </w:rPr>
        <w:t>:_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01.01.2020-31.12.2020</w:t>
      </w:r>
      <w:r w:rsidRPr="001215F0">
        <w:rPr>
          <w:sz w:val="24"/>
          <w:szCs w:val="24"/>
          <w:shd w:val="clear" w:color="auto" w:fill="FFFF00"/>
          <w:lang w:val="ro-RO"/>
        </w:rPr>
        <w:t>______________________</w:t>
      </w:r>
    </w:p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>Contract de achizi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 xml:space="preserve">ie rezervat atelierelor protejate sau că acesta poate fi executat numai în cadrul unor programe de angajare protejată (după caz): </w:t>
      </w:r>
      <w:r w:rsidRPr="001215F0">
        <w:rPr>
          <w:b/>
          <w:sz w:val="24"/>
          <w:szCs w:val="24"/>
          <w:u w:val="single"/>
          <w:shd w:val="clear" w:color="auto" w:fill="FFFF00"/>
          <w:lang w:val="en-US"/>
        </w:rPr>
        <w:t>____________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nu</w:t>
      </w:r>
      <w:r w:rsidRPr="001215F0">
        <w:rPr>
          <w:sz w:val="24"/>
          <w:szCs w:val="24"/>
          <w:u w:val="single"/>
          <w:shd w:val="clear" w:color="auto" w:fill="FFFF00"/>
          <w:lang w:val="en-US"/>
        </w:rPr>
        <w:t>_______________</w:t>
      </w:r>
    </w:p>
    <w:p w:rsidR="000830D5" w:rsidRPr="001215F0" w:rsidRDefault="000830D5" w:rsidP="009230E6">
      <w:pPr>
        <w:pStyle w:val="ListParagraph"/>
        <w:tabs>
          <w:tab w:val="right" w:pos="426"/>
        </w:tabs>
        <w:rPr>
          <w:szCs w:val="24"/>
        </w:rPr>
      </w:pPr>
      <w:r w:rsidRPr="001215F0">
        <w:rPr>
          <w:szCs w:val="24"/>
        </w:rPr>
        <w:t>(indica</w:t>
      </w:r>
      <w:r w:rsidRPr="001215F0">
        <w:rPr>
          <w:rFonts w:ascii="Calibri" w:hAnsi="Calibri"/>
          <w:szCs w:val="24"/>
        </w:rPr>
        <w:t>ț</w:t>
      </w:r>
      <w:r w:rsidRPr="001215F0">
        <w:rPr>
          <w:szCs w:val="24"/>
        </w:rPr>
        <w:t>i da sau nu)</w:t>
      </w:r>
    </w:p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RO"/>
        </w:rPr>
      </w:pPr>
      <w:r w:rsidRPr="001215F0">
        <w:rPr>
          <w:b/>
          <w:sz w:val="24"/>
          <w:szCs w:val="24"/>
          <w:shd w:val="clear" w:color="auto" w:fill="FFFF00"/>
          <w:lang w:val="ro-RO"/>
        </w:rPr>
        <w:t xml:space="preserve">Certificat de înregistrare a întreprinderii, 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shd w:val="clear" w:color="auto" w:fill="FFFF00"/>
          <w:lang w:val="ro-RO"/>
        </w:rPr>
        <w:t>certificat de atribuire a contului bancar,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shd w:val="clear" w:color="auto" w:fill="FFFF00"/>
          <w:lang w:val="ro-RO"/>
        </w:rPr>
        <w:t>certificat de efectuare sistematică a plă</w:t>
      </w:r>
      <w:r w:rsidRPr="001215F0">
        <w:rPr>
          <w:rFonts w:ascii="Calibri" w:hAnsi="Calibri"/>
          <w:b/>
          <w:sz w:val="24"/>
          <w:szCs w:val="24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shd w:val="clear" w:color="auto" w:fill="FFFF00"/>
          <w:lang w:val="ro-RO"/>
        </w:rPr>
        <w:t>ii impozitelor , contribu</w:t>
      </w:r>
      <w:r w:rsidRPr="001215F0">
        <w:rPr>
          <w:rFonts w:ascii="Calibri" w:hAnsi="Calibri"/>
          <w:b/>
          <w:sz w:val="24"/>
          <w:szCs w:val="24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shd w:val="clear" w:color="auto" w:fill="FFFF00"/>
          <w:lang w:val="ro-RO"/>
        </w:rPr>
        <w:t>iilor,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shd w:val="clear" w:color="auto" w:fill="FFFF00"/>
          <w:lang w:val="ro-RO"/>
        </w:rPr>
        <w:t>ultimul raport financiar,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shd w:val="clear" w:color="auto" w:fill="FFFF00"/>
          <w:lang w:val="ro-RO"/>
        </w:rPr>
        <w:t>oferta de pre</w:t>
      </w:r>
      <w:r w:rsidRPr="001215F0">
        <w:rPr>
          <w:rFonts w:ascii="Calibri" w:hAnsi="Calibri"/>
          <w:b/>
          <w:sz w:val="24"/>
          <w:szCs w:val="24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shd w:val="clear" w:color="auto" w:fill="FFFF00"/>
          <w:lang w:val="ro-RO"/>
        </w:rPr>
        <w:t>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certificat de</w:t>
      </w:r>
      <w:r w:rsidRPr="001215F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conformitate,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declara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 xml:space="preserve">ia privind conduita etică 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ș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 xml:space="preserve">i neimplicarea în practici frauduloase 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ș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 de corup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ie,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garan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ia pentru ofertă,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autoriza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ia sanitară veterinară de func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ioare a agentului economic participant,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autoriza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ia sanitar- veterinară pe unitatea de transport,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 xml:space="preserve">lista fondatorilor ,operatorilor economici- nume, prenume, 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ș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 cod personal,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certificat de de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inere a abatorului sau contract cu asemenea abator,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 xml:space="preserve">certificat de calitate  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ș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 de provenien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ă a materiei prime / făină, grâu/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confirmarea de de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inere a stocului de făină/ grâu necesar îndeplinirii contractului de achizi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ie pe o perioadă de cel pu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in 10 zile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certificat de de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inere a laboratorului atestat pentru efectuarea controlului permanent asupra calită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ii sau contract cu asemenea laborator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certificat pentru confirmarea capacită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ii executării calitative a conttractului de achizi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ii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certificat de inspec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ie a calită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 xml:space="preserve">ii cerealilor 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ș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 a derivatelor cerealelor, eliberat de Agen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ia Na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ională pentru Siguran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a Alimentelor</w:t>
      </w:r>
    </w:p>
    <w:p w:rsidR="000830D5" w:rsidRPr="001215F0" w:rsidRDefault="000830D5" w:rsidP="001D497C">
      <w:pPr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sistemul de manegement al Calită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 xml:space="preserve">ii 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ș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i Siguran</w:t>
      </w:r>
      <w:r w:rsidRPr="001215F0">
        <w:rPr>
          <w:rFonts w:ascii="Calibri" w:hAnsi="Calibri"/>
          <w:b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b/>
          <w:sz w:val="24"/>
          <w:szCs w:val="24"/>
          <w:u w:val="single"/>
          <w:shd w:val="clear" w:color="auto" w:fill="FFFF00"/>
          <w:lang w:val="ro-RO"/>
        </w:rPr>
        <w:t>a Alimentelor / pentru produsele de origine animalieră/</w:t>
      </w:r>
    </w:p>
    <w:p w:rsidR="000830D5" w:rsidRPr="001215F0" w:rsidRDefault="000830D5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pt-BR"/>
        </w:rPr>
      </w:pPr>
      <w:r w:rsidRPr="001215F0">
        <w:rPr>
          <w:szCs w:val="24"/>
          <w:lang w:val="pt-BR"/>
        </w:rPr>
        <w:t>(se men</w:t>
      </w:r>
      <w:r w:rsidRPr="001215F0">
        <w:rPr>
          <w:rFonts w:ascii="Calibri" w:hAnsi="Calibri"/>
          <w:szCs w:val="24"/>
          <w:lang w:val="pt-BR"/>
        </w:rPr>
        <w:t>ț</w:t>
      </w:r>
      <w:r w:rsidRPr="001215F0">
        <w:rPr>
          <w:szCs w:val="24"/>
          <w:lang w:val="pt-BR"/>
        </w:rPr>
        <w:t xml:space="preserve">ionează respectivele acte cu putere de lege </w:t>
      </w:r>
      <w:r w:rsidRPr="001215F0">
        <w:rPr>
          <w:rFonts w:ascii="Calibri" w:hAnsi="Calibri"/>
          <w:szCs w:val="24"/>
          <w:lang w:val="pt-BR"/>
        </w:rPr>
        <w:t>ș</w:t>
      </w:r>
      <w:r w:rsidRPr="001215F0">
        <w:rPr>
          <w:szCs w:val="24"/>
          <w:lang w:val="pt-BR"/>
        </w:rPr>
        <w:t>i acte administrative)</w:t>
      </w:r>
    </w:p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 xml:space="preserve">Scurta descriere a criteriilor privind eligibilitatea operatorilor economici care pot determina eliminarea acestora </w:t>
      </w:r>
      <w:r w:rsidRPr="001215F0">
        <w:rPr>
          <w:rFonts w:ascii="Calibri" w:hAnsi="Calibri"/>
          <w:b/>
          <w:sz w:val="24"/>
          <w:szCs w:val="24"/>
          <w:lang w:val="pt-BR"/>
        </w:rPr>
        <w:t>ș</w:t>
      </w:r>
      <w:r w:rsidRPr="001215F0">
        <w:rPr>
          <w:b/>
          <w:sz w:val="24"/>
          <w:szCs w:val="24"/>
          <w:lang w:val="pt-BR"/>
        </w:rPr>
        <w:t>i a criteriilor de selec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ie; nivelul minim (nivelurile minime) al (ale) cerin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elor eventual impuse; se men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ionează informa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iile solicitate (DUAE, documenta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 xml:space="preserve">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491"/>
        <w:gridCol w:w="3937"/>
        <w:gridCol w:w="1623"/>
      </w:tblGrid>
      <w:tr w:rsidR="000830D5" w:rsidRPr="001215F0" w:rsidTr="009230E6">
        <w:tc>
          <w:tcPr>
            <w:tcW w:w="577" w:type="dxa"/>
            <w:shd w:val="clear" w:color="auto" w:fill="D9D9D9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215F0">
              <w:rPr>
                <w:b/>
                <w:iCs/>
              </w:rPr>
              <w:t>Nr. d/o</w:t>
            </w:r>
          </w:p>
        </w:tc>
        <w:tc>
          <w:tcPr>
            <w:tcW w:w="3491" w:type="dxa"/>
            <w:shd w:val="clear" w:color="auto" w:fill="D9D9D9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215F0">
              <w:rPr>
                <w:b/>
                <w:iCs/>
              </w:rPr>
              <w:t>Descrierea criteriului/cerin</w:t>
            </w:r>
            <w:r w:rsidRPr="001215F0">
              <w:rPr>
                <w:rFonts w:ascii="Calibri" w:hAnsi="Calibri"/>
                <w:b/>
                <w:iCs/>
              </w:rPr>
              <w:t>ț</w:t>
            </w:r>
            <w:r w:rsidRPr="001215F0">
              <w:rPr>
                <w:b/>
                <w:iCs/>
              </w:rPr>
              <w:t>ei</w:t>
            </w:r>
          </w:p>
        </w:tc>
        <w:tc>
          <w:tcPr>
            <w:tcW w:w="3937" w:type="dxa"/>
            <w:shd w:val="clear" w:color="auto" w:fill="D9D9D9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215F0">
              <w:rPr>
                <w:b/>
                <w:iCs/>
                <w:lang w:val="en-US"/>
              </w:rPr>
              <w:t>Mod de demonstrare a îndeplinirii criteriului/cerin</w:t>
            </w:r>
            <w:r w:rsidRPr="001215F0">
              <w:rPr>
                <w:rFonts w:ascii="Calibri" w:hAnsi="Calibri"/>
                <w:b/>
                <w:iCs/>
                <w:lang w:val="en-US"/>
              </w:rPr>
              <w:t>ț</w:t>
            </w:r>
            <w:r w:rsidRPr="001215F0">
              <w:rPr>
                <w:b/>
                <w:iCs/>
                <w:lang w:val="en-US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215F0">
              <w:rPr>
                <w:b/>
                <w:iCs/>
              </w:rPr>
              <w:t>Nivelul minim/</w:t>
            </w:r>
            <w:r w:rsidRPr="001215F0">
              <w:rPr>
                <w:b/>
                <w:iCs/>
              </w:rPr>
              <w:br/>
              <w:t>Obligativitatea</w:t>
            </w:r>
          </w:p>
        </w:tc>
      </w:tr>
      <w:tr w:rsidR="000830D5" w:rsidRPr="001215F0" w:rsidTr="009230E6">
        <w:trPr>
          <w:trHeight w:val="701"/>
        </w:trPr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Oferta de pre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Certificat de înregistrare a întreprinderii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rPr>
          <w:trHeight w:val="531"/>
        </w:trPr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Certificat de atribuire a contului bancar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"/>
              </w:rPr>
            </w:pPr>
            <w:r w:rsidRPr="001215F0">
              <w:rPr>
                <w:iCs/>
                <w:sz w:val="24"/>
                <w:szCs w:val="24"/>
                <w:lang w:val="es-ES"/>
              </w:rPr>
              <w:t>Copie eliberată de banca de</w:t>
            </w:r>
            <w:r w:rsidRPr="001215F0">
              <w:rPr>
                <w:rFonts w:ascii="Calibri" w:hAnsi="Calibri"/>
                <w:iCs/>
                <w:sz w:val="24"/>
                <w:szCs w:val="24"/>
                <w:lang w:val="es-ES"/>
              </w:rPr>
              <w:t>ț</w:t>
            </w:r>
            <w:r w:rsidRPr="001215F0">
              <w:rPr>
                <w:iCs/>
                <w:sz w:val="24"/>
                <w:szCs w:val="24"/>
                <w:lang w:val="es-ES"/>
              </w:rPr>
              <w:t>inătoare de cont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"/>
              </w:rPr>
            </w:pPr>
            <w:r w:rsidRPr="001215F0">
              <w:rPr>
                <w:iCs/>
                <w:sz w:val="24"/>
                <w:szCs w:val="24"/>
                <w:lang w:val="es-ES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"/>
              </w:rPr>
            </w:pPr>
            <w:r w:rsidRPr="001215F0">
              <w:rPr>
                <w:iCs/>
                <w:sz w:val="24"/>
                <w:szCs w:val="24"/>
                <w:lang w:val="es-ES"/>
              </w:rPr>
              <w:t>4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Certificat de efectuare sistematică a plă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ii impozitelor,contribu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iilor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3753D3">
        <w:trPr>
          <w:trHeight w:val="721"/>
        </w:trPr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5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Ultimul raport financiar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3753D3">
        <w:trPr>
          <w:trHeight w:val="643"/>
        </w:trPr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6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Informa</w:t>
            </w:r>
            <w:r w:rsidRPr="001215F0">
              <w:rPr>
                <w:rFonts w:ascii="Calibri" w:hAnsi="Calibri"/>
                <w:iCs/>
                <w:sz w:val="24"/>
                <w:szCs w:val="24"/>
                <w:lang w:val="pt-BR"/>
              </w:rPr>
              <w:t>ț</w:t>
            </w:r>
            <w:r w:rsidRPr="001215F0">
              <w:rPr>
                <w:iCs/>
                <w:sz w:val="24"/>
                <w:szCs w:val="24"/>
                <w:lang w:val="pt-BR"/>
              </w:rPr>
              <w:t>ii generale despre ofertant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7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Certificat de conformitate/ Declara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ie de Conformitate / pentru produsele lactate/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Copie eliberată de Organismul de certificare acreditat în sistemul Na</w:t>
            </w:r>
            <w:r w:rsidRPr="001215F0">
              <w:rPr>
                <w:rFonts w:ascii="Calibri" w:hAnsi="Calibri"/>
                <w:iCs/>
                <w:sz w:val="24"/>
                <w:szCs w:val="24"/>
                <w:lang w:val="pt-BR"/>
              </w:rPr>
              <w:t>ț</w:t>
            </w:r>
            <w:r w:rsidRPr="001215F0">
              <w:rPr>
                <w:iCs/>
                <w:sz w:val="24"/>
                <w:szCs w:val="24"/>
                <w:lang w:val="pt-BR"/>
              </w:rPr>
              <w:t>ional de Acreditare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8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Autoriza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ia sanitar- veterinară / Pa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ș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 xml:space="preserve">aport pe unitatea de transport </w:t>
            </w:r>
            <w:r w:rsidRPr="001215F0">
              <w:rPr>
                <w:rFonts w:hAnsi="Calibri"/>
                <w:sz w:val="24"/>
                <w:szCs w:val="24"/>
                <w:shd w:val="clear" w:color="auto" w:fill="FFFF00"/>
                <w:lang w:val="ro-RO"/>
              </w:rPr>
              <w:t>ș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 de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 xml:space="preserve">inerea camerei frigorifice pentru lactate 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ș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 carne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9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Autoriza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ia sanitar - veterinară de func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ioare a agentului economic participant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10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Declara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 xml:space="preserve">ia privind conduita etică 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ș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 xml:space="preserve">i neimplicarea în practici frauduloase 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ș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 de corup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ie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Conform F3.4 din Documenta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ț</w:t>
            </w:r>
            <w:r w:rsidRPr="001215F0">
              <w:rPr>
                <w:iCs/>
                <w:sz w:val="24"/>
                <w:szCs w:val="24"/>
                <w:lang w:val="ro-RO"/>
              </w:rPr>
              <w:t>ia Standard</w:t>
            </w:r>
          </w:p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11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Lista fondatorilor ,operatorilor economici- nume, prenume,  cod personal</w:t>
            </w:r>
          </w:p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12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Certificat de de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inere a abatorului sau contract cu asemenea abator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13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 xml:space="preserve">Certificat de calitate  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ș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 de provenien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ă a materiei prime / făină, grâu</w:t>
            </w:r>
            <w:r w:rsidRPr="001215F0">
              <w:rPr>
                <w:b/>
                <w:sz w:val="24"/>
                <w:szCs w:val="24"/>
                <w:u w:val="single"/>
                <w:shd w:val="clear" w:color="auto" w:fill="FFFF00"/>
                <w:lang w:val="ro-RO"/>
              </w:rPr>
              <w:t>/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14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Confirmarea de de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inere a stocului de făină/ grâu necesar îndeplinirii contractului de achizi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ie pe o perioadă de cel pu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in 10 zile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15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Certificat de de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inere a laboratorului atestat pentru efectuarea controlului permanent asupra calită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ii sau contract cu un asemenea laborator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16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Certificat de inspec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ie a calită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 xml:space="preserve">ii cerealelor 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ș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 a derivatelor cerealelor, eliberat de Agen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ia Na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ională pentru Siguran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a Alimentelor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17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Certificat pentru confirmarea capacită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ii executării calitative a contractului de achizi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ii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F87C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18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Certificat de inofensivitate, etichete identice pe lotul de produs livrat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19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Certificat sanitar al transportului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20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 xml:space="preserve">Certificat al controlului medical al 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ș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oferului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21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Declara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ia privind situa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ia personală a operatorului economic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 w:rsidRPr="001215F0">
              <w:rPr>
                <w:iCs/>
                <w:sz w:val="24"/>
                <w:szCs w:val="24"/>
                <w:lang w:val="pt-BR"/>
              </w:rPr>
              <w:t>22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CB676C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Garan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ia pentru ofertă,</w:t>
            </w:r>
          </w:p>
          <w:p w:rsidR="000830D5" w:rsidRPr="001215F0" w:rsidRDefault="000830D5" w:rsidP="00F87CAC">
            <w:pPr>
              <w:tabs>
                <w:tab w:val="right" w:pos="426"/>
              </w:tabs>
              <w:spacing w:before="120"/>
              <w:rPr>
                <w:sz w:val="24"/>
                <w:szCs w:val="24"/>
                <w:shd w:val="clear" w:color="auto" w:fill="FFFF00"/>
                <w:lang w:val="ro-RO"/>
              </w:rPr>
            </w:pP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830D5" w:rsidRPr="001215F0" w:rsidTr="009230E6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1215F0">
              <w:rPr>
                <w:iCs/>
                <w:sz w:val="24"/>
                <w:szCs w:val="24"/>
                <w:lang w:val="it-IT"/>
              </w:rPr>
              <w:t>23</w:t>
            </w:r>
          </w:p>
        </w:tc>
        <w:tc>
          <w:tcPr>
            <w:tcW w:w="3491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Sistemul de manegement al Calită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 xml:space="preserve">ii 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ș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i Siguran</w:t>
            </w:r>
            <w:r w:rsidRPr="001215F0">
              <w:rPr>
                <w:rFonts w:ascii="Calibri" w:hAnsi="Calibri"/>
                <w:sz w:val="24"/>
                <w:szCs w:val="24"/>
                <w:shd w:val="clear" w:color="auto" w:fill="FFFF00"/>
                <w:lang w:val="ro-RO"/>
              </w:rPr>
              <w:t>ț</w:t>
            </w:r>
            <w:r w:rsidRPr="001215F0">
              <w:rPr>
                <w:sz w:val="24"/>
                <w:szCs w:val="24"/>
                <w:shd w:val="clear" w:color="auto" w:fill="FFFF00"/>
                <w:lang w:val="ro-RO"/>
              </w:rPr>
              <w:t>a Alimentelor / pentru produsele de origine animalieră/</w:t>
            </w:r>
          </w:p>
        </w:tc>
        <w:tc>
          <w:tcPr>
            <w:tcW w:w="3937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 xml:space="preserve">Confirmată prin aplicarea semnăturii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 xml:space="preserve">i </w:t>
            </w:r>
            <w:r w:rsidRPr="001215F0">
              <w:rPr>
                <w:rFonts w:ascii="Calibri" w:hAnsi="Calibri"/>
                <w:iCs/>
                <w:sz w:val="24"/>
                <w:szCs w:val="24"/>
                <w:lang w:val="ro-RO"/>
              </w:rPr>
              <w:t>ș</w:t>
            </w:r>
            <w:r w:rsidRPr="001215F0">
              <w:rPr>
                <w:iCs/>
                <w:sz w:val="24"/>
                <w:szCs w:val="24"/>
                <w:lang w:val="ro-RO"/>
              </w:rPr>
              <w:t>tampilei participantului</w:t>
            </w:r>
          </w:p>
        </w:tc>
        <w:tc>
          <w:tcPr>
            <w:tcW w:w="1623" w:type="dxa"/>
            <w:shd w:val="clear" w:color="auto" w:fill="FFFF00"/>
          </w:tcPr>
          <w:p w:rsidR="000830D5" w:rsidRPr="001215F0" w:rsidRDefault="000830D5" w:rsidP="003F16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215F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215F0">
        <w:rPr>
          <w:b/>
          <w:sz w:val="24"/>
          <w:szCs w:val="24"/>
          <w:lang w:val="it-IT"/>
        </w:rPr>
        <w:t>Motivul recurgerii la procedura accelerată (în cazul licita</w:t>
      </w:r>
      <w:r w:rsidRPr="001215F0">
        <w:rPr>
          <w:rFonts w:ascii="Calibri" w:hAnsi="Calibri"/>
          <w:b/>
          <w:sz w:val="24"/>
          <w:szCs w:val="24"/>
          <w:lang w:val="it-IT"/>
        </w:rPr>
        <w:t>ț</w:t>
      </w:r>
      <w:r w:rsidRPr="001215F0">
        <w:rPr>
          <w:b/>
          <w:sz w:val="24"/>
          <w:szCs w:val="24"/>
          <w:lang w:val="it-IT"/>
        </w:rPr>
        <w:t xml:space="preserve">iei deschise, restrînse </w:t>
      </w:r>
      <w:r w:rsidRPr="001215F0">
        <w:rPr>
          <w:rFonts w:ascii="Calibri" w:hAnsi="Calibri"/>
          <w:b/>
          <w:sz w:val="24"/>
          <w:szCs w:val="24"/>
          <w:lang w:val="it-IT"/>
        </w:rPr>
        <w:t>ș</w:t>
      </w:r>
      <w:r w:rsidRPr="001215F0">
        <w:rPr>
          <w:b/>
          <w:sz w:val="24"/>
          <w:szCs w:val="24"/>
          <w:lang w:val="it-IT"/>
        </w:rPr>
        <w:t>i al procedurii negociate), după caz</w:t>
      </w:r>
      <w:r w:rsidRPr="001215F0">
        <w:rPr>
          <w:b/>
          <w:sz w:val="24"/>
          <w:szCs w:val="24"/>
          <w:shd w:val="clear" w:color="auto" w:fill="FFFF00"/>
          <w:lang w:val="it-IT"/>
        </w:rPr>
        <w:t>____</w:t>
      </w:r>
      <w:r w:rsidRPr="001215F0">
        <w:rPr>
          <w:sz w:val="24"/>
          <w:szCs w:val="24"/>
          <w:u w:val="single"/>
          <w:shd w:val="clear" w:color="auto" w:fill="FFFF00"/>
          <w:lang w:val="it-IT"/>
        </w:rPr>
        <w:t>nu se aplică</w:t>
      </w:r>
      <w:r w:rsidRPr="001215F0">
        <w:rPr>
          <w:b/>
          <w:sz w:val="24"/>
          <w:szCs w:val="24"/>
          <w:shd w:val="clear" w:color="auto" w:fill="FFFF00"/>
          <w:lang w:val="it-IT"/>
        </w:rPr>
        <w:t>____________________________________</w:t>
      </w:r>
    </w:p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 xml:space="preserve">Tehnici </w:t>
      </w:r>
      <w:r w:rsidRPr="001215F0">
        <w:rPr>
          <w:rFonts w:ascii="Calibri" w:hAnsi="Calibri"/>
          <w:b/>
          <w:sz w:val="24"/>
          <w:szCs w:val="24"/>
          <w:lang w:val="pt-BR"/>
        </w:rPr>
        <w:t>ș</w:t>
      </w:r>
      <w:r w:rsidRPr="001215F0">
        <w:rPr>
          <w:b/>
          <w:sz w:val="24"/>
          <w:szCs w:val="24"/>
          <w:lang w:val="pt-BR"/>
        </w:rPr>
        <w:t>i instrumente specifice de atribuire (dacă este cazul specifica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 dacă se va utiliza acordul-cadru, sistemul dinamic de achizi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>ie sau licita</w:t>
      </w:r>
      <w:r w:rsidRPr="001215F0">
        <w:rPr>
          <w:rFonts w:ascii="Calibri" w:hAnsi="Calibri"/>
          <w:b/>
          <w:sz w:val="24"/>
          <w:szCs w:val="24"/>
          <w:lang w:val="pt-BR"/>
        </w:rPr>
        <w:t>ț</w:t>
      </w:r>
      <w:r w:rsidRPr="001215F0">
        <w:rPr>
          <w:b/>
          <w:sz w:val="24"/>
          <w:szCs w:val="24"/>
          <w:lang w:val="pt-BR"/>
        </w:rPr>
        <w:t xml:space="preserve">ia electronică): </w:t>
      </w:r>
      <w:r w:rsidRPr="001215F0">
        <w:rPr>
          <w:b/>
          <w:sz w:val="24"/>
          <w:szCs w:val="24"/>
          <w:shd w:val="clear" w:color="auto" w:fill="FFFF00"/>
          <w:lang w:val="pt-BR"/>
        </w:rPr>
        <w:t>_________________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215F0">
        <w:rPr>
          <w:b/>
          <w:sz w:val="24"/>
          <w:szCs w:val="24"/>
          <w:lang w:val="it-IT"/>
        </w:rPr>
        <w:t>Condi</w:t>
      </w:r>
      <w:r w:rsidRPr="001215F0">
        <w:rPr>
          <w:rFonts w:ascii="Calibri" w:hAnsi="Calibri"/>
          <w:b/>
          <w:sz w:val="24"/>
          <w:szCs w:val="24"/>
          <w:lang w:val="it-IT"/>
        </w:rPr>
        <w:t>ț</w:t>
      </w:r>
      <w:r w:rsidRPr="001215F0">
        <w:rPr>
          <w:b/>
          <w:sz w:val="24"/>
          <w:szCs w:val="24"/>
          <w:lang w:val="it-IT"/>
        </w:rPr>
        <w:t>ii speciale de care depinde îndeplinirea contractului (</w:t>
      </w:r>
      <w:r w:rsidRPr="001215F0">
        <w:rPr>
          <w:sz w:val="24"/>
          <w:szCs w:val="24"/>
          <w:lang w:val="it-IT"/>
        </w:rPr>
        <w:t>indica</w:t>
      </w:r>
      <w:r w:rsidRPr="001215F0">
        <w:rPr>
          <w:rFonts w:ascii="Calibri" w:hAnsi="Calibri"/>
          <w:sz w:val="24"/>
          <w:szCs w:val="24"/>
          <w:lang w:val="it-IT"/>
        </w:rPr>
        <w:t>ț</w:t>
      </w:r>
      <w:r w:rsidRPr="001215F0">
        <w:rPr>
          <w:sz w:val="24"/>
          <w:szCs w:val="24"/>
          <w:lang w:val="it-IT"/>
        </w:rPr>
        <w:t>i după caz</w:t>
      </w:r>
      <w:r w:rsidRPr="001215F0">
        <w:rPr>
          <w:b/>
          <w:sz w:val="24"/>
          <w:szCs w:val="24"/>
          <w:lang w:val="it-IT"/>
        </w:rPr>
        <w:t xml:space="preserve">): </w:t>
      </w:r>
      <w:r w:rsidRPr="001215F0">
        <w:rPr>
          <w:b/>
          <w:sz w:val="24"/>
          <w:szCs w:val="24"/>
          <w:shd w:val="clear" w:color="auto" w:fill="FFFF00"/>
          <w:lang w:val="it-IT"/>
        </w:rPr>
        <w:t>___________</w:t>
      </w:r>
      <w:r w:rsidRPr="001215F0">
        <w:rPr>
          <w:sz w:val="24"/>
          <w:szCs w:val="24"/>
          <w:u w:val="single"/>
          <w:shd w:val="clear" w:color="auto" w:fill="FFFF00"/>
          <w:lang w:val="it-IT"/>
        </w:rPr>
        <w:t>livrare la comandă</w:t>
      </w:r>
      <w:r w:rsidRPr="001215F0">
        <w:rPr>
          <w:b/>
          <w:sz w:val="24"/>
          <w:szCs w:val="24"/>
          <w:shd w:val="clear" w:color="auto" w:fill="FFFF00"/>
          <w:lang w:val="it-IT"/>
        </w:rPr>
        <w:t>____________________________________________________</w:t>
      </w:r>
    </w:p>
    <w:p w:rsidR="000830D5" w:rsidRPr="001215F0" w:rsidRDefault="000830D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215F0">
        <w:rPr>
          <w:b/>
          <w:sz w:val="24"/>
          <w:szCs w:val="24"/>
          <w:lang w:val="it-IT"/>
        </w:rPr>
        <w:t xml:space="preserve">Criteriul de evaluare aplicat pentru adjudecarea contractului: </w:t>
      </w:r>
      <w:r w:rsidRPr="001215F0">
        <w:rPr>
          <w:b/>
          <w:sz w:val="24"/>
          <w:szCs w:val="24"/>
          <w:shd w:val="clear" w:color="auto" w:fill="FFFF00"/>
          <w:lang w:val="it-IT"/>
        </w:rPr>
        <w:t>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pre</w:t>
      </w:r>
      <w:r w:rsidRPr="001215F0">
        <w:rPr>
          <w:rFonts w:ascii="Calibri" w:hAnsi="Calibri"/>
          <w:sz w:val="24"/>
          <w:szCs w:val="24"/>
          <w:u w:val="single"/>
          <w:shd w:val="clear" w:color="auto" w:fill="FFFF00"/>
          <w:lang w:val="ro-RO"/>
        </w:rPr>
        <w:t>ț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ul cel mai scăzut pe</w:t>
      </w:r>
      <w:r w:rsidRPr="001215F0">
        <w:rPr>
          <w:sz w:val="24"/>
          <w:szCs w:val="24"/>
          <w:shd w:val="clear" w:color="auto" w:fill="FFFF00"/>
          <w:lang w:val="ro-RO"/>
        </w:rPr>
        <w:t xml:space="preserve"> 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loturi în corespundere cu actele solicitate obligatoriu</w:t>
      </w:r>
      <w:r w:rsidRPr="001215F0">
        <w:rPr>
          <w:sz w:val="24"/>
          <w:szCs w:val="24"/>
          <w:shd w:val="clear" w:color="auto" w:fill="FFFF00"/>
          <w:lang w:val="it-IT"/>
        </w:rPr>
        <w:t>__________________________________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Pr="001215F0">
        <w:rPr>
          <w:rFonts w:ascii="Calibri" w:hAnsi="Calibri"/>
          <w:b/>
          <w:sz w:val="24"/>
          <w:szCs w:val="24"/>
          <w:lang w:val="en-US"/>
        </w:rPr>
        <w:t>ș</w:t>
      </w:r>
      <w:r w:rsidRPr="001215F0">
        <w:rPr>
          <w:b/>
          <w:sz w:val="24"/>
          <w:szCs w:val="24"/>
          <w:lang w:val="en-US"/>
        </w:rPr>
        <w:t>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0830D5" w:rsidRPr="001215F0" w:rsidTr="00800061">
        <w:tc>
          <w:tcPr>
            <w:tcW w:w="577" w:type="dxa"/>
            <w:shd w:val="clear" w:color="auto" w:fill="D9D9D9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215F0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215F0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215F0">
              <w:rPr>
                <w:b/>
                <w:iCs/>
              </w:rPr>
              <w:t>Ponderea%</w:t>
            </w:r>
          </w:p>
        </w:tc>
      </w:tr>
      <w:tr w:rsidR="000830D5" w:rsidRPr="001215F0" w:rsidTr="00800061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0830D5" w:rsidRPr="001215F0" w:rsidTr="00800061">
        <w:tc>
          <w:tcPr>
            <w:tcW w:w="577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0830D5" w:rsidRPr="001215F0" w:rsidRDefault="000830D5" w:rsidP="008000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>Termenul limită de depunere/deschidere a ofertelor:</w:t>
      </w:r>
    </w:p>
    <w:p w:rsidR="000830D5" w:rsidRPr="001215F0" w:rsidRDefault="000830D5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215F0">
        <w:rPr>
          <w:b/>
          <w:sz w:val="24"/>
          <w:szCs w:val="24"/>
          <w:lang w:val="it-IT"/>
        </w:rPr>
        <w:t xml:space="preserve">până la: </w:t>
      </w:r>
      <w:r w:rsidRPr="001215F0">
        <w:rPr>
          <w:b/>
          <w:i/>
          <w:sz w:val="24"/>
          <w:szCs w:val="24"/>
          <w:lang w:val="it-IT"/>
        </w:rPr>
        <w:t>[ora exactă]</w:t>
      </w:r>
      <w:r w:rsidRPr="001215F0">
        <w:rPr>
          <w:b/>
          <w:sz w:val="24"/>
          <w:szCs w:val="24"/>
          <w:lang w:val="it-IT"/>
        </w:rPr>
        <w:t xml:space="preserve"> </w:t>
      </w:r>
      <w:r w:rsidRPr="001215F0">
        <w:rPr>
          <w:b/>
          <w:sz w:val="24"/>
          <w:szCs w:val="24"/>
          <w:shd w:val="clear" w:color="auto" w:fill="FFFF00"/>
          <w:lang w:val="it-IT"/>
        </w:rPr>
        <w:t>_____________________________________________</w:t>
      </w:r>
    </w:p>
    <w:p w:rsidR="000830D5" w:rsidRPr="001215F0" w:rsidRDefault="000830D5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1215F0">
        <w:rPr>
          <w:b/>
          <w:sz w:val="24"/>
          <w:szCs w:val="24"/>
        </w:rPr>
        <w:t xml:space="preserve">pe: </w:t>
      </w:r>
      <w:r w:rsidRPr="001215F0">
        <w:rPr>
          <w:b/>
          <w:i/>
          <w:sz w:val="24"/>
          <w:szCs w:val="24"/>
        </w:rPr>
        <w:t>[data]</w:t>
      </w:r>
      <w:r w:rsidRPr="001215F0">
        <w:rPr>
          <w:b/>
          <w:sz w:val="24"/>
          <w:szCs w:val="24"/>
        </w:rPr>
        <w:t xml:space="preserve"> </w:t>
      </w:r>
      <w:r w:rsidRPr="001215F0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0830D5" w:rsidRPr="001215F0" w:rsidRDefault="000830D5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1215F0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 xml:space="preserve">Termenul de valabilitate a ofertelor: </w:t>
      </w:r>
      <w:r w:rsidRPr="001215F0">
        <w:rPr>
          <w:b/>
          <w:sz w:val="24"/>
          <w:szCs w:val="24"/>
          <w:shd w:val="clear" w:color="auto" w:fill="FFFF00"/>
          <w:lang w:val="en-US"/>
        </w:rPr>
        <w:t>__</w:t>
      </w:r>
      <w:r w:rsidRPr="001215F0">
        <w:rPr>
          <w:sz w:val="24"/>
          <w:szCs w:val="24"/>
          <w:shd w:val="clear" w:color="auto" w:fill="FFFF00"/>
          <w:lang w:val="ro-RO"/>
        </w:rPr>
        <w:t>30 zile calendaristice</w:t>
      </w:r>
      <w:r w:rsidRPr="001215F0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 xml:space="preserve">Locul deschiderii ofertelor: </w:t>
      </w:r>
      <w:r w:rsidRPr="001215F0">
        <w:rPr>
          <w:b/>
          <w:sz w:val="24"/>
          <w:szCs w:val="24"/>
          <w:shd w:val="clear" w:color="auto" w:fill="FFFF00"/>
          <w:lang w:val="pt-BR"/>
        </w:rPr>
        <w:t>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Primăria Larga Nouă, raionul Cahul</w:t>
      </w:r>
      <w:r w:rsidRPr="001215F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1215F0">
        <w:rPr>
          <w:b/>
          <w:sz w:val="24"/>
          <w:szCs w:val="24"/>
          <w:shd w:val="clear" w:color="auto" w:fill="FFFF00"/>
          <w:lang w:val="pt-BR"/>
        </w:rPr>
        <w:t>__________________</w:t>
      </w:r>
    </w:p>
    <w:p w:rsidR="000830D5" w:rsidRPr="001215F0" w:rsidRDefault="000830D5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1215F0">
        <w:rPr>
          <w:szCs w:val="24"/>
          <w:lang w:val="it-IT"/>
        </w:rPr>
        <w:t>(SIA RSAP sau adresa deschiderii)</w:t>
      </w:r>
    </w:p>
    <w:p w:rsidR="000830D5" w:rsidRPr="001215F0" w:rsidRDefault="000830D5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1215F0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0830D5" w:rsidRPr="001215F0" w:rsidRDefault="000830D5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1215F0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1215F0">
        <w:rPr>
          <w:sz w:val="24"/>
          <w:szCs w:val="24"/>
          <w:u w:val="single"/>
          <w:lang w:val="it-IT"/>
        </w:rPr>
        <w:t>Grupul de lucru privind achizi</w:t>
      </w:r>
      <w:r w:rsidRPr="001215F0">
        <w:rPr>
          <w:rFonts w:ascii="Calibri" w:hAnsi="Calibri"/>
          <w:sz w:val="24"/>
          <w:szCs w:val="24"/>
          <w:u w:val="single"/>
          <w:lang w:val="it-IT"/>
        </w:rPr>
        <w:t>ț</w:t>
      </w:r>
      <w:r w:rsidRPr="001215F0">
        <w:rPr>
          <w:sz w:val="24"/>
          <w:szCs w:val="24"/>
          <w:u w:val="single"/>
          <w:lang w:val="it-IT"/>
        </w:rPr>
        <w:t>iile publice a produselor alimentare aprobat de primarul comunei Larga Nouă, raionul Cahulprin Dispozi</w:t>
      </w:r>
      <w:r w:rsidRPr="001215F0">
        <w:rPr>
          <w:rFonts w:ascii="Calibri" w:hAnsi="Calibri"/>
          <w:sz w:val="24"/>
          <w:szCs w:val="24"/>
          <w:u w:val="single"/>
          <w:lang w:val="it-IT"/>
        </w:rPr>
        <w:t>ț</w:t>
      </w:r>
      <w:r w:rsidRPr="001215F0">
        <w:rPr>
          <w:sz w:val="24"/>
          <w:szCs w:val="24"/>
          <w:u w:val="single"/>
          <w:lang w:val="it-IT"/>
        </w:rPr>
        <w:t>ia nr.39,,n,,din 14 noiembrie 2019</w:t>
      </w:r>
      <w:r w:rsidRPr="001215F0">
        <w:rPr>
          <w:sz w:val="24"/>
          <w:szCs w:val="24"/>
          <w:u w:val="single"/>
          <w:lang w:val="it-IT"/>
        </w:rPr>
        <w:br/>
      </w:r>
      <w:r w:rsidRPr="001215F0">
        <w:rPr>
          <w:b/>
          <w:i/>
          <w:sz w:val="24"/>
          <w:szCs w:val="24"/>
          <w:lang w:val="it-IT"/>
        </w:rPr>
        <w:t>Ofertan</w:t>
      </w:r>
      <w:r w:rsidRPr="001215F0">
        <w:rPr>
          <w:rFonts w:ascii="Calibri" w:hAnsi="Calibri"/>
          <w:b/>
          <w:i/>
          <w:sz w:val="24"/>
          <w:szCs w:val="24"/>
          <w:lang w:val="it-IT"/>
        </w:rPr>
        <w:t>ț</w:t>
      </w:r>
      <w:r w:rsidRPr="001215F0">
        <w:rPr>
          <w:b/>
          <w:i/>
          <w:sz w:val="24"/>
          <w:szCs w:val="24"/>
          <w:lang w:val="it-IT"/>
        </w:rPr>
        <w:t>ii sau reprezentan</w:t>
      </w:r>
      <w:r w:rsidRPr="001215F0">
        <w:rPr>
          <w:rFonts w:ascii="Calibri" w:hAnsi="Calibri"/>
          <w:b/>
          <w:i/>
          <w:sz w:val="24"/>
          <w:szCs w:val="24"/>
          <w:lang w:val="it-IT"/>
        </w:rPr>
        <w:t>ț</w:t>
      </w:r>
      <w:r w:rsidRPr="001215F0">
        <w:rPr>
          <w:b/>
          <w:i/>
          <w:sz w:val="24"/>
          <w:szCs w:val="24"/>
          <w:lang w:val="it-IT"/>
        </w:rPr>
        <w:t>ii acestora au dreptul să participe la deschiderea ofertelor, cu excep</w:t>
      </w:r>
      <w:r w:rsidRPr="001215F0">
        <w:rPr>
          <w:rFonts w:ascii="Calibri" w:hAnsi="Calibri"/>
          <w:b/>
          <w:i/>
          <w:sz w:val="24"/>
          <w:szCs w:val="24"/>
          <w:lang w:val="it-IT"/>
        </w:rPr>
        <w:t>ț</w:t>
      </w:r>
      <w:r w:rsidRPr="001215F0">
        <w:rPr>
          <w:b/>
          <w:i/>
          <w:sz w:val="24"/>
          <w:szCs w:val="24"/>
          <w:lang w:val="it-IT"/>
        </w:rPr>
        <w:t>ia cazului cînd ofertele au fost depuse prin SIA “RSAP”</w:t>
      </w:r>
      <w:r w:rsidRPr="001215F0">
        <w:rPr>
          <w:b/>
          <w:sz w:val="24"/>
          <w:szCs w:val="24"/>
          <w:lang w:val="it-IT"/>
        </w:rPr>
        <w:t>.</w:t>
      </w:r>
    </w:p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pt-BR"/>
        </w:rPr>
      </w:pPr>
      <w:r w:rsidRPr="001215F0">
        <w:rPr>
          <w:b/>
          <w:sz w:val="24"/>
          <w:szCs w:val="24"/>
          <w:lang w:val="pt-BR"/>
        </w:rPr>
        <w:t xml:space="preserve">Limba sau limbile în care trebuie redactate ofertele sau cererile de participare: </w:t>
      </w:r>
      <w:r w:rsidRPr="001215F0">
        <w:rPr>
          <w:b/>
          <w:sz w:val="24"/>
          <w:szCs w:val="24"/>
          <w:shd w:val="clear" w:color="auto" w:fill="FFFF00"/>
          <w:lang w:val="pt-BR"/>
        </w:rPr>
        <w:t>______</w:t>
      </w:r>
      <w:r w:rsidRPr="001215F0">
        <w:rPr>
          <w:sz w:val="24"/>
          <w:szCs w:val="24"/>
          <w:u w:val="single"/>
          <w:shd w:val="clear" w:color="auto" w:fill="FFFF00"/>
          <w:lang w:val="pt-BR"/>
        </w:rPr>
        <w:t>limba de stat a Republicii Moldova</w:t>
      </w:r>
      <w:r w:rsidRPr="001215F0">
        <w:rPr>
          <w:b/>
          <w:sz w:val="24"/>
          <w:szCs w:val="24"/>
          <w:shd w:val="clear" w:color="auto" w:fill="FFFF00"/>
          <w:lang w:val="pt-BR"/>
        </w:rPr>
        <w:t>_______________________________________</w:t>
      </w:r>
      <w:r w:rsidRPr="001215F0">
        <w:rPr>
          <w:b/>
          <w:sz w:val="24"/>
          <w:szCs w:val="24"/>
          <w:lang w:val="pt-BR"/>
        </w:rPr>
        <w:t xml:space="preserve"> </w:t>
      </w:r>
    </w:p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215F0">
        <w:rPr>
          <w:b/>
          <w:sz w:val="24"/>
          <w:szCs w:val="24"/>
          <w:lang w:val="it-IT"/>
        </w:rPr>
        <w:t xml:space="preserve">Respectivul contract se referă la un proiect </w:t>
      </w:r>
      <w:r w:rsidRPr="001215F0">
        <w:rPr>
          <w:rFonts w:ascii="Calibri" w:hAnsi="Calibri"/>
          <w:b/>
          <w:sz w:val="24"/>
          <w:szCs w:val="24"/>
          <w:lang w:val="it-IT"/>
        </w:rPr>
        <w:t>ș</w:t>
      </w:r>
      <w:r w:rsidRPr="001215F0">
        <w:rPr>
          <w:b/>
          <w:sz w:val="24"/>
          <w:szCs w:val="24"/>
          <w:lang w:val="it-IT"/>
        </w:rPr>
        <w:t>i/sau program finan</w:t>
      </w:r>
      <w:r w:rsidRPr="001215F0">
        <w:rPr>
          <w:rFonts w:ascii="Calibri" w:hAnsi="Calibri"/>
          <w:b/>
          <w:sz w:val="24"/>
          <w:szCs w:val="24"/>
          <w:lang w:val="it-IT"/>
        </w:rPr>
        <w:t>ț</w:t>
      </w:r>
      <w:r w:rsidRPr="001215F0">
        <w:rPr>
          <w:b/>
          <w:sz w:val="24"/>
          <w:szCs w:val="24"/>
          <w:lang w:val="it-IT"/>
        </w:rPr>
        <w:t xml:space="preserve">at din fonduri ale Uniunii Europene: </w:t>
      </w:r>
      <w:r w:rsidRPr="001215F0">
        <w:rPr>
          <w:sz w:val="24"/>
          <w:szCs w:val="24"/>
          <w:shd w:val="clear" w:color="auto" w:fill="FFFF00"/>
          <w:lang w:val="it-IT"/>
        </w:rPr>
        <w:t>_____</w:t>
      </w:r>
      <w:r w:rsidRPr="001215F0">
        <w:rPr>
          <w:sz w:val="24"/>
          <w:szCs w:val="24"/>
          <w:u w:val="single"/>
          <w:shd w:val="clear" w:color="auto" w:fill="FFFF00"/>
          <w:lang w:val="it-IT"/>
        </w:rPr>
        <w:t>nu</w:t>
      </w:r>
      <w:r w:rsidRPr="001215F0">
        <w:rPr>
          <w:sz w:val="24"/>
          <w:szCs w:val="24"/>
          <w:shd w:val="clear" w:color="auto" w:fill="FFFF00"/>
          <w:lang w:val="it-IT"/>
        </w:rPr>
        <w:t>_____________________________________________________</w:t>
      </w:r>
    </w:p>
    <w:p w:rsidR="000830D5" w:rsidRPr="001215F0" w:rsidRDefault="000830D5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215F0">
        <w:rPr>
          <w:szCs w:val="24"/>
          <w:lang w:val="en-US"/>
        </w:rPr>
        <w:t>(se specifică denumirea</w:t>
      </w:r>
      <w:r w:rsidRPr="001215F0">
        <w:rPr>
          <w:sz w:val="24"/>
          <w:szCs w:val="24"/>
          <w:lang w:val="en-US"/>
        </w:rPr>
        <w:t xml:space="preserve"> </w:t>
      </w:r>
      <w:r w:rsidRPr="001215F0">
        <w:rPr>
          <w:szCs w:val="24"/>
          <w:lang w:val="en-US"/>
        </w:rPr>
        <w:t xml:space="preserve">proiectului </w:t>
      </w:r>
      <w:r w:rsidRPr="001215F0">
        <w:rPr>
          <w:rFonts w:ascii="Calibri" w:hAnsi="Calibri"/>
          <w:szCs w:val="24"/>
          <w:lang w:val="en-US"/>
        </w:rPr>
        <w:t>ș</w:t>
      </w:r>
      <w:r w:rsidRPr="001215F0">
        <w:rPr>
          <w:szCs w:val="24"/>
          <w:lang w:val="en-US"/>
        </w:rPr>
        <w:t>i/sau programului)</w:t>
      </w:r>
    </w:p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 xml:space="preserve">Denumirea </w:t>
      </w:r>
      <w:r w:rsidRPr="001215F0">
        <w:rPr>
          <w:rFonts w:ascii="Calibri" w:hAnsi="Calibri"/>
          <w:b/>
          <w:sz w:val="24"/>
          <w:szCs w:val="24"/>
          <w:lang w:val="en-US"/>
        </w:rPr>
        <w:t>ș</w:t>
      </w:r>
      <w:r w:rsidRPr="001215F0">
        <w:rPr>
          <w:b/>
          <w:sz w:val="24"/>
          <w:szCs w:val="24"/>
          <w:lang w:val="en-US"/>
        </w:rPr>
        <w:t>i adresa organismului competent de solu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ionare a contesta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 xml:space="preserve">iilor: </w:t>
      </w:r>
    </w:p>
    <w:p w:rsidR="000830D5" w:rsidRPr="001215F0" w:rsidRDefault="000830D5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215F0">
        <w:rPr>
          <w:b/>
          <w:i/>
          <w:sz w:val="24"/>
          <w:szCs w:val="24"/>
          <w:lang w:val="en-US"/>
        </w:rPr>
        <w:t>Agen</w:t>
      </w:r>
      <w:r w:rsidRPr="001215F0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1215F0">
        <w:rPr>
          <w:b/>
          <w:i/>
          <w:sz w:val="24"/>
          <w:szCs w:val="24"/>
          <w:lang w:val="en-US"/>
        </w:rPr>
        <w:t>ia Na</w:t>
      </w:r>
      <w:r w:rsidRPr="001215F0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1215F0">
        <w:rPr>
          <w:b/>
          <w:i/>
          <w:sz w:val="24"/>
          <w:szCs w:val="24"/>
          <w:lang w:val="en-US"/>
        </w:rPr>
        <w:t>ională pentru Solu</w:t>
      </w:r>
      <w:r w:rsidRPr="001215F0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1215F0">
        <w:rPr>
          <w:b/>
          <w:i/>
          <w:sz w:val="24"/>
          <w:szCs w:val="24"/>
          <w:lang w:val="en-US"/>
        </w:rPr>
        <w:t>ionarea Contesta</w:t>
      </w:r>
      <w:r w:rsidRPr="001215F0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1215F0">
        <w:rPr>
          <w:b/>
          <w:i/>
          <w:sz w:val="24"/>
          <w:szCs w:val="24"/>
          <w:lang w:val="en-US"/>
        </w:rPr>
        <w:t>iilor</w:t>
      </w:r>
    </w:p>
    <w:p w:rsidR="000830D5" w:rsidRPr="001215F0" w:rsidRDefault="000830D5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215F0">
        <w:rPr>
          <w:b/>
          <w:i/>
          <w:sz w:val="24"/>
          <w:szCs w:val="24"/>
          <w:lang w:val="en-US"/>
        </w:rPr>
        <w:t>Adresa: mun. Chi</w:t>
      </w:r>
      <w:r w:rsidRPr="001215F0">
        <w:rPr>
          <w:rFonts w:ascii="Calibri" w:hAnsi="Calibri"/>
          <w:b/>
          <w:i/>
          <w:sz w:val="24"/>
          <w:szCs w:val="24"/>
          <w:lang w:val="en-US"/>
        </w:rPr>
        <w:t>ș</w:t>
      </w:r>
      <w:r w:rsidRPr="001215F0">
        <w:rPr>
          <w:b/>
          <w:i/>
          <w:sz w:val="24"/>
          <w:szCs w:val="24"/>
          <w:lang w:val="en-US"/>
        </w:rPr>
        <w:t xml:space="preserve">inău, bd. </w:t>
      </w:r>
      <w:r w:rsidRPr="001215F0">
        <w:rPr>
          <w:rFonts w:ascii="Calibri" w:hAnsi="Calibri"/>
          <w:b/>
          <w:i/>
          <w:sz w:val="24"/>
          <w:szCs w:val="24"/>
          <w:lang w:val="en-US"/>
        </w:rPr>
        <w:t>Ș</w:t>
      </w:r>
      <w:r w:rsidRPr="001215F0">
        <w:rPr>
          <w:b/>
          <w:i/>
          <w:sz w:val="24"/>
          <w:szCs w:val="24"/>
          <w:lang w:val="en-US"/>
        </w:rPr>
        <w:t xml:space="preserve">tefan cel Mare </w:t>
      </w:r>
      <w:r w:rsidRPr="001215F0">
        <w:rPr>
          <w:rFonts w:ascii="Calibri" w:hAnsi="Calibri"/>
          <w:b/>
          <w:i/>
          <w:sz w:val="24"/>
          <w:szCs w:val="24"/>
          <w:lang w:val="en-US"/>
        </w:rPr>
        <w:t>ș</w:t>
      </w:r>
      <w:r w:rsidRPr="001215F0">
        <w:rPr>
          <w:b/>
          <w:i/>
          <w:sz w:val="24"/>
          <w:szCs w:val="24"/>
          <w:lang w:val="en-US"/>
        </w:rPr>
        <w:t>i Sfânt nr.124 (et.4), MD 2001;</w:t>
      </w:r>
    </w:p>
    <w:p w:rsidR="000830D5" w:rsidRPr="001215F0" w:rsidRDefault="000830D5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215F0">
        <w:rPr>
          <w:b/>
          <w:i/>
          <w:sz w:val="24"/>
          <w:szCs w:val="24"/>
          <w:lang w:val="en-US"/>
        </w:rPr>
        <w:t>Tel/Fax/email:</w:t>
      </w:r>
      <w:r w:rsidRPr="001215F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1215F0">
        <w:rPr>
          <w:b/>
          <w:i/>
          <w:sz w:val="24"/>
          <w:szCs w:val="24"/>
          <w:lang w:val="en-US"/>
        </w:rPr>
        <w:t>022-820 652, 022 820-651, contestatii@ansc.md</w:t>
      </w:r>
    </w:p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 xml:space="preserve">Data (datele) </w:t>
      </w:r>
      <w:r w:rsidRPr="001215F0">
        <w:rPr>
          <w:rFonts w:ascii="Calibri" w:hAnsi="Calibri"/>
          <w:b/>
          <w:sz w:val="24"/>
          <w:szCs w:val="24"/>
          <w:lang w:val="en-US"/>
        </w:rPr>
        <w:t>ș</w:t>
      </w:r>
      <w:r w:rsidRPr="001215F0">
        <w:rPr>
          <w:b/>
          <w:sz w:val="24"/>
          <w:szCs w:val="24"/>
          <w:lang w:val="en-US"/>
        </w:rPr>
        <w:t>i referin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a (referin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ele) publicărilor anterioare în Jurnalul Oficial al Uniunii Europene privind contractul (contractele) la care se referă anun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ul respective (dacă este cazul</w:t>
      </w:r>
      <w:r w:rsidRPr="001215F0">
        <w:rPr>
          <w:b/>
          <w:sz w:val="24"/>
          <w:szCs w:val="24"/>
          <w:shd w:val="clear" w:color="auto" w:fill="FFFF00"/>
          <w:lang w:val="en-US"/>
        </w:rPr>
        <w:t>):____</w:t>
      </w:r>
      <w:r w:rsidRPr="001215F0">
        <w:rPr>
          <w:sz w:val="24"/>
          <w:szCs w:val="24"/>
          <w:shd w:val="clear" w:color="auto" w:fill="FFFF00"/>
          <w:lang w:val="en-US"/>
        </w:rPr>
        <w:t>nu</w:t>
      </w:r>
      <w:r w:rsidRPr="001215F0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_______________________________________________________</w:t>
      </w:r>
    </w:p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>În cazul achizi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iilor periodice, calendarul estimat pentru publicarea anun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urilor viitoare</w:t>
      </w:r>
      <w:r w:rsidRPr="001215F0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>Data publicării anun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ului de inten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ie sau, după caz, precizarea că nu a fost publicat un astfel de anunţ</w:t>
      </w:r>
      <w:r w:rsidRPr="001215F0">
        <w:rPr>
          <w:b/>
          <w:sz w:val="24"/>
          <w:szCs w:val="24"/>
          <w:shd w:val="clear" w:color="auto" w:fill="FFFF00"/>
          <w:lang w:val="en-US"/>
        </w:rPr>
        <w:t>:______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nu</w:t>
      </w:r>
      <w:r w:rsidRPr="001215F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>Data transmiterii spre publicare a anun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ului de participare</w:t>
      </w:r>
      <w:r w:rsidRPr="001215F0">
        <w:rPr>
          <w:b/>
          <w:sz w:val="24"/>
          <w:szCs w:val="24"/>
          <w:shd w:val="clear" w:color="auto" w:fill="FFFF00"/>
          <w:lang w:val="en-US"/>
        </w:rPr>
        <w:t>:____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21.11.2019</w:t>
      </w:r>
      <w:r w:rsidRPr="001215F0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0830D5" w:rsidRPr="001215F0" w:rsidRDefault="000830D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>În cadrul procedurii de achizi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0830D5" w:rsidRPr="00C51497" w:rsidTr="00800061">
        <w:tc>
          <w:tcPr>
            <w:tcW w:w="5305" w:type="dxa"/>
            <w:shd w:val="clear" w:color="auto" w:fill="E7E6E6"/>
          </w:tcPr>
          <w:p w:rsidR="000830D5" w:rsidRPr="001215F0" w:rsidRDefault="000830D5" w:rsidP="0080006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1215F0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0830D5" w:rsidRPr="001215F0" w:rsidRDefault="000830D5" w:rsidP="00800061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1215F0">
              <w:rPr>
                <w:b/>
                <w:sz w:val="24"/>
                <w:szCs w:val="24"/>
                <w:lang w:val="es-ES"/>
              </w:rPr>
              <w:t>Se va utiliza/accepta sau nu</w:t>
            </w:r>
          </w:p>
        </w:tc>
      </w:tr>
      <w:tr w:rsidR="000830D5" w:rsidRPr="001215F0" w:rsidTr="00800061">
        <w:tc>
          <w:tcPr>
            <w:tcW w:w="5305" w:type="dxa"/>
          </w:tcPr>
          <w:p w:rsidR="000830D5" w:rsidRPr="001215F0" w:rsidRDefault="000830D5" w:rsidP="00800061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1215F0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830D5" w:rsidRPr="001215F0" w:rsidRDefault="000830D5" w:rsidP="00800061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1215F0">
              <w:rPr>
                <w:sz w:val="24"/>
                <w:szCs w:val="24"/>
                <w:lang w:val="pt-BR"/>
              </w:rPr>
              <w:t>acceptat</w:t>
            </w:r>
          </w:p>
        </w:tc>
      </w:tr>
      <w:tr w:rsidR="000830D5" w:rsidRPr="001215F0" w:rsidTr="00800061">
        <w:tc>
          <w:tcPr>
            <w:tcW w:w="5305" w:type="dxa"/>
          </w:tcPr>
          <w:p w:rsidR="000830D5" w:rsidRPr="001215F0" w:rsidRDefault="000830D5" w:rsidP="0080006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215F0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830D5" w:rsidRPr="001215F0" w:rsidRDefault="000830D5" w:rsidP="0080006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  <w:tr w:rsidR="000830D5" w:rsidRPr="001215F0" w:rsidTr="00800061">
        <w:tc>
          <w:tcPr>
            <w:tcW w:w="5305" w:type="dxa"/>
          </w:tcPr>
          <w:p w:rsidR="000830D5" w:rsidRPr="001215F0" w:rsidRDefault="000830D5" w:rsidP="0080006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215F0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830D5" w:rsidRPr="001215F0" w:rsidRDefault="000830D5" w:rsidP="0080006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215F0">
              <w:rPr>
                <w:sz w:val="24"/>
                <w:szCs w:val="24"/>
                <w:lang w:val="ro-RO"/>
              </w:rPr>
              <w:t>acceptat</w:t>
            </w:r>
          </w:p>
        </w:tc>
      </w:tr>
      <w:tr w:rsidR="000830D5" w:rsidRPr="001215F0" w:rsidTr="00800061">
        <w:tc>
          <w:tcPr>
            <w:tcW w:w="5305" w:type="dxa"/>
          </w:tcPr>
          <w:p w:rsidR="000830D5" w:rsidRPr="001215F0" w:rsidRDefault="000830D5" w:rsidP="0080006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215F0">
              <w:rPr>
                <w:sz w:val="24"/>
                <w:szCs w:val="24"/>
              </w:rPr>
              <w:t>plă</w:t>
            </w:r>
            <w:r w:rsidRPr="001215F0">
              <w:rPr>
                <w:rFonts w:ascii="Calibri" w:hAnsi="Calibri"/>
                <w:sz w:val="24"/>
                <w:szCs w:val="24"/>
              </w:rPr>
              <w:t>ț</w:t>
            </w:r>
            <w:r w:rsidRPr="001215F0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:rsidR="000830D5" w:rsidRPr="001215F0" w:rsidRDefault="000830D5" w:rsidP="0080006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215F0">
              <w:rPr>
                <w:sz w:val="24"/>
                <w:szCs w:val="24"/>
                <w:lang w:val="ro-RO"/>
              </w:rPr>
              <w:t>acceptat</w:t>
            </w:r>
          </w:p>
        </w:tc>
      </w:tr>
    </w:tbl>
    <w:p w:rsidR="000830D5" w:rsidRPr="001215F0" w:rsidRDefault="000830D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>Contractul intră sub inciden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a Acordului privind achizi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iile guvernamentale al Organiza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iei Mondiale a Comer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>ului (numai în cazul anun</w:t>
      </w:r>
      <w:r w:rsidRPr="001215F0">
        <w:rPr>
          <w:rFonts w:ascii="Calibri" w:hAnsi="Calibri"/>
          <w:b/>
          <w:sz w:val="24"/>
          <w:szCs w:val="24"/>
          <w:lang w:val="en-US"/>
        </w:rPr>
        <w:t>ț</w:t>
      </w:r>
      <w:r w:rsidRPr="001215F0">
        <w:rPr>
          <w:b/>
          <w:sz w:val="24"/>
          <w:szCs w:val="24"/>
          <w:lang w:val="en-US"/>
        </w:rPr>
        <w:t xml:space="preserve">urilor transmise spre publicare în Jurnalul Oficial al Uniunii Europene): </w:t>
      </w:r>
      <w:r w:rsidRPr="001215F0">
        <w:rPr>
          <w:b/>
          <w:sz w:val="24"/>
          <w:szCs w:val="24"/>
          <w:shd w:val="clear" w:color="auto" w:fill="FFFF00"/>
          <w:lang w:val="en-US"/>
        </w:rPr>
        <w:t>_______</w:t>
      </w:r>
      <w:r w:rsidRPr="001215F0">
        <w:rPr>
          <w:sz w:val="24"/>
          <w:szCs w:val="24"/>
          <w:shd w:val="clear" w:color="auto" w:fill="FFFF00"/>
          <w:lang w:val="ro-RO"/>
        </w:rPr>
        <w:t xml:space="preserve">nu </w:t>
      </w:r>
      <w:r w:rsidRPr="001215F0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</w:p>
    <w:p w:rsidR="000830D5" w:rsidRPr="001215F0" w:rsidRDefault="000830D5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1215F0">
        <w:rPr>
          <w:szCs w:val="24"/>
          <w:lang w:val="en-US"/>
        </w:rPr>
        <w:t>(se specifică da sau nu)</w:t>
      </w:r>
    </w:p>
    <w:p w:rsidR="000830D5" w:rsidRPr="001215F0" w:rsidRDefault="000830D5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1215F0">
        <w:rPr>
          <w:b/>
          <w:sz w:val="24"/>
          <w:szCs w:val="24"/>
        </w:rPr>
        <w:t>Alte informa</w:t>
      </w:r>
      <w:r w:rsidRPr="001215F0">
        <w:rPr>
          <w:rFonts w:ascii="Calibri" w:hAnsi="Calibri"/>
          <w:b/>
          <w:sz w:val="24"/>
          <w:szCs w:val="24"/>
        </w:rPr>
        <w:t>ț</w:t>
      </w:r>
      <w:r w:rsidRPr="001215F0">
        <w:rPr>
          <w:b/>
          <w:sz w:val="24"/>
          <w:szCs w:val="24"/>
        </w:rPr>
        <w:t xml:space="preserve">ii relevante: </w:t>
      </w:r>
      <w:r w:rsidRPr="001215F0">
        <w:rPr>
          <w:sz w:val="24"/>
          <w:szCs w:val="24"/>
          <w:shd w:val="clear" w:color="auto" w:fill="FFFF00"/>
        </w:rPr>
        <w:t>_________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nu</w:t>
      </w:r>
      <w:r w:rsidRPr="001215F0">
        <w:rPr>
          <w:sz w:val="24"/>
          <w:szCs w:val="24"/>
          <w:shd w:val="clear" w:color="auto" w:fill="FFFF00"/>
          <w:lang w:val="ro-RO"/>
        </w:rPr>
        <w:t xml:space="preserve"> </w:t>
      </w:r>
      <w:r w:rsidRPr="001215F0">
        <w:rPr>
          <w:sz w:val="24"/>
          <w:szCs w:val="24"/>
          <w:shd w:val="clear" w:color="auto" w:fill="FFFF00"/>
        </w:rPr>
        <w:t>__________________________________________</w:t>
      </w:r>
    </w:p>
    <w:p w:rsidR="000830D5" w:rsidRPr="001215F0" w:rsidRDefault="000830D5" w:rsidP="008876C3">
      <w:pPr>
        <w:spacing w:before="120" w:after="120"/>
        <w:rPr>
          <w:b/>
          <w:sz w:val="24"/>
          <w:szCs w:val="24"/>
        </w:rPr>
      </w:pPr>
    </w:p>
    <w:p w:rsidR="000830D5" w:rsidRPr="001215F0" w:rsidRDefault="000830D5" w:rsidP="008876C3">
      <w:pPr>
        <w:spacing w:before="120" w:after="120"/>
        <w:rPr>
          <w:b/>
          <w:sz w:val="24"/>
          <w:szCs w:val="24"/>
        </w:rPr>
      </w:pPr>
    </w:p>
    <w:p w:rsidR="000830D5" w:rsidRPr="001215F0" w:rsidRDefault="000830D5" w:rsidP="008876C3">
      <w:pPr>
        <w:spacing w:before="120" w:after="120"/>
        <w:rPr>
          <w:b/>
          <w:sz w:val="24"/>
          <w:szCs w:val="24"/>
        </w:rPr>
      </w:pPr>
    </w:p>
    <w:p w:rsidR="000830D5" w:rsidRPr="001215F0" w:rsidRDefault="000830D5" w:rsidP="008876C3">
      <w:pPr>
        <w:spacing w:before="120" w:after="120"/>
        <w:rPr>
          <w:b/>
          <w:sz w:val="24"/>
          <w:szCs w:val="24"/>
          <w:lang w:val="en-US"/>
        </w:rPr>
      </w:pPr>
      <w:r w:rsidRPr="001215F0">
        <w:rPr>
          <w:b/>
          <w:sz w:val="24"/>
          <w:szCs w:val="24"/>
          <w:lang w:val="en-US"/>
        </w:rPr>
        <w:t xml:space="preserve">Conducătorul grupului de lucru:  </w:t>
      </w:r>
      <w:r w:rsidRPr="001215F0">
        <w:rPr>
          <w:b/>
          <w:sz w:val="24"/>
          <w:szCs w:val="24"/>
          <w:shd w:val="clear" w:color="auto" w:fill="FFFF00"/>
          <w:lang w:val="en-US"/>
        </w:rPr>
        <w:t>___</w:t>
      </w:r>
      <w:r w:rsidRPr="001215F0">
        <w:rPr>
          <w:sz w:val="24"/>
          <w:szCs w:val="24"/>
          <w:u w:val="single"/>
          <w:shd w:val="clear" w:color="auto" w:fill="FFFF00"/>
          <w:lang w:val="ro-RO"/>
        </w:rPr>
        <w:t>Ala Manolache</w:t>
      </w:r>
      <w:r w:rsidRPr="001215F0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1215F0">
        <w:rPr>
          <w:b/>
          <w:sz w:val="24"/>
          <w:szCs w:val="24"/>
          <w:lang w:val="en-US"/>
        </w:rPr>
        <w:t xml:space="preserve">                L.</w:t>
      </w:r>
      <w:r w:rsidRPr="001215F0">
        <w:rPr>
          <w:rFonts w:ascii="Calibri" w:hAnsi="Calibri"/>
          <w:b/>
          <w:sz w:val="24"/>
          <w:szCs w:val="24"/>
          <w:lang w:val="en-US"/>
        </w:rPr>
        <w:t>Ș</w:t>
      </w:r>
      <w:r w:rsidRPr="001215F0">
        <w:rPr>
          <w:b/>
          <w:sz w:val="24"/>
          <w:szCs w:val="24"/>
          <w:lang w:val="en-US"/>
        </w:rPr>
        <w:t>.</w:t>
      </w:r>
    </w:p>
    <w:sectPr w:rsidR="000830D5" w:rsidRPr="001215F0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0D5" w:rsidRDefault="000830D5">
      <w:r>
        <w:separator/>
      </w:r>
    </w:p>
  </w:endnote>
  <w:endnote w:type="continuationSeparator" w:id="0">
    <w:p w:rsidR="000830D5" w:rsidRDefault="000830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0D5" w:rsidRDefault="000830D5" w:rsidP="00B54C39">
    <w:pPr>
      <w:pStyle w:val="Footer"/>
      <w:jc w:val="center"/>
    </w:pPr>
    <w:fldSimple w:instr=" PAGE   \* MERGEFORMAT ">
      <w:r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0D5" w:rsidRDefault="000830D5">
      <w:r>
        <w:separator/>
      </w:r>
    </w:p>
  </w:footnote>
  <w:footnote w:type="continuationSeparator" w:id="0">
    <w:p w:rsidR="000830D5" w:rsidRDefault="000830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276BED"/>
    <w:multiLevelType w:val="hybridMultilevel"/>
    <w:tmpl w:val="56069020"/>
    <w:lvl w:ilvl="0" w:tplc="DFD8E2A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SimSu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2BDB"/>
    <w:rsid w:val="0000517D"/>
    <w:rsid w:val="000056FD"/>
    <w:rsid w:val="00081285"/>
    <w:rsid w:val="00082348"/>
    <w:rsid w:val="000830D5"/>
    <w:rsid w:val="00086B34"/>
    <w:rsid w:val="00091D62"/>
    <w:rsid w:val="00092437"/>
    <w:rsid w:val="000B2D7E"/>
    <w:rsid w:val="000B4282"/>
    <w:rsid w:val="000D0F2A"/>
    <w:rsid w:val="001215F0"/>
    <w:rsid w:val="001224DA"/>
    <w:rsid w:val="0014529B"/>
    <w:rsid w:val="00193032"/>
    <w:rsid w:val="00193507"/>
    <w:rsid w:val="00195A29"/>
    <w:rsid w:val="001B6A19"/>
    <w:rsid w:val="001D48E7"/>
    <w:rsid w:val="001D497C"/>
    <w:rsid w:val="001F244D"/>
    <w:rsid w:val="00202B5D"/>
    <w:rsid w:val="00207B3C"/>
    <w:rsid w:val="002467D7"/>
    <w:rsid w:val="002546EC"/>
    <w:rsid w:val="00296754"/>
    <w:rsid w:val="00297F99"/>
    <w:rsid w:val="002A074C"/>
    <w:rsid w:val="002D66C0"/>
    <w:rsid w:val="002E606A"/>
    <w:rsid w:val="002F3A70"/>
    <w:rsid w:val="00301948"/>
    <w:rsid w:val="00340BA2"/>
    <w:rsid w:val="00342B98"/>
    <w:rsid w:val="00353A69"/>
    <w:rsid w:val="003647B8"/>
    <w:rsid w:val="003753D3"/>
    <w:rsid w:val="003945F1"/>
    <w:rsid w:val="003A1DDC"/>
    <w:rsid w:val="003F16AB"/>
    <w:rsid w:val="003F19BD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D1D54"/>
    <w:rsid w:val="004F54D6"/>
    <w:rsid w:val="004F6142"/>
    <w:rsid w:val="00506D5A"/>
    <w:rsid w:val="00512CC8"/>
    <w:rsid w:val="005140ED"/>
    <w:rsid w:val="005160EE"/>
    <w:rsid w:val="0053527B"/>
    <w:rsid w:val="005421FA"/>
    <w:rsid w:val="00543383"/>
    <w:rsid w:val="005518F6"/>
    <w:rsid w:val="00554C1A"/>
    <w:rsid w:val="005560D1"/>
    <w:rsid w:val="00570DE4"/>
    <w:rsid w:val="00580646"/>
    <w:rsid w:val="00585530"/>
    <w:rsid w:val="005910E1"/>
    <w:rsid w:val="005B0108"/>
    <w:rsid w:val="005B0B84"/>
    <w:rsid w:val="005D2F0B"/>
    <w:rsid w:val="005E2215"/>
    <w:rsid w:val="005F61AE"/>
    <w:rsid w:val="00602AC3"/>
    <w:rsid w:val="00604BB0"/>
    <w:rsid w:val="00610EA1"/>
    <w:rsid w:val="0062221E"/>
    <w:rsid w:val="00635FFB"/>
    <w:rsid w:val="006466C0"/>
    <w:rsid w:val="00654065"/>
    <w:rsid w:val="00662C7D"/>
    <w:rsid w:val="0069001F"/>
    <w:rsid w:val="006A6405"/>
    <w:rsid w:val="006A6763"/>
    <w:rsid w:val="006C11CA"/>
    <w:rsid w:val="006D4DE1"/>
    <w:rsid w:val="00700A2F"/>
    <w:rsid w:val="007201DC"/>
    <w:rsid w:val="0072330A"/>
    <w:rsid w:val="00736550"/>
    <w:rsid w:val="0074622B"/>
    <w:rsid w:val="00753C7A"/>
    <w:rsid w:val="00786CA9"/>
    <w:rsid w:val="00794E2A"/>
    <w:rsid w:val="0079529A"/>
    <w:rsid w:val="00796324"/>
    <w:rsid w:val="007F1077"/>
    <w:rsid w:val="00800061"/>
    <w:rsid w:val="008169A8"/>
    <w:rsid w:val="00830D8E"/>
    <w:rsid w:val="008349C3"/>
    <w:rsid w:val="00871CE9"/>
    <w:rsid w:val="00873FC1"/>
    <w:rsid w:val="008876C3"/>
    <w:rsid w:val="00892BD2"/>
    <w:rsid w:val="008C6182"/>
    <w:rsid w:val="0090083E"/>
    <w:rsid w:val="009230E6"/>
    <w:rsid w:val="00936455"/>
    <w:rsid w:val="00943BAB"/>
    <w:rsid w:val="00947A46"/>
    <w:rsid w:val="00952614"/>
    <w:rsid w:val="009609D9"/>
    <w:rsid w:val="0096527B"/>
    <w:rsid w:val="009C73B8"/>
    <w:rsid w:val="009D5F69"/>
    <w:rsid w:val="009E244E"/>
    <w:rsid w:val="009F274A"/>
    <w:rsid w:val="00A02472"/>
    <w:rsid w:val="00A1368A"/>
    <w:rsid w:val="00A2491E"/>
    <w:rsid w:val="00A26954"/>
    <w:rsid w:val="00A61F2B"/>
    <w:rsid w:val="00A647DE"/>
    <w:rsid w:val="00A86A95"/>
    <w:rsid w:val="00A93CC3"/>
    <w:rsid w:val="00AA14E6"/>
    <w:rsid w:val="00AC2788"/>
    <w:rsid w:val="00AF44E7"/>
    <w:rsid w:val="00B072A5"/>
    <w:rsid w:val="00B07EB3"/>
    <w:rsid w:val="00B1222A"/>
    <w:rsid w:val="00B1606A"/>
    <w:rsid w:val="00B33068"/>
    <w:rsid w:val="00B53265"/>
    <w:rsid w:val="00B54C39"/>
    <w:rsid w:val="00B6127D"/>
    <w:rsid w:val="00B61A07"/>
    <w:rsid w:val="00B652DE"/>
    <w:rsid w:val="00B65510"/>
    <w:rsid w:val="00B86AD1"/>
    <w:rsid w:val="00BB555A"/>
    <w:rsid w:val="00BC3DE8"/>
    <w:rsid w:val="00C03320"/>
    <w:rsid w:val="00C11EB5"/>
    <w:rsid w:val="00C22322"/>
    <w:rsid w:val="00C51497"/>
    <w:rsid w:val="00C53ADB"/>
    <w:rsid w:val="00C55B3E"/>
    <w:rsid w:val="00C76804"/>
    <w:rsid w:val="00CB676C"/>
    <w:rsid w:val="00D06E18"/>
    <w:rsid w:val="00D10289"/>
    <w:rsid w:val="00D12AE3"/>
    <w:rsid w:val="00D17B85"/>
    <w:rsid w:val="00D64062"/>
    <w:rsid w:val="00D85B8C"/>
    <w:rsid w:val="00DA6C6F"/>
    <w:rsid w:val="00DB2FA4"/>
    <w:rsid w:val="00DD6A5F"/>
    <w:rsid w:val="00DE22D2"/>
    <w:rsid w:val="00E45856"/>
    <w:rsid w:val="00E55A73"/>
    <w:rsid w:val="00E55E71"/>
    <w:rsid w:val="00E927DC"/>
    <w:rsid w:val="00ED2C15"/>
    <w:rsid w:val="00ED4D8D"/>
    <w:rsid w:val="00EE175B"/>
    <w:rsid w:val="00EF7226"/>
    <w:rsid w:val="00F1644B"/>
    <w:rsid w:val="00F33CA7"/>
    <w:rsid w:val="00F37FB9"/>
    <w:rsid w:val="00F424E8"/>
    <w:rsid w:val="00F53932"/>
    <w:rsid w:val="00F539AB"/>
    <w:rsid w:val="00F87CAC"/>
    <w:rsid w:val="00FB099F"/>
    <w:rsid w:val="00FB728E"/>
    <w:rsid w:val="00FD1440"/>
    <w:rsid w:val="00FD69A6"/>
    <w:rsid w:val="00FF1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91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233</TotalTime>
  <Pages>9</Pages>
  <Words>2737</Words>
  <Characters>15606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Tatiana</cp:lastModifiedBy>
  <cp:revision>37</cp:revision>
  <cp:lastPrinted>2019-11-21T13:46:00Z</cp:lastPrinted>
  <dcterms:created xsi:type="dcterms:W3CDTF">2018-10-19T13:45:00Z</dcterms:created>
  <dcterms:modified xsi:type="dcterms:W3CDTF">2019-11-25T10:35:00Z</dcterms:modified>
</cp:coreProperties>
</file>