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7F402" w14:textId="77777777" w:rsidR="00572D0C" w:rsidRDefault="00E36171">
      <w:pPr>
        <w:pStyle w:val="Standard"/>
        <w:jc w:val="center"/>
      </w:pPr>
      <w:r>
        <w:rPr>
          <w:b/>
          <w:bCs/>
        </w:rPr>
        <w:t>CAIET DE SARCINI</w:t>
      </w:r>
      <w:r>
        <w:rPr>
          <w:b/>
          <w:bCs/>
          <w:lang w:val="ro-RO"/>
        </w:rPr>
        <w:t xml:space="preserve"> nr. 2</w:t>
      </w:r>
    </w:p>
    <w:p w14:paraId="77B89BF5" w14:textId="77777777" w:rsidR="00572D0C" w:rsidRDefault="00E36171">
      <w:pPr>
        <w:pStyle w:val="Standard"/>
        <w:jc w:val="center"/>
      </w:pPr>
      <w:r>
        <w:t>privind achiziția pompe</w:t>
      </w:r>
      <w:r>
        <w:rPr>
          <w:lang w:val="ro-RO"/>
        </w:rPr>
        <w:t>lor</w:t>
      </w:r>
      <w:r>
        <w:t xml:space="preserve"> </w:t>
      </w:r>
    </w:p>
    <w:p w14:paraId="0043FECB" w14:textId="77777777" w:rsidR="00572D0C" w:rsidRDefault="00E36171">
      <w:pPr>
        <w:pStyle w:val="Standard"/>
        <w:jc w:val="center"/>
      </w:pPr>
      <w:r>
        <w:t>(SPAU Grătiești</w:t>
      </w:r>
      <w:r>
        <w:rPr>
          <w:lang w:val="ro-RO"/>
        </w:rPr>
        <w:t>, SPAU Cartușa</w:t>
      </w:r>
      <w:r>
        <w:t>)</w:t>
      </w:r>
    </w:p>
    <w:p w14:paraId="4B926945" w14:textId="77777777" w:rsidR="00572D0C" w:rsidRDefault="00572D0C">
      <w:pPr>
        <w:pStyle w:val="Standard"/>
        <w:jc w:val="right"/>
      </w:pPr>
    </w:p>
    <w:tbl>
      <w:tblPr>
        <w:tblW w:w="96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9"/>
        <w:gridCol w:w="6911"/>
        <w:gridCol w:w="2126"/>
      </w:tblGrid>
      <w:tr w:rsidR="00572D0C" w14:paraId="6FEFBA2A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DD4665" w14:textId="77777777" w:rsidR="00572D0C" w:rsidRDefault="00E36171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Nr. crt.</w:t>
            </w:r>
          </w:p>
        </w:tc>
        <w:tc>
          <w:tcPr>
            <w:tcW w:w="6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E2801D" w14:textId="77777777" w:rsidR="00572D0C" w:rsidRDefault="00E36171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Tipul utilajului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598FD4" w14:textId="77777777" w:rsidR="00572D0C" w:rsidRDefault="00E36171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Cantitatea, buc.</w:t>
            </w:r>
          </w:p>
        </w:tc>
      </w:tr>
      <w:tr w:rsidR="00572D0C" w14:paraId="7710D61A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C5CABA" w14:textId="77777777" w:rsidR="00572D0C" w:rsidRDefault="00E36171">
            <w:pPr>
              <w:pStyle w:val="TableContents"/>
              <w:jc w:val="both"/>
            </w:pPr>
            <w:r>
              <w:t>1</w:t>
            </w:r>
          </w:p>
        </w:tc>
        <w:tc>
          <w:tcPr>
            <w:tcW w:w="691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FF29F1" w14:textId="77777777" w:rsidR="00572D0C" w:rsidRDefault="00E36171">
            <w:pPr>
              <w:pStyle w:val="TableContents"/>
              <w:jc w:val="both"/>
            </w:pPr>
            <w:r>
              <w:t xml:space="preserve">Pompă submersibilă pentru </w:t>
            </w:r>
            <w:r>
              <w:rPr>
                <w:lang w:val="ro-RO"/>
              </w:rPr>
              <w:t>apă uzată cu</w:t>
            </w:r>
            <w:r>
              <w:t xml:space="preserve"> autocuplaj (cu țevi de ghidaj)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F903BB" w14:textId="77777777" w:rsidR="00572D0C" w:rsidRDefault="00E36171">
            <w:pPr>
              <w:pStyle w:val="TableContents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</w:tr>
    </w:tbl>
    <w:p w14:paraId="5BF293FC" w14:textId="77777777" w:rsidR="00572D0C" w:rsidRDefault="00572D0C">
      <w:pPr>
        <w:pStyle w:val="Standard"/>
        <w:jc w:val="both"/>
      </w:pPr>
    </w:p>
    <w:p w14:paraId="04242429" w14:textId="77777777" w:rsidR="00572D0C" w:rsidRDefault="00E36171">
      <w:pPr>
        <w:pStyle w:val="Standard"/>
        <w:jc w:val="right"/>
      </w:pPr>
      <w:r>
        <w:t xml:space="preserve">Tabelul 1.2. </w:t>
      </w:r>
      <w:r>
        <w:t>Caracteristicile tehnice solicitate ale pompei</w:t>
      </w: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34"/>
        <w:gridCol w:w="4501"/>
        <w:gridCol w:w="3202"/>
      </w:tblGrid>
      <w:tr w:rsidR="00572D0C" w14:paraId="7FC74CD8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8BE4CD" w14:textId="77777777" w:rsidR="00572D0C" w:rsidRDefault="00E36171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Caterogie</w:t>
            </w:r>
          </w:p>
        </w:tc>
        <w:tc>
          <w:tcPr>
            <w:tcW w:w="4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D57740" w14:textId="77777777" w:rsidR="00572D0C" w:rsidRDefault="00E36171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Parametru</w:t>
            </w:r>
          </w:p>
        </w:tc>
        <w:tc>
          <w:tcPr>
            <w:tcW w:w="3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4C7F95" w14:textId="77777777" w:rsidR="00572D0C" w:rsidRDefault="00E36171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Valoare</w:t>
            </w:r>
          </w:p>
        </w:tc>
      </w:tr>
      <w:tr w:rsidR="00572D0C" w14:paraId="005955C4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DBF2E2" w14:textId="77777777" w:rsidR="00572D0C" w:rsidRDefault="00E36171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Destinație</w:t>
            </w:r>
          </w:p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0177AE" w14:textId="77777777" w:rsidR="00572D0C" w:rsidRDefault="00E36171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Utilizare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59352A" w14:textId="77777777" w:rsidR="00572D0C" w:rsidRDefault="00E36171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Pomparea apei (ape uzate cu solide, materiale fibroase, nisip, grăsimi)</w:t>
            </w:r>
          </w:p>
        </w:tc>
      </w:tr>
      <w:tr w:rsidR="00572D0C" w14:paraId="663818B4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3BFAF2" w14:textId="77777777" w:rsidR="00572D0C" w:rsidRDefault="00E36171">
            <w:pPr>
              <w:pStyle w:val="TableContents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Parametrii tehnici şi funcţionale ale</w:t>
            </w:r>
            <w:r>
              <w:rPr>
                <w:b/>
                <w:bCs/>
                <w:sz w:val="20"/>
                <w:szCs w:val="20"/>
              </w:rPr>
              <w:t xml:space="preserve"> pompei</w:t>
            </w:r>
          </w:p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16FF57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Debit (nominal)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4E8459" w14:textId="77777777" w:rsidR="00572D0C" w:rsidRDefault="00E36171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Q=</w:t>
            </w:r>
            <w:r>
              <w:rPr>
                <w:color w:val="FF3333"/>
                <w:sz w:val="20"/>
                <w:szCs w:val="20"/>
                <w:lang w:val="ro-RO"/>
              </w:rPr>
              <w:t xml:space="preserve">25-45 </w:t>
            </w:r>
            <w:r>
              <w:rPr>
                <w:sz w:val="20"/>
                <w:szCs w:val="20"/>
                <w:lang w:val="ro-RO"/>
              </w:rPr>
              <w:t>m3/h</w:t>
            </w:r>
          </w:p>
        </w:tc>
      </w:tr>
      <w:tr w:rsidR="00572D0C" w14:paraId="7016D33C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18B172" w14:textId="77777777" w:rsidR="00572D0C" w:rsidRDefault="00572D0C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5C2625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Înălţimea de pompare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306170" w14:textId="77777777" w:rsidR="00572D0C" w:rsidRDefault="00E36171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H=</w:t>
            </w:r>
            <w:r>
              <w:rPr>
                <w:color w:val="FF3333"/>
                <w:sz w:val="20"/>
                <w:szCs w:val="20"/>
                <w:lang w:val="en-US"/>
              </w:rPr>
              <w:t>30-40</w:t>
            </w:r>
            <w:r>
              <w:rPr>
                <w:color w:val="FF3333"/>
                <w:sz w:val="20"/>
                <w:szCs w:val="20"/>
                <w:lang w:val="ro-RO"/>
              </w:rPr>
              <w:t xml:space="preserve"> m</w:t>
            </w:r>
          </w:p>
        </w:tc>
      </w:tr>
      <w:tr w:rsidR="00572D0C" w14:paraId="50D2F854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B2A4ED" w14:textId="77777777" w:rsidR="00572D0C" w:rsidRDefault="00572D0C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6DE2F3" w14:textId="77777777" w:rsidR="00572D0C" w:rsidRDefault="00E3617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Carcasa de aspiraţie şi refulare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A86FB9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572D0C" w14:paraId="2FDE3888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8D8C7A" w14:textId="77777777" w:rsidR="00572D0C" w:rsidRDefault="00572D0C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52F59D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Roata de lucru cu tocător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A58B4E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572D0C" w14:paraId="5ED0A895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2B835B" w14:textId="77777777" w:rsidR="00572D0C" w:rsidRDefault="00572D0C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5B44FA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Tip rotor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71FBAA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Rotor monocanal/vortex</w:t>
            </w:r>
          </w:p>
        </w:tc>
      </w:tr>
      <w:tr w:rsidR="00572D0C" w14:paraId="0BDDA519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E057D7" w14:textId="77777777" w:rsidR="00572D0C" w:rsidRDefault="00572D0C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968250" w14:textId="77777777" w:rsidR="00572D0C" w:rsidRDefault="00E3617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Fluidul vehiculat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11FB2C" w14:textId="77777777" w:rsidR="00572D0C" w:rsidRDefault="00E36171">
            <w:pPr>
              <w:pStyle w:val="Standard"/>
            </w:pPr>
            <w:r>
              <w:rPr>
                <w:sz w:val="20"/>
                <w:szCs w:val="20"/>
              </w:rPr>
              <w:t xml:space="preserve">Apă </w:t>
            </w:r>
            <w:r>
              <w:rPr>
                <w:sz w:val="20"/>
                <w:szCs w:val="20"/>
                <w:lang w:val="ro-RO"/>
              </w:rPr>
              <w:t>murdară 100 %</w:t>
            </w:r>
          </w:p>
        </w:tc>
      </w:tr>
      <w:tr w:rsidR="00572D0C" w14:paraId="41A97411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368F4" w14:textId="77777777" w:rsidR="00572D0C" w:rsidRDefault="00572D0C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AE2D4F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Temperatura maximă a fluidului pompat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0D1347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0-40 C</w:t>
            </w:r>
          </w:p>
        </w:tc>
      </w:tr>
      <w:tr w:rsidR="00572D0C" w14:paraId="4DC9F31E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D691E2" w14:textId="77777777" w:rsidR="00572D0C" w:rsidRDefault="00572D0C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A75F8B" w14:textId="77777777" w:rsidR="00572D0C" w:rsidRDefault="00E3617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Gradul de protecţie a </w:t>
            </w:r>
            <w:r>
              <w:rPr>
                <w:sz w:val="20"/>
                <w:szCs w:val="20"/>
              </w:rPr>
              <w:t>pompei: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094C89" w14:textId="77777777" w:rsidR="00572D0C" w:rsidRDefault="00E36171">
            <w:pPr>
              <w:pStyle w:val="Standard"/>
            </w:pPr>
            <w:r>
              <w:rPr>
                <w:sz w:val="20"/>
                <w:szCs w:val="20"/>
              </w:rPr>
              <w:t>IP</w:t>
            </w:r>
            <w:r>
              <w:rPr>
                <w:sz w:val="20"/>
                <w:szCs w:val="20"/>
                <w:lang w:val="ro-RO"/>
              </w:rPr>
              <w:t>68</w:t>
            </w:r>
          </w:p>
        </w:tc>
      </w:tr>
      <w:tr w:rsidR="00572D0C" w14:paraId="68D05765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80AD73" w14:textId="77777777" w:rsidR="00572D0C" w:rsidRDefault="00572D0C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8AEFA9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Trecere liberă minimă pentru solide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193343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DN-50mm</w:t>
            </w:r>
          </w:p>
        </w:tc>
      </w:tr>
      <w:tr w:rsidR="00572D0C" w14:paraId="047D37D7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B5B787" w14:textId="77777777" w:rsidR="00572D0C" w:rsidRDefault="00572D0C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4E76DC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Lungimea cablului electric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328DF8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10 m, detaşabil</w:t>
            </w:r>
          </w:p>
        </w:tc>
      </w:tr>
      <w:tr w:rsidR="00572D0C" w14:paraId="68BE01BA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D3F74A" w14:textId="77777777" w:rsidR="00572D0C" w:rsidRDefault="00572D0C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C2B6F6" w14:textId="77777777" w:rsidR="00572D0C" w:rsidRDefault="00E3617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Diametrul convenţional al racordului de refulare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F1D67B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DN100</w:t>
            </w:r>
          </w:p>
        </w:tc>
      </w:tr>
      <w:tr w:rsidR="00572D0C" w14:paraId="13A1B47C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551CA1" w14:textId="77777777" w:rsidR="00572D0C" w:rsidRDefault="00572D0C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382115" w14:textId="77777777" w:rsidR="00572D0C" w:rsidRDefault="00E3617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Randamentul pompă-motor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59FF3E" w14:textId="77777777" w:rsidR="00572D0C" w:rsidRDefault="00E36171">
            <w:pPr>
              <w:pStyle w:val="Standard"/>
            </w:pPr>
            <w:r>
              <w:rPr>
                <w:color w:val="333333"/>
                <w:sz w:val="20"/>
                <w:szCs w:val="20"/>
              </w:rPr>
              <w:t xml:space="preserve">≤ </w:t>
            </w:r>
            <w:r>
              <w:rPr>
                <w:color w:val="FF3333"/>
                <w:sz w:val="20"/>
                <w:szCs w:val="20"/>
              </w:rPr>
              <w:t xml:space="preserve"> </w:t>
            </w:r>
            <w:r>
              <w:rPr>
                <w:color w:val="FF3333"/>
                <w:sz w:val="20"/>
                <w:szCs w:val="20"/>
                <w:lang w:val="en-US"/>
              </w:rPr>
              <w:t>35</w:t>
            </w:r>
            <w:r>
              <w:rPr>
                <w:color w:val="FF3333"/>
                <w:sz w:val="20"/>
                <w:szCs w:val="20"/>
              </w:rPr>
              <w:t xml:space="preserve"> %</w:t>
            </w:r>
          </w:p>
        </w:tc>
      </w:tr>
      <w:tr w:rsidR="00572D0C" w14:paraId="0A5D4DF1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95AD0C" w14:textId="77777777" w:rsidR="00572D0C" w:rsidRDefault="00E36171">
            <w:pPr>
              <w:pStyle w:val="Standard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Parametrii tehnici şi funcţionali ai motorului de </w:t>
            </w: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antrenare</w:t>
            </w:r>
          </w:p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1C8173" w14:textId="77777777" w:rsidR="00572D0C" w:rsidRDefault="00E3617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Puterea motorului (P2)</w:t>
            </w:r>
          </w:p>
          <w:p w14:paraId="0A9ED553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Alimentarea:</w:t>
            </w:r>
          </w:p>
          <w:p w14:paraId="0A6A7BA4" w14:textId="77777777" w:rsidR="00572D0C" w:rsidRDefault="00E3617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Gradul de protecţie al staţiei</w:t>
            </w:r>
          </w:p>
          <w:p w14:paraId="3215F5AE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Protecţia Motorului</w:t>
            </w:r>
          </w:p>
          <w:p w14:paraId="0F7EE968" w14:textId="77777777" w:rsidR="00572D0C" w:rsidRDefault="00E36171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de turaţii: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CD026A" w14:textId="77777777" w:rsidR="00572D0C" w:rsidRDefault="00E36171">
            <w:pPr>
              <w:pStyle w:val="Standard"/>
            </w:pPr>
            <w:r>
              <w:rPr>
                <w:color w:val="FF3333"/>
                <w:sz w:val="20"/>
                <w:szCs w:val="20"/>
                <w:lang w:val="en-US"/>
              </w:rPr>
              <w:t>10-</w:t>
            </w:r>
            <w:r>
              <w:rPr>
                <w:color w:val="FF3333"/>
                <w:sz w:val="20"/>
                <w:szCs w:val="20"/>
                <w:lang w:val="ro-RO"/>
              </w:rPr>
              <w:t>1</w:t>
            </w:r>
            <w:r>
              <w:rPr>
                <w:color w:val="FF3333"/>
                <w:sz w:val="20"/>
                <w:szCs w:val="20"/>
                <w:lang w:val="en-US"/>
              </w:rPr>
              <w:t>4</w:t>
            </w:r>
            <w:r>
              <w:rPr>
                <w:color w:val="FF3333"/>
                <w:sz w:val="20"/>
                <w:szCs w:val="20"/>
              </w:rPr>
              <w:t xml:space="preserve"> kW</w:t>
            </w:r>
          </w:p>
          <w:p w14:paraId="5DE268DC" w14:textId="77777777" w:rsidR="00572D0C" w:rsidRDefault="00E36171">
            <w:pPr>
              <w:pStyle w:val="Standard"/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>~380</w:t>
            </w:r>
            <w:r>
              <w:rPr>
                <w:sz w:val="20"/>
                <w:szCs w:val="20"/>
              </w:rPr>
              <w:t>÷400V/50Hz</w:t>
            </w:r>
          </w:p>
          <w:p w14:paraId="51DD9D48" w14:textId="77777777" w:rsidR="00572D0C" w:rsidRDefault="00E36171">
            <w:pPr>
              <w:pStyle w:val="Standard"/>
            </w:pPr>
            <w:r>
              <w:rPr>
                <w:sz w:val="20"/>
                <w:szCs w:val="20"/>
              </w:rPr>
              <w:t>IP</w:t>
            </w:r>
            <w:r>
              <w:rPr>
                <w:sz w:val="20"/>
                <w:szCs w:val="20"/>
                <w:lang w:val="ro-RO"/>
              </w:rPr>
              <w:t>68</w:t>
            </w:r>
          </w:p>
          <w:p w14:paraId="3DE7B96F" w14:textId="77777777" w:rsidR="00572D0C" w:rsidRDefault="00E36171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Bimetal</w:t>
            </w:r>
          </w:p>
          <w:p w14:paraId="7DC1AED6" w14:textId="77777777" w:rsidR="00572D0C" w:rsidRDefault="00E36171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3000</w:t>
            </w:r>
            <w:r>
              <w:rPr>
                <w:sz w:val="20"/>
                <w:szCs w:val="20"/>
              </w:rPr>
              <w:t xml:space="preserve"> rot/min</w:t>
            </w:r>
          </w:p>
        </w:tc>
      </w:tr>
      <w:tr w:rsidR="00572D0C" w14:paraId="36A72A5C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83D651" w14:textId="77777777" w:rsidR="00572D0C" w:rsidRDefault="00E36171">
            <w:pPr>
              <w:pStyle w:val="Standard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Pompa trebuie să includă în mod obligatoriu</w:t>
            </w:r>
          </w:p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C1AB02" w14:textId="77777777" w:rsidR="00572D0C" w:rsidRDefault="00E36171">
            <w:pPr>
              <w:pStyle w:val="Standard"/>
              <w:numPr>
                <w:ilvl w:val="0"/>
                <w:numId w:val="3"/>
              </w:numPr>
              <w:tabs>
                <w:tab w:val="left" w:pos="189"/>
              </w:tabs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Motorul de antrenare;</w:t>
            </w:r>
          </w:p>
          <w:p w14:paraId="04CA2D71" w14:textId="77777777" w:rsidR="00572D0C" w:rsidRDefault="00E36171">
            <w:pPr>
              <w:pStyle w:val="Standard"/>
              <w:numPr>
                <w:ilvl w:val="0"/>
                <w:numId w:val="3"/>
              </w:numPr>
              <w:tabs>
                <w:tab w:val="left" w:pos="177"/>
              </w:tabs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Placă de bază </w:t>
            </w:r>
            <w:r>
              <w:rPr>
                <w:sz w:val="20"/>
                <w:szCs w:val="20"/>
                <w:lang w:val="ro-RO"/>
              </w:rPr>
              <w:t>(rama) pentru ancorarea ei de fundaţie;</w:t>
            </w:r>
          </w:p>
          <w:p w14:paraId="5B3E06FD" w14:textId="77777777" w:rsidR="00572D0C" w:rsidRDefault="00E36171">
            <w:pPr>
              <w:pStyle w:val="Standard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3. Ţevi de ghidaj din inox</w:t>
            </w:r>
          </w:p>
          <w:p w14:paraId="759F07ED" w14:textId="77777777" w:rsidR="00572D0C" w:rsidRDefault="00E36171">
            <w:pPr>
              <w:pStyle w:val="Standard"/>
              <w:jc w:val="both"/>
            </w:pPr>
            <w:r>
              <w:rPr>
                <w:b/>
                <w:bCs/>
                <w:sz w:val="20"/>
                <w:szCs w:val="20"/>
                <w:lang w:val="ro-RO"/>
              </w:rPr>
              <w:t>4. Panou de comandă și protecție conform pașaportului utilajului de pompare;</w:t>
            </w:r>
          </w:p>
          <w:p w14:paraId="70FFFE24" w14:textId="77777777" w:rsidR="00572D0C" w:rsidRDefault="00E36171">
            <w:pPr>
              <w:pStyle w:val="Standard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5. Cuplele dintre pompă şi placa de bază;                       </w:t>
            </w:r>
          </w:p>
          <w:p w14:paraId="27C58C69" w14:textId="77777777" w:rsidR="00572D0C" w:rsidRDefault="00E36171">
            <w:pPr>
              <w:pStyle w:val="Standard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6. Carcasa de protecţie a cuplelor;</w:t>
            </w:r>
          </w:p>
          <w:p w14:paraId="60A8702F" w14:textId="77777777" w:rsidR="00572D0C" w:rsidRDefault="00E36171">
            <w:pPr>
              <w:pStyle w:val="Standard"/>
              <w:jc w:val="both"/>
            </w:pPr>
            <w:r>
              <w:rPr>
                <w:sz w:val="20"/>
                <w:szCs w:val="20"/>
                <w:lang w:val="ro-RO"/>
              </w:rPr>
              <w:t xml:space="preserve">7. </w:t>
            </w:r>
            <w:r>
              <w:rPr>
                <w:sz w:val="20"/>
                <w:szCs w:val="20"/>
                <w:lang w:val="ro-RO"/>
              </w:rPr>
              <w:t xml:space="preserve">Manual de exploatare </w:t>
            </w:r>
            <w:r>
              <w:rPr>
                <w:color w:val="FF3333"/>
                <w:sz w:val="20"/>
                <w:szCs w:val="20"/>
                <w:lang w:val="ro-RO"/>
              </w:rPr>
              <w:t>RO/RU/EN.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E4A553" w14:textId="77777777" w:rsidR="00572D0C" w:rsidRDefault="00572D0C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572D0C" w14:paraId="0ABBE70D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10D0A8" w14:textId="77777777" w:rsidR="00572D0C" w:rsidRDefault="00E36171">
            <w:pPr>
              <w:pStyle w:val="Standard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Condiţii de garanţie şi exploatare</w:t>
            </w:r>
          </w:p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219094" w14:textId="77777777" w:rsidR="00572D0C" w:rsidRDefault="00E36171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Termen de garanţie confirmat de către producător: minim 5 ani din momentul punerii în funcţiune;</w:t>
            </w:r>
          </w:p>
          <w:p w14:paraId="38B4458C" w14:textId="77777777" w:rsidR="00572D0C" w:rsidRDefault="00E36171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Termen de exploatare a utilajului confirmat de către producător: minim 5 ani din momentul punerii în funcţiune;</w:t>
            </w:r>
          </w:p>
          <w:p w14:paraId="76DCE625" w14:textId="77777777" w:rsidR="00572D0C" w:rsidRDefault="00E36171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Furnizorul va asigura în perioada de garanţie şi post garanţie (pe bază de contract), pe o perioadă de minim 5 ani, deservirea, remedierea defecţiunilor şi înlocuirea pieselor de schimb în maxim 48 de ore de la primirea </w:t>
            </w:r>
            <w:r>
              <w:rPr>
                <w:sz w:val="20"/>
                <w:szCs w:val="20"/>
                <w:lang w:val="ro-RO"/>
              </w:rPr>
              <w:t>sesizării.</w:t>
            </w:r>
          </w:p>
          <w:p w14:paraId="137614ED" w14:textId="77777777" w:rsidR="00572D0C" w:rsidRDefault="00E36171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</w:pPr>
            <w:r>
              <w:rPr>
                <w:b/>
                <w:bCs/>
                <w:sz w:val="20"/>
                <w:szCs w:val="20"/>
                <w:lang w:val="ro-RO"/>
              </w:rPr>
              <w:t>Furnizorul va asigura montarea, punerea în funcțiune și instruirea personalului Beneficiarului</w:t>
            </w:r>
          </w:p>
          <w:p w14:paraId="340D88C3" w14:textId="77777777" w:rsidR="00572D0C" w:rsidRDefault="00E36171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b/>
                <w:bCs/>
                <w:sz w:val="20"/>
                <w:szCs w:val="20"/>
                <w:lang w:val="ro-MD"/>
              </w:rPr>
            </w:pPr>
            <w:r>
              <w:rPr>
                <w:b/>
                <w:bCs/>
                <w:sz w:val="20"/>
                <w:szCs w:val="20"/>
                <w:lang w:val="ro-MD"/>
              </w:rPr>
              <w:t xml:space="preserve"> Ofertantul trebuie să asigure prezența locală sau în zona geografică (România, Ucraina) a unui serviciu tehnic de deservire a utilajului ofertat, cu prezentarea documentelor corespunzătoare.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447151" w14:textId="77777777" w:rsidR="00572D0C" w:rsidRDefault="00572D0C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</w:tbl>
    <w:p w14:paraId="659BA128" w14:textId="77777777" w:rsidR="00572D0C" w:rsidRDefault="00572D0C">
      <w:pPr>
        <w:pStyle w:val="Standard"/>
        <w:jc w:val="both"/>
        <w:rPr>
          <w:b/>
          <w:bCs/>
          <w:sz w:val="28"/>
          <w:szCs w:val="28"/>
        </w:rPr>
      </w:pPr>
    </w:p>
    <w:sectPr w:rsidR="00572D0C">
      <w:pgSz w:w="11905" w:h="16837"/>
      <w:pgMar w:top="585" w:right="1134" w:bottom="592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B6124" w14:textId="77777777" w:rsidR="00E36171" w:rsidRDefault="00E36171">
      <w:r>
        <w:separator/>
      </w:r>
    </w:p>
  </w:endnote>
  <w:endnote w:type="continuationSeparator" w:id="0">
    <w:p w14:paraId="05A63152" w14:textId="77777777" w:rsidR="00E36171" w:rsidRDefault="00E36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0DF1E" w14:textId="77777777" w:rsidR="00E36171" w:rsidRDefault="00E36171">
      <w:r>
        <w:rPr>
          <w:color w:val="000000"/>
        </w:rPr>
        <w:separator/>
      </w:r>
    </w:p>
  </w:footnote>
  <w:footnote w:type="continuationSeparator" w:id="0">
    <w:p w14:paraId="331CD949" w14:textId="77777777" w:rsidR="00E36171" w:rsidRDefault="00E361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F6B1F"/>
    <w:multiLevelType w:val="multilevel"/>
    <w:tmpl w:val="8B9C6776"/>
    <w:styleLink w:val="WW8Num14"/>
    <w:lvl w:ilvl="0">
      <w:numFmt w:val="bullet"/>
      <w:lvlText w:val=""/>
      <w:lvlJc w:val="left"/>
      <w:pPr>
        <w:ind w:left="1353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0A8160E"/>
    <w:multiLevelType w:val="multilevel"/>
    <w:tmpl w:val="BE30B8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" w15:restartNumberingAfterBreak="0">
    <w:nsid w:val="5901341B"/>
    <w:multiLevelType w:val="multilevel"/>
    <w:tmpl w:val="73A2B13E"/>
    <w:styleLink w:val="WW8Num2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78EA0853"/>
    <w:multiLevelType w:val="multilevel"/>
    <w:tmpl w:val="0D46A5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num w:numId="1" w16cid:durableId="117796384">
    <w:abstractNumId w:val="2"/>
  </w:num>
  <w:num w:numId="2" w16cid:durableId="1277637825">
    <w:abstractNumId w:val="0"/>
  </w:num>
  <w:num w:numId="3" w16cid:durableId="1929075941">
    <w:abstractNumId w:val="1"/>
  </w:num>
  <w:num w:numId="4" w16cid:durableId="10282165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6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72D0C"/>
    <w:rsid w:val="003A5CE8"/>
    <w:rsid w:val="00572D0C"/>
    <w:rsid w:val="00D5248E"/>
    <w:rsid w:val="00E36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317FD0"/>
  <w15:docId w15:val="{02097CB5-209F-41A2-B131-E3EF0322D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  <w:textAlignment w:val="center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a5">
    <w:name w:val="Содержимое таблицы"/>
    <w:basedOn w:val="Standard"/>
    <w:pPr>
      <w:widowControl/>
      <w:suppressLineNumbers/>
    </w:pPr>
  </w:style>
  <w:style w:type="paragraph" w:customStyle="1" w:styleId="a6">
    <w:name w:val="Обычный (веб)"/>
    <w:basedOn w:val="Standard"/>
    <w:pPr>
      <w:widowControl/>
      <w:suppressAutoHyphens w:val="0"/>
      <w:spacing w:before="280" w:after="119"/>
    </w:pPr>
    <w:rPr>
      <w:rFonts w:cs="Times New Roman"/>
    </w:rPr>
  </w:style>
  <w:style w:type="paragraph" w:styleId="a7">
    <w:name w:val="List Paragraph"/>
    <w:basedOn w:val="Standard"/>
    <w:pPr>
      <w:ind w:left="708"/>
    </w:pPr>
  </w:style>
  <w:style w:type="character" w:customStyle="1" w:styleId="WW8Num26z0">
    <w:name w:val="WW8Num26z0"/>
    <w:rPr>
      <w:rFonts w:ascii="Times New Roman" w:eastAsia="Times New Roman" w:hAnsi="Times New Roman" w:cs="Times New Roman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numbering" w:customStyle="1" w:styleId="WW8Num26">
    <w:name w:val="WW8Num26"/>
    <w:basedOn w:val="a2"/>
    <w:pPr>
      <w:numPr>
        <w:numId w:val="1"/>
      </w:numPr>
    </w:pPr>
  </w:style>
  <w:style w:type="numbering" w:customStyle="1" w:styleId="WW8Num14">
    <w:name w:val="WW8Num14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1920</Characters>
  <Application>Microsoft Office Word</Application>
  <DocSecurity>0</DocSecurity>
  <Lines>16</Lines>
  <Paragraphs>4</Paragraphs>
  <ScaleCrop>false</ScaleCrop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Melniciuc Aliona</dc:creator>
  <cp:lastModifiedBy>Cojocaru Vitalie</cp:lastModifiedBy>
  <cp:revision>2</cp:revision>
  <cp:lastPrinted>2025-12-10T15:16:00Z</cp:lastPrinted>
  <dcterms:created xsi:type="dcterms:W3CDTF">2026-01-19T07:06:00Z</dcterms:created>
  <dcterms:modified xsi:type="dcterms:W3CDTF">2026-01-19T07:06:00Z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