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8" w:type="dxa"/>
        <w:tblLayout w:type="fixed"/>
        <w:tblLook w:val="00A0"/>
      </w:tblPr>
      <w:tblGrid>
        <w:gridCol w:w="531"/>
        <w:gridCol w:w="837"/>
        <w:gridCol w:w="1440"/>
        <w:gridCol w:w="808"/>
        <w:gridCol w:w="843"/>
        <w:gridCol w:w="4169"/>
        <w:gridCol w:w="1256"/>
        <w:gridCol w:w="124"/>
      </w:tblGrid>
      <w:tr w:rsidR="003E0F3F" w:rsidRPr="0019704F" w:rsidTr="00C95AE9">
        <w:trPr>
          <w:trHeight w:val="850"/>
        </w:trPr>
        <w:tc>
          <w:tcPr>
            <w:tcW w:w="10008" w:type="dxa"/>
            <w:gridSpan w:val="8"/>
            <w:vAlign w:val="center"/>
          </w:tcPr>
          <w:p w:rsidR="003E0F3F" w:rsidRPr="002B1D35" w:rsidRDefault="003E0F3F" w:rsidP="00605C4F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0A0"/>
            </w:tblPr>
            <w:tblGrid>
              <w:gridCol w:w="9747"/>
            </w:tblGrid>
            <w:tr w:rsidR="003E0F3F" w:rsidRPr="0019704F" w:rsidTr="00D80BF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E0F3F" w:rsidRDefault="003E0F3F" w:rsidP="00605C4F">
                  <w:pPr>
                    <w:pStyle w:val="Heading1"/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ANUNȚ/INVITAȚIE DE PARTICIPARE</w:t>
                  </w:r>
                </w:p>
                <w:p w:rsidR="003E0F3F" w:rsidRPr="00315A1E" w:rsidRDefault="003E0F3F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b/>
                      <w:sz w:val="32"/>
                      <w:szCs w:val="32"/>
                      <w:lang w:eastAsia="ru-RU"/>
                    </w:rPr>
                  </w:pPr>
                  <w:r w:rsidRPr="0019704F">
                    <w:rPr>
                      <w:b/>
                      <w:sz w:val="32"/>
                      <w:szCs w:val="32"/>
                    </w:rPr>
                    <w:t xml:space="preserve">la procedura de achiziție a bunurilor/serviciilor prin </w:t>
                  </w:r>
                  <w:r>
                    <w:rPr>
                      <w:b/>
                      <w:sz w:val="32"/>
                      <w:szCs w:val="32"/>
                    </w:rPr>
                    <w:t>contract de valoare mică</w:t>
                  </w:r>
                </w:p>
                <w:p w:rsidR="003E0F3F" w:rsidRPr="002B1D35" w:rsidRDefault="003E0F3F" w:rsidP="00605C4F">
                  <w:pPr>
                    <w:spacing w:after="0"/>
                    <w:ind w:left="34" w:firstLine="0"/>
                    <w:jc w:val="center"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E0F3F" w:rsidRPr="002B1D35" w:rsidRDefault="003E0F3F" w:rsidP="00605C4F">
            <w:pPr>
              <w:spacing w:after="0"/>
              <w:ind w:left="3807" w:firstLine="0"/>
              <w:jc w:val="center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3E0F3F" w:rsidRPr="0019704F" w:rsidTr="00C95AE9">
        <w:trPr>
          <w:trHeight w:val="697"/>
        </w:trPr>
        <w:tc>
          <w:tcPr>
            <w:tcW w:w="10008" w:type="dxa"/>
            <w:gridSpan w:val="8"/>
          </w:tcPr>
          <w:p w:rsidR="003E0F3F" w:rsidRPr="00F9022F" w:rsidRDefault="003E0F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 w:rsidRPr="00F9022F">
              <w:rPr>
                <w:sz w:val="28"/>
                <w:szCs w:val="28"/>
                <w:lang w:eastAsia="ru-RU"/>
              </w:rPr>
              <w:t>IMSP Asociația Medicală Teritorială Botanica</w:t>
            </w:r>
          </w:p>
          <w:p w:rsidR="003E0F3F" w:rsidRPr="002B1D35" w:rsidRDefault="003E0F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 xml:space="preserve">IDNO: </w:t>
            </w:r>
            <w:r>
              <w:rPr>
                <w:b/>
                <w:sz w:val="28"/>
                <w:szCs w:val="28"/>
                <w:lang w:eastAsia="ru-RU"/>
              </w:rPr>
              <w:t>1003600153360</w:t>
            </w:r>
          </w:p>
          <w:p w:rsidR="003E0F3F" w:rsidRPr="002B1D35" w:rsidRDefault="003E0F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 xml:space="preserve">Tip procedură achiziție: </w:t>
            </w:r>
            <w:r>
              <w:rPr>
                <w:sz w:val="28"/>
                <w:szCs w:val="28"/>
                <w:lang w:eastAsia="ru-RU"/>
              </w:rPr>
              <w:t>contract de valoare mică</w:t>
            </w:r>
            <w:r>
              <w:rPr>
                <w:b/>
                <w:sz w:val="28"/>
                <w:szCs w:val="28"/>
                <w:lang w:eastAsia="ru-RU"/>
              </w:rPr>
              <w:t xml:space="preserve"> </w:t>
            </w:r>
          </w:p>
          <w:p w:rsidR="003E0F3F" w:rsidRPr="002B1D35" w:rsidRDefault="003E0F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>Obiectul achiziț</w:t>
            </w:r>
            <w:r>
              <w:rPr>
                <w:b/>
                <w:sz w:val="28"/>
                <w:szCs w:val="28"/>
                <w:lang w:eastAsia="ru-RU"/>
              </w:rPr>
              <w:t xml:space="preserve">iei: </w:t>
            </w:r>
            <w:r>
              <w:rPr>
                <w:sz w:val="28"/>
                <w:szCs w:val="28"/>
                <w:lang w:eastAsia="ru-RU"/>
              </w:rPr>
              <w:t>Masa din inox</w:t>
            </w:r>
          </w:p>
          <w:p w:rsidR="003E0F3F" w:rsidRDefault="003E0F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 xml:space="preserve">Cod CPV: </w:t>
            </w:r>
            <w:r>
              <w:rPr>
                <w:b/>
                <w:sz w:val="28"/>
                <w:szCs w:val="28"/>
                <w:lang w:eastAsia="ru-RU"/>
              </w:rPr>
              <w:t>42900000-5</w:t>
            </w:r>
          </w:p>
          <w:p w:rsidR="003E0F3F" w:rsidRPr="002B1D35" w:rsidRDefault="003E0F3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p w:rsidR="003E0F3F" w:rsidRPr="002B1D35" w:rsidRDefault="003E0F3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 xml:space="preserve">Acest anunț de participare este întocmit în scopul achiziţionării </w:t>
            </w:r>
            <w:r>
              <w:rPr>
                <w:b/>
                <w:sz w:val="28"/>
                <w:szCs w:val="28"/>
                <w:lang w:eastAsia="ru-RU"/>
              </w:rPr>
              <w:t xml:space="preserve">meselor din inox </w:t>
            </w:r>
            <w:r w:rsidRPr="002B1D35">
              <w:rPr>
                <w:sz w:val="28"/>
                <w:szCs w:val="28"/>
                <w:lang w:eastAsia="ru-RU"/>
              </w:rPr>
              <w:t>conform necesităţilor</w:t>
            </w:r>
            <w:r>
              <w:rPr>
                <w:sz w:val="28"/>
                <w:szCs w:val="28"/>
                <w:lang w:eastAsia="ru-RU"/>
              </w:rPr>
              <w:t xml:space="preserve"> IMSP AMT Botanica</w:t>
            </w:r>
            <w:r w:rsidRPr="00315A1E">
              <w:rPr>
                <w:szCs w:val="24"/>
                <w:lang w:eastAsia="ru-RU"/>
              </w:rPr>
              <w:t xml:space="preserve"> </w:t>
            </w:r>
            <w:r w:rsidRPr="002B1D35">
              <w:rPr>
                <w:sz w:val="28"/>
                <w:szCs w:val="28"/>
                <w:lang w:eastAsia="ru-RU"/>
              </w:rPr>
              <w:t>(în continuare – Cumpărător) pentru perioada bugetară 20</w:t>
            </w:r>
            <w:r>
              <w:rPr>
                <w:sz w:val="28"/>
                <w:szCs w:val="28"/>
                <w:lang w:eastAsia="ru-RU"/>
              </w:rPr>
              <w:t>20</w:t>
            </w:r>
            <w:r w:rsidRPr="002B1D35">
              <w:rPr>
                <w:sz w:val="28"/>
                <w:szCs w:val="28"/>
                <w:lang w:eastAsia="ru-RU"/>
              </w:rPr>
              <w:t xml:space="preserve">, este alocată suma necesară din: </w:t>
            </w:r>
            <w:r>
              <w:rPr>
                <w:sz w:val="28"/>
                <w:szCs w:val="28"/>
                <w:lang w:eastAsia="ru-RU"/>
              </w:rPr>
              <w:t>bugetul CNAM</w:t>
            </w:r>
            <w:r w:rsidRPr="002B1D35">
              <w:rPr>
                <w:sz w:val="28"/>
                <w:szCs w:val="28"/>
                <w:lang w:eastAsia="ru-RU"/>
              </w:rPr>
              <w:t>.</w:t>
            </w:r>
          </w:p>
          <w:p w:rsidR="003E0F3F" w:rsidRPr="002B1D35" w:rsidRDefault="003E0F3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ab/>
            </w:r>
          </w:p>
          <w:p w:rsidR="003E0F3F" w:rsidRPr="002B1D35" w:rsidRDefault="003E0F3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</w:tc>
      </w:tr>
      <w:tr w:rsidR="003E0F3F" w:rsidRPr="0019704F" w:rsidTr="00C95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4" w:type="dxa"/>
          <w:trHeight w:val="567"/>
        </w:trPr>
        <w:tc>
          <w:tcPr>
            <w:tcW w:w="531" w:type="dxa"/>
            <w:shd w:val="clear" w:color="auto" w:fill="D9D9D9"/>
            <w:vAlign w:val="center"/>
          </w:tcPr>
          <w:p w:rsidR="003E0F3F" w:rsidRPr="00315A1E" w:rsidRDefault="003E0F3F" w:rsidP="00605C4F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315A1E">
              <w:rPr>
                <w:b/>
                <w:szCs w:val="24"/>
                <w:lang w:eastAsia="ru-RU"/>
              </w:rPr>
              <w:t>Nr. d/o</w:t>
            </w:r>
          </w:p>
        </w:tc>
        <w:tc>
          <w:tcPr>
            <w:tcW w:w="837" w:type="dxa"/>
            <w:shd w:val="clear" w:color="auto" w:fill="D9D9D9"/>
            <w:vAlign w:val="center"/>
          </w:tcPr>
          <w:p w:rsidR="003E0F3F" w:rsidRPr="00315A1E" w:rsidRDefault="003E0F3F" w:rsidP="00605C4F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315A1E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1440" w:type="dxa"/>
            <w:shd w:val="clear" w:color="auto" w:fill="D9D9D9"/>
            <w:vAlign w:val="center"/>
          </w:tcPr>
          <w:p w:rsidR="003E0F3F" w:rsidRPr="00315A1E" w:rsidRDefault="003E0F3F" w:rsidP="00605C4F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315A1E">
              <w:rPr>
                <w:b/>
                <w:szCs w:val="24"/>
                <w:lang w:eastAsia="ru-RU"/>
              </w:rPr>
              <w:t>Denumirea bunurilor solicitate</w:t>
            </w:r>
          </w:p>
        </w:tc>
        <w:tc>
          <w:tcPr>
            <w:tcW w:w="808" w:type="dxa"/>
            <w:shd w:val="clear" w:color="auto" w:fill="D9D9D9"/>
            <w:vAlign w:val="center"/>
          </w:tcPr>
          <w:p w:rsidR="003E0F3F" w:rsidRPr="00315A1E" w:rsidRDefault="003E0F3F" w:rsidP="00605C4F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>UM</w:t>
            </w:r>
          </w:p>
        </w:tc>
        <w:tc>
          <w:tcPr>
            <w:tcW w:w="843" w:type="dxa"/>
            <w:shd w:val="clear" w:color="auto" w:fill="D9D9D9"/>
            <w:vAlign w:val="center"/>
          </w:tcPr>
          <w:p w:rsidR="003E0F3F" w:rsidRPr="00315A1E" w:rsidRDefault="003E0F3F" w:rsidP="00605C4F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315A1E">
              <w:rPr>
                <w:b/>
                <w:szCs w:val="24"/>
                <w:lang w:eastAsia="ru-RU"/>
              </w:rPr>
              <w:t>Cant</w:t>
            </w:r>
          </w:p>
        </w:tc>
        <w:tc>
          <w:tcPr>
            <w:tcW w:w="4169" w:type="dxa"/>
            <w:shd w:val="clear" w:color="auto" w:fill="D9D9D9"/>
            <w:vAlign w:val="center"/>
          </w:tcPr>
          <w:p w:rsidR="003E0F3F" w:rsidRPr="00315A1E" w:rsidRDefault="003E0F3F" w:rsidP="00605C4F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315A1E">
              <w:rPr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  <w:tc>
          <w:tcPr>
            <w:tcW w:w="1256" w:type="dxa"/>
            <w:shd w:val="clear" w:color="auto" w:fill="D9D9D9"/>
            <w:vAlign w:val="center"/>
          </w:tcPr>
          <w:p w:rsidR="003E0F3F" w:rsidRPr="00315A1E" w:rsidRDefault="003E0F3F" w:rsidP="00605C4F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>Suma estimată fără TVA</w:t>
            </w:r>
          </w:p>
        </w:tc>
      </w:tr>
      <w:tr w:rsidR="003E0F3F" w:rsidRPr="0019704F" w:rsidTr="00C95A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4" w:type="dxa"/>
          <w:trHeight w:val="360"/>
        </w:trPr>
        <w:tc>
          <w:tcPr>
            <w:tcW w:w="531" w:type="dxa"/>
            <w:vAlign w:val="center"/>
          </w:tcPr>
          <w:p w:rsidR="003E0F3F" w:rsidRDefault="003E0F3F" w:rsidP="00605C4F">
            <w:pPr>
              <w:spacing w:after="0"/>
              <w:ind w:firstLine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37" w:type="dxa"/>
          </w:tcPr>
          <w:p w:rsidR="003E0F3F" w:rsidRPr="00BF2391" w:rsidRDefault="003E0F3F" w:rsidP="00EF30FA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42900000-5</w:t>
            </w:r>
          </w:p>
        </w:tc>
        <w:tc>
          <w:tcPr>
            <w:tcW w:w="1440" w:type="dxa"/>
          </w:tcPr>
          <w:p w:rsidR="003E0F3F" w:rsidRPr="00C169F4" w:rsidRDefault="003E0F3F" w:rsidP="00D969D9">
            <w:pPr>
              <w:ind w:firstLine="0"/>
              <w:rPr>
                <w:szCs w:val="24"/>
                <w:lang w:val="en-US"/>
              </w:rPr>
            </w:pPr>
            <w:r w:rsidRPr="005B5A8D">
              <w:rPr>
                <w:b/>
              </w:rPr>
              <w:t>Masa pentru proceduri din inox</w:t>
            </w:r>
          </w:p>
        </w:tc>
        <w:tc>
          <w:tcPr>
            <w:tcW w:w="808" w:type="dxa"/>
          </w:tcPr>
          <w:p w:rsidR="003E0F3F" w:rsidRPr="00C169F4" w:rsidRDefault="003E0F3F" w:rsidP="00EF30FA">
            <w:pPr>
              <w:tabs>
                <w:tab w:val="left" w:pos="284"/>
                <w:tab w:val="right" w:pos="426"/>
              </w:tabs>
              <w:spacing w:before="120"/>
              <w:ind w:firstLine="0"/>
              <w:rPr>
                <w:szCs w:val="24"/>
                <w:lang w:val="en-US"/>
              </w:rPr>
            </w:pPr>
            <w:r w:rsidRPr="00C169F4">
              <w:rPr>
                <w:szCs w:val="24"/>
                <w:lang w:val="en-US"/>
              </w:rPr>
              <w:t>buc</w:t>
            </w:r>
          </w:p>
        </w:tc>
        <w:tc>
          <w:tcPr>
            <w:tcW w:w="843" w:type="dxa"/>
          </w:tcPr>
          <w:p w:rsidR="003E0F3F" w:rsidRPr="00C169F4" w:rsidRDefault="003E0F3F" w:rsidP="00EF30FA">
            <w:pPr>
              <w:tabs>
                <w:tab w:val="left" w:pos="284"/>
                <w:tab w:val="right" w:pos="426"/>
              </w:tabs>
              <w:spacing w:before="120"/>
              <w:ind w:firstLine="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24</w:t>
            </w:r>
          </w:p>
        </w:tc>
        <w:tc>
          <w:tcPr>
            <w:tcW w:w="4169" w:type="dxa"/>
          </w:tcPr>
          <w:p w:rsidR="003E0F3F" w:rsidRDefault="003E0F3F" w:rsidP="00D969D9">
            <w:pPr>
              <w:ind w:firstLine="0"/>
              <w:rPr>
                <w:szCs w:val="24"/>
              </w:rPr>
            </w:pPr>
            <w:r w:rsidRPr="005B5A8D">
              <w:t>Material: inox rezistent la agenți chimici</w:t>
            </w:r>
            <w:r>
              <w:t xml:space="preserve">; </w:t>
            </w:r>
            <w:r w:rsidRPr="005B5A8D">
              <w:t>Dimensiuni: Lățime 55  ±5cm Lungime 90 ±10cm, Inaltimea 90 ±5cm</w:t>
            </w:r>
            <w:r>
              <w:t xml:space="preserve">; </w:t>
            </w:r>
            <w:r w:rsidRPr="005B5A8D">
              <w:t>Baza mesei construita din profil min. 25x25 mm</w:t>
            </w:r>
            <w:r>
              <w:t xml:space="preserve">; </w:t>
            </w:r>
            <w:r w:rsidRPr="005B5A8D">
              <w:t>Sertar min. 2 buc</w:t>
            </w:r>
            <w:r>
              <w:t xml:space="preserve">; </w:t>
            </w:r>
            <w:r w:rsidRPr="005B5A8D">
              <w:t>Masă mobilă pe roți, min. 2 cu frînă</w:t>
            </w:r>
            <w:r>
              <w:t xml:space="preserve">; </w:t>
            </w:r>
            <w:r w:rsidRPr="005B5A8D">
              <w:t xml:space="preserve">Diametru roți min.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5B5A8D">
                <w:t>80 mm</w:t>
              </w:r>
            </w:smartTag>
            <w:r>
              <w:t>; Polite inox min 1 buc.;</w:t>
            </w:r>
            <w:r w:rsidRPr="005B5A8D">
              <w:t xml:space="preserve"> </w:t>
            </w:r>
            <w:r>
              <w:t>Grosimea poliț</w:t>
            </w:r>
            <w:r w:rsidRPr="005B5A8D">
              <w:t xml:space="preserve">a min. </w:t>
            </w:r>
            <w:smartTag w:uri="urn:schemas-microsoft-com:office:smarttags" w:element="metricconverter">
              <w:smartTagPr>
                <w:attr w:name="ProductID" w:val="0,8 mm"/>
              </w:smartTagPr>
              <w:r w:rsidRPr="005B5A8D">
                <w:t>0,8 mm</w:t>
              </w:r>
            </w:smartTag>
            <w:r>
              <w:t xml:space="preserve">; </w:t>
            </w:r>
            <w:r w:rsidRPr="005B5A8D">
              <w:t>Mîner din inox amplasat lateral pentru manevrarea mesei.</w:t>
            </w:r>
            <w:r w:rsidRPr="001E0DA8">
              <w:rPr>
                <w:szCs w:val="24"/>
              </w:rPr>
              <w:t xml:space="preserve"> </w:t>
            </w:r>
          </w:p>
          <w:p w:rsidR="003E0F3F" w:rsidRPr="001E0DA8" w:rsidRDefault="003E0F3F" w:rsidP="00D969D9">
            <w:pPr>
              <w:ind w:firstLine="0"/>
              <w:rPr>
                <w:szCs w:val="24"/>
              </w:rPr>
            </w:pPr>
            <w:r w:rsidRPr="001E0DA8">
              <w:rPr>
                <w:szCs w:val="24"/>
              </w:rPr>
              <w:t>Participantii vor prezenta poza cu masa oferită sau desenul machete mesei.</w:t>
            </w:r>
          </w:p>
          <w:p w:rsidR="003E0F3F" w:rsidRPr="00C169F4" w:rsidRDefault="003E0F3F" w:rsidP="00621D00">
            <w:pPr>
              <w:tabs>
                <w:tab w:val="left" w:pos="284"/>
                <w:tab w:val="right" w:pos="426"/>
              </w:tabs>
              <w:spacing w:before="120"/>
              <w:ind w:firstLine="0"/>
              <w:rPr>
                <w:szCs w:val="24"/>
                <w:lang w:val="en-US"/>
              </w:rPr>
            </w:pPr>
            <w:r w:rsidRPr="00C95AE9">
              <w:rPr>
                <w:color w:val="333333"/>
                <w:sz w:val="26"/>
                <w:szCs w:val="26"/>
                <w:shd w:val="clear" w:color="auto" w:fill="FFFFFF"/>
                <w:lang w:val="en-US"/>
              </w:rPr>
              <w:t xml:space="preserve">Garantie: </w:t>
            </w:r>
            <w:r>
              <w:rPr>
                <w:color w:val="333333"/>
                <w:sz w:val="26"/>
                <w:szCs w:val="26"/>
                <w:shd w:val="clear" w:color="auto" w:fill="FFFFFF"/>
                <w:lang w:val="en-US"/>
              </w:rPr>
              <w:t>1</w:t>
            </w:r>
            <w:r w:rsidRPr="00C95AE9">
              <w:rPr>
                <w:color w:val="333333"/>
                <w:sz w:val="26"/>
                <w:szCs w:val="26"/>
                <w:shd w:val="clear" w:color="auto" w:fill="FFFFFF"/>
                <w:lang w:val="en-US"/>
              </w:rPr>
              <w:t>2 luni</w:t>
            </w:r>
          </w:p>
        </w:tc>
        <w:tc>
          <w:tcPr>
            <w:tcW w:w="1256" w:type="dxa"/>
          </w:tcPr>
          <w:p w:rsidR="003E0F3F" w:rsidRPr="00C169F4" w:rsidRDefault="003E0F3F" w:rsidP="00FD2D46">
            <w:pPr>
              <w:tabs>
                <w:tab w:val="left" w:pos="284"/>
                <w:tab w:val="right" w:pos="426"/>
              </w:tabs>
              <w:spacing w:before="120"/>
              <w:ind w:right="-52" w:firstLine="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160 000,00</w:t>
            </w:r>
          </w:p>
        </w:tc>
      </w:tr>
    </w:tbl>
    <w:p w:rsidR="003E0F3F" w:rsidRDefault="003E0F3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Suma estimată totală 160 000,00 lei fără TVA</w:t>
      </w:r>
    </w:p>
    <w:p w:rsidR="003E0F3F" w:rsidRDefault="003E0F3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b/>
          <w:sz w:val="28"/>
          <w:szCs w:val="28"/>
          <w:lang w:eastAsia="ru-RU"/>
        </w:rPr>
      </w:pPr>
    </w:p>
    <w:p w:rsidR="003E0F3F" w:rsidRDefault="003E0F3F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b/>
          <w:sz w:val="28"/>
          <w:szCs w:val="28"/>
          <w:lang w:eastAsia="ru-RU"/>
        </w:rPr>
      </w:pPr>
      <w:r w:rsidRPr="002B1D35">
        <w:rPr>
          <w:b/>
          <w:sz w:val="28"/>
          <w:szCs w:val="28"/>
          <w:lang w:eastAsia="ru-RU"/>
        </w:rPr>
        <w:t xml:space="preserve">Termenul de livrare/prestare solicitat și locul destinației finale: </w:t>
      </w:r>
      <w:r>
        <w:rPr>
          <w:b/>
          <w:sz w:val="28"/>
          <w:szCs w:val="28"/>
          <w:lang w:eastAsia="ru-RU"/>
        </w:rPr>
        <w:t xml:space="preserve">termenul de livrare </w:t>
      </w:r>
      <w:r>
        <w:rPr>
          <w:b/>
          <w:sz w:val="28"/>
          <w:szCs w:val="28"/>
          <w:u w:val="single"/>
          <w:lang w:eastAsia="ru-RU"/>
        </w:rPr>
        <w:t>45</w:t>
      </w:r>
      <w:r>
        <w:rPr>
          <w:b/>
          <w:sz w:val="28"/>
          <w:szCs w:val="28"/>
          <w:lang w:eastAsia="ru-RU"/>
        </w:rPr>
        <w:t xml:space="preserve"> zile din data semnării contractului. Adrese de livrare:</w:t>
      </w:r>
    </w:p>
    <w:p w:rsidR="003E0F3F" w:rsidRDefault="003E0F3F" w:rsidP="00D072AD">
      <w:pPr>
        <w:tabs>
          <w:tab w:val="left" w:pos="372"/>
        </w:tabs>
        <w:suppressAutoHyphens/>
        <w:rPr>
          <w:b/>
          <w:i/>
        </w:rPr>
      </w:pPr>
      <w:r>
        <w:rPr>
          <w:b/>
          <w:i/>
          <w:sz w:val="22"/>
        </w:rPr>
        <w:t>Centrul Consultativ Diagnostic – mun.Chișinău, bd.Dacia 5/2b</w:t>
      </w:r>
    </w:p>
    <w:p w:rsidR="003E0F3F" w:rsidRDefault="003E0F3F" w:rsidP="00D072AD">
      <w:pPr>
        <w:tabs>
          <w:tab w:val="left" w:pos="372"/>
        </w:tabs>
        <w:suppressAutoHyphens/>
        <w:rPr>
          <w:b/>
          <w:i/>
        </w:rPr>
      </w:pPr>
      <w:r>
        <w:rPr>
          <w:b/>
          <w:i/>
          <w:sz w:val="22"/>
        </w:rPr>
        <w:t>Centrul Medicilor de Familie – mun.Chișinău, bd.Dacia 5/2a</w:t>
      </w:r>
    </w:p>
    <w:p w:rsidR="003E0F3F" w:rsidRDefault="003E0F3F" w:rsidP="00D072AD">
      <w:pPr>
        <w:tabs>
          <w:tab w:val="left" w:pos="372"/>
        </w:tabs>
        <w:suppressAutoHyphens/>
        <w:rPr>
          <w:b/>
          <w:i/>
        </w:rPr>
      </w:pPr>
      <w:r>
        <w:rPr>
          <w:b/>
          <w:i/>
          <w:sz w:val="22"/>
        </w:rPr>
        <w:t>Centrul Medicilor de Familie nr.1 – mun.Chișinău, str.Titulescu 37</w:t>
      </w:r>
    </w:p>
    <w:p w:rsidR="003E0F3F" w:rsidRDefault="003E0F3F" w:rsidP="00D072AD">
      <w:pPr>
        <w:tabs>
          <w:tab w:val="left" w:pos="372"/>
        </w:tabs>
        <w:suppressAutoHyphens/>
        <w:rPr>
          <w:b/>
          <w:i/>
        </w:rPr>
      </w:pPr>
      <w:r>
        <w:rPr>
          <w:b/>
          <w:i/>
          <w:sz w:val="22"/>
        </w:rPr>
        <w:t>Centrul Medicilor de Familie nr.2 – mun.Chișinău, str.Independenței, 28</w:t>
      </w:r>
    </w:p>
    <w:p w:rsidR="003E0F3F" w:rsidRPr="002B1D35" w:rsidRDefault="003E0F3F" w:rsidP="00D072AD">
      <w:pPr>
        <w:tabs>
          <w:tab w:val="left" w:pos="284"/>
          <w:tab w:val="right" w:pos="9531"/>
        </w:tabs>
        <w:spacing w:after="0"/>
        <w:ind w:firstLine="0"/>
        <w:jc w:val="left"/>
        <w:rPr>
          <w:b/>
          <w:sz w:val="28"/>
          <w:szCs w:val="28"/>
          <w:lang w:eastAsia="ru-RU"/>
        </w:rPr>
      </w:pPr>
      <w:r>
        <w:rPr>
          <w:b/>
          <w:i/>
          <w:sz w:val="22"/>
        </w:rPr>
        <w:t>Centrul Sănătății Muncești – mun.Chișinău, str.Muncești 400/1</w:t>
      </w:r>
    </w:p>
    <w:tbl>
      <w:tblPr>
        <w:tblW w:w="9747" w:type="dxa"/>
        <w:tblLook w:val="00A0"/>
      </w:tblPr>
      <w:tblGrid>
        <w:gridCol w:w="9849"/>
      </w:tblGrid>
      <w:tr w:rsidR="003E0F3F" w:rsidRPr="0019704F" w:rsidTr="00605C4F">
        <w:trPr>
          <w:trHeight w:val="697"/>
        </w:trPr>
        <w:tc>
          <w:tcPr>
            <w:tcW w:w="9747" w:type="dxa"/>
          </w:tcPr>
          <w:p w:rsidR="003E0F3F" w:rsidRPr="002B1D35" w:rsidRDefault="003E0F3F" w:rsidP="00985B93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W w:w="96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656"/>
              <w:gridCol w:w="2579"/>
              <w:gridCol w:w="5149"/>
              <w:gridCol w:w="1250"/>
            </w:tblGrid>
            <w:tr w:rsidR="003E0F3F" w:rsidRPr="0019704F" w:rsidTr="00CE2E55">
              <w:trPr>
                <w:trHeight w:val="701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3E0F3F" w:rsidRPr="0019704F" w:rsidRDefault="003E0F3F" w:rsidP="00197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19704F">
                    <w:rPr>
                      <w:b/>
                      <w:sz w:val="22"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3E0F3F" w:rsidRPr="0019704F" w:rsidRDefault="003E0F3F" w:rsidP="00197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19704F">
                    <w:rPr>
                      <w:b/>
                      <w:sz w:val="22"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5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3E0F3F" w:rsidRPr="0019704F" w:rsidRDefault="003E0F3F" w:rsidP="00197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19704F">
                    <w:rPr>
                      <w:b/>
                      <w:sz w:val="22"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3E0F3F" w:rsidRDefault="003E0F3F" w:rsidP="00197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</w:rPr>
                  </w:pPr>
                  <w:r w:rsidRPr="0019704F">
                    <w:rPr>
                      <w:b/>
                      <w:sz w:val="22"/>
                      <w:szCs w:val="24"/>
                    </w:rPr>
                    <w:t>Obligati</w:t>
                  </w:r>
                  <w:r>
                    <w:rPr>
                      <w:b/>
                      <w:sz w:val="22"/>
                      <w:szCs w:val="24"/>
                    </w:rPr>
                    <w:t>-</w:t>
                  </w:r>
                </w:p>
                <w:p w:rsidR="003E0F3F" w:rsidRPr="0019704F" w:rsidRDefault="003E0F3F" w:rsidP="00197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19704F">
                    <w:rPr>
                      <w:b/>
                      <w:sz w:val="22"/>
                      <w:szCs w:val="24"/>
                    </w:rPr>
                    <w:t>vitatea</w:t>
                  </w:r>
                </w:p>
              </w:tc>
            </w:tr>
            <w:tr w:rsidR="003E0F3F" w:rsidRPr="0019704F" w:rsidTr="00CE2E55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19704F" w:rsidRDefault="003E0F3F" w:rsidP="00197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2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2611D0" w:rsidRDefault="003E0F3F" w:rsidP="00D955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</w:rPr>
                    <w:t>Formularul DUAE</w:t>
                  </w:r>
                </w:p>
              </w:tc>
              <w:tc>
                <w:tcPr>
                  <w:tcW w:w="5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Default="003E0F3F" w:rsidP="00025F19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</w:rPr>
                    <w:t xml:space="preserve">completat și confirmat prin aplicarea semnăturii electronice a participantului </w:t>
                  </w:r>
                </w:p>
                <w:p w:rsidR="003E0F3F" w:rsidRPr="00285E2A" w:rsidRDefault="003E0F3F" w:rsidP="00D955E3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szCs w:val="24"/>
                    </w:rPr>
                  </w:pPr>
                  <w:r w:rsidRPr="00285E2A">
                    <w:rPr>
                      <w:b/>
                      <w:iCs/>
                      <w:szCs w:val="24"/>
                    </w:rPr>
                    <w:t>*(se va prezenta la depunerea ofertei de către toți ofertanți)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2611D0" w:rsidRDefault="003E0F3F" w:rsidP="00D955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</w:rPr>
                    <w:t>DA</w:t>
                  </w:r>
                </w:p>
              </w:tc>
            </w:tr>
            <w:tr w:rsidR="003E0F3F" w:rsidRPr="0019704F" w:rsidTr="00CE2E55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19704F" w:rsidRDefault="003E0F3F" w:rsidP="00197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2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2611D0" w:rsidRDefault="003E0F3F" w:rsidP="00D955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Cs w:val="24"/>
                      <w:lang w:val="en-US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>Oferta de preț</w:t>
                  </w:r>
                </w:p>
              </w:tc>
              <w:tc>
                <w:tcPr>
                  <w:tcW w:w="5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Default="003E0F3F" w:rsidP="00025F19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 xml:space="preserve">Foruluarul F4.2 din documentația standard (capitolul IV), confirmat prin aplicarea semnăturii </w:t>
                  </w:r>
                  <w:r>
                    <w:rPr>
                      <w:iCs/>
                      <w:szCs w:val="24"/>
                    </w:rPr>
                    <w:t xml:space="preserve">electronice a participantului </w:t>
                  </w:r>
                </w:p>
                <w:p w:rsidR="003E0F3F" w:rsidRPr="00285E2A" w:rsidRDefault="003E0F3F" w:rsidP="00D955E3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szCs w:val="24"/>
                      <w:lang w:val="en-US"/>
                    </w:rPr>
                  </w:pPr>
                  <w:r w:rsidRPr="00285E2A">
                    <w:rPr>
                      <w:b/>
                      <w:iCs/>
                      <w:szCs w:val="24"/>
                    </w:rPr>
                    <w:t>*(se va prezenta la depunerea ofertei de către toți ofertanți)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2611D0" w:rsidRDefault="003E0F3F" w:rsidP="00D955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Cs w:val="24"/>
                      <w:lang w:val="en-US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>DA</w:t>
                  </w:r>
                </w:p>
              </w:tc>
            </w:tr>
            <w:tr w:rsidR="003E0F3F" w:rsidRPr="0019704F" w:rsidTr="00CE2E55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19704F" w:rsidRDefault="003E0F3F" w:rsidP="00197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2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2611D0" w:rsidRDefault="003E0F3F" w:rsidP="00D955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Cs w:val="24"/>
                      <w:lang w:val="en-US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>Oferta tehnică</w:t>
                  </w:r>
                </w:p>
              </w:tc>
              <w:tc>
                <w:tcPr>
                  <w:tcW w:w="5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Default="003E0F3F" w:rsidP="00025F19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 xml:space="preserve">Foruluarul F4.1 din documentația standard (capitolul IV), confirmat prin aplicarea semnăturii </w:t>
                  </w:r>
                  <w:r>
                    <w:rPr>
                      <w:iCs/>
                      <w:szCs w:val="24"/>
                    </w:rPr>
                    <w:t xml:space="preserve">electronice a participantului </w:t>
                  </w:r>
                </w:p>
                <w:p w:rsidR="003E0F3F" w:rsidRPr="00285E2A" w:rsidRDefault="003E0F3F" w:rsidP="00D955E3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szCs w:val="24"/>
                      <w:lang w:val="en-US"/>
                    </w:rPr>
                  </w:pPr>
                  <w:r w:rsidRPr="00285E2A">
                    <w:rPr>
                      <w:b/>
                      <w:iCs/>
                      <w:szCs w:val="24"/>
                    </w:rPr>
                    <w:t>*(se va prezenta la depunerea ofertei de către toți ofertanți)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2611D0" w:rsidRDefault="003E0F3F" w:rsidP="00D955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Cs w:val="24"/>
                      <w:lang w:val="en-US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>DA</w:t>
                  </w:r>
                </w:p>
              </w:tc>
            </w:tr>
            <w:tr w:rsidR="003E0F3F" w:rsidRPr="0019704F" w:rsidTr="00CE2E55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19704F" w:rsidRDefault="003E0F3F" w:rsidP="00197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2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D6093C" w:rsidRDefault="003E0F3F" w:rsidP="0027669B">
                  <w:pPr>
                    <w:rPr>
                      <w:color w:val="000000"/>
                      <w:szCs w:val="24"/>
                      <w:lang w:val="en-US"/>
                    </w:rPr>
                  </w:pPr>
                  <w:r w:rsidRPr="00D6093C">
                    <w:rPr>
                      <w:color w:val="000000"/>
                      <w:szCs w:val="24"/>
                      <w:lang w:val="en-US"/>
                    </w:rPr>
                    <w:t>Neîncadrarea în situațiile ce determină excluderea de la procedura de atribuire, ce vin în aplicarea art. 18 din Legea nr. 131 din 03.07.2015</w:t>
                  </w:r>
                </w:p>
              </w:tc>
              <w:tc>
                <w:tcPr>
                  <w:tcW w:w="5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D6093C" w:rsidRDefault="003E0F3F" w:rsidP="0027669B">
                  <w:pPr>
                    <w:rPr>
                      <w:color w:val="000000"/>
                      <w:szCs w:val="24"/>
                      <w:lang w:val="en-US"/>
                    </w:rPr>
                  </w:pPr>
                  <w:r w:rsidRPr="00D6093C">
                    <w:rPr>
                      <w:color w:val="000000"/>
                      <w:szCs w:val="24"/>
                      <w:lang w:val="en-US"/>
                    </w:rPr>
                    <w:t>Declaraţie pe proprie răspundere, completată în conformitate cu Formularul (F 3.5) - confirmat prin ștampila și semnatura participantului</w:t>
                  </w:r>
                </w:p>
                <w:p w:rsidR="003E0F3F" w:rsidRPr="00D6093C" w:rsidRDefault="003E0F3F" w:rsidP="0027669B">
                  <w:pPr>
                    <w:rPr>
                      <w:color w:val="000000"/>
                      <w:szCs w:val="24"/>
                      <w:lang w:val="en-US"/>
                    </w:rPr>
                  </w:pPr>
                  <w:r w:rsidRPr="00285E2A">
                    <w:rPr>
                      <w:b/>
                      <w:iCs/>
                      <w:szCs w:val="24"/>
                    </w:rPr>
                    <w:t>*(se va prezenta la depunerea ofertei de către toți ofertanți)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2611D0" w:rsidRDefault="003E0F3F" w:rsidP="00D955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Cs w:val="24"/>
                      <w:lang w:val="en-US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>DA</w:t>
                  </w:r>
                </w:p>
              </w:tc>
            </w:tr>
            <w:tr w:rsidR="003E0F3F" w:rsidRPr="0019704F" w:rsidTr="00CE2E55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19704F" w:rsidRDefault="003E0F3F" w:rsidP="00197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2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705324" w:rsidRDefault="003E0F3F" w:rsidP="00D955E3">
                  <w:pPr>
                    <w:rPr>
                      <w:color w:val="000000"/>
                      <w:szCs w:val="24"/>
                      <w:lang w:val="en-US"/>
                    </w:rPr>
                  </w:pPr>
                  <w:r w:rsidRPr="00705324">
                    <w:rPr>
                      <w:color w:val="000000"/>
                      <w:szCs w:val="24"/>
                      <w:lang w:val="en-US"/>
                    </w:rPr>
                    <w:t>Certificat de efectuare sistematică a plăților impozitelor, contribuțiilor</w:t>
                  </w:r>
                </w:p>
              </w:tc>
              <w:tc>
                <w:tcPr>
                  <w:tcW w:w="5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Default="003E0F3F" w:rsidP="00DD52F0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iCs/>
                      <w:szCs w:val="24"/>
                    </w:rPr>
                  </w:pPr>
                  <w:r w:rsidRPr="00705324">
                    <w:rPr>
                      <w:color w:val="000000"/>
                      <w:szCs w:val="24"/>
                      <w:lang w:val="en-US"/>
                    </w:rPr>
                    <w:t>copie – eliberat de Inspectoratul Fiscal (valabilitatea certificatului - 15 zile din data eliberării); confirmat prin semnatura și ștampila Participantului</w:t>
                  </w:r>
                  <w:r>
                    <w:rPr>
                      <w:iCs/>
                      <w:szCs w:val="24"/>
                      <w:lang w:val="en-US"/>
                    </w:rPr>
                    <w:t xml:space="preserve"> sau semnaturii </w:t>
                  </w:r>
                  <w:r>
                    <w:rPr>
                      <w:iCs/>
                      <w:szCs w:val="24"/>
                    </w:rPr>
                    <w:t xml:space="preserve">electronice a participantului </w:t>
                  </w:r>
                </w:p>
                <w:p w:rsidR="003E0F3F" w:rsidRPr="00705324" w:rsidRDefault="003E0F3F" w:rsidP="00D955E3">
                  <w:pPr>
                    <w:rPr>
                      <w:color w:val="000000"/>
                      <w:szCs w:val="24"/>
                      <w:lang w:val="en-US"/>
                    </w:rPr>
                  </w:pPr>
                  <w:r w:rsidRPr="00285E2A">
                    <w:rPr>
                      <w:b/>
                      <w:iCs/>
                      <w:szCs w:val="24"/>
                    </w:rPr>
                    <w:t>*(se va prezenta la depunerea ofertei de către toți ofertanți)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2611D0" w:rsidRDefault="003E0F3F" w:rsidP="00D955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Cs w:val="24"/>
                      <w:lang w:val="en-US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>DA</w:t>
                  </w:r>
                </w:p>
              </w:tc>
            </w:tr>
            <w:tr w:rsidR="003E0F3F" w:rsidRPr="0019704F" w:rsidTr="00CE2E55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Default="003E0F3F" w:rsidP="00A5316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 xml:space="preserve">6 </w:t>
                  </w:r>
                </w:p>
              </w:tc>
              <w:tc>
                <w:tcPr>
                  <w:tcW w:w="2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575A6B" w:rsidRDefault="003E0F3F" w:rsidP="00575A6B">
                  <w:pPr>
                    <w:ind w:firstLine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Extras din Registru de Stat</w:t>
                  </w:r>
                </w:p>
              </w:tc>
              <w:tc>
                <w:tcPr>
                  <w:tcW w:w="5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Default="003E0F3F" w:rsidP="00575A6B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iCs/>
                      <w:szCs w:val="24"/>
                    </w:rPr>
                  </w:pPr>
                  <w:r w:rsidRPr="00D139DF">
                    <w:rPr>
                      <w:color w:val="000000"/>
                      <w:lang w:val="en-US"/>
                    </w:rPr>
                    <w:t>Copie – confirmată prin semnătura şi ştampila candidatului</w:t>
                  </w:r>
                  <w:r>
                    <w:rPr>
                      <w:color w:val="000000"/>
                      <w:lang w:val="en-US"/>
                    </w:rPr>
                    <w:t xml:space="preserve"> </w:t>
                  </w:r>
                  <w:r>
                    <w:rPr>
                      <w:iCs/>
                      <w:szCs w:val="24"/>
                      <w:lang w:val="en-US"/>
                    </w:rPr>
                    <w:t xml:space="preserve">sau semnaturii </w:t>
                  </w:r>
                  <w:r>
                    <w:rPr>
                      <w:iCs/>
                      <w:szCs w:val="24"/>
                    </w:rPr>
                    <w:t xml:space="preserve">electronice a participantului </w:t>
                  </w:r>
                </w:p>
                <w:p w:rsidR="003E0F3F" w:rsidRPr="00D139DF" w:rsidRDefault="003E0F3F" w:rsidP="00575A6B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color w:val="000000"/>
                      <w:lang w:val="en-US"/>
                    </w:rPr>
                  </w:pPr>
                  <w:r w:rsidRPr="00285E2A">
                    <w:rPr>
                      <w:b/>
                      <w:iCs/>
                      <w:szCs w:val="24"/>
                    </w:rPr>
                    <w:t>*(se va prezenta la depunerea ofertei de către toți ofertanți)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Default="003E0F3F" w:rsidP="00906322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iCs/>
                      <w:szCs w:val="24"/>
                      <w:lang w:val="en-US"/>
                    </w:rPr>
                  </w:pPr>
                </w:p>
              </w:tc>
            </w:tr>
            <w:tr w:rsidR="003E0F3F" w:rsidRPr="0019704F" w:rsidTr="00CE2E55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19704F" w:rsidRDefault="003E0F3F" w:rsidP="00A5316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2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D139DF" w:rsidRDefault="003E0F3F" w:rsidP="00575A6B">
                  <w:pPr>
                    <w:ind w:firstLine="0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lang w:val="en-US"/>
                    </w:rPr>
                    <w:t>Cetrificat privind contul bancar</w:t>
                  </w:r>
                </w:p>
              </w:tc>
              <w:tc>
                <w:tcPr>
                  <w:tcW w:w="5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Default="003E0F3F" w:rsidP="00DD52F0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iCs/>
                      <w:szCs w:val="24"/>
                    </w:rPr>
                  </w:pPr>
                  <w:r w:rsidRPr="00D139DF">
                    <w:rPr>
                      <w:color w:val="000000"/>
                      <w:lang w:val="en-US"/>
                    </w:rPr>
                    <w:t>Copie – confirmată prin semnătura şi ştampila candidatului</w:t>
                  </w:r>
                  <w:r>
                    <w:rPr>
                      <w:color w:val="000000"/>
                      <w:lang w:val="en-US"/>
                    </w:rPr>
                    <w:t xml:space="preserve"> </w:t>
                  </w:r>
                  <w:r>
                    <w:rPr>
                      <w:iCs/>
                      <w:szCs w:val="24"/>
                      <w:lang w:val="en-US"/>
                    </w:rPr>
                    <w:t xml:space="preserve">sau semnaturii </w:t>
                  </w:r>
                  <w:r>
                    <w:rPr>
                      <w:iCs/>
                      <w:szCs w:val="24"/>
                    </w:rPr>
                    <w:t xml:space="preserve">electronice a participantului </w:t>
                  </w:r>
                </w:p>
                <w:p w:rsidR="003E0F3F" w:rsidRPr="00D139DF" w:rsidRDefault="003E0F3F" w:rsidP="00331D9E">
                  <w:pPr>
                    <w:rPr>
                      <w:color w:val="000000"/>
                      <w:lang w:val="en-US"/>
                    </w:rPr>
                  </w:pPr>
                  <w:r w:rsidRPr="00285E2A">
                    <w:rPr>
                      <w:b/>
                      <w:iCs/>
                      <w:szCs w:val="24"/>
                    </w:rPr>
                    <w:t>*(se va prezenta la depunerea ofertei de către toți ofertanți)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Default="003E0F3F" w:rsidP="00906322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iCs/>
                      <w:szCs w:val="24"/>
                      <w:lang w:val="en-US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>DA</w:t>
                  </w:r>
                </w:p>
              </w:tc>
            </w:tr>
            <w:tr w:rsidR="003E0F3F" w:rsidRPr="0019704F" w:rsidTr="00CE2E55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19704F" w:rsidRDefault="003E0F3F" w:rsidP="00062F4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8</w:t>
                  </w:r>
                </w:p>
              </w:tc>
              <w:tc>
                <w:tcPr>
                  <w:tcW w:w="2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D139DF" w:rsidRDefault="003E0F3F" w:rsidP="00575A6B">
                  <w:pPr>
                    <w:ind w:firstLine="0"/>
                    <w:rPr>
                      <w:color w:val="000000"/>
                      <w:lang w:val="en-US"/>
                    </w:rPr>
                  </w:pPr>
                  <w:r w:rsidRPr="00D139DF">
                    <w:rPr>
                      <w:color w:val="000000"/>
                      <w:lang w:val="en-US"/>
                    </w:rPr>
                    <w:t xml:space="preserve">Dovada înregistrării persoanei juridice, în conformitate cu prevederile legale din </w:t>
                  </w:r>
                  <w:smartTag w:uri="urn:schemas-microsoft-com:office:smarttags" w:element="place">
                    <w:r w:rsidRPr="00D139DF">
                      <w:rPr>
                        <w:color w:val="000000"/>
                        <w:lang w:val="en-US"/>
                      </w:rPr>
                      <w:t>ţara</w:t>
                    </w:r>
                  </w:smartTag>
                  <w:r w:rsidRPr="00D139DF">
                    <w:rPr>
                      <w:color w:val="000000"/>
                      <w:lang w:val="en-US"/>
                    </w:rPr>
                    <w:t xml:space="preserve"> în care ofertantul este stabilit</w:t>
                  </w:r>
                </w:p>
              </w:tc>
              <w:tc>
                <w:tcPr>
                  <w:tcW w:w="5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Default="003E0F3F" w:rsidP="00D955E3">
                  <w:pPr>
                    <w:rPr>
                      <w:color w:val="000000"/>
                      <w:lang w:val="en-US"/>
                    </w:rPr>
                  </w:pPr>
                  <w:r w:rsidRPr="00D139DF">
                    <w:rPr>
                      <w:color w:val="000000"/>
                      <w:lang w:val="en-US"/>
                    </w:rPr>
                    <w:t xml:space="preserve">Certificat/decizie de înregistrare a întreprinderii/extras din Registrul de Stat al persoanelor juridice - copie, confirmată prin aplicarea semnăturii şi ştampilei ofertantului Operatorul economic nerezident va prezenta documente din ţara de origine care dovedesc forma de înregistrare/atestare ori apartenenţa din punct de vedere </w:t>
                  </w:r>
                  <w:r>
                    <w:rPr>
                      <w:color w:val="000000"/>
                      <w:lang w:val="en-US"/>
                    </w:rPr>
                    <w:t>professional</w:t>
                  </w:r>
                </w:p>
                <w:p w:rsidR="003E0F3F" w:rsidRPr="00D139DF" w:rsidRDefault="003E0F3F" w:rsidP="00D955E3">
                  <w:pPr>
                    <w:rPr>
                      <w:color w:val="000000"/>
                      <w:lang w:val="en-US"/>
                    </w:rPr>
                  </w:pPr>
                  <w:r w:rsidRPr="00285E2A">
                    <w:rPr>
                      <w:b/>
                      <w:iCs/>
                      <w:szCs w:val="24"/>
                    </w:rPr>
                    <w:t>*(se va prezenta la depunerea ofertei de către toți ofertanți)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19704F" w:rsidRDefault="003E0F3F" w:rsidP="00906322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>DA</w:t>
                  </w:r>
                </w:p>
              </w:tc>
            </w:tr>
            <w:tr w:rsidR="003E0F3F" w:rsidRPr="0019704F" w:rsidTr="00C95AE9">
              <w:trPr>
                <w:trHeight w:val="146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19704F" w:rsidRDefault="003E0F3F" w:rsidP="00062F4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9</w:t>
                  </w:r>
                </w:p>
              </w:tc>
              <w:tc>
                <w:tcPr>
                  <w:tcW w:w="2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D139DF" w:rsidRDefault="003E0F3F" w:rsidP="00D955E3">
                  <w:pPr>
                    <w:rPr>
                      <w:color w:val="000000"/>
                    </w:rPr>
                  </w:pPr>
                  <w:r w:rsidRPr="00D139DF">
                    <w:rPr>
                      <w:color w:val="000000"/>
                    </w:rPr>
                    <w:t>Raportul financiar</w:t>
                  </w:r>
                </w:p>
              </w:tc>
              <w:tc>
                <w:tcPr>
                  <w:tcW w:w="5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Default="003E0F3F" w:rsidP="00DD52F0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iCs/>
                      <w:szCs w:val="24"/>
                    </w:rPr>
                  </w:pPr>
                  <w:r w:rsidRPr="00D139DF">
                    <w:rPr>
                      <w:color w:val="000000"/>
                      <w:lang w:val="en-US"/>
                    </w:rPr>
                    <w:t>Copie – confirmată prin semnătura şi ştampila candidatului</w:t>
                  </w:r>
                  <w:r>
                    <w:rPr>
                      <w:iCs/>
                      <w:szCs w:val="24"/>
                      <w:lang w:val="en-US"/>
                    </w:rPr>
                    <w:t xml:space="preserve"> sau semnaturii </w:t>
                  </w:r>
                  <w:r>
                    <w:rPr>
                      <w:iCs/>
                      <w:szCs w:val="24"/>
                    </w:rPr>
                    <w:t xml:space="preserve">electronice a participantului </w:t>
                  </w:r>
                </w:p>
                <w:p w:rsidR="003E0F3F" w:rsidRPr="00D139DF" w:rsidRDefault="003E0F3F" w:rsidP="00D955E3">
                  <w:pPr>
                    <w:rPr>
                      <w:color w:val="000000"/>
                      <w:lang w:val="en-US"/>
                    </w:rPr>
                  </w:pPr>
                  <w:r w:rsidRPr="00285E2A">
                    <w:rPr>
                      <w:b/>
                      <w:iCs/>
                      <w:szCs w:val="24"/>
                    </w:rPr>
                    <w:t>*(se va prezenta la depunerea ofertei de către toți ofertanți)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19704F" w:rsidRDefault="003E0F3F" w:rsidP="00197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>DA</w:t>
                  </w:r>
                </w:p>
              </w:tc>
            </w:tr>
            <w:tr w:rsidR="003E0F3F" w:rsidRPr="0019704F" w:rsidTr="00CE2E55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19704F" w:rsidRDefault="003E0F3F" w:rsidP="00197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10</w:t>
                  </w:r>
                </w:p>
              </w:tc>
              <w:tc>
                <w:tcPr>
                  <w:tcW w:w="2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D139DF" w:rsidRDefault="003E0F3F" w:rsidP="00D955E3">
                  <w:pPr>
                    <w:rPr>
                      <w:color w:val="000000"/>
                      <w:lang w:val="en-US"/>
                    </w:rPr>
                  </w:pPr>
                  <w:r w:rsidRPr="001E0DA8">
                    <w:rPr>
                      <w:szCs w:val="24"/>
                    </w:rPr>
                    <w:t>Participantii vor prezenta poza cu masa oferită sau desenul machete mesei</w:t>
                  </w:r>
                </w:p>
              </w:tc>
              <w:tc>
                <w:tcPr>
                  <w:tcW w:w="5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Default="003E0F3F" w:rsidP="00DD52F0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iCs/>
                      <w:szCs w:val="24"/>
                    </w:rPr>
                  </w:pPr>
                  <w:r w:rsidRPr="00D139DF">
                    <w:rPr>
                      <w:color w:val="000000"/>
                      <w:lang w:val="en-US"/>
                    </w:rPr>
                    <w:t>emis de compania producătoare și confirmat prin ștampila și semnatura participantului</w:t>
                  </w:r>
                  <w:r>
                    <w:rPr>
                      <w:color w:val="000000"/>
                      <w:lang w:val="en-US"/>
                    </w:rPr>
                    <w:t xml:space="preserve"> </w:t>
                  </w:r>
                  <w:r>
                    <w:rPr>
                      <w:iCs/>
                      <w:szCs w:val="24"/>
                      <w:lang w:val="en-US"/>
                    </w:rPr>
                    <w:t xml:space="preserve">sau semnaturii </w:t>
                  </w:r>
                  <w:r>
                    <w:rPr>
                      <w:iCs/>
                      <w:szCs w:val="24"/>
                    </w:rPr>
                    <w:t xml:space="preserve">electronice a participantului </w:t>
                  </w:r>
                </w:p>
                <w:p w:rsidR="003E0F3F" w:rsidRPr="00D139DF" w:rsidRDefault="003E0F3F" w:rsidP="00D955E3">
                  <w:pPr>
                    <w:rPr>
                      <w:color w:val="000000"/>
                      <w:lang w:val="en-US"/>
                    </w:rPr>
                  </w:pPr>
                  <w:r w:rsidRPr="00285E2A">
                    <w:rPr>
                      <w:b/>
                      <w:iCs/>
                      <w:szCs w:val="24"/>
                    </w:rPr>
                    <w:t>*(se va prezenta la depunerea ofertei de către toți ofertanți)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19704F" w:rsidRDefault="003E0F3F" w:rsidP="00197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>DA</w:t>
                  </w:r>
                </w:p>
              </w:tc>
            </w:tr>
            <w:tr w:rsidR="003E0F3F" w:rsidRPr="0019704F" w:rsidTr="00CE2E55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19704F" w:rsidRDefault="003E0F3F" w:rsidP="00197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2611D0" w:rsidRDefault="003E0F3F" w:rsidP="00D955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Cs w:val="24"/>
                      <w:lang w:val="en-US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>Notă</w:t>
                  </w:r>
                </w:p>
              </w:tc>
              <w:tc>
                <w:tcPr>
                  <w:tcW w:w="5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Default="003E0F3F" w:rsidP="00D955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Cs w:val="24"/>
                      <w:lang w:val="en-US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 xml:space="preserve">Toate formularele vor fi completate fără nici o modificare sau abatere de la original, spații goale fiind completate cu informația solicitată. Formulare vor fi prezentate de către ofertant autorității contractante în termen de 3 zile de la solicitarea autorității, dacă în invitația nu sunt indicate alte condiții. </w:t>
                  </w:r>
                </w:p>
                <w:p w:rsidR="003E0F3F" w:rsidRDefault="003E0F3F" w:rsidP="00D955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Cs w:val="24"/>
                      <w:lang w:val="en-US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>Odată cu depunerea ofertei financiare și tehnice operatorul economic este obligat să depună doar DUAE.</w:t>
                  </w:r>
                </w:p>
                <w:p w:rsidR="003E0F3F" w:rsidRPr="002611D0" w:rsidRDefault="003E0F3F" w:rsidP="00D955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Cs w:val="24"/>
                      <w:lang w:val="en-US"/>
                    </w:rPr>
                  </w:pPr>
                  <w:r>
                    <w:rPr>
                      <w:iCs/>
                      <w:szCs w:val="24"/>
                      <w:lang w:val="en-US"/>
                    </w:rPr>
                    <w:t>Neconformarea cerințelor duce la desalificarea ofertei prezentate.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F3F" w:rsidRPr="0019704F" w:rsidRDefault="003E0F3F" w:rsidP="00197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E0F3F" w:rsidRPr="00053FFE" w:rsidRDefault="003E0F3F" w:rsidP="00E56E4A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</w:rPr>
            </w:pPr>
            <w:r w:rsidRPr="004225A2">
              <w:rPr>
                <w:b/>
                <w:szCs w:val="24"/>
              </w:rPr>
              <w:t xml:space="preserve">Tehnici și instrumente specifice de atribuire (dacă este cazul specificați dacă se va utiliza acordul-cadru, sistemul dinamic de achiziție sau licitația electronică): </w:t>
            </w:r>
          </w:p>
          <w:p w:rsidR="003E0F3F" w:rsidRPr="002E5727" w:rsidRDefault="003E0F3F" w:rsidP="002E5727">
            <w:pPr>
              <w:tabs>
                <w:tab w:val="right" w:pos="4743"/>
              </w:tabs>
            </w:pPr>
            <w:r w:rsidRPr="002E5727">
              <w:t>Licitație electronică cu utilizarea pasului minim de licitație și numărului de runde sucesive indicate în SIA RSAP</w:t>
            </w:r>
          </w:p>
          <w:p w:rsidR="003E0F3F" w:rsidRPr="002B1D35" w:rsidRDefault="003E0F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F1493F">
              <w:rPr>
                <w:b/>
                <w:sz w:val="28"/>
                <w:szCs w:val="28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B1D35">
              <w:rPr>
                <w:sz w:val="28"/>
                <w:szCs w:val="28"/>
                <w:lang w:eastAsia="ru-RU"/>
              </w:rPr>
              <w:t>:</w:t>
            </w:r>
          </w:p>
          <w:p w:rsidR="003E0F3F" w:rsidRPr="00F1493F" w:rsidRDefault="003E0F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Denumirea autorităţii contractante: </w:t>
            </w:r>
            <w:r>
              <w:rPr>
                <w:sz w:val="28"/>
                <w:szCs w:val="28"/>
                <w:lang w:val="ro-RO"/>
              </w:rPr>
              <w:t>IMSP AMT Botanica</w:t>
            </w:r>
          </w:p>
          <w:p w:rsidR="003E0F3F" w:rsidRPr="00F1493F" w:rsidRDefault="003E0F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Ad</w:t>
            </w:r>
            <w:r>
              <w:rPr>
                <w:sz w:val="28"/>
                <w:szCs w:val="28"/>
                <w:lang w:val="ro-RO"/>
              </w:rPr>
              <w:t>resa: mun.Chișinău, bd.Dacia 5/2, bir.421</w:t>
            </w:r>
          </w:p>
          <w:p w:rsidR="003E0F3F" w:rsidRPr="00F1493F" w:rsidRDefault="003E0F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Tel: 0-22-53-16-33 sau 0-794-36-345</w:t>
            </w:r>
          </w:p>
          <w:p w:rsidR="003E0F3F" w:rsidRPr="00F1493F" w:rsidRDefault="003E0F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Fax: 0-22-53-16-33</w:t>
            </w:r>
          </w:p>
          <w:p w:rsidR="003E0F3F" w:rsidRPr="00F1493F" w:rsidRDefault="003E0F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E-mail: </w:t>
            </w:r>
            <w:r>
              <w:rPr>
                <w:sz w:val="28"/>
                <w:szCs w:val="28"/>
                <w:lang w:val="ro-RO"/>
              </w:rPr>
              <w:t>mcecoi@mail.ru</w:t>
            </w:r>
          </w:p>
          <w:p w:rsidR="003E0F3F" w:rsidRDefault="003E0F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Numele şi funcţia persoanei responsabile: </w:t>
            </w:r>
            <w:r>
              <w:rPr>
                <w:sz w:val="28"/>
                <w:szCs w:val="28"/>
                <w:lang w:val="ro-RO"/>
              </w:rPr>
              <w:t>Cecoi Mariana, jurist pe achiziții publice</w:t>
            </w:r>
          </w:p>
          <w:p w:rsidR="003E0F3F" w:rsidRPr="002B1D35" w:rsidRDefault="003E0F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>Î</w:t>
            </w:r>
            <w:r>
              <w:rPr>
                <w:b/>
                <w:sz w:val="28"/>
                <w:szCs w:val="28"/>
                <w:lang w:eastAsia="ru-RU"/>
              </w:rPr>
              <w:t>Î</w:t>
            </w:r>
            <w:r w:rsidRPr="002B1D35">
              <w:rPr>
                <w:b/>
                <w:sz w:val="28"/>
                <w:szCs w:val="28"/>
                <w:lang w:eastAsia="ru-RU"/>
              </w:rPr>
              <w:t>ntocmirea ofertelor</w:t>
            </w:r>
            <w:r w:rsidRPr="002B1D35">
              <w:rPr>
                <w:sz w:val="28"/>
                <w:szCs w:val="28"/>
                <w:lang w:eastAsia="ru-RU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3E0F3F" w:rsidRPr="007756C3" w:rsidRDefault="003E0F3F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 xml:space="preserve">pînă </w:t>
            </w:r>
            <w:r w:rsidRPr="007756C3">
              <w:rPr>
                <w:sz w:val="28"/>
                <w:szCs w:val="28"/>
                <w:lang w:eastAsia="ru-RU"/>
              </w:rPr>
              <w:t xml:space="preserve">la: </w:t>
            </w:r>
            <w:r w:rsidRPr="007756C3">
              <w:rPr>
                <w:sz w:val="28"/>
                <w:szCs w:val="28"/>
              </w:rPr>
              <w:t>Conform informației din SIA RSAP ”MTender”</w:t>
            </w:r>
          </w:p>
          <w:p w:rsidR="003E0F3F" w:rsidRPr="007756C3" w:rsidRDefault="003E0F3F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sz w:val="28"/>
                <w:szCs w:val="28"/>
                <w:lang w:eastAsia="ru-RU"/>
              </w:rPr>
            </w:pPr>
            <w:r w:rsidRPr="007756C3">
              <w:rPr>
                <w:sz w:val="28"/>
                <w:szCs w:val="28"/>
                <w:lang w:eastAsia="ru-RU"/>
              </w:rPr>
              <w:t xml:space="preserve">pe: </w:t>
            </w:r>
            <w:r w:rsidRPr="007756C3">
              <w:rPr>
                <w:sz w:val="28"/>
                <w:szCs w:val="28"/>
              </w:rPr>
              <w:t>Conform informației din SIA RSAP ”MTender”</w:t>
            </w:r>
          </w:p>
          <w:p w:rsidR="003E0F3F" w:rsidRPr="007756C3" w:rsidRDefault="003E0F3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b/>
                <w:sz w:val="28"/>
                <w:szCs w:val="28"/>
                <w:lang w:eastAsia="ru-RU"/>
              </w:rPr>
            </w:pPr>
            <w:r w:rsidRPr="007756C3">
              <w:rPr>
                <w:sz w:val="28"/>
                <w:szCs w:val="28"/>
                <w:lang w:eastAsia="ru-RU"/>
              </w:rPr>
              <w:t xml:space="preserve">- pe adresa: </w:t>
            </w:r>
            <w:r w:rsidRPr="007756C3">
              <w:rPr>
                <w:i/>
                <w:sz w:val="28"/>
                <w:szCs w:val="28"/>
                <w:lang w:val="en-US"/>
              </w:rPr>
              <w:t>Ofertele sau cererile de participare vor fi depuse electronic prin intermediul SIA RSAP</w:t>
            </w:r>
            <w:r w:rsidRPr="007756C3">
              <w:rPr>
                <w:b/>
                <w:sz w:val="28"/>
                <w:szCs w:val="28"/>
                <w:lang w:eastAsia="ru-RU"/>
              </w:rPr>
              <w:t xml:space="preserve"> </w:t>
            </w:r>
          </w:p>
          <w:p w:rsidR="003E0F3F" w:rsidRDefault="003E0F3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b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>Ofertele întîrziate</w:t>
            </w:r>
            <w:r w:rsidRPr="002B1D35">
              <w:rPr>
                <w:sz w:val="28"/>
                <w:szCs w:val="28"/>
                <w:lang w:eastAsia="ru-RU"/>
              </w:rPr>
              <w:t xml:space="preserve"> </w:t>
            </w:r>
            <w:r w:rsidRPr="00F1493F">
              <w:rPr>
                <w:b/>
                <w:sz w:val="28"/>
                <w:szCs w:val="28"/>
                <w:lang w:eastAsia="ru-RU"/>
              </w:rPr>
              <w:t xml:space="preserve">vor fi respinse. </w:t>
            </w:r>
          </w:p>
          <w:p w:rsidR="003E0F3F" w:rsidRPr="002B1D35" w:rsidRDefault="003E0F3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sz w:val="28"/>
                <w:szCs w:val="28"/>
                <w:lang w:eastAsia="ru-RU"/>
              </w:rPr>
            </w:pPr>
          </w:p>
          <w:p w:rsidR="003E0F3F" w:rsidRPr="00605C4F" w:rsidRDefault="003E0F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b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>Criteriul de atribuire este</w:t>
            </w:r>
            <w:r>
              <w:rPr>
                <w:b/>
                <w:sz w:val="28"/>
                <w:szCs w:val="28"/>
                <w:lang w:eastAsia="ru-RU"/>
              </w:rPr>
              <w:t xml:space="preserve"> -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prețul cel mai scăzut</w:t>
            </w:r>
            <w:r>
              <w:rPr>
                <w:i/>
                <w:spacing w:val="-2"/>
                <w:sz w:val="28"/>
                <w:szCs w:val="28"/>
                <w:lang w:eastAsia="ru-RU"/>
              </w:rPr>
              <w:t xml:space="preserve"> pe fiecare lot aparte și corespunderea cerințelor solicitate.</w:t>
            </w:r>
          </w:p>
          <w:p w:rsidR="003E0F3F" w:rsidRPr="002B1D35" w:rsidRDefault="003E0F3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p w:rsidR="003E0F3F" w:rsidRDefault="003E0F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 xml:space="preserve">Termenul de valabilitate a ofertelor: </w:t>
            </w:r>
            <w:r>
              <w:rPr>
                <w:b/>
                <w:sz w:val="28"/>
                <w:szCs w:val="28"/>
                <w:lang w:eastAsia="ru-RU"/>
              </w:rPr>
              <w:t>30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 zile</w:t>
            </w:r>
            <w:r>
              <w:rPr>
                <w:i/>
                <w:sz w:val="28"/>
                <w:szCs w:val="28"/>
                <w:lang w:eastAsia="ru-RU"/>
              </w:rPr>
              <w:t>.</w:t>
            </w:r>
          </w:p>
          <w:p w:rsidR="003E0F3F" w:rsidRPr="002B1D35" w:rsidRDefault="003E0F3F" w:rsidP="00605C4F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i/>
                <w:sz w:val="28"/>
                <w:szCs w:val="28"/>
                <w:lang w:eastAsia="ru-RU"/>
              </w:rPr>
            </w:pPr>
          </w:p>
          <w:p w:rsidR="003E0F3F" w:rsidRPr="002B1D35" w:rsidRDefault="003E0F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 </w:t>
            </w:r>
            <w:r w:rsidRPr="002B1D35">
              <w:rPr>
                <w:b/>
                <w:sz w:val="28"/>
                <w:szCs w:val="28"/>
                <w:lang w:eastAsia="ru-RU"/>
              </w:rPr>
              <w:t>Garanția pentru ofertă: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 </w:t>
            </w:r>
            <w:r>
              <w:rPr>
                <w:i/>
                <w:sz w:val="28"/>
                <w:szCs w:val="28"/>
                <w:lang w:eastAsia="ru-RU"/>
              </w:rPr>
              <w:t>”</w:t>
            </w:r>
            <w:r w:rsidRPr="002B1D35">
              <w:rPr>
                <w:i/>
                <w:sz w:val="28"/>
                <w:szCs w:val="28"/>
                <w:lang w:eastAsia="ru-RU"/>
              </w:rPr>
              <w:t>Nu se cere”]</w:t>
            </w:r>
          </w:p>
          <w:p w:rsidR="003E0F3F" w:rsidRDefault="003E0F3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pacing w:val="-2"/>
                <w:sz w:val="28"/>
                <w:szCs w:val="28"/>
                <w:lang w:eastAsia="ru-RU"/>
              </w:rPr>
            </w:pPr>
          </w:p>
          <w:p w:rsidR="003E0F3F" w:rsidRPr="00A12612" w:rsidRDefault="003E0F3F" w:rsidP="00A12612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b/>
                <w:szCs w:val="24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>
              <w:rPr>
                <w:b/>
                <w:sz w:val="28"/>
                <w:szCs w:val="28"/>
                <w:lang w:eastAsia="ru-RU"/>
              </w:rPr>
              <w:t xml:space="preserve"> </w:t>
            </w:r>
            <w:r w:rsidRPr="00D13121">
              <w:rPr>
                <w:i/>
                <w:szCs w:val="24"/>
                <w:lang w:eastAsia="ru-RU"/>
              </w:rPr>
              <w:t>Agenția Națională pentru Soluționarea Contestațiilor</w:t>
            </w:r>
            <w:r>
              <w:rPr>
                <w:i/>
                <w:szCs w:val="24"/>
                <w:lang w:eastAsia="ru-RU"/>
              </w:rPr>
              <w:t>;</w:t>
            </w:r>
            <w:bookmarkStart w:id="0" w:name="_GoBack"/>
            <w:bookmarkEnd w:id="0"/>
          </w:p>
          <w:p w:rsidR="003E0F3F" w:rsidRPr="00A12612" w:rsidRDefault="003E0F3F" w:rsidP="00A12612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i/>
                <w:szCs w:val="24"/>
                <w:lang w:eastAsia="ru-RU"/>
              </w:rPr>
            </w:pPr>
            <w:r w:rsidRPr="00A12612">
              <w:rPr>
                <w:i/>
                <w:szCs w:val="24"/>
                <w:lang w:eastAsia="ru-RU"/>
              </w:rPr>
              <w:t>Adresa: mun. Chișinău, bd. Ștefan cel Mare și Sfânt nr.162 (et.11), MD 2004;</w:t>
            </w:r>
          </w:p>
          <w:p w:rsidR="003E0F3F" w:rsidRPr="00A12612" w:rsidRDefault="003E0F3F" w:rsidP="00A12612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i/>
                <w:szCs w:val="24"/>
                <w:lang w:eastAsia="ru-RU"/>
              </w:rPr>
            </w:pPr>
            <w:r w:rsidRPr="00A12612">
              <w:rPr>
                <w:i/>
                <w:szCs w:val="24"/>
                <w:lang w:eastAsia="ru-RU"/>
              </w:rPr>
              <w:t>Tel/Fax/email: 022-820 652, 022 820-651, contestatii@ansc.md</w:t>
            </w:r>
          </w:p>
          <w:p w:rsidR="003E0F3F" w:rsidRPr="00A12612" w:rsidRDefault="003E0F3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b/>
                <w:szCs w:val="24"/>
                <w:lang w:eastAsia="ru-RU"/>
              </w:rPr>
            </w:pPr>
          </w:p>
          <w:p w:rsidR="003E0F3F" w:rsidRDefault="003E0F3F" w:rsidP="00605C4F">
            <w:pPr>
              <w:pStyle w:val="ListParagraph"/>
              <w:numPr>
                <w:ilvl w:val="0"/>
                <w:numId w:val="3"/>
              </w:numPr>
              <w:rPr>
                <w:b/>
                <w:sz w:val="28"/>
                <w:szCs w:val="28"/>
                <w:lang w:val="ro-RO"/>
              </w:rPr>
            </w:pPr>
            <w:r w:rsidRPr="00605C4F">
              <w:rPr>
                <w:b/>
                <w:sz w:val="28"/>
                <w:szCs w:val="28"/>
                <w:lang w:val="ro-RO"/>
              </w:rPr>
              <w:t xml:space="preserve">Valoarea estimată a achiziţiei,  fără TVA, lei: </w:t>
            </w:r>
            <w:r>
              <w:rPr>
                <w:b/>
                <w:sz w:val="28"/>
                <w:szCs w:val="28"/>
                <w:lang w:val="ro-RO"/>
              </w:rPr>
              <w:t>_160 000,00 lei fără TVA</w:t>
            </w:r>
          </w:p>
          <w:p w:rsidR="003E0F3F" w:rsidRPr="002B1D35" w:rsidRDefault="003E0F3F" w:rsidP="00605C4F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</w:p>
        </w:tc>
      </w:tr>
    </w:tbl>
    <w:p w:rsidR="003E0F3F" w:rsidRDefault="003E0F3F" w:rsidP="00A12612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t xml:space="preserve">Conducătorul grupului de lucru:  </w:t>
      </w:r>
      <w:r>
        <w:rPr>
          <w:b/>
          <w:sz w:val="28"/>
          <w:szCs w:val="28"/>
        </w:rPr>
        <w:t xml:space="preserve">                        Ludmila Manea</w:t>
      </w:r>
    </w:p>
    <w:p w:rsidR="003E0F3F" w:rsidRDefault="003E0F3F" w:rsidP="00605C4F">
      <w:pPr>
        <w:spacing w:after="0"/>
        <w:ind w:firstLine="0"/>
        <w:jc w:val="left"/>
        <w:rPr>
          <w:sz w:val="20"/>
          <w:szCs w:val="20"/>
          <w:lang w:eastAsia="ru-RU"/>
        </w:rPr>
      </w:pPr>
    </w:p>
    <w:p w:rsidR="003E0F3F" w:rsidRDefault="003E0F3F" w:rsidP="00605C4F">
      <w:pPr>
        <w:spacing w:after="0"/>
        <w:ind w:firstLine="0"/>
        <w:jc w:val="left"/>
        <w:rPr>
          <w:sz w:val="20"/>
          <w:szCs w:val="20"/>
          <w:lang w:eastAsia="ru-RU"/>
        </w:rPr>
      </w:pPr>
    </w:p>
    <w:p w:rsidR="003E0F3F" w:rsidRDefault="003E0F3F" w:rsidP="00605C4F">
      <w:pPr>
        <w:spacing w:after="0"/>
        <w:ind w:firstLine="0"/>
        <w:jc w:val="left"/>
        <w:rPr>
          <w:sz w:val="20"/>
          <w:szCs w:val="20"/>
          <w:lang w:eastAsia="ru-RU"/>
        </w:rPr>
      </w:pPr>
      <w:r w:rsidRPr="00605C4F">
        <w:rPr>
          <w:sz w:val="20"/>
          <w:szCs w:val="20"/>
          <w:lang w:eastAsia="ru-RU"/>
        </w:rPr>
        <w:t xml:space="preserve">Ex. </w:t>
      </w:r>
      <w:r>
        <w:rPr>
          <w:sz w:val="20"/>
          <w:szCs w:val="20"/>
          <w:lang w:eastAsia="ru-RU"/>
        </w:rPr>
        <w:t>Mariana Cecoi</w:t>
      </w:r>
    </w:p>
    <w:p w:rsidR="003E0F3F" w:rsidRPr="00A12612" w:rsidRDefault="003E0F3F" w:rsidP="00605C4F">
      <w:pPr>
        <w:spacing w:after="0"/>
        <w:ind w:firstLine="0"/>
        <w:jc w:val="left"/>
        <w:rPr>
          <w:sz w:val="20"/>
          <w:szCs w:val="20"/>
          <w:lang w:eastAsia="ru-RU"/>
        </w:rPr>
      </w:pPr>
      <w:r w:rsidRPr="00605C4F">
        <w:rPr>
          <w:sz w:val="20"/>
          <w:szCs w:val="20"/>
          <w:lang w:eastAsia="ru-RU"/>
        </w:rPr>
        <w:t>Tel.</w:t>
      </w:r>
      <w:r>
        <w:rPr>
          <w:sz w:val="20"/>
          <w:szCs w:val="20"/>
          <w:lang w:eastAsia="ru-RU"/>
        </w:rPr>
        <w:t>0-22-53-16-33</w:t>
      </w:r>
    </w:p>
    <w:sectPr w:rsidR="003E0F3F" w:rsidRPr="00A12612" w:rsidSect="00315A1E">
      <w:footerReference w:type="even" r:id="rId7"/>
      <w:footerReference w:type="default" r:id="rId8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F3F" w:rsidRDefault="003E0F3F">
      <w:pPr>
        <w:spacing w:after="0"/>
      </w:pPr>
      <w:r>
        <w:separator/>
      </w:r>
    </w:p>
  </w:endnote>
  <w:endnote w:type="continuationSeparator" w:id="0">
    <w:p w:rsidR="003E0F3F" w:rsidRDefault="003E0F3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F3F" w:rsidRDefault="003E0F3F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E0F3F" w:rsidRDefault="003E0F3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F3F" w:rsidRDefault="003E0F3F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E0F3F" w:rsidRPr="00F01B5E" w:rsidRDefault="003E0F3F" w:rsidP="00B5206E">
    <w:pPr>
      <w:pStyle w:val="Footer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F3F" w:rsidRDefault="003E0F3F">
      <w:pPr>
        <w:spacing w:after="0"/>
      </w:pPr>
      <w:r>
        <w:separator/>
      </w:r>
    </w:p>
  </w:footnote>
  <w:footnote w:type="continuationSeparator" w:id="0">
    <w:p w:rsidR="003E0F3F" w:rsidRDefault="003E0F3F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71D89"/>
    <w:multiLevelType w:val="hybridMultilevel"/>
    <w:tmpl w:val="FFF64410"/>
    <w:lvl w:ilvl="0" w:tplc="76066610">
      <w:start w:val="9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274E0F6A"/>
    <w:multiLevelType w:val="hybridMultilevel"/>
    <w:tmpl w:val="4EFC8D4E"/>
    <w:lvl w:ilvl="0" w:tplc="D30AE81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73E4E2A"/>
    <w:multiLevelType w:val="hybridMultilevel"/>
    <w:tmpl w:val="666010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5A1E"/>
    <w:rsid w:val="00025F19"/>
    <w:rsid w:val="0003749F"/>
    <w:rsid w:val="00042A8C"/>
    <w:rsid w:val="000522DB"/>
    <w:rsid w:val="00053FFE"/>
    <w:rsid w:val="00062F4C"/>
    <w:rsid w:val="00074BC4"/>
    <w:rsid w:val="000768EA"/>
    <w:rsid w:val="0008070D"/>
    <w:rsid w:val="000B530D"/>
    <w:rsid w:val="000C06C4"/>
    <w:rsid w:val="000D675C"/>
    <w:rsid w:val="000D731C"/>
    <w:rsid w:val="000F24C5"/>
    <w:rsid w:val="000F2509"/>
    <w:rsid w:val="001256E1"/>
    <w:rsid w:val="0016127B"/>
    <w:rsid w:val="0019704F"/>
    <w:rsid w:val="001C3F5B"/>
    <w:rsid w:val="001C41FA"/>
    <w:rsid w:val="001E0DA8"/>
    <w:rsid w:val="001F1982"/>
    <w:rsid w:val="002611D0"/>
    <w:rsid w:val="0027669B"/>
    <w:rsid w:val="00285E2A"/>
    <w:rsid w:val="002A52A3"/>
    <w:rsid w:val="002B1D35"/>
    <w:rsid w:val="002D7DAE"/>
    <w:rsid w:val="002E5727"/>
    <w:rsid w:val="00315A1E"/>
    <w:rsid w:val="00321F45"/>
    <w:rsid w:val="00331D9E"/>
    <w:rsid w:val="00345E56"/>
    <w:rsid w:val="00392E2F"/>
    <w:rsid w:val="003C0AE4"/>
    <w:rsid w:val="003C3A1C"/>
    <w:rsid w:val="003E0F3F"/>
    <w:rsid w:val="003E130E"/>
    <w:rsid w:val="003E1521"/>
    <w:rsid w:val="00402D87"/>
    <w:rsid w:val="00417CE3"/>
    <w:rsid w:val="004225A2"/>
    <w:rsid w:val="00455D5B"/>
    <w:rsid w:val="00462301"/>
    <w:rsid w:val="004D463A"/>
    <w:rsid w:val="004E0841"/>
    <w:rsid w:val="00526D1D"/>
    <w:rsid w:val="00541844"/>
    <w:rsid w:val="005418EE"/>
    <w:rsid w:val="0057060F"/>
    <w:rsid w:val="00571F59"/>
    <w:rsid w:val="00575A6B"/>
    <w:rsid w:val="005A18C3"/>
    <w:rsid w:val="005B250B"/>
    <w:rsid w:val="005B5A8D"/>
    <w:rsid w:val="00605C4F"/>
    <w:rsid w:val="00621D00"/>
    <w:rsid w:val="0067439F"/>
    <w:rsid w:val="0067751C"/>
    <w:rsid w:val="00705324"/>
    <w:rsid w:val="00710852"/>
    <w:rsid w:val="00713412"/>
    <w:rsid w:val="00745888"/>
    <w:rsid w:val="007756C3"/>
    <w:rsid w:val="00786B03"/>
    <w:rsid w:val="007E7B6D"/>
    <w:rsid w:val="007F3815"/>
    <w:rsid w:val="00824835"/>
    <w:rsid w:val="008330C0"/>
    <w:rsid w:val="008459F7"/>
    <w:rsid w:val="00851B5F"/>
    <w:rsid w:val="008619B8"/>
    <w:rsid w:val="00862478"/>
    <w:rsid w:val="00862E4F"/>
    <w:rsid w:val="00870428"/>
    <w:rsid w:val="0087503B"/>
    <w:rsid w:val="008C4C18"/>
    <w:rsid w:val="00906322"/>
    <w:rsid w:val="00915706"/>
    <w:rsid w:val="00944C9C"/>
    <w:rsid w:val="009778FF"/>
    <w:rsid w:val="00985B93"/>
    <w:rsid w:val="009910DB"/>
    <w:rsid w:val="00997D2F"/>
    <w:rsid w:val="00A12612"/>
    <w:rsid w:val="00A227BC"/>
    <w:rsid w:val="00A42296"/>
    <w:rsid w:val="00A53165"/>
    <w:rsid w:val="00A55DE5"/>
    <w:rsid w:val="00A60CA3"/>
    <w:rsid w:val="00A7498A"/>
    <w:rsid w:val="00A9077A"/>
    <w:rsid w:val="00B11E14"/>
    <w:rsid w:val="00B4154F"/>
    <w:rsid w:val="00B515EF"/>
    <w:rsid w:val="00B5206E"/>
    <w:rsid w:val="00B8661F"/>
    <w:rsid w:val="00B874A6"/>
    <w:rsid w:val="00BD2EFA"/>
    <w:rsid w:val="00BD6D61"/>
    <w:rsid w:val="00BF2391"/>
    <w:rsid w:val="00C00456"/>
    <w:rsid w:val="00C100EC"/>
    <w:rsid w:val="00C10BD1"/>
    <w:rsid w:val="00C169F4"/>
    <w:rsid w:val="00C230A1"/>
    <w:rsid w:val="00C36C81"/>
    <w:rsid w:val="00C44DB4"/>
    <w:rsid w:val="00C95AE9"/>
    <w:rsid w:val="00CD1404"/>
    <w:rsid w:val="00CD69D9"/>
    <w:rsid w:val="00CE2E55"/>
    <w:rsid w:val="00CE400F"/>
    <w:rsid w:val="00CE4CF0"/>
    <w:rsid w:val="00D072AD"/>
    <w:rsid w:val="00D12205"/>
    <w:rsid w:val="00D13121"/>
    <w:rsid w:val="00D139DF"/>
    <w:rsid w:val="00D22E59"/>
    <w:rsid w:val="00D45077"/>
    <w:rsid w:val="00D462E4"/>
    <w:rsid w:val="00D47B93"/>
    <w:rsid w:val="00D6093C"/>
    <w:rsid w:val="00D80BF1"/>
    <w:rsid w:val="00D955E3"/>
    <w:rsid w:val="00D969D9"/>
    <w:rsid w:val="00DB2FA4"/>
    <w:rsid w:val="00DD52F0"/>
    <w:rsid w:val="00DE3E18"/>
    <w:rsid w:val="00DE6223"/>
    <w:rsid w:val="00DE6449"/>
    <w:rsid w:val="00DF482E"/>
    <w:rsid w:val="00E0278C"/>
    <w:rsid w:val="00E1048E"/>
    <w:rsid w:val="00E12ECD"/>
    <w:rsid w:val="00E56E4A"/>
    <w:rsid w:val="00E61E6C"/>
    <w:rsid w:val="00E84E49"/>
    <w:rsid w:val="00E84EC5"/>
    <w:rsid w:val="00EC055E"/>
    <w:rsid w:val="00ED234C"/>
    <w:rsid w:val="00EF30FA"/>
    <w:rsid w:val="00EF68B7"/>
    <w:rsid w:val="00F01B5E"/>
    <w:rsid w:val="00F12874"/>
    <w:rsid w:val="00F1493F"/>
    <w:rsid w:val="00F27F1D"/>
    <w:rsid w:val="00F56764"/>
    <w:rsid w:val="00F735F5"/>
    <w:rsid w:val="00F9022F"/>
    <w:rsid w:val="00FA4044"/>
    <w:rsid w:val="00FD2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A1E"/>
    <w:pPr>
      <w:spacing w:after="80"/>
      <w:ind w:firstLine="567"/>
      <w:jc w:val="both"/>
    </w:pPr>
    <w:rPr>
      <w:rFonts w:ascii="Times New Roman" w:hAnsi="Times New Roman"/>
      <w:sz w:val="24"/>
      <w:lang w:val="ro-RO" w:eastAsia="en-US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315A1E"/>
    <w:pPr>
      <w:spacing w:after="0"/>
      <w:ind w:firstLine="0"/>
      <w:jc w:val="center"/>
      <w:outlineLvl w:val="0"/>
    </w:pPr>
    <w:rPr>
      <w:b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15A1E"/>
    <w:rPr>
      <w:rFonts w:ascii="Times New Roman" w:hAnsi="Times New Roman" w:cs="Times New Roman"/>
      <w:b/>
      <w:sz w:val="32"/>
      <w:szCs w:val="32"/>
      <w:lang w:eastAsia="ru-RU"/>
    </w:rPr>
  </w:style>
  <w:style w:type="table" w:customStyle="1" w:styleId="GrilTabel11">
    <w:name w:val="Grilă Tabel11"/>
    <w:uiPriority w:val="99"/>
    <w:rsid w:val="00315A1E"/>
    <w:pPr>
      <w:spacing w:after="8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15A1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5A1E"/>
    <w:rPr>
      <w:rFonts w:ascii="Segoe U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15A1E"/>
    <w:rPr>
      <w:rFonts w:ascii="Times New Roman" w:hAnsi="Times New Roman" w:cs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rsid w:val="00315A1E"/>
    <w:rPr>
      <w:rFonts w:cs="Times New Roman"/>
    </w:rPr>
  </w:style>
  <w:style w:type="table" w:customStyle="1" w:styleId="GrilTabel1">
    <w:name w:val="Grilă Tabel1"/>
    <w:uiPriority w:val="99"/>
    <w:rsid w:val="00315A1E"/>
    <w:pPr>
      <w:spacing w:after="8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semiHidden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15A1E"/>
    <w:rPr>
      <w:rFonts w:ascii="Times New Roman" w:hAnsi="Times New Roman" w:cs="Times New Roman"/>
      <w:sz w:val="24"/>
      <w:lang w:eastAsia="en-US"/>
    </w:rPr>
  </w:style>
  <w:style w:type="paragraph" w:styleId="ListParagraph">
    <w:name w:val="List Paragraph"/>
    <w:basedOn w:val="Normal"/>
    <w:uiPriority w:val="99"/>
    <w:qFormat/>
    <w:rsid w:val="00F1493F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307</TotalTime>
  <Pages>4</Pages>
  <Words>1068</Words>
  <Characters>6088</Characters>
  <Application>Microsoft Office Outlook</Application>
  <DocSecurity>0</DocSecurity>
  <Lines>0</Lines>
  <Paragraphs>0</Paragraphs>
  <ScaleCrop>false</ScaleCrop>
  <Company>AAP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60</cp:revision>
  <cp:lastPrinted>2020-02-25T13:11:00Z</cp:lastPrinted>
  <dcterms:created xsi:type="dcterms:W3CDTF">2017-09-15T13:51:00Z</dcterms:created>
  <dcterms:modified xsi:type="dcterms:W3CDTF">2020-06-26T13:26:00Z</dcterms:modified>
</cp:coreProperties>
</file>