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5A7" w:rsidRDefault="004C55A7"/>
    <w:tbl>
      <w:tblPr>
        <w:tblW w:w="9744" w:type="dxa"/>
        <w:tblLayout w:type="fixed"/>
        <w:tblLook w:val="00A0"/>
      </w:tblPr>
      <w:tblGrid>
        <w:gridCol w:w="9744"/>
      </w:tblGrid>
      <w:tr w:rsidR="004C55A7" w:rsidRPr="00C60D06" w:rsidTr="00212F74">
        <w:trPr>
          <w:trHeight w:val="697"/>
        </w:trPr>
        <w:tc>
          <w:tcPr>
            <w:tcW w:w="9744" w:type="dxa"/>
            <w:vAlign w:val="center"/>
          </w:tcPr>
          <w:p w:rsidR="004C55A7" w:rsidRDefault="004C55A7" w:rsidP="002803D5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center"/>
              <w:rPr>
                <w:b/>
              </w:rPr>
            </w:pPr>
            <w:r w:rsidRPr="002803D5">
              <w:rPr>
                <w:b/>
              </w:rPr>
              <w:t>FORMULARUL OFERTEI (F 3.1)</w:t>
            </w:r>
          </w:p>
          <w:p w:rsidR="004C55A7" w:rsidRPr="002803D5" w:rsidRDefault="004C55A7" w:rsidP="002803D5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center"/>
              <w:rPr>
                <w:b/>
              </w:rPr>
            </w:pPr>
          </w:p>
          <w:p w:rsidR="004C55A7" w:rsidRPr="00C60D06" w:rsidRDefault="004C55A7" w:rsidP="002803D5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 xml:space="preserve">Data depunerii ofertei:  “ </w:t>
            </w:r>
            <w:smartTag w:uri="urn:schemas-microsoft-com:office:smarttags" w:element="metricconverter">
              <w:smartTagPr>
                <w:attr w:name="ProductID" w:val="08 ”"/>
              </w:smartTagPr>
              <w:r>
                <w:t xml:space="preserve">08 </w:t>
              </w:r>
              <w:r w:rsidRPr="00C60D06">
                <w:t>”</w:t>
              </w:r>
            </w:smartTag>
            <w:r>
              <w:t xml:space="preserve"> octombrie </w:t>
            </w:r>
            <w:r w:rsidRPr="00C60D06">
              <w:t xml:space="preserve"> 20</w:t>
            </w:r>
            <w:r>
              <w:t>20</w:t>
            </w:r>
          </w:p>
          <w:p w:rsidR="004C55A7" w:rsidRPr="00F350C5" w:rsidRDefault="004C55A7" w:rsidP="00F350C5">
            <w:pPr>
              <w:rPr>
                <w:b/>
                <w:color w:val="333333"/>
                <w:shd w:val="clear" w:color="auto" w:fill="F4F6F7"/>
                <w:lang w:val="pt-BR"/>
              </w:rPr>
            </w:pPr>
            <w:r>
              <w:t xml:space="preserve">Procedura de achiziție Nr.: </w:t>
            </w:r>
            <w:r w:rsidRPr="004E5CED">
              <w:rPr>
                <w:b/>
                <w:color w:val="333333"/>
                <w:shd w:val="clear" w:color="auto" w:fill="F4F6F7"/>
              </w:rPr>
              <w:t>21028933</w:t>
            </w:r>
          </w:p>
          <w:p w:rsidR="004C55A7" w:rsidRPr="00CA4E08" w:rsidRDefault="004C55A7" w:rsidP="002803D5">
            <w:pPr>
              <w:tabs>
                <w:tab w:val="left" w:pos="-9923"/>
                <w:tab w:val="right" w:pos="0"/>
                <w:tab w:val="left" w:pos="709"/>
              </w:tabs>
              <w:ind w:right="3531"/>
              <w:rPr>
                <w:b/>
                <w:color w:val="333333"/>
                <w:shd w:val="clear" w:color="auto" w:fill="F4F6F7"/>
              </w:rPr>
            </w:pPr>
          </w:p>
          <w:p w:rsidR="004C55A7" w:rsidRPr="00350AF2" w:rsidRDefault="004C55A7" w:rsidP="00350AF2">
            <w:pPr>
              <w:rPr>
                <w:b/>
                <w:sz w:val="26"/>
                <w:szCs w:val="26"/>
                <w:lang w:val="pt-BR"/>
              </w:rPr>
            </w:pPr>
            <w:r w:rsidRPr="00C60D06">
              <w:t>Către</w:t>
            </w:r>
            <w:r w:rsidRPr="0064175F">
              <w:rPr>
                <w:b/>
              </w:rPr>
              <w:t xml:space="preserve">:  </w:t>
            </w:r>
            <w:r w:rsidRPr="00350AF2">
              <w:rPr>
                <w:b/>
                <w:color w:val="333333"/>
                <w:sz w:val="26"/>
                <w:szCs w:val="26"/>
                <w:shd w:val="clear" w:color="auto" w:fill="FFFFFF"/>
              </w:rPr>
              <w:t>Agentia Rezerve Materiale</w:t>
            </w:r>
          </w:p>
          <w:p w:rsidR="004C55A7" w:rsidRPr="00CA4E08" w:rsidRDefault="004C55A7" w:rsidP="00212F74">
            <w:pPr>
              <w:jc w:val="both"/>
            </w:pPr>
          </w:p>
          <w:p w:rsidR="004C55A7" w:rsidRPr="00C60D06" w:rsidRDefault="004C55A7" w:rsidP="002803D5">
            <w:pPr>
              <w:jc w:val="both"/>
            </w:pPr>
            <w:r w:rsidRPr="002803D5">
              <w:rPr>
                <w:b/>
              </w:rPr>
              <w:t>„FLEX EVP” SRL</w:t>
            </w:r>
            <w:r w:rsidRPr="00C60D06">
              <w:t xml:space="preserve"> declară că: </w:t>
            </w:r>
          </w:p>
          <w:p w:rsidR="004C55A7" w:rsidRDefault="004C55A7" w:rsidP="002803D5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Au fost examinate şi nu există rezervări faţă de documentele de atribuire, inclusiv modificările nr. </w:t>
            </w:r>
            <w:r>
              <w:t>n/a</w:t>
            </w:r>
          </w:p>
          <w:p w:rsidR="004C55A7" w:rsidRDefault="004C55A7" w:rsidP="002803D5">
            <w:pPr>
              <w:numPr>
                <w:ilvl w:val="0"/>
                <w:numId w:val="1"/>
              </w:numPr>
              <w:ind w:left="720"/>
              <w:jc w:val="both"/>
            </w:pPr>
            <w:r w:rsidRPr="002803D5">
              <w:rPr>
                <w:b/>
              </w:rPr>
              <w:t>„FLEX EVP” SRL</w:t>
            </w:r>
            <w:r w:rsidRPr="00C60D06">
              <w:t xml:space="preserve"> se angajează să</w:t>
            </w:r>
            <w:r>
              <w:t xml:space="preserve"> </w:t>
            </w:r>
            <w:r w:rsidRPr="00C60D06">
              <w:t xml:space="preserve">presteze, în conformitate cu documentele de atribuire şi condiţiile stipulate în specificaţiile tehnice şi preț, următoarele </w:t>
            </w:r>
            <w:r>
              <w:t>bunuri/</w:t>
            </w:r>
            <w:r w:rsidRPr="00C60D06">
              <w:t xml:space="preserve">servicii </w:t>
            </w:r>
          </w:p>
          <w:p w:rsidR="004C55A7" w:rsidRPr="00F350C5" w:rsidRDefault="004C55A7" w:rsidP="002803D5">
            <w:pPr>
              <w:ind w:left="720"/>
              <w:rPr>
                <w:b/>
                <w:color w:val="000000"/>
                <w:sz w:val="23"/>
                <w:szCs w:val="23"/>
                <w:shd w:val="clear" w:color="auto" w:fill="FFFFFF"/>
                <w:lang w:val="nl-NL"/>
              </w:rPr>
            </w:pPr>
            <w:r w:rsidRPr="00F350C5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Saci de polipropilenă</w:t>
            </w:r>
            <w:r w:rsidRPr="00F350C5">
              <w:rPr>
                <w:b/>
                <w:color w:val="000000"/>
                <w:sz w:val="23"/>
                <w:szCs w:val="23"/>
                <w:shd w:val="clear" w:color="auto" w:fill="FFFFFF"/>
                <w:lang w:val="nl-NL"/>
              </w:rPr>
              <w:t xml:space="preserve"> </w:t>
            </w:r>
          </w:p>
          <w:p w:rsidR="004C55A7" w:rsidRPr="001D7779" w:rsidRDefault="004C55A7" w:rsidP="002803D5">
            <w:pPr>
              <w:ind w:left="720"/>
              <w:rPr>
                <w:b/>
                <w:color w:val="000000"/>
                <w:sz w:val="23"/>
                <w:szCs w:val="23"/>
                <w:shd w:val="clear" w:color="auto" w:fill="FFFFFF"/>
                <w:lang w:val="nl-NL"/>
              </w:rPr>
            </w:pPr>
            <w:r>
              <w:rPr>
                <w:b/>
                <w:color w:val="000000"/>
                <w:sz w:val="23"/>
                <w:szCs w:val="23"/>
                <w:shd w:val="clear" w:color="auto" w:fill="FFFFFF"/>
                <w:lang w:val="nl-NL"/>
              </w:rPr>
              <w:t>Lot 1</w:t>
            </w:r>
            <w:r w:rsidRPr="001D7779">
              <w:rPr>
                <w:b/>
                <w:color w:val="000000"/>
                <w:sz w:val="23"/>
                <w:szCs w:val="23"/>
                <w:shd w:val="clear" w:color="auto" w:fill="FFFFFF"/>
                <w:lang w:val="nl-NL"/>
              </w:rPr>
              <w:t xml:space="preserve">. </w:t>
            </w:r>
          </w:p>
          <w:p w:rsidR="004C55A7" w:rsidRPr="002803D5" w:rsidRDefault="004C55A7" w:rsidP="002803D5">
            <w:pPr>
              <w:ind w:left="720"/>
              <w:rPr>
                <w:color w:val="000000"/>
              </w:rPr>
            </w:pPr>
          </w:p>
          <w:p w:rsidR="004C55A7" w:rsidRPr="00C60D06" w:rsidRDefault="004C55A7" w:rsidP="00461B2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4C55A7" w:rsidRDefault="004C55A7" w:rsidP="002803D5">
            <w:pPr>
              <w:ind w:left="720"/>
              <w:jc w:val="both"/>
              <w:rPr>
                <w:b/>
                <w:i/>
              </w:rPr>
            </w:pPr>
            <w:r w:rsidRPr="0079660C">
              <w:rPr>
                <w:b/>
                <w:i/>
              </w:rPr>
              <w:t xml:space="preserve">          </w:t>
            </w:r>
            <w:r w:rsidRPr="000E624D">
              <w:rPr>
                <w:b/>
                <w:u w:val="single"/>
              </w:rPr>
              <w:t>71</w:t>
            </w:r>
            <w:r>
              <w:rPr>
                <w:b/>
                <w:u w:val="single"/>
              </w:rPr>
              <w:t xml:space="preserve"> </w:t>
            </w:r>
            <w:r w:rsidRPr="000E624D">
              <w:rPr>
                <w:b/>
                <w:u w:val="single"/>
              </w:rPr>
              <w:t>750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i/>
              </w:rPr>
              <w:t xml:space="preserve"> lei (Saptezeci si una  mii  sapte </w:t>
            </w:r>
            <w:r w:rsidRPr="001D7779">
              <w:rPr>
                <w:b/>
                <w:i/>
              </w:rPr>
              <w:t>sut</w:t>
            </w:r>
            <w:r>
              <w:rPr>
                <w:b/>
                <w:i/>
              </w:rPr>
              <w:t xml:space="preserve">e cincizeci </w:t>
            </w:r>
            <w:r w:rsidRPr="001D7779">
              <w:rPr>
                <w:b/>
                <w:i/>
              </w:rPr>
              <w:t xml:space="preserve"> lei) </w:t>
            </w:r>
          </w:p>
          <w:p w:rsidR="004C55A7" w:rsidRPr="001D7779" w:rsidRDefault="004C55A7" w:rsidP="002803D5">
            <w:pPr>
              <w:ind w:left="720"/>
              <w:jc w:val="both"/>
              <w:rPr>
                <w:i/>
              </w:rPr>
            </w:pPr>
          </w:p>
          <w:p w:rsidR="004C55A7" w:rsidRPr="00C60D06" w:rsidRDefault="004C55A7" w:rsidP="00461B2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4C55A7" w:rsidRDefault="004C55A7" w:rsidP="00212F74">
            <w:pPr>
              <w:ind w:left="720"/>
              <w:jc w:val="both"/>
              <w:rPr>
                <w:b/>
                <w:i/>
              </w:rPr>
            </w:pPr>
            <w:r>
              <w:t xml:space="preserve">           </w:t>
            </w:r>
            <w:r w:rsidRPr="00F350C5">
              <w:rPr>
                <w:b/>
              </w:rPr>
              <w:t>86</w:t>
            </w:r>
            <w:r>
              <w:rPr>
                <w:b/>
              </w:rPr>
              <w:t xml:space="preserve"> </w:t>
            </w:r>
            <w:r w:rsidRPr="00F350C5">
              <w:rPr>
                <w:b/>
              </w:rPr>
              <w:t>100</w:t>
            </w:r>
            <w:r>
              <w:t xml:space="preserve">  </w:t>
            </w:r>
            <w:r>
              <w:rPr>
                <w:b/>
                <w:i/>
              </w:rPr>
              <w:t xml:space="preserve">lei </w:t>
            </w:r>
            <w:r w:rsidRPr="001D7779">
              <w:rPr>
                <w:b/>
                <w:i/>
              </w:rPr>
              <w:t>(</w:t>
            </w:r>
            <w:r>
              <w:rPr>
                <w:b/>
                <w:i/>
              </w:rPr>
              <w:t xml:space="preserve">Optzeci si sase </w:t>
            </w:r>
            <w:r w:rsidRPr="001D7779">
              <w:rPr>
                <w:b/>
                <w:i/>
              </w:rPr>
              <w:t xml:space="preserve"> mii</w:t>
            </w:r>
            <w:r>
              <w:rPr>
                <w:b/>
                <w:i/>
              </w:rPr>
              <w:t xml:space="preserve"> o suta</w:t>
            </w:r>
            <w:r w:rsidRPr="001D7779">
              <w:rPr>
                <w:b/>
                <w:i/>
              </w:rPr>
              <w:t xml:space="preserve"> lei</w:t>
            </w:r>
            <w:r>
              <w:rPr>
                <w:b/>
                <w:i/>
              </w:rPr>
              <w:t>i</w:t>
            </w:r>
            <w:r w:rsidRPr="001D7779">
              <w:rPr>
                <w:b/>
                <w:i/>
              </w:rPr>
              <w:t>)</w:t>
            </w:r>
          </w:p>
          <w:p w:rsidR="004C55A7" w:rsidRPr="001D7779" w:rsidRDefault="004C55A7" w:rsidP="00212F74">
            <w:pPr>
              <w:ind w:left="720"/>
              <w:jc w:val="both"/>
              <w:rPr>
                <w:i/>
              </w:rPr>
            </w:pPr>
          </w:p>
          <w:p w:rsidR="004C55A7" w:rsidRDefault="004C55A7" w:rsidP="00461B2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Prezenta ofertă va rămîne valabilă pentru perioada de </w:t>
            </w:r>
            <w:r>
              <w:t>timp specificata in instructiunile pentru ofertanti, IPO 23, incepand</w:t>
            </w:r>
            <w:r w:rsidRPr="00C60D06">
              <w:t xml:space="preserve"> cu data-limită</w:t>
            </w:r>
            <w:r>
              <w:t xml:space="preserve"> pentru depunerea ofertei</w:t>
            </w:r>
            <w:r w:rsidRPr="00C60D06">
              <w:t xml:space="preserve">, </w:t>
            </w:r>
            <w:r>
              <w:t xml:space="preserve">in conformitate cu punctul IPO 21, </w:t>
            </w:r>
            <w:r w:rsidRPr="00C60D06">
              <w:t>va rămîne obligatorie şi va putea fi acceptată în orice moment pînă la expirarea acestei perioade;</w:t>
            </w:r>
          </w:p>
          <w:p w:rsidR="004C55A7" w:rsidRPr="00C60D06" w:rsidRDefault="004C55A7" w:rsidP="00461B21">
            <w:pPr>
              <w:numPr>
                <w:ilvl w:val="0"/>
                <w:numId w:val="1"/>
              </w:numPr>
              <w:ind w:left="720"/>
              <w:jc w:val="both"/>
            </w:pPr>
            <w:r>
              <w:t xml:space="preserve">In cazul acceptarii prezentei oferte </w:t>
            </w:r>
            <w:r w:rsidRPr="002803D5">
              <w:rPr>
                <w:b/>
              </w:rPr>
              <w:t>„FLEX EVP” SRL</w:t>
            </w:r>
            <w:r>
              <w:t xml:space="preserve"> se angajeaza sa obtina o Garantie de buna executie in conformitate cu punctul IPO 11, pentru  executarea corespunzatoare a contractului de achizitie publice. </w:t>
            </w:r>
          </w:p>
          <w:p w:rsidR="004C55A7" w:rsidRPr="00A20ACF" w:rsidRDefault="004C55A7" w:rsidP="00461B21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achizițiile publice.</w:t>
            </w:r>
          </w:p>
          <w:p w:rsidR="004C55A7" w:rsidRPr="00C60D06" w:rsidRDefault="004C55A7" w:rsidP="00461B21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4C55A7" w:rsidRPr="00C60D06" w:rsidRDefault="004C55A7" w:rsidP="00212F74">
            <w:pPr>
              <w:ind w:left="708"/>
              <w:jc w:val="both"/>
            </w:pPr>
          </w:p>
          <w:p w:rsidR="004C55A7" w:rsidRPr="00C60D06" w:rsidRDefault="004C55A7" w:rsidP="00212F74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4C55A7" w:rsidRPr="00C60D06" w:rsidRDefault="004C55A7" w:rsidP="00212F74">
            <w:pPr>
              <w:tabs>
                <w:tab w:val="left" w:pos="6120"/>
              </w:tabs>
              <w:ind w:firstLine="720"/>
              <w:jc w:val="both"/>
            </w:pPr>
          </w:p>
          <w:p w:rsidR="004C55A7" w:rsidRPr="00C60D06" w:rsidRDefault="004C55A7" w:rsidP="00212F74">
            <w:pPr>
              <w:tabs>
                <w:tab w:val="left" w:pos="6120"/>
              </w:tabs>
              <w:spacing w:line="360" w:lineRule="auto"/>
              <w:jc w:val="both"/>
            </w:pPr>
            <w:r>
              <w:t>Nume: Papucciu Eugeniu</w:t>
            </w:r>
            <w:r w:rsidRPr="00C60D06">
              <w:t xml:space="preserve"> </w:t>
            </w:r>
            <w:r w:rsidRPr="00C60D06">
              <w:tab/>
            </w:r>
          </w:p>
          <w:p w:rsidR="004C55A7" w:rsidRDefault="004C55A7" w:rsidP="00F10D85">
            <w:pPr>
              <w:tabs>
                <w:tab w:val="left" w:pos="0"/>
              </w:tabs>
              <w:ind w:right="2931"/>
              <w:jc w:val="both"/>
            </w:pPr>
            <w:r>
              <w:t>În calitate de: Administrator</w:t>
            </w:r>
            <w:r w:rsidRPr="00C60D06">
              <w:t xml:space="preserve"> </w:t>
            </w:r>
          </w:p>
          <w:p w:rsidR="004C55A7" w:rsidRPr="00C60D06" w:rsidRDefault="004C55A7" w:rsidP="00F10D85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 </w:t>
            </w:r>
          </w:p>
          <w:p w:rsidR="004C55A7" w:rsidRPr="00C60D06" w:rsidRDefault="004C55A7" w:rsidP="00212F74">
            <w:pPr>
              <w:spacing w:line="360" w:lineRule="auto"/>
              <w:jc w:val="both"/>
            </w:pPr>
            <w:r w:rsidRPr="00C60D06">
              <w:t xml:space="preserve">Ofertantul: </w:t>
            </w:r>
            <w:r w:rsidRPr="002803D5">
              <w:rPr>
                <w:b/>
              </w:rPr>
              <w:t>„FLEX EVP” SRL</w:t>
            </w:r>
          </w:p>
          <w:p w:rsidR="004C55A7" w:rsidRPr="00140319" w:rsidRDefault="004C55A7" w:rsidP="00212F74">
            <w:pPr>
              <w:tabs>
                <w:tab w:val="left" w:pos="6120"/>
              </w:tabs>
              <w:spacing w:line="360" w:lineRule="auto"/>
              <w:jc w:val="both"/>
              <w:rPr>
                <w:bCs/>
                <w:iCs/>
              </w:rPr>
            </w:pPr>
            <w:r w:rsidRPr="00C60D06">
              <w:t xml:space="preserve">Adresa: </w:t>
            </w:r>
            <w:r w:rsidRPr="00140319">
              <w:rPr>
                <w:bCs/>
                <w:iCs/>
              </w:rPr>
              <w:t>mun.Chisinau str. Cuza Voda 34/1 ap.4</w:t>
            </w:r>
          </w:p>
          <w:p w:rsidR="004C55A7" w:rsidRPr="00140319" w:rsidRDefault="004C55A7" w:rsidP="00212F74">
            <w:pPr>
              <w:tabs>
                <w:tab w:val="left" w:pos="6120"/>
              </w:tabs>
              <w:spacing w:line="360" w:lineRule="auto"/>
              <w:jc w:val="both"/>
              <w:rPr>
                <w:bCs/>
                <w:iCs/>
              </w:rPr>
            </w:pPr>
            <w:r w:rsidRPr="00140319">
              <w:rPr>
                <w:bCs/>
                <w:iCs/>
              </w:rPr>
              <w:t xml:space="preserve">Tel +373 69 633 252    </w:t>
            </w:r>
          </w:p>
          <w:p w:rsidR="004C55A7" w:rsidRPr="00140319" w:rsidRDefault="004C55A7" w:rsidP="00212F74">
            <w:pPr>
              <w:tabs>
                <w:tab w:val="left" w:pos="6120"/>
              </w:tabs>
              <w:spacing w:line="360" w:lineRule="auto"/>
              <w:jc w:val="both"/>
              <w:rPr>
                <w:bCs/>
                <w:iCs/>
              </w:rPr>
            </w:pPr>
            <w:r w:rsidRPr="00140319">
              <w:rPr>
                <w:bCs/>
                <w:iCs/>
              </w:rPr>
              <w:t xml:space="preserve">       +373 78 533 929</w:t>
            </w:r>
          </w:p>
          <w:p w:rsidR="004C55A7" w:rsidRPr="00140319" w:rsidRDefault="004C55A7" w:rsidP="00212F74">
            <w:pPr>
              <w:tabs>
                <w:tab w:val="left" w:pos="6120"/>
              </w:tabs>
              <w:spacing w:line="360" w:lineRule="auto"/>
              <w:jc w:val="both"/>
            </w:pPr>
            <w:r w:rsidRPr="00140319">
              <w:rPr>
                <w:bCs/>
                <w:iCs/>
              </w:rPr>
              <w:t>e-mail: flexevp@gmail.com</w:t>
            </w:r>
          </w:p>
          <w:p w:rsidR="004C55A7" w:rsidRPr="009D799B" w:rsidRDefault="004C55A7" w:rsidP="00212F74">
            <w:pPr>
              <w:pStyle w:val="BankNormal"/>
              <w:spacing w:after="0" w:line="36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 xml:space="preserve">Data: </w:t>
            </w:r>
            <w:r w:rsidRPr="009D799B">
              <w:rPr>
                <w:b/>
                <w:szCs w:val="24"/>
                <w:lang w:val="ro-RO"/>
              </w:rPr>
              <w:t xml:space="preserve">“ </w:t>
            </w:r>
            <w:smartTag w:uri="urn:schemas-microsoft-com:office:smarttags" w:element="metricconverter">
              <w:smartTagPr>
                <w:attr w:name="ProductID" w:val="08 ”"/>
              </w:smartTagPr>
              <w:r>
                <w:rPr>
                  <w:b/>
                  <w:szCs w:val="24"/>
                  <w:lang w:val="ro-RO"/>
                </w:rPr>
                <w:t>08</w:t>
              </w:r>
              <w:r w:rsidRPr="009D799B">
                <w:rPr>
                  <w:b/>
                  <w:szCs w:val="24"/>
                  <w:lang w:val="ro-RO"/>
                </w:rPr>
                <w:t xml:space="preserve"> ”</w:t>
              </w:r>
            </w:smartTag>
            <w:r w:rsidRPr="009D799B">
              <w:rPr>
                <w:b/>
                <w:szCs w:val="24"/>
                <w:lang w:val="ro-RO"/>
              </w:rPr>
              <w:t xml:space="preserve"> </w:t>
            </w:r>
            <w:r>
              <w:rPr>
                <w:b/>
                <w:szCs w:val="24"/>
                <w:lang w:val="ro-RO"/>
              </w:rPr>
              <w:t>octombrie</w:t>
            </w:r>
            <w:r w:rsidRPr="009D799B">
              <w:rPr>
                <w:b/>
                <w:szCs w:val="24"/>
                <w:lang w:val="ro-RO"/>
              </w:rPr>
              <w:t xml:space="preserve">  2020</w:t>
            </w:r>
          </w:p>
          <w:p w:rsidR="004C55A7" w:rsidRPr="00C60D06" w:rsidRDefault="004C55A7" w:rsidP="00212F74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bookmarkStart w:id="0" w:name="_GoBack"/>
            <w:bookmarkEnd w:id="0"/>
          </w:p>
        </w:tc>
      </w:tr>
    </w:tbl>
    <w:p w:rsidR="004C55A7" w:rsidRDefault="004C55A7"/>
    <w:sectPr w:rsidR="004C55A7" w:rsidSect="00461B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765B"/>
    <w:rsid w:val="00033668"/>
    <w:rsid w:val="00072E60"/>
    <w:rsid w:val="000E624D"/>
    <w:rsid w:val="0010535F"/>
    <w:rsid w:val="00140319"/>
    <w:rsid w:val="001C67AB"/>
    <w:rsid w:val="001D7779"/>
    <w:rsid w:val="001E644B"/>
    <w:rsid w:val="00212F74"/>
    <w:rsid w:val="002803D5"/>
    <w:rsid w:val="002A00DE"/>
    <w:rsid w:val="0032428E"/>
    <w:rsid w:val="00350AF2"/>
    <w:rsid w:val="003621D1"/>
    <w:rsid w:val="003D1B13"/>
    <w:rsid w:val="0041668A"/>
    <w:rsid w:val="00435DD8"/>
    <w:rsid w:val="00461B21"/>
    <w:rsid w:val="004C55A7"/>
    <w:rsid w:val="004E5CED"/>
    <w:rsid w:val="004F0D3C"/>
    <w:rsid w:val="005336B5"/>
    <w:rsid w:val="00535756"/>
    <w:rsid w:val="0056651F"/>
    <w:rsid w:val="0057332E"/>
    <w:rsid w:val="005D3C88"/>
    <w:rsid w:val="005E41FA"/>
    <w:rsid w:val="005F1A59"/>
    <w:rsid w:val="0064175F"/>
    <w:rsid w:val="006D28A0"/>
    <w:rsid w:val="00771EDD"/>
    <w:rsid w:val="0079660C"/>
    <w:rsid w:val="008E58EF"/>
    <w:rsid w:val="009D799B"/>
    <w:rsid w:val="009E1C8E"/>
    <w:rsid w:val="00A17D8A"/>
    <w:rsid w:val="00A20ACF"/>
    <w:rsid w:val="00A912F6"/>
    <w:rsid w:val="00A92625"/>
    <w:rsid w:val="00B55EA9"/>
    <w:rsid w:val="00C11672"/>
    <w:rsid w:val="00C60D06"/>
    <w:rsid w:val="00C64A32"/>
    <w:rsid w:val="00C7016D"/>
    <w:rsid w:val="00CA4E08"/>
    <w:rsid w:val="00CC765B"/>
    <w:rsid w:val="00CD6DF8"/>
    <w:rsid w:val="00D40F1B"/>
    <w:rsid w:val="00E27ACD"/>
    <w:rsid w:val="00EA7E3F"/>
    <w:rsid w:val="00ED5C78"/>
    <w:rsid w:val="00F10D85"/>
    <w:rsid w:val="00F350C5"/>
    <w:rsid w:val="00F7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B21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61B21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61B21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Normal"/>
    <w:uiPriority w:val="99"/>
    <w:rsid w:val="00461B21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184</TotalTime>
  <Pages>1</Pages>
  <Words>285</Words>
  <Characters>1631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fofinha</cp:lastModifiedBy>
  <cp:revision>19</cp:revision>
  <cp:lastPrinted>2020-07-11T19:24:00Z</cp:lastPrinted>
  <dcterms:created xsi:type="dcterms:W3CDTF">2019-06-24T20:04:00Z</dcterms:created>
  <dcterms:modified xsi:type="dcterms:W3CDTF">2020-10-08T19:13:00Z</dcterms:modified>
</cp:coreProperties>
</file>