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CAA00" w14:textId="77777777" w:rsidR="00575674" w:rsidRDefault="00000000">
      <w:pPr>
        <w:pStyle w:val="Table"/>
        <w:keepNext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624289C8" w14:textId="77777777" w:rsidR="00575674" w:rsidRDefault="00000000">
      <w:pPr>
        <w:pStyle w:val="Table"/>
        <w:keepNext/>
        <w:jc w:val="right"/>
      </w:pPr>
      <w:r>
        <w:rPr>
          <w:rFonts w:ascii="Times New Roman" w:hAnsi="Times New Roman" w:cs="Times New Roman"/>
          <w:b/>
          <w:bCs/>
          <w:sz w:val="22"/>
          <w:szCs w:val="22"/>
        </w:rPr>
        <w:t>RUTA II</w:t>
      </w:r>
    </w:p>
    <w:p w14:paraId="2DAC97F2" w14:textId="77777777" w:rsidR="00575674" w:rsidRDefault="00000000">
      <w:pPr>
        <w:pStyle w:val="Table"/>
        <w:keepNext/>
        <w:jc w:val="center"/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Lista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schimbului</w:t>
      </w:r>
      <w:proofErr w:type="spell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 ,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>,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  <w:lang w:val="ro-RO"/>
        </w:rPr>
        <w:t>A</w:t>
      </w:r>
      <w:r>
        <w:rPr>
          <w:rFonts w:ascii="Times New Roman" w:hAnsi="Times New Roman" w:cs="Times New Roman"/>
          <w:b/>
          <w:bCs/>
          <w:sz w:val="22"/>
          <w:szCs w:val="22"/>
        </w:rPr>
        <w:t>,,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la </w:t>
      </w:r>
      <w:proofErr w:type="spellStart"/>
      <w:r>
        <w:rPr>
          <w:rFonts w:ascii="Times New Roman" w:hAnsi="Times New Roman" w:cs="Times New Roman"/>
          <w:b/>
          <w:bCs/>
          <w:sz w:val="22"/>
          <w:szCs w:val="22"/>
        </w:rPr>
        <w:t>serviciu</w:t>
      </w:r>
      <w:proofErr w:type="spell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23:50</w:t>
      </w:r>
      <w:r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ro-RO"/>
        </w:rPr>
        <w:t xml:space="preserve">  </w:t>
      </w:r>
    </w:p>
    <w:p w14:paraId="514DF408" w14:textId="77777777" w:rsidR="00575674" w:rsidRDefault="00000000">
      <w:pPr>
        <w:pStyle w:val="Table"/>
        <w:keepNext/>
        <w:jc w:val="center"/>
      </w:pPr>
      <w:r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Punct final str. Transnistria 20  </w:t>
      </w:r>
    </w:p>
    <w:tbl>
      <w:tblPr>
        <w:tblW w:w="10552" w:type="dxa"/>
        <w:tblInd w:w="-6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80"/>
        <w:gridCol w:w="4173"/>
        <w:gridCol w:w="4899"/>
      </w:tblGrid>
      <w:tr w:rsidR="00575674" w14:paraId="4F1D0B18" w14:textId="77777777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97BDEF" w14:textId="77777777" w:rsidR="00575674" w:rsidRDefault="00575674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5E4A4B" w14:textId="77777777" w:rsidR="00575674" w:rsidRDefault="0000000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domiciliu</w:t>
            </w:r>
            <w:proofErr w:type="spellEnd"/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552299" w14:textId="77777777" w:rsidR="00575674" w:rsidRDefault="0000000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Oprirea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coborirea</w:t>
            </w:r>
            <w:proofErr w:type="spellEnd"/>
          </w:p>
        </w:tc>
      </w:tr>
      <w:tr w:rsidR="00575674" w14:paraId="3BD457E9" w14:textId="77777777">
        <w:tblPrEx>
          <w:tblCellMar>
            <w:top w:w="0" w:type="dxa"/>
            <w:bottom w:w="0" w:type="dxa"/>
          </w:tblCellMar>
        </w:tblPrEx>
        <w:trPr>
          <w:trHeight w:val="241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3F6472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FD4341" w14:textId="77777777" w:rsidR="0057567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La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serviciu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22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-30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09E648" w14:textId="77777777" w:rsidR="00575674" w:rsidRDefault="0000000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Str. Transnistria 20</w:t>
            </w:r>
          </w:p>
        </w:tc>
      </w:tr>
      <w:tr w:rsidR="00575674" w14:paraId="19F86999" w14:textId="77777777">
        <w:tblPrEx>
          <w:tblCellMar>
            <w:top w:w="0" w:type="dxa"/>
            <w:bottom w:w="0" w:type="dxa"/>
          </w:tblCellMar>
        </w:tblPrEx>
        <w:trPr>
          <w:trHeight w:val="241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3D53DE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C75DC4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Diminetii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22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64F42D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Diminetii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22</w:t>
            </w:r>
          </w:p>
        </w:tc>
      </w:tr>
      <w:tr w:rsidR="00575674" w14:paraId="063EE3B4" w14:textId="77777777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F7C0D0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ACC82C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Maria Dragan 26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882D4E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Maria Dragan 26</w:t>
            </w:r>
          </w:p>
        </w:tc>
      </w:tr>
      <w:tr w:rsidR="00575674" w14:paraId="6998C504" w14:textId="77777777">
        <w:tblPrEx>
          <w:tblCellMar>
            <w:top w:w="0" w:type="dxa"/>
            <w:bottom w:w="0" w:type="dxa"/>
          </w:tblCellMar>
        </w:tblPrEx>
        <w:trPr>
          <w:trHeight w:val="231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B2261D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6D0972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Com.Togatina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                     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1004E7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Com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Togatino</w:t>
            </w:r>
            <w:proofErr w:type="spellEnd"/>
          </w:p>
        </w:tc>
      </w:tr>
      <w:tr w:rsidR="00575674" w14:paraId="0374E450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CB2603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7E08B9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Igor Vieru -18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216D90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Igor Vieru</w:t>
            </w:r>
          </w:p>
        </w:tc>
      </w:tr>
      <w:tr w:rsidR="00575674" w14:paraId="1EF8A3F5" w14:textId="77777777">
        <w:tblPrEx>
          <w:tblCellMar>
            <w:top w:w="0" w:type="dxa"/>
            <w:bottom w:w="0" w:type="dxa"/>
          </w:tblCellMar>
        </w:tblPrEx>
        <w:trPr>
          <w:trHeight w:val="231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6790FA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319E56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Igor Vieru-18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942914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Igor Vieru</w:t>
            </w:r>
          </w:p>
        </w:tc>
      </w:tr>
      <w:tr w:rsidR="00575674" w14:paraId="4D7EC3F6" w14:textId="77777777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B6B09E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A2633B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Str.Petrodava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12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C5B35D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Parcul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de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troleibus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nr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.3</w:t>
            </w:r>
          </w:p>
        </w:tc>
      </w:tr>
      <w:tr w:rsidR="00575674" w14:paraId="6E9ED3F6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3091A8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5092FA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Maria Spataru 8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235C75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Mircea cel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Bătrân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piața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,,</w:t>
            </w:r>
            <w:proofErr w:type="gramEnd"/>
          </w:p>
        </w:tc>
      </w:tr>
      <w:tr w:rsidR="00575674" w14:paraId="6B65AF1B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366DF1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248DD7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Com.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Bubueci</w:t>
            </w:r>
            <w:proofErr w:type="spellEnd"/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626266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Com.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Bubueci</w:t>
            </w:r>
            <w:proofErr w:type="spellEnd"/>
          </w:p>
        </w:tc>
      </w:tr>
      <w:tr w:rsidR="00575674" w14:paraId="5D75B08A" w14:textId="77777777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FB86A9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69D1F1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Albisoara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70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A7EE81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Muz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. Cafe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Albisoara</w:t>
            </w:r>
            <w:proofErr w:type="spellEnd"/>
          </w:p>
        </w:tc>
      </w:tr>
      <w:tr w:rsidR="00575674" w14:paraId="2DB56E28" w14:textId="77777777">
        <w:tblPrEx>
          <w:tblCellMar>
            <w:top w:w="0" w:type="dxa"/>
            <w:bottom w:w="0" w:type="dxa"/>
          </w:tblCellMar>
        </w:tblPrEx>
        <w:trPr>
          <w:trHeight w:val="37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028AB5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8FFCCD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Ginta Latina 5/6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E1FD0B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Ginta Latina</w:t>
            </w:r>
          </w:p>
        </w:tc>
      </w:tr>
      <w:tr w:rsidR="00575674" w14:paraId="5AF8BA9B" w14:textId="77777777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4FC23C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DB3923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Ig.Vieru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16/2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2BB62D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Igor Vieru</w:t>
            </w:r>
          </w:p>
        </w:tc>
      </w:tr>
      <w:tr w:rsidR="00575674" w14:paraId="5BBFFEA8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1BB97B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A7701D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Nic. Dimo 9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84C681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Spitalul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3 ,,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riscanovca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,,</w:t>
            </w:r>
            <w:proofErr w:type="gramEnd"/>
          </w:p>
        </w:tc>
      </w:tr>
      <w:tr w:rsidR="00575674" w14:paraId="4246CEAF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994AEB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DC1C0B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Nic Dimo 9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2CC9CF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Spitalul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3 ,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riscanovca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,,</w:t>
            </w:r>
            <w:proofErr w:type="gramEnd"/>
          </w:p>
        </w:tc>
      </w:tr>
      <w:tr w:rsidR="00575674" w14:paraId="5724BCB2" w14:textId="77777777">
        <w:tblPrEx>
          <w:tblCellMar>
            <w:top w:w="0" w:type="dxa"/>
            <w:bottom w:w="0" w:type="dxa"/>
          </w:tblCellMar>
        </w:tblPrEx>
        <w:trPr>
          <w:trHeight w:val="363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73EA2A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EB17E3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Maria Dragan 8/1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003602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Parcare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auto Maria Dragan</w:t>
            </w:r>
          </w:p>
        </w:tc>
      </w:tr>
      <w:tr w:rsidR="00575674" w14:paraId="4B16CA55" w14:textId="77777777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67EDED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1F8134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Maria Dragan 36/2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AC7524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Maria Dragan 36</w:t>
            </w:r>
          </w:p>
        </w:tc>
      </w:tr>
      <w:tr w:rsidR="00575674" w14:paraId="29537AD8" w14:textId="77777777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5CFA11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F23A30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Aleco Russo 8/8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AF1F61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Aleco Russo 8</w:t>
            </w:r>
          </w:p>
        </w:tc>
      </w:tr>
      <w:tr w:rsidR="00575674" w14:paraId="416B9C1E" w14:textId="77777777">
        <w:tblPrEx>
          <w:tblCellMar>
            <w:top w:w="0" w:type="dxa"/>
            <w:bottom w:w="0" w:type="dxa"/>
          </w:tblCellMar>
        </w:tblPrEx>
        <w:trPr>
          <w:trHeight w:val="79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9C8990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560BAA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 Basarab 10/2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0A54FF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Spitalul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3 ,,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riscanovca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,,</w:t>
            </w:r>
            <w:proofErr w:type="gramEnd"/>
          </w:p>
        </w:tc>
      </w:tr>
      <w:tr w:rsidR="00575674" w14:paraId="323B6BF0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5110CD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FE6383" w14:textId="77777777" w:rsidR="0057567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Liviu Deleanu 3/2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3C66AB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Stație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Flacăra</w:t>
            </w:r>
            <w:proofErr w:type="spellEnd"/>
          </w:p>
        </w:tc>
      </w:tr>
      <w:tr w:rsidR="00575674" w14:paraId="7167A487" w14:textId="77777777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A8AA69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9E37EA" w14:textId="77777777" w:rsidR="00575674" w:rsidRDefault="00000000">
            <w:pPr>
              <w:pStyle w:val="TableContents"/>
              <w:shd w:val="clear" w:color="auto" w:fill="FFFFFF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Str. Carierilor 5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Stație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Circ)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D3E793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Stație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Circ</w:t>
            </w:r>
          </w:p>
        </w:tc>
      </w:tr>
      <w:tr w:rsidR="00575674" w14:paraId="37011DC0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1FBCBD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987580" w14:textId="77777777" w:rsidR="00575674" w:rsidRDefault="00000000">
            <w:pPr>
              <w:pStyle w:val="TableContents"/>
              <w:shd w:val="clear" w:color="auto" w:fill="FFFFFF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Pînă la magazin „ Doi fazani” sau str. Trandafirilor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E09D59" w14:textId="77777777" w:rsidR="00575674" w:rsidRDefault="00000000">
            <w:pPr>
              <w:pStyle w:val="Standard"/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Colonița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Magazin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Doi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fazani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– la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necesitate</w:t>
            </w:r>
            <w:proofErr w:type="spellEnd"/>
          </w:p>
        </w:tc>
      </w:tr>
      <w:tr w:rsidR="00575674" w14:paraId="67E0C691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DF0DFD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288870" w14:textId="77777777" w:rsidR="0057567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s. B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îc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070F3F" w14:textId="77777777" w:rsidR="0057567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s.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Bîc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centru</w:t>
            </w:r>
            <w:proofErr w:type="spellEnd"/>
          </w:p>
        </w:tc>
      </w:tr>
      <w:tr w:rsidR="00575674" w14:paraId="6D884F17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2E8AFC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96A503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Alecu Ruso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45382A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Alecu Ruso</w:t>
            </w:r>
          </w:p>
        </w:tc>
      </w:tr>
      <w:tr w:rsidR="00575674" w14:paraId="18F2F2B2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4F092A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24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1F41A2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Bîc</w:t>
            </w:r>
            <w:proofErr w:type="spellEnd"/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25D896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s. Bic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centru</w:t>
            </w:r>
            <w:proofErr w:type="spellEnd"/>
          </w:p>
        </w:tc>
      </w:tr>
      <w:tr w:rsidR="00575674" w14:paraId="20DE6039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556869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936480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Ginta Latina 58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8372F7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Str, Ginta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Latină</w:t>
            </w:r>
            <w:proofErr w:type="spellEnd"/>
          </w:p>
        </w:tc>
      </w:tr>
      <w:tr w:rsidR="00575674" w14:paraId="548D434B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1E332B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9D9E89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Bd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Negruzzi</w:t>
            </w:r>
            <w:proofErr w:type="spellEnd"/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D7C42A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Bd.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Negruzzi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gara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</w:tr>
      <w:tr w:rsidR="00575674" w14:paraId="055E4ABC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5B6B63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339852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Maria Dragan 6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675615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Maria Dragan</w:t>
            </w:r>
          </w:p>
        </w:tc>
      </w:tr>
      <w:tr w:rsidR="00575674" w14:paraId="2D34ADFB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65BF61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6B9EBE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Igor Vieru 16/2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B5A2D6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Igor Vieru</w:t>
            </w:r>
          </w:p>
        </w:tc>
      </w:tr>
      <w:tr w:rsidR="00575674" w14:paraId="111F8F30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033F8A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A9644D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or.Vadul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lui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Vodă</w:t>
            </w:r>
            <w:proofErr w:type="spellEnd"/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79CFA4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Autogara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centru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Vadul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lui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Vodă</w:t>
            </w:r>
            <w:proofErr w:type="spellEnd"/>
          </w:p>
        </w:tc>
      </w:tr>
      <w:tr w:rsidR="00575674" w14:paraId="2B0FEB30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C4D84B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AA5D08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Str.Gh.Asachi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68/1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BFE70F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Gheorghe Asachi</w:t>
            </w:r>
          </w:p>
        </w:tc>
      </w:tr>
      <w:tr w:rsidR="00575674" w14:paraId="2BE7C080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BE67E2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A3FB9A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N.Milescu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-Spătaru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9/1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F82D1E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Milescu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Spataru</w:t>
            </w:r>
          </w:p>
        </w:tc>
      </w:tr>
      <w:tr w:rsidR="00575674" w14:paraId="18EAF06F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D0B7DA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32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2A1FBC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Schinoasa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Deal 70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101464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Schinoasa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Deal</w:t>
            </w:r>
          </w:p>
        </w:tc>
      </w:tr>
      <w:tr w:rsidR="00575674" w14:paraId="06B76047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169D55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9E7289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Ginta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Latină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17/1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9CD57F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Ginta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Latină</w:t>
            </w:r>
            <w:proofErr w:type="spellEnd"/>
          </w:p>
        </w:tc>
      </w:tr>
    </w:tbl>
    <w:p w14:paraId="43F52FED" w14:textId="77777777" w:rsidR="00575674" w:rsidRDefault="00575674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303C706A" w14:textId="77777777" w:rsidR="00575674" w:rsidRDefault="00575674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19B159C4" w14:textId="77777777" w:rsidR="00575674" w:rsidRDefault="00000000">
      <w:pPr>
        <w:pStyle w:val="Table"/>
        <w:keepNext/>
        <w:jc w:val="center"/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Lista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schimbului</w:t>
      </w:r>
      <w:proofErr w:type="spell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 ,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>,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D,,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 de la serviciu 22-30</w:t>
      </w:r>
    </w:p>
    <w:p w14:paraId="43CD8414" w14:textId="77777777" w:rsidR="00575674" w:rsidRDefault="00000000">
      <w:pPr>
        <w:pStyle w:val="Table"/>
        <w:keepNext/>
        <w:jc w:val="center"/>
      </w:pPr>
      <w:r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Pornire de la  str. Transnistria 20  </w:t>
      </w:r>
    </w:p>
    <w:p w14:paraId="3E50BEDE" w14:textId="77777777" w:rsidR="00575674" w:rsidRDefault="00575674">
      <w:pPr>
        <w:pStyle w:val="Table"/>
        <w:keepNext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0650" w:type="dxa"/>
        <w:tblInd w:w="-64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0"/>
        <w:gridCol w:w="4995"/>
        <w:gridCol w:w="4695"/>
      </w:tblGrid>
      <w:tr w:rsidR="00575674" w14:paraId="5051C6A2" w14:textId="77777777">
        <w:tblPrEx>
          <w:tblCellMar>
            <w:top w:w="0" w:type="dxa"/>
            <w:bottom w:w="0" w:type="dxa"/>
          </w:tblCellMar>
        </w:tblPrEx>
        <w:trPr>
          <w:trHeight w:val="846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B72F0E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n/r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94EED9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o-RO"/>
              </w:rPr>
              <w:t>Adresa la domiciliu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9BCE9B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o-RO"/>
              </w:rPr>
              <w:t>Oprirea Coborîrea</w:t>
            </w:r>
          </w:p>
        </w:tc>
      </w:tr>
      <w:tr w:rsidR="00575674" w14:paraId="4A5DDCB0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3E02C6" w14:textId="77777777" w:rsidR="00575674" w:rsidRDefault="00575674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FD628A" w14:textId="77777777" w:rsidR="00575674" w:rsidRDefault="00575674">
            <w:pPr>
              <w:pStyle w:val="TableContents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B9FE4F" w14:textId="77777777" w:rsidR="00575674" w:rsidRDefault="0000000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Str. Transnistria 20</w:t>
            </w:r>
          </w:p>
        </w:tc>
      </w:tr>
      <w:tr w:rsidR="00575674" w14:paraId="3CB9DD0F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E82A6D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B04CF3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Grenoble 259/9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84C657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Franzeluța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(Botanica)</w:t>
            </w:r>
          </w:p>
        </w:tc>
      </w:tr>
      <w:tr w:rsidR="00575674" w14:paraId="18883172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626031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11062C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Sarmizejetuza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45/2 ap.61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26C60A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Franzeluța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(Botanica)</w:t>
            </w:r>
          </w:p>
        </w:tc>
      </w:tr>
      <w:tr w:rsidR="00575674" w14:paraId="634100FF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DDA4A7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026406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Sarmizejetuza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45/2 ap.41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40D5A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Franzeluța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(Botanica)</w:t>
            </w:r>
          </w:p>
        </w:tc>
      </w:tr>
      <w:tr w:rsidR="00575674" w14:paraId="5D6EE71C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D02588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3CA5A6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Str. Vasile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Varzaru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5/2, ap.66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ABC9F0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Linella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M. Dragan)</w:t>
            </w:r>
          </w:p>
        </w:tc>
      </w:tr>
      <w:tr w:rsidR="00575674" w14:paraId="538DC28C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A4FEBC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CD1272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Dumitru Rîșcanu 8 ap.48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494FF8" w14:textId="77777777" w:rsidR="00575674" w:rsidRDefault="00000000">
            <w:pPr>
              <w:pStyle w:val="Standard"/>
            </w:pPr>
            <w:hyperlink r:id="rId6" w:history="1">
              <w:r>
                <w:rPr>
                  <w:rFonts w:ascii="Times New Roman" w:hAnsi="Times New Roman" w:cs="Times New Roman"/>
                  <w:sz w:val="22"/>
                  <w:szCs w:val="22"/>
                </w:rPr>
                <w:t>Union </w:t>
              </w:r>
              <w:proofErr w:type="spellStart"/>
              <w:r>
                <w:rPr>
                  <w:rFonts w:ascii="Times New Roman" w:hAnsi="Times New Roman" w:cs="Times New Roman"/>
                  <w:sz w:val="22"/>
                  <w:szCs w:val="22"/>
                </w:rPr>
                <w:t>fenosa</w:t>
              </w:r>
              <w:proofErr w:type="spellEnd"/>
            </w:hyperlink>
          </w:p>
        </w:tc>
      </w:tr>
      <w:tr w:rsidR="00575674" w14:paraId="22FBE309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6D4C9B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207E51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Mircea cel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Bătrîn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17/1, ap.10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9AE97C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Market,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Budești</w:t>
            </w:r>
            <w:proofErr w:type="spellEnd"/>
          </w:p>
        </w:tc>
      </w:tr>
      <w:tr w:rsidR="00575674" w14:paraId="705C5B6F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419175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761064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Ginta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Latină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12/13 ap.47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5FB2D5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Jardi Market</w:t>
            </w:r>
          </w:p>
        </w:tc>
      </w:tr>
      <w:tr w:rsidR="00575674" w14:paraId="56395DC8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2CAB29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F04DC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Voluntarilor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8/1 ap.109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5A31E8" w14:textId="77777777" w:rsidR="00575674" w:rsidRDefault="00575674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75674" w14:paraId="5EDB5C32" w14:textId="77777777">
        <w:tblPrEx>
          <w:tblCellMar>
            <w:top w:w="0" w:type="dxa"/>
            <w:bottom w:w="0" w:type="dxa"/>
          </w:tblCellMar>
        </w:tblPrEx>
        <w:trPr>
          <w:trHeight w:val="291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CFACF3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2AEAAD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Socoleni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9, ap.27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79C730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Studenților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/ METRO</w:t>
            </w:r>
          </w:p>
        </w:tc>
      </w:tr>
      <w:tr w:rsidR="00575674" w14:paraId="711EC5D0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6CC940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7162FC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Vadul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lui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Vodă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Str.Ștefan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cel Mare, 97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EF2302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V.Voda</w:t>
            </w:r>
            <w:proofErr w:type="spellEnd"/>
          </w:p>
        </w:tc>
      </w:tr>
      <w:tr w:rsidR="00575674" w14:paraId="07C3F629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979E58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A27D00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Str. Dumitru Rîșcanu 4, ap.9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A2131B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Rîșcani</w:t>
            </w:r>
            <w:proofErr w:type="spellEnd"/>
          </w:p>
        </w:tc>
      </w:tr>
      <w:tr w:rsidR="00575674" w14:paraId="11A38EDA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C74669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E4D083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Voluntarilor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16, ap.504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1FE510" w14:textId="77777777" w:rsidR="0057567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hyperlink r:id="rId7" w:history="1">
              <w:r>
                <w:rPr>
                  <w:rFonts w:ascii="Times New Roman" w:hAnsi="Times New Roman" w:cs="Times New Roman"/>
                  <w:sz w:val="22"/>
                  <w:szCs w:val="22"/>
                </w:rPr>
                <w:t>Bon Appetit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Voluntarilor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16</w:t>
            </w:r>
          </w:p>
        </w:tc>
      </w:tr>
      <w:tr w:rsidR="00575674" w14:paraId="4F422226" w14:textId="77777777">
        <w:tblPrEx>
          <w:tblCellMar>
            <w:top w:w="0" w:type="dxa"/>
            <w:bottom w:w="0" w:type="dxa"/>
          </w:tblCellMar>
        </w:tblPrEx>
        <w:trPr>
          <w:trHeight w:val="471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ABF45F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13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CABCAC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Mereni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20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B4FC5C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Parcul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trolebus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№3 (Numina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Totul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producerea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mobilei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</w:tr>
      <w:tr w:rsidR="00575674" w14:paraId="404D9FD3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24E5A5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14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8ABC9E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Dumitru Rîșcanu 8 ap.48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72AC6C" w14:textId="77777777" w:rsidR="00575674" w:rsidRDefault="00000000">
            <w:pPr>
              <w:pStyle w:val="Standard"/>
            </w:pPr>
            <w:hyperlink r:id="rId8" w:history="1">
              <w:r>
                <w:rPr>
                  <w:rFonts w:ascii="Times New Roman" w:hAnsi="Times New Roman" w:cs="Times New Roman"/>
                  <w:sz w:val="22"/>
                  <w:szCs w:val="22"/>
                </w:rPr>
                <w:t>Union </w:t>
              </w:r>
              <w:proofErr w:type="spellStart"/>
              <w:r>
                <w:rPr>
                  <w:rFonts w:ascii="Times New Roman" w:hAnsi="Times New Roman" w:cs="Times New Roman"/>
                  <w:sz w:val="22"/>
                  <w:szCs w:val="22"/>
                </w:rPr>
                <w:t>fenosa</w:t>
              </w:r>
              <w:proofErr w:type="spellEnd"/>
            </w:hyperlink>
          </w:p>
        </w:tc>
      </w:tr>
      <w:tr w:rsidR="00575674" w14:paraId="025AAEC3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F92D67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15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4FBAC1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Maria Dragan 2/1 ap.6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BC8582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Linella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M. Dragan)</w:t>
            </w:r>
          </w:p>
        </w:tc>
      </w:tr>
      <w:tr w:rsidR="00575674" w14:paraId="6C1AC8AD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EF1CD8" w14:textId="77777777" w:rsidR="00575674" w:rsidRDefault="00000000">
            <w:pPr>
              <w:pStyle w:val="TableContents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6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32788A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Maria Dragan 28/2 ap.322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473074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Mai sus de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Supraten</w:t>
            </w:r>
            <w:proofErr w:type="spellEnd"/>
          </w:p>
        </w:tc>
      </w:tr>
      <w:tr w:rsidR="00575674" w14:paraId="7B1553D4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917C53" w14:textId="77777777" w:rsidR="00575674" w:rsidRDefault="00000000">
            <w:pPr>
              <w:pStyle w:val="TableContents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7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5B5026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Maria Dragan 26/3 ap.38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1E8D09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Mai sus de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Supraten</w:t>
            </w:r>
            <w:proofErr w:type="spellEnd"/>
          </w:p>
        </w:tc>
      </w:tr>
      <w:tr w:rsidR="00575674" w14:paraId="65CFF5BA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3DE9BE" w14:textId="77777777" w:rsidR="00575674" w:rsidRDefault="00000000">
            <w:pPr>
              <w:pStyle w:val="TableContents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8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3D166E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Șos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Balcani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4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927645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Linella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Market</w:t>
            </w:r>
          </w:p>
        </w:tc>
      </w:tr>
      <w:tr w:rsidR="00575674" w14:paraId="531805FE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12D767" w14:textId="77777777" w:rsidR="00575674" w:rsidRDefault="00000000">
            <w:pPr>
              <w:pStyle w:val="TableContents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9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DE8DC4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Kiev 16/6, ap.45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F18214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"СОЮЗ"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Рышкановка</w:t>
            </w:r>
            <w:proofErr w:type="spellEnd"/>
          </w:p>
        </w:tc>
      </w:tr>
      <w:tr w:rsidR="00575674" w14:paraId="17988B2B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ABB1C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20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D91935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Igor Vieru 16/2, ap.70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A8DFA6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Rogop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остановка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) Mircea cel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Bătrîn</w:t>
            </w:r>
            <w:proofErr w:type="spellEnd"/>
          </w:p>
        </w:tc>
      </w:tr>
      <w:tr w:rsidR="00575674" w14:paraId="422F79C9" w14:textId="77777777">
        <w:tblPrEx>
          <w:tblCellMar>
            <w:top w:w="0" w:type="dxa"/>
            <w:bottom w:w="0" w:type="dxa"/>
          </w:tblCellMar>
        </w:tblPrEx>
        <w:trPr>
          <w:trHeight w:val="474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1FBC5F" w14:textId="77777777" w:rsidR="00575674" w:rsidRDefault="00000000">
            <w:pPr>
              <w:pStyle w:val="TableContents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8A7ADB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Mihai Sodoveanu 28, ap.2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97DE14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Mihai Sodoveanu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остановка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</w:tr>
      <w:tr w:rsidR="00575674" w14:paraId="6783358A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5FE9AA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22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93E9D7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Mircea cel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Bătrîn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28/122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7E90BB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Rogop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остановка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) Mircea cel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Bătrîn</w:t>
            </w:r>
            <w:proofErr w:type="spellEnd"/>
          </w:p>
        </w:tc>
      </w:tr>
      <w:tr w:rsidR="00575674" w14:paraId="54C7C0C2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A9E6A5" w14:textId="77777777" w:rsidR="00575674" w:rsidRDefault="00000000">
            <w:pPr>
              <w:pStyle w:val="TableContents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0216EB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Ginta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Latină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12/14 ap.74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35FA14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Jardi Market</w:t>
            </w:r>
          </w:p>
        </w:tc>
      </w:tr>
      <w:tr w:rsidR="00575674" w14:paraId="21A1FE75" w14:textId="77777777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3AB71C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24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8F5E79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Str. Ginta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Latină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5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2835BB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Mihai Sodoveanu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( Petrom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</w:tr>
      <w:tr w:rsidR="00575674" w14:paraId="35AED681" w14:textId="77777777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AB98D5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25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1312CB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Trandafirilor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15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C4F9C6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Monumentul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Serghei Lazo.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Parcul</w:t>
            </w:r>
            <w:proofErr w:type="spellEnd"/>
          </w:p>
        </w:tc>
      </w:tr>
      <w:tr w:rsidR="00575674" w14:paraId="061D1DF1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67E7D6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lastRenderedPageBreak/>
              <w:t>26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35AF79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Igor Vieru 8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99674F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Igor Vieru.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Magazin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№1,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переход</w:t>
            </w:r>
            <w:proofErr w:type="spellEnd"/>
          </w:p>
        </w:tc>
      </w:tr>
      <w:tr w:rsidR="00575674" w14:paraId="4E873C2B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124AAB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27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C74ABA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Trandafirilor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15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8A9BC9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Botanica</w:t>
            </w:r>
          </w:p>
        </w:tc>
      </w:tr>
      <w:tr w:rsidR="00575674" w14:paraId="2A2C3FBF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1C28C5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28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54DDAB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 I. Vieru 8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C8A345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Ciocana</w:t>
            </w:r>
            <w:proofErr w:type="spellEnd"/>
          </w:p>
        </w:tc>
      </w:tr>
      <w:tr w:rsidR="00575674" w14:paraId="3CA36D32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964645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29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12B4A2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Pînă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magazin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„ Doi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fazani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”,str.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Trandafirilor</w:t>
            </w:r>
            <w:proofErr w:type="spellEnd"/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A89685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Colonița</w:t>
            </w:r>
            <w:proofErr w:type="spellEnd"/>
          </w:p>
        </w:tc>
      </w:tr>
      <w:tr w:rsidR="00575674" w14:paraId="6930FC99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A0DAD3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30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F7AB52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. Д.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Латинэ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35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741405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Ciocana</w:t>
            </w:r>
            <w:proofErr w:type="spellEnd"/>
          </w:p>
        </w:tc>
      </w:tr>
      <w:tr w:rsidR="00575674" w14:paraId="24E35040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57724B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31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C872A1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. Д.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Латинэ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17/1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100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2339F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Ciocana</w:t>
            </w:r>
            <w:proofErr w:type="spellEnd"/>
          </w:p>
        </w:tc>
      </w:tr>
      <w:tr w:rsidR="00575674" w14:paraId="0612A596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8A79E5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32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732D71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s.Budesti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str.Stefan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cel Mare 29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A32D6D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Budesti</w:t>
            </w:r>
            <w:proofErr w:type="spellEnd"/>
          </w:p>
        </w:tc>
      </w:tr>
      <w:tr w:rsidR="00575674" w14:paraId="62C204AC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67300E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33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AB4447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Str.Kiev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16/6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6744AA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Riscani</w:t>
            </w:r>
            <w:proofErr w:type="spellEnd"/>
          </w:p>
        </w:tc>
      </w:tr>
      <w:tr w:rsidR="00575674" w14:paraId="66EA424A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3A2F4C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34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355743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Str.Uzinelor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152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61B1AE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Ciocana</w:t>
            </w:r>
            <w:proofErr w:type="spellEnd"/>
          </w:p>
        </w:tc>
      </w:tr>
      <w:tr w:rsidR="00575674" w14:paraId="3C2578E7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FE082B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35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8C3A0F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B-d Mircea cel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Bătrîn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34/1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9BFC29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Ciocana</w:t>
            </w:r>
            <w:proofErr w:type="spellEnd"/>
          </w:p>
        </w:tc>
      </w:tr>
      <w:tr w:rsidR="00575674" w14:paraId="01C3FC84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9BFEC1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36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88D481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B-d Mircea cel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Bătrîn</w:t>
            </w:r>
            <w:proofErr w:type="spellEnd"/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4D4103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Ciocana</w:t>
            </w:r>
            <w:proofErr w:type="spellEnd"/>
          </w:p>
        </w:tc>
      </w:tr>
      <w:tr w:rsidR="00575674" w14:paraId="5BB47803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BB0122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37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27637F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com.Bubueci</w:t>
            </w:r>
            <w:proofErr w:type="spellEnd"/>
            <w:proofErr w:type="gramEnd"/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20F06F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Bubueci</w:t>
            </w:r>
            <w:proofErr w:type="spellEnd"/>
          </w:p>
        </w:tc>
      </w:tr>
      <w:tr w:rsidR="00575674" w14:paraId="35103A2B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6CF2F1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38</w:t>
            </w:r>
          </w:p>
        </w:tc>
        <w:tc>
          <w:tcPr>
            <w:tcW w:w="4995" w:type="dxa"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B0D7F3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Str.Moldovița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28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595B4C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Riscani</w:t>
            </w:r>
            <w:proofErr w:type="spellEnd"/>
          </w:p>
        </w:tc>
      </w:tr>
      <w:tr w:rsidR="00575674" w14:paraId="3FF7B78D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944901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C18CD9" w14:textId="77777777" w:rsidR="0057567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Pînă la magazin „ Doi fazani” sau str. Trandafirilor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45205F" w14:textId="77777777" w:rsidR="00575674" w:rsidRDefault="00000000">
            <w:pPr>
              <w:pStyle w:val="Standard"/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Colonița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Magazin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Doi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fazani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– la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necesitate</w:t>
            </w:r>
            <w:proofErr w:type="spellEnd"/>
          </w:p>
        </w:tc>
      </w:tr>
    </w:tbl>
    <w:p w14:paraId="1D496A4D" w14:textId="77777777" w:rsidR="00575674" w:rsidRDefault="00575674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247FC9CA" w14:textId="77777777" w:rsidR="00575674" w:rsidRDefault="00000000">
      <w:pPr>
        <w:pStyle w:val="Table"/>
        <w:keepNext/>
        <w:jc w:val="center"/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Lista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schimbului</w:t>
      </w:r>
      <w:proofErr w:type="spell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 ,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>,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B,,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 de la serviciu 22:30 </w:t>
      </w:r>
      <w:r>
        <w:rPr>
          <w:rFonts w:ascii="Times New Roman" w:hAnsi="Times New Roman" w:cs="Times New Roman"/>
          <w:sz w:val="22"/>
          <w:szCs w:val="22"/>
          <w:lang w:val="ro-RO"/>
        </w:rPr>
        <w:t xml:space="preserve">  </w:t>
      </w:r>
    </w:p>
    <w:p w14:paraId="556D1E9A" w14:textId="77777777" w:rsidR="00575674" w:rsidRDefault="00000000">
      <w:pPr>
        <w:pStyle w:val="Table"/>
        <w:keepNext/>
        <w:jc w:val="center"/>
      </w:pPr>
      <w:r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Pornire de la  str. Transnistria 20  </w:t>
      </w:r>
    </w:p>
    <w:tbl>
      <w:tblPr>
        <w:tblW w:w="11238" w:type="dxa"/>
        <w:tblInd w:w="-59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7"/>
        <w:gridCol w:w="4775"/>
        <w:gridCol w:w="4906"/>
      </w:tblGrid>
      <w:tr w:rsidR="00575674" w14:paraId="5282B78F" w14:textId="77777777">
        <w:tblPrEx>
          <w:tblCellMar>
            <w:top w:w="0" w:type="dxa"/>
            <w:bottom w:w="0" w:type="dxa"/>
          </w:tblCellMar>
        </w:tblPrEx>
        <w:trPr>
          <w:trHeight w:val="693"/>
        </w:trPr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3BDA14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n/r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2A0CD4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Adresa la domiciliu</w:t>
            </w:r>
          </w:p>
        </w:tc>
        <w:tc>
          <w:tcPr>
            <w:tcW w:w="4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3AF981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Oprirea Coborîrea</w:t>
            </w:r>
          </w:p>
        </w:tc>
      </w:tr>
      <w:tr w:rsidR="00575674" w14:paraId="19DE112E" w14:textId="77777777">
        <w:tblPrEx>
          <w:tblCellMar>
            <w:top w:w="0" w:type="dxa"/>
            <w:bottom w:w="0" w:type="dxa"/>
          </w:tblCellMar>
        </w:tblPrEx>
        <w:trPr>
          <w:trHeight w:val="474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C8BFCA" w14:textId="77777777" w:rsidR="00575674" w:rsidRDefault="00575674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72963A" w14:textId="77777777" w:rsidR="00575674" w:rsidRDefault="00575674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FA1400" w14:textId="77777777" w:rsidR="00575674" w:rsidRDefault="0000000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Pornire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str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 Transnistria 20</w:t>
            </w:r>
          </w:p>
        </w:tc>
      </w:tr>
      <w:tr w:rsidR="00575674" w14:paraId="0ADDFEDE" w14:textId="77777777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45C8A1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2ECE29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Str. Mircea cel Bătrân 12/1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A7D688" w14:textId="77777777" w:rsidR="0057567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Zadnip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 xml:space="preserve">                                      </w:t>
            </w:r>
          </w:p>
        </w:tc>
      </w:tr>
      <w:tr w:rsidR="00575674" w14:paraId="6F544844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874DDD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C2C824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Maria Dragan 2/1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84D10A" w14:textId="77777777" w:rsidR="0057567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Maria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Dragan ,,Guguta,,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 xml:space="preserve">                  </w:t>
            </w:r>
          </w:p>
        </w:tc>
      </w:tr>
      <w:tr w:rsidR="00575674" w14:paraId="4BBD8B1F" w14:textId="77777777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655E87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E82467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Voluntarilor 18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C96892" w14:textId="77777777" w:rsidR="00575674" w:rsidRDefault="00000000">
            <w:pPr>
              <w:pStyle w:val="Standard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Voluntarilor /Lintlla/</w:t>
            </w:r>
          </w:p>
        </w:tc>
      </w:tr>
      <w:tr w:rsidR="00575674" w14:paraId="76BD8A2E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8EF542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63CC61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Str.Dimo 22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A47231" w14:textId="77777777" w:rsidR="00575674" w:rsidRDefault="00000000">
            <w:pPr>
              <w:pStyle w:val="TableContents"/>
              <w:spacing w:line="227" w:lineRule="exact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Dimo (spitalui 3)</w:t>
            </w:r>
          </w:p>
        </w:tc>
      </w:tr>
      <w:tr w:rsidR="00575674" w14:paraId="6721C081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6AF262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E17432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 xml:space="preserve">Str.Dumeniuc 16  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33466E" w14:textId="77777777" w:rsidR="0057567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Dumeniuc</w:t>
            </w:r>
          </w:p>
        </w:tc>
      </w:tr>
      <w:tr w:rsidR="00575674" w14:paraId="51ABCE13" w14:textId="77777777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E2FDD7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30E6F0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Str.Dginta Latina 19/1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186A1D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Mircea cel Bătrân (piața)</w:t>
            </w:r>
          </w:p>
        </w:tc>
      </w:tr>
      <w:tr w:rsidR="00575674" w14:paraId="0095C0B8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0D8C30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C7ECBE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 xml:space="preserve">Mircea cel Bătrân 33  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D23707" w14:textId="77777777" w:rsidR="0057567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Dumenic</w:t>
            </w:r>
          </w:p>
        </w:tc>
      </w:tr>
      <w:tr w:rsidR="00575674" w14:paraId="2D6A2CF9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0EF6AA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19847E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Voluntarilor 12  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FCA59C" w14:textId="77777777" w:rsidR="00575674" w:rsidRDefault="00000000">
            <w:pPr>
              <w:pStyle w:val="Standard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Voluntarilor /Lintlla/</w:t>
            </w:r>
          </w:p>
        </w:tc>
      </w:tr>
      <w:tr w:rsidR="00575674" w14:paraId="66A56147" w14:textId="77777777">
        <w:tblPrEx>
          <w:tblCellMar>
            <w:top w:w="0" w:type="dxa"/>
            <w:bottom w:w="0" w:type="dxa"/>
          </w:tblCellMar>
        </w:tblPrEx>
        <w:trPr>
          <w:trHeight w:val="504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4C1FBD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6A7E99" w14:textId="77777777" w:rsidR="00575674" w:rsidRDefault="00000000">
            <w:pPr>
              <w:pStyle w:val="TableContents"/>
              <w:tabs>
                <w:tab w:val="left" w:pos="1038"/>
              </w:tabs>
              <w:spacing w:line="227" w:lineRule="exact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Str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Vadul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lui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Voda 62    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878927" w14:textId="77777777" w:rsidR="00575674" w:rsidRDefault="00000000">
            <w:pPr>
              <w:pStyle w:val="Heading3"/>
              <w:spacing w:line="227" w:lineRule="exac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Maria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Dragan ,,Guguta,,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teatru</w:t>
            </w:r>
            <w:proofErr w:type="spellEnd"/>
          </w:p>
        </w:tc>
      </w:tr>
      <w:tr w:rsidR="00575674" w14:paraId="0F5B2C45" w14:textId="77777777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91BEE6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58326" w14:textId="77777777" w:rsidR="00575674" w:rsidRDefault="00000000">
            <w:pPr>
              <w:pStyle w:val="TableContents"/>
              <w:tabs>
                <w:tab w:val="left" w:pos="1038"/>
              </w:tabs>
              <w:spacing w:line="227" w:lineRule="exact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 .M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aria Dragan 26 v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9543EA" w14:textId="77777777" w:rsidR="00575674" w:rsidRDefault="00000000">
            <w:pPr>
              <w:pStyle w:val="Heading3"/>
              <w:spacing w:line="227" w:lineRule="exact"/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Parcul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trolebus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№ 3</w:t>
            </w:r>
          </w:p>
        </w:tc>
      </w:tr>
      <w:tr w:rsidR="00575674" w14:paraId="6C011596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BE18C0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C854BF" w14:textId="77777777" w:rsidR="00575674" w:rsidRDefault="00000000">
            <w:pPr>
              <w:pStyle w:val="TableContents"/>
              <w:tabs>
                <w:tab w:val="left" w:pos="1038"/>
              </w:tabs>
              <w:spacing w:line="227" w:lineRule="exact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 Maria Dragan 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6/2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67D271" w14:textId="77777777" w:rsidR="00575674" w:rsidRDefault="00000000">
            <w:pPr>
              <w:pStyle w:val="Heading3"/>
              <w:spacing w:line="227" w:lineRule="exact"/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Parcul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trolebus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№ 3</w:t>
            </w:r>
          </w:p>
        </w:tc>
      </w:tr>
      <w:tr w:rsidR="00575674" w14:paraId="35799F72" w14:textId="77777777">
        <w:tblPrEx>
          <w:tblCellMar>
            <w:top w:w="0" w:type="dxa"/>
            <w:bottom w:w="0" w:type="dxa"/>
          </w:tblCellMar>
        </w:tblPrEx>
        <w:trPr>
          <w:trHeight w:val="479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A601D9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A19A1A" w14:textId="77777777" w:rsidR="00575674" w:rsidRDefault="00000000">
            <w:pPr>
              <w:pStyle w:val="TableContents"/>
              <w:tabs>
                <w:tab w:val="left" w:pos="1038"/>
              </w:tabs>
              <w:spacing w:line="227" w:lineRule="exact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 Maria Dragan 18/1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A1C119" w14:textId="77777777" w:rsidR="00575674" w:rsidRDefault="00000000">
            <w:pPr>
              <w:pStyle w:val="Heading3"/>
              <w:spacing w:line="227" w:lineRule="exact"/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Parcul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trolebus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№ 3</w:t>
            </w:r>
          </w:p>
        </w:tc>
      </w:tr>
      <w:tr w:rsidR="00575674" w14:paraId="73D03794" w14:textId="77777777">
        <w:tblPrEx>
          <w:tblCellMar>
            <w:top w:w="0" w:type="dxa"/>
            <w:bottom w:w="0" w:type="dxa"/>
          </w:tblCellMar>
        </w:tblPrEx>
        <w:trPr>
          <w:trHeight w:val="393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E69735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13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43936F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Muncești 328</w:t>
            </w:r>
          </w:p>
          <w:p w14:paraId="1D7BF898" w14:textId="77777777" w:rsidR="00575674" w:rsidRDefault="00575674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FCAEF1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lastRenderedPageBreak/>
              <w:t>Fabrica- Carmez</w:t>
            </w:r>
          </w:p>
        </w:tc>
      </w:tr>
      <w:tr w:rsidR="00575674" w14:paraId="100BD74E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F1156A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14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CF45AB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Str. Igori Vieru 18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B099E0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Igor Vieru</w:t>
            </w:r>
          </w:p>
        </w:tc>
      </w:tr>
      <w:tr w:rsidR="00575674" w14:paraId="358B4521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4F9644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15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447AC1" w14:textId="77777777" w:rsidR="00575674" w:rsidRDefault="00000000">
            <w:pPr>
              <w:pStyle w:val="TableContents"/>
              <w:tabs>
                <w:tab w:val="left" w:pos="1038"/>
              </w:tabs>
              <w:spacing w:line="227" w:lineRule="exact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Str.Vadu lui Voda 74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2625F7" w14:textId="77777777" w:rsidR="00575674" w:rsidRDefault="00000000">
            <w:pPr>
              <w:pStyle w:val="Heading3"/>
              <w:spacing w:line="227" w:lineRule="exact"/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Parcul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trolebus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№ 3</w:t>
            </w:r>
          </w:p>
        </w:tc>
      </w:tr>
      <w:tr w:rsidR="00575674" w14:paraId="6BC2318C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E7D902" w14:textId="77777777" w:rsidR="00575674" w:rsidRDefault="00000000">
            <w:pPr>
              <w:pStyle w:val="TableContents"/>
              <w:spacing w:line="227" w:lineRule="exact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6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7CE948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Str.Mircea cel Bătrân 13/2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0E5AE8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Igor Vieru</w:t>
            </w:r>
          </w:p>
        </w:tc>
      </w:tr>
      <w:tr w:rsidR="00575674" w14:paraId="0FC9C63E" w14:textId="77777777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F3BBB4" w14:textId="77777777" w:rsidR="00575674" w:rsidRDefault="00000000">
            <w:pPr>
              <w:pStyle w:val="TableContents"/>
              <w:spacing w:line="227" w:lineRule="exact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7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7494FA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Bubueci Terescova 9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B83F137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Bubueci centru</w:t>
            </w:r>
          </w:p>
        </w:tc>
      </w:tr>
      <w:tr w:rsidR="00575674" w14:paraId="6807E2EA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C6E45B" w14:textId="77777777" w:rsidR="00575674" w:rsidRDefault="00000000">
            <w:pPr>
              <w:pStyle w:val="TableContents"/>
              <w:spacing w:line="227" w:lineRule="exact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8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335ADD" w14:textId="77777777" w:rsidR="00575674" w:rsidRDefault="00000000">
            <w:pPr>
              <w:pStyle w:val="TableContents"/>
              <w:tabs>
                <w:tab w:val="left" w:pos="1038"/>
              </w:tabs>
              <w:spacing w:line="227" w:lineRule="exact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 Mereni 20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31A808" w14:textId="77777777" w:rsidR="00575674" w:rsidRDefault="00000000">
            <w:pPr>
              <w:pStyle w:val="Heading3"/>
              <w:spacing w:line="227" w:lineRule="exact"/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Parcul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trolebus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№ 3</w:t>
            </w:r>
          </w:p>
        </w:tc>
      </w:tr>
      <w:tr w:rsidR="00575674" w14:paraId="76D6A33F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992B10" w14:textId="77777777" w:rsidR="00575674" w:rsidRDefault="00000000">
            <w:pPr>
              <w:pStyle w:val="TableContents"/>
              <w:spacing w:line="227" w:lineRule="exact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9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15C88C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Str.Dumeniuc  16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BB847E" w14:textId="77777777" w:rsidR="0057567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Dumeniuc</w:t>
            </w:r>
          </w:p>
        </w:tc>
      </w:tr>
      <w:tr w:rsidR="00575674" w14:paraId="28FD72E2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41A10C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20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CC1843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Str. Muncești 800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CB8014" w14:textId="77777777" w:rsidR="0057567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Str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Muncesti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800</w:t>
            </w:r>
          </w:p>
        </w:tc>
      </w:tr>
      <w:tr w:rsidR="00575674" w14:paraId="270551AD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2D05FF" w14:textId="77777777" w:rsidR="00575674" w:rsidRDefault="00000000">
            <w:pPr>
              <w:pStyle w:val="TableContents"/>
              <w:spacing w:line="227" w:lineRule="exact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4BBC76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Str Vadul lui Voda 30/1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89D6E1" w14:textId="77777777" w:rsidR="0057567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Maria Dragan „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Gugu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ța’’</w:t>
            </w:r>
          </w:p>
        </w:tc>
      </w:tr>
      <w:tr w:rsidR="00575674" w14:paraId="74C660DB" w14:textId="77777777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1B2ED2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22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DFE104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Bubueci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str.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Bubueoc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27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C82F2C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Bubueci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centru</w:t>
            </w:r>
            <w:proofErr w:type="spellEnd"/>
          </w:p>
        </w:tc>
      </w:tr>
      <w:tr w:rsidR="00575674" w14:paraId="10B3867F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7EA266" w14:textId="77777777" w:rsidR="00575674" w:rsidRDefault="00000000">
            <w:pPr>
              <w:pStyle w:val="TableContents"/>
              <w:spacing w:line="227" w:lineRule="exact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29122D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Uzinelor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219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AB0A35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Macon  </w:t>
            </w:r>
          </w:p>
        </w:tc>
      </w:tr>
      <w:tr w:rsidR="00575674" w14:paraId="29B23962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3B778C" w14:textId="77777777" w:rsidR="00575674" w:rsidRDefault="00000000">
            <w:pPr>
              <w:pStyle w:val="TableContents"/>
              <w:spacing w:line="227" w:lineRule="exact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4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6625A7" w14:textId="77777777" w:rsidR="0057567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s. B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îc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BF51CF" w14:textId="77777777" w:rsidR="0057567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s.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Bîc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centru</w:t>
            </w:r>
            <w:proofErr w:type="spellEnd"/>
          </w:p>
        </w:tc>
      </w:tr>
      <w:tr w:rsidR="00575674" w14:paraId="6B4AEDFB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502D82" w14:textId="77777777" w:rsidR="00575674" w:rsidRDefault="00000000">
            <w:pPr>
              <w:pStyle w:val="TableContents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5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EEA3F3" w14:textId="77777777" w:rsidR="0057567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Sprîncenoaia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1/А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bloc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4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ap.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273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14854E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Telecentru</w:t>
            </w:r>
          </w:p>
        </w:tc>
      </w:tr>
      <w:tr w:rsidR="00575674" w14:paraId="78B9ECF1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989E8F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07AED6" w14:textId="77777777" w:rsidR="0057567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s.Budești str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Budeștii Noi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CB2E3E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s.Budești</w:t>
            </w:r>
          </w:p>
        </w:tc>
      </w:tr>
      <w:tr w:rsidR="00575674" w14:paraId="716876EA" w14:textId="77777777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C3D363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28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913DED" w14:textId="77777777" w:rsidR="0057567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Str. M. cel Bătrîn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16/1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019971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575674" w14:paraId="5A3B692D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A6DA61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29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14A051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 Muncești 406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571E89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575674" w14:paraId="1F826E5F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3EC368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30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DB4160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Str.Hristo Botev19/3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67DC7E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575674" w14:paraId="1D8C92F7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D0E682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31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280BAE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Str.N.Milescu-Spătaru 1/1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54CEC1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575674" w14:paraId="0FF9D8A0" w14:textId="77777777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EEC0D5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32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688093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Str.V.Maiacovschi 7/1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194F09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575674" w14:paraId="7F59E101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F8291E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33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4E708B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Str.Valea Trandafirilor 181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4035BA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575674" w14:paraId="4D733539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19EBA9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34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727575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B-d Mircea cel Bătrîn 45.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10D2C9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575674" w14:paraId="6E7B4B26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CD9B21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35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C52F83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Str.Căușeni 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BC64FE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575674" w14:paraId="65F4CBAC" w14:textId="77777777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FED9C8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36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F59390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Str.Vasile Coroban 22/3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2AE737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Buiucani</w:t>
            </w:r>
          </w:p>
        </w:tc>
      </w:tr>
      <w:tr w:rsidR="00575674" w14:paraId="3E6DF3A7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366325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37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8669B1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8 Martie 110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9190D3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Posta Veche</w:t>
            </w:r>
          </w:p>
        </w:tc>
      </w:tr>
      <w:tr w:rsidR="00575674" w14:paraId="4F90944F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291108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38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7F1EB3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 Sarmisejetusa 45/2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C974BF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575674" w14:paraId="6428A3E1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967B21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39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FE986D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Melestiu 16</w:t>
            </w:r>
          </w:p>
        </w:tc>
        <w:tc>
          <w:tcPr>
            <w:tcW w:w="4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2A55C1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575674" w14:paraId="696E49C5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23D59E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C6D0F0" w14:textId="77777777" w:rsidR="0057567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Pînă la magazin „ Doi fazani” sau str. Trandafirilor</w:t>
            </w:r>
          </w:p>
        </w:tc>
        <w:tc>
          <w:tcPr>
            <w:tcW w:w="4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4A460E" w14:textId="77777777" w:rsidR="00575674" w:rsidRDefault="00000000">
            <w:pPr>
              <w:pStyle w:val="TableContents"/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Colonița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Magazin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Doi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fazani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– la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necesitate</w:t>
            </w:r>
            <w:proofErr w:type="spellEnd"/>
          </w:p>
        </w:tc>
      </w:tr>
    </w:tbl>
    <w:p w14:paraId="4710FDBB" w14:textId="77777777" w:rsidR="00575674" w:rsidRDefault="00575674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71E2CFBD" w14:textId="77777777" w:rsidR="00575674" w:rsidRDefault="00000000">
      <w:pPr>
        <w:pStyle w:val="Table"/>
        <w:keepNext/>
        <w:jc w:val="center"/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Lista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schimbului</w:t>
      </w:r>
      <w:proofErr w:type="spell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 ,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>,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  <w:lang w:val="ro-RO"/>
        </w:rPr>
        <w:t>C</w:t>
      </w:r>
      <w:r>
        <w:rPr>
          <w:rFonts w:ascii="Times New Roman" w:hAnsi="Times New Roman" w:cs="Times New Roman"/>
          <w:b/>
          <w:bCs/>
          <w:sz w:val="22"/>
          <w:szCs w:val="22"/>
        </w:rPr>
        <w:t>,,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 la serviciu 23:50</w:t>
      </w:r>
    </w:p>
    <w:p w14:paraId="25487994" w14:textId="77777777" w:rsidR="00575674" w:rsidRDefault="00000000">
      <w:pPr>
        <w:pStyle w:val="Table"/>
        <w:keepNext/>
        <w:jc w:val="center"/>
      </w:pPr>
      <w:r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Punct final str. Transnistria 20  </w:t>
      </w:r>
    </w:p>
    <w:tbl>
      <w:tblPr>
        <w:tblW w:w="11383" w:type="dxa"/>
        <w:tblInd w:w="-68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5100"/>
        <w:gridCol w:w="5383"/>
      </w:tblGrid>
      <w:tr w:rsidR="00575674" w14:paraId="64C7DACF" w14:textId="77777777">
        <w:tblPrEx>
          <w:tblCellMar>
            <w:top w:w="0" w:type="dxa"/>
            <w:bottom w:w="0" w:type="dxa"/>
          </w:tblCellMar>
        </w:tblPrEx>
        <w:trPr>
          <w:trHeight w:val="846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6CD63D" w14:textId="77777777" w:rsidR="00575674" w:rsidRDefault="0000000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n/r</w:t>
            </w:r>
          </w:p>
        </w:tc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63DA32" w14:textId="77777777" w:rsidR="00575674" w:rsidRDefault="0000000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domiciliu</w:t>
            </w:r>
            <w:proofErr w:type="spellEnd"/>
          </w:p>
        </w:tc>
        <w:tc>
          <w:tcPr>
            <w:tcW w:w="5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B6898E" w14:textId="77777777" w:rsidR="00575674" w:rsidRDefault="0000000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Oprirea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Coborîrea</w:t>
            </w:r>
            <w:proofErr w:type="spellEnd"/>
          </w:p>
        </w:tc>
      </w:tr>
      <w:tr w:rsidR="00575674" w14:paraId="0DFAE27F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222950" w14:textId="77777777" w:rsidR="00575674" w:rsidRDefault="00575674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97D467" w14:textId="77777777" w:rsidR="00575674" w:rsidRDefault="00575674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BC544E" w14:textId="77777777" w:rsidR="00575674" w:rsidRDefault="0000000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str. Transnistria 20</w:t>
            </w:r>
          </w:p>
        </w:tc>
      </w:tr>
      <w:tr w:rsidR="00575674" w14:paraId="474860B1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CFD16B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A1D7F3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 Maria Dragan 14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E67CA4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Parcu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Trolebuză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Nr 3</w:t>
            </w:r>
          </w:p>
        </w:tc>
      </w:tr>
      <w:tr w:rsidR="00575674" w14:paraId="5AE3DC49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B23A39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7060F7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Voluntarilor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10, ap.99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44CFC7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575674" w14:paraId="2C870F4E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86B1EF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6520BA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Str, Maria Dragan 14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53FA3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Parcu De Trolebuză Nr 3 Ciocana</w:t>
            </w:r>
          </w:p>
        </w:tc>
      </w:tr>
      <w:tr w:rsidR="00575674" w14:paraId="370CEF79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62FAED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413CE5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Păjurii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13/1, ap.1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CA257D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Rîșcani</w:t>
            </w:r>
          </w:p>
        </w:tc>
      </w:tr>
      <w:tr w:rsidR="00575674" w14:paraId="587A68C6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4BBE3E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CDF65D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Voluntarilor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16/3, ap.32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711D35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Posta</w:t>
            </w:r>
          </w:p>
        </w:tc>
      </w:tr>
      <w:tr w:rsidR="00575674" w14:paraId="0873B002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124AB2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C8758B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Voluntarilor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14/2, ap.41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52181C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Posta</w:t>
            </w:r>
          </w:p>
        </w:tc>
      </w:tr>
      <w:tr w:rsidR="00575674" w14:paraId="7AD3EA9F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33FB4A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3C396C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Ginta Latina 11, ap.92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73C185" w14:textId="77777777" w:rsidR="0057567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Mircea cel Bătrîn (Cerc)</w:t>
            </w:r>
          </w:p>
        </w:tc>
      </w:tr>
      <w:tr w:rsidR="00575674" w14:paraId="73A9502E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DCD7C4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4E335F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Mircea cel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Bătrîn</w:t>
            </w:r>
            <w:proofErr w:type="spellEnd"/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15B40D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Mircea cel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Bătrîn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Cerc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</w:tr>
      <w:tr w:rsidR="00575674" w14:paraId="58B4A412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75DF7C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0B6BBD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Maria Drăgan 26/3. ap.28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312DBD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Mai sus de Supraten</w:t>
            </w:r>
          </w:p>
        </w:tc>
      </w:tr>
      <w:tr w:rsidR="00575674" w14:paraId="310F5AF4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071C7C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DC81A3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Mihai Sadovianu 22, ap.88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6613B8" w14:textId="77777777" w:rsidR="0057567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Mircea cel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Bătrîn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остановка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</w:tr>
      <w:tr w:rsidR="00575674" w14:paraId="10D4A45D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2105B4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E493AB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Str, Doina 88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01F9B0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Poșta Veche  Str Doina 88</w:t>
            </w:r>
          </w:p>
        </w:tc>
      </w:tr>
      <w:tr w:rsidR="00575674" w14:paraId="3B541FF3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B24BF1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183351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Igor Vieru 18/1, ap.29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5914D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Alco Market/Nr.1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Ciocana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</w:tr>
      <w:tr w:rsidR="00575674" w14:paraId="1FA3A90D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5A731D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FEDE1A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Milescu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Spătaru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11/6, ap.25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9B589F" w14:textId="77777777" w:rsidR="0057567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Petrom/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остановка/Чеканы</w:t>
            </w:r>
          </w:p>
        </w:tc>
      </w:tr>
      <w:tr w:rsidR="00575674" w14:paraId="6DB62A65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9910AB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214BC2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Șt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. Cebanu 46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Muncești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6430F0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Magazin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Ciocîrlia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Muncești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</w:tr>
      <w:tr w:rsidR="00575674" w14:paraId="00EB307B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856247" w14:textId="77777777" w:rsidR="0057567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6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17DB64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T. Vladimirescu 1/3, ap.25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485B80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Rîșcani</w:t>
            </w:r>
          </w:p>
        </w:tc>
      </w:tr>
      <w:tr w:rsidR="00575674" w14:paraId="282E9257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AF9AED" w14:textId="77777777" w:rsidR="0057567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8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D75170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Voluntarilor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16/3, ap.32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5C04BD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575674" w14:paraId="1C39D676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B0D89E" w14:textId="77777777" w:rsidR="0057567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9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72E40A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Sat.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Bîc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Grădinarilor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62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A327C6" w14:textId="77777777" w:rsidR="0057567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Grădinarilor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62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(Bîc)</w:t>
            </w:r>
          </w:p>
        </w:tc>
      </w:tr>
      <w:tr w:rsidR="00575674" w14:paraId="5AB40D35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E5262F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F6D78D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Maria Drăgan 26/3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B82D70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Mai sus de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Supraten</w:t>
            </w:r>
            <w:proofErr w:type="spellEnd"/>
          </w:p>
        </w:tc>
      </w:tr>
      <w:tr w:rsidR="00575674" w14:paraId="101E8400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6B9D32" w14:textId="77777777" w:rsidR="0057567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1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7A5311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Doina 88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D18D16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Poșta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Veche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(Str. Doina 88)</w:t>
            </w:r>
          </w:p>
        </w:tc>
      </w:tr>
      <w:tr w:rsidR="00575674" w14:paraId="160B9490" w14:textId="77777777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BAA2E7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086CE1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Sat.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Cheltuitor</w:t>
            </w:r>
            <w:proofErr w:type="spellEnd"/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45E268" w14:textId="77777777" w:rsidR="0057567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Satul Cheltuitor</w:t>
            </w:r>
          </w:p>
        </w:tc>
      </w:tr>
      <w:tr w:rsidR="00575674" w14:paraId="77397660" w14:textId="77777777">
        <w:tblPrEx>
          <w:tblCellMar>
            <w:top w:w="0" w:type="dxa"/>
            <w:bottom w:w="0" w:type="dxa"/>
          </w:tblCellMar>
        </w:tblPrEx>
        <w:trPr>
          <w:trHeight w:val="351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4F178D" w14:textId="77777777" w:rsidR="0057567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4761C0" w14:textId="77777777" w:rsidR="0057567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V.Varzaru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5/1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7DE150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575674" w14:paraId="05AF67C7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7F498B" w14:textId="77777777" w:rsidR="0057567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4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353F54" w14:textId="77777777" w:rsidR="0057567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s.Budești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 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str.Eroii Neamului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5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CB274C" w14:textId="77777777" w:rsidR="0057567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Budești</w:t>
            </w:r>
          </w:p>
        </w:tc>
      </w:tr>
      <w:tr w:rsidR="00575674" w14:paraId="2BC74744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2CF69D" w14:textId="77777777" w:rsidR="0057567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5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FDBD27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P.Zadnipru 7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4E4C05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575674" w14:paraId="63336891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05C150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D5EA16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Petru Zadnipru 3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822787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575674" w14:paraId="6EE0D5F9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3F6CB3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39E9B2" w14:textId="77777777" w:rsidR="00575674" w:rsidRDefault="00000000">
            <w:pPr>
              <w:pStyle w:val="TableContents"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Voluntarilor 10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C6FCE5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575674" w14:paraId="542FD184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7DAA2B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29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F5FF12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Tiras 64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47525F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575674" w14:paraId="26881B1D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8587F9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BE3F30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B-d Mircea cel Bătrîn 13/2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8AE535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575674" w14:paraId="562F6142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8500ED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31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815252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Str.Grădina Botanică14/2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4005E7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575674" w14:paraId="2A863CE4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B30202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32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60E92E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Str.Petru Zadnipru 16/8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DE7DA1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575674" w14:paraId="16329DFC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DAC187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33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3F5BEB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B-d.Decebal 1/36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B61438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575674" w14:paraId="72699DF7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E386C4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34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B5EC36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B-d Dacia 49/2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33B9C0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575674" w14:paraId="020F4F6A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DDF4CF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35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057F24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Str.Igor Vieru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EB6F08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575674" w14:paraId="1C42647D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665041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36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2190AE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Milescu Spataru 1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B81D21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575674" w14:paraId="306CAFF9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15DFA9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37</w:t>
            </w:r>
          </w:p>
        </w:tc>
        <w:tc>
          <w:tcPr>
            <w:tcW w:w="5100" w:type="dxa"/>
            <w:tcBorders>
              <w:lef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321E79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Voluntarilor 18/2</w:t>
            </w:r>
          </w:p>
        </w:tc>
        <w:tc>
          <w:tcPr>
            <w:tcW w:w="5383" w:type="dxa"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C7FE1F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575674" w14:paraId="3F8170DE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A7AC96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94DB1F" w14:textId="77777777" w:rsidR="0057567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Pînă la magazin „ Doi fazani” sau str. Trandafirilor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A70BED" w14:textId="77777777" w:rsidR="00575674" w:rsidRDefault="00000000">
            <w:pPr>
              <w:pStyle w:val="TableContents"/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Magazin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Doi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fazani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– la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necesitate</w:t>
            </w:r>
            <w:proofErr w:type="spellEnd"/>
          </w:p>
        </w:tc>
      </w:tr>
    </w:tbl>
    <w:p w14:paraId="63D3D275" w14:textId="77777777" w:rsidR="00575674" w:rsidRDefault="00575674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503DBC3A" w14:textId="77777777" w:rsidR="00575674" w:rsidRDefault="00575674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6B6AE239" w14:textId="77777777" w:rsidR="00575674" w:rsidRDefault="00575674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7E7586C9" w14:textId="77777777" w:rsidR="00575674" w:rsidRDefault="00000000">
      <w:pPr>
        <w:pStyle w:val="Standard"/>
        <w:jc w:val="center"/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Lista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schimbului</w:t>
      </w:r>
      <w:proofErr w:type="spell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 ,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>,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  <w:lang w:val="ro-RO"/>
        </w:rPr>
        <w:t>A</w:t>
      </w:r>
      <w:r>
        <w:rPr>
          <w:rFonts w:ascii="Times New Roman" w:hAnsi="Times New Roman" w:cs="Times New Roman"/>
          <w:b/>
          <w:bCs/>
          <w:sz w:val="22"/>
          <w:szCs w:val="22"/>
        </w:rPr>
        <w:t>,,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 de la </w:t>
      </w:r>
      <w:proofErr w:type="spellStart"/>
      <w:r>
        <w:rPr>
          <w:rFonts w:ascii="Times New Roman" w:hAnsi="Times New Roman" w:cs="Times New Roman"/>
          <w:b/>
          <w:bCs/>
          <w:sz w:val="22"/>
          <w:szCs w:val="22"/>
        </w:rPr>
        <w:t>serviciu</w:t>
      </w:r>
      <w:proofErr w:type="spell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22:30</w:t>
      </w:r>
    </w:p>
    <w:p w14:paraId="7DC0C460" w14:textId="77777777" w:rsidR="00575674" w:rsidRDefault="00000000">
      <w:pPr>
        <w:pStyle w:val="Table"/>
        <w:keepNext/>
        <w:jc w:val="center"/>
      </w:pPr>
      <w:r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Pornire de la  str. Transnistria 20  </w:t>
      </w:r>
    </w:p>
    <w:tbl>
      <w:tblPr>
        <w:tblW w:w="10552" w:type="dxa"/>
        <w:tblInd w:w="-6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80"/>
        <w:gridCol w:w="4173"/>
        <w:gridCol w:w="4899"/>
      </w:tblGrid>
      <w:tr w:rsidR="00575674" w14:paraId="5C5D3DC9" w14:textId="77777777">
        <w:tblPrEx>
          <w:tblCellMar>
            <w:top w:w="0" w:type="dxa"/>
            <w:bottom w:w="0" w:type="dxa"/>
          </w:tblCellMar>
        </w:tblPrEx>
        <w:trPr>
          <w:trHeight w:val="846"/>
        </w:trPr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3AA4B6" w14:textId="77777777" w:rsidR="00575674" w:rsidRDefault="00575674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CDD479" w14:textId="77777777" w:rsidR="00575674" w:rsidRDefault="0000000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domiciliu</w:t>
            </w:r>
            <w:proofErr w:type="spellEnd"/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5D178D" w14:textId="77777777" w:rsidR="00575674" w:rsidRDefault="0000000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Oprirea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coborirea</w:t>
            </w:r>
            <w:proofErr w:type="spellEnd"/>
          </w:p>
        </w:tc>
      </w:tr>
      <w:tr w:rsidR="00575674" w14:paraId="7C977BD7" w14:textId="77777777">
        <w:tblPrEx>
          <w:tblCellMar>
            <w:top w:w="0" w:type="dxa"/>
            <w:bottom w:w="0" w:type="dxa"/>
          </w:tblCellMar>
        </w:tblPrEx>
        <w:trPr>
          <w:trHeight w:val="241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181F64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78EADD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D6E839" w14:textId="77777777" w:rsidR="00575674" w:rsidRDefault="0000000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Str. Transnistria 20</w:t>
            </w:r>
          </w:p>
        </w:tc>
      </w:tr>
      <w:tr w:rsidR="00575674" w14:paraId="01B1AB27" w14:textId="77777777">
        <w:tblPrEx>
          <w:tblCellMar>
            <w:top w:w="0" w:type="dxa"/>
            <w:bottom w:w="0" w:type="dxa"/>
          </w:tblCellMar>
        </w:tblPrEx>
        <w:trPr>
          <w:trHeight w:val="241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76DC97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F985DE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Diminetii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22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91568A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Diminetii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22</w:t>
            </w:r>
          </w:p>
        </w:tc>
      </w:tr>
      <w:tr w:rsidR="00575674" w14:paraId="5B43682E" w14:textId="77777777">
        <w:tblPrEx>
          <w:tblCellMar>
            <w:top w:w="0" w:type="dxa"/>
            <w:bottom w:w="0" w:type="dxa"/>
          </w:tblCellMar>
        </w:tblPrEx>
        <w:trPr>
          <w:trHeight w:val="275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FFA16E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E0BD86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Maria Dragan 26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D38FDF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Maria Dragan 26</w:t>
            </w:r>
          </w:p>
        </w:tc>
      </w:tr>
      <w:tr w:rsidR="00575674" w14:paraId="392C3EAD" w14:textId="77777777">
        <w:tblPrEx>
          <w:tblCellMar>
            <w:top w:w="0" w:type="dxa"/>
            <w:bottom w:w="0" w:type="dxa"/>
          </w:tblCellMar>
        </w:tblPrEx>
        <w:trPr>
          <w:trHeight w:val="231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008474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E62484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Com.Togatina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                     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13B5A5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Com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Togatino</w:t>
            </w:r>
            <w:proofErr w:type="spellEnd"/>
          </w:p>
        </w:tc>
      </w:tr>
      <w:tr w:rsidR="00575674" w14:paraId="3D4F8FDE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6D547A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4EC02A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Igor Vieru -18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2EB7D8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Igor Vieru</w:t>
            </w:r>
          </w:p>
        </w:tc>
      </w:tr>
      <w:tr w:rsidR="00575674" w14:paraId="79BC8DA8" w14:textId="77777777">
        <w:tblPrEx>
          <w:tblCellMar>
            <w:top w:w="0" w:type="dxa"/>
            <w:bottom w:w="0" w:type="dxa"/>
          </w:tblCellMar>
        </w:tblPrEx>
        <w:trPr>
          <w:trHeight w:val="231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4F0C8B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A1029E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Igor Vieru-18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EE443C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Igor Vieru</w:t>
            </w:r>
          </w:p>
        </w:tc>
      </w:tr>
      <w:tr w:rsidR="00575674" w14:paraId="0E8E04A1" w14:textId="77777777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935A65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FFB1FB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Str.Petrodava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12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5BA322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Parcul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de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troleibus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nr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.3</w:t>
            </w:r>
          </w:p>
        </w:tc>
      </w:tr>
      <w:tr w:rsidR="00575674" w14:paraId="68FEFA80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544D95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3136B4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Maria Spataru 8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0C6EAF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Mircea cel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Bătrân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piața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,,</w:t>
            </w:r>
            <w:proofErr w:type="gramEnd"/>
          </w:p>
        </w:tc>
      </w:tr>
      <w:tr w:rsidR="00575674" w14:paraId="208D39E2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DCF2EB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FE2DB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Com.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Bubueci</w:t>
            </w:r>
            <w:proofErr w:type="spellEnd"/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8EE252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Com.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Bubueci</w:t>
            </w:r>
            <w:proofErr w:type="spellEnd"/>
          </w:p>
        </w:tc>
      </w:tr>
      <w:tr w:rsidR="00575674" w14:paraId="58A555B0" w14:textId="77777777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F261A0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981EC0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Albisoara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70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E08D9C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Muz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. Cafe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Albisoara</w:t>
            </w:r>
            <w:proofErr w:type="spellEnd"/>
          </w:p>
        </w:tc>
      </w:tr>
      <w:tr w:rsidR="00575674" w14:paraId="3CB27CCA" w14:textId="77777777">
        <w:tblPrEx>
          <w:tblCellMar>
            <w:top w:w="0" w:type="dxa"/>
            <w:bottom w:w="0" w:type="dxa"/>
          </w:tblCellMar>
        </w:tblPrEx>
        <w:trPr>
          <w:trHeight w:val="37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D52DBB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48553E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Ginta Latina 5/6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FB2476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Ginta Latina</w:t>
            </w:r>
          </w:p>
        </w:tc>
      </w:tr>
      <w:tr w:rsidR="00575674" w14:paraId="6CACAE46" w14:textId="77777777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6A1485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A20290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Ig.Vieru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16/2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493CC2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Igor Vieru</w:t>
            </w:r>
          </w:p>
        </w:tc>
      </w:tr>
      <w:tr w:rsidR="00575674" w14:paraId="29EEA462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A69E6E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18A420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Nic. Dimo 9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5D2202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Spitalul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3 ,,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riscanovca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,,</w:t>
            </w:r>
            <w:proofErr w:type="gramEnd"/>
          </w:p>
        </w:tc>
      </w:tr>
      <w:tr w:rsidR="00575674" w14:paraId="24B7BE9C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250E88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AB4374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Nic Dimo 9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47C75A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Spitalul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3 ,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riscanovca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,,</w:t>
            </w:r>
            <w:proofErr w:type="gramEnd"/>
          </w:p>
        </w:tc>
      </w:tr>
      <w:tr w:rsidR="00575674" w14:paraId="55A3B9B7" w14:textId="77777777">
        <w:tblPrEx>
          <w:tblCellMar>
            <w:top w:w="0" w:type="dxa"/>
            <w:bottom w:w="0" w:type="dxa"/>
          </w:tblCellMar>
        </w:tblPrEx>
        <w:trPr>
          <w:trHeight w:val="363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182444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340405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Maria Dragan 8/1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8AF9F4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Parcare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auto Maria Dragan</w:t>
            </w:r>
          </w:p>
        </w:tc>
      </w:tr>
      <w:tr w:rsidR="00575674" w14:paraId="22403D25" w14:textId="77777777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18848A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A15A8E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Maria Dragan 36/2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1BCAD0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Maria Dragan 36</w:t>
            </w:r>
          </w:p>
        </w:tc>
      </w:tr>
      <w:tr w:rsidR="00575674" w14:paraId="4DC12CEE" w14:textId="77777777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767509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7488E9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Aleco Russo 8/8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B54267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Aleco Russo 8</w:t>
            </w:r>
          </w:p>
        </w:tc>
      </w:tr>
      <w:tr w:rsidR="00575674" w14:paraId="5F31119E" w14:textId="77777777">
        <w:tblPrEx>
          <w:tblCellMar>
            <w:top w:w="0" w:type="dxa"/>
            <w:bottom w:w="0" w:type="dxa"/>
          </w:tblCellMar>
        </w:tblPrEx>
        <w:trPr>
          <w:trHeight w:val="79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E57331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80D247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 Basarab 10/2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0FBF78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Spitalul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3 ,,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riscanovca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,,</w:t>
            </w:r>
            <w:proofErr w:type="gramEnd"/>
          </w:p>
        </w:tc>
      </w:tr>
      <w:tr w:rsidR="00575674" w14:paraId="6927210C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7DCEFC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7A8BAB" w14:textId="77777777" w:rsidR="0057567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Liviu Deleanu 3/2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4CC4D0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Stație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Flacăra</w:t>
            </w:r>
            <w:proofErr w:type="spellEnd"/>
          </w:p>
        </w:tc>
      </w:tr>
      <w:tr w:rsidR="00575674" w14:paraId="5FA131DD" w14:textId="77777777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2BC020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417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763B48" w14:textId="77777777" w:rsidR="00575674" w:rsidRDefault="00000000">
            <w:pPr>
              <w:pStyle w:val="TableContents"/>
              <w:shd w:val="clear" w:color="auto" w:fill="FFFFFF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Str. Carierilor 5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Stație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Circ)</w:t>
            </w:r>
          </w:p>
        </w:tc>
        <w:tc>
          <w:tcPr>
            <w:tcW w:w="48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CD00B6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Stație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Circ</w:t>
            </w:r>
          </w:p>
        </w:tc>
      </w:tr>
      <w:tr w:rsidR="00575674" w14:paraId="2E9CAA64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02CCEB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7C20D8" w14:textId="77777777" w:rsidR="00575674" w:rsidRDefault="00000000">
            <w:pPr>
              <w:pStyle w:val="TableContents"/>
              <w:shd w:val="clear" w:color="auto" w:fill="FFFFFF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Pînă la magazin „ Doi fazani” sau str. Trandafirilor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04F7A0" w14:textId="77777777" w:rsidR="00575674" w:rsidRDefault="00000000">
            <w:pPr>
              <w:pStyle w:val="Standard"/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Colonița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Magazin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Doi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fazani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– la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necesitate</w:t>
            </w:r>
            <w:proofErr w:type="spellEnd"/>
          </w:p>
        </w:tc>
      </w:tr>
      <w:tr w:rsidR="00575674" w14:paraId="27FE5068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417C12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418BCB" w14:textId="77777777" w:rsidR="0057567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s. B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îc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9CA8A3" w14:textId="77777777" w:rsidR="0057567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s.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Bîc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centru</w:t>
            </w:r>
            <w:proofErr w:type="spellEnd"/>
          </w:p>
        </w:tc>
      </w:tr>
      <w:tr w:rsidR="00575674" w14:paraId="48D09FEB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5F5B6E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4366E5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Alecu Ruso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CF5A86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Alecu Ruso</w:t>
            </w:r>
          </w:p>
        </w:tc>
      </w:tr>
      <w:tr w:rsidR="00575674" w14:paraId="19562355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3E107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24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2C772C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Bîc</w:t>
            </w:r>
            <w:proofErr w:type="spellEnd"/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E4C494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s. Bic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centru</w:t>
            </w:r>
            <w:proofErr w:type="spellEnd"/>
          </w:p>
        </w:tc>
      </w:tr>
      <w:tr w:rsidR="00575674" w14:paraId="6705C1AF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9624E2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11C3FF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Ginta Latina 58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98FBEE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Str, Ginta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Latină</w:t>
            </w:r>
            <w:proofErr w:type="spellEnd"/>
          </w:p>
        </w:tc>
      </w:tr>
      <w:tr w:rsidR="00575674" w14:paraId="4B2D82B0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E449E3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F37835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Bd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Negruzzi</w:t>
            </w:r>
            <w:proofErr w:type="spellEnd"/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5774EE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Bd.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Negruzzi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gara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</w:tr>
      <w:tr w:rsidR="00575674" w14:paraId="480B5D53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FB6491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4DE537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Maria Dragan 6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5F6750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Maria Dragan</w:t>
            </w:r>
          </w:p>
        </w:tc>
      </w:tr>
      <w:tr w:rsidR="00575674" w14:paraId="4B5FD636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081D41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573A3B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Igor Vieru 16/2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61A766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Igor Vieru</w:t>
            </w:r>
          </w:p>
        </w:tc>
      </w:tr>
      <w:tr w:rsidR="00575674" w14:paraId="3C3FEB9D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A9AD82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72308A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or.Vadul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lui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Vodă</w:t>
            </w:r>
            <w:proofErr w:type="spellEnd"/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BCEF95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Autogara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centru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Vadul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lui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Vodă</w:t>
            </w:r>
            <w:proofErr w:type="spellEnd"/>
          </w:p>
        </w:tc>
      </w:tr>
      <w:tr w:rsidR="00575674" w14:paraId="0AE91D02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3EC09F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7084C1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Str.Gh.Asachi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68/1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A1B6A8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Gheorghe Asachi</w:t>
            </w:r>
          </w:p>
        </w:tc>
      </w:tr>
      <w:tr w:rsidR="00575674" w14:paraId="11E8CC04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0A7E44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9AB472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N.Milescu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-Spătaru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9/1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0946AB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Milescu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Spataru</w:t>
            </w:r>
          </w:p>
        </w:tc>
      </w:tr>
      <w:tr w:rsidR="00575674" w14:paraId="5633DBE6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E76A47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E501CF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Schinoasa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Deal 70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8317C7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Schinoasa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Deal</w:t>
            </w:r>
          </w:p>
        </w:tc>
      </w:tr>
      <w:tr w:rsidR="00575674" w14:paraId="2467638C" w14:textId="77777777">
        <w:tblPrEx>
          <w:tblCellMar>
            <w:top w:w="0" w:type="dxa"/>
            <w:bottom w:w="0" w:type="dxa"/>
          </w:tblCellMar>
        </w:tblPrEx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87DFA6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  <w:tc>
          <w:tcPr>
            <w:tcW w:w="4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9B95A8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Ginta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Latină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17/1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C92A45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Ginta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Latină</w:t>
            </w:r>
            <w:proofErr w:type="spellEnd"/>
          </w:p>
        </w:tc>
      </w:tr>
    </w:tbl>
    <w:p w14:paraId="2D62BA77" w14:textId="77777777" w:rsidR="00575674" w:rsidRDefault="00575674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3F984172" w14:textId="77777777" w:rsidR="00575674" w:rsidRDefault="00000000">
      <w:pPr>
        <w:pStyle w:val="Table"/>
        <w:keepNext/>
        <w:jc w:val="center"/>
      </w:pPr>
      <w:r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Lista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schimbului</w:t>
      </w:r>
      <w:proofErr w:type="spell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 ,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>,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B,,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  la serviciu 23:50 </w:t>
      </w:r>
      <w:r>
        <w:rPr>
          <w:rFonts w:ascii="Times New Roman" w:hAnsi="Times New Roman" w:cs="Times New Roman"/>
          <w:sz w:val="22"/>
          <w:szCs w:val="22"/>
          <w:lang w:val="ro-RO"/>
        </w:rPr>
        <w:t xml:space="preserve">  </w:t>
      </w:r>
    </w:p>
    <w:p w14:paraId="4F138090" w14:textId="77777777" w:rsidR="00575674" w:rsidRDefault="00000000">
      <w:pPr>
        <w:pStyle w:val="Table"/>
        <w:keepNext/>
        <w:jc w:val="center"/>
      </w:pPr>
      <w:r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Punct final str. Transnistria 20  </w:t>
      </w:r>
    </w:p>
    <w:p w14:paraId="3A37FF76" w14:textId="77777777" w:rsidR="00575674" w:rsidRDefault="00000000">
      <w:pPr>
        <w:pStyle w:val="Table"/>
        <w:keepNext/>
        <w:jc w:val="center"/>
      </w:pPr>
      <w:r>
        <w:rPr>
          <w:rFonts w:ascii="Times New Roman" w:hAnsi="Times New Roman" w:cs="Times New Roman"/>
          <w:sz w:val="22"/>
          <w:szCs w:val="22"/>
          <w:lang w:val="ro-RO"/>
        </w:rPr>
        <w:t xml:space="preserve">  </w:t>
      </w:r>
    </w:p>
    <w:p w14:paraId="115021F8" w14:textId="77777777" w:rsidR="00575674" w:rsidRDefault="00575674">
      <w:pPr>
        <w:pStyle w:val="Table"/>
        <w:tabs>
          <w:tab w:val="left" w:pos="2790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W w:w="11238" w:type="dxa"/>
        <w:tblInd w:w="-59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7"/>
        <w:gridCol w:w="4775"/>
        <w:gridCol w:w="4906"/>
      </w:tblGrid>
      <w:tr w:rsidR="00575674" w14:paraId="6FD0727F" w14:textId="77777777">
        <w:tblPrEx>
          <w:tblCellMar>
            <w:top w:w="0" w:type="dxa"/>
            <w:bottom w:w="0" w:type="dxa"/>
          </w:tblCellMar>
        </w:tblPrEx>
        <w:trPr>
          <w:trHeight w:val="693"/>
        </w:trPr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33E13D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n/r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54B933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Adresa la domiciliu</w:t>
            </w:r>
          </w:p>
        </w:tc>
        <w:tc>
          <w:tcPr>
            <w:tcW w:w="4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51C3C7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Oprirea Coborîrea</w:t>
            </w:r>
          </w:p>
        </w:tc>
      </w:tr>
      <w:tr w:rsidR="00575674" w14:paraId="341747B1" w14:textId="77777777">
        <w:tblPrEx>
          <w:tblCellMar>
            <w:top w:w="0" w:type="dxa"/>
            <w:bottom w:w="0" w:type="dxa"/>
          </w:tblCellMar>
        </w:tblPrEx>
        <w:trPr>
          <w:trHeight w:val="474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C55DBC" w14:textId="77777777" w:rsidR="00575674" w:rsidRDefault="00575674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A9C8D7" w14:textId="77777777" w:rsidR="00575674" w:rsidRDefault="00575674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8ACE40" w14:textId="77777777" w:rsidR="00575674" w:rsidRDefault="0000000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Pornire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str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 Transnistria 20</w:t>
            </w:r>
          </w:p>
        </w:tc>
      </w:tr>
      <w:tr w:rsidR="00575674" w14:paraId="5059344C" w14:textId="77777777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260DFD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F3A80E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Str. Mircea cel Bătrân 12/1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8318BF" w14:textId="77777777" w:rsidR="0057567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Zadnip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 xml:space="preserve">                                      </w:t>
            </w:r>
          </w:p>
        </w:tc>
      </w:tr>
      <w:tr w:rsidR="00575674" w14:paraId="5FF6532D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382A72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C0FAEE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Maria Dragan 2/1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675A0B" w14:textId="77777777" w:rsidR="0057567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Maria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Dragan ,,Guguta,,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 xml:space="preserve">                  </w:t>
            </w:r>
          </w:p>
        </w:tc>
      </w:tr>
      <w:tr w:rsidR="00575674" w14:paraId="41B677B0" w14:textId="77777777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E1D6DE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FCBD3D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Voluntarilor 18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F4CF02" w14:textId="77777777" w:rsidR="00575674" w:rsidRDefault="00000000">
            <w:pPr>
              <w:pStyle w:val="Standard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Voluntarilor /Lintlla/</w:t>
            </w:r>
          </w:p>
        </w:tc>
      </w:tr>
      <w:tr w:rsidR="00575674" w14:paraId="1F6EF76A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1A6D5D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E234C4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Str.Dimo 22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0F34F1" w14:textId="77777777" w:rsidR="00575674" w:rsidRDefault="00000000">
            <w:pPr>
              <w:pStyle w:val="TableContents"/>
              <w:spacing w:line="227" w:lineRule="exact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Dimo (spitalui 3)</w:t>
            </w:r>
          </w:p>
        </w:tc>
      </w:tr>
      <w:tr w:rsidR="00575674" w14:paraId="11982B37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166CA1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525580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 xml:space="preserve">Str.Dumeniuc 16  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A6D076" w14:textId="77777777" w:rsidR="0057567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Dumeniuc</w:t>
            </w:r>
          </w:p>
        </w:tc>
      </w:tr>
      <w:tr w:rsidR="00575674" w14:paraId="7DC1199B" w14:textId="77777777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BEA97C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78BEFB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Str.Dginta Latina 19/1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438139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Mircea cel Bătrân (piața)</w:t>
            </w:r>
          </w:p>
        </w:tc>
      </w:tr>
      <w:tr w:rsidR="00575674" w14:paraId="45630815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004E76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CEE826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 xml:space="preserve">Mircea cel Bătrân 33  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ACC734" w14:textId="77777777" w:rsidR="0057567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Dumenic</w:t>
            </w:r>
          </w:p>
        </w:tc>
      </w:tr>
      <w:tr w:rsidR="00575674" w14:paraId="5B9FC54A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39E094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694429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Voluntarilor 12  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68D428" w14:textId="77777777" w:rsidR="00575674" w:rsidRDefault="00000000">
            <w:pPr>
              <w:pStyle w:val="Standard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Voluntarilor /Lintlla/</w:t>
            </w:r>
          </w:p>
        </w:tc>
      </w:tr>
      <w:tr w:rsidR="00575674" w14:paraId="695E539B" w14:textId="77777777">
        <w:tblPrEx>
          <w:tblCellMar>
            <w:top w:w="0" w:type="dxa"/>
            <w:bottom w:w="0" w:type="dxa"/>
          </w:tblCellMar>
        </w:tblPrEx>
        <w:trPr>
          <w:trHeight w:val="504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60A205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345023" w14:textId="77777777" w:rsidR="00575674" w:rsidRDefault="00000000">
            <w:pPr>
              <w:pStyle w:val="TableContents"/>
              <w:tabs>
                <w:tab w:val="left" w:pos="1038"/>
              </w:tabs>
              <w:spacing w:line="227" w:lineRule="exact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Str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Vadul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lui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Voda 62    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F34301" w14:textId="77777777" w:rsidR="00575674" w:rsidRDefault="00000000">
            <w:pPr>
              <w:pStyle w:val="Heading3"/>
              <w:spacing w:line="227" w:lineRule="exac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Maria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Dragan ,,Guguta,,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teatru</w:t>
            </w:r>
            <w:proofErr w:type="spellEnd"/>
          </w:p>
        </w:tc>
      </w:tr>
      <w:tr w:rsidR="00575674" w14:paraId="3DC70A71" w14:textId="77777777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BA3DC5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E08DF4" w14:textId="77777777" w:rsidR="00575674" w:rsidRDefault="00000000">
            <w:pPr>
              <w:pStyle w:val="TableContents"/>
              <w:tabs>
                <w:tab w:val="left" w:pos="1038"/>
              </w:tabs>
              <w:spacing w:line="227" w:lineRule="exact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 .M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aria Dragan 26 v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B285E2" w14:textId="77777777" w:rsidR="00575674" w:rsidRDefault="00000000">
            <w:pPr>
              <w:pStyle w:val="Heading3"/>
              <w:spacing w:line="227" w:lineRule="exact"/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Parcul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trolebus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№ 3</w:t>
            </w:r>
          </w:p>
        </w:tc>
      </w:tr>
      <w:tr w:rsidR="00575674" w14:paraId="579C65D5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E854A4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03C4E9" w14:textId="77777777" w:rsidR="00575674" w:rsidRDefault="00000000">
            <w:pPr>
              <w:pStyle w:val="TableContents"/>
              <w:tabs>
                <w:tab w:val="left" w:pos="1038"/>
              </w:tabs>
              <w:spacing w:line="227" w:lineRule="exact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 Maria Dragan 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6/2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A5F45C" w14:textId="77777777" w:rsidR="00575674" w:rsidRDefault="00000000">
            <w:pPr>
              <w:pStyle w:val="Heading3"/>
              <w:spacing w:line="227" w:lineRule="exact"/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Parcul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trolebus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№ 3</w:t>
            </w:r>
          </w:p>
        </w:tc>
      </w:tr>
      <w:tr w:rsidR="00575674" w14:paraId="6D1A0026" w14:textId="77777777">
        <w:tblPrEx>
          <w:tblCellMar>
            <w:top w:w="0" w:type="dxa"/>
            <w:bottom w:w="0" w:type="dxa"/>
          </w:tblCellMar>
        </w:tblPrEx>
        <w:trPr>
          <w:trHeight w:val="479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FB7253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5D9ABE" w14:textId="77777777" w:rsidR="00575674" w:rsidRDefault="00000000">
            <w:pPr>
              <w:pStyle w:val="TableContents"/>
              <w:tabs>
                <w:tab w:val="left" w:pos="1038"/>
              </w:tabs>
              <w:spacing w:line="227" w:lineRule="exact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 Maria Dragan 18/1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063487" w14:textId="77777777" w:rsidR="00575674" w:rsidRDefault="00000000">
            <w:pPr>
              <w:pStyle w:val="Heading3"/>
              <w:spacing w:line="227" w:lineRule="exact"/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Parcul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trolebus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№ 3</w:t>
            </w:r>
          </w:p>
        </w:tc>
      </w:tr>
      <w:tr w:rsidR="00575674" w14:paraId="6ED5005B" w14:textId="77777777">
        <w:tblPrEx>
          <w:tblCellMar>
            <w:top w:w="0" w:type="dxa"/>
            <w:bottom w:w="0" w:type="dxa"/>
          </w:tblCellMar>
        </w:tblPrEx>
        <w:trPr>
          <w:trHeight w:val="393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849B3B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13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43EFCB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Muncești 328</w:t>
            </w:r>
          </w:p>
          <w:p w14:paraId="3C52EB8E" w14:textId="77777777" w:rsidR="00575674" w:rsidRDefault="00575674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2371E3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Fabrica- Carmez</w:t>
            </w:r>
          </w:p>
        </w:tc>
      </w:tr>
      <w:tr w:rsidR="00575674" w14:paraId="5C6A7BD3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7B9CAA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14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361E78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Str. Igori Vieru 18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3BAD0D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Igor Vieru</w:t>
            </w:r>
          </w:p>
        </w:tc>
      </w:tr>
      <w:tr w:rsidR="00575674" w14:paraId="0A0DD0BC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1D3F04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15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0775D7" w14:textId="77777777" w:rsidR="00575674" w:rsidRDefault="00000000">
            <w:pPr>
              <w:pStyle w:val="TableContents"/>
              <w:tabs>
                <w:tab w:val="left" w:pos="1038"/>
              </w:tabs>
              <w:spacing w:line="227" w:lineRule="exact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Str.Vadu lui Voda 74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407678" w14:textId="77777777" w:rsidR="00575674" w:rsidRDefault="00000000">
            <w:pPr>
              <w:pStyle w:val="Heading3"/>
              <w:spacing w:line="227" w:lineRule="exact"/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Parcul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trolebus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№ 3</w:t>
            </w:r>
          </w:p>
        </w:tc>
      </w:tr>
      <w:tr w:rsidR="00575674" w14:paraId="0C570701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0D6894" w14:textId="77777777" w:rsidR="00575674" w:rsidRDefault="00000000">
            <w:pPr>
              <w:pStyle w:val="TableContents"/>
              <w:spacing w:line="227" w:lineRule="exact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6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71DD04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Str.Mircea cel Bătrân 13/2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38C7D5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Igor Vieru</w:t>
            </w:r>
          </w:p>
        </w:tc>
      </w:tr>
      <w:tr w:rsidR="00575674" w14:paraId="6EA7B107" w14:textId="77777777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B475ED" w14:textId="77777777" w:rsidR="00575674" w:rsidRDefault="00000000">
            <w:pPr>
              <w:pStyle w:val="TableContents"/>
              <w:spacing w:line="227" w:lineRule="exact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7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1CC04C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Bubueci Terescova 9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09C3C3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Bubueci centru</w:t>
            </w:r>
          </w:p>
        </w:tc>
      </w:tr>
      <w:tr w:rsidR="00575674" w14:paraId="342C560F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3F3DAA" w14:textId="77777777" w:rsidR="00575674" w:rsidRDefault="00000000">
            <w:pPr>
              <w:pStyle w:val="TableContents"/>
              <w:spacing w:line="227" w:lineRule="exact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8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2D6C1D" w14:textId="77777777" w:rsidR="00575674" w:rsidRDefault="00000000">
            <w:pPr>
              <w:pStyle w:val="TableContents"/>
              <w:tabs>
                <w:tab w:val="left" w:pos="1038"/>
              </w:tabs>
              <w:spacing w:line="227" w:lineRule="exact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 Mereni 20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9967B5" w14:textId="77777777" w:rsidR="00575674" w:rsidRDefault="00000000">
            <w:pPr>
              <w:pStyle w:val="Heading3"/>
              <w:spacing w:line="227" w:lineRule="exact"/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Parcul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trolebus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№ 3</w:t>
            </w:r>
          </w:p>
        </w:tc>
      </w:tr>
      <w:tr w:rsidR="00575674" w14:paraId="2E286135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EE45FB" w14:textId="77777777" w:rsidR="00575674" w:rsidRDefault="00000000">
            <w:pPr>
              <w:pStyle w:val="TableContents"/>
              <w:spacing w:line="227" w:lineRule="exact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9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FF816F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Str.Dumeniuc  16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152B3C" w14:textId="77777777" w:rsidR="0057567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Dumeniuc</w:t>
            </w:r>
          </w:p>
        </w:tc>
      </w:tr>
      <w:tr w:rsidR="00575674" w14:paraId="1D482364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2601DF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20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22BD1F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Str. Muncești 800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BE4ACC" w14:textId="77777777" w:rsidR="0057567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Str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Muncesti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800</w:t>
            </w:r>
          </w:p>
        </w:tc>
      </w:tr>
      <w:tr w:rsidR="00575674" w14:paraId="6ABDBD70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827E67" w14:textId="77777777" w:rsidR="00575674" w:rsidRDefault="00000000">
            <w:pPr>
              <w:pStyle w:val="TableContents"/>
              <w:spacing w:line="227" w:lineRule="exact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3835C4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Str Vadul lui Voda 30/1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73A640" w14:textId="77777777" w:rsidR="0057567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Maria Dragan „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Gugu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ța’’</w:t>
            </w:r>
          </w:p>
        </w:tc>
      </w:tr>
      <w:tr w:rsidR="00575674" w14:paraId="21AD0F5C" w14:textId="77777777">
        <w:tblPrEx>
          <w:tblCellMar>
            <w:top w:w="0" w:type="dxa"/>
            <w:bottom w:w="0" w:type="dxa"/>
          </w:tblCellMar>
        </w:tblPrEx>
        <w:trPr>
          <w:trHeight w:val="521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1969E0" w14:textId="77777777" w:rsidR="00575674" w:rsidRDefault="00000000">
            <w:pPr>
              <w:pStyle w:val="TableContents"/>
              <w:spacing w:line="227" w:lineRule="exac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22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FF7756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Bubueci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str.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Bubueoc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27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920A96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Bubueci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centru</w:t>
            </w:r>
            <w:proofErr w:type="spellEnd"/>
          </w:p>
        </w:tc>
      </w:tr>
      <w:tr w:rsidR="00575674" w14:paraId="4BEAEA8A" w14:textId="77777777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33016F" w14:textId="77777777" w:rsidR="00575674" w:rsidRDefault="00000000">
            <w:pPr>
              <w:pStyle w:val="TableContents"/>
              <w:spacing w:line="227" w:lineRule="exact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CABDF7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Uzinelor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219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E680E0" w14:textId="77777777" w:rsidR="00575674" w:rsidRDefault="00000000">
            <w:pPr>
              <w:pStyle w:val="TableContents"/>
              <w:spacing w:line="227" w:lineRule="exac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Macon  </w:t>
            </w:r>
          </w:p>
        </w:tc>
      </w:tr>
      <w:tr w:rsidR="00575674" w14:paraId="0E79E548" w14:textId="77777777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348FD2" w14:textId="77777777" w:rsidR="00575674" w:rsidRDefault="00000000">
            <w:pPr>
              <w:pStyle w:val="TableContents"/>
              <w:spacing w:line="227" w:lineRule="exact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4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7E1D0B" w14:textId="77777777" w:rsidR="0057567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s. B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îc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2CF9DA" w14:textId="77777777" w:rsidR="00575674" w:rsidRDefault="00000000">
            <w:pPr>
              <w:pStyle w:val="Standard"/>
              <w:spacing w:line="227" w:lineRule="exact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s.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Bîc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centru</w:t>
            </w:r>
            <w:proofErr w:type="spellEnd"/>
          </w:p>
        </w:tc>
      </w:tr>
      <w:tr w:rsidR="00575674" w14:paraId="771A05D5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5DC0C3" w14:textId="77777777" w:rsidR="00575674" w:rsidRDefault="00000000">
            <w:pPr>
              <w:pStyle w:val="TableContents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5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B8EF3A" w14:textId="77777777" w:rsidR="0057567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Sprîncenoaia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1/А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bloc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4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ap.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273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BE5D9C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Telecentru</w:t>
            </w:r>
          </w:p>
        </w:tc>
      </w:tr>
      <w:tr w:rsidR="00575674" w14:paraId="099B5FFB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5EA641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1CD86B" w14:textId="77777777" w:rsidR="0057567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s.Budești str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Budeștii Noi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A73B50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s.Budești</w:t>
            </w:r>
          </w:p>
        </w:tc>
      </w:tr>
      <w:tr w:rsidR="00575674" w14:paraId="4F8965E6" w14:textId="77777777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BDD3A9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28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6DCC12" w14:textId="77777777" w:rsidR="0057567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Str. M. cel Bătrîn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16/1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3A8191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575674" w14:paraId="2B53B145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171AAB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29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670476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 Muncești 406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2303C1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575674" w14:paraId="1DE765C7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C479B6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30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7E0632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Str.Hristo Botev19/3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C08627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575674" w14:paraId="517B45D1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385471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lastRenderedPageBreak/>
              <w:t>31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0C4206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Str.N.Milescu-Spătaru 1/1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4DCB40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575674" w14:paraId="6ED3D6FB" w14:textId="77777777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324E87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32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FB3E3B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Str.V.Maiacovschi 7/1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8EFEDB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575674" w14:paraId="61A94FFC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EB4E4F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33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281D52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Str.Valea Trandafirilor 181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F9867D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575674" w14:paraId="6461FAAD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6E69F0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34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E2EB8A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B-d Mircea cel Bătrîn 45.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72CE53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575674" w14:paraId="792CA94D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DAA55A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35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0633C0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Str.Căușeni 1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FC4695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575674" w14:paraId="57562BD9" w14:textId="77777777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67F3BF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36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FEBB21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Str.Vasile Coroban 22/3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5DCB8A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Buiucani</w:t>
            </w:r>
          </w:p>
        </w:tc>
      </w:tr>
      <w:tr w:rsidR="00575674" w14:paraId="7881E38E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DCFEF2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37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2D5EF4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8 Martie 110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A0BD0F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Posta Veche</w:t>
            </w:r>
          </w:p>
        </w:tc>
      </w:tr>
      <w:tr w:rsidR="00575674" w14:paraId="0637F50B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03A936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38</w:t>
            </w:r>
          </w:p>
        </w:tc>
        <w:tc>
          <w:tcPr>
            <w:tcW w:w="477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7F4260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 Sarmisejetusa 45/2</w:t>
            </w:r>
          </w:p>
        </w:tc>
        <w:tc>
          <w:tcPr>
            <w:tcW w:w="4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223AD6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575674" w14:paraId="3C916047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C05D8C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39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D18054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Melestiu 16</w:t>
            </w:r>
          </w:p>
        </w:tc>
        <w:tc>
          <w:tcPr>
            <w:tcW w:w="4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34E065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575674" w14:paraId="6FA5A253" w14:textId="77777777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27589D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7F4A30" w14:textId="77777777" w:rsidR="0057567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Pînă la magazin „ Doi fazani” sau str. Trandafirilor</w:t>
            </w:r>
          </w:p>
        </w:tc>
        <w:tc>
          <w:tcPr>
            <w:tcW w:w="4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4DF465" w14:textId="77777777" w:rsidR="00575674" w:rsidRDefault="00000000">
            <w:pPr>
              <w:pStyle w:val="TableContents"/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Colonița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Magazin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Doi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fazani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– la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necesitate</w:t>
            </w:r>
            <w:proofErr w:type="spellEnd"/>
          </w:p>
        </w:tc>
      </w:tr>
    </w:tbl>
    <w:p w14:paraId="40514FF9" w14:textId="77777777" w:rsidR="00575674" w:rsidRDefault="00575674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0A75ED2F" w14:textId="77777777" w:rsidR="00575674" w:rsidRDefault="00000000">
      <w:pPr>
        <w:pStyle w:val="Table"/>
        <w:keepNext/>
        <w:jc w:val="center"/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Lista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schimbului</w:t>
      </w:r>
      <w:proofErr w:type="spell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 ,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>,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  <w:lang w:val="ro-RO"/>
        </w:rPr>
        <w:t>C</w:t>
      </w:r>
      <w:r>
        <w:rPr>
          <w:rFonts w:ascii="Times New Roman" w:hAnsi="Times New Roman" w:cs="Times New Roman"/>
          <w:b/>
          <w:bCs/>
          <w:sz w:val="22"/>
          <w:szCs w:val="22"/>
        </w:rPr>
        <w:t>,,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de</w:t>
      </w:r>
      <w:r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 la serviciu 22:30</w:t>
      </w:r>
    </w:p>
    <w:p w14:paraId="6918E2DD" w14:textId="77777777" w:rsidR="00575674" w:rsidRDefault="00000000">
      <w:pPr>
        <w:pStyle w:val="Table"/>
        <w:keepNext/>
        <w:jc w:val="center"/>
      </w:pPr>
      <w:r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Pornire de la  str. Transnistria 20  </w:t>
      </w:r>
    </w:p>
    <w:tbl>
      <w:tblPr>
        <w:tblW w:w="11383" w:type="dxa"/>
        <w:tblInd w:w="-68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5100"/>
        <w:gridCol w:w="5383"/>
      </w:tblGrid>
      <w:tr w:rsidR="00575674" w14:paraId="45550C88" w14:textId="77777777">
        <w:tblPrEx>
          <w:tblCellMar>
            <w:top w:w="0" w:type="dxa"/>
            <w:bottom w:w="0" w:type="dxa"/>
          </w:tblCellMar>
        </w:tblPrEx>
        <w:trPr>
          <w:trHeight w:val="846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C41A5D" w14:textId="77777777" w:rsidR="00575674" w:rsidRDefault="0000000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n/r</w:t>
            </w:r>
          </w:p>
        </w:tc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345912" w14:textId="77777777" w:rsidR="00575674" w:rsidRDefault="0000000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domiciliu</w:t>
            </w:r>
            <w:proofErr w:type="spellEnd"/>
          </w:p>
        </w:tc>
        <w:tc>
          <w:tcPr>
            <w:tcW w:w="5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49E7FA" w14:textId="77777777" w:rsidR="00575674" w:rsidRDefault="0000000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Oprirea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Coborîrea</w:t>
            </w:r>
            <w:proofErr w:type="spellEnd"/>
          </w:p>
        </w:tc>
      </w:tr>
      <w:tr w:rsidR="00575674" w14:paraId="1CCDB3E1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CE856A" w14:textId="77777777" w:rsidR="00575674" w:rsidRDefault="00575674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E11358" w14:textId="77777777" w:rsidR="00575674" w:rsidRDefault="00575674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AFD6BC" w14:textId="77777777" w:rsidR="00575674" w:rsidRDefault="0000000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str. Transnistria 20</w:t>
            </w:r>
          </w:p>
        </w:tc>
      </w:tr>
      <w:tr w:rsidR="00575674" w14:paraId="2DC4F534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7A8074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9EA114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 Maria Dragan 14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66C49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Parcu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Trolebuză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Nr 3</w:t>
            </w:r>
          </w:p>
        </w:tc>
      </w:tr>
      <w:tr w:rsidR="00575674" w14:paraId="6F5CDC4E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FF86B5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DFBE26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Voluntarilor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10, ap.99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8E7CF7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575674" w14:paraId="717A3E78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7C8E9A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7783EF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Str, Maria Dragan 14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0D476F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Parcu De Trolebuză Nr 3 Ciocana</w:t>
            </w:r>
          </w:p>
        </w:tc>
      </w:tr>
      <w:tr w:rsidR="00575674" w14:paraId="3DB86AD6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BB76EE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CE73AF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Păjurii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13/1, ap.1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38D7B7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Rîșcani</w:t>
            </w:r>
          </w:p>
        </w:tc>
      </w:tr>
      <w:tr w:rsidR="00575674" w14:paraId="000E9883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E76809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8F085F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Voluntarilor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16/3, ap.32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40FBF4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Posta</w:t>
            </w:r>
          </w:p>
        </w:tc>
      </w:tr>
      <w:tr w:rsidR="00575674" w14:paraId="2CC051DC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FD7709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CC7CDE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Voluntarilor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14/2, ap.41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DF4E01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Posta</w:t>
            </w:r>
          </w:p>
        </w:tc>
      </w:tr>
      <w:tr w:rsidR="00575674" w14:paraId="4C18CFC0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112210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54A20B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Ginta Latina 11, ap.92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D95EDB" w14:textId="77777777" w:rsidR="0057567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Mircea cel Bătrîn (Cerc)</w:t>
            </w:r>
          </w:p>
        </w:tc>
      </w:tr>
      <w:tr w:rsidR="00575674" w14:paraId="1AC7AABA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E6CA92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F62A5E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Mircea cel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Bătrîn</w:t>
            </w:r>
            <w:proofErr w:type="spellEnd"/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C41E35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Mircea cel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Bătrîn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Cerc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</w:tr>
      <w:tr w:rsidR="00575674" w14:paraId="113508EE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ED6261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E42803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Maria Drăgan 26/3. ap.28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DFCFD5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Mai sus de Supraten</w:t>
            </w:r>
          </w:p>
        </w:tc>
      </w:tr>
      <w:tr w:rsidR="00575674" w14:paraId="258D17B4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A4512D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CB0676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Mihai Sadovianu 22, ap.88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C3B1EA" w14:textId="77777777" w:rsidR="0057567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Mircea cel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Bătrîn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остановка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</w:tr>
      <w:tr w:rsidR="00575674" w14:paraId="3E2E4C8F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D328FC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D82829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Str, Doina 88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8973DB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Poșta Veche  Str Doina 88</w:t>
            </w:r>
          </w:p>
        </w:tc>
      </w:tr>
      <w:tr w:rsidR="00575674" w14:paraId="10BDE4A2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3BE60A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F4CA2D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Igor Vieru 18/1, ap.29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FCF131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Alco Market/Nr.1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Ciocana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</w:tr>
      <w:tr w:rsidR="00575674" w14:paraId="49FB76AB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F8C9AE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5E0634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Milescu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Spătaru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11/6, ap.25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20EB9B" w14:textId="77777777" w:rsidR="0057567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Petrom/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остановка/Чеканы</w:t>
            </w:r>
          </w:p>
        </w:tc>
      </w:tr>
      <w:tr w:rsidR="00575674" w14:paraId="71392523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046466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8C7491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Șt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. Cebanu 46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Muncești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60E4E0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Magazin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Ciocîrlia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Muncești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</w:tr>
      <w:tr w:rsidR="00575674" w14:paraId="1CC81AF9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529FA9" w14:textId="77777777" w:rsidR="0057567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6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C3D841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T. Vladimirescu 1/3, ap.25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4C28DA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Rîșcani</w:t>
            </w:r>
          </w:p>
        </w:tc>
      </w:tr>
      <w:tr w:rsidR="00575674" w14:paraId="6EAE5CE1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BF8BF6" w14:textId="77777777" w:rsidR="0057567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8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693D7A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Voluntarilor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16/3, ap.32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683462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575674" w14:paraId="5ED09C4B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2E164E" w14:textId="77777777" w:rsidR="0057567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9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1A7DD6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Sat.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Bîc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Grădinarilor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62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5A49DD" w14:textId="77777777" w:rsidR="0057567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Grădinarilor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62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(Bîc)</w:t>
            </w:r>
          </w:p>
        </w:tc>
      </w:tr>
      <w:tr w:rsidR="00575674" w14:paraId="678C9F87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08D094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365D62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Maria Drăgan 26/3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A96B77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Mai sus de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Supraten</w:t>
            </w:r>
            <w:proofErr w:type="spellEnd"/>
          </w:p>
        </w:tc>
      </w:tr>
      <w:tr w:rsidR="00575674" w14:paraId="3AE18E5F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D0DC15" w14:textId="77777777" w:rsidR="0057567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1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97C389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Doina 88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351133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Poșta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Veche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(Str. Doina 88)</w:t>
            </w:r>
          </w:p>
        </w:tc>
      </w:tr>
      <w:tr w:rsidR="00575674" w14:paraId="64243461" w14:textId="77777777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1F98DE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386BFE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Sat.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Cheltuitor</w:t>
            </w:r>
            <w:proofErr w:type="spellEnd"/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93C61D" w14:textId="77777777" w:rsidR="0057567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Satul Cheltuitor</w:t>
            </w:r>
          </w:p>
        </w:tc>
      </w:tr>
      <w:tr w:rsidR="00575674" w14:paraId="17329D01" w14:textId="77777777">
        <w:tblPrEx>
          <w:tblCellMar>
            <w:top w:w="0" w:type="dxa"/>
            <w:bottom w:w="0" w:type="dxa"/>
          </w:tblCellMar>
        </w:tblPrEx>
        <w:trPr>
          <w:trHeight w:val="351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FA522A" w14:textId="77777777" w:rsidR="0057567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2F08CC" w14:textId="77777777" w:rsidR="0057567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V.Varzaru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5/1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715766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575674" w14:paraId="63AFA4E1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BDE4A4" w14:textId="77777777" w:rsidR="0057567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4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F92C2E" w14:textId="77777777" w:rsidR="0057567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s.Budești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 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str.Eroii Neamului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5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208C36" w14:textId="77777777" w:rsidR="0057567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Budești</w:t>
            </w:r>
          </w:p>
        </w:tc>
      </w:tr>
      <w:tr w:rsidR="00575674" w14:paraId="5190C4DA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554934" w14:textId="77777777" w:rsidR="00575674" w:rsidRDefault="00000000">
            <w:pPr>
              <w:pStyle w:val="Standard"/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5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E642FB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P.Zadnipru 7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A47106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575674" w14:paraId="42ACFF8F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DCB896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A220B7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Petru Zadnipru 3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CDFE98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575674" w14:paraId="69472B9B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D4F1D6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4E4CE5" w14:textId="77777777" w:rsidR="00575674" w:rsidRDefault="00000000">
            <w:pPr>
              <w:pStyle w:val="TableContents"/>
              <w:shd w:val="clear" w:color="auto" w:fill="FFFFFF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Voluntarilor 10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E8E934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575674" w14:paraId="767F8B07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60D098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29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2F37A7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Tiras 64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76D2BD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575674" w14:paraId="40CACA65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057AD0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454D5C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B-d Mircea cel Bătrîn 13/2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B5AD6B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575674" w14:paraId="0C42AC9C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C36D71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31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4A5F57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Str.Grădina Botanică14/2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387DE6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575674" w14:paraId="2F553222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49E28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32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945B4C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Str.Petru Zadnipru 16/8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7F2257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575674" w14:paraId="7948D52E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710F1D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33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5DBC09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B-d.Decebal 1/36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03AE78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575674" w14:paraId="339EE9D2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2750A0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34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4D0156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B-d Dacia 49/2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3919C9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Botanica</w:t>
            </w:r>
          </w:p>
        </w:tc>
      </w:tr>
      <w:tr w:rsidR="00575674" w14:paraId="190D7AD3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7CE0CC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35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C8E533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Str.Igor Vieru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0DAF5E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575674" w14:paraId="47B45707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2DA3AE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36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ED1870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Milescu Spataru 1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CF4C71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575674" w14:paraId="6376C593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7B886C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37</w:t>
            </w:r>
          </w:p>
        </w:tc>
        <w:tc>
          <w:tcPr>
            <w:tcW w:w="5100" w:type="dxa"/>
            <w:tcBorders>
              <w:lef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2D921E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Str. Voluntarilor 18/2</w:t>
            </w:r>
          </w:p>
        </w:tc>
        <w:tc>
          <w:tcPr>
            <w:tcW w:w="5383" w:type="dxa"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4B5E8B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Ciocana</w:t>
            </w:r>
          </w:p>
        </w:tc>
      </w:tr>
      <w:tr w:rsidR="00575674" w14:paraId="4FC08737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867264" w14:textId="77777777" w:rsidR="00575674" w:rsidRDefault="0000000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5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DF45EF" w14:textId="77777777" w:rsidR="00575674" w:rsidRDefault="00000000">
            <w:pPr>
              <w:pStyle w:val="TableContents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Pînă la magazin „ Doi fazani” sau str. Trandafirilor</w:t>
            </w:r>
          </w:p>
        </w:tc>
        <w:tc>
          <w:tcPr>
            <w:tcW w:w="5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8AD956" w14:textId="77777777" w:rsidR="00575674" w:rsidRDefault="00000000">
            <w:pPr>
              <w:pStyle w:val="TableContents"/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Magazin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Doi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fazani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– la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necesitate</w:t>
            </w:r>
            <w:proofErr w:type="spellEnd"/>
          </w:p>
        </w:tc>
      </w:tr>
    </w:tbl>
    <w:p w14:paraId="2810340E" w14:textId="77777777" w:rsidR="00575674" w:rsidRDefault="00575674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10A9C638" w14:textId="77777777" w:rsidR="00575674" w:rsidRDefault="00000000">
      <w:pPr>
        <w:pStyle w:val="Table"/>
        <w:keepNext/>
        <w:jc w:val="center"/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Lista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schimbului</w:t>
      </w:r>
      <w:proofErr w:type="spell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 ,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>,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D,,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 la serviciu 23:50</w:t>
      </w:r>
    </w:p>
    <w:p w14:paraId="5C26109C" w14:textId="77777777" w:rsidR="00575674" w:rsidRDefault="00000000">
      <w:pPr>
        <w:pStyle w:val="Table"/>
        <w:keepNext/>
        <w:jc w:val="center"/>
      </w:pPr>
      <w:r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Punct final str. Transnistria 20  </w:t>
      </w:r>
    </w:p>
    <w:p w14:paraId="3B580857" w14:textId="77777777" w:rsidR="00575674" w:rsidRDefault="00575674">
      <w:pPr>
        <w:pStyle w:val="Table"/>
        <w:keepNext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0650" w:type="dxa"/>
        <w:tblInd w:w="-64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0"/>
        <w:gridCol w:w="4995"/>
        <w:gridCol w:w="4695"/>
      </w:tblGrid>
      <w:tr w:rsidR="00575674" w14:paraId="191732F3" w14:textId="77777777">
        <w:tblPrEx>
          <w:tblCellMar>
            <w:top w:w="0" w:type="dxa"/>
            <w:bottom w:w="0" w:type="dxa"/>
          </w:tblCellMar>
        </w:tblPrEx>
        <w:trPr>
          <w:trHeight w:val="846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44B903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n/r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7A85E6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o-RO"/>
              </w:rPr>
              <w:t>Adresa la domiciliu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6FB248" w14:textId="77777777" w:rsidR="00575674" w:rsidRDefault="00000000">
            <w:pPr>
              <w:pStyle w:val="TableContents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o-RO"/>
              </w:rPr>
              <w:t>Oprirea Coborîrea</w:t>
            </w:r>
          </w:p>
        </w:tc>
      </w:tr>
      <w:tr w:rsidR="00575674" w14:paraId="4B4CE0AC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0A4FFF" w14:textId="77777777" w:rsidR="00575674" w:rsidRDefault="00575674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ABBA8F" w14:textId="77777777" w:rsidR="00575674" w:rsidRDefault="00575674">
            <w:pPr>
              <w:pStyle w:val="TableContents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20E062" w14:textId="77777777" w:rsidR="00575674" w:rsidRDefault="0000000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Str. Transnistria 20</w:t>
            </w:r>
          </w:p>
        </w:tc>
      </w:tr>
      <w:tr w:rsidR="00575674" w14:paraId="0328ECC9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5414DA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B0DE64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Grenoble 259/9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506B16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Franzeluța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(Botanica)</w:t>
            </w:r>
          </w:p>
        </w:tc>
      </w:tr>
      <w:tr w:rsidR="00575674" w14:paraId="66A75E71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107A90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3AD237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Sarmizejetuza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45/2 ap.61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9F41AD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Franzeluța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(Botanica)</w:t>
            </w:r>
          </w:p>
        </w:tc>
      </w:tr>
      <w:tr w:rsidR="00575674" w14:paraId="461D9D8E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DEF1AA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E9CDB7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Sarmizejetuza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45/2 ap.41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85BFD9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Franzeluța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(Botanica)</w:t>
            </w:r>
          </w:p>
        </w:tc>
      </w:tr>
      <w:tr w:rsidR="00575674" w14:paraId="08390023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32337D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EE39A0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Str. Vasile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Varzaru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5/2, ap.66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25624C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Linella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M. Dragan)</w:t>
            </w:r>
          </w:p>
        </w:tc>
      </w:tr>
      <w:tr w:rsidR="00575674" w14:paraId="3B0CEA5B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C70261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B2F78A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Dumitru Rîșcanu 8 ap.48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CF3ABB" w14:textId="77777777" w:rsidR="00575674" w:rsidRDefault="00000000">
            <w:pPr>
              <w:pStyle w:val="Standard"/>
            </w:pPr>
            <w:hyperlink r:id="rId9" w:history="1">
              <w:r>
                <w:rPr>
                  <w:rFonts w:ascii="Times New Roman" w:hAnsi="Times New Roman" w:cs="Times New Roman"/>
                  <w:sz w:val="22"/>
                  <w:szCs w:val="22"/>
                </w:rPr>
                <w:t>Union </w:t>
              </w:r>
              <w:proofErr w:type="spellStart"/>
              <w:r>
                <w:rPr>
                  <w:rFonts w:ascii="Times New Roman" w:hAnsi="Times New Roman" w:cs="Times New Roman"/>
                  <w:sz w:val="22"/>
                  <w:szCs w:val="22"/>
                </w:rPr>
                <w:t>fenosa</w:t>
              </w:r>
              <w:proofErr w:type="spellEnd"/>
            </w:hyperlink>
          </w:p>
        </w:tc>
      </w:tr>
      <w:tr w:rsidR="00575674" w14:paraId="26BED18F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877767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FC9C28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Mircea cel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Bătrîn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17/1, ap.10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FFA08B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Market,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Budești</w:t>
            </w:r>
            <w:proofErr w:type="spellEnd"/>
          </w:p>
        </w:tc>
      </w:tr>
      <w:tr w:rsidR="00575674" w14:paraId="29E3953E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7A255B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F7D5B2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Ginta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Latină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12/13 ap.47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CDEC00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Jardi Market</w:t>
            </w:r>
          </w:p>
        </w:tc>
      </w:tr>
      <w:tr w:rsidR="00575674" w14:paraId="7DC46945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E12BD1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5A9E8F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Voluntarilor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8/1 ap.109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819F2D" w14:textId="77777777" w:rsidR="00575674" w:rsidRDefault="00575674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75674" w14:paraId="1C06D439" w14:textId="77777777">
        <w:tblPrEx>
          <w:tblCellMar>
            <w:top w:w="0" w:type="dxa"/>
            <w:bottom w:w="0" w:type="dxa"/>
          </w:tblCellMar>
        </w:tblPrEx>
        <w:trPr>
          <w:trHeight w:val="291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0779DE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DB38F5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Socoleni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9, ap.27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24B37E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Studenților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/ METRO</w:t>
            </w:r>
          </w:p>
        </w:tc>
      </w:tr>
      <w:tr w:rsidR="00575674" w14:paraId="25D44ED1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085FDB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522388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Vadul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lui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Vodă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Str.Ștefan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cel Mare, 97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2A037A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V.Voda</w:t>
            </w:r>
            <w:proofErr w:type="spellEnd"/>
          </w:p>
        </w:tc>
      </w:tr>
      <w:tr w:rsidR="00575674" w14:paraId="72C999CF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E06631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BD3D78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Str. Dumitru Rîșcanu 4, ap.9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EBEC01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Rîșcani</w:t>
            </w:r>
            <w:proofErr w:type="spellEnd"/>
          </w:p>
        </w:tc>
      </w:tr>
      <w:tr w:rsidR="00575674" w14:paraId="0E2424AD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1E83EC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B7D9F7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Voluntarilor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16, ap.504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319B6A" w14:textId="77777777" w:rsidR="0057567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hyperlink r:id="rId10" w:history="1">
              <w:r>
                <w:rPr>
                  <w:rFonts w:ascii="Times New Roman" w:hAnsi="Times New Roman" w:cs="Times New Roman"/>
                  <w:sz w:val="22"/>
                  <w:szCs w:val="22"/>
                </w:rPr>
                <w:t>Bon Appetit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Voluntarilor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16</w:t>
            </w:r>
          </w:p>
        </w:tc>
      </w:tr>
      <w:tr w:rsidR="00575674" w14:paraId="5C4EBC14" w14:textId="77777777">
        <w:tblPrEx>
          <w:tblCellMar>
            <w:top w:w="0" w:type="dxa"/>
            <w:bottom w:w="0" w:type="dxa"/>
          </w:tblCellMar>
        </w:tblPrEx>
        <w:trPr>
          <w:trHeight w:val="471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9FBB4B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13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E0F9CC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Mereni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20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DBE0E0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Parcul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trolebus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№3 (Numina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Totul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producerea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mobilei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</w:tr>
      <w:tr w:rsidR="00575674" w14:paraId="1FE16711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9228C6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14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332825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Dumitru Rîșcanu 8 ap.48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97E2B8" w14:textId="77777777" w:rsidR="00575674" w:rsidRDefault="00000000">
            <w:pPr>
              <w:pStyle w:val="Standard"/>
            </w:pPr>
            <w:hyperlink r:id="rId11" w:history="1">
              <w:r>
                <w:rPr>
                  <w:rFonts w:ascii="Times New Roman" w:hAnsi="Times New Roman" w:cs="Times New Roman"/>
                  <w:sz w:val="22"/>
                  <w:szCs w:val="22"/>
                </w:rPr>
                <w:t>Union </w:t>
              </w:r>
              <w:proofErr w:type="spellStart"/>
              <w:r>
                <w:rPr>
                  <w:rFonts w:ascii="Times New Roman" w:hAnsi="Times New Roman" w:cs="Times New Roman"/>
                  <w:sz w:val="22"/>
                  <w:szCs w:val="22"/>
                </w:rPr>
                <w:t>fenosa</w:t>
              </w:r>
              <w:proofErr w:type="spellEnd"/>
            </w:hyperlink>
          </w:p>
        </w:tc>
      </w:tr>
      <w:tr w:rsidR="00575674" w14:paraId="0CE0A702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BAFD3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15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D4F16A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Maria Dragan 2/1 ap.6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3E5F73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Linella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M. Dragan)</w:t>
            </w:r>
          </w:p>
        </w:tc>
      </w:tr>
      <w:tr w:rsidR="00575674" w14:paraId="2FC650D1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739E51" w14:textId="77777777" w:rsidR="00575674" w:rsidRDefault="00000000">
            <w:pPr>
              <w:pStyle w:val="TableContents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6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8D51CE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Maria Dragan 28/2 ap.322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883782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Mai sus de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Supraten</w:t>
            </w:r>
            <w:proofErr w:type="spellEnd"/>
          </w:p>
        </w:tc>
      </w:tr>
      <w:tr w:rsidR="00575674" w14:paraId="505AED44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172C8D" w14:textId="77777777" w:rsidR="00575674" w:rsidRDefault="00000000">
            <w:pPr>
              <w:pStyle w:val="TableContents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7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151A21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Maria Dragan 26/3 ap.38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9835F6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Mai sus de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Supraten</w:t>
            </w:r>
            <w:proofErr w:type="spellEnd"/>
          </w:p>
        </w:tc>
      </w:tr>
      <w:tr w:rsidR="00575674" w14:paraId="25DB713F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4D2DCF" w14:textId="77777777" w:rsidR="00575674" w:rsidRDefault="00000000">
            <w:pPr>
              <w:pStyle w:val="TableContents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8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E32B73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Șos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Balcani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4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06BF08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Linella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Market</w:t>
            </w:r>
          </w:p>
        </w:tc>
      </w:tr>
      <w:tr w:rsidR="00575674" w14:paraId="166415E3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944178" w14:textId="77777777" w:rsidR="00575674" w:rsidRDefault="00000000">
            <w:pPr>
              <w:pStyle w:val="TableContents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9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A092A7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Kiev 16/6, ap.45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26E676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"СОЮЗ"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Рышкановка</w:t>
            </w:r>
            <w:proofErr w:type="spellEnd"/>
          </w:p>
        </w:tc>
      </w:tr>
      <w:tr w:rsidR="00575674" w14:paraId="0D646A69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A850DA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20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327531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Igor Vieru 16/2, ap.70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C6A2E9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Rogop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остановка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) Mircea cel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Bătrîn</w:t>
            </w:r>
            <w:proofErr w:type="spellEnd"/>
          </w:p>
        </w:tc>
      </w:tr>
      <w:tr w:rsidR="00575674" w14:paraId="3A14E48E" w14:textId="77777777">
        <w:tblPrEx>
          <w:tblCellMar>
            <w:top w:w="0" w:type="dxa"/>
            <w:bottom w:w="0" w:type="dxa"/>
          </w:tblCellMar>
        </w:tblPrEx>
        <w:trPr>
          <w:trHeight w:val="474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530699" w14:textId="77777777" w:rsidR="00575674" w:rsidRDefault="00000000">
            <w:pPr>
              <w:pStyle w:val="TableContents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310E38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Mihai Sodoveanu 28, ap.2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FB771A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Mihai Sodoveanu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остановка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</w:tr>
      <w:tr w:rsidR="00575674" w14:paraId="3F940A49" w14:textId="77777777">
        <w:tblPrEx>
          <w:tblCellMar>
            <w:top w:w="0" w:type="dxa"/>
            <w:bottom w:w="0" w:type="dxa"/>
          </w:tblCellMar>
        </w:tblPrEx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90F9B2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22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C800E6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Mircea cel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Bătrîn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28/122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D74C39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Rogop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остановка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) Mircea cel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Bătrîn</w:t>
            </w:r>
            <w:proofErr w:type="spellEnd"/>
          </w:p>
        </w:tc>
      </w:tr>
      <w:tr w:rsidR="00575674" w14:paraId="698E72F6" w14:textId="77777777">
        <w:tblPrEx>
          <w:tblCellMar>
            <w:top w:w="0" w:type="dxa"/>
            <w:bottom w:w="0" w:type="dxa"/>
          </w:tblCellMar>
        </w:tblPrEx>
        <w:trPr>
          <w:trHeight w:val="306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5B7BB8" w14:textId="77777777" w:rsidR="00575674" w:rsidRDefault="00000000">
            <w:pPr>
              <w:pStyle w:val="TableContents"/>
              <w:jc w:val="center"/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A61C95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Ginta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Latină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12/14 ap.74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A358B1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Jardi Market</w:t>
            </w:r>
          </w:p>
        </w:tc>
      </w:tr>
      <w:tr w:rsidR="00575674" w14:paraId="4E6DEE57" w14:textId="77777777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DD4074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24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FE69FE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Str. Ginta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Latină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5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353CE6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Mihai Sodoveanu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( Petrom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</w:tr>
      <w:tr w:rsidR="00575674" w14:paraId="0A9D9D6E" w14:textId="77777777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5D4E94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25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9C6ED7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Trandafirilor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15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54F73C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Monumentul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Serghei Lazo.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Parcul</w:t>
            </w:r>
            <w:proofErr w:type="spellEnd"/>
          </w:p>
        </w:tc>
      </w:tr>
      <w:tr w:rsidR="00575674" w14:paraId="5951BFE8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D3643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26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07961D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Igor Vieru 8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168DFC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Igor Vieru.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Magazin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№1,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переход</w:t>
            </w:r>
            <w:proofErr w:type="spellEnd"/>
          </w:p>
        </w:tc>
      </w:tr>
      <w:tr w:rsidR="00575674" w14:paraId="62DF1118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3C0C70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27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B5EBDF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Str. 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Trandafirilor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15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2692EC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Botanica</w:t>
            </w:r>
          </w:p>
        </w:tc>
      </w:tr>
      <w:tr w:rsidR="00575674" w14:paraId="642A17FA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9FA9C0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28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3FFF6B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Str.  I. Vieru 8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368F73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Ciocana</w:t>
            </w:r>
            <w:proofErr w:type="spellEnd"/>
          </w:p>
        </w:tc>
      </w:tr>
      <w:tr w:rsidR="00575674" w14:paraId="51A96055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E6AC8F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29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76C283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Pînă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magazin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„ Doi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fazani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”,str.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Trandafirilor</w:t>
            </w:r>
            <w:proofErr w:type="spellEnd"/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111041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Colonița</w:t>
            </w:r>
            <w:proofErr w:type="spellEnd"/>
          </w:p>
        </w:tc>
      </w:tr>
      <w:tr w:rsidR="00575674" w14:paraId="0711845A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E18B19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30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A21F58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. Д.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Латинэ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35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991D9A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Ciocana</w:t>
            </w:r>
            <w:proofErr w:type="spellEnd"/>
          </w:p>
        </w:tc>
      </w:tr>
      <w:tr w:rsidR="00575674" w14:paraId="31B96D96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0F1749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31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FD13E6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. Д.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Латинэ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17/1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100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F14A3A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Ciocana</w:t>
            </w:r>
            <w:proofErr w:type="spellEnd"/>
          </w:p>
        </w:tc>
      </w:tr>
      <w:tr w:rsidR="00575674" w14:paraId="78CF8A50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ADD727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32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23CDD4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s.Budesti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str.Stefan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cel Mare 29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9C35F9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Budesti</w:t>
            </w:r>
            <w:proofErr w:type="spellEnd"/>
          </w:p>
        </w:tc>
      </w:tr>
      <w:tr w:rsidR="00575674" w14:paraId="0F05809B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FA1ED1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33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7D063A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Str.Kiev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16/6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64B1CC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Riscani</w:t>
            </w:r>
            <w:proofErr w:type="spellEnd"/>
          </w:p>
        </w:tc>
      </w:tr>
      <w:tr w:rsidR="00575674" w14:paraId="380B5AC1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237534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34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542864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Str.Uzinelor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152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9E540D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Ciocana</w:t>
            </w:r>
            <w:proofErr w:type="spellEnd"/>
          </w:p>
        </w:tc>
      </w:tr>
      <w:tr w:rsidR="00575674" w14:paraId="4E6D6E71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56466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35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095F11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B-d Mircea cel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Bătrîn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34/1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90E9FE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Ciocana</w:t>
            </w:r>
            <w:proofErr w:type="spellEnd"/>
          </w:p>
        </w:tc>
      </w:tr>
      <w:tr w:rsidR="00575674" w14:paraId="1C8C037E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32D598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36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38FB50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B-d Mircea cel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Bătrîn</w:t>
            </w:r>
            <w:proofErr w:type="spellEnd"/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0E16C3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Ciocana</w:t>
            </w:r>
            <w:proofErr w:type="spellEnd"/>
          </w:p>
        </w:tc>
      </w:tr>
      <w:tr w:rsidR="00575674" w14:paraId="778FDDCE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6ECBA5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37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874EBC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com.Bubueci</w:t>
            </w:r>
            <w:proofErr w:type="spellEnd"/>
            <w:proofErr w:type="gramEnd"/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45B4F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Bubueci</w:t>
            </w:r>
            <w:proofErr w:type="spellEnd"/>
          </w:p>
        </w:tc>
      </w:tr>
      <w:tr w:rsidR="00575674" w14:paraId="2066CFAF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3D2EA1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o-RO"/>
              </w:rPr>
              <w:t>38</w:t>
            </w:r>
          </w:p>
        </w:tc>
        <w:tc>
          <w:tcPr>
            <w:tcW w:w="4995" w:type="dxa"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32CDFF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Str.Moldovița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28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15A4F9" w14:textId="77777777" w:rsidR="00575674" w:rsidRDefault="0000000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Riscani</w:t>
            </w:r>
            <w:proofErr w:type="spellEnd"/>
          </w:p>
        </w:tc>
      </w:tr>
      <w:tr w:rsidR="00575674" w14:paraId="7F55BC8D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3A1D5B" w14:textId="77777777" w:rsidR="00575674" w:rsidRDefault="00000000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84E90E" w14:textId="77777777" w:rsidR="00575674" w:rsidRDefault="00000000">
            <w:pPr>
              <w:pStyle w:val="Standard"/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Pînă la magazin „ Doi fazani” sau str. Trandafirilor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ED6C05" w14:textId="77777777" w:rsidR="00575674" w:rsidRDefault="00000000">
            <w:pPr>
              <w:pStyle w:val="Standard"/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Colonița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Magazin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Doi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fazani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– la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necesitate</w:t>
            </w:r>
            <w:proofErr w:type="spellEnd"/>
          </w:p>
        </w:tc>
      </w:tr>
    </w:tbl>
    <w:p w14:paraId="172F6B08" w14:textId="77777777" w:rsidR="00575674" w:rsidRDefault="00575674">
      <w:pPr>
        <w:pStyle w:val="Standard"/>
        <w:jc w:val="right"/>
        <w:rPr>
          <w:rFonts w:ascii="Times New Roman" w:hAnsi="Times New Roman" w:cs="Times New Roman"/>
          <w:b/>
          <w:bCs/>
        </w:rPr>
      </w:pPr>
    </w:p>
    <w:sectPr w:rsidR="00575674">
      <w:pgSz w:w="12240" w:h="15840"/>
      <w:pgMar w:top="284" w:right="1134" w:bottom="112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9410B" w14:textId="77777777" w:rsidR="00E7715D" w:rsidRDefault="00E7715D">
      <w:r>
        <w:separator/>
      </w:r>
    </w:p>
  </w:endnote>
  <w:endnote w:type="continuationSeparator" w:id="0">
    <w:p w14:paraId="4582FDD3" w14:textId="77777777" w:rsidR="00E7715D" w:rsidRDefault="00E77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ACF3F" w14:textId="77777777" w:rsidR="00E7715D" w:rsidRDefault="00E7715D">
      <w:r>
        <w:rPr>
          <w:color w:val="000000"/>
        </w:rPr>
        <w:separator/>
      </w:r>
    </w:p>
  </w:footnote>
  <w:footnote w:type="continuationSeparator" w:id="0">
    <w:p w14:paraId="32F899BA" w14:textId="77777777" w:rsidR="00E7715D" w:rsidRDefault="00E771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attachedTemplate r:id="rId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75674"/>
    <w:rsid w:val="000D234E"/>
    <w:rsid w:val="00575674"/>
    <w:rsid w:val="00D70108"/>
    <w:rsid w:val="00E7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AA70DC"/>
  <w15:docId w15:val="{69CDA6E6-C3F5-48EF-B750-78EC370C7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kern w:val="3"/>
        <w:sz w:val="24"/>
        <w:szCs w:val="24"/>
        <w:lang w:val="en-US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2">
    <w:name w:val="heading 2"/>
    <w:basedOn w:val="Heading"/>
    <w:next w:val="Textbody"/>
    <w:uiPriority w:val="9"/>
    <w:unhideWhenUsed/>
    <w:qFormat/>
    <w:pPr>
      <w:spacing w:before="200" w:after="0"/>
      <w:outlineLvl w:val="1"/>
    </w:pPr>
    <w:rPr>
      <w:rFonts w:ascii="Liberation Serif" w:eastAsia="NSimSun" w:hAnsi="Liberation Serif" w:cs="Arial"/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40"/>
      <w:outlineLvl w:val="2"/>
    </w:pPr>
    <w:rPr>
      <w:rFonts w:ascii="Aptos Display" w:eastAsia="Times New Roman" w:hAnsi="Aptos Display"/>
      <w:color w:val="0A2F40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">
    <w:name w:val="Table"/>
    <w:basedOn w:val="Caption"/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Heading3Char">
    <w:name w:val="Heading 3 Char"/>
    <w:basedOn w:val="DefaultParagraphFont"/>
    <w:rPr>
      <w:rFonts w:ascii="Aptos Display" w:eastAsia="Times New Roman" w:hAnsi="Aptos Display"/>
      <w:color w:val="0A2F4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md/search?sca_esv=115fbc7a5c2d88aa&amp;q=Union+fenosa+chisinau+contacte&amp;sa=X&amp;ved=2ahUKEwjo6vnN-4mLAxXm8rsIHbFOMykQ1QJ6BAhyEAE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bonappetit.md/page/show/7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md/search?sca_esv=115fbc7a5c2d88aa&amp;q=Union+fenosa+chisinau+contacte&amp;sa=X&amp;ved=2ahUKEwjo6vnN-4mLAxXm8rsIHbFOMykQ1QJ6BAhyEAE" TargetMode="External"/><Relationship Id="rId11" Type="http://schemas.openxmlformats.org/officeDocument/2006/relationships/hyperlink" Target="https://www.google.md/search?sca_esv=115fbc7a5c2d88aa&amp;q=Union+fenosa+chisinau+contacte&amp;sa=X&amp;ved=2ahUKEwjo6vnN-4mLAxXm8rsIHbFOMykQ1QJ6BAhyEAE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bonappetit.md/page/show/7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google.md/search?sca_esv=115fbc7a5c2d88aa&amp;q=Union+fenosa+chisinau+contacte&amp;sa=X&amp;ved=2ahUKEwjo6vnN-4mLAxXm8rsIHbFOMykQ1QJ6BAhyEA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1571</Words>
  <Characters>13441</Characters>
  <Application>Microsoft Office Word</Application>
  <DocSecurity>0</DocSecurity>
  <Lines>463</Lines>
  <Paragraphs>272</Paragraphs>
  <ScaleCrop>false</ScaleCrop>
  <Company/>
  <LinksUpToDate>false</LinksUpToDate>
  <CharactersWithSpaces>14740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DPADMIN</dc:creator>
  <cp:lastModifiedBy>Palamari Fedora</cp:lastModifiedBy>
  <cp:revision>2</cp:revision>
  <cp:lastPrinted>2026-02-09T12:17:00Z</cp:lastPrinted>
  <dcterms:created xsi:type="dcterms:W3CDTF">2026-02-10T11:56:00Z</dcterms:created>
  <dcterms:modified xsi:type="dcterms:W3CDTF">2026-02-10T11:56:00Z</dcterms:modified>
</cp:coreProperties>
</file>