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25FF" w:rsidRPr="00FF430B" w:rsidRDefault="00F025FF" w:rsidP="00C805CC">
      <w:pPr>
        <w:tabs>
          <w:tab w:val="left" w:pos="5103"/>
          <w:tab w:val="left" w:pos="10348"/>
        </w:tabs>
        <w:jc w:val="right"/>
        <w:rPr>
          <w:noProof w:val="0"/>
          <w:lang w:eastAsia="ru-RU"/>
        </w:rPr>
      </w:pPr>
      <w:bookmarkStart w:id="0" w:name="_GoBack"/>
      <w:bookmarkEnd w:id="0"/>
      <w:r w:rsidRPr="00FF430B">
        <w:rPr>
          <w:noProof w:val="0"/>
          <w:lang w:eastAsia="ru-RU"/>
        </w:rPr>
        <w:t>APROBATĂ</w:t>
      </w:r>
    </w:p>
    <w:p w:rsidR="00F025FF" w:rsidRPr="00FF430B" w:rsidRDefault="00F025FF" w:rsidP="00AF76C0">
      <w:pPr>
        <w:tabs>
          <w:tab w:val="left" w:pos="5103"/>
          <w:tab w:val="left" w:pos="10348"/>
        </w:tabs>
        <w:jc w:val="right"/>
        <w:rPr>
          <w:noProof w:val="0"/>
          <w:lang w:eastAsia="ru-RU"/>
        </w:rPr>
      </w:pPr>
      <w:r w:rsidRPr="00FF430B">
        <w:rPr>
          <w:noProof w:val="0"/>
          <w:lang w:eastAsia="ru-RU"/>
        </w:rPr>
        <w:t xml:space="preserve"> prin Ordinul </w:t>
      </w:r>
    </w:p>
    <w:p w:rsidR="00F025FF" w:rsidRDefault="00F025FF" w:rsidP="003961E7">
      <w:pPr>
        <w:tabs>
          <w:tab w:val="left" w:pos="5103"/>
          <w:tab w:val="left" w:pos="10348"/>
        </w:tabs>
        <w:jc w:val="right"/>
        <w:rPr>
          <w:noProof w:val="0"/>
          <w:lang w:eastAsia="ru-RU"/>
        </w:rPr>
      </w:pPr>
      <w:r w:rsidRPr="00FF430B">
        <w:rPr>
          <w:noProof w:val="0"/>
          <w:lang w:eastAsia="ru-RU"/>
        </w:rPr>
        <w:t xml:space="preserve">                                               nr.   </w:t>
      </w:r>
      <w:r>
        <w:rPr>
          <w:noProof w:val="0"/>
          <w:lang w:eastAsia="ru-RU"/>
        </w:rPr>
        <w:t xml:space="preserve">69   din  07 mai </w:t>
      </w:r>
      <w:r w:rsidRPr="00FF430B">
        <w:rPr>
          <w:noProof w:val="0"/>
          <w:lang w:eastAsia="ru-RU"/>
        </w:rPr>
        <w:t>2021</w:t>
      </w:r>
    </w:p>
    <w:p w:rsidR="00F025FF" w:rsidRPr="00FF430B" w:rsidRDefault="00F025FF" w:rsidP="003961E7">
      <w:pPr>
        <w:tabs>
          <w:tab w:val="left" w:pos="5103"/>
          <w:tab w:val="left" w:pos="10348"/>
        </w:tabs>
        <w:jc w:val="right"/>
        <w:rPr>
          <w:noProof w:val="0"/>
          <w:lang w:eastAsia="ru-RU"/>
        </w:rPr>
      </w:pPr>
    </w:p>
    <w:p w:rsidR="00F025FF" w:rsidRPr="00FF430B" w:rsidRDefault="00F025FF" w:rsidP="003961E7">
      <w:pPr>
        <w:tabs>
          <w:tab w:val="left" w:pos="5103"/>
          <w:tab w:val="left" w:pos="10348"/>
        </w:tabs>
        <w:jc w:val="center"/>
        <w:rPr>
          <w:noProof w:val="0"/>
          <w:lang w:eastAsia="ru-RU"/>
        </w:rPr>
      </w:pPr>
    </w:p>
    <w:p w:rsidR="00F025FF" w:rsidRPr="00FF430B" w:rsidRDefault="00F025FF" w:rsidP="003961E7">
      <w:pPr>
        <w:tabs>
          <w:tab w:val="left" w:pos="5103"/>
          <w:tab w:val="left" w:pos="10348"/>
        </w:tabs>
        <w:jc w:val="center"/>
        <w:rPr>
          <w:b/>
          <w:noProof w:val="0"/>
          <w:lang w:eastAsia="ru-RU"/>
        </w:rPr>
      </w:pPr>
    </w:p>
    <w:p w:rsidR="00F025FF" w:rsidRPr="00FF430B" w:rsidRDefault="00F025FF" w:rsidP="003961E7">
      <w:pPr>
        <w:tabs>
          <w:tab w:val="left" w:pos="5103"/>
          <w:tab w:val="left" w:pos="10348"/>
        </w:tabs>
        <w:jc w:val="center"/>
        <w:rPr>
          <w:b/>
          <w:noProof w:val="0"/>
          <w:lang w:eastAsia="ru-RU"/>
        </w:rPr>
      </w:pPr>
      <w:r w:rsidRPr="00FF430B">
        <w:rPr>
          <w:b/>
          <w:noProof w:val="0"/>
          <w:lang w:eastAsia="ru-RU"/>
        </w:rPr>
        <w:t>DOCUMENTAŢIA STANDARD</w:t>
      </w:r>
    </w:p>
    <w:p w:rsidR="00F025FF" w:rsidRPr="00FF430B" w:rsidRDefault="00F025FF"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F025FF" w:rsidRPr="00FF430B" w:rsidRDefault="00F025FF" w:rsidP="003961E7">
      <w:pPr>
        <w:tabs>
          <w:tab w:val="left" w:pos="5103"/>
          <w:tab w:val="left" w:pos="10348"/>
        </w:tabs>
        <w:jc w:val="center"/>
        <w:rPr>
          <w:noProof w:val="0"/>
          <w:lang w:eastAsia="ru-RU"/>
        </w:rPr>
      </w:pPr>
    </w:p>
    <w:p w:rsidR="00F025FF" w:rsidRPr="00FF430B" w:rsidRDefault="00F025FF" w:rsidP="00196AB4"/>
    <w:p w:rsidR="00F025FF" w:rsidRDefault="00F025FF" w:rsidP="0007146B">
      <w:pPr>
        <w:pStyle w:val="Heading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t>Secţiunea 1</w:t>
      </w:r>
    </w:p>
    <w:p w:rsidR="00F025FF" w:rsidRPr="007D2250" w:rsidRDefault="00F025FF" w:rsidP="007D2250"/>
    <w:p w:rsidR="00F025FF" w:rsidRPr="00A14C96" w:rsidRDefault="00F025FF" w:rsidP="009F1E2C">
      <w:pPr>
        <w:pStyle w:val="Heading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rsidR="00F025FF" w:rsidRPr="00A14C96" w:rsidRDefault="00F025FF" w:rsidP="007D2250"/>
    <w:p w:rsidR="00F025FF" w:rsidRPr="00A07263" w:rsidRDefault="00F025FF" w:rsidP="00AF5B8E">
      <w:pPr>
        <w:pStyle w:val="ListParagraph"/>
        <w:numPr>
          <w:ilvl w:val="0"/>
          <w:numId w:val="9"/>
        </w:numPr>
        <w:tabs>
          <w:tab w:val="clear" w:pos="1134"/>
          <w:tab w:val="left" w:pos="-284"/>
          <w:tab w:val="left" w:pos="196"/>
          <w:tab w:val="left" w:pos="567"/>
        </w:tabs>
        <w:spacing w:after="120"/>
        <w:ind w:left="-284" w:firstLine="284"/>
        <w:rPr>
          <w:color w:val="000000"/>
          <w:lang w:val="pt-BR"/>
        </w:rPr>
      </w:pPr>
      <w:r w:rsidRPr="00A07263">
        <w:rPr>
          <w:lang w:val="pt-BR"/>
        </w:rPr>
        <w:t xml:space="preserve"> Prezenta Documentaţie reprezintă o instrucţiune pentru autoritățile contractante și ofertanţi, utilizată la</w:t>
      </w:r>
      <w:r w:rsidRPr="00A07263">
        <w:rPr>
          <w:lang w:val="pt-BR" w:eastAsia="ru-RU"/>
        </w:rPr>
        <w:t xml:space="preserve"> inițierea şi desfăşurarea procedurilor de achiziţii publice de lucrări </w:t>
      </w:r>
      <w:r w:rsidRPr="00A07263">
        <w:rPr>
          <w:lang w:val="pt-BR"/>
        </w:rPr>
        <w:t>sau procedurilor de achiziţii publice de servicii de proiectare și de lucrări</w:t>
      </w:r>
      <w:r w:rsidRPr="00A07263">
        <w:rPr>
          <w:lang w:val="pt-BR" w:eastAsia="ru-RU"/>
        </w:rPr>
        <w:t xml:space="preserve">. </w:t>
      </w:r>
      <w:r w:rsidRPr="00A07263">
        <w:rPr>
          <w:lang w:val="pt-BR"/>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F025FF" w:rsidRPr="00A07263" w:rsidRDefault="00F025FF" w:rsidP="00AF5B8E">
      <w:pPr>
        <w:pStyle w:val="ListParagraph"/>
        <w:numPr>
          <w:ilvl w:val="0"/>
          <w:numId w:val="9"/>
        </w:numPr>
        <w:tabs>
          <w:tab w:val="clear" w:pos="1134"/>
          <w:tab w:val="left" w:pos="-284"/>
          <w:tab w:val="left" w:pos="196"/>
          <w:tab w:val="left" w:pos="567"/>
        </w:tabs>
        <w:spacing w:after="120"/>
        <w:ind w:left="-284" w:firstLine="284"/>
        <w:rPr>
          <w:color w:val="000000"/>
          <w:lang w:val="pt-BR"/>
        </w:rPr>
      </w:pPr>
      <w:r w:rsidRPr="00A07263">
        <w:rPr>
          <w:lang w:val="pt-BR"/>
        </w:rPr>
        <w:t xml:space="preserve"> </w:t>
      </w:r>
      <w:r w:rsidRPr="00A07263">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A07263">
        <w:rPr>
          <w:color w:val="000000"/>
          <w:lang w:val="pt-BR"/>
        </w:rPr>
        <w:t xml:space="preserve">după cum urmează:     </w:t>
      </w:r>
    </w:p>
    <w:p w:rsidR="00F025FF" w:rsidRPr="00A07263" w:rsidRDefault="00F025FF" w:rsidP="00012954">
      <w:pPr>
        <w:pStyle w:val="ListParagraph"/>
        <w:numPr>
          <w:ilvl w:val="0"/>
          <w:numId w:val="0"/>
        </w:numPr>
        <w:tabs>
          <w:tab w:val="clear" w:pos="1134"/>
          <w:tab w:val="left" w:pos="-284"/>
          <w:tab w:val="left" w:pos="196"/>
          <w:tab w:val="left" w:pos="426"/>
          <w:tab w:val="left" w:pos="567"/>
        </w:tabs>
        <w:spacing w:after="120"/>
        <w:ind w:left="-284"/>
        <w:rPr>
          <w:color w:val="000000"/>
          <w:lang w:val="pt-BR"/>
        </w:rPr>
      </w:pPr>
    </w:p>
    <w:p w:rsidR="00F025FF" w:rsidRPr="00A07263" w:rsidRDefault="00F025FF" w:rsidP="00AF5B8E">
      <w:pPr>
        <w:pStyle w:val="ListParagraph"/>
        <w:numPr>
          <w:ilvl w:val="0"/>
          <w:numId w:val="17"/>
        </w:numPr>
        <w:tabs>
          <w:tab w:val="clear" w:pos="1134"/>
          <w:tab w:val="left" w:pos="-284"/>
          <w:tab w:val="left" w:pos="284"/>
          <w:tab w:val="left" w:pos="426"/>
        </w:tabs>
        <w:ind w:left="-284" w:firstLine="284"/>
        <w:rPr>
          <w:lang w:val="pt-BR"/>
        </w:rPr>
      </w:pPr>
      <w:r w:rsidRPr="00A07263">
        <w:rPr>
          <w:lang w:val="pt-BR"/>
        </w:rPr>
        <w:t xml:space="preserve">  Anunț de participare, inclusiv pentru procedurile de preselecție/procedurile negociate (anexa nr. 2);</w:t>
      </w:r>
    </w:p>
    <w:p w:rsidR="00F025FF" w:rsidRPr="00A07263" w:rsidRDefault="00F025FF" w:rsidP="00AF5B8E">
      <w:pPr>
        <w:pStyle w:val="ListParagraph"/>
        <w:numPr>
          <w:ilvl w:val="0"/>
          <w:numId w:val="17"/>
        </w:numPr>
        <w:tabs>
          <w:tab w:val="left" w:pos="-284"/>
          <w:tab w:val="left" w:pos="426"/>
        </w:tabs>
        <w:ind w:left="-284" w:firstLine="284"/>
        <w:rPr>
          <w:lang w:val="pt-BR"/>
        </w:rPr>
      </w:pPr>
      <w:r w:rsidRPr="00A07263">
        <w:rPr>
          <w:lang w:val="pt-BR"/>
        </w:rPr>
        <w:t>Cerere de participare (anexa nr. 7);</w:t>
      </w:r>
    </w:p>
    <w:p w:rsidR="00F025FF" w:rsidRPr="00A07263" w:rsidRDefault="00F025FF" w:rsidP="00AF5B8E">
      <w:pPr>
        <w:pStyle w:val="ListParagraph"/>
        <w:numPr>
          <w:ilvl w:val="0"/>
          <w:numId w:val="17"/>
        </w:numPr>
        <w:tabs>
          <w:tab w:val="left" w:pos="-284"/>
          <w:tab w:val="left" w:pos="426"/>
        </w:tabs>
        <w:ind w:left="-284" w:firstLine="284"/>
        <w:rPr>
          <w:lang w:val="pt-BR"/>
        </w:rPr>
      </w:pPr>
      <w:r w:rsidRPr="00A07263">
        <w:rPr>
          <w:lang w:val="pt-BR"/>
        </w:rPr>
        <w:t>Declaraţie privind valabilitatea ofertei (anexa nr. 8);</w:t>
      </w:r>
    </w:p>
    <w:p w:rsidR="00F025FF" w:rsidRPr="00A07263" w:rsidRDefault="00F025FF" w:rsidP="00AF5B8E">
      <w:pPr>
        <w:pStyle w:val="ListParagraph"/>
        <w:numPr>
          <w:ilvl w:val="0"/>
          <w:numId w:val="17"/>
        </w:numPr>
        <w:tabs>
          <w:tab w:val="left" w:pos="-284"/>
          <w:tab w:val="left" w:pos="426"/>
        </w:tabs>
        <w:ind w:left="-284" w:firstLine="284"/>
        <w:rPr>
          <w:lang w:val="pt-BR"/>
        </w:rPr>
      </w:pPr>
      <w:r w:rsidRPr="00A07263">
        <w:rPr>
          <w:lang w:val="pt-BR"/>
        </w:rPr>
        <w:t>Scrisoare  de  garanţie  bancară (anexa nr. 9);</w:t>
      </w:r>
    </w:p>
    <w:p w:rsidR="00F025FF" w:rsidRPr="00A07263" w:rsidRDefault="00F025FF" w:rsidP="00AF5B8E">
      <w:pPr>
        <w:pStyle w:val="ListParagraph"/>
        <w:numPr>
          <w:ilvl w:val="0"/>
          <w:numId w:val="17"/>
        </w:numPr>
        <w:tabs>
          <w:tab w:val="clear" w:pos="1134"/>
          <w:tab w:val="left" w:pos="-284"/>
          <w:tab w:val="left" w:pos="426"/>
        </w:tabs>
        <w:ind w:left="-284" w:firstLine="284"/>
        <w:rPr>
          <w:lang w:val="pt-BR"/>
        </w:rPr>
      </w:pPr>
      <w:r w:rsidRPr="00A07263">
        <w:rPr>
          <w:lang w:val="pt-BR"/>
        </w:rPr>
        <w:t>Grafic de executare a lucrărilor (anexa nr. 10.);</w:t>
      </w:r>
    </w:p>
    <w:p w:rsidR="00F025FF" w:rsidRPr="00FF430B" w:rsidRDefault="00F025FF" w:rsidP="00AF5B8E">
      <w:pPr>
        <w:pStyle w:val="ListParagraph"/>
        <w:numPr>
          <w:ilvl w:val="0"/>
          <w:numId w:val="17"/>
        </w:numPr>
        <w:tabs>
          <w:tab w:val="clear" w:pos="1134"/>
          <w:tab w:val="left" w:pos="-284"/>
          <w:tab w:val="left" w:pos="426"/>
        </w:tabs>
        <w:ind w:left="-284" w:firstLine="284"/>
      </w:pPr>
      <w:r w:rsidRPr="00FF430B">
        <w:t>Declarație privind experienţa similară (anexa nr. 12);</w:t>
      </w:r>
    </w:p>
    <w:p w:rsidR="00F025FF" w:rsidRPr="00A07263" w:rsidRDefault="00F025FF" w:rsidP="00AF5B8E">
      <w:pPr>
        <w:pStyle w:val="ListParagraph"/>
        <w:numPr>
          <w:ilvl w:val="0"/>
          <w:numId w:val="17"/>
        </w:numPr>
        <w:tabs>
          <w:tab w:val="clear" w:pos="1134"/>
          <w:tab w:val="left" w:pos="-284"/>
          <w:tab w:val="left" w:pos="426"/>
        </w:tabs>
        <w:ind w:left="-284" w:firstLine="284"/>
        <w:rPr>
          <w:lang w:val="pt-BR"/>
        </w:rPr>
      </w:pPr>
      <w:r w:rsidRPr="00A07263">
        <w:rPr>
          <w:lang w:val="pt-BR"/>
        </w:rPr>
        <w:t>Declarație privind lista principalelor lucrări executate în ultimul an de activitate (anexa nr. 13);</w:t>
      </w:r>
    </w:p>
    <w:p w:rsidR="00F025FF" w:rsidRPr="00A07263" w:rsidRDefault="00F025FF" w:rsidP="00AF5B8E">
      <w:pPr>
        <w:pStyle w:val="ListParagraph"/>
        <w:numPr>
          <w:ilvl w:val="0"/>
          <w:numId w:val="17"/>
        </w:numPr>
        <w:tabs>
          <w:tab w:val="clear" w:pos="1134"/>
          <w:tab w:val="left" w:pos="-284"/>
          <w:tab w:val="left" w:pos="426"/>
        </w:tabs>
        <w:ind w:left="-284" w:firstLine="284"/>
        <w:rPr>
          <w:lang w:val="pt-BR"/>
        </w:rPr>
      </w:pPr>
      <w:r w:rsidRPr="00A07263">
        <w:rPr>
          <w:lang w:val="pt-BR"/>
        </w:rPr>
        <w:t>Declaraţie privind dotările specifice, utilajul şi echipamentul necesar pentru îndeplinirea corespunzătoare a contractului (anexa nr. 14);</w:t>
      </w:r>
    </w:p>
    <w:p w:rsidR="00F025FF" w:rsidRPr="00A07263" w:rsidRDefault="00F025FF" w:rsidP="00AF5B8E">
      <w:pPr>
        <w:pStyle w:val="ListParagraph"/>
        <w:numPr>
          <w:ilvl w:val="0"/>
          <w:numId w:val="17"/>
        </w:numPr>
        <w:tabs>
          <w:tab w:val="clear" w:pos="1134"/>
          <w:tab w:val="left" w:pos="-284"/>
          <w:tab w:val="left" w:pos="426"/>
        </w:tabs>
        <w:ind w:left="-284" w:firstLine="284"/>
        <w:rPr>
          <w:sz w:val="22"/>
          <w:szCs w:val="22"/>
          <w:lang w:val="pt-BR"/>
        </w:rPr>
      </w:pPr>
      <w:r w:rsidRPr="00A07263">
        <w:rPr>
          <w:lang w:val="pt-BR"/>
        </w:rPr>
        <w:t>Declaraţie privind personalul de specialitate propus pentru implementarea contractului (anexa nr. 15);</w:t>
      </w:r>
    </w:p>
    <w:p w:rsidR="00F025FF" w:rsidRPr="00A07263" w:rsidRDefault="00F025FF" w:rsidP="00AF5B8E">
      <w:pPr>
        <w:pStyle w:val="ListParagraph"/>
        <w:numPr>
          <w:ilvl w:val="0"/>
          <w:numId w:val="17"/>
        </w:numPr>
        <w:tabs>
          <w:tab w:val="clear" w:pos="1134"/>
          <w:tab w:val="left" w:pos="-284"/>
          <w:tab w:val="left" w:pos="426"/>
        </w:tabs>
        <w:ind w:left="-284" w:firstLine="284"/>
        <w:rPr>
          <w:sz w:val="22"/>
          <w:szCs w:val="22"/>
          <w:lang w:val="pt-BR"/>
        </w:rPr>
      </w:pPr>
      <w:r w:rsidRPr="00A07263">
        <w:rPr>
          <w:lang w:val="pt-BR"/>
        </w:rPr>
        <w:t>Lista subcontractanților şi partea/părţile din contract care sunt îndeplinite de aceştia (anexa nr. 16);</w:t>
      </w:r>
    </w:p>
    <w:p w:rsidR="00F025FF" w:rsidRPr="00FF430B" w:rsidRDefault="00F025FF" w:rsidP="00AF5B8E">
      <w:pPr>
        <w:pStyle w:val="ListParagraph"/>
        <w:numPr>
          <w:ilvl w:val="0"/>
          <w:numId w:val="17"/>
        </w:numPr>
        <w:tabs>
          <w:tab w:val="clear" w:pos="1134"/>
          <w:tab w:val="left" w:pos="-284"/>
          <w:tab w:val="left" w:pos="426"/>
        </w:tabs>
        <w:ind w:left="-284" w:firstLine="284"/>
      </w:pPr>
      <w:r w:rsidRPr="00FF430B">
        <w:t>Informaţii privind asocierea (anexa nr. 17);</w:t>
      </w:r>
    </w:p>
    <w:p w:rsidR="00F025FF" w:rsidRPr="00A07263" w:rsidRDefault="00F025FF" w:rsidP="00AF5B8E">
      <w:pPr>
        <w:pStyle w:val="ListParagraph"/>
        <w:numPr>
          <w:ilvl w:val="0"/>
          <w:numId w:val="17"/>
        </w:numPr>
        <w:tabs>
          <w:tab w:val="clear" w:pos="1134"/>
          <w:tab w:val="left" w:pos="-284"/>
          <w:tab w:val="left" w:pos="426"/>
        </w:tabs>
        <w:ind w:left="-284" w:firstLine="284"/>
        <w:rPr>
          <w:lang w:val="pt-BR"/>
        </w:rPr>
      </w:pPr>
      <w:r w:rsidRPr="00A07263">
        <w:rPr>
          <w:lang w:val="pt-BR"/>
        </w:rPr>
        <w:t>Angajament terţ susţinător financiar (anexa nr. 18);</w:t>
      </w:r>
    </w:p>
    <w:p w:rsidR="00F025FF" w:rsidRPr="00A07263" w:rsidRDefault="00F025FF" w:rsidP="00AF5B8E">
      <w:pPr>
        <w:pStyle w:val="ListParagraph"/>
        <w:numPr>
          <w:ilvl w:val="0"/>
          <w:numId w:val="17"/>
        </w:numPr>
        <w:tabs>
          <w:tab w:val="clear" w:pos="1134"/>
          <w:tab w:val="left" w:pos="-284"/>
          <w:tab w:val="left" w:pos="426"/>
        </w:tabs>
        <w:ind w:left="-284" w:firstLine="284"/>
        <w:rPr>
          <w:lang w:val="pt-BR"/>
        </w:rPr>
      </w:pPr>
      <w:r w:rsidRPr="00A07263">
        <w:rPr>
          <w:lang w:val="pt-BR"/>
        </w:rPr>
        <w:t>Angajament privind susţinerea tehnică și profesională a ofertantului/grupului de operatori economici (anexa nr. 19);</w:t>
      </w:r>
    </w:p>
    <w:p w:rsidR="00F025FF" w:rsidRPr="00FF430B" w:rsidRDefault="00F025FF" w:rsidP="00AF5B8E">
      <w:pPr>
        <w:pStyle w:val="ListParagraph"/>
        <w:numPr>
          <w:ilvl w:val="0"/>
          <w:numId w:val="17"/>
        </w:numPr>
        <w:tabs>
          <w:tab w:val="clear" w:pos="1134"/>
          <w:tab w:val="left" w:pos="-284"/>
          <w:tab w:val="left" w:pos="426"/>
        </w:tabs>
        <w:ind w:left="-284" w:firstLine="284"/>
      </w:pPr>
      <w:r w:rsidRPr="00FF430B">
        <w:t>Declaraţie terţ susţinător tehnic (anexa nr.</w:t>
      </w:r>
      <w:r>
        <w:t xml:space="preserve"> </w:t>
      </w:r>
      <w:r w:rsidRPr="00FF430B">
        <w:t>20);</w:t>
      </w:r>
    </w:p>
    <w:p w:rsidR="00F025FF" w:rsidRPr="00A07263" w:rsidRDefault="00F025FF" w:rsidP="00AF5B8E">
      <w:pPr>
        <w:pStyle w:val="ListParagraph"/>
        <w:numPr>
          <w:ilvl w:val="0"/>
          <w:numId w:val="17"/>
        </w:numPr>
        <w:tabs>
          <w:tab w:val="clear" w:pos="1134"/>
          <w:tab w:val="left" w:pos="-284"/>
          <w:tab w:val="left" w:pos="426"/>
        </w:tabs>
        <w:ind w:left="-284" w:firstLine="284"/>
        <w:rPr>
          <w:lang w:val="pt-BR"/>
        </w:rPr>
      </w:pPr>
      <w:r w:rsidRPr="00A07263">
        <w:rPr>
          <w:lang w:val="pt-BR"/>
        </w:rPr>
        <w:t>Declaraţie terţ susţinător profesional (anexa nr. 21);</w:t>
      </w:r>
    </w:p>
    <w:p w:rsidR="00F025FF" w:rsidRPr="00A07263" w:rsidRDefault="00F025FF" w:rsidP="00AF5B8E">
      <w:pPr>
        <w:pStyle w:val="ListParagraph"/>
        <w:numPr>
          <w:ilvl w:val="0"/>
          <w:numId w:val="17"/>
        </w:numPr>
        <w:tabs>
          <w:tab w:val="clear" w:pos="1134"/>
          <w:tab w:val="left" w:pos="-284"/>
          <w:tab w:val="left" w:pos="426"/>
        </w:tabs>
        <w:ind w:left="-284" w:firstLine="284"/>
        <w:rPr>
          <w:lang w:val="pt-BR"/>
        </w:rPr>
      </w:pPr>
      <w:r w:rsidRPr="00A07263">
        <w:rPr>
          <w:lang w:val="pt-BR"/>
        </w:rPr>
        <w:t>Aviz pentru participare la licitațiile publice de lucrări din domeniul construcțiilor și instalațiilor (anexa nr. 22);</w:t>
      </w:r>
    </w:p>
    <w:p w:rsidR="00F025FF" w:rsidRPr="00A07263" w:rsidRDefault="00F025FF" w:rsidP="00AF5B8E">
      <w:pPr>
        <w:pStyle w:val="ListParagraph"/>
        <w:numPr>
          <w:ilvl w:val="0"/>
          <w:numId w:val="17"/>
        </w:numPr>
        <w:tabs>
          <w:tab w:val="clear" w:pos="1134"/>
          <w:tab w:val="left" w:pos="-284"/>
          <w:tab w:val="left" w:pos="426"/>
        </w:tabs>
        <w:ind w:left="-284" w:firstLine="284"/>
        <w:rPr>
          <w:lang w:val="pt-BR"/>
        </w:rPr>
      </w:pPr>
      <w:r w:rsidRPr="00A07263">
        <w:rPr>
          <w:lang w:val="pt-BR"/>
        </w:rPr>
        <w:t>Caiet de sarcini. Formularul de deviz nr.1 – lista cu cantitățile de lucrări (anexa nr. 23);</w:t>
      </w:r>
    </w:p>
    <w:p w:rsidR="00F025FF" w:rsidRPr="00A07263" w:rsidRDefault="00F025FF" w:rsidP="00AF5B8E">
      <w:pPr>
        <w:pStyle w:val="ListParagraph"/>
        <w:numPr>
          <w:ilvl w:val="0"/>
          <w:numId w:val="17"/>
        </w:numPr>
        <w:tabs>
          <w:tab w:val="clear" w:pos="1134"/>
          <w:tab w:val="left" w:pos="-284"/>
          <w:tab w:val="left" w:pos="426"/>
        </w:tabs>
        <w:ind w:left="-284" w:firstLine="284"/>
        <w:rPr>
          <w:lang w:val="pt-BR"/>
        </w:rPr>
      </w:pPr>
      <w:r w:rsidRPr="00A07263">
        <w:rPr>
          <w:lang w:val="pt-BR"/>
        </w:rPr>
        <w:t>Contract de antrepriză (anexa nr. 25);</w:t>
      </w:r>
    </w:p>
    <w:p w:rsidR="00F025FF" w:rsidRPr="00FF430B" w:rsidRDefault="00F025FF" w:rsidP="00AF5B8E">
      <w:pPr>
        <w:pStyle w:val="ListParagraph"/>
        <w:numPr>
          <w:ilvl w:val="0"/>
          <w:numId w:val="17"/>
        </w:numPr>
        <w:tabs>
          <w:tab w:val="clear" w:pos="1134"/>
          <w:tab w:val="left" w:pos="-284"/>
          <w:tab w:val="left" w:pos="426"/>
        </w:tabs>
        <w:ind w:left="-284" w:firstLine="284"/>
      </w:pPr>
      <w:r w:rsidRPr="00FF430B">
        <w:t>Acord adițional (anexa nr. 27);</w:t>
      </w:r>
    </w:p>
    <w:p w:rsidR="00F025FF" w:rsidRPr="00FF430B" w:rsidRDefault="00F025FF" w:rsidP="00203193">
      <w:pPr>
        <w:pStyle w:val="ListParagraph"/>
        <w:numPr>
          <w:ilvl w:val="0"/>
          <w:numId w:val="0"/>
        </w:numPr>
        <w:tabs>
          <w:tab w:val="clear" w:pos="1134"/>
          <w:tab w:val="left" w:pos="-284"/>
          <w:tab w:val="left" w:pos="426"/>
        </w:tabs>
        <w:ind w:left="-284"/>
      </w:pPr>
    </w:p>
    <w:p w:rsidR="00F025FF" w:rsidRPr="00FF430B" w:rsidRDefault="00F025FF" w:rsidP="00D8130E">
      <w:pPr>
        <w:pStyle w:val="ListParagraph"/>
        <w:numPr>
          <w:ilvl w:val="0"/>
          <w:numId w:val="0"/>
        </w:numPr>
        <w:tabs>
          <w:tab w:val="clear" w:pos="1134"/>
          <w:tab w:val="left" w:pos="-284"/>
          <w:tab w:val="left" w:pos="196"/>
          <w:tab w:val="left" w:pos="567"/>
        </w:tabs>
        <w:rPr>
          <w:color w:val="000000"/>
        </w:rPr>
      </w:pPr>
    </w:p>
    <w:p w:rsidR="00F025FF" w:rsidRPr="00A07263" w:rsidRDefault="00F025FF" w:rsidP="00AF5B8E">
      <w:pPr>
        <w:pStyle w:val="ListParagraph"/>
        <w:numPr>
          <w:ilvl w:val="0"/>
          <w:numId w:val="9"/>
        </w:numPr>
        <w:tabs>
          <w:tab w:val="clear" w:pos="1134"/>
          <w:tab w:val="left" w:pos="-284"/>
          <w:tab w:val="left" w:pos="196"/>
          <w:tab w:val="left" w:pos="567"/>
        </w:tabs>
        <w:ind w:left="-284" w:firstLine="284"/>
        <w:rPr>
          <w:color w:val="000000"/>
          <w:lang w:val="pt-BR"/>
        </w:rPr>
      </w:pPr>
      <w:r w:rsidRPr="00A07263">
        <w:rPr>
          <w:color w:val="000000"/>
          <w:lang w:val="pt-BR"/>
        </w:rPr>
        <w:t xml:space="preserve"> </w:t>
      </w:r>
      <w:r w:rsidRPr="00A07263">
        <w:rPr>
          <w:lang w:val="pt-BR"/>
        </w:rPr>
        <w:t xml:space="preserve">Autoritatea contractantă emite Documentația de atribuire în vederea achiziționării lucrărilor sau serviciilor de proiectare și de lucrări, după cum este specificat în </w:t>
      </w:r>
      <w:r w:rsidRPr="00A07263">
        <w:rPr>
          <w:color w:val="000000"/>
          <w:lang w:val="pt-BR"/>
        </w:rPr>
        <w:t>documentația standard.</w:t>
      </w:r>
    </w:p>
    <w:p w:rsidR="00F025FF" w:rsidRPr="00A07263" w:rsidRDefault="00F025FF" w:rsidP="00D8130E">
      <w:pPr>
        <w:pStyle w:val="ListParagraph"/>
        <w:numPr>
          <w:ilvl w:val="0"/>
          <w:numId w:val="0"/>
        </w:numPr>
        <w:tabs>
          <w:tab w:val="clear" w:pos="1134"/>
          <w:tab w:val="left" w:pos="-284"/>
          <w:tab w:val="left" w:pos="196"/>
          <w:tab w:val="left" w:pos="567"/>
        </w:tabs>
        <w:rPr>
          <w:color w:val="000000"/>
          <w:lang w:val="pt-BR"/>
        </w:rPr>
      </w:pPr>
    </w:p>
    <w:p w:rsidR="00F025FF" w:rsidRPr="00A07263" w:rsidRDefault="00F025FF" w:rsidP="00AF5B8E">
      <w:pPr>
        <w:pStyle w:val="ListParagraph"/>
        <w:numPr>
          <w:ilvl w:val="0"/>
          <w:numId w:val="9"/>
        </w:numPr>
        <w:tabs>
          <w:tab w:val="clear" w:pos="1134"/>
          <w:tab w:val="left" w:pos="-284"/>
          <w:tab w:val="left" w:pos="196"/>
        </w:tabs>
        <w:ind w:left="-284" w:firstLine="284"/>
        <w:rPr>
          <w:lang w:val="pt-BR"/>
        </w:rPr>
      </w:pPr>
      <w:r w:rsidRPr="00A07263">
        <w:rPr>
          <w:lang w:val="pt-BR"/>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F025FF" w:rsidRPr="00A07263" w:rsidRDefault="00F025FF" w:rsidP="00D8130E">
      <w:pPr>
        <w:pStyle w:val="ListParagraph"/>
        <w:numPr>
          <w:ilvl w:val="0"/>
          <w:numId w:val="0"/>
        </w:numPr>
        <w:ind w:left="360"/>
        <w:rPr>
          <w:lang w:val="pt-BR"/>
        </w:rPr>
      </w:pPr>
    </w:p>
    <w:p w:rsidR="00F025FF" w:rsidRPr="00A07263" w:rsidRDefault="00F025FF" w:rsidP="00AF5B8E">
      <w:pPr>
        <w:pStyle w:val="ListParagraph"/>
        <w:numPr>
          <w:ilvl w:val="0"/>
          <w:numId w:val="9"/>
        </w:numPr>
        <w:tabs>
          <w:tab w:val="clear" w:pos="1134"/>
          <w:tab w:val="left" w:pos="-284"/>
          <w:tab w:val="left" w:pos="196"/>
          <w:tab w:val="left" w:pos="567"/>
        </w:tabs>
        <w:ind w:left="-284" w:firstLine="284"/>
        <w:rPr>
          <w:lang w:val="pt-BR"/>
        </w:rPr>
      </w:pPr>
      <w:r w:rsidRPr="00A07263">
        <w:rPr>
          <w:lang w:val="pt-BR"/>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F025FF" w:rsidRPr="00A07263" w:rsidRDefault="00F025FF" w:rsidP="00D8130E">
      <w:pPr>
        <w:pStyle w:val="ListParagraph"/>
        <w:numPr>
          <w:ilvl w:val="0"/>
          <w:numId w:val="0"/>
        </w:numPr>
        <w:ind w:left="357"/>
        <w:rPr>
          <w:lang w:val="pt-BR"/>
        </w:rPr>
      </w:pPr>
    </w:p>
    <w:p w:rsidR="00F025FF" w:rsidRPr="00A07263" w:rsidRDefault="00F025FF" w:rsidP="00AF5B8E">
      <w:pPr>
        <w:pStyle w:val="ListParagraph"/>
        <w:numPr>
          <w:ilvl w:val="0"/>
          <w:numId w:val="9"/>
        </w:numPr>
        <w:tabs>
          <w:tab w:val="clear" w:pos="1134"/>
          <w:tab w:val="left" w:pos="-284"/>
          <w:tab w:val="left" w:pos="196"/>
          <w:tab w:val="left" w:pos="567"/>
        </w:tabs>
        <w:spacing w:after="120"/>
        <w:ind w:left="-284" w:firstLine="284"/>
        <w:rPr>
          <w:lang w:val="pt-BR"/>
        </w:rPr>
      </w:pPr>
      <w:r w:rsidRPr="00A07263">
        <w:rPr>
          <w:lang w:val="pt-BR"/>
        </w:rPr>
        <w:t xml:space="preserve"> Atribuirea contractului de achiziție publică de lucrări sau de servicii de proiectare și de lucrări se realizează în conformitate cu prevederile:</w:t>
      </w:r>
    </w:p>
    <w:p w:rsidR="00F025FF" w:rsidRPr="00FF430B" w:rsidRDefault="00F025FF" w:rsidP="00AF5B8E">
      <w:pPr>
        <w:pStyle w:val="ListParagraph"/>
        <w:numPr>
          <w:ilvl w:val="0"/>
          <w:numId w:val="10"/>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rsidR="00F025FF" w:rsidRPr="00A07263" w:rsidRDefault="00F025FF" w:rsidP="00AF5B8E">
      <w:pPr>
        <w:pStyle w:val="ListParagraph"/>
        <w:numPr>
          <w:ilvl w:val="0"/>
          <w:numId w:val="10"/>
        </w:numPr>
        <w:tabs>
          <w:tab w:val="clear" w:pos="1134"/>
          <w:tab w:val="left" w:pos="-284"/>
          <w:tab w:val="left" w:pos="284"/>
        </w:tabs>
        <w:spacing w:after="120"/>
        <w:ind w:left="-284" w:firstLine="284"/>
        <w:rPr>
          <w:lang w:val="pt-BR"/>
        </w:rPr>
      </w:pPr>
      <w:hyperlink r:id="rId7" w:history="1">
        <w:r w:rsidRPr="00A07263">
          <w:rPr>
            <w:rStyle w:val="Hyperlink"/>
            <w:bCs/>
            <w:color w:val="auto"/>
            <w:u w:val="none"/>
            <w:bdr w:val="none" w:sz="0" w:space="0" w:color="auto" w:frame="1"/>
            <w:shd w:val="clear" w:color="auto" w:fill="FFFFFF"/>
            <w:lang w:val="pt-BR"/>
          </w:rPr>
          <w:t>Hotгrвrii Guvernului nr. 638/2020 pentru aprobarea Regulamentului privind achiziț</w:t>
        </w:r>
        <w:r>
          <w:rPr>
            <w:rStyle w:val="Hyperlink"/>
            <w:bCs/>
            <w:color w:val="auto"/>
            <w:u w:val="none"/>
            <w:bdr w:val="none" w:sz="0" w:space="0" w:color="auto" w:frame="1"/>
            <w:shd w:val="clear" w:color="auto" w:fill="FFFFFF"/>
            <w:lang w:val="pt-BR"/>
          </w:rPr>
          <w:t>iile publice de lucr</w:t>
        </w:r>
        <w:r>
          <w:rPr>
            <w:rStyle w:val="Hyperlink"/>
            <w:bCs/>
            <w:color w:val="auto"/>
            <w:u w:val="none"/>
            <w:bdr w:val="none" w:sz="0" w:space="0" w:color="auto" w:frame="1"/>
            <w:shd w:val="clear" w:color="auto" w:fill="FFFFFF"/>
            <w:lang w:val="ro-RO"/>
          </w:rPr>
          <w:t>ă</w:t>
        </w:r>
        <w:r w:rsidRPr="00A07263">
          <w:rPr>
            <w:rStyle w:val="Hyperlink"/>
            <w:bCs/>
            <w:color w:val="auto"/>
            <w:u w:val="none"/>
            <w:bdr w:val="none" w:sz="0" w:space="0" w:color="auto" w:frame="1"/>
            <w:shd w:val="clear" w:color="auto" w:fill="FFFFFF"/>
            <w:lang w:val="pt-BR"/>
          </w:rPr>
          <w:t>ri</w:t>
        </w:r>
      </w:hyperlink>
      <w:r w:rsidRPr="00A07263">
        <w:rPr>
          <w:rStyle w:val="Strong"/>
          <w:b w:val="0"/>
          <w:bdr w:val="none" w:sz="0" w:space="0" w:color="auto" w:frame="1"/>
          <w:shd w:val="clear" w:color="auto" w:fill="FFFFFF"/>
          <w:lang w:val="pt-BR"/>
        </w:rPr>
        <w:t>.</w:t>
      </w:r>
    </w:p>
    <w:p w:rsidR="00F025FF" w:rsidRPr="00A07263" w:rsidRDefault="00F025FF" w:rsidP="00AF5B8E">
      <w:pPr>
        <w:pStyle w:val="ListParagraph"/>
        <w:numPr>
          <w:ilvl w:val="0"/>
          <w:numId w:val="9"/>
        </w:numPr>
        <w:tabs>
          <w:tab w:val="clear" w:pos="1134"/>
          <w:tab w:val="left" w:pos="-284"/>
          <w:tab w:val="left" w:pos="196"/>
          <w:tab w:val="left" w:pos="567"/>
        </w:tabs>
        <w:spacing w:after="120"/>
        <w:ind w:left="-284" w:firstLine="284"/>
        <w:rPr>
          <w:color w:val="000000"/>
          <w:lang w:val="pt-BR"/>
        </w:rPr>
      </w:pPr>
      <w:r w:rsidRPr="00A07263">
        <w:rPr>
          <w:lang w:val="pt-BR"/>
        </w:rPr>
        <w:t xml:space="preserve"> În cazul în care autoritatea contractantă inițiază un acord-cadru, ca modalitate specială de atribuire a contractelor de achiziții publice de lucrări sau lucrări și servicii de proiectare, procedura se  desfășoară conform </w:t>
      </w:r>
      <w:r w:rsidRPr="00A07263">
        <w:rPr>
          <w:color w:val="000000"/>
          <w:lang w:val="pt-BR"/>
        </w:rPr>
        <w:t>Regulamentului cu privire la acordul-cadru ca modalitate specială de atribuire a contractelor de achiziții publice, aprobat prin Hotărârea Guvernului nr. 694/2020.</w:t>
      </w:r>
    </w:p>
    <w:p w:rsidR="00F025FF" w:rsidRPr="00A07263" w:rsidRDefault="00F025FF" w:rsidP="00AF5B8E">
      <w:pPr>
        <w:pStyle w:val="ListParagraph"/>
        <w:numPr>
          <w:ilvl w:val="0"/>
          <w:numId w:val="9"/>
        </w:numPr>
        <w:tabs>
          <w:tab w:val="left" w:pos="-284"/>
          <w:tab w:val="left" w:pos="196"/>
          <w:tab w:val="left" w:pos="426"/>
        </w:tabs>
        <w:spacing w:after="120"/>
        <w:ind w:left="-284" w:firstLine="284"/>
        <w:rPr>
          <w:lang w:val="pt-BR"/>
        </w:rPr>
      </w:pPr>
      <w:r w:rsidRPr="00A07263">
        <w:rPr>
          <w:lang w:val="pt-BR"/>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F025FF" w:rsidRPr="00A07263" w:rsidRDefault="00F025FF" w:rsidP="00AF5B8E">
      <w:pPr>
        <w:pStyle w:val="ListParagraph"/>
        <w:numPr>
          <w:ilvl w:val="0"/>
          <w:numId w:val="9"/>
        </w:numPr>
        <w:tabs>
          <w:tab w:val="left" w:pos="-284"/>
          <w:tab w:val="left" w:pos="196"/>
          <w:tab w:val="left" w:pos="567"/>
        </w:tabs>
        <w:spacing w:after="120"/>
        <w:ind w:left="-284" w:firstLine="284"/>
        <w:rPr>
          <w:lang w:val="pt-BR"/>
        </w:rPr>
      </w:pPr>
      <w:r w:rsidRPr="00A07263">
        <w:rPr>
          <w:lang w:val="pt-BR"/>
        </w:rPr>
        <w:t xml:space="preserve"> În cazul în care autoritatea contractantă inițiază proceduri cu preselecție se utilizează anexele ce țin de procedurile date: anexele nr.1, nr. 3 - 6, nr. 25 și nr. 26.</w:t>
      </w:r>
    </w:p>
    <w:p w:rsidR="00F025FF" w:rsidRPr="00A07263" w:rsidRDefault="00F025FF" w:rsidP="00AF5B8E">
      <w:pPr>
        <w:pStyle w:val="ListParagraph"/>
        <w:numPr>
          <w:ilvl w:val="0"/>
          <w:numId w:val="9"/>
        </w:numPr>
        <w:tabs>
          <w:tab w:val="clear" w:pos="1134"/>
          <w:tab w:val="left" w:pos="-284"/>
          <w:tab w:val="left" w:pos="196"/>
          <w:tab w:val="left" w:pos="426"/>
        </w:tabs>
        <w:spacing w:after="120"/>
        <w:ind w:left="-284" w:firstLine="284"/>
        <w:rPr>
          <w:lang w:val="pt-BR"/>
        </w:rPr>
      </w:pPr>
      <w:r w:rsidRPr="00A07263">
        <w:rPr>
          <w:lang w:val="pt-BR"/>
        </w:rPr>
        <w:t>Ofertantul suportă toate costurile asociate elaborării și prezentării ofertei sale, precum și documentelor care o însoțesc.</w:t>
      </w:r>
    </w:p>
    <w:p w:rsidR="00F025FF" w:rsidRPr="00A07263" w:rsidRDefault="00F025FF" w:rsidP="00AF5B8E">
      <w:pPr>
        <w:pStyle w:val="ListParagraph"/>
        <w:numPr>
          <w:ilvl w:val="0"/>
          <w:numId w:val="9"/>
        </w:numPr>
        <w:tabs>
          <w:tab w:val="clear" w:pos="1134"/>
          <w:tab w:val="left" w:pos="-284"/>
          <w:tab w:val="left" w:pos="196"/>
          <w:tab w:val="left" w:pos="426"/>
        </w:tabs>
        <w:spacing w:after="120"/>
        <w:ind w:left="-284" w:firstLine="284"/>
        <w:rPr>
          <w:lang w:val="pt-BR"/>
        </w:rPr>
      </w:pPr>
      <w:r w:rsidRPr="00A07263">
        <w:rPr>
          <w:lang w:val="pt-BR"/>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F025FF" w:rsidRPr="00A07263" w:rsidRDefault="00F025FF" w:rsidP="00AF5B8E">
      <w:pPr>
        <w:pStyle w:val="ListParagraph"/>
        <w:numPr>
          <w:ilvl w:val="0"/>
          <w:numId w:val="9"/>
        </w:numPr>
        <w:tabs>
          <w:tab w:val="clear" w:pos="1134"/>
          <w:tab w:val="left" w:pos="-284"/>
          <w:tab w:val="left" w:pos="196"/>
          <w:tab w:val="left" w:pos="426"/>
        </w:tabs>
        <w:spacing w:after="120"/>
        <w:ind w:left="-284" w:firstLine="284"/>
        <w:rPr>
          <w:lang w:val="pt-BR"/>
        </w:rPr>
      </w:pPr>
      <w:r w:rsidRPr="00A07263">
        <w:rPr>
          <w:lang w:val="pt-BR"/>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F025FF" w:rsidRPr="00A07263" w:rsidRDefault="00F025FF" w:rsidP="00AF5B8E">
      <w:pPr>
        <w:pStyle w:val="ListParagraph"/>
        <w:numPr>
          <w:ilvl w:val="0"/>
          <w:numId w:val="9"/>
        </w:numPr>
        <w:tabs>
          <w:tab w:val="clear" w:pos="1134"/>
          <w:tab w:val="left" w:pos="-284"/>
          <w:tab w:val="left" w:pos="196"/>
          <w:tab w:val="left" w:pos="426"/>
        </w:tabs>
        <w:spacing w:after="120"/>
        <w:ind w:left="-284" w:firstLine="284"/>
        <w:rPr>
          <w:lang w:val="pt-BR"/>
        </w:rPr>
      </w:pPr>
      <w:r w:rsidRPr="00A07263">
        <w:rPr>
          <w:lang w:val="pt-BR"/>
        </w:rPr>
        <w:t>În cazul achizițiilor de servicii de proiectare, proiectanţii de construcţii sunt obligaţi să exercite supravegherea de autor pe tot parcursul execuției lucrărilor.</w:t>
      </w:r>
    </w:p>
    <w:p w:rsidR="00F025FF" w:rsidRPr="00A07263" w:rsidRDefault="00F025FF" w:rsidP="00AF5B8E">
      <w:pPr>
        <w:pStyle w:val="ListParagraph"/>
        <w:numPr>
          <w:ilvl w:val="0"/>
          <w:numId w:val="9"/>
        </w:numPr>
        <w:tabs>
          <w:tab w:val="clear" w:pos="1134"/>
          <w:tab w:val="left" w:pos="-284"/>
          <w:tab w:val="left" w:pos="196"/>
          <w:tab w:val="left" w:pos="426"/>
        </w:tabs>
        <w:spacing w:after="120"/>
        <w:ind w:left="-284" w:firstLine="284"/>
        <w:rPr>
          <w:lang w:val="pt-BR"/>
        </w:rPr>
      </w:pPr>
      <w:r w:rsidRPr="00A07263">
        <w:rPr>
          <w:lang w:val="pt-BR"/>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F025FF" w:rsidRPr="00A07263" w:rsidRDefault="00F025FF" w:rsidP="00AF5B8E">
      <w:pPr>
        <w:pStyle w:val="ListParagraph"/>
        <w:numPr>
          <w:ilvl w:val="0"/>
          <w:numId w:val="9"/>
        </w:numPr>
        <w:tabs>
          <w:tab w:val="clear" w:pos="1134"/>
          <w:tab w:val="left" w:pos="-284"/>
          <w:tab w:val="left" w:pos="196"/>
          <w:tab w:val="left" w:pos="426"/>
        </w:tabs>
        <w:spacing w:after="120"/>
        <w:ind w:left="-284" w:firstLine="284"/>
        <w:rPr>
          <w:lang w:val="pt-BR"/>
        </w:rPr>
      </w:pPr>
      <w:r w:rsidRPr="00A07263">
        <w:rPr>
          <w:lang w:val="pt-BR"/>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F025FF" w:rsidRPr="00A07263" w:rsidRDefault="00F025FF" w:rsidP="00AF5B8E">
      <w:pPr>
        <w:pStyle w:val="ListParagraph"/>
        <w:numPr>
          <w:ilvl w:val="0"/>
          <w:numId w:val="9"/>
        </w:numPr>
        <w:tabs>
          <w:tab w:val="clear" w:pos="1134"/>
          <w:tab w:val="left" w:pos="-284"/>
          <w:tab w:val="left" w:pos="196"/>
          <w:tab w:val="left" w:pos="426"/>
        </w:tabs>
        <w:spacing w:after="120"/>
        <w:ind w:left="-284" w:firstLine="284"/>
        <w:rPr>
          <w:lang w:val="pt-BR"/>
        </w:rPr>
      </w:pPr>
      <w:r w:rsidRPr="00A07263">
        <w:rPr>
          <w:lang w:val="pt-BR"/>
        </w:rPr>
        <w:t xml:space="preserve">În cazul în care autoritatea contractantă a depistat că ofertantul a fost implicat în practicile descrise la pct. 28 și pct. 29 în cadrul procedurii de atribuire pentru contractul de achiziție publică aceasta: </w:t>
      </w:r>
      <w:bookmarkStart w:id="1" w:name="_Toc392179963"/>
      <w:bookmarkStart w:id="2" w:name="_Toc392180134"/>
      <w:bookmarkStart w:id="3" w:name="_Toc449539024"/>
    </w:p>
    <w:p w:rsidR="00F025FF" w:rsidRPr="00A07263" w:rsidRDefault="00F025FF" w:rsidP="00AF5B8E">
      <w:pPr>
        <w:pStyle w:val="ListParagraph"/>
        <w:numPr>
          <w:ilvl w:val="0"/>
          <w:numId w:val="11"/>
        </w:numPr>
        <w:tabs>
          <w:tab w:val="clear" w:pos="1134"/>
          <w:tab w:val="left" w:pos="-284"/>
          <w:tab w:val="left" w:pos="426"/>
        </w:tabs>
        <w:spacing w:after="120"/>
        <w:ind w:left="-284" w:firstLine="284"/>
        <w:rPr>
          <w:lang w:val="pt-BR"/>
        </w:rPr>
      </w:pPr>
      <w:r w:rsidRPr="00A07263">
        <w:rPr>
          <w:lang w:val="pt-BR"/>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4" w:name="_Toc392179964"/>
      <w:bookmarkStart w:id="5" w:name="_Toc392180135"/>
      <w:bookmarkStart w:id="6" w:name="_Toc449539025"/>
      <w:bookmarkEnd w:id="1"/>
      <w:bookmarkEnd w:id="2"/>
      <w:bookmarkEnd w:id="3"/>
    </w:p>
    <w:p w:rsidR="00F025FF" w:rsidRPr="00FF430B" w:rsidRDefault="00F025FF" w:rsidP="00AF5B8E">
      <w:pPr>
        <w:pStyle w:val="ListParagraph"/>
        <w:numPr>
          <w:ilvl w:val="0"/>
          <w:numId w:val="11"/>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4"/>
      <w:bookmarkEnd w:id="5"/>
      <w:bookmarkEnd w:id="6"/>
      <w:r w:rsidRPr="00FF430B">
        <w:t>.</w:t>
      </w:r>
    </w:p>
    <w:p w:rsidR="00F025FF" w:rsidRPr="00A07263" w:rsidRDefault="00F025FF" w:rsidP="00AF5B8E">
      <w:pPr>
        <w:pStyle w:val="ListParagraph"/>
        <w:numPr>
          <w:ilvl w:val="0"/>
          <w:numId w:val="9"/>
        </w:numPr>
        <w:tabs>
          <w:tab w:val="clear" w:pos="1134"/>
          <w:tab w:val="left" w:pos="-284"/>
          <w:tab w:val="left" w:pos="196"/>
          <w:tab w:val="left" w:pos="426"/>
        </w:tabs>
        <w:spacing w:after="120"/>
        <w:ind w:left="-284" w:firstLine="284"/>
        <w:rPr>
          <w:lang w:val="pt-BR"/>
        </w:rPr>
      </w:pPr>
      <w:r w:rsidRPr="00A07263">
        <w:rPr>
          <w:lang w:val="pt-BR"/>
        </w:rPr>
        <w:t>Sunt interzise următoarele acţiuni în cadrul procedurii de achiziție:</w:t>
      </w:r>
      <w:bookmarkStart w:id="7" w:name="_Toc392179965"/>
      <w:bookmarkStart w:id="8" w:name="_Toc392180136"/>
      <w:bookmarkStart w:id="9" w:name="_Toc449539026"/>
    </w:p>
    <w:p w:rsidR="00F025FF" w:rsidRPr="00A07263" w:rsidRDefault="00F025FF" w:rsidP="00AF5B8E">
      <w:pPr>
        <w:pStyle w:val="ListParagraph"/>
        <w:numPr>
          <w:ilvl w:val="0"/>
          <w:numId w:val="12"/>
        </w:numPr>
        <w:tabs>
          <w:tab w:val="clear" w:pos="1134"/>
          <w:tab w:val="left" w:pos="-284"/>
          <w:tab w:val="left" w:pos="142"/>
          <w:tab w:val="left" w:pos="426"/>
        </w:tabs>
        <w:spacing w:after="120"/>
        <w:ind w:left="-284" w:firstLine="284"/>
        <w:rPr>
          <w:color w:val="000000"/>
          <w:lang w:val="pt-BR"/>
        </w:rPr>
      </w:pPr>
      <w:r w:rsidRPr="00A07263">
        <w:rPr>
          <w:color w:val="000000"/>
          <w:lang w:val="pt-BR"/>
        </w:rPr>
        <w:t>promisiunea sau oferirea unei persoane cu funcție de răspundere, personal sau prin mijlocitor, de bunuri sau servicii, sau privilegii, sau avantaje sub orice formă, pentru a influența acțiunile unei alte părți;</w:t>
      </w:r>
      <w:bookmarkStart w:id="10" w:name="_Toc392179966"/>
      <w:bookmarkStart w:id="11" w:name="_Toc392180137"/>
      <w:bookmarkStart w:id="12" w:name="_Toc449539027"/>
      <w:bookmarkEnd w:id="7"/>
      <w:bookmarkEnd w:id="8"/>
      <w:bookmarkEnd w:id="9"/>
    </w:p>
    <w:p w:rsidR="00F025FF" w:rsidRPr="00A07263" w:rsidRDefault="00F025FF" w:rsidP="00AF5B8E">
      <w:pPr>
        <w:pStyle w:val="ListParagraph"/>
        <w:numPr>
          <w:ilvl w:val="0"/>
          <w:numId w:val="12"/>
        </w:numPr>
        <w:tabs>
          <w:tab w:val="clear" w:pos="1134"/>
          <w:tab w:val="left" w:pos="-284"/>
          <w:tab w:val="left" w:pos="142"/>
          <w:tab w:val="left" w:pos="426"/>
        </w:tabs>
        <w:spacing w:after="120"/>
        <w:ind w:left="-284" w:firstLine="284"/>
        <w:rPr>
          <w:color w:val="000000"/>
          <w:lang w:val="pt-BR"/>
        </w:rPr>
      </w:pPr>
      <w:r w:rsidRPr="00A07263">
        <w:rPr>
          <w:color w:val="000000"/>
          <w:lang w:val="pt-BR"/>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F025FF" w:rsidRPr="00A07263" w:rsidRDefault="00F025FF" w:rsidP="00AF5B8E">
      <w:pPr>
        <w:pStyle w:val="ListParagraph"/>
        <w:numPr>
          <w:ilvl w:val="0"/>
          <w:numId w:val="12"/>
        </w:numPr>
        <w:tabs>
          <w:tab w:val="clear" w:pos="1134"/>
          <w:tab w:val="left" w:pos="-284"/>
          <w:tab w:val="left" w:pos="142"/>
          <w:tab w:val="left" w:pos="426"/>
        </w:tabs>
        <w:spacing w:after="120"/>
        <w:ind w:left="-284" w:firstLine="284"/>
        <w:rPr>
          <w:color w:val="000000"/>
          <w:lang w:val="pt-BR"/>
        </w:rPr>
      </w:pPr>
      <w:r w:rsidRPr="00A07263">
        <w:rPr>
          <w:color w:val="000000"/>
          <w:lang w:val="pt-BR"/>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F025FF" w:rsidRPr="00A07263" w:rsidRDefault="00F025FF" w:rsidP="00AF5B8E">
      <w:pPr>
        <w:pStyle w:val="ListParagraph"/>
        <w:numPr>
          <w:ilvl w:val="0"/>
          <w:numId w:val="12"/>
        </w:numPr>
        <w:tabs>
          <w:tab w:val="clear" w:pos="1134"/>
          <w:tab w:val="left" w:pos="-284"/>
          <w:tab w:val="left" w:pos="142"/>
          <w:tab w:val="left" w:pos="426"/>
        </w:tabs>
        <w:spacing w:after="120"/>
        <w:ind w:left="-284" w:firstLine="284"/>
        <w:rPr>
          <w:color w:val="000000"/>
          <w:lang w:val="pt-BR"/>
        </w:rPr>
      </w:pPr>
      <w:r w:rsidRPr="00A07263">
        <w:rPr>
          <w:color w:val="000000"/>
          <w:lang w:val="pt-BR"/>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F025FF" w:rsidRPr="00A07263" w:rsidRDefault="00F025FF" w:rsidP="00AF5B8E">
      <w:pPr>
        <w:pStyle w:val="ListParagraph"/>
        <w:numPr>
          <w:ilvl w:val="0"/>
          <w:numId w:val="12"/>
        </w:numPr>
        <w:tabs>
          <w:tab w:val="clear" w:pos="1134"/>
          <w:tab w:val="left" w:pos="-284"/>
          <w:tab w:val="left" w:pos="142"/>
          <w:tab w:val="left" w:pos="426"/>
        </w:tabs>
        <w:spacing w:after="120"/>
        <w:ind w:left="-284" w:firstLine="284"/>
        <w:rPr>
          <w:color w:val="000000"/>
          <w:lang w:val="pt-BR"/>
        </w:rPr>
      </w:pPr>
      <w:r w:rsidRPr="00A07263">
        <w:rPr>
          <w:color w:val="000000"/>
          <w:lang w:val="pt-BR"/>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rsidR="00F025FF" w:rsidRPr="00FF430B" w:rsidRDefault="00F025FF" w:rsidP="009F1E2C">
      <w:pPr>
        <w:pStyle w:val="Heading2"/>
        <w:keepNext w:val="0"/>
        <w:keepLines w:val="0"/>
        <w:tabs>
          <w:tab w:val="left" w:pos="-284"/>
        </w:tabs>
        <w:spacing w:before="0"/>
        <w:ind w:left="-284" w:firstLine="284"/>
        <w:jc w:val="center"/>
        <w:rPr>
          <w:rFonts w:ascii="Times New Roman" w:hAnsi="Times New Roman"/>
          <w:bCs w:val="0"/>
          <w:color w:val="auto"/>
        </w:rPr>
      </w:pPr>
    </w:p>
    <w:p w:rsidR="00F025FF" w:rsidRPr="00FF430B" w:rsidRDefault="00F025FF" w:rsidP="009F1E2C">
      <w:pPr>
        <w:pStyle w:val="Heading2"/>
        <w:keepNext w:val="0"/>
        <w:keepLines w:val="0"/>
        <w:tabs>
          <w:tab w:val="left" w:pos="-284"/>
        </w:tabs>
        <w:spacing w:before="0"/>
        <w:ind w:left="-284" w:firstLine="284"/>
        <w:jc w:val="center"/>
        <w:rPr>
          <w:rFonts w:ascii="Times New Roman" w:hAnsi="Times New Roman"/>
          <w:bCs w:val="0"/>
          <w:color w:val="auto"/>
        </w:rPr>
      </w:pPr>
    </w:p>
    <w:p w:rsidR="00F025FF" w:rsidRPr="00FF430B" w:rsidRDefault="00F025FF" w:rsidP="009F1E2C">
      <w:pPr>
        <w:pStyle w:val="Heading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rsidR="00F025FF" w:rsidRPr="00FF430B" w:rsidRDefault="00F025FF" w:rsidP="00B51DAA"/>
    <w:p w:rsidR="00F025FF" w:rsidRPr="00A07263" w:rsidRDefault="00F025FF" w:rsidP="0013462B">
      <w:pPr>
        <w:pStyle w:val="ListParagraph"/>
        <w:numPr>
          <w:ilvl w:val="0"/>
          <w:numId w:val="0"/>
        </w:numPr>
        <w:tabs>
          <w:tab w:val="clear" w:pos="1134"/>
          <w:tab w:val="left" w:pos="-284"/>
          <w:tab w:val="left" w:pos="142"/>
          <w:tab w:val="left" w:pos="284"/>
        </w:tabs>
        <w:spacing w:after="120"/>
        <w:ind w:left="-284" w:firstLine="284"/>
        <w:jc w:val="center"/>
        <w:rPr>
          <w:b/>
          <w:lang w:val="pt-BR"/>
        </w:rPr>
      </w:pPr>
      <w:r w:rsidRPr="00A07263">
        <w:rPr>
          <w:b/>
          <w:lang w:val="pt-BR"/>
        </w:rPr>
        <w:t>Calificarea candidaților/ofertanților</w:t>
      </w:r>
    </w:p>
    <w:p w:rsidR="00F025FF" w:rsidRPr="00A07263" w:rsidRDefault="00F025FF"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18.</w:t>
      </w:r>
      <w:r w:rsidRPr="00A07263">
        <w:rPr>
          <w:lang w:val="pt-BR"/>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F025FF" w:rsidRPr="00A07263" w:rsidRDefault="00F025FF" w:rsidP="00286387">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19. </w:t>
      </w:r>
      <w:r w:rsidRPr="00A07263">
        <w:rPr>
          <w:lang w:val="pt-BR"/>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F025FF" w:rsidRPr="00A07263" w:rsidRDefault="00F025FF" w:rsidP="00286387">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20. </w:t>
      </w:r>
      <w:r w:rsidRPr="00A07263">
        <w:rPr>
          <w:lang w:val="pt-BR"/>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F025FF" w:rsidRPr="00A07263" w:rsidRDefault="00F025FF" w:rsidP="009F1E2C">
      <w:pPr>
        <w:pStyle w:val="ListParagraph"/>
        <w:numPr>
          <w:ilvl w:val="0"/>
          <w:numId w:val="0"/>
        </w:numPr>
        <w:tabs>
          <w:tab w:val="clear" w:pos="1134"/>
          <w:tab w:val="left" w:pos="-284"/>
          <w:tab w:val="left" w:pos="284"/>
        </w:tabs>
        <w:spacing w:after="120"/>
        <w:ind w:left="-284" w:firstLine="284"/>
        <w:rPr>
          <w:lang w:val="pt-BR"/>
        </w:rPr>
      </w:pPr>
      <w:r w:rsidRPr="00A07263">
        <w:rPr>
          <w:b/>
          <w:lang w:val="pt-BR"/>
        </w:rPr>
        <w:t xml:space="preserve">21. </w:t>
      </w:r>
      <w:r w:rsidRPr="00A07263">
        <w:rPr>
          <w:lang w:val="pt-BR"/>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F025FF" w:rsidRPr="00A07263" w:rsidRDefault="00F025FF" w:rsidP="009F1E2C">
      <w:pPr>
        <w:pStyle w:val="ListParagraph"/>
        <w:numPr>
          <w:ilvl w:val="0"/>
          <w:numId w:val="0"/>
        </w:numPr>
        <w:tabs>
          <w:tab w:val="clear" w:pos="1134"/>
          <w:tab w:val="left" w:pos="-284"/>
          <w:tab w:val="left" w:pos="284"/>
        </w:tabs>
        <w:spacing w:after="120"/>
        <w:ind w:left="-284" w:firstLine="284"/>
        <w:rPr>
          <w:lang w:val="pt-BR"/>
        </w:rPr>
      </w:pPr>
      <w:r w:rsidRPr="00A07263">
        <w:rPr>
          <w:b/>
          <w:lang w:val="pt-BR"/>
        </w:rPr>
        <w:t>22.</w:t>
      </w:r>
      <w:r w:rsidRPr="00A07263">
        <w:rPr>
          <w:lang w:val="pt-BR"/>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F025FF" w:rsidRPr="00A07263" w:rsidRDefault="00F025FF"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lang w:val="pt-BR"/>
        </w:rPr>
      </w:pPr>
      <w:r w:rsidRPr="00A07263">
        <w:rPr>
          <w:b/>
          <w:lang w:val="pt-BR"/>
        </w:rPr>
        <w:t xml:space="preserve">23. </w:t>
      </w:r>
      <w:r w:rsidRPr="00A07263">
        <w:rPr>
          <w:color w:val="000000"/>
          <w:lang w:val="pt-BR"/>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F025FF" w:rsidRPr="00A07263" w:rsidRDefault="00F025FF" w:rsidP="009F1E2C">
      <w:pPr>
        <w:pStyle w:val="ListParagraph"/>
        <w:numPr>
          <w:ilvl w:val="0"/>
          <w:numId w:val="0"/>
        </w:numPr>
        <w:tabs>
          <w:tab w:val="clear" w:pos="1134"/>
          <w:tab w:val="left" w:pos="-284"/>
          <w:tab w:val="left" w:pos="142"/>
          <w:tab w:val="left" w:pos="284"/>
        </w:tabs>
        <w:spacing w:after="120"/>
        <w:ind w:left="-284" w:firstLine="284"/>
        <w:rPr>
          <w:color w:val="000000"/>
          <w:lang w:val="pt-BR"/>
        </w:rPr>
      </w:pPr>
      <w:r w:rsidRPr="00A07263">
        <w:rPr>
          <w:b/>
          <w:lang w:val="pt-BR"/>
        </w:rPr>
        <w:t xml:space="preserve">24. </w:t>
      </w:r>
      <w:r w:rsidRPr="00A07263">
        <w:rPr>
          <w:color w:val="000000"/>
          <w:lang w:val="pt-BR"/>
        </w:rPr>
        <w:t>Prezentarea oricărui alt formular DUAE este temei de descalificare de la procedura de achiziție publică.</w:t>
      </w:r>
    </w:p>
    <w:p w:rsidR="00F025FF" w:rsidRPr="00A07263" w:rsidRDefault="00F025FF" w:rsidP="009F1E2C">
      <w:pPr>
        <w:pStyle w:val="ListParagraph"/>
        <w:numPr>
          <w:ilvl w:val="0"/>
          <w:numId w:val="0"/>
        </w:numPr>
        <w:tabs>
          <w:tab w:val="clear" w:pos="1134"/>
          <w:tab w:val="left" w:pos="-284"/>
          <w:tab w:val="left" w:pos="142"/>
          <w:tab w:val="left" w:pos="284"/>
        </w:tabs>
        <w:spacing w:after="120"/>
        <w:ind w:left="-284" w:firstLine="284"/>
        <w:rPr>
          <w:color w:val="000000"/>
          <w:lang w:val="pt-BR"/>
        </w:rPr>
      </w:pPr>
      <w:r w:rsidRPr="00A07263">
        <w:rPr>
          <w:b/>
          <w:color w:val="000000"/>
          <w:lang w:val="pt-BR"/>
        </w:rPr>
        <w:t xml:space="preserve">25. </w:t>
      </w:r>
      <w:r w:rsidRPr="00A07263">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F025FF" w:rsidRPr="00A07263" w:rsidRDefault="00F025FF" w:rsidP="009F1E2C">
      <w:pPr>
        <w:pStyle w:val="ListParagraph"/>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26. </w:t>
      </w:r>
      <w:r w:rsidRPr="00A07263">
        <w:rPr>
          <w:lang w:val="pt-BR"/>
        </w:rPr>
        <w:t>Autoritatea contractantă aplică criterii și cerințe de calificare numai referitoare la:</w:t>
      </w:r>
    </w:p>
    <w:p w:rsidR="00F025FF" w:rsidRPr="00FF430B" w:rsidRDefault="00F025FF" w:rsidP="00A54239">
      <w:pPr>
        <w:spacing w:after="120"/>
        <w:ind w:left="142"/>
      </w:pPr>
      <w:r w:rsidRPr="00FF430B">
        <w:t>1) eligibilitatea ofertantului sau candidatului;</w:t>
      </w:r>
    </w:p>
    <w:p w:rsidR="00F025FF" w:rsidRPr="00FF430B" w:rsidRDefault="00F025FF" w:rsidP="00A54239">
      <w:pPr>
        <w:spacing w:after="120"/>
        <w:ind w:left="142"/>
      </w:pPr>
      <w:r w:rsidRPr="00FF430B">
        <w:t>2) capacitatea de exercitare a activității profesionale;</w:t>
      </w:r>
    </w:p>
    <w:p w:rsidR="00F025FF" w:rsidRPr="00A07263" w:rsidRDefault="00F025FF" w:rsidP="00A54239">
      <w:pPr>
        <w:pStyle w:val="ListParagraph"/>
        <w:numPr>
          <w:ilvl w:val="0"/>
          <w:numId w:val="0"/>
        </w:numPr>
        <w:tabs>
          <w:tab w:val="clear" w:pos="1134"/>
          <w:tab w:val="left" w:pos="0"/>
        </w:tabs>
        <w:spacing w:after="120"/>
        <w:ind w:left="142"/>
        <w:rPr>
          <w:lang w:val="pt-BR"/>
        </w:rPr>
      </w:pPr>
      <w:r w:rsidRPr="00A07263">
        <w:rPr>
          <w:lang w:val="pt-BR"/>
        </w:rPr>
        <w:t>3) capacitatea economică şi financiară;</w:t>
      </w:r>
    </w:p>
    <w:p w:rsidR="00F025FF" w:rsidRPr="00A07263" w:rsidRDefault="00F025FF" w:rsidP="00A54239">
      <w:pPr>
        <w:pStyle w:val="ListParagraph"/>
        <w:numPr>
          <w:ilvl w:val="0"/>
          <w:numId w:val="0"/>
        </w:numPr>
        <w:tabs>
          <w:tab w:val="clear" w:pos="1134"/>
          <w:tab w:val="left" w:pos="0"/>
        </w:tabs>
        <w:spacing w:after="120"/>
        <w:ind w:left="142"/>
        <w:rPr>
          <w:lang w:val="pt-BR"/>
        </w:rPr>
      </w:pPr>
      <w:r w:rsidRPr="00A07263">
        <w:rPr>
          <w:lang w:val="pt-BR"/>
        </w:rPr>
        <w:t>4) capacitatea tehnică;</w:t>
      </w:r>
    </w:p>
    <w:p w:rsidR="00F025FF" w:rsidRPr="00A07263" w:rsidRDefault="00F025FF" w:rsidP="00A54239">
      <w:pPr>
        <w:pStyle w:val="ListParagraph"/>
        <w:numPr>
          <w:ilvl w:val="0"/>
          <w:numId w:val="0"/>
        </w:numPr>
        <w:tabs>
          <w:tab w:val="clear" w:pos="1134"/>
          <w:tab w:val="left" w:pos="0"/>
          <w:tab w:val="left" w:pos="567"/>
        </w:tabs>
        <w:spacing w:after="120"/>
        <w:ind w:left="142"/>
        <w:rPr>
          <w:lang w:val="pt-BR"/>
        </w:rPr>
      </w:pPr>
      <w:r w:rsidRPr="00A07263">
        <w:rPr>
          <w:lang w:val="pt-BR"/>
        </w:rPr>
        <w:t>5) standarde de asigurare a calității;</w:t>
      </w:r>
    </w:p>
    <w:p w:rsidR="00F025FF" w:rsidRPr="00A07263" w:rsidRDefault="00F025FF" w:rsidP="00A54239">
      <w:pPr>
        <w:pStyle w:val="ListParagraph"/>
        <w:numPr>
          <w:ilvl w:val="0"/>
          <w:numId w:val="0"/>
        </w:numPr>
        <w:tabs>
          <w:tab w:val="clear" w:pos="1134"/>
          <w:tab w:val="left" w:pos="0"/>
        </w:tabs>
        <w:spacing w:after="120"/>
        <w:ind w:left="142"/>
        <w:rPr>
          <w:lang w:val="pt-BR"/>
        </w:rPr>
      </w:pPr>
      <w:r w:rsidRPr="00A07263">
        <w:rPr>
          <w:lang w:val="pt-BR"/>
        </w:rPr>
        <w:t>6) standarde de protecție a mediului.</w:t>
      </w:r>
    </w:p>
    <w:p w:rsidR="00F025FF" w:rsidRPr="00A07263" w:rsidRDefault="00F025FF">
      <w:pPr>
        <w:pStyle w:val="ListParagraph"/>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27. </w:t>
      </w:r>
      <w:r w:rsidRPr="00A07263">
        <w:rPr>
          <w:lang w:val="pt-BR"/>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A07263">
        <w:rPr>
          <w:color w:val="000000"/>
          <w:lang w:val="pt-BR"/>
        </w:rPr>
        <w:t>Sistemul informaţional automatizat „Registrul de stat al achiziţiilor publice” (în continuare - SIA RSAP)</w:t>
      </w:r>
      <w:r w:rsidRPr="00A07263">
        <w:rPr>
          <w:lang w:val="pt-BR"/>
        </w:rPr>
        <w:t xml:space="preserve">, cu excepția cazurilor prevăzute la art. 33 alin. (7) și alin. (11) din Legea nr. 131/2015 privind achizițiile publice. </w:t>
      </w:r>
    </w:p>
    <w:p w:rsidR="00F025FF" w:rsidRPr="00A07263" w:rsidRDefault="00F025FF" w:rsidP="00C60F8F">
      <w:pPr>
        <w:pStyle w:val="ListParagraph"/>
        <w:numPr>
          <w:ilvl w:val="0"/>
          <w:numId w:val="0"/>
        </w:numPr>
        <w:tabs>
          <w:tab w:val="clear" w:pos="1134"/>
          <w:tab w:val="left" w:pos="-284"/>
          <w:tab w:val="left" w:pos="142"/>
          <w:tab w:val="left" w:pos="284"/>
          <w:tab w:val="left" w:pos="426"/>
        </w:tabs>
        <w:spacing w:after="120"/>
        <w:ind w:left="-284" w:firstLine="284"/>
        <w:rPr>
          <w:lang w:val="pt-BR" w:eastAsia="ro-RO"/>
        </w:rPr>
      </w:pPr>
      <w:r w:rsidRPr="00A07263">
        <w:rPr>
          <w:b/>
          <w:lang w:val="pt-BR"/>
        </w:rPr>
        <w:t>28</w:t>
      </w:r>
      <w:r w:rsidRPr="00A07263">
        <w:rPr>
          <w:lang w:val="pt-BR"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F025FF" w:rsidRPr="00FF430B" w:rsidRDefault="00F025FF" w:rsidP="00A54239">
      <w:pPr>
        <w:pStyle w:val="ListParagraph"/>
        <w:numPr>
          <w:ilvl w:val="0"/>
          <w:numId w:val="0"/>
        </w:numPr>
        <w:tabs>
          <w:tab w:val="clear" w:pos="1134"/>
          <w:tab w:val="left" w:pos="-284"/>
          <w:tab w:val="left" w:pos="142"/>
          <w:tab w:val="left" w:pos="284"/>
          <w:tab w:val="left" w:pos="426"/>
        </w:tabs>
        <w:spacing w:after="120"/>
        <w:ind w:left="-284" w:firstLine="284"/>
      </w:pPr>
      <w:r w:rsidRPr="00A07263">
        <w:rPr>
          <w:b/>
          <w:lang w:val="pt-BR"/>
        </w:rPr>
        <w:t xml:space="preserve">29. </w:t>
      </w:r>
      <w:r w:rsidRPr="00A07263">
        <w:rPr>
          <w:lang w:val="pt-BR"/>
        </w:rPr>
        <w:t xml:space="preserve">Se exclude de la procedura de atribuire a contractului de achiziţie publică, şi respectiv nu este eligibil, orice ofertant care se află în oricare dintre situaţiile prevăzute la art. 19 alin.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rsidR="00F025FF" w:rsidRPr="00A07263" w:rsidRDefault="00F025FF" w:rsidP="009A4744">
      <w:pPr>
        <w:pStyle w:val="ListParagraph"/>
        <w:numPr>
          <w:ilvl w:val="0"/>
          <w:numId w:val="0"/>
        </w:numPr>
        <w:tabs>
          <w:tab w:val="clear" w:pos="1134"/>
          <w:tab w:val="left" w:pos="-284"/>
          <w:tab w:val="left" w:pos="-142"/>
          <w:tab w:val="left" w:pos="567"/>
        </w:tabs>
        <w:spacing w:after="120"/>
        <w:ind w:left="-284" w:firstLine="284"/>
        <w:rPr>
          <w:lang w:val="pt-BR"/>
        </w:rPr>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 xml:space="preserve">29 furnizează dovezi care să arate că măsurile luate de el sunt suficiente pentru a demonstra fiabilitatea și credibilitatea sa, în pofida existenței unui motiv de excludere. </w:t>
      </w:r>
      <w:r w:rsidRPr="00A07263">
        <w:rPr>
          <w:lang w:val="pt-BR"/>
        </w:rPr>
        <w:t>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F025FF" w:rsidRPr="00A07263" w:rsidRDefault="00F025FF" w:rsidP="009A4744">
      <w:pPr>
        <w:pStyle w:val="ListParagraph"/>
        <w:numPr>
          <w:ilvl w:val="0"/>
          <w:numId w:val="0"/>
        </w:numPr>
        <w:tabs>
          <w:tab w:val="clear" w:pos="1134"/>
          <w:tab w:val="left" w:pos="-284"/>
          <w:tab w:val="left" w:pos="-142"/>
          <w:tab w:val="left" w:pos="567"/>
        </w:tabs>
        <w:spacing w:after="120"/>
        <w:ind w:left="-284" w:firstLine="284"/>
        <w:rPr>
          <w:lang w:val="pt-BR"/>
        </w:rPr>
      </w:pPr>
      <w:r w:rsidRPr="00A07263">
        <w:rPr>
          <w:b/>
          <w:lang w:val="pt-BR"/>
        </w:rPr>
        <w:t xml:space="preserve">31. </w:t>
      </w:r>
      <w:r w:rsidRPr="00A07263">
        <w:rPr>
          <w:lang w:val="pt-BR"/>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F025FF" w:rsidRPr="00A07263" w:rsidRDefault="00F025FF" w:rsidP="00A54239">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32. </w:t>
      </w:r>
      <w:r w:rsidRPr="00A07263">
        <w:rPr>
          <w:lang w:val="pt-BR"/>
        </w:rPr>
        <w:t xml:space="preserve">În ceea ce privesc </w:t>
      </w:r>
      <w:r w:rsidRPr="00A07263">
        <w:rPr>
          <w:bCs/>
          <w:lang w:val="pt-BR"/>
        </w:rPr>
        <w:t>referințele de</w:t>
      </w:r>
      <w:r w:rsidRPr="00A07263">
        <w:rPr>
          <w:lang w:val="pt-BR"/>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F025FF" w:rsidRPr="00A07263" w:rsidRDefault="00F025FF" w:rsidP="009A4744">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 33. </w:t>
      </w:r>
      <w:r w:rsidRPr="00A07263">
        <w:rPr>
          <w:lang w:val="pt-BR"/>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F025FF" w:rsidRPr="00A07263" w:rsidRDefault="00F025FF" w:rsidP="009A4744">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34. </w:t>
      </w:r>
      <w:r w:rsidRPr="00A07263">
        <w:rPr>
          <w:lang w:val="pt-BR"/>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F025FF" w:rsidRPr="00A07263" w:rsidRDefault="00F025FF" w:rsidP="009F1E2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35. </w:t>
      </w:r>
      <w:r w:rsidRPr="00A07263">
        <w:rPr>
          <w:lang w:val="pt-BR"/>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rsidR="00F025FF" w:rsidRPr="00A07263" w:rsidRDefault="00F025FF"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36. </w:t>
      </w:r>
      <w:r w:rsidRPr="00A07263">
        <w:rPr>
          <w:lang w:val="pt-BR"/>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F025FF" w:rsidRPr="00A07263" w:rsidRDefault="00F025FF" w:rsidP="00A54239">
      <w:pPr>
        <w:pStyle w:val="ListParagraph"/>
        <w:numPr>
          <w:ilvl w:val="0"/>
          <w:numId w:val="0"/>
        </w:numPr>
        <w:tabs>
          <w:tab w:val="clear" w:pos="1134"/>
          <w:tab w:val="left" w:pos="-284"/>
          <w:tab w:val="left" w:pos="-142"/>
        </w:tabs>
        <w:spacing w:after="120"/>
        <w:ind w:left="-284" w:firstLine="426"/>
        <w:rPr>
          <w:lang w:val="pt-BR"/>
        </w:rPr>
      </w:pPr>
      <w:r w:rsidRPr="00A07263">
        <w:rPr>
          <w:lang w:val="pt-BR"/>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F025FF" w:rsidRPr="00A07263" w:rsidRDefault="00F025FF" w:rsidP="00A54239">
      <w:pPr>
        <w:pStyle w:val="ListParagraph"/>
        <w:numPr>
          <w:ilvl w:val="0"/>
          <w:numId w:val="0"/>
        </w:numPr>
        <w:tabs>
          <w:tab w:val="clear" w:pos="1134"/>
          <w:tab w:val="left" w:pos="-284"/>
          <w:tab w:val="left" w:pos="-142"/>
        </w:tabs>
        <w:spacing w:after="120"/>
        <w:ind w:left="-284" w:firstLine="426"/>
        <w:rPr>
          <w:lang w:val="pt-BR"/>
        </w:rPr>
      </w:pPr>
      <w:r w:rsidRPr="00A07263">
        <w:rPr>
          <w:lang w:val="pt-BR"/>
        </w:rPr>
        <w:t>2) lichiditate generală (active circulante/datorii curente) și nivelul minim de lichiditate (nu mai puțin de 100%);</w:t>
      </w:r>
    </w:p>
    <w:p w:rsidR="00F025FF" w:rsidRPr="00A07263" w:rsidRDefault="00F025FF" w:rsidP="005D672E">
      <w:pPr>
        <w:pStyle w:val="ListParagraph"/>
        <w:numPr>
          <w:ilvl w:val="0"/>
          <w:numId w:val="0"/>
        </w:numPr>
        <w:tabs>
          <w:tab w:val="clear" w:pos="1134"/>
          <w:tab w:val="left" w:pos="-284"/>
          <w:tab w:val="left" w:pos="-142"/>
          <w:tab w:val="left" w:pos="426"/>
        </w:tabs>
        <w:spacing w:after="120"/>
        <w:ind w:left="-284" w:firstLine="426"/>
        <w:rPr>
          <w:lang w:val="pt-BR"/>
        </w:rPr>
      </w:pPr>
      <w:r w:rsidRPr="00A07263">
        <w:rPr>
          <w:lang w:val="pt-BR"/>
        </w:rPr>
        <w:t>3) declarații bancare corespunzătoare sau, după caz, dovezi privind asigurarea riscului profesional;</w:t>
      </w:r>
    </w:p>
    <w:p w:rsidR="00F025FF" w:rsidRPr="00A07263" w:rsidRDefault="00F025FF" w:rsidP="0026663C">
      <w:pPr>
        <w:pStyle w:val="ListParagraph"/>
        <w:numPr>
          <w:ilvl w:val="0"/>
          <w:numId w:val="0"/>
        </w:numPr>
        <w:tabs>
          <w:tab w:val="clear" w:pos="1134"/>
          <w:tab w:val="left" w:pos="-284"/>
          <w:tab w:val="left" w:pos="284"/>
          <w:tab w:val="left" w:pos="426"/>
        </w:tabs>
        <w:spacing w:after="120"/>
        <w:ind w:left="-284" w:firstLine="426"/>
        <w:rPr>
          <w:lang w:val="pt-BR"/>
        </w:rPr>
      </w:pPr>
      <w:r w:rsidRPr="00A07263">
        <w:rPr>
          <w:lang w:val="pt-BR"/>
        </w:rPr>
        <w:t>4) situația financiară pentru perioada de gestiune anterioară, avizat şi înregistrat de organele competente, și orice alte documente legale edificatoare prin care ofertantul își poate dovedi capacitatea economico-financiară.</w:t>
      </w:r>
    </w:p>
    <w:p w:rsidR="00F025FF" w:rsidRPr="00A07263" w:rsidRDefault="00F025FF" w:rsidP="00E35B9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37.  </w:t>
      </w:r>
      <w:r w:rsidRPr="00A07263">
        <w:rPr>
          <w:lang w:val="pt-BR"/>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2"/>
      <w:bookmarkEnd w:id="23"/>
    </w:p>
    <w:p w:rsidR="00F025FF" w:rsidRPr="00A07263" w:rsidRDefault="00F025FF" w:rsidP="00A54239">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38. </w:t>
      </w:r>
      <w:r w:rsidRPr="00A07263">
        <w:rPr>
          <w:bCs/>
          <w:lang w:val="pt-BR"/>
        </w:rPr>
        <w:t>La solicitarea autorității contactante,</w:t>
      </w:r>
      <w:r w:rsidRPr="00A07263">
        <w:rPr>
          <w:b/>
          <w:lang w:val="pt-BR"/>
        </w:rPr>
        <w:t xml:space="preserve"> </w:t>
      </w:r>
      <w:r w:rsidRPr="00A07263">
        <w:rPr>
          <w:lang w:val="pt-BR"/>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F025FF" w:rsidRPr="00A07263" w:rsidRDefault="00F025FF" w:rsidP="00A54239">
      <w:pPr>
        <w:pStyle w:val="ListParagraph"/>
        <w:numPr>
          <w:ilvl w:val="0"/>
          <w:numId w:val="0"/>
        </w:numPr>
        <w:tabs>
          <w:tab w:val="clear" w:pos="1134"/>
          <w:tab w:val="left" w:pos="142"/>
        </w:tabs>
        <w:spacing w:after="120"/>
        <w:ind w:left="-284" w:firstLine="426"/>
        <w:rPr>
          <w:lang w:val="pt-BR"/>
        </w:rPr>
      </w:pPr>
      <w:r w:rsidRPr="00A07263">
        <w:rPr>
          <w:lang w:val="pt-BR"/>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F025FF" w:rsidRPr="00A07263" w:rsidRDefault="00F025FF" w:rsidP="00A54239">
      <w:pPr>
        <w:pStyle w:val="ListParagraph"/>
        <w:numPr>
          <w:ilvl w:val="0"/>
          <w:numId w:val="0"/>
        </w:numPr>
        <w:tabs>
          <w:tab w:val="clear" w:pos="1134"/>
          <w:tab w:val="left" w:pos="142"/>
        </w:tabs>
        <w:spacing w:after="120"/>
        <w:ind w:left="-284" w:firstLine="426"/>
        <w:rPr>
          <w:lang w:val="pt-BR"/>
        </w:rPr>
      </w:pPr>
      <w:r w:rsidRPr="00A07263">
        <w:rPr>
          <w:lang w:val="pt-BR"/>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F025FF" w:rsidRPr="00A07263" w:rsidRDefault="00F025FF" w:rsidP="00A54239">
      <w:pPr>
        <w:pStyle w:val="ListParagraph"/>
        <w:numPr>
          <w:ilvl w:val="0"/>
          <w:numId w:val="0"/>
        </w:numPr>
        <w:tabs>
          <w:tab w:val="clear" w:pos="1134"/>
          <w:tab w:val="left" w:pos="142"/>
        </w:tabs>
        <w:spacing w:after="120"/>
        <w:ind w:left="-284" w:firstLine="426"/>
        <w:rPr>
          <w:lang w:val="pt-BR"/>
        </w:rPr>
      </w:pPr>
      <w:r w:rsidRPr="00A07263">
        <w:rPr>
          <w:lang w:val="pt-BR"/>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F025FF" w:rsidRPr="00A07263" w:rsidRDefault="00F025FF" w:rsidP="00A54239">
      <w:pPr>
        <w:pStyle w:val="ListParagraph"/>
        <w:numPr>
          <w:ilvl w:val="0"/>
          <w:numId w:val="0"/>
        </w:numPr>
        <w:tabs>
          <w:tab w:val="clear" w:pos="1134"/>
          <w:tab w:val="left" w:pos="142"/>
        </w:tabs>
        <w:spacing w:after="120"/>
        <w:ind w:left="-284" w:firstLine="426"/>
        <w:rPr>
          <w:lang w:val="pt-BR"/>
        </w:rPr>
      </w:pPr>
      <w:r w:rsidRPr="00A07263">
        <w:rPr>
          <w:lang w:val="pt-BR"/>
        </w:rPr>
        <w:t>4) o declaraţie referitoare la efectivele medii anuale al personalului angajat şi ale cadrelor de conducere în ultimii 3 ani;</w:t>
      </w:r>
    </w:p>
    <w:p w:rsidR="00F025FF" w:rsidRPr="00A07263" w:rsidRDefault="00F025FF" w:rsidP="00A54239">
      <w:pPr>
        <w:pStyle w:val="ListParagraph"/>
        <w:numPr>
          <w:ilvl w:val="0"/>
          <w:numId w:val="0"/>
        </w:numPr>
        <w:tabs>
          <w:tab w:val="clear" w:pos="1134"/>
          <w:tab w:val="left" w:pos="142"/>
        </w:tabs>
        <w:spacing w:after="120"/>
        <w:ind w:left="-284" w:firstLine="426"/>
        <w:rPr>
          <w:lang w:val="pt-BR"/>
        </w:rPr>
      </w:pPr>
      <w:r w:rsidRPr="00A07263">
        <w:rPr>
          <w:lang w:val="pt-BR"/>
        </w:rPr>
        <w:t>5) dacă este cazul, informaţii privind măsurile de protecţie a mediului pe care operatorul economic le poate aplica în timpul îndeplinirii contractului de lucrări sau servicii de proiectare și de lucrări, în corespundere cu pct. 44;</w:t>
      </w:r>
    </w:p>
    <w:p w:rsidR="00F025FF" w:rsidRPr="00A07263" w:rsidRDefault="00F025FF" w:rsidP="00A54239">
      <w:pPr>
        <w:pStyle w:val="ListParagraph"/>
        <w:numPr>
          <w:ilvl w:val="0"/>
          <w:numId w:val="0"/>
        </w:numPr>
        <w:tabs>
          <w:tab w:val="clear" w:pos="1134"/>
          <w:tab w:val="left" w:pos="142"/>
        </w:tabs>
        <w:spacing w:after="120"/>
        <w:ind w:left="-284" w:firstLine="426"/>
        <w:rPr>
          <w:lang w:val="pt-BR"/>
        </w:rPr>
      </w:pPr>
      <w:r w:rsidRPr="00A07263">
        <w:rPr>
          <w:lang w:val="pt-BR"/>
        </w:rPr>
        <w:t>6) o declaraţie referitoare la utilajele, instalaţiile, echipamentele tehnice de care poate dispune operatorul economic pentru îndeplinirea corespunzătoare a contractului de lucrări sau servicii de proiectare și de lucrări, conform anexei nr. 14;</w:t>
      </w:r>
    </w:p>
    <w:p w:rsidR="00F025FF" w:rsidRPr="00A07263" w:rsidRDefault="00F025FF" w:rsidP="00A54239">
      <w:pPr>
        <w:pStyle w:val="ListParagraph"/>
        <w:numPr>
          <w:ilvl w:val="0"/>
          <w:numId w:val="0"/>
        </w:numPr>
        <w:tabs>
          <w:tab w:val="clear" w:pos="1134"/>
          <w:tab w:val="left" w:pos="142"/>
        </w:tabs>
        <w:spacing w:after="120"/>
        <w:ind w:left="-284" w:firstLine="426"/>
        <w:rPr>
          <w:lang w:val="pt-BR"/>
        </w:rPr>
      </w:pPr>
      <w:r w:rsidRPr="00A07263">
        <w:rPr>
          <w:lang w:val="pt-BR"/>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F025FF" w:rsidRPr="00A07263" w:rsidRDefault="00F025FF" w:rsidP="009F1E2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39. </w:t>
      </w:r>
      <w:r w:rsidRPr="00A07263">
        <w:rPr>
          <w:lang w:val="pt-BR"/>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F025FF" w:rsidRPr="00A07263" w:rsidRDefault="00F025FF" w:rsidP="003C2C26">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40. </w:t>
      </w:r>
      <w:r w:rsidRPr="00A07263">
        <w:rPr>
          <w:lang w:val="pt-BR"/>
        </w:rPr>
        <w:t>Ofertantul urmează să dispună de un nivel minim de experienţă pentru a se califica conform cerinţelor de îndeplinire a contractului:</w:t>
      </w:r>
    </w:p>
    <w:p w:rsidR="00F025FF" w:rsidRPr="00A07263" w:rsidRDefault="00F025FF"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F025FF" w:rsidRPr="00A07263" w:rsidRDefault="00F025FF" w:rsidP="005A51B4">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F025FF" w:rsidRPr="00A07263" w:rsidRDefault="00F025FF" w:rsidP="003C2C26">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41. </w:t>
      </w:r>
      <w:r w:rsidRPr="00A07263">
        <w:rPr>
          <w:lang w:val="pt-BR"/>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F025FF" w:rsidRPr="00A07263" w:rsidRDefault="00F025FF" w:rsidP="009F1E2C">
      <w:pPr>
        <w:pStyle w:val="ListParagraph"/>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42.  </w:t>
      </w:r>
      <w:r w:rsidRPr="00A07263">
        <w:rPr>
          <w:bCs/>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F025FF" w:rsidRPr="00A07263" w:rsidRDefault="00F025FF" w:rsidP="009F1E2C">
      <w:pPr>
        <w:pStyle w:val="ListParagraph"/>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43. </w:t>
      </w:r>
      <w:r w:rsidRPr="00A07263">
        <w:rPr>
          <w:bCs/>
          <w:lang w:val="pt-BR"/>
        </w:rPr>
        <w:t>Operatorul economic prezintă documente, certificate, emise de organisme independente, prin care se atestă faptul că respectă anumite standarde de protecţie a mediului, aceasta trebuie să se raporteze:</w:t>
      </w:r>
    </w:p>
    <w:p w:rsidR="00F025FF" w:rsidRPr="00A07263" w:rsidRDefault="00F025FF"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1) la Sistemul Comunitar de Management de Mediu şi Audit (EMAS), sau;</w:t>
      </w:r>
    </w:p>
    <w:p w:rsidR="00F025FF" w:rsidRPr="00A07263" w:rsidRDefault="00F025FF"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2) la standarde de gestiune ecologică bazate pe seriile de standarde europene sau internaţionale în domeniu, certificate de organisme conforme cu legislaţia comunitară ori cu standardele europene sau internaţionale privind certificarea.</w:t>
      </w:r>
    </w:p>
    <w:p w:rsidR="00F025FF" w:rsidRPr="00A07263" w:rsidRDefault="00F025FF"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b/>
          <w:lang w:val="pt-BR"/>
        </w:rPr>
        <w:t xml:space="preserve">44. </w:t>
      </w:r>
      <w:r w:rsidRPr="00A07263">
        <w:rPr>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F025FF" w:rsidRPr="00FF430B" w:rsidRDefault="00F025FF" w:rsidP="00F059B8">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rsidR="00F025FF" w:rsidRPr="00FF430B" w:rsidRDefault="00F025FF"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F025FF" w:rsidRPr="00FF430B" w:rsidRDefault="00F025FF"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F025FF" w:rsidRPr="00FF430B" w:rsidRDefault="00F025FF" w:rsidP="00A54239">
      <w:pPr>
        <w:tabs>
          <w:tab w:val="left" w:pos="-284"/>
          <w:tab w:val="left" w:pos="142"/>
          <w:tab w:val="left" w:pos="426"/>
          <w:tab w:val="left" w:pos="567"/>
          <w:tab w:val="left" w:pos="709"/>
        </w:tabs>
        <w:ind w:left="-284" w:firstLine="284"/>
        <w:jc w:val="both"/>
      </w:pPr>
      <w:r w:rsidRPr="00FF430B">
        <w:t>3) gestionarea deșeurilor din demolări;</w:t>
      </w:r>
    </w:p>
    <w:p w:rsidR="00F025FF" w:rsidRPr="00FF430B" w:rsidRDefault="00F025FF"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F025FF" w:rsidRPr="00FF430B" w:rsidRDefault="00F025FF" w:rsidP="00A54239">
      <w:pPr>
        <w:tabs>
          <w:tab w:val="left" w:pos="-284"/>
          <w:tab w:val="left" w:pos="142"/>
          <w:tab w:val="left" w:pos="426"/>
          <w:tab w:val="left" w:pos="567"/>
          <w:tab w:val="left" w:pos="709"/>
        </w:tabs>
        <w:ind w:left="-284" w:firstLine="284"/>
        <w:jc w:val="both"/>
      </w:pPr>
      <w:r w:rsidRPr="00FF430B">
        <w:t>5) contractul de performanță energetică;</w:t>
      </w:r>
    </w:p>
    <w:p w:rsidR="00F025FF" w:rsidRPr="00FF430B" w:rsidRDefault="00F025FF" w:rsidP="00A54239">
      <w:pPr>
        <w:tabs>
          <w:tab w:val="left" w:pos="-284"/>
          <w:tab w:val="left" w:pos="142"/>
          <w:tab w:val="left" w:pos="426"/>
          <w:tab w:val="left" w:pos="567"/>
          <w:tab w:val="left" w:pos="709"/>
        </w:tabs>
        <w:ind w:left="-284" w:firstLine="284"/>
        <w:jc w:val="both"/>
      </w:pPr>
      <w:r w:rsidRPr="00FF430B">
        <w:t>6) conținut reciclat în beton și zidărie;</w:t>
      </w:r>
    </w:p>
    <w:p w:rsidR="00F025FF" w:rsidRPr="00FF430B" w:rsidRDefault="00F025FF"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F025FF" w:rsidRPr="00FF430B" w:rsidRDefault="00F025FF"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F025FF" w:rsidRPr="00FF430B" w:rsidRDefault="00F025FF"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F025FF" w:rsidRPr="00FF430B" w:rsidRDefault="00F025FF" w:rsidP="00A54239">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F025FF" w:rsidRPr="00FF430B" w:rsidRDefault="00F025FF"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F025FF" w:rsidRPr="00FF430B" w:rsidRDefault="00F025FF"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F025FF" w:rsidRPr="00FF430B" w:rsidRDefault="00F025FF" w:rsidP="00A54239">
      <w:pPr>
        <w:tabs>
          <w:tab w:val="left" w:pos="-284"/>
          <w:tab w:val="left" w:pos="142"/>
          <w:tab w:val="left" w:pos="426"/>
          <w:tab w:val="left" w:pos="567"/>
          <w:tab w:val="left" w:pos="709"/>
        </w:tabs>
        <w:ind w:left="-284" w:firstLine="284"/>
        <w:jc w:val="both"/>
      </w:pPr>
      <w:r w:rsidRPr="00FF430B">
        <w:t>13) îmbrăcăminți rezistente;</w:t>
      </w:r>
    </w:p>
    <w:p w:rsidR="00F025FF" w:rsidRPr="00FF430B" w:rsidRDefault="00F025FF" w:rsidP="00A54239">
      <w:pPr>
        <w:tabs>
          <w:tab w:val="left" w:pos="-284"/>
          <w:tab w:val="left" w:pos="142"/>
          <w:tab w:val="left" w:pos="426"/>
          <w:tab w:val="left" w:pos="567"/>
          <w:tab w:val="left" w:pos="709"/>
        </w:tabs>
        <w:ind w:left="-284" w:firstLine="284"/>
        <w:jc w:val="both"/>
      </w:pPr>
      <w:r w:rsidRPr="00FF430B">
        <w:t>14) pardoseli din lemn;</w:t>
      </w:r>
    </w:p>
    <w:p w:rsidR="00F025FF" w:rsidRPr="00FF430B" w:rsidRDefault="00F025FF" w:rsidP="00A54239">
      <w:pPr>
        <w:tabs>
          <w:tab w:val="left" w:pos="-284"/>
          <w:tab w:val="left" w:pos="142"/>
          <w:tab w:val="left" w:pos="426"/>
          <w:tab w:val="left" w:pos="567"/>
          <w:tab w:val="left" w:pos="709"/>
        </w:tabs>
        <w:ind w:left="-284" w:firstLine="284"/>
        <w:jc w:val="both"/>
      </w:pPr>
      <w:r w:rsidRPr="00FF430B">
        <w:t>15) încălzitoare de apă;</w:t>
      </w:r>
    </w:p>
    <w:p w:rsidR="00F025FF" w:rsidRPr="00FF430B" w:rsidRDefault="00F025FF"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F025FF" w:rsidRPr="00FF430B" w:rsidRDefault="00F025FF" w:rsidP="00A54239">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rsidR="00F025FF" w:rsidRPr="00FF430B" w:rsidRDefault="00F025FF" w:rsidP="00A54239">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rsidR="00F025FF" w:rsidRPr="00A07263" w:rsidRDefault="00F025FF"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19) durabilitatea straturilor de uzură ale îmbrăcăminților rutiere. Optimizarea strategiei de întreținere pentru garantarea performanței dorite pentru rezistența la rulare, durabilitate și reducerea zgomotelor; </w:t>
      </w:r>
    </w:p>
    <w:p w:rsidR="00F025FF" w:rsidRPr="00A07263" w:rsidRDefault="00F025FF"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20) stabilirea caietului de sarcini, achiziționarea și utilizarea de materiale de construcție cu impact redus asupra mediului; </w:t>
      </w:r>
    </w:p>
    <w:p w:rsidR="00F025FF" w:rsidRPr="00A07263" w:rsidRDefault="00F025FF"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21) utilizarea de materiale de construcții cu un nivel ridicat de conținut reciclat și reutilizat și de subproduse de acest gen la construcția și întreținerea drumurilor; </w:t>
      </w:r>
    </w:p>
    <w:p w:rsidR="00F025FF" w:rsidRPr="00A07263" w:rsidRDefault="00F025FF"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22) creșterea durabilității îmbrăcăminților, a capacității portante și a rezistenței la uzură; </w:t>
      </w:r>
    </w:p>
    <w:p w:rsidR="00F025FF" w:rsidRPr="00A07263" w:rsidRDefault="00F025FF"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23) dezvoltarea și executarea planurilor de monitorizare și întreținere în situației concrete; </w:t>
      </w:r>
    </w:p>
    <w:p w:rsidR="00F025FF" w:rsidRPr="00A07263" w:rsidRDefault="00F025FF"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24) evaluarea durabilității asupra materialelor de construcții; </w:t>
      </w:r>
    </w:p>
    <w:p w:rsidR="00F025FF" w:rsidRPr="00A07263" w:rsidRDefault="00F025FF"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25) identificarea și evaluarea riscurilor deșeurilor periculoase; </w:t>
      </w:r>
    </w:p>
    <w:p w:rsidR="00F025FF" w:rsidRPr="00FF430B" w:rsidRDefault="00F025FF"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F025FF" w:rsidRPr="00FF430B" w:rsidRDefault="00F025FF" w:rsidP="005A51E2">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F025FF" w:rsidRPr="00FF430B" w:rsidRDefault="00F025FF" w:rsidP="009F1E2C">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F025FF" w:rsidRPr="00FF430B" w:rsidRDefault="00F025FF" w:rsidP="00377CE0">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F025FF" w:rsidRPr="00FF430B" w:rsidRDefault="00F025FF" w:rsidP="009C11B3">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F025FF" w:rsidRPr="00FF430B" w:rsidRDefault="00F025FF" w:rsidP="003C2C26">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rsidR="00F025FF" w:rsidRPr="00FF430B" w:rsidRDefault="00F025FF" w:rsidP="003C2C26">
      <w:pPr>
        <w:tabs>
          <w:tab w:val="left" w:pos="-284"/>
          <w:tab w:val="left" w:pos="426"/>
          <w:tab w:val="left" w:pos="604"/>
        </w:tabs>
        <w:spacing w:after="120"/>
        <w:ind w:left="-284" w:firstLine="284"/>
        <w:jc w:val="both"/>
      </w:pPr>
      <w:r w:rsidRPr="00FF430B">
        <w:tab/>
      </w:r>
    </w:p>
    <w:p w:rsidR="00F025FF" w:rsidRPr="00FF430B" w:rsidRDefault="00F025FF"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26" w:name="_Toc392180151"/>
      <w:bookmarkStart w:id="27" w:name="_Toc449539041"/>
      <w:r w:rsidRPr="00FF430B">
        <w:rPr>
          <w:rFonts w:ascii="Times New Roman" w:hAnsi="Times New Roman"/>
          <w:bCs w:val="0"/>
          <w:color w:val="auto"/>
        </w:rPr>
        <w:t>Secţiunea a 3-a</w:t>
      </w:r>
    </w:p>
    <w:p w:rsidR="00F025FF" w:rsidRPr="00FF430B" w:rsidRDefault="00F025FF" w:rsidP="000E4D7D"/>
    <w:bookmarkEnd w:id="26"/>
    <w:bookmarkEnd w:id="27"/>
    <w:p w:rsidR="00F025FF" w:rsidRPr="00FF430B" w:rsidRDefault="00F025FF"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Pregătirea/Elaborarea ofertelor</w:t>
      </w:r>
    </w:p>
    <w:p w:rsidR="00F025FF" w:rsidRPr="00FF430B" w:rsidRDefault="00F025FF" w:rsidP="009F1E2C">
      <w:pPr>
        <w:tabs>
          <w:tab w:val="left" w:pos="-284"/>
        </w:tabs>
        <w:ind w:left="-284" w:firstLine="284"/>
      </w:pPr>
    </w:p>
    <w:p w:rsidR="00F025FF" w:rsidRPr="00FF430B" w:rsidRDefault="00F025FF"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rsidR="00F025FF" w:rsidRPr="00FF430B" w:rsidRDefault="00F025FF" w:rsidP="00A54239">
      <w:pPr>
        <w:tabs>
          <w:tab w:val="left" w:pos="0"/>
          <w:tab w:val="left" w:pos="284"/>
          <w:tab w:val="left" w:pos="604"/>
          <w:tab w:val="left" w:pos="960"/>
        </w:tabs>
        <w:spacing w:after="120"/>
      </w:pPr>
      <w:r w:rsidRPr="00FF430B">
        <w:rPr>
          <w:b/>
        </w:rPr>
        <w:t xml:space="preserve">52. </w:t>
      </w:r>
      <w:r w:rsidRPr="00FF430B">
        <w:t>Oferta cuprinde următoarele formulare:</w:t>
      </w:r>
    </w:p>
    <w:p w:rsidR="00F025FF" w:rsidRPr="00FF430B" w:rsidRDefault="00F025FF"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 Propunerea tehnică;</w:t>
      </w:r>
      <w:bookmarkEnd w:id="37"/>
      <w:bookmarkEnd w:id="38"/>
      <w:bookmarkEnd w:id="39"/>
      <w:bookmarkEnd w:id="40"/>
    </w:p>
    <w:p w:rsidR="00F025FF" w:rsidRPr="00FF430B" w:rsidRDefault="00F025FF" w:rsidP="00A54239">
      <w:pPr>
        <w:tabs>
          <w:tab w:val="left" w:pos="0"/>
          <w:tab w:val="left" w:pos="426"/>
          <w:tab w:val="left" w:pos="960"/>
        </w:tabs>
        <w:spacing w:after="120"/>
      </w:pPr>
      <w:r w:rsidRPr="00FF430B">
        <w:t>2) Propunerea financiară;</w:t>
      </w:r>
    </w:p>
    <w:p w:rsidR="00F025FF" w:rsidRPr="00FF430B" w:rsidRDefault="00F025FF" w:rsidP="00A54239">
      <w:pPr>
        <w:tabs>
          <w:tab w:val="left" w:pos="0"/>
          <w:tab w:val="left" w:pos="426"/>
          <w:tab w:val="left" w:pos="960"/>
        </w:tabs>
        <w:spacing w:after="120"/>
        <w:rPr>
          <w:color w:val="000000"/>
        </w:rPr>
      </w:pPr>
      <w:r w:rsidRPr="00FF430B">
        <w:t xml:space="preserve">3) </w:t>
      </w:r>
      <w:r w:rsidRPr="00FF430B">
        <w:rPr>
          <w:color w:val="000000"/>
        </w:rPr>
        <w:t>DUAE</w:t>
      </w:r>
      <w:bookmarkEnd w:id="32"/>
      <w:bookmarkEnd w:id="33"/>
      <w:bookmarkEnd w:id="34"/>
      <w:bookmarkEnd w:id="35"/>
      <w:bookmarkEnd w:id="36"/>
      <w:r w:rsidRPr="00FF430B">
        <w:rPr>
          <w:color w:val="000000"/>
        </w:rPr>
        <w:t>;</w:t>
      </w:r>
    </w:p>
    <w:p w:rsidR="00F025FF" w:rsidRPr="00FF430B" w:rsidRDefault="00F025FF" w:rsidP="00A54239">
      <w:pPr>
        <w:tabs>
          <w:tab w:val="left" w:pos="0"/>
          <w:tab w:val="left" w:pos="426"/>
          <w:tab w:val="left" w:pos="960"/>
        </w:tabs>
        <w:spacing w:after="120"/>
      </w:pPr>
      <w:r w:rsidRPr="00FF430B">
        <w:rPr>
          <w:color w:val="000000"/>
        </w:rPr>
        <w:t>4) Garanția pentru ofertă, după caz (anexa nr. 9).</w:t>
      </w:r>
    </w:p>
    <w:p w:rsidR="00F025FF" w:rsidRPr="00FF430B" w:rsidRDefault="00F025FF" w:rsidP="009F1E2C">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rsidR="00F025FF" w:rsidRPr="00FF430B" w:rsidRDefault="00F025FF" w:rsidP="009F1E2C">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F025FF" w:rsidRPr="00FF430B" w:rsidRDefault="00F025FF" w:rsidP="00AD4A65">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F025FF" w:rsidRPr="00FF430B" w:rsidRDefault="00F025FF" w:rsidP="00AD4A65">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rsidR="00F025FF" w:rsidRPr="00FF430B" w:rsidRDefault="00F025FF" w:rsidP="009F1E2C">
      <w:pPr>
        <w:tabs>
          <w:tab w:val="left" w:pos="-284"/>
          <w:tab w:val="left" w:pos="426"/>
          <w:tab w:val="left" w:pos="604"/>
          <w:tab w:val="left" w:pos="960"/>
        </w:tabs>
        <w:spacing w:after="120"/>
        <w:ind w:left="-284" w:firstLine="284"/>
        <w:jc w:val="both"/>
      </w:pPr>
      <w:r w:rsidRPr="00FF430B">
        <w:t>b) documentația de deviz (formularele 3,</w:t>
      </w:r>
      <w:r>
        <w:t xml:space="preserve"> </w:t>
      </w:r>
      <w:r w:rsidRPr="00FF430B">
        <w:t>5 și 7 corespunzător CPL.01.01-2012 sau alte metode elaborate și aprobate prin acte normative de către Ministerul Economiei și Infrastructurii), conform Formularului de deviz nr.</w:t>
      </w:r>
      <w:r>
        <w:t xml:space="preserve"> </w:t>
      </w:r>
      <w:r w:rsidRPr="00FF430B">
        <w:t>1, din anexa nr.</w:t>
      </w:r>
      <w:r>
        <w:t xml:space="preserve"> </w:t>
      </w:r>
      <w:r w:rsidRPr="00FF430B">
        <w:t>23, lista cu cantitățile de lucrări.</w:t>
      </w:r>
    </w:p>
    <w:p w:rsidR="00F025FF" w:rsidRPr="00FF430B" w:rsidRDefault="00F025FF" w:rsidP="009F1E2C">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F025FF" w:rsidRPr="00FF430B" w:rsidRDefault="00F025FF" w:rsidP="009F1E2C">
      <w:pPr>
        <w:tabs>
          <w:tab w:val="left" w:pos="-284"/>
          <w:tab w:val="left" w:pos="426"/>
          <w:tab w:val="left" w:pos="604"/>
          <w:tab w:val="left" w:pos="960"/>
        </w:tabs>
        <w:spacing w:after="120"/>
        <w:ind w:left="-284" w:firstLine="284"/>
        <w:jc w:val="both"/>
        <w:rPr>
          <w:color w:val="000000"/>
        </w:rPr>
      </w:pPr>
      <w:r w:rsidRPr="00FF430B">
        <w:rPr>
          <w:b/>
        </w:rPr>
        <w:t xml:space="preserve">55. </w:t>
      </w:r>
      <w:r w:rsidRPr="00FF430B">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F025FF" w:rsidRPr="00FF430B" w:rsidRDefault="00F025FF"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 xml:space="preserve">56. </w:t>
      </w:r>
      <w:r w:rsidRPr="00FF430B">
        <w:rPr>
          <w:noProof w:val="0"/>
          <w:color w:val="000000"/>
        </w:rPr>
        <w:t>Ofertantul depune garanția pentru ofertă</w:t>
      </w:r>
      <w:r w:rsidRPr="00FF430B">
        <w:rPr>
          <w:color w:val="000000"/>
        </w:rPr>
        <w:t xml:space="preserve"> conform</w:t>
      </w:r>
      <w:hyperlink r:id="rId8" w:history="1">
        <w:r w:rsidRPr="00FF430B">
          <w:rPr>
            <w:bCs/>
            <w:noProof w:val="0"/>
            <w:color w:val="000000"/>
            <w:lang w:eastAsia="it-IT"/>
          </w:rPr>
          <w:t xml:space="preserve"> Regulamentului privind achizițiile publice de lucrări</w:t>
        </w:r>
      </w:hyperlink>
      <w:r w:rsidRPr="00FF430B">
        <w:t>,</w:t>
      </w:r>
      <w:r w:rsidRPr="00FF430B">
        <w:rPr>
          <w:bCs/>
          <w:noProof w:val="0"/>
          <w:color w:val="000000"/>
          <w:lang w:eastAsia="it-IT"/>
        </w:rPr>
        <w:t xml:space="preserve"> aprobat prin Hotărârea Guvernului nr. 638/2020.</w:t>
      </w:r>
    </w:p>
    <w:p w:rsidR="00F025FF" w:rsidRPr="00FF430B" w:rsidRDefault="00F025FF" w:rsidP="009F1E2C">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rsidR="00F025FF" w:rsidRPr="00FF430B" w:rsidRDefault="00F025FF" w:rsidP="009F1E2C">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F025FF" w:rsidRPr="00FF430B" w:rsidRDefault="00F025FF" w:rsidP="009F1E2C">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rsidR="00F025FF" w:rsidRPr="00FF430B" w:rsidRDefault="00F025FF" w:rsidP="00952061">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F025FF" w:rsidRPr="00FF430B" w:rsidRDefault="00F025FF" w:rsidP="007252D3">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rsidR="00F025FF" w:rsidRPr="00FF430B" w:rsidRDefault="00F025FF" w:rsidP="003C2C26">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F025FF" w:rsidRPr="00FF430B" w:rsidRDefault="00F025FF" w:rsidP="00952061">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rsidR="00F025FF" w:rsidRPr="00FF430B" w:rsidRDefault="00F025FF" w:rsidP="00952061">
      <w:pPr>
        <w:tabs>
          <w:tab w:val="left" w:pos="-284"/>
          <w:tab w:val="left" w:pos="284"/>
          <w:tab w:val="left" w:pos="567"/>
        </w:tabs>
        <w:ind w:left="-284" w:firstLine="284"/>
        <w:jc w:val="both"/>
        <w:rPr>
          <w:bCs/>
          <w:noProof w:val="0"/>
          <w:color w:val="000000"/>
          <w:lang w:eastAsia="it-IT"/>
        </w:rPr>
      </w:pPr>
      <w:bookmarkStart w:id="41" w:name="_Toc392180160"/>
      <w:bookmarkStart w:id="42" w:name="_Toc449539050"/>
    </w:p>
    <w:bookmarkEnd w:id="41"/>
    <w:bookmarkEnd w:id="42"/>
    <w:p w:rsidR="00F025FF" w:rsidRPr="00FF430B" w:rsidRDefault="00F025FF" w:rsidP="009F1E2C">
      <w:pPr>
        <w:tabs>
          <w:tab w:val="left" w:pos="-284"/>
        </w:tabs>
        <w:ind w:left="-284" w:firstLine="284"/>
        <w:jc w:val="center"/>
        <w:rPr>
          <w:b/>
          <w:sz w:val="26"/>
          <w:szCs w:val="26"/>
        </w:rPr>
      </w:pPr>
    </w:p>
    <w:p w:rsidR="00F025FF" w:rsidRPr="00FF430B" w:rsidRDefault="00F025FF" w:rsidP="009F1E2C">
      <w:pPr>
        <w:tabs>
          <w:tab w:val="left" w:pos="-284"/>
        </w:tabs>
        <w:ind w:left="-284" w:firstLine="284"/>
        <w:jc w:val="center"/>
        <w:rPr>
          <w:b/>
          <w:sz w:val="26"/>
          <w:szCs w:val="26"/>
        </w:rPr>
      </w:pPr>
      <w:r w:rsidRPr="00FF430B">
        <w:rPr>
          <w:b/>
          <w:sz w:val="26"/>
          <w:szCs w:val="26"/>
        </w:rPr>
        <w:t>Secţiunea a 4-a</w:t>
      </w:r>
    </w:p>
    <w:p w:rsidR="00F025FF" w:rsidRPr="00FF430B" w:rsidRDefault="00F025FF" w:rsidP="009F1E2C">
      <w:pPr>
        <w:tabs>
          <w:tab w:val="left" w:pos="-284"/>
        </w:tabs>
        <w:ind w:left="-284" w:firstLine="284"/>
        <w:jc w:val="center"/>
        <w:rPr>
          <w:b/>
          <w:sz w:val="26"/>
          <w:szCs w:val="26"/>
        </w:rPr>
      </w:pPr>
    </w:p>
    <w:p w:rsidR="00F025FF" w:rsidRPr="00FF430B" w:rsidRDefault="00F025FF" w:rsidP="009F1E2C">
      <w:pPr>
        <w:tabs>
          <w:tab w:val="left" w:pos="-284"/>
        </w:tabs>
        <w:ind w:left="-284" w:firstLine="284"/>
        <w:jc w:val="center"/>
        <w:rPr>
          <w:b/>
        </w:rPr>
      </w:pPr>
      <w:r w:rsidRPr="00FF430B">
        <w:rPr>
          <w:b/>
        </w:rPr>
        <w:t>Depunerea și deschiderea ofertelor</w:t>
      </w:r>
    </w:p>
    <w:p w:rsidR="00F025FF" w:rsidRPr="00FF430B" w:rsidRDefault="00F025FF" w:rsidP="009F1E2C">
      <w:pPr>
        <w:tabs>
          <w:tab w:val="left" w:pos="-284"/>
        </w:tabs>
        <w:ind w:left="-284" w:firstLine="284"/>
        <w:jc w:val="center"/>
        <w:rPr>
          <w:b/>
        </w:rPr>
      </w:pPr>
    </w:p>
    <w:p w:rsidR="00F025FF" w:rsidRPr="00FF430B" w:rsidRDefault="00F025FF" w:rsidP="002E6BB0">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rsidR="00F025FF" w:rsidRPr="00FF430B" w:rsidRDefault="00F025FF" w:rsidP="00DA1153">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F025FF" w:rsidRPr="00FF430B" w:rsidRDefault="00F025FF" w:rsidP="009F1E2C">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F025FF" w:rsidRPr="00FF430B" w:rsidRDefault="00F025FF" w:rsidP="00B777DC">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F025FF" w:rsidRPr="00FF430B" w:rsidRDefault="00F025FF" w:rsidP="009F1E2C">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rsidR="00F025FF" w:rsidRPr="00FF430B" w:rsidRDefault="00F025FF" w:rsidP="0097083F">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rsidR="00F025FF" w:rsidRPr="00FF430B" w:rsidRDefault="00F025FF" w:rsidP="00104432">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F025FF" w:rsidRPr="00FF430B" w:rsidRDefault="00F025FF" w:rsidP="0097083F">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rsidR="00F025FF" w:rsidRPr="00FF430B" w:rsidRDefault="00F025FF" w:rsidP="0097083F">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F025FF" w:rsidRPr="00FF430B" w:rsidRDefault="00F025FF" w:rsidP="009F1E2C">
      <w:pPr>
        <w:tabs>
          <w:tab w:val="left" w:pos="-284"/>
          <w:tab w:val="left" w:pos="960"/>
        </w:tabs>
        <w:ind w:left="-284" w:firstLine="284"/>
        <w:jc w:val="both"/>
      </w:pPr>
    </w:p>
    <w:p w:rsidR="00F025FF" w:rsidRPr="00FF430B" w:rsidRDefault="00F025FF" w:rsidP="009F1E2C">
      <w:pPr>
        <w:tabs>
          <w:tab w:val="left" w:pos="-284"/>
          <w:tab w:val="left" w:pos="960"/>
        </w:tabs>
        <w:ind w:left="-284" w:firstLine="284"/>
        <w:jc w:val="both"/>
      </w:pPr>
    </w:p>
    <w:p w:rsidR="00F025FF" w:rsidRPr="00FF430B" w:rsidRDefault="00F025FF" w:rsidP="009F1E2C">
      <w:pPr>
        <w:tabs>
          <w:tab w:val="left" w:pos="-284"/>
          <w:tab w:val="left" w:pos="284"/>
          <w:tab w:val="left" w:pos="604"/>
          <w:tab w:val="left" w:pos="1134"/>
        </w:tabs>
        <w:ind w:left="-284" w:firstLine="284"/>
        <w:jc w:val="center"/>
        <w:rPr>
          <w:b/>
          <w:bCs/>
        </w:rPr>
      </w:pPr>
      <w:r w:rsidRPr="00FF430B">
        <w:rPr>
          <w:b/>
          <w:bCs/>
        </w:rPr>
        <w:t>Secюiunea a 5-a</w:t>
      </w:r>
    </w:p>
    <w:p w:rsidR="00F025FF" w:rsidRPr="00FF430B" w:rsidRDefault="00F025FF" w:rsidP="009F1E2C">
      <w:pPr>
        <w:tabs>
          <w:tab w:val="left" w:pos="-284"/>
          <w:tab w:val="left" w:pos="284"/>
          <w:tab w:val="left" w:pos="604"/>
          <w:tab w:val="left" w:pos="1134"/>
        </w:tabs>
        <w:ind w:left="-284" w:firstLine="284"/>
        <w:jc w:val="center"/>
        <w:rPr>
          <w:b/>
          <w:bCs/>
        </w:rPr>
      </w:pPr>
    </w:p>
    <w:p w:rsidR="00F025FF" w:rsidRPr="00FF430B" w:rsidRDefault="00F025FF" w:rsidP="009F1E2C">
      <w:pPr>
        <w:tabs>
          <w:tab w:val="left" w:pos="-284"/>
          <w:tab w:val="left" w:pos="604"/>
          <w:tab w:val="left" w:pos="1134"/>
        </w:tabs>
        <w:ind w:left="-284" w:firstLine="284"/>
        <w:jc w:val="center"/>
        <w:rPr>
          <w:b/>
          <w:bCs/>
        </w:rPr>
      </w:pPr>
      <w:r w:rsidRPr="00FF430B">
        <w:rPr>
          <w:b/>
          <w:bCs/>
        </w:rPr>
        <w:t>Evaluarea și compararea ofertelor</w:t>
      </w:r>
    </w:p>
    <w:p w:rsidR="00F025FF" w:rsidRPr="00FF430B" w:rsidRDefault="00F025FF" w:rsidP="009F1E2C">
      <w:pPr>
        <w:tabs>
          <w:tab w:val="left" w:pos="-284"/>
          <w:tab w:val="left" w:pos="604"/>
          <w:tab w:val="left" w:pos="1134"/>
        </w:tabs>
        <w:ind w:left="-284" w:firstLine="284"/>
        <w:jc w:val="center"/>
        <w:rPr>
          <w:b/>
          <w:bCs/>
        </w:rPr>
      </w:pPr>
    </w:p>
    <w:p w:rsidR="00F025FF" w:rsidRPr="00FF430B" w:rsidRDefault="00F025FF" w:rsidP="00104432">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rsidR="00F025FF" w:rsidRPr="00FF430B" w:rsidRDefault="00F025FF" w:rsidP="009B5D91">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F025FF" w:rsidRPr="00FF430B" w:rsidRDefault="00F025FF" w:rsidP="00413058">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rsidR="00F025FF" w:rsidRPr="00FF430B" w:rsidRDefault="00F025FF"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F025FF" w:rsidRPr="00FF430B" w:rsidRDefault="00F025FF" w:rsidP="005E58E6">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F025FF" w:rsidRPr="00FF430B" w:rsidRDefault="00F025FF" w:rsidP="009B5D91">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F025FF" w:rsidRPr="00FF430B" w:rsidRDefault="00F025FF" w:rsidP="00413058">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F025FF" w:rsidRPr="00FF430B" w:rsidRDefault="00F025FF" w:rsidP="00610A69">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F025FF" w:rsidRPr="00FF430B" w:rsidRDefault="00F025FF" w:rsidP="009F1E2C">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F025FF" w:rsidRPr="00FF430B" w:rsidRDefault="00F025FF" w:rsidP="009F1E2C">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F025FF" w:rsidRPr="00FF430B" w:rsidRDefault="00F025FF" w:rsidP="009F1E2C">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F025FF" w:rsidRPr="00FF430B" w:rsidRDefault="00F025FF" w:rsidP="009B5D91">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F025FF" w:rsidRPr="00FF430B" w:rsidRDefault="00F025FF" w:rsidP="009F1E2C">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rsidR="00F025FF" w:rsidRPr="00FF430B" w:rsidRDefault="00F025FF" w:rsidP="00413058">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rsidR="00F025FF" w:rsidRPr="00FF430B" w:rsidRDefault="00F025FF" w:rsidP="00413058">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rsidR="00F025FF" w:rsidRPr="00FF430B" w:rsidRDefault="00F025FF" w:rsidP="00413058">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F025FF" w:rsidRPr="00FF430B" w:rsidRDefault="00F025FF"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F025FF" w:rsidRPr="00FF430B" w:rsidRDefault="00F025FF" w:rsidP="00413058">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rsidR="00F025FF" w:rsidRPr="00FF430B" w:rsidRDefault="00F025FF" w:rsidP="00413058">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rsidR="00F025FF" w:rsidRPr="00FF430B" w:rsidRDefault="00F025FF" w:rsidP="00413058">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F025FF" w:rsidRPr="00FF430B" w:rsidRDefault="00F025FF"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F025FF" w:rsidRPr="00FF430B" w:rsidRDefault="00F025FF" w:rsidP="0060057B">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F025FF" w:rsidRPr="00FF430B" w:rsidRDefault="00F025FF" w:rsidP="0060057B">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F025FF" w:rsidRPr="00FF430B" w:rsidRDefault="00F025FF" w:rsidP="009F1E2C">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F025FF" w:rsidRPr="00FF430B" w:rsidRDefault="00F025FF" w:rsidP="009F1E2C">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rsidR="00F025FF" w:rsidRPr="00FF430B" w:rsidRDefault="00F025FF" w:rsidP="009F1E2C">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F025FF" w:rsidRPr="00FF430B" w:rsidRDefault="00F025FF" w:rsidP="0060057B">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rsidR="00F025FF" w:rsidRPr="00FF430B" w:rsidRDefault="00F025FF" w:rsidP="002B206B">
      <w:pPr>
        <w:tabs>
          <w:tab w:val="left" w:pos="-284"/>
          <w:tab w:val="left" w:pos="142"/>
          <w:tab w:val="left" w:pos="426"/>
          <w:tab w:val="left" w:pos="604"/>
          <w:tab w:val="left" w:pos="1134"/>
        </w:tabs>
        <w:spacing w:after="120"/>
        <w:ind w:left="-284"/>
        <w:jc w:val="both"/>
        <w:rPr>
          <w:color w:val="000000"/>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rPr>
        <w:t>în</w:t>
      </w:r>
      <w:hyperlink r:id="rId9" w:history="1">
        <w:r w:rsidRPr="00FF430B">
          <w:rPr>
            <w:bCs/>
            <w:noProof w:val="0"/>
            <w:color w:val="000000"/>
            <w:lang w:eastAsia="it-IT"/>
          </w:rPr>
          <w:t xml:space="preserve"> Regulamentul privind achizițiile publice de lucrări</w:t>
        </w:r>
      </w:hyperlink>
      <w:r w:rsidRPr="00FF430B">
        <w:t>,</w:t>
      </w:r>
      <w:r w:rsidRPr="00FF430B">
        <w:rPr>
          <w:bCs/>
          <w:noProof w:val="0"/>
          <w:color w:val="000000"/>
          <w:lang w:eastAsia="it-IT"/>
        </w:rPr>
        <w:t xml:space="preserve"> aprobat prin Hotărârea Guvernului nr.</w:t>
      </w:r>
      <w:r>
        <w:rPr>
          <w:bCs/>
          <w:noProof w:val="0"/>
          <w:color w:val="000000"/>
          <w:lang w:eastAsia="it-IT"/>
        </w:rPr>
        <w:t xml:space="preserve"> </w:t>
      </w:r>
      <w:r w:rsidRPr="00FF430B">
        <w:rPr>
          <w:bCs/>
          <w:noProof w:val="0"/>
          <w:color w:val="000000"/>
          <w:lang w:eastAsia="it-IT"/>
        </w:rPr>
        <w:t>638/2020.</w:t>
      </w:r>
    </w:p>
    <w:p w:rsidR="00F025FF" w:rsidRPr="00FF430B" w:rsidRDefault="00F025FF" w:rsidP="00FB2F32">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F025FF" w:rsidRPr="00FF430B" w:rsidRDefault="00F025FF" w:rsidP="002B206B">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rsidR="00F025FF" w:rsidRPr="00FF430B" w:rsidRDefault="00F025FF" w:rsidP="009C11B3">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F025FF" w:rsidRPr="00FF430B" w:rsidRDefault="00F025FF" w:rsidP="009F1E2C">
      <w:pPr>
        <w:tabs>
          <w:tab w:val="left" w:pos="-284"/>
          <w:tab w:val="left" w:pos="462"/>
          <w:tab w:val="left" w:pos="1134"/>
        </w:tabs>
        <w:spacing w:after="120"/>
        <w:ind w:left="-284" w:firstLine="284"/>
        <w:jc w:val="both"/>
      </w:pPr>
    </w:p>
    <w:p w:rsidR="00F025FF" w:rsidRPr="00FF430B" w:rsidRDefault="00F025FF" w:rsidP="009F1E2C">
      <w:pPr>
        <w:tabs>
          <w:tab w:val="left" w:pos="-284"/>
        </w:tabs>
        <w:ind w:left="-284" w:firstLine="284"/>
        <w:jc w:val="center"/>
        <w:rPr>
          <w:b/>
          <w:bCs/>
          <w:sz w:val="26"/>
          <w:szCs w:val="26"/>
        </w:rPr>
      </w:pPr>
      <w:r w:rsidRPr="00FF430B">
        <w:rPr>
          <w:b/>
          <w:bCs/>
          <w:sz w:val="26"/>
          <w:szCs w:val="26"/>
        </w:rPr>
        <w:t>Secюiunea a 6-a</w:t>
      </w:r>
    </w:p>
    <w:p w:rsidR="00F025FF" w:rsidRPr="00FF430B" w:rsidRDefault="00F025FF" w:rsidP="009F1E2C">
      <w:pPr>
        <w:tabs>
          <w:tab w:val="left" w:pos="-284"/>
        </w:tabs>
        <w:ind w:left="-284" w:firstLine="284"/>
        <w:jc w:val="center"/>
        <w:rPr>
          <w:b/>
          <w:bCs/>
          <w:sz w:val="26"/>
          <w:szCs w:val="26"/>
        </w:rPr>
      </w:pPr>
    </w:p>
    <w:p w:rsidR="00F025FF" w:rsidRPr="00FF430B" w:rsidRDefault="00F025FF" w:rsidP="009F1E2C">
      <w:pPr>
        <w:tabs>
          <w:tab w:val="left" w:pos="-284"/>
        </w:tabs>
        <w:ind w:left="-284" w:firstLine="284"/>
        <w:jc w:val="center"/>
        <w:rPr>
          <w:b/>
          <w:bCs/>
        </w:rPr>
      </w:pPr>
      <w:r w:rsidRPr="00FF430B">
        <w:rPr>
          <w:b/>
          <w:bCs/>
        </w:rPr>
        <w:t>Atribuirea contractului</w:t>
      </w:r>
    </w:p>
    <w:p w:rsidR="00F025FF" w:rsidRPr="00FF430B" w:rsidRDefault="00F025FF" w:rsidP="009F1E2C">
      <w:pPr>
        <w:tabs>
          <w:tab w:val="left" w:pos="-284"/>
        </w:tabs>
        <w:ind w:left="-284" w:firstLine="284"/>
        <w:jc w:val="center"/>
      </w:pPr>
    </w:p>
    <w:p w:rsidR="00F025FF" w:rsidRPr="00FF430B" w:rsidRDefault="00F025FF" w:rsidP="009F1E2C">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rsidR="00F025FF" w:rsidRPr="00FF430B" w:rsidRDefault="00F025FF" w:rsidP="009F1E2C">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rsidR="00F025FF" w:rsidRPr="00FF430B" w:rsidRDefault="00F025FF" w:rsidP="00413058">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F025FF" w:rsidRPr="00FF430B" w:rsidRDefault="00F025FF" w:rsidP="009F1E2C">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F025FF" w:rsidRPr="00FF430B" w:rsidRDefault="00F025FF"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rPr>
        <w:t>stipulate în</w:t>
      </w:r>
      <w:hyperlink r:id="rId10" w:history="1">
        <w:r w:rsidRPr="00FF430B">
          <w:rPr>
            <w:bCs/>
            <w:noProof w:val="0"/>
            <w:color w:val="000000"/>
            <w:lang w:eastAsia="it-IT"/>
          </w:rPr>
          <w:t xml:space="preserve"> Regulamentul privind achizițiile publice de lucrări</w:t>
        </w:r>
      </w:hyperlink>
      <w:r w:rsidRPr="00FF430B">
        <w:rPr>
          <w:bCs/>
          <w:noProof w:val="0"/>
          <w:color w:val="000000"/>
          <w:lang w:eastAsia="it-IT"/>
        </w:rPr>
        <w:t>, aprobat prin Hotărârea Guvernului nr.</w:t>
      </w:r>
      <w:r>
        <w:rPr>
          <w:bCs/>
          <w:noProof w:val="0"/>
          <w:color w:val="000000"/>
          <w:lang w:eastAsia="it-IT"/>
        </w:rPr>
        <w:t xml:space="preserve"> </w:t>
      </w:r>
      <w:r w:rsidRPr="00FF430B">
        <w:rPr>
          <w:bCs/>
          <w:noProof w:val="0"/>
          <w:color w:val="000000"/>
          <w:lang w:eastAsia="it-IT"/>
        </w:rPr>
        <w:t>638/2020.</w:t>
      </w:r>
    </w:p>
    <w:p w:rsidR="00F025FF" w:rsidRPr="00A07263" w:rsidRDefault="00F025FF" w:rsidP="009F1E2C">
      <w:pPr>
        <w:pStyle w:val="NormalWeb"/>
        <w:shd w:val="clear" w:color="auto" w:fill="FFFFFF"/>
        <w:tabs>
          <w:tab w:val="left" w:pos="-284"/>
        </w:tabs>
        <w:ind w:left="-284" w:firstLine="284"/>
        <w:rPr>
          <w:color w:val="000000"/>
          <w:lang w:val="pt-BR" w:eastAsia="it-IT"/>
        </w:rPr>
      </w:pPr>
      <w:r w:rsidRPr="00A07263">
        <w:rPr>
          <w:b/>
          <w:color w:val="000000"/>
          <w:lang w:val="pt-BR"/>
        </w:rPr>
        <w:t xml:space="preserve">98.  </w:t>
      </w:r>
      <w:r w:rsidRPr="00A07263">
        <w:rPr>
          <w:color w:val="000000"/>
          <w:lang w:val="pt-BR" w:eastAsia="it-IT"/>
        </w:rPr>
        <w:t>Garanția de bună execuție a contractului, dacă părțile agreează, se constituie din:</w:t>
      </w:r>
    </w:p>
    <w:p w:rsidR="00F025FF" w:rsidRPr="00FF430B" w:rsidRDefault="00F025FF"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F025FF" w:rsidRPr="00FF430B" w:rsidRDefault="00F025FF"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2) rețineri succesive directe din plata cuvenită pentru facturile fiscale înaintate;</w:t>
      </w:r>
    </w:p>
    <w:p w:rsidR="00F025FF" w:rsidRPr="00FF430B" w:rsidRDefault="00F025FF" w:rsidP="00FD2181">
      <w:pPr>
        <w:tabs>
          <w:tab w:val="left" w:pos="-284"/>
          <w:tab w:val="left" w:pos="360"/>
          <w:tab w:val="left" w:pos="462"/>
          <w:tab w:val="left" w:pos="960"/>
        </w:tabs>
        <w:spacing w:after="120"/>
        <w:ind w:left="-284" w:firstLine="284"/>
        <w:jc w:val="both"/>
        <w:rPr>
          <w:bCs/>
          <w:noProof w:val="0"/>
          <w:color w:val="000000"/>
          <w:lang w:eastAsia="it-IT"/>
        </w:rPr>
      </w:pPr>
      <w:r w:rsidRPr="00FF430B">
        <w:rPr>
          <w:noProof w:val="0"/>
          <w:color w:val="000000"/>
          <w:lang w:eastAsia="it-IT"/>
        </w:rPr>
        <w:t xml:space="preserve">  3</w:t>
      </w:r>
      <w:r w:rsidRPr="00FF430B">
        <w:rPr>
          <w:bCs/>
          <w:noProof w:val="0"/>
          <w:color w:val="000000"/>
          <w:lang w:eastAsia="it-IT"/>
        </w:rPr>
        <w:t>) transfer pe contul autorității contractante.</w:t>
      </w:r>
    </w:p>
    <w:p w:rsidR="00F025FF" w:rsidRPr="00FF430B" w:rsidRDefault="00F025FF" w:rsidP="009F1E2C">
      <w:pPr>
        <w:tabs>
          <w:tab w:val="left" w:pos="-284"/>
          <w:tab w:val="left" w:pos="360"/>
          <w:tab w:val="left" w:pos="462"/>
          <w:tab w:val="left" w:pos="960"/>
        </w:tabs>
        <w:spacing w:after="120"/>
        <w:ind w:left="-284" w:firstLine="284"/>
        <w:jc w:val="both"/>
      </w:pPr>
      <w:r w:rsidRPr="00FF430B">
        <w:rPr>
          <w:b/>
          <w:bCs/>
          <w:noProof w:val="0"/>
          <w:color w:val="000000"/>
          <w:lang w:eastAsia="it-IT"/>
        </w:rPr>
        <w:t>99.</w:t>
      </w:r>
      <w:r w:rsidRPr="00FF430B">
        <w:rPr>
          <w:bCs/>
          <w:noProof w:val="0"/>
          <w:color w:val="000000"/>
          <w:lang w:eastAsia="it-IT"/>
        </w:rPr>
        <w:t xml:space="preserve"> </w:t>
      </w:r>
      <w:r>
        <w:rPr>
          <w:bCs/>
          <w:noProof w:val="0"/>
          <w:color w:val="000000"/>
          <w:lang w:eastAsia="it-IT"/>
        </w:rPr>
        <w:t xml:space="preserve"> </w:t>
      </w:r>
      <w:r w:rsidRPr="00FF430B">
        <w:rPr>
          <w:bCs/>
          <w:noProof w:val="0"/>
          <w:color w:val="000000"/>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F025FF" w:rsidRPr="00FF430B" w:rsidRDefault="00F025FF" w:rsidP="00A05835">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rsidR="00F025FF" w:rsidRPr="00FF430B" w:rsidRDefault="00F025FF"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F025FF" w:rsidRPr="00FF430B" w:rsidRDefault="00F025FF" w:rsidP="009F1E2C">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F025FF" w:rsidRPr="00FF430B" w:rsidRDefault="00F025FF" w:rsidP="009F1E2C">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F025FF" w:rsidRPr="00FF430B" w:rsidRDefault="00F025FF" w:rsidP="00C84982">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F025FF" w:rsidRPr="00FF430B" w:rsidRDefault="00F025FF" w:rsidP="009F1E2C">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5" w:name="_Hlk65836894"/>
      <w:r w:rsidRPr="00FF430B">
        <w:t>obligațiile</w:t>
      </w:r>
      <w:bookmarkEnd w:id="45"/>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rsidR="00F025FF" w:rsidRPr="00FF430B" w:rsidRDefault="00F025FF" w:rsidP="00C9771C">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rsidR="00F025FF" w:rsidRPr="00FF430B" w:rsidRDefault="00F025FF" w:rsidP="009F1E2C">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rsidR="00F025FF" w:rsidRPr="00FF430B" w:rsidRDefault="00F025FF" w:rsidP="009F1E2C">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025FF" w:rsidRPr="00FF430B" w:rsidRDefault="00F025FF" w:rsidP="009C11B3">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rsidR="00F025FF" w:rsidRPr="00A07263" w:rsidRDefault="00F025FF" w:rsidP="00A07263">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rsidR="00F025FF" w:rsidRPr="00F077A5" w:rsidRDefault="00F025FF" w:rsidP="00AF5B8E">
      <w:pPr>
        <w:shd w:val="clear" w:color="auto" w:fill="FFFFFF"/>
        <w:tabs>
          <w:tab w:val="left" w:pos="284"/>
          <w:tab w:val="left" w:pos="426"/>
          <w:tab w:val="decimal" w:pos="8364"/>
        </w:tabs>
        <w:spacing w:line="276" w:lineRule="auto"/>
        <w:ind w:left="-284" w:right="-144" w:firstLine="284"/>
        <w:rPr>
          <w:b/>
          <w:bCs/>
          <w:color w:val="000000"/>
          <w:lang w:val="pt-BR"/>
        </w:rPr>
        <w:sectPr w:rsidR="00F025FF" w:rsidRPr="00F077A5" w:rsidSect="00DE2A9B">
          <w:footerReference w:type="first" r:id="rId11"/>
          <w:pgSz w:w="11906" w:h="16838" w:code="9"/>
          <w:pgMar w:top="180" w:right="566" w:bottom="719" w:left="1276" w:header="720" w:footer="510" w:gutter="0"/>
          <w:pgNumType w:start="17"/>
          <w:cols w:space="720"/>
          <w:docGrid w:linePitch="326"/>
        </w:sectPr>
      </w:pPr>
    </w:p>
    <w:p w:rsidR="00F025FF" w:rsidRDefault="00F025FF" w:rsidP="00615E49">
      <w:pPr>
        <w:spacing w:after="160" w:line="276" w:lineRule="auto"/>
        <w:rPr>
          <w:rFonts w:ascii="Calibri" w:hAnsi="Calibri"/>
          <w:noProof w:val="0"/>
          <w:sz w:val="22"/>
          <w:szCs w:val="22"/>
        </w:rPr>
      </w:pPr>
    </w:p>
    <w:p w:rsidR="00F025FF" w:rsidRDefault="00F025FF" w:rsidP="00615E49">
      <w:pPr>
        <w:spacing w:after="160" w:line="276" w:lineRule="auto"/>
        <w:rPr>
          <w:rFonts w:ascii="Calibri" w:hAnsi="Calibri"/>
          <w:noProof w:val="0"/>
          <w:sz w:val="22"/>
          <w:szCs w:val="22"/>
        </w:rPr>
      </w:pPr>
    </w:p>
    <w:p w:rsidR="00F025FF" w:rsidRPr="00FF430B" w:rsidRDefault="00F025FF" w:rsidP="00615E49">
      <w:pPr>
        <w:spacing w:after="160" w:line="276" w:lineRule="auto"/>
        <w:rPr>
          <w:rFonts w:ascii="Calibri" w:hAnsi="Calibri"/>
          <w:noProof w:val="0"/>
          <w:sz w:val="22"/>
          <w:szCs w:val="22"/>
        </w:rPr>
      </w:pPr>
    </w:p>
    <w:p w:rsidR="00F025FF" w:rsidRPr="00FF430B" w:rsidRDefault="00F025FF" w:rsidP="00BC55D9">
      <w:pPr>
        <w:spacing w:after="160" w:line="276" w:lineRule="auto"/>
        <w:rPr>
          <w:rFonts w:ascii="Calibri" w:hAnsi="Calibri"/>
          <w:sz w:val="22"/>
          <w:szCs w:val="22"/>
        </w:rPr>
      </w:pPr>
    </w:p>
    <w:p w:rsidR="00F025FF" w:rsidRPr="005D05BF" w:rsidRDefault="00F025FF" w:rsidP="00130A49">
      <w:pPr>
        <w:tabs>
          <w:tab w:val="decimal" w:pos="8364"/>
        </w:tabs>
        <w:spacing w:line="276" w:lineRule="auto"/>
        <w:ind w:right="-144"/>
        <w:jc w:val="center"/>
        <w:rPr>
          <w:b/>
        </w:rPr>
      </w:pPr>
      <w:r w:rsidRPr="005D05BF">
        <w:rPr>
          <w:b/>
        </w:rPr>
        <w:t xml:space="preserve">FORMULARULF3.1 </w:t>
      </w:r>
    </w:p>
    <w:p w:rsidR="00F025FF" w:rsidRDefault="00F025FF" w:rsidP="00130A49">
      <w:pPr>
        <w:tabs>
          <w:tab w:val="decimal" w:pos="8364"/>
        </w:tabs>
        <w:spacing w:line="276" w:lineRule="auto"/>
        <w:ind w:right="-144"/>
        <w:jc w:val="center"/>
      </w:pPr>
      <w:r w:rsidRPr="005D05BF">
        <w:rPr>
          <w:b/>
        </w:rPr>
        <w:t>OFERTĂ</w:t>
      </w:r>
      <w:r>
        <w:t xml:space="preserve"> Către_________________________________________________________________________ (dinumireaautorităţii contractante şi adresa completă) _____________________________________________________________________________ Stimaţi domni,</w:t>
      </w:r>
    </w:p>
    <w:p w:rsidR="00F025FF" w:rsidRDefault="00F025FF" w:rsidP="008A2B62">
      <w:pPr>
        <w:tabs>
          <w:tab w:val="decimal" w:pos="8364"/>
        </w:tabs>
        <w:spacing w:line="276" w:lineRule="auto"/>
        <w:ind w:right="-144"/>
      </w:pPr>
      <w:r>
        <w:t xml:space="preserve"> 1. Examinînd documentaţia standard pentru elaborarea şi prezentarea ofertei, subsemnaţii,___________________________________________________________________ reprezentanţi ai ofertantului _______________________________________________________ (denumirea, numele ofertantului) _____________________________________________________________________________ ne oferim ca, în conformitate cu prevederile şicerinţele cuprinse în documentaţiamenţionată, să executăm__________________________________________________________ </w:t>
      </w:r>
    </w:p>
    <w:p w:rsidR="00F025FF" w:rsidRDefault="00F025FF" w:rsidP="00130A49">
      <w:pPr>
        <w:tabs>
          <w:tab w:val="decimal" w:pos="8364"/>
        </w:tabs>
        <w:spacing w:line="276" w:lineRule="auto"/>
        <w:ind w:right="-144"/>
        <w:jc w:val="center"/>
      </w:pPr>
      <w:r>
        <w:t xml:space="preserve">(denumirea lucrării) _____________________________________________________________________________ pentru suma fără TVA de ________________________________________________________lei, (suma în litere şi în cifre) la care se adaugă taxa pe valoarea adăugată în cuantum de ______________________________ ________________________________________________ lei. (suma în litere şi în cifre) </w:t>
      </w:r>
    </w:p>
    <w:p w:rsidR="00F025FF" w:rsidRDefault="00F025FF" w:rsidP="00130A49">
      <w:pPr>
        <w:tabs>
          <w:tab w:val="decimal" w:pos="8364"/>
        </w:tabs>
        <w:spacing w:line="276" w:lineRule="auto"/>
        <w:ind w:right="-144"/>
        <w:jc w:val="center"/>
      </w:pPr>
      <w:r>
        <w:t xml:space="preserve">2. 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 (perioada în litere şi în cifre) </w:t>
      </w:r>
    </w:p>
    <w:p w:rsidR="00F025FF" w:rsidRDefault="00F025FF" w:rsidP="008A2B62">
      <w:pPr>
        <w:tabs>
          <w:tab w:val="decimal" w:pos="8364"/>
        </w:tabs>
        <w:spacing w:line="276" w:lineRule="auto"/>
        <w:ind w:right="-144"/>
      </w:pPr>
      <w:r>
        <w:t>3. Ne angajăm să menţinem această ofertă valabilă pentru o durată de __________________________________ zile, respectiv pînă la data de____________________ (durata în litere şi în cifre) ______________________________________, şi ea va rămîne obligatorie pentru noi şi poate fi (ziua/luna/anul) acceptată oricînd înainte de expirarea perioadei de valabilitate.</w:t>
      </w:r>
    </w:p>
    <w:p w:rsidR="00F025FF" w:rsidRDefault="00F025FF" w:rsidP="008A2B62">
      <w:pPr>
        <w:tabs>
          <w:tab w:val="decimal" w:pos="8364"/>
        </w:tabs>
        <w:spacing w:line="276" w:lineRule="auto"/>
        <w:ind w:right="-144"/>
      </w:pPr>
      <w:r>
        <w:t xml:space="preserve"> 4. Pînă la încheierea, semnarea contractului de achiziţie publică această ofertă, împreună cu comunicarea transmisă de dumneavoastră, prin care oferta noastră este stabilită cîştigătoare, vor constitui un contract angajat între noi.</w:t>
      </w:r>
    </w:p>
    <w:p w:rsidR="00F025FF" w:rsidRDefault="00F025FF" w:rsidP="008A2B62">
      <w:pPr>
        <w:tabs>
          <w:tab w:val="decimal" w:pos="8364"/>
        </w:tabs>
        <w:spacing w:line="276" w:lineRule="auto"/>
        <w:ind w:right="-144"/>
      </w:pPr>
      <w:r>
        <w:t xml:space="preserve"> 5. Alături de oferta de bază:  depunem oferta alternativă, ale cărei detalii sînt prezentate într-un formular de ofertă separat, marcat în mod</w:t>
      </w:r>
      <w:r>
        <w:sym w:font="Symbol" w:char="F05D"/>
      </w:r>
      <w:r>
        <w:t>[  clar „alternativă”;  nu depunem ofertă alternativă.</w:t>
      </w:r>
      <w:r>
        <w:sym w:font="Symbol" w:char="F05D"/>
      </w:r>
      <w:r>
        <w:sym w:font="Symbol" w:char="F05B"/>
      </w:r>
      <w:r>
        <w:t xml:space="preserve"> (se bifează opţiunea corespunzătoare) </w:t>
      </w:r>
    </w:p>
    <w:p w:rsidR="00F025FF" w:rsidRDefault="00F025FF" w:rsidP="008A2B62">
      <w:pPr>
        <w:tabs>
          <w:tab w:val="decimal" w:pos="8364"/>
        </w:tabs>
        <w:spacing w:line="276" w:lineRule="auto"/>
        <w:ind w:right="-144"/>
      </w:pPr>
      <w:r>
        <w:t xml:space="preserve">6. Am înţelesşiconsimţim ca, în cazul în care oferta noastră este stabilită ca fiind cîştigătoare, să constituim garanţia de bună executare în conformitate cu prevederile din documentaţia standard pentru elaborarea şi prezentarea ofertei. </w:t>
      </w:r>
    </w:p>
    <w:p w:rsidR="00F025FF" w:rsidRDefault="00F025FF" w:rsidP="008A2B62">
      <w:pPr>
        <w:tabs>
          <w:tab w:val="decimal" w:pos="8364"/>
        </w:tabs>
        <w:spacing w:line="276" w:lineRule="auto"/>
        <w:ind w:right="-144"/>
      </w:pPr>
      <w:r>
        <w:t xml:space="preserve">7. Înţelegem că nu sînteţiobligaţi să acceptaţi oferta cu cel mai scăzut preţ sau orice altă ofertă pe care o puteţi primi. </w:t>
      </w:r>
    </w:p>
    <w:p w:rsidR="00F025FF" w:rsidRDefault="00F025FF" w:rsidP="008A2B62">
      <w:pPr>
        <w:tabs>
          <w:tab w:val="decimal" w:pos="8364"/>
        </w:tabs>
        <w:spacing w:line="276" w:lineRule="auto"/>
        <w:ind w:right="-144"/>
      </w:pPr>
      <w:r>
        <w:t>Data____________/__________/___________ ______________________________________, în calitate de ___________________________________, legal autorizat să semnez oferta pentru şi în numele ____________________________________________________________________________ (denumirea/numele ofertantului)</w:t>
      </w:r>
    </w:p>
    <w:p w:rsidR="00F025FF" w:rsidRDefault="00F025FF" w:rsidP="008A2B62">
      <w:pPr>
        <w:tabs>
          <w:tab w:val="decimal" w:pos="8364"/>
        </w:tabs>
        <w:spacing w:line="276" w:lineRule="auto"/>
        <w:ind w:right="-144"/>
      </w:pPr>
    </w:p>
    <w:p w:rsidR="00F025FF" w:rsidRDefault="00F025FF" w:rsidP="008A2B62">
      <w:pPr>
        <w:tabs>
          <w:tab w:val="decimal" w:pos="8364"/>
        </w:tabs>
        <w:spacing w:line="276" w:lineRule="auto"/>
        <w:ind w:right="-144"/>
      </w:pPr>
    </w:p>
    <w:p w:rsidR="00F025FF" w:rsidRDefault="00F025FF" w:rsidP="008A2B62">
      <w:pPr>
        <w:tabs>
          <w:tab w:val="decimal" w:pos="8364"/>
        </w:tabs>
        <w:spacing w:line="276" w:lineRule="auto"/>
        <w:ind w:right="-144"/>
      </w:pPr>
    </w:p>
    <w:p w:rsidR="00F025FF" w:rsidRDefault="00F025FF" w:rsidP="008A2B62">
      <w:pPr>
        <w:tabs>
          <w:tab w:val="decimal" w:pos="8364"/>
        </w:tabs>
        <w:spacing w:line="276" w:lineRule="auto"/>
        <w:ind w:right="-144"/>
      </w:pPr>
    </w:p>
    <w:p w:rsidR="00F025FF" w:rsidRDefault="00F025FF" w:rsidP="008A2B62">
      <w:pPr>
        <w:tabs>
          <w:tab w:val="decimal" w:pos="8364"/>
        </w:tabs>
        <w:spacing w:line="276" w:lineRule="auto"/>
        <w:ind w:right="-144"/>
      </w:pPr>
      <w:r>
        <w:t xml:space="preserve"> </w:t>
      </w:r>
    </w:p>
    <w:p w:rsidR="00F025FF" w:rsidRDefault="00F025FF" w:rsidP="008A2B62">
      <w:pPr>
        <w:tabs>
          <w:tab w:val="decimal" w:pos="8364"/>
        </w:tabs>
        <w:spacing w:line="276" w:lineRule="auto"/>
        <w:ind w:right="-144"/>
        <w:jc w:val="center"/>
      </w:pPr>
      <w:r>
        <w:t>ANEXĂ LA OFERTĂ</w:t>
      </w:r>
    </w:p>
    <w:p w:rsidR="00F025FF" w:rsidRDefault="00F025FF" w:rsidP="008A2B62">
      <w:pPr>
        <w:tabs>
          <w:tab w:val="decimal" w:pos="8364"/>
        </w:tabs>
        <w:spacing w:line="276" w:lineRule="auto"/>
        <w:ind w:right="-144"/>
      </w:pPr>
      <w:r>
        <w:t xml:space="preserve">1. Valoarea maximă a lucrărilor executate de subantreprenor _________ (% din preţul total ofertat). 2. Garanţia de bună executare va fi constituită sub formă _____________________________ în cuantum de ____ % (din preţul total ofertat) și constituie ____________________________mii lei. 3. Perioada de garanţie pentru lucrările executate _____________________________ luni calendaristice. </w:t>
      </w:r>
    </w:p>
    <w:p w:rsidR="00F025FF" w:rsidRDefault="00F025FF" w:rsidP="008A2B62">
      <w:pPr>
        <w:tabs>
          <w:tab w:val="decimal" w:pos="8364"/>
        </w:tabs>
        <w:spacing w:line="276" w:lineRule="auto"/>
        <w:ind w:right="-144"/>
      </w:pPr>
      <w:r>
        <w:t xml:space="preserve">4. Perioada de mobilizare (durata de la data primirii dispoziţiei de începere a lucrărilor pînă la data începerii executării) ______________________________ zile calendaristice. </w:t>
      </w:r>
    </w:p>
    <w:p w:rsidR="00F025FF" w:rsidRDefault="00F025FF" w:rsidP="008A2B62">
      <w:pPr>
        <w:tabs>
          <w:tab w:val="decimal" w:pos="8364"/>
        </w:tabs>
        <w:spacing w:line="276" w:lineRule="auto"/>
        <w:ind w:right="-144"/>
        <w:rPr>
          <w:b/>
          <w:bCs/>
          <w:color w:val="000000"/>
        </w:rPr>
      </w:pPr>
      <w:r>
        <w:t>5. Termenul pentru emiterea dispoziţiei de începere a lucrărilor (de la data semnării contractului) _________________________________ zile calendaristice Ofertant, _______________________ (semnătura autorizată)</w:t>
      </w: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Default="00F025FF" w:rsidP="00130A49">
      <w:pPr>
        <w:tabs>
          <w:tab w:val="decimal" w:pos="8364"/>
        </w:tabs>
        <w:spacing w:line="276" w:lineRule="auto"/>
        <w:ind w:right="-144"/>
        <w:jc w:val="center"/>
        <w:rPr>
          <w:b/>
          <w:bCs/>
          <w:color w:val="000000"/>
        </w:rPr>
      </w:pPr>
    </w:p>
    <w:p w:rsidR="00F025FF" w:rsidRPr="00FF430B" w:rsidRDefault="00F025FF" w:rsidP="00130A49">
      <w:pPr>
        <w:tabs>
          <w:tab w:val="decimal" w:pos="8364"/>
        </w:tabs>
        <w:spacing w:line="276" w:lineRule="auto"/>
        <w:ind w:right="-144"/>
        <w:jc w:val="center"/>
        <w:rPr>
          <w:b/>
          <w:bCs/>
          <w:color w:val="000000"/>
        </w:rPr>
      </w:pPr>
    </w:p>
    <w:p w:rsidR="00F025FF" w:rsidRPr="00FF430B" w:rsidRDefault="00F025FF" w:rsidP="00BA7FF4">
      <w:pPr>
        <w:jc w:val="right"/>
        <w:rPr>
          <w:noProof w:val="0"/>
          <w:sz w:val="22"/>
          <w:szCs w:val="22"/>
        </w:rPr>
      </w:pPr>
      <w:bookmarkStart w:id="46" w:name="_Toc449692095"/>
      <w:r w:rsidRPr="00FF430B">
        <w:rPr>
          <w:noProof w:val="0"/>
        </w:rPr>
        <w:t>Anexa nr.</w:t>
      </w:r>
      <w:r>
        <w:rPr>
          <w:noProof w:val="0"/>
        </w:rPr>
        <w:t xml:space="preserve"> </w:t>
      </w:r>
      <w:r w:rsidRPr="00FF430B">
        <w:rPr>
          <w:noProof w:val="0"/>
        </w:rPr>
        <w:t>7</w:t>
      </w:r>
    </w:p>
    <w:p w:rsidR="00F025FF" w:rsidRPr="00FF430B" w:rsidRDefault="00F025FF" w:rsidP="00BA7FF4">
      <w:pPr>
        <w:jc w:val="right"/>
        <w:rPr>
          <w:noProof w:val="0"/>
        </w:rPr>
      </w:pPr>
      <w:r w:rsidRPr="00FF430B">
        <w:rPr>
          <w:noProof w:val="0"/>
        </w:rPr>
        <w:t>la Documentația standard nr._____</w:t>
      </w:r>
    </w:p>
    <w:p w:rsidR="00F025FF" w:rsidRPr="00FF430B" w:rsidRDefault="00F025FF" w:rsidP="00BA7FF4">
      <w:pPr>
        <w:jc w:val="right"/>
        <w:rPr>
          <w:noProof w:val="0"/>
        </w:rPr>
      </w:pPr>
      <w:r w:rsidRPr="00FF430B">
        <w:rPr>
          <w:noProof w:val="0"/>
        </w:rPr>
        <w:t>din “____” ________ 20___</w:t>
      </w:r>
    </w:p>
    <w:p w:rsidR="00F025FF" w:rsidRPr="00BC55D9" w:rsidRDefault="00F025FF">
      <w:pPr>
        <w:pStyle w:val="Style3"/>
        <w:tabs>
          <w:tab w:val="left" w:pos="567"/>
        </w:tabs>
        <w:spacing w:before="0" w:beforeAutospacing="0" w:after="0"/>
        <w:ind w:left="0" w:firstLine="0"/>
        <w:rPr>
          <w:rFonts w:eastAsia="PMingLiU"/>
          <w:lang w:val="pt-BR" w:eastAsia="zh-CN"/>
        </w:rPr>
      </w:pPr>
    </w:p>
    <w:p w:rsidR="00F025FF" w:rsidRPr="00BC55D9" w:rsidRDefault="00F025FF" w:rsidP="00B322B4">
      <w:pPr>
        <w:pStyle w:val="Style3"/>
        <w:tabs>
          <w:tab w:val="left" w:pos="567"/>
        </w:tabs>
        <w:spacing w:before="0" w:beforeAutospacing="0" w:after="0"/>
        <w:ind w:left="0" w:firstLine="0"/>
        <w:jc w:val="center"/>
        <w:rPr>
          <w:rFonts w:eastAsia="PMingLiU"/>
          <w:lang w:val="pt-BR" w:eastAsia="zh-CN"/>
        </w:rPr>
      </w:pPr>
    </w:p>
    <w:p w:rsidR="00F025FF" w:rsidRPr="00FF430B" w:rsidRDefault="00F025FF" w:rsidP="00F5261B">
      <w:pPr>
        <w:pStyle w:val="BodyText"/>
        <w:tabs>
          <w:tab w:val="left" w:pos="567"/>
        </w:tabs>
        <w:rPr>
          <w:rFonts w:ascii="Calibri Light" w:hAnsi="Calibri Light" w:cs="Calibri Light"/>
          <w:b/>
          <w:szCs w:val="24"/>
        </w:rPr>
      </w:pPr>
      <w:bookmarkStart w:id="47" w:name="_Toc449692096"/>
      <w:bookmarkEnd w:id="46"/>
    </w:p>
    <w:p w:rsidR="00F025FF" w:rsidRPr="00FF430B" w:rsidRDefault="00F025FF"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025FF" w:rsidRPr="00FF430B" w:rsidRDefault="00F025FF" w:rsidP="00F5261B">
      <w:pPr>
        <w:pStyle w:val="BodyText"/>
        <w:tabs>
          <w:tab w:val="left" w:pos="-142"/>
        </w:tabs>
        <w:spacing w:before="240"/>
        <w:jc w:val="center"/>
        <w:rPr>
          <w:rFonts w:ascii="Calibri Light" w:hAnsi="Calibri Light" w:cs="Calibri Light"/>
          <w:szCs w:val="24"/>
        </w:rPr>
      </w:pPr>
    </w:p>
    <w:p w:rsidR="00F025FF" w:rsidRPr="00FF430B" w:rsidRDefault="00F025FF"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025FF" w:rsidRPr="00FF430B" w:rsidRDefault="00F025FF" w:rsidP="00F5261B">
      <w:pPr>
        <w:pStyle w:val="BodyText"/>
        <w:tabs>
          <w:tab w:val="left" w:pos="567"/>
        </w:tabs>
        <w:spacing w:line="360" w:lineRule="auto"/>
        <w:jc w:val="both"/>
        <w:rPr>
          <w:rFonts w:ascii="Times New Roman" w:hAnsi="Times New Roman"/>
          <w:szCs w:val="24"/>
        </w:rPr>
      </w:pPr>
    </w:p>
    <w:p w:rsidR="00F025FF" w:rsidRPr="00FF430B" w:rsidRDefault="00F025FF"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025FF" w:rsidRPr="00FF430B" w:rsidRDefault="00F025FF"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F025FF" w:rsidRPr="00FF430B" w:rsidRDefault="00F025FF" w:rsidP="00F5261B">
      <w:pPr>
        <w:pStyle w:val="BodyText"/>
        <w:tabs>
          <w:tab w:val="left" w:pos="567"/>
        </w:tabs>
        <w:spacing w:line="360" w:lineRule="auto"/>
        <w:rPr>
          <w:rFonts w:ascii="Times New Roman" w:hAnsi="Times New Roman"/>
          <w:szCs w:val="24"/>
        </w:rPr>
      </w:pPr>
    </w:p>
    <w:p w:rsidR="00F025FF" w:rsidRPr="00FF430B" w:rsidRDefault="00F025FF"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025FF" w:rsidRPr="00FF430B" w:rsidRDefault="00F025FF"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F025FF" w:rsidRPr="00FF430B" w:rsidRDefault="00F025FF"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025FF" w:rsidRPr="00FF430B" w:rsidRDefault="00F025FF"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BA7FF4">
      <w:pPr>
        <w:jc w:val="right"/>
        <w:rPr>
          <w:noProof w:val="0"/>
          <w:sz w:val="22"/>
          <w:szCs w:val="22"/>
        </w:rPr>
      </w:pPr>
      <w:r w:rsidRPr="00FF430B">
        <w:rPr>
          <w:noProof w:val="0"/>
        </w:rPr>
        <w:t>Anexa nr.</w:t>
      </w:r>
      <w:r>
        <w:rPr>
          <w:noProof w:val="0"/>
        </w:rPr>
        <w:t xml:space="preserve"> </w:t>
      </w:r>
      <w:r w:rsidRPr="00FF430B">
        <w:rPr>
          <w:noProof w:val="0"/>
        </w:rPr>
        <w:t>8</w:t>
      </w:r>
    </w:p>
    <w:p w:rsidR="00F025FF" w:rsidRPr="00FF430B" w:rsidRDefault="00F025FF" w:rsidP="00BA7FF4">
      <w:pPr>
        <w:jc w:val="right"/>
        <w:rPr>
          <w:noProof w:val="0"/>
        </w:rPr>
      </w:pPr>
      <w:r w:rsidRPr="00FF430B">
        <w:rPr>
          <w:noProof w:val="0"/>
        </w:rPr>
        <w:t>la Documentația standard nr._____</w:t>
      </w:r>
    </w:p>
    <w:p w:rsidR="00F025FF" w:rsidRPr="00FF430B" w:rsidRDefault="00F025FF" w:rsidP="00BA7FF4">
      <w:pPr>
        <w:jc w:val="right"/>
        <w:rPr>
          <w:noProof w:val="0"/>
        </w:rPr>
      </w:pPr>
      <w:r w:rsidRPr="00FF430B">
        <w:rPr>
          <w:noProof w:val="0"/>
        </w:rPr>
        <w:t>din “____” ________ 20___</w:t>
      </w: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BB1EC7">
      <w:pPr>
        <w:pStyle w:val="Heading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rsidR="00F025FF" w:rsidRPr="00FF430B" w:rsidRDefault="00F025FF"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F025FF" w:rsidRPr="00FF430B" w:rsidRDefault="00F025FF" w:rsidP="00211C74">
      <w:pPr>
        <w:pStyle w:val="BodyText"/>
        <w:tabs>
          <w:tab w:val="left" w:pos="567"/>
        </w:tabs>
        <w:spacing w:line="360" w:lineRule="auto"/>
        <w:jc w:val="both"/>
        <w:rPr>
          <w:rFonts w:ascii="Times New Roman" w:hAnsi="Times New Roman"/>
          <w:szCs w:val="24"/>
        </w:rPr>
      </w:pPr>
    </w:p>
    <w:p w:rsidR="00F025FF" w:rsidRPr="00FF430B" w:rsidRDefault="00F025FF" w:rsidP="00211C74">
      <w:pPr>
        <w:pStyle w:val="BodyText"/>
        <w:tabs>
          <w:tab w:val="left" w:pos="567"/>
        </w:tabs>
        <w:spacing w:line="360" w:lineRule="auto"/>
        <w:jc w:val="both"/>
        <w:rPr>
          <w:rFonts w:ascii="Times New Roman" w:hAnsi="Times New Roman"/>
          <w:szCs w:val="24"/>
        </w:rPr>
      </w:pPr>
    </w:p>
    <w:p w:rsidR="00F025FF" w:rsidRPr="00FF430B" w:rsidRDefault="00F025FF"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211C74">
      <w:pPr>
        <w:shd w:val="clear" w:color="auto" w:fill="FFFFFF"/>
        <w:spacing w:before="120"/>
        <w:rPr>
          <w:b/>
          <w:noProof w:val="0"/>
          <w:lang w:eastAsia="ru-RU"/>
        </w:rPr>
      </w:pPr>
      <w:r w:rsidRPr="00FF430B">
        <w:t xml:space="preserve">    Ne angajгm sг menținem oferta valabilг, </w:t>
      </w:r>
      <w:r w:rsidRPr="00FF430B">
        <w:rPr>
          <w:b/>
          <w:noProof w:val="0"/>
          <w:lang w:eastAsia="ru-RU"/>
        </w:rPr>
        <w:t xml:space="preserve">privind achiziționarea </w:t>
      </w:r>
      <w:r w:rsidRPr="00FF430B">
        <w:rPr>
          <w:b/>
          <w:noProof w:val="0"/>
          <w:shd w:val="clear" w:color="auto" w:fill="FFFFFF"/>
          <w:lang w:eastAsia="ru-RU"/>
        </w:rPr>
        <w:t>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rsidR="00F025FF" w:rsidRPr="00FF430B" w:rsidRDefault="00F025FF" w:rsidP="00BB1EC7">
      <w:pPr>
        <w:autoSpaceDN w:val="0"/>
        <w:adjustRightInd w:val="0"/>
        <w:jc w:val="both"/>
      </w:pPr>
      <w:r w:rsidRPr="00FF430B">
        <w:t>pentru o duratг de _____________ zile, (durata оn litere și cifre), respectiv pвnг la data de ___________________ (ziua/luna/anul), și ea va rгmвne obligatorie pentru noi și poate fi acceptatг oricвnd оnainte de expirarea perioadei de valabilitate.</w:t>
      </w: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025FF" w:rsidRPr="00FF430B" w:rsidRDefault="00F025FF"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F025FF" w:rsidRPr="00FF430B" w:rsidRDefault="00F025FF"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025FF" w:rsidRPr="00FF430B" w:rsidRDefault="00F025FF"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950D18">
      <w:pPr>
        <w:pStyle w:val="BodyText"/>
        <w:tabs>
          <w:tab w:val="left" w:pos="567"/>
        </w:tabs>
        <w:spacing w:line="360" w:lineRule="auto"/>
        <w:rPr>
          <w:rFonts w:ascii="Times New Roman" w:hAnsi="Times New Roman"/>
          <w:szCs w:val="24"/>
        </w:rPr>
      </w:pPr>
    </w:p>
    <w:p w:rsidR="00F025FF" w:rsidRPr="00FF430B" w:rsidRDefault="00F025FF" w:rsidP="00BE49DD">
      <w:pPr>
        <w:jc w:val="right"/>
        <w:rPr>
          <w:noProof w:val="0"/>
          <w:sz w:val="22"/>
          <w:szCs w:val="22"/>
        </w:rPr>
      </w:pPr>
      <w:r w:rsidRPr="00FF430B">
        <w:rPr>
          <w:noProof w:val="0"/>
        </w:rPr>
        <w:t>Anexa nr.</w:t>
      </w:r>
      <w:r>
        <w:rPr>
          <w:noProof w:val="0"/>
        </w:rPr>
        <w:t xml:space="preserve"> </w:t>
      </w:r>
      <w:r w:rsidRPr="00FF430B">
        <w:rPr>
          <w:noProof w:val="0"/>
        </w:rPr>
        <w:t>9</w:t>
      </w:r>
    </w:p>
    <w:p w:rsidR="00F025FF" w:rsidRPr="00FF430B" w:rsidRDefault="00F025FF" w:rsidP="00BE49DD">
      <w:pPr>
        <w:jc w:val="right"/>
        <w:rPr>
          <w:noProof w:val="0"/>
        </w:rPr>
      </w:pPr>
      <w:r w:rsidRPr="00FF430B">
        <w:rPr>
          <w:noProof w:val="0"/>
        </w:rPr>
        <w:t>la Documentația standard nr._____</w:t>
      </w:r>
    </w:p>
    <w:p w:rsidR="00F025FF" w:rsidRPr="00FF430B" w:rsidRDefault="00F025FF" w:rsidP="00BE49DD">
      <w:pPr>
        <w:jc w:val="right"/>
        <w:rPr>
          <w:noProof w:val="0"/>
        </w:rPr>
      </w:pPr>
      <w:r w:rsidRPr="00FF430B">
        <w:rPr>
          <w:noProof w:val="0"/>
        </w:rPr>
        <w:t>din “____” ________ 20___</w:t>
      </w:r>
    </w:p>
    <w:p w:rsidR="00F025FF" w:rsidRPr="00FF430B" w:rsidRDefault="00F025FF" w:rsidP="00950D18">
      <w:pPr>
        <w:pStyle w:val="BodyText"/>
        <w:tabs>
          <w:tab w:val="left" w:pos="567"/>
        </w:tabs>
        <w:spacing w:line="360" w:lineRule="auto"/>
        <w:rPr>
          <w:rFonts w:ascii="Times New Roman" w:hAnsi="Times New Roman"/>
          <w:szCs w:val="24"/>
        </w:rPr>
      </w:pPr>
    </w:p>
    <w:bookmarkEnd w:id="47"/>
    <w:p w:rsidR="00F025FF" w:rsidRPr="00FF430B" w:rsidRDefault="00F025FF" w:rsidP="00950D18">
      <w:pPr>
        <w:pStyle w:val="BodyText"/>
        <w:tabs>
          <w:tab w:val="left" w:pos="567"/>
        </w:tabs>
        <w:rPr>
          <w:rFonts w:ascii="Times New Roman" w:hAnsi="Times New Roman"/>
          <w:b/>
          <w:szCs w:val="24"/>
        </w:rPr>
      </w:pPr>
    </w:p>
    <w:p w:rsidR="00F025FF" w:rsidRPr="00FF430B" w:rsidRDefault="00F025FF"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F025FF" w:rsidRPr="00FF430B" w:rsidRDefault="00F025FF"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F025FF" w:rsidRPr="00FF430B" w:rsidRDefault="00F025FF"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F025FF" w:rsidRPr="00FF430B" w:rsidRDefault="00F025FF" w:rsidP="00950D18">
      <w:pPr>
        <w:pStyle w:val="BodyText"/>
        <w:tabs>
          <w:tab w:val="left" w:pos="567"/>
        </w:tabs>
        <w:rPr>
          <w:rFonts w:ascii="Times New Roman" w:hAnsi="Times New Roman"/>
          <w:b/>
          <w:szCs w:val="24"/>
        </w:rPr>
      </w:pPr>
    </w:p>
    <w:p w:rsidR="00F025FF" w:rsidRPr="00FF430B" w:rsidRDefault="00F025FF"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F025FF" w:rsidRPr="00FF430B" w:rsidRDefault="00F025FF"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F025FF" w:rsidRPr="00FF430B" w:rsidRDefault="00F025FF" w:rsidP="00950D18">
      <w:pPr>
        <w:pStyle w:val="BodyText"/>
        <w:tabs>
          <w:tab w:val="left" w:pos="567"/>
        </w:tabs>
        <w:rPr>
          <w:rFonts w:ascii="Times New Roman" w:hAnsi="Times New Roman"/>
          <w:szCs w:val="24"/>
        </w:rPr>
      </w:pPr>
    </w:p>
    <w:p w:rsidR="00F025FF" w:rsidRPr="00FF430B" w:rsidRDefault="00F025FF" w:rsidP="00950D18">
      <w:pPr>
        <w:pStyle w:val="BodyText"/>
        <w:tabs>
          <w:tab w:val="left" w:pos="567"/>
        </w:tabs>
        <w:rPr>
          <w:rFonts w:ascii="Times New Roman" w:hAnsi="Times New Roman"/>
          <w:szCs w:val="24"/>
        </w:rPr>
      </w:pPr>
    </w:p>
    <w:p w:rsidR="00F025FF" w:rsidRPr="00FF430B" w:rsidRDefault="00F025FF"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F025FF" w:rsidRPr="00FF430B" w:rsidRDefault="00F025FF"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rsidR="00F025FF" w:rsidRPr="00FF430B" w:rsidRDefault="00F025FF"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F025FF" w:rsidRPr="00FF430B" w:rsidRDefault="00F025FF"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F025FF" w:rsidRPr="00FF430B" w:rsidRDefault="00F025FF"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rsidR="00F025FF" w:rsidRPr="00FF430B" w:rsidRDefault="00F025FF"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F025FF" w:rsidRPr="00FF430B" w:rsidRDefault="00F025FF"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F025FF" w:rsidRPr="00FF430B" w:rsidRDefault="00F025FF"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F025FF" w:rsidRPr="00FF430B" w:rsidRDefault="00F025FF"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F025FF" w:rsidRPr="00FF430B" w:rsidRDefault="00F025FF"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F025FF" w:rsidRPr="00FF430B" w:rsidRDefault="00F025FF"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F025FF" w:rsidRPr="00FF430B" w:rsidRDefault="00F025FF"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F025FF" w:rsidRPr="00FF430B" w:rsidRDefault="00F025FF"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F025FF" w:rsidRPr="00FF430B" w:rsidRDefault="00F025FF"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F025FF" w:rsidRPr="00FF430B" w:rsidRDefault="00F025FF"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F025FF" w:rsidRPr="00FF430B" w:rsidRDefault="00F025FF"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F025FF" w:rsidRPr="00FF430B" w:rsidRDefault="00F025FF"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F025FF" w:rsidRPr="00FF430B" w:rsidRDefault="00F025FF">
      <w:pPr>
        <w:pStyle w:val="BodyText"/>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F025FF" w:rsidRPr="00FF430B" w:rsidRDefault="00F025FF"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F025FF" w:rsidRPr="00FF430B" w:rsidRDefault="00F025FF"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ofertantului)</w:t>
      </w:r>
    </w:p>
    <w:p w:rsidR="00F025FF" w:rsidRPr="00FF430B" w:rsidRDefault="00F025FF"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F025FF" w:rsidRPr="00FF430B" w:rsidRDefault="00F025FF"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F025FF" w:rsidRPr="00FF430B" w:rsidRDefault="00F025FF"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rsidR="00F025FF" w:rsidRPr="00FF430B" w:rsidRDefault="00F025FF"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F025FF" w:rsidRPr="00FF430B" w:rsidRDefault="00F025FF" w:rsidP="00950D18">
      <w:pPr>
        <w:pStyle w:val="BodyText"/>
        <w:tabs>
          <w:tab w:val="left" w:pos="567"/>
        </w:tabs>
        <w:ind w:hanging="502"/>
        <w:rPr>
          <w:rFonts w:ascii="Times New Roman" w:hAnsi="Times New Roman"/>
          <w:szCs w:val="24"/>
        </w:rPr>
      </w:pPr>
    </w:p>
    <w:p w:rsidR="00F025FF" w:rsidRPr="00FF430B" w:rsidRDefault="00F025FF"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rsidR="00F025FF" w:rsidRPr="00FF430B" w:rsidRDefault="00F025FF"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rsidR="00F025FF" w:rsidRPr="00FF430B" w:rsidRDefault="00F025FF"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rsidR="00F025FF" w:rsidRPr="00FF430B" w:rsidRDefault="00F025FF" w:rsidP="000D26B9">
      <w:pPr>
        <w:pStyle w:val="BodyText"/>
        <w:tabs>
          <w:tab w:val="left" w:pos="567"/>
        </w:tabs>
        <w:rPr>
          <w:rFonts w:ascii="Times New Roman" w:hAnsi="Times New Roman"/>
          <w:szCs w:val="24"/>
        </w:rPr>
      </w:pPr>
      <w:r w:rsidRPr="00FF430B">
        <w:rPr>
          <w:rFonts w:ascii="Times New Roman" w:hAnsi="Times New Roman"/>
          <w:szCs w:val="24"/>
        </w:rPr>
        <w:t xml:space="preserve">                                          (semnătura autorizată)</w:t>
      </w:r>
    </w:p>
    <w:p w:rsidR="00F025FF" w:rsidRPr="00FF430B" w:rsidRDefault="00F025FF" w:rsidP="00196AB4">
      <w:pPr>
        <w:spacing w:after="200" w:line="276" w:lineRule="auto"/>
        <w:jc w:val="center"/>
        <w:rPr>
          <w:lang w:eastAsia="zh-CN"/>
        </w:rPr>
      </w:pPr>
      <w:bookmarkStart w:id="48" w:name="_Toc449692097"/>
    </w:p>
    <w:p w:rsidR="00F025FF" w:rsidRPr="00FF430B" w:rsidRDefault="00F025FF" w:rsidP="00196AB4">
      <w:pPr>
        <w:spacing w:after="200" w:line="276" w:lineRule="auto"/>
        <w:jc w:val="center"/>
        <w:rPr>
          <w:lang w:eastAsia="zh-CN"/>
        </w:rPr>
      </w:pPr>
    </w:p>
    <w:p w:rsidR="00F025FF" w:rsidRPr="00FF430B" w:rsidRDefault="00F025FF" w:rsidP="00196AB4">
      <w:pPr>
        <w:spacing w:after="200" w:line="276" w:lineRule="auto"/>
        <w:jc w:val="center"/>
        <w:rPr>
          <w:lang w:eastAsia="zh-CN"/>
        </w:rPr>
      </w:pPr>
    </w:p>
    <w:p w:rsidR="00F025FF" w:rsidRPr="00FF430B" w:rsidRDefault="00F025FF" w:rsidP="00BA7FF4">
      <w:pPr>
        <w:jc w:val="right"/>
        <w:rPr>
          <w:noProof w:val="0"/>
          <w:sz w:val="22"/>
          <w:szCs w:val="22"/>
        </w:rPr>
      </w:pPr>
      <w:r w:rsidRPr="00FF430B">
        <w:rPr>
          <w:noProof w:val="0"/>
        </w:rPr>
        <w:t>Anexa nr.</w:t>
      </w:r>
      <w:r>
        <w:rPr>
          <w:noProof w:val="0"/>
        </w:rPr>
        <w:t xml:space="preserve"> </w:t>
      </w:r>
      <w:r w:rsidRPr="00FF430B">
        <w:rPr>
          <w:noProof w:val="0"/>
        </w:rPr>
        <w:t>10</w:t>
      </w:r>
    </w:p>
    <w:p w:rsidR="00F025FF" w:rsidRPr="00FF430B" w:rsidRDefault="00F025FF" w:rsidP="00BA7FF4">
      <w:pPr>
        <w:jc w:val="right"/>
        <w:rPr>
          <w:noProof w:val="0"/>
        </w:rPr>
      </w:pPr>
      <w:r w:rsidRPr="00FF430B">
        <w:rPr>
          <w:noProof w:val="0"/>
        </w:rPr>
        <w:t>la Documentația standard nr._____</w:t>
      </w:r>
    </w:p>
    <w:p w:rsidR="00F025FF" w:rsidRPr="00FF430B" w:rsidRDefault="00F025FF" w:rsidP="00BA7FF4">
      <w:pPr>
        <w:jc w:val="right"/>
        <w:rPr>
          <w:noProof w:val="0"/>
        </w:rPr>
      </w:pPr>
      <w:r w:rsidRPr="00FF430B">
        <w:rPr>
          <w:noProof w:val="0"/>
        </w:rPr>
        <w:t>din “____” ________ 20___</w:t>
      </w:r>
    </w:p>
    <w:p w:rsidR="00F025FF" w:rsidRPr="00FF430B" w:rsidRDefault="00F025FF" w:rsidP="00196AB4">
      <w:pPr>
        <w:spacing w:after="200" w:line="276" w:lineRule="auto"/>
        <w:jc w:val="center"/>
        <w:rPr>
          <w:lang w:eastAsia="zh-CN"/>
        </w:rPr>
      </w:pPr>
    </w:p>
    <w:p w:rsidR="00F025FF" w:rsidRPr="00FF430B" w:rsidRDefault="00F025FF" w:rsidP="00950D18">
      <w:pPr>
        <w:rPr>
          <w:lang w:eastAsia="zh-CN"/>
        </w:rPr>
      </w:pPr>
    </w:p>
    <w:bookmarkEnd w:id="48"/>
    <w:p w:rsidR="00F025FF" w:rsidRPr="00FF430B" w:rsidRDefault="00F025FF" w:rsidP="00950D18">
      <w:pPr>
        <w:jc w:val="center"/>
        <w:rPr>
          <w:b/>
        </w:rPr>
      </w:pPr>
    </w:p>
    <w:p w:rsidR="00F025FF" w:rsidRPr="00FF430B" w:rsidRDefault="00F025FF"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F025FF" w:rsidRPr="00FF430B" w:rsidRDefault="00F025FF"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F025FF" w:rsidRPr="00FF430B" w:rsidRDefault="00F025FF"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F025FF" w:rsidRPr="00FF430B" w:rsidRDefault="00F025FF"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F025FF" w:rsidRPr="00EC30C2" w:rsidTr="00233538">
        <w:trPr>
          <w:cantSplit/>
          <w:trHeight w:val="300"/>
        </w:trPr>
        <w:tc>
          <w:tcPr>
            <w:tcW w:w="709" w:type="dxa"/>
            <w:vMerge w:val="restart"/>
          </w:tcPr>
          <w:p w:rsidR="00F025FF" w:rsidRPr="00FF430B" w:rsidRDefault="00F025FF" w:rsidP="00950D18">
            <w:pPr>
              <w:pStyle w:val="BodyText"/>
              <w:tabs>
                <w:tab w:val="left" w:pos="567"/>
              </w:tabs>
              <w:rPr>
                <w:rFonts w:ascii="Times New Roman" w:hAnsi="Times New Roman"/>
                <w:b/>
                <w:szCs w:val="24"/>
              </w:rPr>
            </w:pPr>
            <w:r w:rsidRPr="00FF430B">
              <w:rPr>
                <w:rFonts w:ascii="Times New Roman" w:hAnsi="Times New Roman"/>
                <w:b/>
                <w:szCs w:val="24"/>
              </w:rPr>
              <w:t>Nr.</w:t>
            </w:r>
          </w:p>
          <w:p w:rsidR="00F025FF" w:rsidRPr="00FF430B" w:rsidRDefault="00F025FF"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F025FF" w:rsidRPr="00FF430B" w:rsidRDefault="00F025FF"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F025FF" w:rsidRPr="00FF430B" w:rsidRDefault="00F025FF" w:rsidP="00950D18">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F025FF" w:rsidRPr="00FF430B" w:rsidRDefault="00F025FF"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F025FF" w:rsidRPr="00FF430B" w:rsidRDefault="00F025FF"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F025FF" w:rsidRPr="00EC30C2" w:rsidTr="00233538">
        <w:trPr>
          <w:cantSplit/>
          <w:trHeight w:val="240"/>
        </w:trPr>
        <w:tc>
          <w:tcPr>
            <w:tcW w:w="709" w:type="dxa"/>
            <w:vMerge/>
          </w:tcPr>
          <w:p w:rsidR="00F025FF" w:rsidRPr="00FF430B" w:rsidRDefault="00F025FF" w:rsidP="00950D18">
            <w:pPr>
              <w:pStyle w:val="BodyText"/>
              <w:tabs>
                <w:tab w:val="left" w:pos="567"/>
              </w:tabs>
              <w:rPr>
                <w:rFonts w:ascii="Times New Roman" w:hAnsi="Times New Roman"/>
                <w:b/>
                <w:szCs w:val="24"/>
              </w:rPr>
            </w:pPr>
          </w:p>
        </w:tc>
        <w:tc>
          <w:tcPr>
            <w:tcW w:w="2825" w:type="dxa"/>
            <w:vMerge/>
          </w:tcPr>
          <w:p w:rsidR="00F025FF" w:rsidRPr="00FF430B" w:rsidRDefault="00F025FF" w:rsidP="00950D18">
            <w:pPr>
              <w:pStyle w:val="BodyText"/>
              <w:tabs>
                <w:tab w:val="left" w:pos="567"/>
              </w:tabs>
              <w:rPr>
                <w:rFonts w:ascii="Times New Roman" w:hAnsi="Times New Roman"/>
                <w:b/>
                <w:szCs w:val="24"/>
              </w:rPr>
            </w:pPr>
          </w:p>
        </w:tc>
        <w:tc>
          <w:tcPr>
            <w:tcW w:w="5490" w:type="dxa"/>
            <w:gridSpan w:val="7"/>
          </w:tcPr>
          <w:p w:rsidR="00F025FF" w:rsidRPr="00FF430B" w:rsidRDefault="00F025FF"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F025FF" w:rsidRPr="00EC30C2" w:rsidTr="00233538">
        <w:trPr>
          <w:cantSplit/>
          <w:trHeight w:val="120"/>
        </w:trPr>
        <w:tc>
          <w:tcPr>
            <w:tcW w:w="709" w:type="dxa"/>
            <w:vMerge/>
          </w:tcPr>
          <w:p w:rsidR="00F025FF" w:rsidRPr="00FF430B" w:rsidRDefault="00F025FF" w:rsidP="00950D18">
            <w:pPr>
              <w:pStyle w:val="BodyText"/>
              <w:tabs>
                <w:tab w:val="left" w:pos="567"/>
              </w:tabs>
              <w:rPr>
                <w:rFonts w:ascii="Times New Roman" w:hAnsi="Times New Roman"/>
                <w:b/>
                <w:szCs w:val="24"/>
              </w:rPr>
            </w:pPr>
          </w:p>
        </w:tc>
        <w:tc>
          <w:tcPr>
            <w:tcW w:w="2825" w:type="dxa"/>
            <w:vMerge/>
          </w:tcPr>
          <w:p w:rsidR="00F025FF" w:rsidRPr="00FF430B" w:rsidRDefault="00F025FF" w:rsidP="00950D18">
            <w:pPr>
              <w:pStyle w:val="BodyText"/>
              <w:tabs>
                <w:tab w:val="left" w:pos="567"/>
              </w:tabs>
              <w:rPr>
                <w:rFonts w:ascii="Times New Roman" w:hAnsi="Times New Roman"/>
                <w:b/>
                <w:szCs w:val="24"/>
              </w:rPr>
            </w:pPr>
          </w:p>
        </w:tc>
        <w:tc>
          <w:tcPr>
            <w:tcW w:w="1035" w:type="dxa"/>
          </w:tcPr>
          <w:p w:rsidR="00F025FF" w:rsidRPr="00FF430B" w:rsidRDefault="00F025FF"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F025FF" w:rsidRPr="00FF430B" w:rsidRDefault="00F025FF"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F025FF" w:rsidRPr="00FF430B" w:rsidRDefault="00F025FF"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F025FF" w:rsidRPr="00FF430B" w:rsidRDefault="00F025FF"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F025FF" w:rsidRPr="00FF430B" w:rsidRDefault="00F025FF"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F025FF" w:rsidRPr="00EC30C2" w:rsidTr="00233538">
        <w:trPr>
          <w:cantSplit/>
          <w:trHeight w:val="180"/>
        </w:trPr>
        <w:tc>
          <w:tcPr>
            <w:tcW w:w="709" w:type="dxa"/>
          </w:tcPr>
          <w:p w:rsidR="00F025FF" w:rsidRPr="00FF430B" w:rsidRDefault="00F025FF"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F025FF" w:rsidRPr="00FF430B" w:rsidRDefault="00F025FF"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F025FF" w:rsidRPr="00FF430B" w:rsidRDefault="00F025FF" w:rsidP="00950D18">
            <w:pPr>
              <w:pStyle w:val="BodyText"/>
              <w:tabs>
                <w:tab w:val="left" w:pos="567"/>
              </w:tabs>
              <w:rPr>
                <w:rFonts w:ascii="Times New Roman" w:hAnsi="Times New Roman"/>
                <w:szCs w:val="24"/>
              </w:rPr>
            </w:pPr>
          </w:p>
        </w:tc>
        <w:tc>
          <w:tcPr>
            <w:tcW w:w="1215" w:type="dxa"/>
          </w:tcPr>
          <w:p w:rsidR="00F025FF" w:rsidRPr="00FF430B" w:rsidRDefault="00F025FF" w:rsidP="00950D18">
            <w:pPr>
              <w:pStyle w:val="BodyText"/>
              <w:tabs>
                <w:tab w:val="left" w:pos="567"/>
              </w:tabs>
              <w:rPr>
                <w:rFonts w:ascii="Times New Roman" w:hAnsi="Times New Roman"/>
                <w:szCs w:val="24"/>
              </w:rPr>
            </w:pPr>
          </w:p>
        </w:tc>
        <w:tc>
          <w:tcPr>
            <w:tcW w:w="1005" w:type="dxa"/>
            <w:gridSpan w:val="2"/>
          </w:tcPr>
          <w:p w:rsidR="00F025FF" w:rsidRPr="00FF430B" w:rsidRDefault="00F025FF" w:rsidP="00950D18">
            <w:pPr>
              <w:pStyle w:val="BodyText"/>
              <w:tabs>
                <w:tab w:val="left" w:pos="567"/>
              </w:tabs>
              <w:rPr>
                <w:rFonts w:ascii="Times New Roman" w:hAnsi="Times New Roman"/>
                <w:szCs w:val="24"/>
              </w:rPr>
            </w:pPr>
          </w:p>
        </w:tc>
        <w:tc>
          <w:tcPr>
            <w:tcW w:w="990" w:type="dxa"/>
            <w:gridSpan w:val="2"/>
          </w:tcPr>
          <w:p w:rsidR="00F025FF" w:rsidRPr="00FF430B" w:rsidRDefault="00F025FF" w:rsidP="00950D18">
            <w:pPr>
              <w:pStyle w:val="BodyText"/>
              <w:tabs>
                <w:tab w:val="left" w:pos="567"/>
              </w:tabs>
              <w:rPr>
                <w:rFonts w:ascii="Times New Roman" w:hAnsi="Times New Roman"/>
                <w:szCs w:val="24"/>
              </w:rPr>
            </w:pPr>
          </w:p>
        </w:tc>
        <w:tc>
          <w:tcPr>
            <w:tcW w:w="1245" w:type="dxa"/>
          </w:tcPr>
          <w:p w:rsidR="00F025FF" w:rsidRPr="00FF430B" w:rsidRDefault="00F025FF" w:rsidP="00950D18">
            <w:pPr>
              <w:pStyle w:val="BodyText"/>
              <w:tabs>
                <w:tab w:val="left" w:pos="567"/>
              </w:tabs>
              <w:rPr>
                <w:rFonts w:ascii="Times New Roman" w:hAnsi="Times New Roman"/>
                <w:szCs w:val="24"/>
              </w:rPr>
            </w:pPr>
          </w:p>
        </w:tc>
      </w:tr>
      <w:tr w:rsidR="00F025FF" w:rsidRPr="00EC30C2" w:rsidTr="00233538">
        <w:trPr>
          <w:cantSplit/>
          <w:trHeight w:val="1372"/>
        </w:trPr>
        <w:tc>
          <w:tcPr>
            <w:tcW w:w="709" w:type="dxa"/>
          </w:tcPr>
          <w:p w:rsidR="00F025FF" w:rsidRPr="00FF430B" w:rsidRDefault="00F025FF"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rsidR="00F025FF" w:rsidRPr="00FF430B" w:rsidRDefault="00F025FF" w:rsidP="00950D18">
            <w:pPr>
              <w:pStyle w:val="BodyText"/>
              <w:tabs>
                <w:tab w:val="left" w:pos="567"/>
              </w:tabs>
              <w:rPr>
                <w:rFonts w:ascii="Times New Roman" w:hAnsi="Times New Roman"/>
                <w:szCs w:val="24"/>
              </w:rPr>
            </w:pPr>
          </w:p>
          <w:p w:rsidR="00F025FF" w:rsidRPr="00FF430B" w:rsidRDefault="00F025FF" w:rsidP="00950D18">
            <w:pPr>
              <w:pStyle w:val="BodyText"/>
              <w:tabs>
                <w:tab w:val="left" w:pos="567"/>
              </w:tabs>
              <w:rPr>
                <w:rFonts w:ascii="Times New Roman" w:hAnsi="Times New Roman"/>
                <w:szCs w:val="24"/>
              </w:rPr>
            </w:pPr>
          </w:p>
          <w:p w:rsidR="00F025FF" w:rsidRPr="00FF430B" w:rsidRDefault="00F025FF" w:rsidP="00950D18">
            <w:pPr>
              <w:pStyle w:val="BodyText"/>
              <w:tabs>
                <w:tab w:val="left" w:pos="567"/>
              </w:tabs>
              <w:rPr>
                <w:rFonts w:ascii="Times New Roman" w:hAnsi="Times New Roman"/>
                <w:szCs w:val="24"/>
              </w:rPr>
            </w:pPr>
          </w:p>
          <w:p w:rsidR="00F025FF" w:rsidRPr="00FF430B" w:rsidRDefault="00F025FF" w:rsidP="00950D18">
            <w:pPr>
              <w:pStyle w:val="BodyText"/>
              <w:tabs>
                <w:tab w:val="left" w:pos="567"/>
              </w:tabs>
              <w:rPr>
                <w:rFonts w:ascii="Times New Roman" w:hAnsi="Times New Roman"/>
                <w:szCs w:val="24"/>
              </w:rPr>
            </w:pPr>
          </w:p>
        </w:tc>
        <w:tc>
          <w:tcPr>
            <w:tcW w:w="2825" w:type="dxa"/>
          </w:tcPr>
          <w:p w:rsidR="00F025FF" w:rsidRPr="00FF430B" w:rsidRDefault="00F025FF" w:rsidP="00950D18">
            <w:pPr>
              <w:pStyle w:val="BodyText"/>
              <w:tabs>
                <w:tab w:val="left" w:pos="567"/>
              </w:tabs>
              <w:rPr>
                <w:rFonts w:ascii="Times New Roman" w:hAnsi="Times New Roman"/>
                <w:szCs w:val="24"/>
              </w:rPr>
            </w:pPr>
            <w:r w:rsidRPr="00FF430B">
              <w:rPr>
                <w:rFonts w:ascii="Times New Roman" w:hAnsi="Times New Roman"/>
                <w:szCs w:val="24"/>
              </w:rPr>
              <w:t>Obiect 01</w:t>
            </w:r>
          </w:p>
          <w:p w:rsidR="00F025FF" w:rsidRPr="00FF430B" w:rsidRDefault="00F025FF"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F025FF" w:rsidRPr="00FF430B" w:rsidRDefault="00F025FF"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F025FF" w:rsidRPr="00FF430B" w:rsidRDefault="00F025FF"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F025FF" w:rsidRPr="00FF430B" w:rsidRDefault="00F025FF" w:rsidP="00950D18">
            <w:pPr>
              <w:pStyle w:val="BodyText"/>
              <w:tabs>
                <w:tab w:val="left" w:pos="567"/>
              </w:tabs>
              <w:rPr>
                <w:rFonts w:ascii="Times New Roman" w:hAnsi="Times New Roman"/>
                <w:szCs w:val="24"/>
              </w:rPr>
            </w:pPr>
          </w:p>
        </w:tc>
        <w:tc>
          <w:tcPr>
            <w:tcW w:w="1035" w:type="dxa"/>
          </w:tcPr>
          <w:p w:rsidR="00F025FF" w:rsidRPr="00FF430B" w:rsidRDefault="00F025FF" w:rsidP="00950D18">
            <w:pPr>
              <w:pStyle w:val="BodyText"/>
              <w:tabs>
                <w:tab w:val="left" w:pos="567"/>
              </w:tabs>
              <w:rPr>
                <w:rFonts w:ascii="Times New Roman" w:hAnsi="Times New Roman"/>
                <w:szCs w:val="24"/>
              </w:rPr>
            </w:pPr>
          </w:p>
        </w:tc>
        <w:tc>
          <w:tcPr>
            <w:tcW w:w="1215" w:type="dxa"/>
          </w:tcPr>
          <w:p w:rsidR="00F025FF" w:rsidRPr="00FF430B" w:rsidRDefault="00F025FF" w:rsidP="00950D18">
            <w:pPr>
              <w:pStyle w:val="BodyText"/>
              <w:tabs>
                <w:tab w:val="left" w:pos="567"/>
              </w:tabs>
              <w:rPr>
                <w:rFonts w:ascii="Times New Roman" w:hAnsi="Times New Roman"/>
                <w:szCs w:val="24"/>
              </w:rPr>
            </w:pPr>
          </w:p>
        </w:tc>
        <w:tc>
          <w:tcPr>
            <w:tcW w:w="1005" w:type="dxa"/>
            <w:gridSpan w:val="2"/>
          </w:tcPr>
          <w:p w:rsidR="00F025FF" w:rsidRPr="00FF430B" w:rsidRDefault="00F025FF" w:rsidP="00950D18">
            <w:pPr>
              <w:pStyle w:val="BodyText"/>
              <w:tabs>
                <w:tab w:val="left" w:pos="567"/>
              </w:tabs>
              <w:rPr>
                <w:rFonts w:ascii="Times New Roman" w:hAnsi="Times New Roman"/>
                <w:szCs w:val="24"/>
              </w:rPr>
            </w:pPr>
          </w:p>
        </w:tc>
        <w:tc>
          <w:tcPr>
            <w:tcW w:w="990" w:type="dxa"/>
            <w:gridSpan w:val="2"/>
          </w:tcPr>
          <w:p w:rsidR="00F025FF" w:rsidRPr="00FF430B" w:rsidRDefault="00F025FF" w:rsidP="00950D18">
            <w:pPr>
              <w:pStyle w:val="BodyText"/>
              <w:tabs>
                <w:tab w:val="left" w:pos="567"/>
              </w:tabs>
              <w:rPr>
                <w:rFonts w:ascii="Times New Roman" w:hAnsi="Times New Roman"/>
                <w:szCs w:val="24"/>
              </w:rPr>
            </w:pPr>
          </w:p>
        </w:tc>
        <w:tc>
          <w:tcPr>
            <w:tcW w:w="1245" w:type="dxa"/>
          </w:tcPr>
          <w:p w:rsidR="00F025FF" w:rsidRPr="00FF430B" w:rsidRDefault="00F025FF" w:rsidP="00950D18">
            <w:pPr>
              <w:pStyle w:val="BodyText"/>
              <w:tabs>
                <w:tab w:val="left" w:pos="567"/>
              </w:tabs>
              <w:rPr>
                <w:rFonts w:ascii="Times New Roman" w:hAnsi="Times New Roman"/>
                <w:szCs w:val="24"/>
              </w:rPr>
            </w:pPr>
          </w:p>
        </w:tc>
      </w:tr>
      <w:tr w:rsidR="00F025FF" w:rsidRPr="00EC30C2" w:rsidTr="00233538">
        <w:trPr>
          <w:cantSplit/>
          <w:trHeight w:val="1412"/>
        </w:trPr>
        <w:tc>
          <w:tcPr>
            <w:tcW w:w="709" w:type="dxa"/>
          </w:tcPr>
          <w:p w:rsidR="00F025FF" w:rsidRPr="00FF430B" w:rsidRDefault="00F025FF" w:rsidP="00950D18">
            <w:pPr>
              <w:pStyle w:val="BodyText"/>
              <w:tabs>
                <w:tab w:val="left" w:pos="567"/>
              </w:tabs>
              <w:rPr>
                <w:rFonts w:ascii="Times New Roman" w:hAnsi="Times New Roman"/>
                <w:szCs w:val="24"/>
              </w:rPr>
            </w:pPr>
            <w:r w:rsidRPr="00FF430B">
              <w:rPr>
                <w:rFonts w:ascii="Times New Roman" w:hAnsi="Times New Roman"/>
                <w:szCs w:val="24"/>
              </w:rPr>
              <w:t>3.</w:t>
            </w:r>
          </w:p>
          <w:p w:rsidR="00F025FF" w:rsidRPr="00FF430B" w:rsidRDefault="00F025FF" w:rsidP="00950D18">
            <w:pPr>
              <w:pStyle w:val="BodyText"/>
              <w:tabs>
                <w:tab w:val="left" w:pos="567"/>
              </w:tabs>
              <w:rPr>
                <w:rFonts w:ascii="Times New Roman" w:hAnsi="Times New Roman"/>
                <w:szCs w:val="24"/>
              </w:rPr>
            </w:pPr>
          </w:p>
          <w:p w:rsidR="00F025FF" w:rsidRPr="00FF430B" w:rsidRDefault="00F025FF" w:rsidP="00950D18">
            <w:pPr>
              <w:pStyle w:val="BodyText"/>
              <w:tabs>
                <w:tab w:val="left" w:pos="567"/>
              </w:tabs>
              <w:rPr>
                <w:rFonts w:ascii="Times New Roman" w:hAnsi="Times New Roman"/>
                <w:szCs w:val="24"/>
              </w:rPr>
            </w:pPr>
          </w:p>
          <w:p w:rsidR="00F025FF" w:rsidRPr="00FF430B" w:rsidRDefault="00F025FF" w:rsidP="00950D18">
            <w:pPr>
              <w:pStyle w:val="BodyText"/>
              <w:tabs>
                <w:tab w:val="left" w:pos="567"/>
              </w:tabs>
              <w:rPr>
                <w:rFonts w:ascii="Times New Roman" w:hAnsi="Times New Roman"/>
                <w:szCs w:val="24"/>
              </w:rPr>
            </w:pPr>
          </w:p>
          <w:p w:rsidR="00F025FF" w:rsidRPr="00FF430B" w:rsidRDefault="00F025FF" w:rsidP="00950D18">
            <w:pPr>
              <w:pStyle w:val="BodyText"/>
              <w:tabs>
                <w:tab w:val="left" w:pos="567"/>
              </w:tabs>
              <w:rPr>
                <w:rFonts w:ascii="Times New Roman" w:hAnsi="Times New Roman"/>
                <w:szCs w:val="24"/>
              </w:rPr>
            </w:pPr>
          </w:p>
        </w:tc>
        <w:tc>
          <w:tcPr>
            <w:tcW w:w="2825" w:type="dxa"/>
          </w:tcPr>
          <w:p w:rsidR="00F025FF" w:rsidRPr="00FF430B" w:rsidRDefault="00F025FF" w:rsidP="00950D18">
            <w:pPr>
              <w:pStyle w:val="BodyText"/>
              <w:tabs>
                <w:tab w:val="left" w:pos="567"/>
              </w:tabs>
              <w:rPr>
                <w:rFonts w:ascii="Times New Roman" w:hAnsi="Times New Roman"/>
                <w:szCs w:val="24"/>
              </w:rPr>
            </w:pPr>
            <w:r w:rsidRPr="00FF430B">
              <w:rPr>
                <w:rFonts w:ascii="Times New Roman" w:hAnsi="Times New Roman"/>
                <w:szCs w:val="24"/>
              </w:rPr>
              <w:t>Obiect 02</w:t>
            </w:r>
          </w:p>
          <w:p w:rsidR="00F025FF" w:rsidRPr="00FF430B" w:rsidRDefault="00F025FF"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F025FF" w:rsidRPr="00FF430B" w:rsidRDefault="00F025FF"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F025FF" w:rsidRPr="00FF430B" w:rsidRDefault="00F025FF"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F025FF" w:rsidRPr="00FF430B" w:rsidRDefault="00F025FF" w:rsidP="00950D18">
            <w:pPr>
              <w:pStyle w:val="BodyText"/>
              <w:tabs>
                <w:tab w:val="left" w:pos="567"/>
              </w:tabs>
              <w:rPr>
                <w:rFonts w:ascii="Times New Roman" w:hAnsi="Times New Roman"/>
                <w:szCs w:val="24"/>
              </w:rPr>
            </w:pPr>
          </w:p>
        </w:tc>
        <w:tc>
          <w:tcPr>
            <w:tcW w:w="1035" w:type="dxa"/>
          </w:tcPr>
          <w:p w:rsidR="00F025FF" w:rsidRPr="00FF430B" w:rsidRDefault="00F025FF" w:rsidP="00950D18">
            <w:pPr>
              <w:pStyle w:val="BodyText"/>
              <w:tabs>
                <w:tab w:val="left" w:pos="567"/>
              </w:tabs>
              <w:rPr>
                <w:rFonts w:ascii="Times New Roman" w:hAnsi="Times New Roman"/>
                <w:szCs w:val="24"/>
              </w:rPr>
            </w:pPr>
          </w:p>
        </w:tc>
        <w:tc>
          <w:tcPr>
            <w:tcW w:w="1215" w:type="dxa"/>
          </w:tcPr>
          <w:p w:rsidR="00F025FF" w:rsidRPr="00FF430B" w:rsidRDefault="00F025FF" w:rsidP="00950D18">
            <w:pPr>
              <w:pStyle w:val="BodyText"/>
              <w:tabs>
                <w:tab w:val="left" w:pos="567"/>
              </w:tabs>
              <w:rPr>
                <w:rFonts w:ascii="Times New Roman" w:hAnsi="Times New Roman"/>
                <w:szCs w:val="24"/>
              </w:rPr>
            </w:pPr>
          </w:p>
        </w:tc>
        <w:tc>
          <w:tcPr>
            <w:tcW w:w="1005" w:type="dxa"/>
            <w:gridSpan w:val="2"/>
          </w:tcPr>
          <w:p w:rsidR="00F025FF" w:rsidRPr="00FF430B" w:rsidRDefault="00F025FF" w:rsidP="00950D18">
            <w:pPr>
              <w:pStyle w:val="BodyText"/>
              <w:tabs>
                <w:tab w:val="left" w:pos="567"/>
              </w:tabs>
              <w:rPr>
                <w:rFonts w:ascii="Times New Roman" w:hAnsi="Times New Roman"/>
                <w:szCs w:val="24"/>
              </w:rPr>
            </w:pPr>
          </w:p>
        </w:tc>
        <w:tc>
          <w:tcPr>
            <w:tcW w:w="990" w:type="dxa"/>
            <w:gridSpan w:val="2"/>
          </w:tcPr>
          <w:p w:rsidR="00F025FF" w:rsidRPr="00FF430B" w:rsidRDefault="00F025FF" w:rsidP="00950D18">
            <w:pPr>
              <w:pStyle w:val="BodyText"/>
              <w:tabs>
                <w:tab w:val="left" w:pos="567"/>
              </w:tabs>
              <w:rPr>
                <w:rFonts w:ascii="Times New Roman" w:hAnsi="Times New Roman"/>
                <w:szCs w:val="24"/>
              </w:rPr>
            </w:pPr>
          </w:p>
        </w:tc>
        <w:tc>
          <w:tcPr>
            <w:tcW w:w="1245" w:type="dxa"/>
          </w:tcPr>
          <w:p w:rsidR="00F025FF" w:rsidRPr="00FF430B" w:rsidRDefault="00F025FF" w:rsidP="00950D18">
            <w:pPr>
              <w:pStyle w:val="BodyText"/>
              <w:tabs>
                <w:tab w:val="left" w:pos="567"/>
              </w:tabs>
              <w:rPr>
                <w:rFonts w:ascii="Times New Roman" w:hAnsi="Times New Roman"/>
                <w:szCs w:val="24"/>
              </w:rPr>
            </w:pPr>
          </w:p>
        </w:tc>
      </w:tr>
      <w:tr w:rsidR="00F025FF" w:rsidRPr="00EC30C2" w:rsidTr="00233538">
        <w:trPr>
          <w:cantSplit/>
          <w:trHeight w:val="1593"/>
        </w:trPr>
        <w:tc>
          <w:tcPr>
            <w:tcW w:w="709" w:type="dxa"/>
          </w:tcPr>
          <w:p w:rsidR="00F025FF" w:rsidRPr="00FF430B" w:rsidRDefault="00F025FF"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F025FF" w:rsidRPr="00FF430B" w:rsidRDefault="00F025FF" w:rsidP="00950D18">
            <w:pPr>
              <w:pStyle w:val="BodyText"/>
              <w:tabs>
                <w:tab w:val="left" w:pos="567"/>
              </w:tabs>
              <w:rPr>
                <w:rFonts w:ascii="Times New Roman" w:hAnsi="Times New Roman"/>
                <w:szCs w:val="24"/>
              </w:rPr>
            </w:pPr>
            <w:r w:rsidRPr="00FF430B">
              <w:rPr>
                <w:rFonts w:ascii="Times New Roman" w:hAnsi="Times New Roman"/>
                <w:szCs w:val="24"/>
              </w:rPr>
              <w:t>Obiect n …</w:t>
            </w:r>
          </w:p>
          <w:p w:rsidR="00F025FF" w:rsidRPr="00FF430B" w:rsidRDefault="00F025FF"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F025FF" w:rsidRPr="00FF430B" w:rsidRDefault="00F025FF"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F025FF" w:rsidRPr="00FF430B" w:rsidRDefault="00F025FF"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F025FF" w:rsidRPr="00FF430B" w:rsidRDefault="00F025FF" w:rsidP="00950D18">
            <w:pPr>
              <w:pStyle w:val="BodyText"/>
              <w:tabs>
                <w:tab w:val="left" w:pos="567"/>
              </w:tabs>
              <w:rPr>
                <w:rFonts w:ascii="Times New Roman" w:hAnsi="Times New Roman"/>
                <w:szCs w:val="24"/>
              </w:rPr>
            </w:pPr>
          </w:p>
        </w:tc>
        <w:tc>
          <w:tcPr>
            <w:tcW w:w="1035" w:type="dxa"/>
          </w:tcPr>
          <w:p w:rsidR="00F025FF" w:rsidRPr="00FF430B" w:rsidRDefault="00F025FF" w:rsidP="00950D18">
            <w:pPr>
              <w:pStyle w:val="BodyText"/>
              <w:tabs>
                <w:tab w:val="left" w:pos="567"/>
              </w:tabs>
              <w:rPr>
                <w:rFonts w:ascii="Times New Roman" w:hAnsi="Times New Roman"/>
                <w:szCs w:val="24"/>
              </w:rPr>
            </w:pPr>
          </w:p>
        </w:tc>
        <w:tc>
          <w:tcPr>
            <w:tcW w:w="1215" w:type="dxa"/>
          </w:tcPr>
          <w:p w:rsidR="00F025FF" w:rsidRPr="00FF430B" w:rsidRDefault="00F025FF" w:rsidP="00950D18">
            <w:pPr>
              <w:pStyle w:val="BodyText"/>
              <w:tabs>
                <w:tab w:val="left" w:pos="567"/>
              </w:tabs>
              <w:rPr>
                <w:rFonts w:ascii="Times New Roman" w:hAnsi="Times New Roman"/>
                <w:szCs w:val="24"/>
              </w:rPr>
            </w:pPr>
          </w:p>
        </w:tc>
        <w:tc>
          <w:tcPr>
            <w:tcW w:w="1005" w:type="dxa"/>
            <w:gridSpan w:val="2"/>
          </w:tcPr>
          <w:p w:rsidR="00F025FF" w:rsidRPr="00FF430B" w:rsidRDefault="00F025FF" w:rsidP="00950D18">
            <w:pPr>
              <w:pStyle w:val="BodyText"/>
              <w:tabs>
                <w:tab w:val="left" w:pos="567"/>
              </w:tabs>
              <w:rPr>
                <w:rFonts w:ascii="Times New Roman" w:hAnsi="Times New Roman"/>
                <w:szCs w:val="24"/>
              </w:rPr>
            </w:pPr>
          </w:p>
        </w:tc>
        <w:tc>
          <w:tcPr>
            <w:tcW w:w="990" w:type="dxa"/>
            <w:gridSpan w:val="2"/>
          </w:tcPr>
          <w:p w:rsidR="00F025FF" w:rsidRPr="00FF430B" w:rsidRDefault="00F025FF" w:rsidP="00950D18">
            <w:pPr>
              <w:pStyle w:val="BodyText"/>
              <w:tabs>
                <w:tab w:val="left" w:pos="567"/>
              </w:tabs>
              <w:rPr>
                <w:rFonts w:ascii="Times New Roman" w:hAnsi="Times New Roman"/>
                <w:szCs w:val="24"/>
              </w:rPr>
            </w:pPr>
          </w:p>
        </w:tc>
        <w:tc>
          <w:tcPr>
            <w:tcW w:w="1245" w:type="dxa"/>
          </w:tcPr>
          <w:p w:rsidR="00F025FF" w:rsidRPr="00FF430B" w:rsidRDefault="00F025FF" w:rsidP="00950D18">
            <w:pPr>
              <w:pStyle w:val="BodyText"/>
              <w:tabs>
                <w:tab w:val="left" w:pos="567"/>
              </w:tabs>
              <w:rPr>
                <w:rFonts w:ascii="Times New Roman" w:hAnsi="Times New Roman"/>
                <w:szCs w:val="24"/>
              </w:rPr>
            </w:pPr>
          </w:p>
        </w:tc>
      </w:tr>
    </w:tbl>
    <w:p w:rsidR="00F025FF" w:rsidRPr="00FF430B" w:rsidRDefault="00F025FF" w:rsidP="00950D18">
      <w:pPr>
        <w:jc w:val="both"/>
      </w:pPr>
    </w:p>
    <w:p w:rsidR="00F025FF" w:rsidRPr="00FF430B" w:rsidRDefault="00F025FF" w:rsidP="00950D18">
      <w:pPr>
        <w:jc w:val="both"/>
      </w:pPr>
    </w:p>
    <w:p w:rsidR="00F025FF" w:rsidRPr="00FF430B" w:rsidRDefault="00F025FF" w:rsidP="00950D18">
      <w:pPr>
        <w:jc w:val="both"/>
        <w:rPr>
          <w:rFonts w:eastAsia="PMingLiU"/>
          <w:lang w:eastAsia="zh-CN"/>
        </w:rPr>
      </w:pPr>
      <w:r w:rsidRPr="00FF430B">
        <w:rPr>
          <w:rFonts w:eastAsia="PMingLiU"/>
          <w:lang w:eastAsia="zh-CN"/>
        </w:rPr>
        <w:t>Semnat: _________________________________________</w:t>
      </w:r>
    </w:p>
    <w:p w:rsidR="00F025FF" w:rsidRPr="00FF430B" w:rsidRDefault="00F025FF" w:rsidP="00950D18">
      <w:pPr>
        <w:jc w:val="both"/>
        <w:rPr>
          <w:rFonts w:eastAsia="PMingLiU"/>
          <w:lang w:eastAsia="zh-CN"/>
        </w:rPr>
      </w:pPr>
      <w:r w:rsidRPr="00FF430B">
        <w:rPr>
          <w:rFonts w:eastAsia="PMingLiU"/>
          <w:lang w:eastAsia="zh-CN"/>
        </w:rPr>
        <w:t>Nume: __________________________________________</w:t>
      </w:r>
    </w:p>
    <w:p w:rsidR="00F025FF" w:rsidRPr="00FF430B" w:rsidRDefault="00F025FF" w:rsidP="00950D18">
      <w:pPr>
        <w:jc w:val="both"/>
        <w:rPr>
          <w:rFonts w:eastAsia="PMingLiU"/>
          <w:lang w:eastAsia="zh-CN"/>
        </w:rPr>
      </w:pPr>
      <w:r w:rsidRPr="00FF430B">
        <w:rPr>
          <w:rFonts w:eastAsia="PMingLiU"/>
          <w:lang w:eastAsia="zh-CN"/>
        </w:rPr>
        <w:t>Funcţia în cadrul întreprinderii: ____________________________</w:t>
      </w:r>
    </w:p>
    <w:p w:rsidR="00F025FF" w:rsidRPr="00FF430B" w:rsidRDefault="00F025FF" w:rsidP="00F43D02">
      <w:pPr>
        <w:jc w:val="both"/>
        <w:rPr>
          <w:rFonts w:eastAsia="PMingLiU"/>
          <w:lang w:eastAsia="zh-CN"/>
        </w:rPr>
      </w:pPr>
      <w:r w:rsidRPr="00FF430B">
        <w:rPr>
          <w:rFonts w:eastAsia="PMingLiU"/>
          <w:lang w:eastAsia="zh-CN"/>
        </w:rPr>
        <w:t>Denumirea întreprinderii: _____________________________</w:t>
      </w:r>
      <w:bookmarkStart w:id="49" w:name="_Toc449692098"/>
      <w:r w:rsidRPr="00FF430B">
        <w:rPr>
          <w:rFonts w:eastAsia="PMingLiU"/>
          <w:lang w:eastAsia="zh-CN"/>
        </w:rPr>
        <w:t>____</w:t>
      </w:r>
    </w:p>
    <w:p w:rsidR="00F025FF" w:rsidRPr="00FF430B" w:rsidRDefault="00F025FF" w:rsidP="00F43D02">
      <w:pPr>
        <w:jc w:val="both"/>
        <w:rPr>
          <w:rFonts w:eastAsia="PMingLiU"/>
          <w:lang w:eastAsia="zh-CN"/>
        </w:rPr>
      </w:pPr>
    </w:p>
    <w:p w:rsidR="00F025FF" w:rsidRPr="00FF430B" w:rsidRDefault="00F025FF" w:rsidP="00F43D02">
      <w:pPr>
        <w:jc w:val="both"/>
        <w:rPr>
          <w:rFonts w:eastAsia="PMingLiU"/>
          <w:lang w:eastAsia="zh-CN"/>
        </w:rPr>
      </w:pPr>
    </w:p>
    <w:p w:rsidR="00F025FF" w:rsidRPr="00FF430B" w:rsidRDefault="00F025FF" w:rsidP="00F43D02">
      <w:pPr>
        <w:jc w:val="both"/>
        <w:rPr>
          <w:rFonts w:eastAsia="PMingLiU"/>
          <w:lang w:eastAsia="zh-CN"/>
        </w:rPr>
      </w:pPr>
    </w:p>
    <w:p w:rsidR="00F025FF" w:rsidRPr="00FF430B" w:rsidRDefault="00F025FF" w:rsidP="00196AB4">
      <w:pPr>
        <w:pStyle w:val="Style3"/>
        <w:tabs>
          <w:tab w:val="left" w:pos="567"/>
        </w:tabs>
        <w:ind w:left="0" w:firstLine="0"/>
        <w:rPr>
          <w:rFonts w:eastAsia="PMingLiU"/>
          <w:lang w:eastAsia="zh-CN"/>
        </w:rPr>
      </w:pPr>
    </w:p>
    <w:p w:rsidR="00F025FF" w:rsidRPr="00FF430B" w:rsidRDefault="00F025FF" w:rsidP="00196AB4">
      <w:pPr>
        <w:pStyle w:val="Style3"/>
        <w:tabs>
          <w:tab w:val="left" w:pos="567"/>
        </w:tabs>
        <w:ind w:left="0" w:firstLine="0"/>
        <w:rPr>
          <w:rFonts w:eastAsia="PMingLiU"/>
          <w:lang w:eastAsia="zh-CN"/>
        </w:rPr>
      </w:pPr>
    </w:p>
    <w:p w:rsidR="00F025FF" w:rsidRPr="00FF430B" w:rsidRDefault="00F025FF" w:rsidP="00BA7FF4">
      <w:pPr>
        <w:jc w:val="right"/>
        <w:rPr>
          <w:noProof w:val="0"/>
          <w:sz w:val="22"/>
          <w:szCs w:val="22"/>
        </w:rPr>
      </w:pPr>
      <w:r w:rsidRPr="00FF430B">
        <w:rPr>
          <w:noProof w:val="0"/>
        </w:rPr>
        <w:t>Anexa nr.</w:t>
      </w:r>
      <w:r>
        <w:rPr>
          <w:noProof w:val="0"/>
        </w:rPr>
        <w:t xml:space="preserve"> </w:t>
      </w:r>
      <w:r w:rsidRPr="00FF430B">
        <w:rPr>
          <w:noProof w:val="0"/>
        </w:rPr>
        <w:t>12</w:t>
      </w:r>
    </w:p>
    <w:p w:rsidR="00F025FF" w:rsidRPr="00FF430B" w:rsidRDefault="00F025FF" w:rsidP="00BA7FF4">
      <w:pPr>
        <w:jc w:val="right"/>
        <w:rPr>
          <w:noProof w:val="0"/>
        </w:rPr>
      </w:pPr>
      <w:r w:rsidRPr="00FF430B">
        <w:rPr>
          <w:noProof w:val="0"/>
        </w:rPr>
        <w:t>la Documentația standard nr._____</w:t>
      </w:r>
    </w:p>
    <w:p w:rsidR="00F025FF" w:rsidRPr="00FF430B" w:rsidRDefault="00F025FF" w:rsidP="00BA7FF4">
      <w:pPr>
        <w:jc w:val="right"/>
        <w:rPr>
          <w:noProof w:val="0"/>
        </w:rPr>
      </w:pPr>
      <w:r w:rsidRPr="00FF430B">
        <w:rPr>
          <w:noProof w:val="0"/>
        </w:rPr>
        <w:t>din “____” ________ 20___</w:t>
      </w:r>
    </w:p>
    <w:bookmarkEnd w:id="49"/>
    <w:p w:rsidR="00F025FF" w:rsidRPr="00FF430B" w:rsidRDefault="00F025FF" w:rsidP="00773FE9">
      <w:pPr>
        <w:rPr>
          <w:rFonts w:eastAsia="PMingLiU"/>
          <w:b/>
          <w:lang w:eastAsia="zh-CN"/>
        </w:rPr>
      </w:pPr>
    </w:p>
    <w:p w:rsidR="00F025FF" w:rsidRPr="00FF430B" w:rsidRDefault="00F025FF" w:rsidP="002242A0">
      <w:pPr>
        <w:jc w:val="center"/>
        <w:rPr>
          <w:rFonts w:eastAsia="PMingLiU"/>
          <w:b/>
          <w:noProof w:val="0"/>
          <w:lang w:eastAsia="zh-CN"/>
        </w:rPr>
      </w:pPr>
      <w:r w:rsidRPr="00FF430B">
        <w:rPr>
          <w:rFonts w:eastAsia="PMingLiU"/>
          <w:b/>
          <w:lang w:eastAsia="zh-CN"/>
        </w:rPr>
        <w:t>DECLARAȚIE</w:t>
      </w:r>
    </w:p>
    <w:p w:rsidR="00F025FF" w:rsidRPr="00FF430B" w:rsidRDefault="00F025FF">
      <w:pPr>
        <w:pStyle w:val="BodyText"/>
        <w:tabs>
          <w:tab w:val="left" w:pos="567"/>
        </w:tabs>
        <w:jc w:val="center"/>
        <w:rPr>
          <w:b/>
        </w:rPr>
      </w:pPr>
      <w:r w:rsidRPr="00FF430B">
        <w:rPr>
          <w:b/>
        </w:rPr>
        <w:t>privind experienţa similară</w:t>
      </w:r>
    </w:p>
    <w:p w:rsidR="00F025FF" w:rsidRPr="00FF430B" w:rsidRDefault="00F025FF">
      <w:pPr>
        <w:pStyle w:val="BodyText"/>
        <w:tabs>
          <w:tab w:val="left" w:pos="567"/>
        </w:tabs>
        <w:jc w:val="center"/>
        <w:rPr>
          <w:rFonts w:ascii="Times New Roman" w:hAnsi="Times New Roman"/>
          <w:b/>
          <w:szCs w:val="24"/>
        </w:rPr>
      </w:pPr>
    </w:p>
    <w:p w:rsidR="00F025FF" w:rsidRPr="00FF430B" w:rsidRDefault="00F025FF"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F025FF" w:rsidRPr="00FF430B" w:rsidRDefault="00F025FF"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F025FF" w:rsidRPr="00FF430B" w:rsidRDefault="00F025FF"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F025FF" w:rsidRPr="00FF430B" w:rsidRDefault="00F025FF"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F025FF" w:rsidRPr="00FF430B" w:rsidRDefault="00F025FF"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F025FF" w:rsidRPr="00FF430B" w:rsidRDefault="00F025FF"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F025FF" w:rsidRPr="00FF430B" w:rsidRDefault="00F025FF"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F025FF" w:rsidRPr="00FF430B" w:rsidRDefault="00F025FF"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F025FF" w:rsidRPr="00FF430B" w:rsidRDefault="00F025FF"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F025FF" w:rsidRPr="00FF430B" w:rsidRDefault="00F025FF"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F025FF" w:rsidRPr="00FF430B" w:rsidRDefault="00F025FF"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F025FF" w:rsidRPr="00FF430B" w:rsidRDefault="00F025FF"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F025FF" w:rsidRPr="00FF430B" w:rsidRDefault="00F025FF"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F025FF" w:rsidRPr="00FF430B" w:rsidRDefault="00F025FF" w:rsidP="00773FE9">
      <w:pPr>
        <w:pStyle w:val="BodyText"/>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rsidR="00F025FF" w:rsidRPr="00FF430B" w:rsidRDefault="00F025FF" w:rsidP="0019071C">
      <w:pPr>
        <w:pStyle w:val="Body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finalizării contractului) __________________</w:t>
      </w:r>
      <w:r w:rsidRPr="00FF430B">
        <w:tab/>
        <w:t xml:space="preserve">    ____________________</w:t>
      </w:r>
    </w:p>
    <w:p w:rsidR="00F025FF" w:rsidRPr="00FF430B" w:rsidRDefault="00F025FF"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F025FF" w:rsidRPr="00FF430B" w:rsidRDefault="00F025FF"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F025FF" w:rsidRPr="00FF430B" w:rsidRDefault="00F025FF"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F025FF" w:rsidRPr="00FF430B" w:rsidRDefault="00F025FF"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F025FF" w:rsidRPr="00FF430B" w:rsidRDefault="00F025FF"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rsidR="00F025FF" w:rsidRPr="00FF430B" w:rsidRDefault="00F025FF"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F025FF" w:rsidRPr="00FF430B" w:rsidRDefault="00F025FF"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F025FF" w:rsidRPr="00FF430B" w:rsidRDefault="00F025FF"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F025FF" w:rsidRPr="00FF430B" w:rsidRDefault="00F025FF"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F025FF" w:rsidRPr="00FF430B" w:rsidRDefault="00F025FF" w:rsidP="00773FE9">
      <w:pPr>
        <w:rPr>
          <w:rFonts w:eastAsia="MS Mincho"/>
          <w:lang w:eastAsia="zh-CN"/>
        </w:rPr>
      </w:pPr>
    </w:p>
    <w:p w:rsidR="00F025FF" w:rsidRPr="00FF430B" w:rsidRDefault="00F025FF" w:rsidP="00773FE9">
      <w:pPr>
        <w:rPr>
          <w:rFonts w:eastAsia="MS Mincho"/>
          <w:lang w:eastAsia="zh-CN"/>
        </w:rPr>
      </w:pPr>
      <w:r w:rsidRPr="00FF430B">
        <w:rPr>
          <w:rFonts w:eastAsia="MS Mincho"/>
          <w:lang w:eastAsia="zh-CN"/>
        </w:rPr>
        <w:t>Data completării:______________________</w:t>
      </w:r>
    </w:p>
    <w:p w:rsidR="00F025FF" w:rsidRPr="00FF430B" w:rsidRDefault="00F025FF" w:rsidP="00773FE9">
      <w:pPr>
        <w:jc w:val="both"/>
        <w:rPr>
          <w:rFonts w:eastAsia="PMingLiU"/>
          <w:lang w:eastAsia="zh-CN"/>
        </w:rPr>
      </w:pPr>
      <w:r w:rsidRPr="00FF430B">
        <w:rPr>
          <w:rFonts w:eastAsia="PMingLiU"/>
          <w:lang w:eastAsia="zh-CN"/>
        </w:rPr>
        <w:t>Semnat: _____________________________</w:t>
      </w:r>
    </w:p>
    <w:p w:rsidR="00F025FF" w:rsidRPr="00FF430B" w:rsidRDefault="00F025FF" w:rsidP="00773FE9">
      <w:pPr>
        <w:jc w:val="both"/>
        <w:rPr>
          <w:rFonts w:eastAsia="PMingLiU"/>
          <w:lang w:eastAsia="zh-CN"/>
        </w:rPr>
      </w:pPr>
      <w:r w:rsidRPr="00FF430B">
        <w:rPr>
          <w:rFonts w:eastAsia="PMingLiU"/>
          <w:lang w:eastAsia="zh-CN"/>
        </w:rPr>
        <w:t>Nume: ______________________________</w:t>
      </w:r>
    </w:p>
    <w:p w:rsidR="00F025FF" w:rsidRPr="00FF430B" w:rsidRDefault="00F025FF" w:rsidP="00773FE9">
      <w:pPr>
        <w:jc w:val="both"/>
        <w:rPr>
          <w:rFonts w:eastAsia="PMingLiU"/>
          <w:lang w:eastAsia="zh-CN"/>
        </w:rPr>
      </w:pPr>
      <w:r w:rsidRPr="00FF430B">
        <w:rPr>
          <w:rFonts w:eastAsia="PMingLiU"/>
          <w:lang w:eastAsia="zh-CN"/>
        </w:rPr>
        <w:t>Funcţia în cadrul întreprinderii: ____________________________</w:t>
      </w:r>
    </w:p>
    <w:p w:rsidR="00F025FF" w:rsidRPr="00FF430B" w:rsidRDefault="00F025FF" w:rsidP="00773FE9">
      <w:pPr>
        <w:jc w:val="both"/>
        <w:rPr>
          <w:rFonts w:eastAsia="PMingLiU"/>
          <w:b/>
          <w:lang w:eastAsia="zh-CN"/>
        </w:rPr>
      </w:pPr>
      <w:r w:rsidRPr="00FF430B">
        <w:rPr>
          <w:rFonts w:eastAsia="PMingLiU"/>
          <w:lang w:eastAsia="zh-CN"/>
        </w:rPr>
        <w:t>Denumirea întreprinderii: __________________________</w:t>
      </w:r>
    </w:p>
    <w:p w:rsidR="00F025FF" w:rsidRPr="00FF430B" w:rsidRDefault="00F025FF" w:rsidP="009A7C84">
      <w:pPr>
        <w:spacing w:after="200" w:line="276" w:lineRule="auto"/>
        <w:rPr>
          <w:rFonts w:eastAsia="PMingLiU"/>
          <w:lang w:eastAsia="zh-CN"/>
        </w:rPr>
      </w:pPr>
      <w:bookmarkStart w:id="50" w:name="_Toc449692109"/>
    </w:p>
    <w:p w:rsidR="00F025FF" w:rsidRPr="00FF430B" w:rsidRDefault="00F025FF" w:rsidP="009A7C84">
      <w:pPr>
        <w:jc w:val="center"/>
        <w:rPr>
          <w:rFonts w:eastAsia="PMingLiU"/>
          <w:b/>
          <w:lang w:eastAsia="zh-CN"/>
        </w:rPr>
      </w:pPr>
    </w:p>
    <w:p w:rsidR="00F025FF" w:rsidRPr="00FF430B" w:rsidRDefault="00F025FF" w:rsidP="009A7C84">
      <w:pPr>
        <w:jc w:val="center"/>
        <w:rPr>
          <w:rFonts w:eastAsia="PMingLiU"/>
          <w:b/>
          <w:lang w:eastAsia="zh-CN"/>
        </w:rPr>
      </w:pPr>
    </w:p>
    <w:p w:rsidR="00F025FF" w:rsidRPr="00FF430B" w:rsidRDefault="00F025FF" w:rsidP="009A7C84">
      <w:pPr>
        <w:jc w:val="center"/>
        <w:rPr>
          <w:rFonts w:eastAsia="PMingLiU"/>
          <w:b/>
          <w:lang w:eastAsia="zh-CN"/>
        </w:rPr>
      </w:pPr>
    </w:p>
    <w:p w:rsidR="00F025FF" w:rsidRPr="00FF430B" w:rsidRDefault="00F025FF" w:rsidP="009A7C84">
      <w:pPr>
        <w:jc w:val="center"/>
        <w:rPr>
          <w:rFonts w:eastAsia="PMingLiU"/>
          <w:b/>
          <w:lang w:eastAsia="zh-CN"/>
        </w:rPr>
      </w:pPr>
    </w:p>
    <w:p w:rsidR="00F025FF" w:rsidRPr="00FF430B" w:rsidRDefault="00F025FF" w:rsidP="009A7C84">
      <w:pPr>
        <w:jc w:val="center"/>
        <w:rPr>
          <w:rFonts w:eastAsia="PMingLiU"/>
          <w:b/>
          <w:lang w:eastAsia="zh-CN"/>
        </w:rPr>
      </w:pPr>
    </w:p>
    <w:p w:rsidR="00F025FF" w:rsidRPr="00FF430B" w:rsidRDefault="00F025FF" w:rsidP="009A7C84">
      <w:pPr>
        <w:jc w:val="center"/>
        <w:rPr>
          <w:rFonts w:eastAsia="PMingLiU"/>
          <w:b/>
          <w:lang w:eastAsia="zh-CN"/>
        </w:rPr>
      </w:pPr>
    </w:p>
    <w:p w:rsidR="00F025FF" w:rsidRPr="00FF430B" w:rsidRDefault="00F025FF" w:rsidP="009A7C84">
      <w:pPr>
        <w:jc w:val="center"/>
        <w:rPr>
          <w:rFonts w:eastAsia="PMingLiU"/>
          <w:b/>
          <w:lang w:eastAsia="zh-CN"/>
        </w:rPr>
      </w:pPr>
    </w:p>
    <w:p w:rsidR="00F025FF" w:rsidRPr="00FF430B" w:rsidRDefault="00F025FF" w:rsidP="009A7C84">
      <w:pPr>
        <w:jc w:val="center"/>
        <w:rPr>
          <w:rFonts w:eastAsia="PMingLiU"/>
          <w:b/>
          <w:lang w:eastAsia="zh-CN"/>
        </w:rPr>
      </w:pPr>
    </w:p>
    <w:p w:rsidR="00F025FF" w:rsidRPr="00FF430B" w:rsidRDefault="00F025FF" w:rsidP="009A7C84">
      <w:pPr>
        <w:jc w:val="center"/>
        <w:rPr>
          <w:rFonts w:eastAsia="PMingLiU"/>
          <w:b/>
          <w:lang w:eastAsia="zh-CN"/>
        </w:rPr>
      </w:pPr>
    </w:p>
    <w:p w:rsidR="00F025FF" w:rsidRPr="00FF430B" w:rsidRDefault="00F025FF" w:rsidP="009A7C84">
      <w:pPr>
        <w:jc w:val="center"/>
        <w:rPr>
          <w:rFonts w:eastAsia="PMingLiU"/>
          <w:b/>
          <w:lang w:eastAsia="zh-CN"/>
        </w:rPr>
      </w:pPr>
    </w:p>
    <w:p w:rsidR="00F025FF" w:rsidRPr="00FF430B" w:rsidRDefault="00F025FF" w:rsidP="009A7C84">
      <w:pPr>
        <w:jc w:val="center"/>
        <w:rPr>
          <w:rFonts w:eastAsia="PMingLiU"/>
          <w:b/>
          <w:lang w:eastAsia="zh-CN"/>
        </w:rPr>
      </w:pPr>
    </w:p>
    <w:p w:rsidR="00F025FF" w:rsidRPr="00FF430B" w:rsidRDefault="00F025FF" w:rsidP="009A7C84">
      <w:pPr>
        <w:jc w:val="center"/>
        <w:rPr>
          <w:rFonts w:eastAsia="PMingLiU"/>
          <w:b/>
          <w:lang w:eastAsia="zh-CN"/>
        </w:rPr>
      </w:pPr>
    </w:p>
    <w:p w:rsidR="00F025FF" w:rsidRPr="00FF430B" w:rsidRDefault="00F025FF" w:rsidP="00BA7FF4">
      <w:pPr>
        <w:jc w:val="right"/>
        <w:rPr>
          <w:noProof w:val="0"/>
          <w:sz w:val="22"/>
          <w:szCs w:val="22"/>
        </w:rPr>
      </w:pPr>
      <w:r w:rsidRPr="00FF430B">
        <w:rPr>
          <w:noProof w:val="0"/>
        </w:rPr>
        <w:t>Anexa nr.</w:t>
      </w:r>
      <w:r>
        <w:rPr>
          <w:noProof w:val="0"/>
        </w:rPr>
        <w:t xml:space="preserve"> </w:t>
      </w:r>
      <w:r w:rsidRPr="00FF430B">
        <w:rPr>
          <w:noProof w:val="0"/>
        </w:rPr>
        <w:t>13</w:t>
      </w:r>
    </w:p>
    <w:p w:rsidR="00F025FF" w:rsidRPr="00FF430B" w:rsidRDefault="00F025FF" w:rsidP="00BA7FF4">
      <w:pPr>
        <w:jc w:val="right"/>
        <w:rPr>
          <w:noProof w:val="0"/>
        </w:rPr>
      </w:pPr>
      <w:r w:rsidRPr="00FF430B">
        <w:rPr>
          <w:noProof w:val="0"/>
        </w:rPr>
        <w:t>la Documentația standard nr._____</w:t>
      </w:r>
    </w:p>
    <w:p w:rsidR="00F025FF" w:rsidRPr="00FF430B" w:rsidRDefault="00F025FF" w:rsidP="00BA7FF4">
      <w:pPr>
        <w:jc w:val="right"/>
        <w:rPr>
          <w:noProof w:val="0"/>
        </w:rPr>
      </w:pPr>
      <w:r w:rsidRPr="00FF430B">
        <w:rPr>
          <w:noProof w:val="0"/>
        </w:rPr>
        <w:t>din “____” ________ 20___</w:t>
      </w:r>
    </w:p>
    <w:p w:rsidR="00F025FF" w:rsidRPr="00FF430B" w:rsidRDefault="00F025FF" w:rsidP="009A7C84">
      <w:pPr>
        <w:jc w:val="center"/>
        <w:rPr>
          <w:rFonts w:eastAsia="PMingLiU"/>
          <w:b/>
          <w:lang w:eastAsia="zh-CN"/>
        </w:rPr>
      </w:pPr>
    </w:p>
    <w:p w:rsidR="00F025FF" w:rsidRPr="00FF430B" w:rsidRDefault="00F025FF" w:rsidP="009A7C84">
      <w:pPr>
        <w:jc w:val="center"/>
        <w:rPr>
          <w:rFonts w:eastAsia="PMingLiU"/>
          <w:b/>
          <w:lang w:eastAsia="zh-CN"/>
        </w:rPr>
      </w:pPr>
    </w:p>
    <w:bookmarkEnd w:id="50"/>
    <w:p w:rsidR="00F025FF" w:rsidRPr="00FF430B" w:rsidRDefault="00F025FF" w:rsidP="009A7C84">
      <w:pPr>
        <w:jc w:val="center"/>
        <w:rPr>
          <w:b/>
        </w:rPr>
      </w:pPr>
    </w:p>
    <w:p w:rsidR="00F025FF" w:rsidRPr="00FF430B" w:rsidRDefault="00F025FF"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F025FF" w:rsidRPr="00FF430B" w:rsidRDefault="00F025FF"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F025FF" w:rsidRPr="00FF430B" w:rsidRDefault="00F025FF" w:rsidP="009A7C84">
      <w:pPr>
        <w:pStyle w:val="Body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F025FF"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F025FF" w:rsidRPr="00FF430B" w:rsidRDefault="00F025FF" w:rsidP="00196AB4">
            <w:pPr>
              <w:jc w:val="center"/>
              <w:rPr>
                <w:b/>
                <w:bCs/>
              </w:rPr>
            </w:pPr>
            <w:r w:rsidRPr="00FF430B">
              <w:rPr>
                <w:b/>
                <w:bCs/>
              </w:rPr>
              <w:t>Nr</w:t>
            </w:r>
          </w:p>
          <w:p w:rsidR="00F025FF" w:rsidRPr="00FF430B" w:rsidRDefault="00F025FF"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F025FF" w:rsidRPr="00FF430B" w:rsidRDefault="00F025FF" w:rsidP="00196AB4">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F025FF" w:rsidRPr="00FF430B" w:rsidRDefault="00F025FF" w:rsidP="00196AB4">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F025FF" w:rsidRPr="00FF430B" w:rsidRDefault="00F025FF"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F025FF" w:rsidRPr="00FF430B" w:rsidRDefault="00F025FF" w:rsidP="00196AB4">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F025FF" w:rsidRPr="00FF430B" w:rsidRDefault="00F025FF"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F025FF" w:rsidRPr="00FF430B" w:rsidRDefault="00F025FF" w:rsidP="00196AB4">
            <w:pPr>
              <w:jc w:val="center"/>
              <w:rPr>
                <w:b/>
                <w:bCs/>
              </w:rPr>
            </w:pPr>
            <w:r w:rsidRPr="00FF430B">
              <w:rPr>
                <w:b/>
                <w:bCs/>
              </w:rPr>
              <w:t>Numărul şi data procesului-verbal de recepţie la terminarea lucrărilor</w:t>
            </w:r>
          </w:p>
        </w:tc>
      </w:tr>
      <w:tr w:rsidR="00F025FF"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F025FF" w:rsidRPr="00FF430B" w:rsidRDefault="00F025FF"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F025FF" w:rsidRPr="00FF430B" w:rsidRDefault="00F025FF" w:rsidP="00196AB4">
            <w:pPr>
              <w:jc w:val="center"/>
            </w:pPr>
            <w:r w:rsidRPr="00FF430B">
              <w:t> </w:t>
            </w:r>
          </w:p>
        </w:tc>
        <w:tc>
          <w:tcPr>
            <w:tcW w:w="1440" w:type="dxa"/>
            <w:tcBorders>
              <w:top w:val="nil"/>
              <w:left w:val="nil"/>
              <w:bottom w:val="single" w:sz="4" w:space="0" w:color="auto"/>
              <w:right w:val="single" w:sz="4" w:space="0" w:color="auto"/>
            </w:tcBorders>
            <w:vAlign w:val="center"/>
          </w:tcPr>
          <w:p w:rsidR="00F025FF" w:rsidRPr="00FF430B" w:rsidRDefault="00F025FF" w:rsidP="00196AB4">
            <w:pPr>
              <w:jc w:val="center"/>
            </w:pPr>
            <w:r w:rsidRPr="00FF430B">
              <w:t> </w:t>
            </w:r>
          </w:p>
        </w:tc>
        <w:tc>
          <w:tcPr>
            <w:tcW w:w="2118" w:type="dxa"/>
            <w:tcBorders>
              <w:top w:val="nil"/>
              <w:left w:val="nil"/>
              <w:bottom w:val="single" w:sz="4" w:space="0" w:color="auto"/>
              <w:right w:val="single" w:sz="4" w:space="0" w:color="auto"/>
            </w:tcBorders>
            <w:vAlign w:val="center"/>
          </w:tcPr>
          <w:p w:rsidR="00F025FF" w:rsidRPr="00FF430B" w:rsidRDefault="00F025FF" w:rsidP="00196AB4">
            <w:pPr>
              <w:jc w:val="center"/>
            </w:pPr>
            <w:r w:rsidRPr="00FF430B">
              <w:t> </w:t>
            </w:r>
          </w:p>
        </w:tc>
        <w:tc>
          <w:tcPr>
            <w:tcW w:w="1276" w:type="dxa"/>
            <w:tcBorders>
              <w:top w:val="nil"/>
              <w:left w:val="nil"/>
              <w:bottom w:val="single" w:sz="4" w:space="0" w:color="auto"/>
              <w:right w:val="single" w:sz="4" w:space="0" w:color="auto"/>
            </w:tcBorders>
            <w:vAlign w:val="center"/>
          </w:tcPr>
          <w:p w:rsidR="00F025FF" w:rsidRPr="00FF430B" w:rsidRDefault="00F025FF" w:rsidP="00196AB4">
            <w:pPr>
              <w:jc w:val="center"/>
            </w:pPr>
            <w:r w:rsidRPr="00FF430B">
              <w:t> </w:t>
            </w:r>
          </w:p>
        </w:tc>
        <w:tc>
          <w:tcPr>
            <w:tcW w:w="1276" w:type="dxa"/>
            <w:tcBorders>
              <w:top w:val="nil"/>
              <w:left w:val="nil"/>
              <w:bottom w:val="single" w:sz="4" w:space="0" w:color="auto"/>
              <w:right w:val="single" w:sz="4" w:space="0" w:color="auto"/>
            </w:tcBorders>
            <w:vAlign w:val="center"/>
          </w:tcPr>
          <w:p w:rsidR="00F025FF" w:rsidRPr="00FF430B" w:rsidRDefault="00F025FF" w:rsidP="00196AB4">
            <w:pPr>
              <w:jc w:val="center"/>
            </w:pPr>
            <w:r w:rsidRPr="00FF430B">
              <w:t> </w:t>
            </w:r>
          </w:p>
        </w:tc>
        <w:tc>
          <w:tcPr>
            <w:tcW w:w="1417" w:type="dxa"/>
            <w:tcBorders>
              <w:top w:val="nil"/>
              <w:left w:val="nil"/>
              <w:bottom w:val="single" w:sz="4" w:space="0" w:color="auto"/>
              <w:right w:val="single" w:sz="4" w:space="0" w:color="auto"/>
            </w:tcBorders>
            <w:vAlign w:val="center"/>
          </w:tcPr>
          <w:p w:rsidR="00F025FF" w:rsidRPr="00FF430B" w:rsidRDefault="00F025FF" w:rsidP="00196AB4">
            <w:pPr>
              <w:jc w:val="center"/>
            </w:pPr>
            <w:r w:rsidRPr="00FF430B">
              <w:t> </w:t>
            </w:r>
          </w:p>
        </w:tc>
      </w:tr>
      <w:tr w:rsidR="00F025FF"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F025FF" w:rsidRPr="00FF430B" w:rsidRDefault="00F025FF"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F025FF" w:rsidRPr="00FF430B" w:rsidRDefault="00F025FF" w:rsidP="00196AB4">
            <w:pPr>
              <w:jc w:val="center"/>
            </w:pPr>
            <w:r w:rsidRPr="00FF430B">
              <w:t> </w:t>
            </w:r>
          </w:p>
        </w:tc>
        <w:tc>
          <w:tcPr>
            <w:tcW w:w="1440" w:type="dxa"/>
            <w:tcBorders>
              <w:top w:val="nil"/>
              <w:left w:val="nil"/>
              <w:bottom w:val="single" w:sz="4" w:space="0" w:color="auto"/>
              <w:right w:val="single" w:sz="4" w:space="0" w:color="auto"/>
            </w:tcBorders>
            <w:vAlign w:val="center"/>
          </w:tcPr>
          <w:p w:rsidR="00F025FF" w:rsidRPr="00FF430B" w:rsidRDefault="00F025FF" w:rsidP="00196AB4">
            <w:pPr>
              <w:jc w:val="center"/>
            </w:pPr>
            <w:r w:rsidRPr="00FF430B">
              <w:t> </w:t>
            </w:r>
          </w:p>
        </w:tc>
        <w:tc>
          <w:tcPr>
            <w:tcW w:w="2118" w:type="dxa"/>
            <w:tcBorders>
              <w:top w:val="nil"/>
              <w:left w:val="nil"/>
              <w:bottom w:val="single" w:sz="4" w:space="0" w:color="auto"/>
              <w:right w:val="single" w:sz="4" w:space="0" w:color="auto"/>
            </w:tcBorders>
            <w:vAlign w:val="center"/>
          </w:tcPr>
          <w:p w:rsidR="00F025FF" w:rsidRPr="00FF430B" w:rsidRDefault="00F025FF" w:rsidP="00196AB4">
            <w:pPr>
              <w:jc w:val="center"/>
            </w:pPr>
            <w:r w:rsidRPr="00FF430B">
              <w:t> </w:t>
            </w:r>
          </w:p>
        </w:tc>
        <w:tc>
          <w:tcPr>
            <w:tcW w:w="1276" w:type="dxa"/>
            <w:tcBorders>
              <w:top w:val="nil"/>
              <w:left w:val="nil"/>
              <w:bottom w:val="single" w:sz="4" w:space="0" w:color="auto"/>
              <w:right w:val="single" w:sz="4" w:space="0" w:color="auto"/>
            </w:tcBorders>
            <w:vAlign w:val="center"/>
          </w:tcPr>
          <w:p w:rsidR="00F025FF" w:rsidRPr="00FF430B" w:rsidRDefault="00F025FF" w:rsidP="00196AB4">
            <w:pPr>
              <w:jc w:val="center"/>
            </w:pPr>
            <w:r w:rsidRPr="00FF430B">
              <w:t> </w:t>
            </w:r>
          </w:p>
        </w:tc>
        <w:tc>
          <w:tcPr>
            <w:tcW w:w="1276" w:type="dxa"/>
            <w:tcBorders>
              <w:top w:val="nil"/>
              <w:left w:val="nil"/>
              <w:bottom w:val="single" w:sz="4" w:space="0" w:color="auto"/>
              <w:right w:val="single" w:sz="4" w:space="0" w:color="auto"/>
            </w:tcBorders>
            <w:vAlign w:val="center"/>
          </w:tcPr>
          <w:p w:rsidR="00F025FF" w:rsidRPr="00FF430B" w:rsidRDefault="00F025FF" w:rsidP="00196AB4">
            <w:pPr>
              <w:jc w:val="center"/>
            </w:pPr>
            <w:r w:rsidRPr="00FF430B">
              <w:t> </w:t>
            </w:r>
          </w:p>
        </w:tc>
        <w:tc>
          <w:tcPr>
            <w:tcW w:w="1417" w:type="dxa"/>
            <w:tcBorders>
              <w:top w:val="nil"/>
              <w:left w:val="nil"/>
              <w:bottom w:val="single" w:sz="4" w:space="0" w:color="auto"/>
              <w:right w:val="single" w:sz="4" w:space="0" w:color="auto"/>
            </w:tcBorders>
            <w:vAlign w:val="center"/>
          </w:tcPr>
          <w:p w:rsidR="00F025FF" w:rsidRPr="00FF430B" w:rsidRDefault="00F025FF" w:rsidP="00196AB4">
            <w:pPr>
              <w:jc w:val="center"/>
            </w:pPr>
            <w:r w:rsidRPr="00FF430B">
              <w:t> </w:t>
            </w:r>
          </w:p>
        </w:tc>
      </w:tr>
      <w:tr w:rsidR="00F025FF"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F025FF" w:rsidRPr="00FF430B" w:rsidRDefault="00F025FF"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F025FF" w:rsidRPr="00FF430B" w:rsidRDefault="00F025FF" w:rsidP="00196AB4">
            <w:pPr>
              <w:jc w:val="center"/>
            </w:pPr>
            <w:r w:rsidRPr="00FF430B">
              <w:t> </w:t>
            </w:r>
          </w:p>
        </w:tc>
        <w:tc>
          <w:tcPr>
            <w:tcW w:w="1440" w:type="dxa"/>
            <w:tcBorders>
              <w:top w:val="nil"/>
              <w:left w:val="nil"/>
              <w:bottom w:val="single" w:sz="4" w:space="0" w:color="auto"/>
              <w:right w:val="single" w:sz="4" w:space="0" w:color="auto"/>
            </w:tcBorders>
            <w:vAlign w:val="center"/>
          </w:tcPr>
          <w:p w:rsidR="00F025FF" w:rsidRPr="00FF430B" w:rsidRDefault="00F025FF" w:rsidP="00196AB4">
            <w:pPr>
              <w:jc w:val="center"/>
            </w:pPr>
            <w:r w:rsidRPr="00FF430B">
              <w:t> </w:t>
            </w:r>
          </w:p>
        </w:tc>
        <w:tc>
          <w:tcPr>
            <w:tcW w:w="2118" w:type="dxa"/>
            <w:tcBorders>
              <w:top w:val="nil"/>
              <w:left w:val="nil"/>
              <w:bottom w:val="single" w:sz="4" w:space="0" w:color="auto"/>
              <w:right w:val="single" w:sz="4" w:space="0" w:color="auto"/>
            </w:tcBorders>
            <w:vAlign w:val="center"/>
          </w:tcPr>
          <w:p w:rsidR="00F025FF" w:rsidRPr="00FF430B" w:rsidRDefault="00F025FF" w:rsidP="00196AB4">
            <w:pPr>
              <w:jc w:val="center"/>
            </w:pPr>
            <w:r w:rsidRPr="00FF430B">
              <w:t> </w:t>
            </w:r>
          </w:p>
        </w:tc>
        <w:tc>
          <w:tcPr>
            <w:tcW w:w="1276" w:type="dxa"/>
            <w:tcBorders>
              <w:top w:val="nil"/>
              <w:left w:val="nil"/>
              <w:bottom w:val="single" w:sz="4" w:space="0" w:color="auto"/>
              <w:right w:val="single" w:sz="4" w:space="0" w:color="auto"/>
            </w:tcBorders>
            <w:vAlign w:val="center"/>
          </w:tcPr>
          <w:p w:rsidR="00F025FF" w:rsidRPr="00FF430B" w:rsidRDefault="00F025FF" w:rsidP="00196AB4">
            <w:pPr>
              <w:jc w:val="center"/>
            </w:pPr>
            <w:r w:rsidRPr="00FF430B">
              <w:t> </w:t>
            </w:r>
          </w:p>
        </w:tc>
        <w:tc>
          <w:tcPr>
            <w:tcW w:w="1276" w:type="dxa"/>
            <w:tcBorders>
              <w:top w:val="nil"/>
              <w:left w:val="nil"/>
              <w:bottom w:val="single" w:sz="4" w:space="0" w:color="auto"/>
              <w:right w:val="single" w:sz="4" w:space="0" w:color="auto"/>
            </w:tcBorders>
            <w:vAlign w:val="center"/>
          </w:tcPr>
          <w:p w:rsidR="00F025FF" w:rsidRPr="00FF430B" w:rsidRDefault="00F025FF" w:rsidP="00196AB4">
            <w:pPr>
              <w:jc w:val="center"/>
            </w:pPr>
            <w:r w:rsidRPr="00FF430B">
              <w:t> </w:t>
            </w:r>
          </w:p>
        </w:tc>
        <w:tc>
          <w:tcPr>
            <w:tcW w:w="1417" w:type="dxa"/>
            <w:tcBorders>
              <w:top w:val="nil"/>
              <w:left w:val="nil"/>
              <w:bottom w:val="single" w:sz="4" w:space="0" w:color="auto"/>
              <w:right w:val="single" w:sz="4" w:space="0" w:color="auto"/>
            </w:tcBorders>
            <w:vAlign w:val="center"/>
          </w:tcPr>
          <w:p w:rsidR="00F025FF" w:rsidRPr="00FF430B" w:rsidRDefault="00F025FF" w:rsidP="00196AB4">
            <w:pPr>
              <w:jc w:val="center"/>
            </w:pPr>
            <w:r w:rsidRPr="00FF430B">
              <w:t> </w:t>
            </w:r>
          </w:p>
        </w:tc>
      </w:tr>
    </w:tbl>
    <w:p w:rsidR="00F025FF" w:rsidRPr="00FF430B" w:rsidRDefault="00F025FF" w:rsidP="009A7C84">
      <w:pPr>
        <w:jc w:val="both"/>
      </w:pPr>
    </w:p>
    <w:p w:rsidR="00F025FF" w:rsidRPr="00FF430B" w:rsidRDefault="00F025FF"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rsidR="00F025FF" w:rsidRPr="00FF430B" w:rsidRDefault="00F025FF" w:rsidP="00196AB4">
      <w:pPr>
        <w:jc w:val="both"/>
        <w:rPr>
          <w:rFonts w:eastAsia="PMingLiU"/>
          <w:lang w:eastAsia="zh-CN"/>
        </w:rPr>
      </w:pPr>
    </w:p>
    <w:p w:rsidR="00F025FF" w:rsidRPr="00FF430B" w:rsidRDefault="00F025FF" w:rsidP="00196AB4">
      <w:pPr>
        <w:jc w:val="both"/>
        <w:rPr>
          <w:rFonts w:eastAsia="PMingLiU"/>
          <w:lang w:eastAsia="zh-CN"/>
        </w:rPr>
      </w:pPr>
      <w:r w:rsidRPr="00FF430B">
        <w:rPr>
          <w:rFonts w:eastAsia="PMingLiU"/>
          <w:lang w:eastAsia="zh-CN"/>
        </w:rPr>
        <w:t>Semnat: ________________________________________</w:t>
      </w:r>
    </w:p>
    <w:p w:rsidR="00F025FF" w:rsidRPr="00FF430B" w:rsidRDefault="00F025FF" w:rsidP="00196AB4">
      <w:pPr>
        <w:jc w:val="both"/>
        <w:rPr>
          <w:rFonts w:eastAsia="PMingLiU"/>
          <w:lang w:eastAsia="zh-CN"/>
        </w:rPr>
      </w:pPr>
      <w:r w:rsidRPr="00FF430B">
        <w:rPr>
          <w:rFonts w:eastAsia="PMingLiU"/>
          <w:lang w:eastAsia="zh-CN"/>
        </w:rPr>
        <w:t>Nume: _________________________________________</w:t>
      </w:r>
    </w:p>
    <w:p w:rsidR="00F025FF" w:rsidRPr="00FF430B" w:rsidRDefault="00F025FF" w:rsidP="00196AB4">
      <w:pPr>
        <w:jc w:val="both"/>
        <w:rPr>
          <w:rFonts w:eastAsia="PMingLiU"/>
          <w:lang w:eastAsia="zh-CN"/>
        </w:rPr>
      </w:pPr>
      <w:r w:rsidRPr="00FF430B">
        <w:rPr>
          <w:rFonts w:eastAsia="PMingLiU"/>
          <w:lang w:eastAsia="zh-CN"/>
        </w:rPr>
        <w:t>Funcţia în cadrul întreprinderii: ___________________________</w:t>
      </w:r>
    </w:p>
    <w:p w:rsidR="00F025FF" w:rsidRPr="00FF430B" w:rsidRDefault="00F025FF" w:rsidP="00196AB4">
      <w:pPr>
        <w:jc w:val="both"/>
        <w:rPr>
          <w:rFonts w:eastAsia="PMingLiU"/>
          <w:lang w:eastAsia="zh-CN"/>
        </w:rPr>
      </w:pPr>
      <w:r w:rsidRPr="00FF430B">
        <w:rPr>
          <w:rFonts w:eastAsia="PMingLiU"/>
          <w:lang w:eastAsia="zh-CN"/>
        </w:rPr>
        <w:t>Denumirea întreprinderii: ________________________________</w:t>
      </w:r>
    </w:p>
    <w:p w:rsidR="00F025FF" w:rsidRPr="00FF430B" w:rsidRDefault="00F025FF" w:rsidP="00284ED0">
      <w:pPr>
        <w:spacing w:after="200" w:line="276" w:lineRule="auto"/>
        <w:rPr>
          <w:rFonts w:eastAsia="PMingLiU"/>
          <w:lang w:eastAsia="zh-CN"/>
        </w:rPr>
      </w:pPr>
      <w:bookmarkStart w:id="51" w:name="_Toc449692110"/>
    </w:p>
    <w:p w:rsidR="00F025FF" w:rsidRPr="00FF430B" w:rsidRDefault="00F025FF" w:rsidP="00284ED0">
      <w:pPr>
        <w:spacing w:line="276" w:lineRule="auto"/>
        <w:jc w:val="center"/>
        <w:rPr>
          <w:rFonts w:eastAsia="PMingLiU"/>
          <w:b/>
          <w:lang w:eastAsia="zh-CN"/>
        </w:rPr>
      </w:pPr>
    </w:p>
    <w:p w:rsidR="00F025FF" w:rsidRPr="00FF430B" w:rsidRDefault="00F025FF" w:rsidP="00284ED0">
      <w:pPr>
        <w:spacing w:line="276" w:lineRule="auto"/>
        <w:jc w:val="center"/>
        <w:rPr>
          <w:rFonts w:eastAsia="PMingLiU"/>
          <w:b/>
          <w:lang w:eastAsia="zh-CN"/>
        </w:rPr>
      </w:pPr>
    </w:p>
    <w:p w:rsidR="00F025FF" w:rsidRPr="00FF430B" w:rsidRDefault="00F025FF" w:rsidP="00284ED0">
      <w:pPr>
        <w:spacing w:line="276" w:lineRule="auto"/>
        <w:jc w:val="center"/>
        <w:rPr>
          <w:rFonts w:eastAsia="PMingLiU"/>
          <w:b/>
          <w:lang w:eastAsia="zh-CN"/>
        </w:rPr>
      </w:pPr>
    </w:p>
    <w:p w:rsidR="00F025FF" w:rsidRPr="00FF430B" w:rsidRDefault="00F025FF" w:rsidP="00284ED0">
      <w:pPr>
        <w:spacing w:line="276" w:lineRule="auto"/>
        <w:jc w:val="center"/>
        <w:rPr>
          <w:rFonts w:eastAsia="PMingLiU"/>
          <w:b/>
          <w:lang w:eastAsia="zh-CN"/>
        </w:rPr>
      </w:pPr>
    </w:p>
    <w:p w:rsidR="00F025FF" w:rsidRPr="00FF430B" w:rsidRDefault="00F025FF" w:rsidP="00284ED0">
      <w:pPr>
        <w:spacing w:line="276" w:lineRule="auto"/>
        <w:jc w:val="center"/>
        <w:rPr>
          <w:rFonts w:eastAsia="PMingLiU"/>
          <w:b/>
          <w:lang w:eastAsia="zh-CN"/>
        </w:rPr>
      </w:pPr>
    </w:p>
    <w:p w:rsidR="00F025FF" w:rsidRPr="00FF430B" w:rsidRDefault="00F025FF" w:rsidP="00284ED0">
      <w:pPr>
        <w:spacing w:line="276" w:lineRule="auto"/>
        <w:jc w:val="center"/>
        <w:rPr>
          <w:rFonts w:eastAsia="PMingLiU"/>
          <w:b/>
          <w:lang w:eastAsia="zh-CN"/>
        </w:rPr>
      </w:pPr>
    </w:p>
    <w:p w:rsidR="00F025FF" w:rsidRPr="00FF430B" w:rsidRDefault="00F025FF" w:rsidP="00284ED0">
      <w:pPr>
        <w:spacing w:line="276" w:lineRule="auto"/>
        <w:jc w:val="center"/>
        <w:rPr>
          <w:rFonts w:eastAsia="PMingLiU"/>
          <w:b/>
          <w:lang w:eastAsia="zh-CN"/>
        </w:rPr>
      </w:pPr>
    </w:p>
    <w:p w:rsidR="00F025FF" w:rsidRPr="00FF430B" w:rsidRDefault="00F025FF" w:rsidP="00284ED0">
      <w:pPr>
        <w:spacing w:line="276" w:lineRule="auto"/>
        <w:jc w:val="center"/>
        <w:rPr>
          <w:rFonts w:eastAsia="PMingLiU"/>
          <w:b/>
          <w:lang w:eastAsia="zh-CN"/>
        </w:rPr>
      </w:pPr>
    </w:p>
    <w:p w:rsidR="00F025FF" w:rsidRPr="00FF430B" w:rsidRDefault="00F025FF" w:rsidP="00284ED0">
      <w:pPr>
        <w:spacing w:line="276" w:lineRule="auto"/>
        <w:jc w:val="center"/>
        <w:rPr>
          <w:rFonts w:eastAsia="PMingLiU"/>
          <w:b/>
          <w:lang w:eastAsia="zh-CN"/>
        </w:rPr>
      </w:pPr>
    </w:p>
    <w:p w:rsidR="00F025FF" w:rsidRPr="00FF430B" w:rsidRDefault="00F025FF" w:rsidP="00284ED0">
      <w:pPr>
        <w:spacing w:line="276" w:lineRule="auto"/>
        <w:jc w:val="center"/>
        <w:rPr>
          <w:rFonts w:eastAsia="PMingLiU"/>
          <w:b/>
          <w:lang w:eastAsia="zh-CN"/>
        </w:rPr>
      </w:pPr>
    </w:p>
    <w:p w:rsidR="00F025FF" w:rsidRPr="00FF430B" w:rsidRDefault="00F025FF" w:rsidP="00284ED0">
      <w:pPr>
        <w:spacing w:line="276" w:lineRule="auto"/>
        <w:jc w:val="center"/>
        <w:rPr>
          <w:rFonts w:eastAsia="PMingLiU"/>
          <w:b/>
          <w:lang w:eastAsia="zh-CN"/>
        </w:rPr>
      </w:pPr>
    </w:p>
    <w:p w:rsidR="00F025FF" w:rsidRPr="00FF430B" w:rsidRDefault="00F025FF" w:rsidP="00284ED0">
      <w:pPr>
        <w:spacing w:line="276" w:lineRule="auto"/>
        <w:jc w:val="center"/>
        <w:rPr>
          <w:rFonts w:eastAsia="PMingLiU"/>
          <w:b/>
          <w:lang w:eastAsia="zh-CN"/>
        </w:rPr>
      </w:pPr>
    </w:p>
    <w:p w:rsidR="00F025FF" w:rsidRPr="00FF430B" w:rsidRDefault="00F025FF" w:rsidP="00284ED0">
      <w:pPr>
        <w:spacing w:line="276" w:lineRule="auto"/>
        <w:jc w:val="center"/>
        <w:rPr>
          <w:rFonts w:eastAsia="PMingLiU"/>
          <w:b/>
          <w:lang w:eastAsia="zh-CN"/>
        </w:rPr>
      </w:pPr>
    </w:p>
    <w:p w:rsidR="00F025FF" w:rsidRPr="00FF430B" w:rsidRDefault="00F025FF" w:rsidP="00284ED0">
      <w:pPr>
        <w:spacing w:line="276" w:lineRule="auto"/>
        <w:jc w:val="center"/>
        <w:rPr>
          <w:rFonts w:eastAsia="PMingLiU"/>
          <w:b/>
          <w:lang w:eastAsia="zh-CN"/>
        </w:rPr>
      </w:pPr>
    </w:p>
    <w:p w:rsidR="00F025FF" w:rsidRPr="00FF430B" w:rsidRDefault="00F025FF" w:rsidP="00284ED0">
      <w:pPr>
        <w:spacing w:line="276" w:lineRule="auto"/>
        <w:jc w:val="center"/>
        <w:rPr>
          <w:rFonts w:eastAsia="PMingLiU"/>
          <w:b/>
          <w:lang w:eastAsia="zh-CN"/>
        </w:rPr>
      </w:pPr>
    </w:p>
    <w:p w:rsidR="00F025FF" w:rsidRPr="00FF430B" w:rsidRDefault="00F025FF" w:rsidP="00284ED0">
      <w:pPr>
        <w:spacing w:line="276" w:lineRule="auto"/>
        <w:jc w:val="center"/>
        <w:rPr>
          <w:rFonts w:eastAsia="PMingLiU"/>
          <w:b/>
          <w:lang w:eastAsia="zh-CN"/>
        </w:rPr>
      </w:pPr>
    </w:p>
    <w:p w:rsidR="00F025FF" w:rsidRPr="00FF430B" w:rsidRDefault="00F025FF" w:rsidP="00284ED0">
      <w:pPr>
        <w:spacing w:line="276" w:lineRule="auto"/>
        <w:jc w:val="center"/>
        <w:rPr>
          <w:rFonts w:eastAsia="PMingLiU"/>
          <w:b/>
          <w:lang w:eastAsia="zh-CN"/>
        </w:rPr>
      </w:pPr>
    </w:p>
    <w:p w:rsidR="00F025FF" w:rsidRPr="00FF430B" w:rsidRDefault="00F025FF" w:rsidP="00284ED0">
      <w:pPr>
        <w:spacing w:line="276" w:lineRule="auto"/>
        <w:jc w:val="center"/>
        <w:rPr>
          <w:rFonts w:eastAsia="PMingLiU"/>
          <w:b/>
          <w:lang w:eastAsia="zh-CN"/>
        </w:rPr>
      </w:pPr>
    </w:p>
    <w:p w:rsidR="00F025FF" w:rsidRPr="00FF430B" w:rsidRDefault="00F025FF" w:rsidP="00284ED0">
      <w:pPr>
        <w:spacing w:line="276" w:lineRule="auto"/>
        <w:jc w:val="center"/>
        <w:rPr>
          <w:rFonts w:eastAsia="PMingLiU"/>
          <w:b/>
          <w:lang w:eastAsia="zh-CN"/>
        </w:rPr>
      </w:pPr>
    </w:p>
    <w:p w:rsidR="00F025FF" w:rsidRPr="00FF430B" w:rsidRDefault="00F025FF" w:rsidP="00284ED0">
      <w:pPr>
        <w:spacing w:line="276" w:lineRule="auto"/>
        <w:jc w:val="center"/>
        <w:rPr>
          <w:rFonts w:eastAsia="PMingLiU"/>
          <w:b/>
          <w:lang w:eastAsia="zh-CN"/>
        </w:rPr>
      </w:pPr>
    </w:p>
    <w:p w:rsidR="00F025FF" w:rsidRPr="00FF430B" w:rsidRDefault="00F025FF" w:rsidP="00284ED0">
      <w:pPr>
        <w:spacing w:line="276" w:lineRule="auto"/>
        <w:jc w:val="center"/>
        <w:rPr>
          <w:rFonts w:eastAsia="PMingLiU"/>
          <w:b/>
          <w:lang w:eastAsia="zh-CN"/>
        </w:rPr>
      </w:pPr>
    </w:p>
    <w:p w:rsidR="00F025FF" w:rsidRPr="00FF430B" w:rsidRDefault="00F025FF" w:rsidP="00284ED0">
      <w:pPr>
        <w:spacing w:line="276" w:lineRule="auto"/>
        <w:jc w:val="center"/>
        <w:rPr>
          <w:rFonts w:eastAsia="PMingLiU"/>
          <w:b/>
          <w:lang w:eastAsia="zh-CN"/>
        </w:rPr>
      </w:pPr>
    </w:p>
    <w:p w:rsidR="00F025FF" w:rsidRPr="00FF430B" w:rsidRDefault="00F025FF" w:rsidP="00284ED0">
      <w:pPr>
        <w:spacing w:line="276" w:lineRule="auto"/>
        <w:jc w:val="center"/>
        <w:rPr>
          <w:rFonts w:eastAsia="PMingLiU"/>
          <w:b/>
          <w:lang w:eastAsia="zh-CN"/>
        </w:rPr>
      </w:pPr>
    </w:p>
    <w:p w:rsidR="00F025FF" w:rsidRPr="00FF430B" w:rsidRDefault="00F025FF" w:rsidP="00BA7FF4">
      <w:pPr>
        <w:jc w:val="right"/>
        <w:rPr>
          <w:noProof w:val="0"/>
          <w:sz w:val="22"/>
          <w:szCs w:val="22"/>
        </w:rPr>
      </w:pPr>
      <w:r w:rsidRPr="00FF430B">
        <w:rPr>
          <w:noProof w:val="0"/>
        </w:rPr>
        <w:t>Anexa nr.</w:t>
      </w:r>
      <w:r>
        <w:rPr>
          <w:noProof w:val="0"/>
        </w:rPr>
        <w:t xml:space="preserve"> </w:t>
      </w:r>
      <w:r w:rsidRPr="00FF430B">
        <w:rPr>
          <w:noProof w:val="0"/>
        </w:rPr>
        <w:t>14</w:t>
      </w:r>
    </w:p>
    <w:p w:rsidR="00F025FF" w:rsidRPr="00FF430B" w:rsidRDefault="00F025FF" w:rsidP="00BA7FF4">
      <w:pPr>
        <w:jc w:val="right"/>
        <w:rPr>
          <w:noProof w:val="0"/>
        </w:rPr>
      </w:pPr>
      <w:r w:rsidRPr="00FF430B">
        <w:rPr>
          <w:noProof w:val="0"/>
        </w:rPr>
        <w:t>la Documentația standard nr._____</w:t>
      </w:r>
    </w:p>
    <w:p w:rsidR="00F025FF" w:rsidRPr="00FF430B" w:rsidRDefault="00F025FF" w:rsidP="00BA7FF4">
      <w:pPr>
        <w:jc w:val="right"/>
        <w:rPr>
          <w:noProof w:val="0"/>
        </w:rPr>
      </w:pPr>
      <w:r w:rsidRPr="00FF430B">
        <w:rPr>
          <w:noProof w:val="0"/>
        </w:rPr>
        <w:t>din “____” ________ 20___</w:t>
      </w:r>
    </w:p>
    <w:p w:rsidR="00F025FF" w:rsidRPr="00FF430B" w:rsidRDefault="00F025FF" w:rsidP="00284ED0">
      <w:pPr>
        <w:spacing w:line="276" w:lineRule="auto"/>
        <w:jc w:val="center"/>
        <w:rPr>
          <w:rFonts w:eastAsia="PMingLiU"/>
          <w:b/>
          <w:lang w:eastAsia="zh-CN"/>
        </w:rPr>
      </w:pPr>
    </w:p>
    <w:p w:rsidR="00F025FF" w:rsidRPr="00FF430B" w:rsidRDefault="00F025FF" w:rsidP="00284ED0">
      <w:pPr>
        <w:spacing w:line="276" w:lineRule="auto"/>
        <w:jc w:val="center"/>
        <w:rPr>
          <w:rFonts w:eastAsia="PMingLiU"/>
          <w:b/>
          <w:lang w:eastAsia="zh-CN"/>
        </w:rPr>
      </w:pPr>
    </w:p>
    <w:bookmarkEnd w:id="51"/>
    <w:p w:rsidR="00F025FF" w:rsidRPr="00FF430B" w:rsidRDefault="00F025FF" w:rsidP="00284ED0">
      <w:pPr>
        <w:spacing w:line="276" w:lineRule="auto"/>
        <w:jc w:val="center"/>
        <w:rPr>
          <w:rFonts w:eastAsia="PMingLiU"/>
          <w:b/>
          <w:noProof w:val="0"/>
          <w:lang w:eastAsia="zh-CN"/>
        </w:rPr>
      </w:pPr>
    </w:p>
    <w:p w:rsidR="00F025FF" w:rsidRPr="00FF430B" w:rsidRDefault="00F025FF"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F025FF" w:rsidRPr="00FF430B" w:rsidRDefault="00F025FF"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F025FF" w:rsidRPr="00FF430B" w:rsidRDefault="00F025FF"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F025FF" w:rsidRPr="00EC30C2" w:rsidTr="00233538">
        <w:trPr>
          <w:trHeight w:val="700"/>
        </w:trPr>
        <w:tc>
          <w:tcPr>
            <w:tcW w:w="720" w:type="dxa"/>
          </w:tcPr>
          <w:p w:rsidR="00F025FF" w:rsidRPr="00FF430B" w:rsidRDefault="00F025FF" w:rsidP="008A6911">
            <w:pPr>
              <w:tabs>
                <w:tab w:val="left" w:pos="567"/>
                <w:tab w:val="left" w:pos="1134"/>
              </w:tabs>
              <w:ind w:left="360"/>
              <w:jc w:val="both"/>
              <w:outlineLvl w:val="0"/>
              <w:rPr>
                <w:b/>
              </w:rPr>
            </w:pPr>
          </w:p>
          <w:p w:rsidR="00F025FF" w:rsidRPr="00FF430B" w:rsidRDefault="00F025FF" w:rsidP="00196AB4">
            <w:pPr>
              <w:tabs>
                <w:tab w:val="left" w:pos="567"/>
              </w:tabs>
              <w:jc w:val="both"/>
              <w:rPr>
                <w:b/>
              </w:rPr>
            </w:pPr>
            <w:r w:rsidRPr="00FF430B">
              <w:rPr>
                <w:b/>
              </w:rPr>
              <w:t>Nr.</w:t>
            </w:r>
          </w:p>
          <w:p w:rsidR="00F025FF" w:rsidRPr="00FF430B" w:rsidRDefault="00F025FF" w:rsidP="00196AB4">
            <w:pPr>
              <w:tabs>
                <w:tab w:val="left" w:pos="567"/>
              </w:tabs>
              <w:jc w:val="both"/>
              <w:rPr>
                <w:b/>
              </w:rPr>
            </w:pPr>
            <w:r w:rsidRPr="00FF430B">
              <w:rPr>
                <w:b/>
              </w:rPr>
              <w:t>d/o</w:t>
            </w:r>
          </w:p>
        </w:tc>
        <w:tc>
          <w:tcPr>
            <w:tcW w:w="4680" w:type="dxa"/>
            <w:vAlign w:val="center"/>
          </w:tcPr>
          <w:p w:rsidR="00F025FF" w:rsidRPr="00FF430B" w:rsidRDefault="00F025FF"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F025FF" w:rsidRPr="00FF430B" w:rsidRDefault="00F025FF" w:rsidP="008A6911">
            <w:pPr>
              <w:tabs>
                <w:tab w:val="left" w:pos="567"/>
                <w:tab w:val="left" w:pos="1134"/>
              </w:tabs>
              <w:ind w:left="360"/>
              <w:jc w:val="center"/>
              <w:outlineLvl w:val="0"/>
              <w:rPr>
                <w:b/>
              </w:rPr>
            </w:pPr>
          </w:p>
          <w:p w:rsidR="00F025FF" w:rsidRPr="00FF430B" w:rsidRDefault="00F025FF" w:rsidP="00196AB4">
            <w:pPr>
              <w:tabs>
                <w:tab w:val="left" w:pos="567"/>
              </w:tabs>
              <w:jc w:val="center"/>
              <w:rPr>
                <w:b/>
              </w:rPr>
            </w:pPr>
            <w:r w:rsidRPr="00FF430B">
              <w:rPr>
                <w:b/>
              </w:rPr>
              <w:t>Unitatea de măsură</w:t>
            </w:r>
          </w:p>
          <w:p w:rsidR="00F025FF" w:rsidRPr="00FF430B" w:rsidRDefault="00F025FF" w:rsidP="00196AB4">
            <w:pPr>
              <w:tabs>
                <w:tab w:val="left" w:pos="567"/>
              </w:tabs>
              <w:jc w:val="center"/>
              <w:rPr>
                <w:b/>
              </w:rPr>
            </w:pPr>
            <w:r w:rsidRPr="00FF430B">
              <w:rPr>
                <w:b/>
              </w:rPr>
              <w:t>(bucăţi şi seturi)</w:t>
            </w:r>
          </w:p>
        </w:tc>
        <w:tc>
          <w:tcPr>
            <w:tcW w:w="1289" w:type="dxa"/>
            <w:vAlign w:val="center"/>
          </w:tcPr>
          <w:p w:rsidR="00F025FF" w:rsidRPr="00FF430B" w:rsidRDefault="00F025FF" w:rsidP="008A6911">
            <w:pPr>
              <w:tabs>
                <w:tab w:val="left" w:pos="567"/>
                <w:tab w:val="left" w:pos="1134"/>
              </w:tabs>
              <w:ind w:left="360"/>
              <w:jc w:val="center"/>
              <w:outlineLvl w:val="0"/>
              <w:rPr>
                <w:b/>
              </w:rPr>
            </w:pPr>
          </w:p>
          <w:p w:rsidR="00F025FF" w:rsidRPr="00FF430B" w:rsidRDefault="00F025FF" w:rsidP="00196AB4">
            <w:pPr>
              <w:tabs>
                <w:tab w:val="left" w:pos="567"/>
              </w:tabs>
              <w:jc w:val="center"/>
              <w:rPr>
                <w:b/>
              </w:rPr>
            </w:pPr>
            <w:r w:rsidRPr="00FF430B">
              <w:rPr>
                <w:b/>
              </w:rPr>
              <w:t>Asigurate din dotare</w:t>
            </w:r>
          </w:p>
        </w:tc>
        <w:tc>
          <w:tcPr>
            <w:tcW w:w="1544" w:type="dxa"/>
            <w:vAlign w:val="center"/>
          </w:tcPr>
          <w:p w:rsidR="00F025FF" w:rsidRPr="00FF430B" w:rsidRDefault="00F025FF" w:rsidP="008A6911">
            <w:pPr>
              <w:tabs>
                <w:tab w:val="left" w:pos="567"/>
                <w:tab w:val="left" w:pos="1134"/>
              </w:tabs>
              <w:ind w:left="360"/>
              <w:jc w:val="center"/>
              <w:outlineLvl w:val="0"/>
              <w:rPr>
                <w:b/>
              </w:rPr>
            </w:pPr>
          </w:p>
          <w:p w:rsidR="00F025FF" w:rsidRPr="00FF430B" w:rsidRDefault="00F025FF" w:rsidP="00196AB4">
            <w:pPr>
              <w:tabs>
                <w:tab w:val="left" w:pos="567"/>
              </w:tabs>
              <w:jc w:val="center"/>
              <w:rPr>
                <w:b/>
              </w:rPr>
            </w:pPr>
            <w:r w:rsidRPr="00FF430B">
              <w:rPr>
                <w:b/>
              </w:rPr>
              <w:t>Asigurate de la terţi sau din alte surse</w:t>
            </w:r>
          </w:p>
        </w:tc>
      </w:tr>
      <w:tr w:rsidR="00F025FF" w:rsidRPr="00EC30C2" w:rsidTr="00233538">
        <w:trPr>
          <w:trHeight w:val="240"/>
        </w:trPr>
        <w:tc>
          <w:tcPr>
            <w:tcW w:w="720" w:type="dxa"/>
          </w:tcPr>
          <w:p w:rsidR="00F025FF" w:rsidRPr="00FF430B" w:rsidRDefault="00F025FF" w:rsidP="00196AB4">
            <w:pPr>
              <w:tabs>
                <w:tab w:val="left" w:pos="567"/>
              </w:tabs>
              <w:jc w:val="both"/>
              <w:rPr>
                <w:b/>
              </w:rPr>
            </w:pPr>
            <w:r w:rsidRPr="00FF430B">
              <w:rPr>
                <w:b/>
              </w:rPr>
              <w:t>0</w:t>
            </w:r>
          </w:p>
        </w:tc>
        <w:tc>
          <w:tcPr>
            <w:tcW w:w="4680" w:type="dxa"/>
          </w:tcPr>
          <w:p w:rsidR="00F025FF" w:rsidRPr="00FF430B" w:rsidRDefault="00F025FF" w:rsidP="00196AB4">
            <w:pPr>
              <w:tabs>
                <w:tab w:val="left" w:pos="567"/>
              </w:tabs>
              <w:jc w:val="both"/>
              <w:rPr>
                <w:b/>
              </w:rPr>
            </w:pPr>
            <w:r w:rsidRPr="00FF430B">
              <w:rPr>
                <w:b/>
              </w:rPr>
              <w:t xml:space="preserve">                             1</w:t>
            </w:r>
          </w:p>
        </w:tc>
        <w:tc>
          <w:tcPr>
            <w:tcW w:w="1260" w:type="dxa"/>
          </w:tcPr>
          <w:p w:rsidR="00F025FF" w:rsidRPr="00FF430B" w:rsidRDefault="00F025FF" w:rsidP="00196AB4">
            <w:pPr>
              <w:tabs>
                <w:tab w:val="left" w:pos="567"/>
              </w:tabs>
              <w:jc w:val="both"/>
              <w:rPr>
                <w:b/>
              </w:rPr>
            </w:pPr>
            <w:r w:rsidRPr="00FF430B">
              <w:rPr>
                <w:b/>
              </w:rPr>
              <w:t>2</w:t>
            </w:r>
          </w:p>
        </w:tc>
        <w:tc>
          <w:tcPr>
            <w:tcW w:w="1289" w:type="dxa"/>
          </w:tcPr>
          <w:p w:rsidR="00F025FF" w:rsidRPr="00FF430B" w:rsidRDefault="00F025FF" w:rsidP="00196AB4">
            <w:pPr>
              <w:tabs>
                <w:tab w:val="left" w:pos="567"/>
              </w:tabs>
              <w:jc w:val="both"/>
              <w:rPr>
                <w:b/>
              </w:rPr>
            </w:pPr>
            <w:r w:rsidRPr="00FF430B">
              <w:rPr>
                <w:b/>
              </w:rPr>
              <w:t>3</w:t>
            </w:r>
          </w:p>
        </w:tc>
        <w:tc>
          <w:tcPr>
            <w:tcW w:w="1544" w:type="dxa"/>
          </w:tcPr>
          <w:p w:rsidR="00F025FF" w:rsidRPr="00FF430B" w:rsidRDefault="00F025FF" w:rsidP="00196AB4">
            <w:pPr>
              <w:tabs>
                <w:tab w:val="left" w:pos="567"/>
              </w:tabs>
              <w:jc w:val="both"/>
              <w:rPr>
                <w:b/>
              </w:rPr>
            </w:pPr>
            <w:r w:rsidRPr="00FF430B">
              <w:rPr>
                <w:b/>
              </w:rPr>
              <w:t>4</w:t>
            </w:r>
          </w:p>
        </w:tc>
      </w:tr>
      <w:tr w:rsidR="00F025FF" w:rsidRPr="00EC30C2" w:rsidTr="00233538">
        <w:trPr>
          <w:trHeight w:val="240"/>
        </w:trPr>
        <w:tc>
          <w:tcPr>
            <w:tcW w:w="720" w:type="dxa"/>
          </w:tcPr>
          <w:p w:rsidR="00F025FF" w:rsidRPr="00FF430B" w:rsidRDefault="00F025FF" w:rsidP="00196AB4">
            <w:pPr>
              <w:tabs>
                <w:tab w:val="left" w:pos="567"/>
              </w:tabs>
              <w:jc w:val="both"/>
            </w:pPr>
            <w:r w:rsidRPr="00FF430B">
              <w:t>1.</w:t>
            </w:r>
          </w:p>
        </w:tc>
        <w:tc>
          <w:tcPr>
            <w:tcW w:w="4680" w:type="dxa"/>
          </w:tcPr>
          <w:p w:rsidR="00F025FF" w:rsidRPr="00FF430B" w:rsidRDefault="00F025FF" w:rsidP="00196AB4">
            <w:pPr>
              <w:keepNext/>
              <w:keepLines/>
              <w:tabs>
                <w:tab w:val="left" w:pos="567"/>
              </w:tabs>
              <w:spacing w:before="200"/>
              <w:jc w:val="both"/>
              <w:outlineLvl w:val="2"/>
            </w:pPr>
          </w:p>
        </w:tc>
        <w:tc>
          <w:tcPr>
            <w:tcW w:w="1260" w:type="dxa"/>
          </w:tcPr>
          <w:p w:rsidR="00F025FF" w:rsidRPr="00FF430B" w:rsidRDefault="00F025FF" w:rsidP="00196AB4">
            <w:pPr>
              <w:keepNext/>
              <w:keepLines/>
              <w:tabs>
                <w:tab w:val="left" w:pos="567"/>
              </w:tabs>
              <w:spacing w:before="200"/>
              <w:jc w:val="both"/>
              <w:outlineLvl w:val="2"/>
            </w:pPr>
          </w:p>
        </w:tc>
        <w:tc>
          <w:tcPr>
            <w:tcW w:w="1289" w:type="dxa"/>
          </w:tcPr>
          <w:p w:rsidR="00F025FF" w:rsidRPr="00FF430B" w:rsidRDefault="00F025FF" w:rsidP="00196AB4">
            <w:pPr>
              <w:keepNext/>
              <w:keepLines/>
              <w:tabs>
                <w:tab w:val="left" w:pos="567"/>
              </w:tabs>
              <w:spacing w:before="200"/>
              <w:jc w:val="both"/>
              <w:outlineLvl w:val="2"/>
            </w:pPr>
          </w:p>
        </w:tc>
        <w:tc>
          <w:tcPr>
            <w:tcW w:w="1544" w:type="dxa"/>
          </w:tcPr>
          <w:p w:rsidR="00F025FF" w:rsidRPr="00FF430B" w:rsidRDefault="00F025FF" w:rsidP="00196AB4">
            <w:pPr>
              <w:keepNext/>
              <w:keepLines/>
              <w:tabs>
                <w:tab w:val="left" w:pos="567"/>
              </w:tabs>
              <w:spacing w:before="200"/>
              <w:jc w:val="both"/>
              <w:outlineLvl w:val="2"/>
            </w:pPr>
          </w:p>
        </w:tc>
      </w:tr>
      <w:tr w:rsidR="00F025FF" w:rsidRPr="00EC30C2" w:rsidTr="00233538">
        <w:trPr>
          <w:trHeight w:val="240"/>
        </w:trPr>
        <w:tc>
          <w:tcPr>
            <w:tcW w:w="720" w:type="dxa"/>
          </w:tcPr>
          <w:p w:rsidR="00F025FF" w:rsidRPr="00FF430B" w:rsidRDefault="00F025FF" w:rsidP="00196AB4">
            <w:pPr>
              <w:tabs>
                <w:tab w:val="left" w:pos="567"/>
              </w:tabs>
              <w:jc w:val="both"/>
            </w:pPr>
            <w:r w:rsidRPr="00FF430B">
              <w:t>2.</w:t>
            </w:r>
          </w:p>
        </w:tc>
        <w:tc>
          <w:tcPr>
            <w:tcW w:w="4680" w:type="dxa"/>
          </w:tcPr>
          <w:p w:rsidR="00F025FF" w:rsidRPr="00FF430B" w:rsidRDefault="00F025FF" w:rsidP="00196AB4">
            <w:pPr>
              <w:keepNext/>
              <w:keepLines/>
              <w:tabs>
                <w:tab w:val="left" w:pos="567"/>
              </w:tabs>
              <w:spacing w:before="200"/>
              <w:jc w:val="both"/>
              <w:outlineLvl w:val="2"/>
            </w:pPr>
          </w:p>
        </w:tc>
        <w:tc>
          <w:tcPr>
            <w:tcW w:w="1260" w:type="dxa"/>
          </w:tcPr>
          <w:p w:rsidR="00F025FF" w:rsidRPr="00FF430B" w:rsidRDefault="00F025FF" w:rsidP="00196AB4">
            <w:pPr>
              <w:keepNext/>
              <w:keepLines/>
              <w:tabs>
                <w:tab w:val="left" w:pos="567"/>
              </w:tabs>
              <w:spacing w:before="200"/>
              <w:jc w:val="both"/>
              <w:outlineLvl w:val="2"/>
            </w:pPr>
          </w:p>
        </w:tc>
        <w:tc>
          <w:tcPr>
            <w:tcW w:w="1289" w:type="dxa"/>
          </w:tcPr>
          <w:p w:rsidR="00F025FF" w:rsidRPr="00FF430B" w:rsidRDefault="00F025FF" w:rsidP="00196AB4">
            <w:pPr>
              <w:keepNext/>
              <w:keepLines/>
              <w:tabs>
                <w:tab w:val="left" w:pos="567"/>
              </w:tabs>
              <w:spacing w:before="200"/>
              <w:jc w:val="both"/>
              <w:outlineLvl w:val="2"/>
            </w:pPr>
          </w:p>
        </w:tc>
        <w:tc>
          <w:tcPr>
            <w:tcW w:w="1544" w:type="dxa"/>
          </w:tcPr>
          <w:p w:rsidR="00F025FF" w:rsidRPr="00FF430B" w:rsidRDefault="00F025FF" w:rsidP="00196AB4">
            <w:pPr>
              <w:keepNext/>
              <w:keepLines/>
              <w:tabs>
                <w:tab w:val="left" w:pos="567"/>
              </w:tabs>
              <w:spacing w:before="200"/>
              <w:jc w:val="both"/>
              <w:outlineLvl w:val="2"/>
            </w:pPr>
          </w:p>
        </w:tc>
      </w:tr>
      <w:tr w:rsidR="00F025FF" w:rsidRPr="00EC30C2" w:rsidTr="00233538">
        <w:trPr>
          <w:trHeight w:val="240"/>
        </w:trPr>
        <w:tc>
          <w:tcPr>
            <w:tcW w:w="720" w:type="dxa"/>
          </w:tcPr>
          <w:p w:rsidR="00F025FF" w:rsidRPr="00FF430B" w:rsidRDefault="00F025FF" w:rsidP="00196AB4">
            <w:pPr>
              <w:tabs>
                <w:tab w:val="left" w:pos="567"/>
              </w:tabs>
              <w:jc w:val="both"/>
            </w:pPr>
            <w:r w:rsidRPr="00FF430B">
              <w:t>3.</w:t>
            </w:r>
          </w:p>
        </w:tc>
        <w:tc>
          <w:tcPr>
            <w:tcW w:w="4680" w:type="dxa"/>
          </w:tcPr>
          <w:p w:rsidR="00F025FF" w:rsidRPr="00FF430B" w:rsidRDefault="00F025FF" w:rsidP="00196AB4">
            <w:pPr>
              <w:keepNext/>
              <w:keepLines/>
              <w:tabs>
                <w:tab w:val="left" w:pos="567"/>
              </w:tabs>
              <w:spacing w:before="200"/>
              <w:jc w:val="both"/>
              <w:outlineLvl w:val="2"/>
            </w:pPr>
          </w:p>
        </w:tc>
        <w:tc>
          <w:tcPr>
            <w:tcW w:w="1260" w:type="dxa"/>
          </w:tcPr>
          <w:p w:rsidR="00F025FF" w:rsidRPr="00FF430B" w:rsidRDefault="00F025FF" w:rsidP="00196AB4">
            <w:pPr>
              <w:keepNext/>
              <w:keepLines/>
              <w:tabs>
                <w:tab w:val="left" w:pos="567"/>
              </w:tabs>
              <w:spacing w:before="200"/>
              <w:jc w:val="both"/>
              <w:outlineLvl w:val="2"/>
            </w:pPr>
          </w:p>
        </w:tc>
        <w:tc>
          <w:tcPr>
            <w:tcW w:w="1289" w:type="dxa"/>
          </w:tcPr>
          <w:p w:rsidR="00F025FF" w:rsidRPr="00FF430B" w:rsidRDefault="00F025FF" w:rsidP="00196AB4">
            <w:pPr>
              <w:keepNext/>
              <w:keepLines/>
              <w:tabs>
                <w:tab w:val="left" w:pos="567"/>
              </w:tabs>
              <w:spacing w:before="200"/>
              <w:jc w:val="both"/>
              <w:outlineLvl w:val="2"/>
            </w:pPr>
          </w:p>
        </w:tc>
        <w:tc>
          <w:tcPr>
            <w:tcW w:w="1544" w:type="dxa"/>
          </w:tcPr>
          <w:p w:rsidR="00F025FF" w:rsidRPr="00FF430B" w:rsidRDefault="00F025FF" w:rsidP="00196AB4">
            <w:pPr>
              <w:keepNext/>
              <w:keepLines/>
              <w:tabs>
                <w:tab w:val="left" w:pos="567"/>
              </w:tabs>
              <w:spacing w:before="200"/>
              <w:jc w:val="both"/>
              <w:outlineLvl w:val="2"/>
            </w:pPr>
          </w:p>
        </w:tc>
      </w:tr>
      <w:tr w:rsidR="00F025FF" w:rsidRPr="00EC30C2" w:rsidTr="00233538">
        <w:trPr>
          <w:trHeight w:val="240"/>
        </w:trPr>
        <w:tc>
          <w:tcPr>
            <w:tcW w:w="720" w:type="dxa"/>
          </w:tcPr>
          <w:p w:rsidR="00F025FF" w:rsidRPr="00FF430B" w:rsidRDefault="00F025FF" w:rsidP="00196AB4">
            <w:pPr>
              <w:tabs>
                <w:tab w:val="left" w:pos="567"/>
              </w:tabs>
              <w:jc w:val="both"/>
            </w:pPr>
            <w:r w:rsidRPr="00FF430B">
              <w:t>.</w:t>
            </w:r>
          </w:p>
        </w:tc>
        <w:tc>
          <w:tcPr>
            <w:tcW w:w="4680" w:type="dxa"/>
          </w:tcPr>
          <w:p w:rsidR="00F025FF" w:rsidRPr="00FF430B" w:rsidRDefault="00F025FF" w:rsidP="00196AB4">
            <w:pPr>
              <w:keepNext/>
              <w:keepLines/>
              <w:tabs>
                <w:tab w:val="left" w:pos="567"/>
              </w:tabs>
              <w:spacing w:before="200"/>
              <w:jc w:val="both"/>
              <w:outlineLvl w:val="2"/>
            </w:pPr>
          </w:p>
        </w:tc>
        <w:tc>
          <w:tcPr>
            <w:tcW w:w="1260" w:type="dxa"/>
          </w:tcPr>
          <w:p w:rsidR="00F025FF" w:rsidRPr="00FF430B" w:rsidRDefault="00F025FF" w:rsidP="00196AB4">
            <w:pPr>
              <w:keepNext/>
              <w:keepLines/>
              <w:tabs>
                <w:tab w:val="left" w:pos="567"/>
              </w:tabs>
              <w:spacing w:before="200"/>
              <w:jc w:val="both"/>
              <w:outlineLvl w:val="2"/>
            </w:pPr>
          </w:p>
        </w:tc>
        <w:tc>
          <w:tcPr>
            <w:tcW w:w="1289" w:type="dxa"/>
          </w:tcPr>
          <w:p w:rsidR="00F025FF" w:rsidRPr="00FF430B" w:rsidRDefault="00F025FF" w:rsidP="00196AB4">
            <w:pPr>
              <w:keepNext/>
              <w:keepLines/>
              <w:tabs>
                <w:tab w:val="left" w:pos="567"/>
              </w:tabs>
              <w:spacing w:before="200"/>
              <w:jc w:val="both"/>
              <w:outlineLvl w:val="2"/>
            </w:pPr>
          </w:p>
        </w:tc>
        <w:tc>
          <w:tcPr>
            <w:tcW w:w="1544" w:type="dxa"/>
          </w:tcPr>
          <w:p w:rsidR="00F025FF" w:rsidRPr="00FF430B" w:rsidRDefault="00F025FF" w:rsidP="00196AB4">
            <w:pPr>
              <w:keepNext/>
              <w:keepLines/>
              <w:tabs>
                <w:tab w:val="left" w:pos="567"/>
              </w:tabs>
              <w:spacing w:before="200"/>
              <w:jc w:val="both"/>
              <w:outlineLvl w:val="2"/>
            </w:pPr>
          </w:p>
        </w:tc>
      </w:tr>
      <w:tr w:rsidR="00F025FF" w:rsidRPr="00EC30C2" w:rsidTr="00233538">
        <w:trPr>
          <w:trHeight w:val="240"/>
        </w:trPr>
        <w:tc>
          <w:tcPr>
            <w:tcW w:w="720" w:type="dxa"/>
          </w:tcPr>
          <w:p w:rsidR="00F025FF" w:rsidRPr="00FF430B" w:rsidRDefault="00F025FF" w:rsidP="00196AB4">
            <w:pPr>
              <w:keepNext/>
              <w:keepLines/>
              <w:tabs>
                <w:tab w:val="left" w:pos="567"/>
              </w:tabs>
              <w:spacing w:before="200"/>
              <w:jc w:val="both"/>
              <w:outlineLvl w:val="2"/>
            </w:pPr>
          </w:p>
        </w:tc>
        <w:tc>
          <w:tcPr>
            <w:tcW w:w="4680" w:type="dxa"/>
          </w:tcPr>
          <w:p w:rsidR="00F025FF" w:rsidRPr="00FF430B" w:rsidRDefault="00F025FF" w:rsidP="00196AB4">
            <w:pPr>
              <w:keepNext/>
              <w:keepLines/>
              <w:tabs>
                <w:tab w:val="left" w:pos="567"/>
              </w:tabs>
              <w:spacing w:before="200"/>
              <w:jc w:val="both"/>
              <w:outlineLvl w:val="2"/>
            </w:pPr>
          </w:p>
        </w:tc>
        <w:tc>
          <w:tcPr>
            <w:tcW w:w="1260" w:type="dxa"/>
          </w:tcPr>
          <w:p w:rsidR="00F025FF" w:rsidRPr="00FF430B" w:rsidRDefault="00F025FF" w:rsidP="00196AB4">
            <w:pPr>
              <w:keepNext/>
              <w:keepLines/>
              <w:tabs>
                <w:tab w:val="left" w:pos="567"/>
              </w:tabs>
              <w:spacing w:before="200"/>
              <w:jc w:val="both"/>
              <w:outlineLvl w:val="2"/>
            </w:pPr>
          </w:p>
        </w:tc>
        <w:tc>
          <w:tcPr>
            <w:tcW w:w="1289" w:type="dxa"/>
          </w:tcPr>
          <w:p w:rsidR="00F025FF" w:rsidRPr="00FF430B" w:rsidRDefault="00F025FF" w:rsidP="00196AB4">
            <w:pPr>
              <w:keepNext/>
              <w:keepLines/>
              <w:tabs>
                <w:tab w:val="left" w:pos="567"/>
              </w:tabs>
              <w:spacing w:before="200"/>
              <w:jc w:val="both"/>
              <w:outlineLvl w:val="2"/>
            </w:pPr>
          </w:p>
        </w:tc>
        <w:tc>
          <w:tcPr>
            <w:tcW w:w="1544" w:type="dxa"/>
          </w:tcPr>
          <w:p w:rsidR="00F025FF" w:rsidRPr="00FF430B" w:rsidRDefault="00F025FF" w:rsidP="00196AB4">
            <w:pPr>
              <w:keepNext/>
              <w:keepLines/>
              <w:tabs>
                <w:tab w:val="left" w:pos="567"/>
              </w:tabs>
              <w:spacing w:before="200"/>
              <w:jc w:val="both"/>
              <w:outlineLvl w:val="2"/>
            </w:pPr>
          </w:p>
        </w:tc>
      </w:tr>
      <w:tr w:rsidR="00F025FF" w:rsidRPr="00EC30C2" w:rsidTr="00233538">
        <w:trPr>
          <w:trHeight w:val="240"/>
        </w:trPr>
        <w:tc>
          <w:tcPr>
            <w:tcW w:w="720" w:type="dxa"/>
          </w:tcPr>
          <w:p w:rsidR="00F025FF" w:rsidRPr="00FF430B" w:rsidRDefault="00F025FF" w:rsidP="00196AB4">
            <w:pPr>
              <w:tabs>
                <w:tab w:val="left" w:pos="567"/>
              </w:tabs>
              <w:jc w:val="both"/>
            </w:pPr>
            <w:r w:rsidRPr="00FF430B">
              <w:t>n</w:t>
            </w:r>
          </w:p>
        </w:tc>
        <w:tc>
          <w:tcPr>
            <w:tcW w:w="4680" w:type="dxa"/>
          </w:tcPr>
          <w:p w:rsidR="00F025FF" w:rsidRPr="00FF430B" w:rsidRDefault="00F025FF" w:rsidP="00196AB4">
            <w:pPr>
              <w:keepNext/>
              <w:keepLines/>
              <w:tabs>
                <w:tab w:val="left" w:pos="567"/>
              </w:tabs>
              <w:spacing w:before="200"/>
              <w:jc w:val="both"/>
              <w:outlineLvl w:val="2"/>
            </w:pPr>
          </w:p>
        </w:tc>
        <w:tc>
          <w:tcPr>
            <w:tcW w:w="1260" w:type="dxa"/>
          </w:tcPr>
          <w:p w:rsidR="00F025FF" w:rsidRPr="00FF430B" w:rsidRDefault="00F025FF" w:rsidP="00196AB4">
            <w:pPr>
              <w:keepNext/>
              <w:keepLines/>
              <w:tabs>
                <w:tab w:val="left" w:pos="567"/>
              </w:tabs>
              <w:spacing w:before="200"/>
              <w:jc w:val="both"/>
              <w:outlineLvl w:val="2"/>
            </w:pPr>
          </w:p>
        </w:tc>
        <w:tc>
          <w:tcPr>
            <w:tcW w:w="1289" w:type="dxa"/>
          </w:tcPr>
          <w:p w:rsidR="00F025FF" w:rsidRPr="00FF430B" w:rsidRDefault="00F025FF" w:rsidP="00196AB4">
            <w:pPr>
              <w:keepNext/>
              <w:keepLines/>
              <w:tabs>
                <w:tab w:val="left" w:pos="567"/>
              </w:tabs>
              <w:spacing w:before="200"/>
              <w:jc w:val="both"/>
              <w:outlineLvl w:val="2"/>
            </w:pPr>
          </w:p>
        </w:tc>
        <w:tc>
          <w:tcPr>
            <w:tcW w:w="1544" w:type="dxa"/>
          </w:tcPr>
          <w:p w:rsidR="00F025FF" w:rsidRPr="00FF430B" w:rsidRDefault="00F025FF" w:rsidP="00196AB4">
            <w:pPr>
              <w:keepNext/>
              <w:keepLines/>
              <w:tabs>
                <w:tab w:val="left" w:pos="567"/>
              </w:tabs>
              <w:spacing w:before="200"/>
              <w:jc w:val="both"/>
              <w:outlineLvl w:val="2"/>
            </w:pPr>
          </w:p>
        </w:tc>
      </w:tr>
    </w:tbl>
    <w:p w:rsidR="00F025FF" w:rsidRPr="00FF430B" w:rsidRDefault="00F025FF" w:rsidP="00196AB4">
      <w:pPr>
        <w:jc w:val="both"/>
        <w:rPr>
          <w:rFonts w:eastAsia="PMingLiU"/>
          <w:lang w:eastAsia="zh-CN"/>
        </w:rPr>
      </w:pPr>
    </w:p>
    <w:p w:rsidR="00F025FF" w:rsidRPr="00FF430B" w:rsidRDefault="00F025FF" w:rsidP="00196AB4">
      <w:pPr>
        <w:jc w:val="both"/>
        <w:rPr>
          <w:rFonts w:eastAsia="PMingLiU"/>
          <w:lang w:eastAsia="zh-CN"/>
        </w:rPr>
      </w:pPr>
    </w:p>
    <w:p w:rsidR="00F025FF" w:rsidRPr="00FF430B" w:rsidRDefault="00F025FF" w:rsidP="00196AB4">
      <w:pPr>
        <w:jc w:val="both"/>
        <w:rPr>
          <w:rFonts w:eastAsia="PMingLiU"/>
          <w:lang w:eastAsia="zh-CN"/>
        </w:rPr>
      </w:pPr>
      <w:r w:rsidRPr="00FF430B">
        <w:rPr>
          <w:rFonts w:eastAsia="PMingLiU"/>
          <w:lang w:eastAsia="zh-CN"/>
        </w:rPr>
        <w:t>Semnat: _________________________________________</w:t>
      </w:r>
    </w:p>
    <w:p w:rsidR="00F025FF" w:rsidRPr="00FF430B" w:rsidRDefault="00F025FF" w:rsidP="00196AB4">
      <w:pPr>
        <w:jc w:val="both"/>
        <w:rPr>
          <w:rFonts w:eastAsia="PMingLiU"/>
          <w:lang w:eastAsia="zh-CN"/>
        </w:rPr>
      </w:pPr>
      <w:r w:rsidRPr="00FF430B">
        <w:rPr>
          <w:rFonts w:eastAsia="PMingLiU"/>
          <w:lang w:eastAsia="zh-CN"/>
        </w:rPr>
        <w:t>Nume: __________________________________________</w:t>
      </w:r>
    </w:p>
    <w:p w:rsidR="00F025FF" w:rsidRPr="00FF430B" w:rsidRDefault="00F025FF" w:rsidP="00196AB4">
      <w:pPr>
        <w:jc w:val="both"/>
        <w:rPr>
          <w:rFonts w:eastAsia="PMingLiU"/>
          <w:lang w:eastAsia="zh-CN"/>
        </w:rPr>
      </w:pPr>
      <w:r w:rsidRPr="00FF430B">
        <w:rPr>
          <w:rFonts w:eastAsia="PMingLiU"/>
          <w:lang w:eastAsia="zh-CN"/>
        </w:rPr>
        <w:t>Funcţia în cadrul întreprinderii: ____________________________</w:t>
      </w:r>
    </w:p>
    <w:p w:rsidR="00F025FF" w:rsidRPr="00FF430B" w:rsidRDefault="00F025FF" w:rsidP="00196AB4">
      <w:pPr>
        <w:jc w:val="both"/>
        <w:rPr>
          <w:rFonts w:eastAsia="PMingLiU"/>
          <w:lang w:eastAsia="zh-CN"/>
        </w:rPr>
      </w:pPr>
      <w:r w:rsidRPr="00FF430B">
        <w:rPr>
          <w:rFonts w:eastAsia="PMingLiU"/>
          <w:lang w:eastAsia="zh-CN"/>
        </w:rPr>
        <w:t>Denumirea întreprinderii: _________________________________</w:t>
      </w:r>
    </w:p>
    <w:p w:rsidR="00F025FF" w:rsidRPr="00FF430B" w:rsidRDefault="00F025FF" w:rsidP="00B322B4">
      <w:pPr>
        <w:spacing w:after="200" w:line="276" w:lineRule="auto"/>
        <w:jc w:val="center"/>
        <w:rPr>
          <w:rFonts w:eastAsia="PMingLiU"/>
          <w:lang w:eastAsia="zh-CN"/>
        </w:rPr>
      </w:pPr>
      <w:bookmarkStart w:id="58" w:name="_Toc449692113"/>
    </w:p>
    <w:p w:rsidR="00F025FF" w:rsidRPr="00FF430B" w:rsidRDefault="00F025FF" w:rsidP="00B322B4">
      <w:pPr>
        <w:spacing w:line="276" w:lineRule="auto"/>
        <w:jc w:val="center"/>
        <w:rPr>
          <w:rFonts w:eastAsia="PMingLiU"/>
          <w:b/>
          <w:lang w:eastAsia="zh-CN"/>
        </w:rPr>
      </w:pPr>
    </w:p>
    <w:p w:rsidR="00F025FF" w:rsidRPr="00FF430B" w:rsidRDefault="00F025FF" w:rsidP="00B322B4">
      <w:pPr>
        <w:spacing w:line="276" w:lineRule="auto"/>
        <w:jc w:val="center"/>
        <w:rPr>
          <w:rFonts w:eastAsia="PMingLiU"/>
          <w:b/>
          <w:lang w:eastAsia="zh-CN"/>
        </w:rPr>
      </w:pPr>
    </w:p>
    <w:p w:rsidR="00F025FF" w:rsidRPr="00FF430B" w:rsidRDefault="00F025FF" w:rsidP="00B322B4">
      <w:pPr>
        <w:spacing w:line="276" w:lineRule="auto"/>
        <w:jc w:val="center"/>
        <w:rPr>
          <w:rFonts w:eastAsia="PMingLiU"/>
          <w:b/>
          <w:lang w:eastAsia="zh-CN"/>
        </w:rPr>
      </w:pPr>
    </w:p>
    <w:p w:rsidR="00F025FF" w:rsidRPr="00FF430B" w:rsidRDefault="00F025FF" w:rsidP="00B322B4">
      <w:pPr>
        <w:spacing w:line="276" w:lineRule="auto"/>
        <w:jc w:val="center"/>
        <w:rPr>
          <w:rFonts w:eastAsia="PMingLiU"/>
          <w:b/>
          <w:lang w:eastAsia="zh-CN"/>
        </w:rPr>
      </w:pPr>
    </w:p>
    <w:p w:rsidR="00F025FF" w:rsidRPr="00FF430B" w:rsidRDefault="00F025FF" w:rsidP="00B322B4">
      <w:pPr>
        <w:spacing w:line="276" w:lineRule="auto"/>
        <w:jc w:val="center"/>
        <w:rPr>
          <w:rFonts w:eastAsia="PMingLiU"/>
          <w:b/>
          <w:lang w:eastAsia="zh-CN"/>
        </w:rPr>
      </w:pPr>
    </w:p>
    <w:p w:rsidR="00F025FF" w:rsidRPr="00FF430B" w:rsidRDefault="00F025FF" w:rsidP="00B322B4">
      <w:pPr>
        <w:spacing w:line="276" w:lineRule="auto"/>
        <w:jc w:val="center"/>
        <w:rPr>
          <w:rFonts w:eastAsia="PMingLiU"/>
          <w:b/>
          <w:lang w:eastAsia="zh-CN"/>
        </w:rPr>
      </w:pPr>
    </w:p>
    <w:p w:rsidR="00F025FF" w:rsidRPr="00FF430B" w:rsidRDefault="00F025FF" w:rsidP="00B322B4">
      <w:pPr>
        <w:spacing w:line="276" w:lineRule="auto"/>
        <w:jc w:val="center"/>
        <w:rPr>
          <w:rFonts w:eastAsia="PMingLiU"/>
          <w:b/>
          <w:lang w:eastAsia="zh-CN"/>
        </w:rPr>
      </w:pPr>
    </w:p>
    <w:p w:rsidR="00F025FF" w:rsidRPr="00FF430B" w:rsidRDefault="00F025FF" w:rsidP="00B322B4">
      <w:pPr>
        <w:spacing w:line="276" w:lineRule="auto"/>
        <w:jc w:val="center"/>
        <w:rPr>
          <w:rFonts w:eastAsia="PMingLiU"/>
          <w:b/>
          <w:lang w:eastAsia="zh-CN"/>
        </w:rPr>
      </w:pPr>
    </w:p>
    <w:p w:rsidR="00F025FF" w:rsidRPr="00FF430B" w:rsidRDefault="00F025FF" w:rsidP="00B322B4">
      <w:pPr>
        <w:spacing w:line="276" w:lineRule="auto"/>
        <w:jc w:val="center"/>
        <w:rPr>
          <w:rFonts w:eastAsia="PMingLiU"/>
          <w:b/>
          <w:lang w:eastAsia="zh-CN"/>
        </w:rPr>
      </w:pPr>
    </w:p>
    <w:p w:rsidR="00F025FF" w:rsidRPr="00FF430B" w:rsidRDefault="00F025FF" w:rsidP="00B322B4">
      <w:pPr>
        <w:spacing w:line="276" w:lineRule="auto"/>
        <w:jc w:val="center"/>
        <w:rPr>
          <w:rFonts w:eastAsia="PMingLiU"/>
          <w:b/>
          <w:lang w:eastAsia="zh-CN"/>
        </w:rPr>
      </w:pPr>
    </w:p>
    <w:p w:rsidR="00F025FF" w:rsidRPr="00FF430B" w:rsidRDefault="00F025FF" w:rsidP="00B322B4">
      <w:pPr>
        <w:spacing w:line="276" w:lineRule="auto"/>
        <w:jc w:val="center"/>
        <w:rPr>
          <w:rFonts w:eastAsia="PMingLiU"/>
          <w:b/>
          <w:lang w:eastAsia="zh-CN"/>
        </w:rPr>
      </w:pPr>
    </w:p>
    <w:p w:rsidR="00F025FF" w:rsidRPr="00FF430B" w:rsidRDefault="00F025FF" w:rsidP="00B322B4">
      <w:pPr>
        <w:spacing w:line="276" w:lineRule="auto"/>
        <w:jc w:val="center"/>
        <w:rPr>
          <w:rFonts w:eastAsia="PMingLiU"/>
          <w:b/>
          <w:lang w:eastAsia="zh-CN"/>
        </w:rPr>
      </w:pPr>
    </w:p>
    <w:p w:rsidR="00F025FF" w:rsidRPr="00FF430B" w:rsidRDefault="00F025FF" w:rsidP="00B322B4">
      <w:pPr>
        <w:spacing w:line="276" w:lineRule="auto"/>
        <w:jc w:val="center"/>
        <w:rPr>
          <w:rFonts w:eastAsia="PMingLiU"/>
          <w:b/>
          <w:lang w:eastAsia="zh-CN"/>
        </w:rPr>
      </w:pPr>
    </w:p>
    <w:p w:rsidR="00F025FF" w:rsidRPr="00FF430B" w:rsidRDefault="00F025FF" w:rsidP="00B322B4">
      <w:pPr>
        <w:spacing w:line="276" w:lineRule="auto"/>
        <w:jc w:val="center"/>
        <w:rPr>
          <w:rFonts w:eastAsia="PMingLiU"/>
          <w:b/>
          <w:lang w:eastAsia="zh-CN"/>
        </w:rPr>
      </w:pPr>
    </w:p>
    <w:p w:rsidR="00F025FF" w:rsidRPr="00FF430B" w:rsidRDefault="00F025FF" w:rsidP="00B322B4">
      <w:pPr>
        <w:spacing w:line="276" w:lineRule="auto"/>
        <w:jc w:val="center"/>
        <w:rPr>
          <w:rFonts w:eastAsia="PMingLiU"/>
          <w:b/>
          <w:lang w:eastAsia="zh-CN"/>
        </w:rPr>
      </w:pPr>
    </w:p>
    <w:p w:rsidR="00F025FF" w:rsidRPr="00FF430B" w:rsidRDefault="00F025FF" w:rsidP="00B322B4">
      <w:pPr>
        <w:spacing w:line="276" w:lineRule="auto"/>
        <w:jc w:val="center"/>
        <w:rPr>
          <w:rFonts w:eastAsia="PMingLiU"/>
          <w:b/>
          <w:lang w:eastAsia="zh-CN"/>
        </w:rPr>
      </w:pPr>
    </w:p>
    <w:p w:rsidR="00F025FF" w:rsidRPr="00FF430B" w:rsidRDefault="00F025FF" w:rsidP="00BA7FF4">
      <w:pPr>
        <w:jc w:val="right"/>
        <w:rPr>
          <w:noProof w:val="0"/>
          <w:sz w:val="22"/>
          <w:szCs w:val="22"/>
        </w:rPr>
      </w:pPr>
      <w:r w:rsidRPr="00FF430B">
        <w:rPr>
          <w:noProof w:val="0"/>
        </w:rPr>
        <w:t>Anexa nr.</w:t>
      </w:r>
      <w:r>
        <w:rPr>
          <w:noProof w:val="0"/>
        </w:rPr>
        <w:t xml:space="preserve"> </w:t>
      </w:r>
      <w:r w:rsidRPr="00FF430B">
        <w:rPr>
          <w:noProof w:val="0"/>
        </w:rPr>
        <w:t>15</w:t>
      </w:r>
    </w:p>
    <w:p w:rsidR="00F025FF" w:rsidRPr="00FF430B" w:rsidRDefault="00F025FF" w:rsidP="00BA7FF4">
      <w:pPr>
        <w:jc w:val="right"/>
        <w:rPr>
          <w:noProof w:val="0"/>
        </w:rPr>
      </w:pPr>
      <w:r w:rsidRPr="00FF430B">
        <w:rPr>
          <w:noProof w:val="0"/>
        </w:rPr>
        <w:t>la Documentația standard nr._____</w:t>
      </w:r>
    </w:p>
    <w:p w:rsidR="00F025FF" w:rsidRPr="00FF430B" w:rsidRDefault="00F025FF" w:rsidP="00BA7FF4">
      <w:pPr>
        <w:jc w:val="right"/>
        <w:rPr>
          <w:noProof w:val="0"/>
        </w:rPr>
      </w:pPr>
      <w:r w:rsidRPr="00FF430B">
        <w:rPr>
          <w:noProof w:val="0"/>
        </w:rPr>
        <w:t>din “____” ________ 20___</w:t>
      </w:r>
    </w:p>
    <w:p w:rsidR="00F025FF" w:rsidRPr="00FF430B" w:rsidRDefault="00F025FF" w:rsidP="00B322B4">
      <w:pPr>
        <w:spacing w:line="276" w:lineRule="auto"/>
        <w:jc w:val="center"/>
        <w:rPr>
          <w:rFonts w:eastAsia="PMingLiU"/>
          <w:b/>
          <w:lang w:eastAsia="zh-CN"/>
        </w:rPr>
      </w:pPr>
    </w:p>
    <w:p w:rsidR="00F025FF" w:rsidRPr="00FF430B" w:rsidRDefault="00F025FF" w:rsidP="00B322B4">
      <w:pPr>
        <w:spacing w:line="276" w:lineRule="auto"/>
        <w:jc w:val="center"/>
        <w:rPr>
          <w:rFonts w:eastAsia="PMingLiU"/>
          <w:b/>
          <w:lang w:eastAsia="zh-CN"/>
        </w:rPr>
      </w:pPr>
    </w:p>
    <w:bookmarkEnd w:id="58"/>
    <w:p w:rsidR="00F025FF" w:rsidRPr="00FF430B" w:rsidRDefault="00F025FF" w:rsidP="00B322B4">
      <w:pPr>
        <w:spacing w:line="276" w:lineRule="auto"/>
        <w:jc w:val="center"/>
        <w:rPr>
          <w:rFonts w:eastAsia="PMingLiU"/>
          <w:b/>
          <w:noProof w:val="0"/>
          <w:lang w:eastAsia="zh-CN"/>
        </w:rPr>
      </w:pPr>
    </w:p>
    <w:p w:rsidR="00F025FF" w:rsidRPr="00FF430B" w:rsidRDefault="00F025FF" w:rsidP="00393AC1">
      <w:pPr>
        <w:ind w:firstLine="709"/>
        <w:jc w:val="center"/>
        <w:rPr>
          <w:rFonts w:eastAsia="PMingLiU"/>
          <w:b/>
          <w:lang w:eastAsia="zh-CN"/>
        </w:rPr>
      </w:pPr>
      <w:r w:rsidRPr="00FF430B">
        <w:rPr>
          <w:rFonts w:eastAsia="PMingLiU"/>
          <w:b/>
          <w:lang w:eastAsia="zh-CN"/>
        </w:rPr>
        <w:t>DECLARAŢIE</w:t>
      </w:r>
    </w:p>
    <w:p w:rsidR="00F025FF" w:rsidRPr="00FF430B" w:rsidRDefault="00F025FF"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F025FF" w:rsidRPr="00FF430B" w:rsidRDefault="00F025FF"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F025FF" w:rsidRPr="00EC30C2" w:rsidTr="00233538">
        <w:trPr>
          <w:cantSplit/>
          <w:trHeight w:val="1942"/>
        </w:trPr>
        <w:tc>
          <w:tcPr>
            <w:tcW w:w="273" w:type="pct"/>
            <w:vAlign w:val="center"/>
          </w:tcPr>
          <w:p w:rsidR="00F025FF" w:rsidRPr="00FF430B" w:rsidRDefault="00F025FF" w:rsidP="00196AB4">
            <w:pPr>
              <w:tabs>
                <w:tab w:val="left" w:pos="567"/>
              </w:tabs>
              <w:jc w:val="center"/>
              <w:rPr>
                <w:b/>
                <w:bCs/>
              </w:rPr>
            </w:pPr>
          </w:p>
          <w:p w:rsidR="00F025FF" w:rsidRPr="00FF430B" w:rsidRDefault="00F025FF" w:rsidP="00196AB4">
            <w:pPr>
              <w:tabs>
                <w:tab w:val="left" w:pos="567"/>
              </w:tabs>
              <w:jc w:val="center"/>
              <w:rPr>
                <w:b/>
                <w:bCs/>
              </w:rPr>
            </w:pPr>
            <w:r w:rsidRPr="00FF430B">
              <w:rPr>
                <w:b/>
                <w:bCs/>
              </w:rPr>
              <w:t>Nr.</w:t>
            </w:r>
          </w:p>
          <w:p w:rsidR="00F025FF" w:rsidRPr="00FF430B" w:rsidRDefault="00F025FF" w:rsidP="00196AB4">
            <w:pPr>
              <w:tabs>
                <w:tab w:val="left" w:pos="567"/>
              </w:tabs>
              <w:jc w:val="center"/>
              <w:rPr>
                <w:b/>
                <w:bCs/>
              </w:rPr>
            </w:pPr>
            <w:r w:rsidRPr="00FF430B">
              <w:rPr>
                <w:b/>
                <w:bCs/>
              </w:rPr>
              <w:t>d/o</w:t>
            </w:r>
          </w:p>
        </w:tc>
        <w:tc>
          <w:tcPr>
            <w:tcW w:w="727" w:type="pct"/>
            <w:vAlign w:val="center"/>
          </w:tcPr>
          <w:p w:rsidR="00F025FF" w:rsidRPr="00FF430B" w:rsidRDefault="00F025FF" w:rsidP="008A6911">
            <w:pPr>
              <w:tabs>
                <w:tab w:val="left" w:pos="567"/>
                <w:tab w:val="left" w:pos="1134"/>
              </w:tabs>
              <w:ind w:left="360"/>
              <w:jc w:val="center"/>
              <w:outlineLvl w:val="0"/>
              <w:rPr>
                <w:b/>
                <w:bCs/>
              </w:rPr>
            </w:pPr>
          </w:p>
          <w:p w:rsidR="00F025FF" w:rsidRPr="00FF430B" w:rsidRDefault="00F025FF" w:rsidP="00196AB4">
            <w:pPr>
              <w:tabs>
                <w:tab w:val="left" w:pos="567"/>
              </w:tabs>
              <w:jc w:val="center"/>
              <w:rPr>
                <w:b/>
                <w:bCs/>
              </w:rPr>
            </w:pPr>
            <w:r w:rsidRPr="00FF430B">
              <w:rPr>
                <w:b/>
                <w:bCs/>
              </w:rPr>
              <w:t>Funcţia</w:t>
            </w:r>
          </w:p>
        </w:tc>
        <w:tc>
          <w:tcPr>
            <w:tcW w:w="1000" w:type="pct"/>
            <w:vAlign w:val="center"/>
          </w:tcPr>
          <w:p w:rsidR="00F025FF" w:rsidRPr="00FF430B" w:rsidRDefault="00F025FF" w:rsidP="008A6911">
            <w:pPr>
              <w:tabs>
                <w:tab w:val="left" w:pos="567"/>
                <w:tab w:val="left" w:pos="1134"/>
              </w:tabs>
              <w:ind w:left="360"/>
              <w:jc w:val="center"/>
              <w:outlineLvl w:val="0"/>
              <w:rPr>
                <w:b/>
                <w:bCs/>
              </w:rPr>
            </w:pPr>
          </w:p>
          <w:p w:rsidR="00F025FF" w:rsidRPr="00FF430B" w:rsidRDefault="00F025FF" w:rsidP="00196AB4">
            <w:pPr>
              <w:tabs>
                <w:tab w:val="left" w:pos="567"/>
              </w:tabs>
              <w:jc w:val="center"/>
              <w:rPr>
                <w:b/>
                <w:bCs/>
              </w:rPr>
            </w:pPr>
            <w:r w:rsidRPr="00FF430B">
              <w:rPr>
                <w:b/>
                <w:bCs/>
              </w:rPr>
              <w:t>Studii de specialitate</w:t>
            </w:r>
          </w:p>
        </w:tc>
        <w:tc>
          <w:tcPr>
            <w:tcW w:w="1036" w:type="pct"/>
            <w:vAlign w:val="center"/>
          </w:tcPr>
          <w:p w:rsidR="00F025FF" w:rsidRPr="00FF430B" w:rsidRDefault="00F025FF" w:rsidP="00196AB4">
            <w:pPr>
              <w:tabs>
                <w:tab w:val="left" w:pos="567"/>
              </w:tabs>
              <w:jc w:val="center"/>
              <w:rPr>
                <w:b/>
                <w:bCs/>
              </w:rPr>
            </w:pPr>
            <w:r w:rsidRPr="00FF430B">
              <w:rPr>
                <w:b/>
                <w:bCs/>
              </w:rPr>
              <w:t>Vechimea în  munca de specialitate (ani)</w:t>
            </w:r>
          </w:p>
        </w:tc>
        <w:tc>
          <w:tcPr>
            <w:tcW w:w="1056" w:type="pct"/>
            <w:vAlign w:val="center"/>
          </w:tcPr>
          <w:p w:rsidR="00F025FF" w:rsidRPr="00FF430B" w:rsidRDefault="00F025FF"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F025FF" w:rsidRPr="00FF430B" w:rsidRDefault="00F025FF" w:rsidP="00196AB4">
            <w:pPr>
              <w:tabs>
                <w:tab w:val="left" w:pos="567"/>
              </w:tabs>
              <w:jc w:val="center"/>
              <w:rPr>
                <w:b/>
                <w:bCs/>
              </w:rPr>
            </w:pPr>
            <w:r w:rsidRPr="00FF430B">
              <w:rPr>
                <w:b/>
                <w:bCs/>
              </w:rPr>
              <w:t>Numărul certificatului de atestare</w:t>
            </w:r>
          </w:p>
          <w:p w:rsidR="00F025FF" w:rsidRPr="00FF430B" w:rsidRDefault="00F025FF" w:rsidP="00196AB4">
            <w:pPr>
              <w:tabs>
                <w:tab w:val="left" w:pos="567"/>
              </w:tabs>
              <w:jc w:val="center"/>
              <w:rPr>
                <w:b/>
                <w:bCs/>
              </w:rPr>
            </w:pPr>
            <w:r w:rsidRPr="00FF430B">
              <w:rPr>
                <w:b/>
                <w:bCs/>
              </w:rPr>
              <w:t>și data eliberării</w:t>
            </w:r>
          </w:p>
          <w:p w:rsidR="00F025FF" w:rsidRPr="00FF430B" w:rsidRDefault="00F025FF" w:rsidP="008A6911">
            <w:pPr>
              <w:tabs>
                <w:tab w:val="left" w:pos="567"/>
                <w:tab w:val="left" w:pos="1134"/>
              </w:tabs>
              <w:ind w:left="360"/>
              <w:jc w:val="center"/>
              <w:outlineLvl w:val="0"/>
              <w:rPr>
                <w:b/>
                <w:bCs/>
              </w:rPr>
            </w:pPr>
          </w:p>
          <w:p w:rsidR="00F025FF" w:rsidRPr="00FF430B" w:rsidRDefault="00F025FF" w:rsidP="008A6911">
            <w:pPr>
              <w:tabs>
                <w:tab w:val="left" w:pos="567"/>
                <w:tab w:val="left" w:pos="1134"/>
              </w:tabs>
              <w:ind w:left="360"/>
              <w:jc w:val="center"/>
              <w:outlineLvl w:val="0"/>
              <w:rPr>
                <w:b/>
                <w:bCs/>
              </w:rPr>
            </w:pPr>
          </w:p>
        </w:tc>
      </w:tr>
      <w:tr w:rsidR="00F025FF" w:rsidRPr="00EC30C2" w:rsidTr="00233538">
        <w:trPr>
          <w:cantSplit/>
          <w:trHeight w:val="320"/>
        </w:trPr>
        <w:tc>
          <w:tcPr>
            <w:tcW w:w="273" w:type="pct"/>
          </w:tcPr>
          <w:p w:rsidR="00F025FF" w:rsidRPr="00FF430B" w:rsidRDefault="00F025FF" w:rsidP="008A6911">
            <w:pPr>
              <w:tabs>
                <w:tab w:val="left" w:pos="567"/>
                <w:tab w:val="left" w:pos="1134"/>
              </w:tabs>
              <w:ind w:left="360"/>
              <w:jc w:val="both"/>
              <w:outlineLvl w:val="0"/>
              <w:rPr>
                <w:b/>
                <w:bCs/>
              </w:rPr>
            </w:pPr>
          </w:p>
        </w:tc>
        <w:tc>
          <w:tcPr>
            <w:tcW w:w="727" w:type="pct"/>
          </w:tcPr>
          <w:p w:rsidR="00F025FF" w:rsidRPr="00FF430B" w:rsidRDefault="00F025FF" w:rsidP="00196AB4">
            <w:pPr>
              <w:tabs>
                <w:tab w:val="left" w:pos="567"/>
              </w:tabs>
              <w:jc w:val="both"/>
              <w:rPr>
                <w:b/>
                <w:bCs/>
              </w:rPr>
            </w:pPr>
            <w:r w:rsidRPr="00FF430B">
              <w:rPr>
                <w:b/>
                <w:bCs/>
              </w:rPr>
              <w:t>1</w:t>
            </w:r>
          </w:p>
        </w:tc>
        <w:tc>
          <w:tcPr>
            <w:tcW w:w="1000" w:type="pct"/>
          </w:tcPr>
          <w:p w:rsidR="00F025FF" w:rsidRPr="00FF430B" w:rsidRDefault="00F025FF" w:rsidP="00196AB4">
            <w:pPr>
              <w:tabs>
                <w:tab w:val="left" w:pos="567"/>
              </w:tabs>
              <w:jc w:val="both"/>
              <w:rPr>
                <w:b/>
                <w:bCs/>
              </w:rPr>
            </w:pPr>
            <w:r w:rsidRPr="00FF430B">
              <w:rPr>
                <w:b/>
                <w:bCs/>
              </w:rPr>
              <w:t>2</w:t>
            </w:r>
          </w:p>
        </w:tc>
        <w:tc>
          <w:tcPr>
            <w:tcW w:w="1036" w:type="pct"/>
          </w:tcPr>
          <w:p w:rsidR="00F025FF" w:rsidRPr="00FF430B" w:rsidRDefault="00F025FF" w:rsidP="00196AB4">
            <w:pPr>
              <w:tabs>
                <w:tab w:val="left" w:pos="567"/>
              </w:tabs>
              <w:jc w:val="both"/>
              <w:rPr>
                <w:b/>
                <w:bCs/>
              </w:rPr>
            </w:pPr>
            <w:r w:rsidRPr="00FF430B">
              <w:rPr>
                <w:b/>
                <w:bCs/>
              </w:rPr>
              <w:t>3</w:t>
            </w:r>
          </w:p>
        </w:tc>
        <w:tc>
          <w:tcPr>
            <w:tcW w:w="1056" w:type="pct"/>
          </w:tcPr>
          <w:p w:rsidR="00F025FF" w:rsidRPr="00FF430B" w:rsidRDefault="00F025FF" w:rsidP="00196AB4">
            <w:pPr>
              <w:tabs>
                <w:tab w:val="left" w:pos="567"/>
              </w:tabs>
              <w:jc w:val="both"/>
              <w:rPr>
                <w:b/>
                <w:bCs/>
              </w:rPr>
            </w:pPr>
            <w:r w:rsidRPr="00FF430B">
              <w:rPr>
                <w:b/>
                <w:bCs/>
              </w:rPr>
              <w:t>4</w:t>
            </w:r>
          </w:p>
        </w:tc>
        <w:tc>
          <w:tcPr>
            <w:tcW w:w="908" w:type="pct"/>
          </w:tcPr>
          <w:p w:rsidR="00F025FF" w:rsidRPr="00FF430B" w:rsidRDefault="00F025FF" w:rsidP="008A6911">
            <w:pPr>
              <w:tabs>
                <w:tab w:val="left" w:pos="567"/>
              </w:tabs>
              <w:jc w:val="both"/>
              <w:rPr>
                <w:b/>
                <w:bCs/>
              </w:rPr>
            </w:pPr>
            <w:r w:rsidRPr="00FF430B">
              <w:rPr>
                <w:b/>
                <w:bCs/>
              </w:rPr>
              <w:t>5</w:t>
            </w:r>
          </w:p>
        </w:tc>
      </w:tr>
      <w:tr w:rsidR="00F025FF" w:rsidRPr="00EC30C2" w:rsidTr="00233538">
        <w:trPr>
          <w:cantSplit/>
          <w:trHeight w:val="140"/>
        </w:trPr>
        <w:tc>
          <w:tcPr>
            <w:tcW w:w="273" w:type="pct"/>
          </w:tcPr>
          <w:p w:rsidR="00F025FF" w:rsidRPr="00FF430B" w:rsidRDefault="00F025FF" w:rsidP="00196AB4">
            <w:pPr>
              <w:keepNext/>
              <w:keepLines/>
              <w:tabs>
                <w:tab w:val="left" w:pos="567"/>
              </w:tabs>
              <w:spacing w:before="200"/>
              <w:jc w:val="both"/>
              <w:outlineLvl w:val="2"/>
              <w:rPr>
                <w:bCs/>
              </w:rPr>
            </w:pPr>
          </w:p>
        </w:tc>
        <w:tc>
          <w:tcPr>
            <w:tcW w:w="727" w:type="pct"/>
          </w:tcPr>
          <w:p w:rsidR="00F025FF" w:rsidRPr="00FF430B" w:rsidRDefault="00F025FF" w:rsidP="005B24DA">
            <w:pPr>
              <w:tabs>
                <w:tab w:val="left" w:pos="567"/>
              </w:tabs>
              <w:jc w:val="both"/>
              <w:rPr>
                <w:bCs/>
              </w:rPr>
            </w:pPr>
            <w:r w:rsidRPr="00FF430B">
              <w:rPr>
                <w:bCs/>
              </w:rPr>
              <w:t>Arhitect-șef</w:t>
            </w:r>
          </w:p>
        </w:tc>
        <w:tc>
          <w:tcPr>
            <w:tcW w:w="1000" w:type="pct"/>
          </w:tcPr>
          <w:p w:rsidR="00F025FF" w:rsidRPr="00FF430B" w:rsidRDefault="00F025FF" w:rsidP="00196AB4">
            <w:pPr>
              <w:keepNext/>
              <w:keepLines/>
              <w:tabs>
                <w:tab w:val="left" w:pos="567"/>
              </w:tabs>
              <w:spacing w:before="200"/>
              <w:jc w:val="both"/>
              <w:outlineLvl w:val="2"/>
              <w:rPr>
                <w:bCs/>
              </w:rPr>
            </w:pPr>
          </w:p>
        </w:tc>
        <w:tc>
          <w:tcPr>
            <w:tcW w:w="1036" w:type="pct"/>
          </w:tcPr>
          <w:p w:rsidR="00F025FF" w:rsidRPr="00FF430B" w:rsidRDefault="00F025FF" w:rsidP="00196AB4">
            <w:pPr>
              <w:keepNext/>
              <w:keepLines/>
              <w:tabs>
                <w:tab w:val="left" w:pos="567"/>
              </w:tabs>
              <w:spacing w:before="200"/>
              <w:jc w:val="both"/>
              <w:outlineLvl w:val="2"/>
              <w:rPr>
                <w:bCs/>
              </w:rPr>
            </w:pPr>
          </w:p>
        </w:tc>
        <w:tc>
          <w:tcPr>
            <w:tcW w:w="1056" w:type="pct"/>
          </w:tcPr>
          <w:p w:rsidR="00F025FF" w:rsidRPr="00FF430B" w:rsidRDefault="00F025FF" w:rsidP="00196AB4">
            <w:pPr>
              <w:keepNext/>
              <w:keepLines/>
              <w:tabs>
                <w:tab w:val="left" w:pos="567"/>
              </w:tabs>
              <w:spacing w:before="200"/>
              <w:jc w:val="both"/>
              <w:outlineLvl w:val="2"/>
              <w:rPr>
                <w:bCs/>
              </w:rPr>
            </w:pPr>
          </w:p>
        </w:tc>
        <w:tc>
          <w:tcPr>
            <w:tcW w:w="908" w:type="pct"/>
          </w:tcPr>
          <w:p w:rsidR="00F025FF" w:rsidRPr="00FF430B" w:rsidRDefault="00F025FF" w:rsidP="00196AB4">
            <w:pPr>
              <w:keepNext/>
              <w:keepLines/>
              <w:tabs>
                <w:tab w:val="left" w:pos="567"/>
              </w:tabs>
              <w:spacing w:before="200"/>
              <w:jc w:val="both"/>
              <w:outlineLvl w:val="2"/>
              <w:rPr>
                <w:bCs/>
              </w:rPr>
            </w:pPr>
          </w:p>
        </w:tc>
      </w:tr>
      <w:tr w:rsidR="00F025FF" w:rsidRPr="00EC30C2" w:rsidTr="00233538">
        <w:trPr>
          <w:cantSplit/>
          <w:trHeight w:val="140"/>
        </w:trPr>
        <w:tc>
          <w:tcPr>
            <w:tcW w:w="273" w:type="pct"/>
          </w:tcPr>
          <w:p w:rsidR="00F025FF" w:rsidRPr="00FF430B" w:rsidRDefault="00F025FF" w:rsidP="00196AB4">
            <w:pPr>
              <w:keepNext/>
              <w:keepLines/>
              <w:tabs>
                <w:tab w:val="left" w:pos="567"/>
              </w:tabs>
              <w:spacing w:before="200"/>
              <w:jc w:val="both"/>
              <w:outlineLvl w:val="2"/>
              <w:rPr>
                <w:bCs/>
              </w:rPr>
            </w:pPr>
          </w:p>
        </w:tc>
        <w:tc>
          <w:tcPr>
            <w:tcW w:w="727" w:type="pct"/>
          </w:tcPr>
          <w:p w:rsidR="00F025FF" w:rsidRPr="00FF430B" w:rsidRDefault="00F025FF" w:rsidP="005B24DA">
            <w:pPr>
              <w:tabs>
                <w:tab w:val="left" w:pos="567"/>
              </w:tabs>
              <w:jc w:val="both"/>
              <w:rPr>
                <w:bCs/>
              </w:rPr>
            </w:pPr>
            <w:r w:rsidRPr="00FF430B">
              <w:rPr>
                <w:bCs/>
              </w:rPr>
              <w:t>Inginer-șef</w:t>
            </w:r>
          </w:p>
        </w:tc>
        <w:tc>
          <w:tcPr>
            <w:tcW w:w="1000" w:type="pct"/>
          </w:tcPr>
          <w:p w:rsidR="00F025FF" w:rsidRPr="00FF430B" w:rsidRDefault="00F025FF" w:rsidP="00196AB4">
            <w:pPr>
              <w:keepNext/>
              <w:keepLines/>
              <w:tabs>
                <w:tab w:val="left" w:pos="567"/>
              </w:tabs>
              <w:spacing w:before="200"/>
              <w:jc w:val="both"/>
              <w:outlineLvl w:val="2"/>
              <w:rPr>
                <w:bCs/>
              </w:rPr>
            </w:pPr>
          </w:p>
        </w:tc>
        <w:tc>
          <w:tcPr>
            <w:tcW w:w="1036" w:type="pct"/>
          </w:tcPr>
          <w:p w:rsidR="00F025FF" w:rsidRPr="00FF430B" w:rsidRDefault="00F025FF" w:rsidP="00196AB4">
            <w:pPr>
              <w:keepNext/>
              <w:keepLines/>
              <w:tabs>
                <w:tab w:val="left" w:pos="567"/>
              </w:tabs>
              <w:spacing w:before="200"/>
              <w:jc w:val="both"/>
              <w:outlineLvl w:val="2"/>
              <w:rPr>
                <w:bCs/>
              </w:rPr>
            </w:pPr>
          </w:p>
        </w:tc>
        <w:tc>
          <w:tcPr>
            <w:tcW w:w="1056" w:type="pct"/>
          </w:tcPr>
          <w:p w:rsidR="00F025FF" w:rsidRPr="00FF430B" w:rsidRDefault="00F025FF" w:rsidP="00196AB4">
            <w:pPr>
              <w:keepNext/>
              <w:keepLines/>
              <w:tabs>
                <w:tab w:val="left" w:pos="567"/>
              </w:tabs>
              <w:spacing w:before="200"/>
              <w:jc w:val="both"/>
              <w:outlineLvl w:val="2"/>
              <w:rPr>
                <w:bCs/>
              </w:rPr>
            </w:pPr>
          </w:p>
        </w:tc>
        <w:tc>
          <w:tcPr>
            <w:tcW w:w="908" w:type="pct"/>
          </w:tcPr>
          <w:p w:rsidR="00F025FF" w:rsidRPr="00FF430B" w:rsidRDefault="00F025FF" w:rsidP="00196AB4">
            <w:pPr>
              <w:keepNext/>
              <w:keepLines/>
              <w:tabs>
                <w:tab w:val="left" w:pos="567"/>
              </w:tabs>
              <w:spacing w:before="200"/>
              <w:jc w:val="both"/>
              <w:outlineLvl w:val="2"/>
              <w:rPr>
                <w:bCs/>
              </w:rPr>
            </w:pPr>
          </w:p>
        </w:tc>
      </w:tr>
      <w:tr w:rsidR="00F025FF" w:rsidRPr="00EC30C2" w:rsidTr="00233538">
        <w:trPr>
          <w:cantSplit/>
          <w:trHeight w:val="140"/>
        </w:trPr>
        <w:tc>
          <w:tcPr>
            <w:tcW w:w="273" w:type="pct"/>
          </w:tcPr>
          <w:p w:rsidR="00F025FF" w:rsidRPr="00FF430B" w:rsidRDefault="00F025FF" w:rsidP="00196AB4">
            <w:pPr>
              <w:keepNext/>
              <w:keepLines/>
              <w:tabs>
                <w:tab w:val="left" w:pos="567"/>
              </w:tabs>
              <w:spacing w:before="200"/>
              <w:jc w:val="both"/>
              <w:outlineLvl w:val="2"/>
              <w:rPr>
                <w:bCs/>
              </w:rPr>
            </w:pPr>
          </w:p>
        </w:tc>
        <w:tc>
          <w:tcPr>
            <w:tcW w:w="727" w:type="pct"/>
          </w:tcPr>
          <w:p w:rsidR="00F025FF" w:rsidRPr="00FF430B" w:rsidRDefault="00F025FF" w:rsidP="00196AB4">
            <w:pPr>
              <w:tabs>
                <w:tab w:val="left" w:pos="567"/>
              </w:tabs>
              <w:jc w:val="both"/>
              <w:rPr>
                <w:bCs/>
              </w:rPr>
            </w:pPr>
            <w:r w:rsidRPr="00FF430B">
              <w:rPr>
                <w:bCs/>
              </w:rPr>
              <w:t>Diriginţi de şantier</w:t>
            </w:r>
          </w:p>
        </w:tc>
        <w:tc>
          <w:tcPr>
            <w:tcW w:w="1000" w:type="pct"/>
          </w:tcPr>
          <w:p w:rsidR="00F025FF" w:rsidRPr="00FF430B" w:rsidRDefault="00F025FF" w:rsidP="00196AB4">
            <w:pPr>
              <w:keepNext/>
              <w:keepLines/>
              <w:tabs>
                <w:tab w:val="left" w:pos="567"/>
              </w:tabs>
              <w:spacing w:before="200"/>
              <w:jc w:val="both"/>
              <w:outlineLvl w:val="2"/>
              <w:rPr>
                <w:bCs/>
              </w:rPr>
            </w:pPr>
          </w:p>
        </w:tc>
        <w:tc>
          <w:tcPr>
            <w:tcW w:w="1036" w:type="pct"/>
          </w:tcPr>
          <w:p w:rsidR="00F025FF" w:rsidRPr="00FF430B" w:rsidRDefault="00F025FF" w:rsidP="00196AB4">
            <w:pPr>
              <w:keepNext/>
              <w:keepLines/>
              <w:tabs>
                <w:tab w:val="left" w:pos="567"/>
              </w:tabs>
              <w:spacing w:before="200"/>
              <w:jc w:val="both"/>
              <w:outlineLvl w:val="2"/>
              <w:rPr>
                <w:bCs/>
              </w:rPr>
            </w:pPr>
          </w:p>
        </w:tc>
        <w:tc>
          <w:tcPr>
            <w:tcW w:w="1056" w:type="pct"/>
          </w:tcPr>
          <w:p w:rsidR="00F025FF" w:rsidRPr="00FF430B" w:rsidRDefault="00F025FF" w:rsidP="00196AB4">
            <w:pPr>
              <w:keepNext/>
              <w:keepLines/>
              <w:tabs>
                <w:tab w:val="left" w:pos="567"/>
              </w:tabs>
              <w:spacing w:before="200"/>
              <w:jc w:val="both"/>
              <w:outlineLvl w:val="2"/>
              <w:rPr>
                <w:bCs/>
              </w:rPr>
            </w:pPr>
          </w:p>
        </w:tc>
        <w:tc>
          <w:tcPr>
            <w:tcW w:w="908" w:type="pct"/>
          </w:tcPr>
          <w:p w:rsidR="00F025FF" w:rsidRPr="00FF430B" w:rsidRDefault="00F025FF" w:rsidP="00196AB4">
            <w:pPr>
              <w:keepNext/>
              <w:keepLines/>
              <w:tabs>
                <w:tab w:val="left" w:pos="567"/>
              </w:tabs>
              <w:spacing w:before="200"/>
              <w:jc w:val="both"/>
              <w:outlineLvl w:val="2"/>
              <w:rPr>
                <w:bCs/>
              </w:rPr>
            </w:pPr>
          </w:p>
        </w:tc>
      </w:tr>
      <w:tr w:rsidR="00F025FF" w:rsidRPr="00EC30C2" w:rsidTr="00233538">
        <w:trPr>
          <w:cantSplit/>
          <w:trHeight w:val="140"/>
        </w:trPr>
        <w:tc>
          <w:tcPr>
            <w:tcW w:w="273" w:type="pct"/>
          </w:tcPr>
          <w:p w:rsidR="00F025FF" w:rsidRPr="00FF430B" w:rsidRDefault="00F025FF" w:rsidP="00196AB4">
            <w:pPr>
              <w:keepNext/>
              <w:keepLines/>
              <w:tabs>
                <w:tab w:val="left" w:pos="567"/>
              </w:tabs>
              <w:spacing w:before="200"/>
              <w:jc w:val="both"/>
              <w:outlineLvl w:val="2"/>
              <w:rPr>
                <w:bCs/>
              </w:rPr>
            </w:pPr>
          </w:p>
        </w:tc>
        <w:tc>
          <w:tcPr>
            <w:tcW w:w="727" w:type="pct"/>
          </w:tcPr>
          <w:p w:rsidR="00F025FF" w:rsidRPr="00FF430B" w:rsidRDefault="00F025FF" w:rsidP="00196AB4">
            <w:pPr>
              <w:tabs>
                <w:tab w:val="left" w:pos="567"/>
              </w:tabs>
              <w:jc w:val="both"/>
              <w:rPr>
                <w:bCs/>
              </w:rPr>
            </w:pPr>
            <w:r w:rsidRPr="00FF430B">
              <w:rPr>
                <w:bCs/>
              </w:rPr>
              <w:t>Maiştri</w:t>
            </w:r>
          </w:p>
        </w:tc>
        <w:tc>
          <w:tcPr>
            <w:tcW w:w="1000" w:type="pct"/>
          </w:tcPr>
          <w:p w:rsidR="00F025FF" w:rsidRPr="00FF430B" w:rsidRDefault="00F025FF" w:rsidP="00196AB4">
            <w:pPr>
              <w:keepNext/>
              <w:keepLines/>
              <w:tabs>
                <w:tab w:val="left" w:pos="567"/>
              </w:tabs>
              <w:spacing w:before="200"/>
              <w:jc w:val="both"/>
              <w:outlineLvl w:val="2"/>
              <w:rPr>
                <w:bCs/>
              </w:rPr>
            </w:pPr>
          </w:p>
        </w:tc>
        <w:tc>
          <w:tcPr>
            <w:tcW w:w="1036" w:type="pct"/>
          </w:tcPr>
          <w:p w:rsidR="00F025FF" w:rsidRPr="00FF430B" w:rsidRDefault="00F025FF" w:rsidP="00196AB4">
            <w:pPr>
              <w:keepNext/>
              <w:keepLines/>
              <w:tabs>
                <w:tab w:val="left" w:pos="567"/>
              </w:tabs>
              <w:spacing w:before="200"/>
              <w:jc w:val="both"/>
              <w:outlineLvl w:val="2"/>
              <w:rPr>
                <w:bCs/>
              </w:rPr>
            </w:pPr>
          </w:p>
        </w:tc>
        <w:tc>
          <w:tcPr>
            <w:tcW w:w="1056" w:type="pct"/>
          </w:tcPr>
          <w:p w:rsidR="00F025FF" w:rsidRPr="00FF430B" w:rsidRDefault="00F025FF" w:rsidP="00196AB4">
            <w:pPr>
              <w:keepNext/>
              <w:keepLines/>
              <w:tabs>
                <w:tab w:val="left" w:pos="567"/>
              </w:tabs>
              <w:spacing w:before="200"/>
              <w:jc w:val="both"/>
              <w:outlineLvl w:val="2"/>
              <w:rPr>
                <w:bCs/>
              </w:rPr>
            </w:pPr>
          </w:p>
        </w:tc>
        <w:tc>
          <w:tcPr>
            <w:tcW w:w="908" w:type="pct"/>
          </w:tcPr>
          <w:p w:rsidR="00F025FF" w:rsidRPr="00FF430B" w:rsidRDefault="00F025FF" w:rsidP="00196AB4">
            <w:pPr>
              <w:keepNext/>
              <w:keepLines/>
              <w:tabs>
                <w:tab w:val="left" w:pos="567"/>
              </w:tabs>
              <w:spacing w:before="200"/>
              <w:jc w:val="both"/>
              <w:outlineLvl w:val="2"/>
              <w:rPr>
                <w:bCs/>
              </w:rPr>
            </w:pPr>
          </w:p>
        </w:tc>
      </w:tr>
      <w:tr w:rsidR="00F025FF" w:rsidRPr="00EC30C2" w:rsidTr="00233538">
        <w:trPr>
          <w:cantSplit/>
          <w:trHeight w:val="1270"/>
        </w:trPr>
        <w:tc>
          <w:tcPr>
            <w:tcW w:w="273" w:type="pct"/>
          </w:tcPr>
          <w:p w:rsidR="00F025FF" w:rsidRPr="00FF430B" w:rsidRDefault="00F025FF" w:rsidP="00196AB4">
            <w:pPr>
              <w:keepNext/>
              <w:keepLines/>
              <w:tabs>
                <w:tab w:val="left" w:pos="567"/>
              </w:tabs>
              <w:spacing w:before="200"/>
              <w:jc w:val="both"/>
              <w:outlineLvl w:val="2"/>
              <w:rPr>
                <w:bCs/>
              </w:rPr>
            </w:pPr>
          </w:p>
        </w:tc>
        <w:tc>
          <w:tcPr>
            <w:tcW w:w="727" w:type="pct"/>
          </w:tcPr>
          <w:p w:rsidR="00F025FF" w:rsidRPr="00FF430B" w:rsidRDefault="00F025FF" w:rsidP="00196AB4">
            <w:pPr>
              <w:tabs>
                <w:tab w:val="left" w:pos="567"/>
              </w:tabs>
              <w:jc w:val="both"/>
              <w:rPr>
                <w:bCs/>
              </w:rPr>
            </w:pPr>
            <w:r w:rsidRPr="00FF430B">
              <w:rPr>
                <w:bCs/>
              </w:rPr>
              <w:t>Specialişti</w:t>
            </w:r>
          </w:p>
          <w:p w:rsidR="00F025FF" w:rsidRPr="00FF430B" w:rsidRDefault="00F025FF" w:rsidP="00196AB4">
            <w:pPr>
              <w:tabs>
                <w:tab w:val="left" w:pos="567"/>
              </w:tabs>
              <w:jc w:val="both"/>
              <w:rPr>
                <w:bCs/>
              </w:rPr>
            </w:pPr>
            <w:r w:rsidRPr="00FF430B">
              <w:rPr>
                <w:bCs/>
              </w:rPr>
              <w:t>……………</w:t>
            </w:r>
          </w:p>
          <w:p w:rsidR="00F025FF" w:rsidRPr="00FF430B" w:rsidRDefault="00F025FF" w:rsidP="00196AB4">
            <w:pPr>
              <w:tabs>
                <w:tab w:val="left" w:pos="567"/>
              </w:tabs>
              <w:jc w:val="both"/>
              <w:rPr>
                <w:bCs/>
              </w:rPr>
            </w:pPr>
            <w:r w:rsidRPr="00FF430B">
              <w:rPr>
                <w:bCs/>
              </w:rPr>
              <w:t>……………</w:t>
            </w:r>
          </w:p>
          <w:p w:rsidR="00F025FF" w:rsidRPr="00FF430B" w:rsidRDefault="00F025FF" w:rsidP="00196AB4">
            <w:pPr>
              <w:tabs>
                <w:tab w:val="left" w:pos="567"/>
              </w:tabs>
              <w:jc w:val="both"/>
              <w:rPr>
                <w:bCs/>
              </w:rPr>
            </w:pPr>
            <w:r w:rsidRPr="00FF430B">
              <w:rPr>
                <w:bCs/>
              </w:rPr>
              <w:t>…………….</w:t>
            </w:r>
          </w:p>
        </w:tc>
        <w:tc>
          <w:tcPr>
            <w:tcW w:w="1000" w:type="pct"/>
          </w:tcPr>
          <w:p w:rsidR="00F025FF" w:rsidRPr="00FF430B" w:rsidRDefault="00F025FF" w:rsidP="00196AB4">
            <w:pPr>
              <w:keepNext/>
              <w:keepLines/>
              <w:tabs>
                <w:tab w:val="left" w:pos="567"/>
              </w:tabs>
              <w:spacing w:before="200"/>
              <w:jc w:val="both"/>
              <w:outlineLvl w:val="2"/>
              <w:rPr>
                <w:bCs/>
              </w:rPr>
            </w:pPr>
          </w:p>
        </w:tc>
        <w:tc>
          <w:tcPr>
            <w:tcW w:w="1036" w:type="pct"/>
          </w:tcPr>
          <w:p w:rsidR="00F025FF" w:rsidRPr="00FF430B" w:rsidRDefault="00F025FF" w:rsidP="00196AB4">
            <w:pPr>
              <w:keepNext/>
              <w:keepLines/>
              <w:tabs>
                <w:tab w:val="left" w:pos="567"/>
              </w:tabs>
              <w:spacing w:before="200"/>
              <w:jc w:val="both"/>
              <w:outlineLvl w:val="2"/>
              <w:rPr>
                <w:bCs/>
              </w:rPr>
            </w:pPr>
          </w:p>
        </w:tc>
        <w:tc>
          <w:tcPr>
            <w:tcW w:w="1056" w:type="pct"/>
          </w:tcPr>
          <w:p w:rsidR="00F025FF" w:rsidRPr="00FF430B" w:rsidRDefault="00F025FF" w:rsidP="00196AB4">
            <w:pPr>
              <w:keepNext/>
              <w:keepLines/>
              <w:tabs>
                <w:tab w:val="left" w:pos="567"/>
              </w:tabs>
              <w:spacing w:before="200"/>
              <w:jc w:val="both"/>
              <w:outlineLvl w:val="2"/>
              <w:rPr>
                <w:bCs/>
              </w:rPr>
            </w:pPr>
          </w:p>
        </w:tc>
        <w:tc>
          <w:tcPr>
            <w:tcW w:w="908" w:type="pct"/>
          </w:tcPr>
          <w:p w:rsidR="00F025FF" w:rsidRPr="00FF430B" w:rsidRDefault="00F025FF" w:rsidP="00196AB4">
            <w:pPr>
              <w:keepNext/>
              <w:keepLines/>
              <w:tabs>
                <w:tab w:val="left" w:pos="567"/>
              </w:tabs>
              <w:spacing w:before="200"/>
              <w:jc w:val="both"/>
              <w:outlineLvl w:val="2"/>
              <w:rPr>
                <w:bCs/>
              </w:rPr>
            </w:pPr>
          </w:p>
        </w:tc>
      </w:tr>
    </w:tbl>
    <w:p w:rsidR="00F025FF" w:rsidRPr="00FF430B" w:rsidRDefault="00F025FF" w:rsidP="00196AB4">
      <w:pPr>
        <w:jc w:val="both"/>
        <w:rPr>
          <w:rFonts w:eastAsia="PMingLiU"/>
          <w:lang w:eastAsia="zh-CN"/>
        </w:rPr>
      </w:pPr>
    </w:p>
    <w:p w:rsidR="00F025FF" w:rsidRPr="00FF430B" w:rsidRDefault="00F025FF" w:rsidP="00196AB4">
      <w:pPr>
        <w:jc w:val="both"/>
        <w:rPr>
          <w:rFonts w:eastAsia="PMingLiU"/>
          <w:lang w:eastAsia="zh-CN"/>
        </w:rPr>
      </w:pPr>
      <w:r w:rsidRPr="00FF430B">
        <w:rPr>
          <w:rFonts w:eastAsia="PMingLiU"/>
          <w:lang w:eastAsia="zh-CN"/>
        </w:rPr>
        <w:t>Semnat: _________________________________________</w:t>
      </w:r>
    </w:p>
    <w:p w:rsidR="00F025FF" w:rsidRPr="00FF430B" w:rsidRDefault="00F025FF" w:rsidP="00196AB4">
      <w:pPr>
        <w:jc w:val="both"/>
        <w:rPr>
          <w:rFonts w:eastAsia="PMingLiU"/>
          <w:lang w:eastAsia="zh-CN"/>
        </w:rPr>
      </w:pPr>
      <w:r w:rsidRPr="00FF430B">
        <w:rPr>
          <w:rFonts w:eastAsia="PMingLiU"/>
          <w:lang w:eastAsia="zh-CN"/>
        </w:rPr>
        <w:t>Nume: __________________________________________</w:t>
      </w:r>
    </w:p>
    <w:p w:rsidR="00F025FF" w:rsidRPr="00FF430B" w:rsidRDefault="00F025FF" w:rsidP="00196AB4">
      <w:pPr>
        <w:jc w:val="both"/>
        <w:rPr>
          <w:rFonts w:eastAsia="PMingLiU"/>
          <w:lang w:eastAsia="zh-CN"/>
        </w:rPr>
      </w:pPr>
      <w:r w:rsidRPr="00FF430B">
        <w:rPr>
          <w:rFonts w:eastAsia="PMingLiU"/>
          <w:lang w:eastAsia="zh-CN"/>
        </w:rPr>
        <w:t>Funcţia în cadrul întreprinderii: ____________________________</w:t>
      </w:r>
    </w:p>
    <w:p w:rsidR="00F025FF" w:rsidRPr="00FF430B" w:rsidRDefault="00F025FF" w:rsidP="00196AB4">
      <w:pPr>
        <w:jc w:val="both"/>
        <w:rPr>
          <w:rFonts w:eastAsia="PMingLiU"/>
          <w:lang w:eastAsia="zh-CN"/>
        </w:rPr>
      </w:pPr>
      <w:r w:rsidRPr="00FF430B">
        <w:rPr>
          <w:rFonts w:eastAsia="PMingLiU"/>
          <w:lang w:eastAsia="zh-CN"/>
        </w:rPr>
        <w:t>Denumirea întreprinderii: _________________________________</w:t>
      </w:r>
    </w:p>
    <w:p w:rsidR="00F025FF" w:rsidRPr="00FF430B" w:rsidRDefault="00F025FF" w:rsidP="004F77F1">
      <w:pPr>
        <w:spacing w:after="200" w:line="276" w:lineRule="auto"/>
        <w:rPr>
          <w:rFonts w:eastAsia="PMingLiU"/>
          <w:lang w:eastAsia="zh-CN"/>
        </w:rPr>
      </w:pPr>
      <w:bookmarkStart w:id="59" w:name="_Toc449692114"/>
    </w:p>
    <w:p w:rsidR="00F025FF" w:rsidRPr="00FF430B" w:rsidRDefault="00F025FF" w:rsidP="004F77F1">
      <w:pPr>
        <w:spacing w:line="276" w:lineRule="auto"/>
        <w:jc w:val="center"/>
        <w:rPr>
          <w:rFonts w:eastAsia="PMingLiU"/>
          <w:b/>
          <w:lang w:eastAsia="zh-CN"/>
        </w:rPr>
      </w:pPr>
    </w:p>
    <w:p w:rsidR="00F025FF" w:rsidRPr="00FF430B" w:rsidRDefault="00F025FF" w:rsidP="004F77F1">
      <w:pPr>
        <w:spacing w:line="276" w:lineRule="auto"/>
        <w:jc w:val="center"/>
        <w:rPr>
          <w:rFonts w:eastAsia="PMingLiU"/>
          <w:b/>
          <w:lang w:eastAsia="zh-CN"/>
        </w:rPr>
      </w:pPr>
    </w:p>
    <w:p w:rsidR="00F025FF" w:rsidRPr="00FF430B" w:rsidRDefault="00F025FF" w:rsidP="004F77F1">
      <w:pPr>
        <w:spacing w:line="276" w:lineRule="auto"/>
        <w:jc w:val="center"/>
        <w:rPr>
          <w:rFonts w:eastAsia="PMingLiU"/>
          <w:b/>
          <w:lang w:eastAsia="zh-CN"/>
        </w:rPr>
      </w:pPr>
    </w:p>
    <w:p w:rsidR="00F025FF" w:rsidRPr="00FF430B" w:rsidRDefault="00F025FF" w:rsidP="004F77F1">
      <w:pPr>
        <w:spacing w:line="276" w:lineRule="auto"/>
        <w:jc w:val="center"/>
        <w:rPr>
          <w:rFonts w:eastAsia="PMingLiU"/>
          <w:b/>
          <w:lang w:eastAsia="zh-CN"/>
        </w:rPr>
      </w:pPr>
    </w:p>
    <w:p w:rsidR="00F025FF" w:rsidRPr="00FF430B" w:rsidRDefault="00F025FF" w:rsidP="004F77F1">
      <w:pPr>
        <w:spacing w:line="276" w:lineRule="auto"/>
        <w:jc w:val="center"/>
        <w:rPr>
          <w:rFonts w:eastAsia="PMingLiU"/>
          <w:b/>
          <w:lang w:eastAsia="zh-CN"/>
        </w:rPr>
      </w:pPr>
    </w:p>
    <w:p w:rsidR="00F025FF" w:rsidRPr="00FF430B" w:rsidRDefault="00F025FF" w:rsidP="004F77F1">
      <w:pPr>
        <w:spacing w:line="276" w:lineRule="auto"/>
        <w:jc w:val="center"/>
        <w:rPr>
          <w:rFonts w:eastAsia="PMingLiU"/>
          <w:b/>
          <w:lang w:eastAsia="zh-CN"/>
        </w:rPr>
      </w:pPr>
    </w:p>
    <w:p w:rsidR="00F025FF" w:rsidRPr="00FF430B" w:rsidRDefault="00F025FF" w:rsidP="004F77F1">
      <w:pPr>
        <w:spacing w:line="276" w:lineRule="auto"/>
        <w:jc w:val="center"/>
        <w:rPr>
          <w:rFonts w:eastAsia="PMingLiU"/>
          <w:b/>
          <w:lang w:eastAsia="zh-CN"/>
        </w:rPr>
      </w:pPr>
    </w:p>
    <w:p w:rsidR="00F025FF" w:rsidRPr="00FF430B" w:rsidRDefault="00F025FF" w:rsidP="004F77F1">
      <w:pPr>
        <w:spacing w:line="276" w:lineRule="auto"/>
        <w:jc w:val="center"/>
        <w:rPr>
          <w:rFonts w:eastAsia="PMingLiU"/>
          <w:b/>
          <w:lang w:eastAsia="zh-CN"/>
        </w:rPr>
      </w:pPr>
    </w:p>
    <w:p w:rsidR="00F025FF" w:rsidRPr="00FF430B" w:rsidRDefault="00F025FF" w:rsidP="004F77F1">
      <w:pPr>
        <w:spacing w:line="276" w:lineRule="auto"/>
        <w:jc w:val="center"/>
        <w:rPr>
          <w:rFonts w:eastAsia="PMingLiU"/>
          <w:b/>
          <w:lang w:eastAsia="zh-CN"/>
        </w:rPr>
      </w:pPr>
    </w:p>
    <w:p w:rsidR="00F025FF" w:rsidRPr="00FF430B" w:rsidRDefault="00F025FF" w:rsidP="004F77F1">
      <w:pPr>
        <w:spacing w:line="276" w:lineRule="auto"/>
        <w:jc w:val="center"/>
        <w:rPr>
          <w:rFonts w:eastAsia="PMingLiU"/>
          <w:b/>
          <w:lang w:eastAsia="zh-CN"/>
        </w:rPr>
      </w:pPr>
    </w:p>
    <w:p w:rsidR="00F025FF" w:rsidRPr="00FF430B" w:rsidRDefault="00F025FF" w:rsidP="004F77F1">
      <w:pPr>
        <w:spacing w:line="276" w:lineRule="auto"/>
        <w:jc w:val="center"/>
        <w:rPr>
          <w:rFonts w:eastAsia="PMingLiU"/>
          <w:b/>
          <w:lang w:eastAsia="zh-CN"/>
        </w:rPr>
      </w:pPr>
    </w:p>
    <w:p w:rsidR="00F025FF" w:rsidRPr="00FF430B" w:rsidRDefault="00F025FF" w:rsidP="004F77F1">
      <w:pPr>
        <w:spacing w:line="276" w:lineRule="auto"/>
        <w:jc w:val="center"/>
        <w:rPr>
          <w:rFonts w:eastAsia="PMingLiU"/>
          <w:b/>
          <w:lang w:eastAsia="zh-CN"/>
        </w:rPr>
      </w:pPr>
    </w:p>
    <w:p w:rsidR="00F025FF" w:rsidRPr="00FF430B" w:rsidRDefault="00F025FF" w:rsidP="004F77F1">
      <w:pPr>
        <w:spacing w:line="276" w:lineRule="auto"/>
        <w:jc w:val="center"/>
        <w:rPr>
          <w:rFonts w:eastAsia="PMingLiU"/>
          <w:b/>
          <w:lang w:eastAsia="zh-CN"/>
        </w:rPr>
      </w:pPr>
    </w:p>
    <w:p w:rsidR="00F025FF" w:rsidRPr="00FF430B" w:rsidRDefault="00F025FF" w:rsidP="004F77F1">
      <w:pPr>
        <w:spacing w:line="276" w:lineRule="auto"/>
        <w:jc w:val="center"/>
        <w:rPr>
          <w:rFonts w:eastAsia="PMingLiU"/>
          <w:b/>
          <w:lang w:eastAsia="zh-CN"/>
        </w:rPr>
      </w:pPr>
    </w:p>
    <w:p w:rsidR="00F025FF" w:rsidRPr="00FF430B" w:rsidRDefault="00F025FF" w:rsidP="004F77F1">
      <w:pPr>
        <w:spacing w:line="276" w:lineRule="auto"/>
        <w:jc w:val="center"/>
        <w:rPr>
          <w:rFonts w:eastAsia="PMingLiU"/>
          <w:b/>
          <w:lang w:eastAsia="zh-CN"/>
        </w:rPr>
      </w:pPr>
    </w:p>
    <w:p w:rsidR="00F025FF" w:rsidRPr="00FF430B" w:rsidRDefault="00F025FF" w:rsidP="004F77F1">
      <w:pPr>
        <w:spacing w:line="276" w:lineRule="auto"/>
        <w:jc w:val="center"/>
        <w:rPr>
          <w:rFonts w:eastAsia="PMingLiU"/>
          <w:b/>
          <w:lang w:eastAsia="zh-CN"/>
        </w:rPr>
      </w:pPr>
    </w:p>
    <w:p w:rsidR="00F025FF" w:rsidRPr="00FF430B" w:rsidRDefault="00F025FF" w:rsidP="00BA7FF4">
      <w:pPr>
        <w:jc w:val="right"/>
        <w:rPr>
          <w:noProof w:val="0"/>
        </w:rPr>
      </w:pPr>
    </w:p>
    <w:p w:rsidR="00F025FF" w:rsidRPr="00FF430B" w:rsidRDefault="00F025FF" w:rsidP="00BA7FF4">
      <w:pPr>
        <w:jc w:val="right"/>
        <w:rPr>
          <w:noProof w:val="0"/>
          <w:sz w:val="22"/>
          <w:szCs w:val="22"/>
        </w:rPr>
      </w:pPr>
      <w:r w:rsidRPr="00FF430B">
        <w:rPr>
          <w:noProof w:val="0"/>
        </w:rPr>
        <w:t>Anexa nr.</w:t>
      </w:r>
      <w:r>
        <w:rPr>
          <w:noProof w:val="0"/>
        </w:rPr>
        <w:t xml:space="preserve"> </w:t>
      </w:r>
      <w:r w:rsidRPr="00FF430B">
        <w:rPr>
          <w:noProof w:val="0"/>
        </w:rPr>
        <w:t>16</w:t>
      </w:r>
    </w:p>
    <w:p w:rsidR="00F025FF" w:rsidRPr="00FF430B" w:rsidRDefault="00F025FF" w:rsidP="00BA7FF4">
      <w:pPr>
        <w:jc w:val="right"/>
        <w:rPr>
          <w:noProof w:val="0"/>
        </w:rPr>
      </w:pPr>
      <w:r w:rsidRPr="00FF430B">
        <w:rPr>
          <w:noProof w:val="0"/>
        </w:rPr>
        <w:t>la Documentația standard nr._____</w:t>
      </w:r>
    </w:p>
    <w:p w:rsidR="00F025FF" w:rsidRPr="00FF430B" w:rsidRDefault="00F025FF" w:rsidP="00BA7FF4">
      <w:pPr>
        <w:jc w:val="right"/>
        <w:rPr>
          <w:noProof w:val="0"/>
        </w:rPr>
      </w:pPr>
      <w:r w:rsidRPr="00FF430B">
        <w:rPr>
          <w:noProof w:val="0"/>
        </w:rPr>
        <w:t>din “____” ________ 20___</w:t>
      </w:r>
    </w:p>
    <w:p w:rsidR="00F025FF" w:rsidRPr="00FF430B" w:rsidRDefault="00F025FF" w:rsidP="004F77F1">
      <w:pPr>
        <w:spacing w:line="276" w:lineRule="auto"/>
        <w:jc w:val="center"/>
        <w:rPr>
          <w:rFonts w:eastAsia="PMingLiU"/>
          <w:b/>
          <w:lang w:eastAsia="zh-CN"/>
        </w:rPr>
      </w:pPr>
    </w:p>
    <w:p w:rsidR="00F025FF" w:rsidRPr="00FF430B" w:rsidRDefault="00F025FF" w:rsidP="004F77F1">
      <w:pPr>
        <w:spacing w:line="276" w:lineRule="auto"/>
        <w:jc w:val="center"/>
        <w:rPr>
          <w:rFonts w:eastAsia="PMingLiU"/>
          <w:b/>
          <w:lang w:eastAsia="zh-CN"/>
        </w:rPr>
      </w:pPr>
    </w:p>
    <w:p w:rsidR="00F025FF" w:rsidRPr="00FF430B" w:rsidRDefault="00F025FF" w:rsidP="004F77F1">
      <w:pPr>
        <w:spacing w:line="276" w:lineRule="auto"/>
        <w:jc w:val="center"/>
        <w:rPr>
          <w:rFonts w:eastAsia="PMingLiU"/>
          <w:b/>
          <w:lang w:eastAsia="zh-CN"/>
        </w:rPr>
      </w:pPr>
    </w:p>
    <w:bookmarkEnd w:id="59"/>
    <w:p w:rsidR="00F025FF" w:rsidRPr="00FF430B" w:rsidRDefault="00F025FF" w:rsidP="004F77F1">
      <w:pPr>
        <w:spacing w:line="276" w:lineRule="auto"/>
        <w:jc w:val="center"/>
        <w:rPr>
          <w:rFonts w:eastAsia="PMingLiU"/>
          <w:b/>
          <w:noProof w:val="0"/>
          <w:lang w:eastAsia="zh-CN"/>
        </w:rPr>
      </w:pPr>
    </w:p>
    <w:p w:rsidR="00F025FF" w:rsidRPr="00FF430B" w:rsidRDefault="00F025FF" w:rsidP="004F77F1">
      <w:pPr>
        <w:jc w:val="center"/>
        <w:rPr>
          <w:rFonts w:eastAsia="SimSun"/>
          <w:b/>
          <w:bCs/>
          <w:iCs/>
          <w:lang w:eastAsia="zh-CN"/>
        </w:rPr>
      </w:pPr>
      <w:r w:rsidRPr="00FF430B">
        <w:rPr>
          <w:rFonts w:eastAsia="SimSun"/>
          <w:b/>
          <w:bCs/>
          <w:iCs/>
          <w:lang w:eastAsia="zh-CN"/>
        </w:rPr>
        <w:t>LISTA SUBCONTRACTANȚILOR</w:t>
      </w:r>
    </w:p>
    <w:p w:rsidR="00F025FF" w:rsidRPr="00FF430B" w:rsidRDefault="00F025FF" w:rsidP="004F77F1">
      <w:pPr>
        <w:jc w:val="center"/>
        <w:rPr>
          <w:rFonts w:eastAsia="SimSun"/>
          <w:b/>
          <w:bCs/>
          <w:iCs/>
          <w:lang w:eastAsia="zh-CN"/>
        </w:rPr>
      </w:pPr>
      <w:r w:rsidRPr="00FF430B">
        <w:rPr>
          <w:rFonts w:eastAsia="SimSun"/>
          <w:b/>
          <w:bCs/>
          <w:iCs/>
          <w:lang w:eastAsia="zh-CN"/>
        </w:rPr>
        <w:t>ŞI PARTEA/PĂRŢILE DIN CONTRACT CARE SUNT</w:t>
      </w:r>
    </w:p>
    <w:p w:rsidR="00F025FF" w:rsidRPr="00FF430B" w:rsidRDefault="00F025FF" w:rsidP="004F77F1">
      <w:pPr>
        <w:jc w:val="center"/>
        <w:rPr>
          <w:rFonts w:eastAsia="SimSun"/>
          <w:b/>
          <w:bCs/>
          <w:iCs/>
          <w:lang w:eastAsia="zh-CN"/>
        </w:rPr>
      </w:pPr>
      <w:r w:rsidRPr="00FF430B">
        <w:rPr>
          <w:rFonts w:eastAsia="SimSun"/>
          <w:b/>
          <w:bCs/>
          <w:iCs/>
          <w:lang w:eastAsia="zh-CN"/>
        </w:rPr>
        <w:t>ÎNDEPLINITE DE ACEŞTIA</w:t>
      </w:r>
    </w:p>
    <w:p w:rsidR="00F025FF" w:rsidRPr="00FF430B" w:rsidRDefault="00F025FF"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F025FF" w:rsidRPr="00EC30C2" w:rsidTr="00233538">
        <w:trPr>
          <w:cantSplit/>
          <w:trHeight w:val="920"/>
        </w:trPr>
        <w:tc>
          <w:tcPr>
            <w:tcW w:w="0" w:type="auto"/>
            <w:vAlign w:val="center"/>
          </w:tcPr>
          <w:p w:rsidR="00F025FF" w:rsidRPr="00FF430B" w:rsidRDefault="00F025FF" w:rsidP="00196AB4">
            <w:pPr>
              <w:tabs>
                <w:tab w:val="left" w:pos="567"/>
              </w:tabs>
              <w:jc w:val="both"/>
              <w:rPr>
                <w:b/>
              </w:rPr>
            </w:pPr>
            <w:r w:rsidRPr="00FF430B">
              <w:rPr>
                <w:b/>
              </w:rPr>
              <w:t>Nr. d/o</w:t>
            </w:r>
          </w:p>
        </w:tc>
        <w:tc>
          <w:tcPr>
            <w:tcW w:w="3126" w:type="dxa"/>
            <w:vAlign w:val="center"/>
          </w:tcPr>
          <w:p w:rsidR="00F025FF" w:rsidRPr="00FF430B" w:rsidRDefault="00F025FF" w:rsidP="00196AB4">
            <w:pPr>
              <w:jc w:val="center"/>
              <w:rPr>
                <w:b/>
              </w:rPr>
            </w:pPr>
            <w:r w:rsidRPr="00FF430B">
              <w:rPr>
                <w:b/>
              </w:rPr>
              <w:t>Numele şi adresa subantreprenorilor</w:t>
            </w:r>
          </w:p>
        </w:tc>
        <w:tc>
          <w:tcPr>
            <w:tcW w:w="1984" w:type="dxa"/>
            <w:vAlign w:val="center"/>
          </w:tcPr>
          <w:p w:rsidR="00F025FF" w:rsidRPr="00FF430B" w:rsidRDefault="00F025FF" w:rsidP="00196AB4">
            <w:pPr>
              <w:rPr>
                <w:rFonts w:eastAsia="MS Mincho"/>
                <w:b/>
                <w:lang w:eastAsia="zh-CN"/>
              </w:rPr>
            </w:pPr>
            <w:r w:rsidRPr="00FF430B">
              <w:rPr>
                <w:rFonts w:eastAsia="MS Mincho"/>
                <w:b/>
                <w:lang w:eastAsia="zh-CN"/>
              </w:rPr>
              <w:t>Activităţi din contract</w:t>
            </w:r>
          </w:p>
        </w:tc>
        <w:tc>
          <w:tcPr>
            <w:tcW w:w="1443" w:type="dxa"/>
            <w:vAlign w:val="center"/>
          </w:tcPr>
          <w:p w:rsidR="00F025FF" w:rsidRPr="00FF430B" w:rsidRDefault="00F025FF" w:rsidP="00196AB4">
            <w:pPr>
              <w:rPr>
                <w:rFonts w:eastAsia="MS Mincho"/>
                <w:b/>
                <w:lang w:eastAsia="zh-CN"/>
              </w:rPr>
            </w:pPr>
            <w:r w:rsidRPr="00FF430B">
              <w:rPr>
                <w:rFonts w:eastAsia="MS Mincho"/>
                <w:b/>
                <w:lang w:eastAsia="zh-CN"/>
              </w:rPr>
              <w:t>Valoarea aproximativă</w:t>
            </w:r>
          </w:p>
        </w:tc>
        <w:tc>
          <w:tcPr>
            <w:tcW w:w="0" w:type="auto"/>
            <w:vAlign w:val="center"/>
          </w:tcPr>
          <w:p w:rsidR="00F025FF" w:rsidRPr="00FF430B" w:rsidRDefault="00F025FF" w:rsidP="00196AB4">
            <w:pPr>
              <w:rPr>
                <w:rFonts w:eastAsia="MS Mincho"/>
                <w:b/>
                <w:lang w:eastAsia="zh-CN"/>
              </w:rPr>
            </w:pPr>
            <w:r w:rsidRPr="00FF430B">
              <w:rPr>
                <w:rFonts w:eastAsia="MS Mincho"/>
                <w:b/>
                <w:lang w:eastAsia="zh-CN"/>
              </w:rPr>
              <w:t>% din valoarea contractului</w:t>
            </w:r>
          </w:p>
        </w:tc>
      </w:tr>
      <w:tr w:rsidR="00F025FF" w:rsidRPr="00EC30C2" w:rsidTr="00233538">
        <w:trPr>
          <w:trHeight w:val="175"/>
        </w:trPr>
        <w:tc>
          <w:tcPr>
            <w:tcW w:w="0" w:type="auto"/>
          </w:tcPr>
          <w:p w:rsidR="00F025FF" w:rsidRPr="00FF430B" w:rsidRDefault="00F025FF" w:rsidP="00196AB4">
            <w:pPr>
              <w:tabs>
                <w:tab w:val="left" w:pos="567"/>
              </w:tabs>
              <w:jc w:val="both"/>
            </w:pPr>
            <w:r w:rsidRPr="00FF430B">
              <w:t>1.</w:t>
            </w:r>
          </w:p>
        </w:tc>
        <w:tc>
          <w:tcPr>
            <w:tcW w:w="3126" w:type="dxa"/>
          </w:tcPr>
          <w:p w:rsidR="00F025FF" w:rsidRPr="00FF430B" w:rsidRDefault="00F025FF" w:rsidP="00196AB4">
            <w:pPr>
              <w:keepNext/>
              <w:keepLines/>
              <w:tabs>
                <w:tab w:val="left" w:pos="567"/>
              </w:tabs>
              <w:spacing w:before="200"/>
              <w:jc w:val="both"/>
              <w:outlineLvl w:val="2"/>
            </w:pPr>
          </w:p>
        </w:tc>
        <w:tc>
          <w:tcPr>
            <w:tcW w:w="1984" w:type="dxa"/>
          </w:tcPr>
          <w:p w:rsidR="00F025FF" w:rsidRPr="00FF430B" w:rsidRDefault="00F025FF" w:rsidP="00196AB4">
            <w:pPr>
              <w:keepNext/>
              <w:keepLines/>
              <w:tabs>
                <w:tab w:val="left" w:pos="567"/>
              </w:tabs>
              <w:spacing w:before="200"/>
              <w:jc w:val="both"/>
              <w:outlineLvl w:val="2"/>
            </w:pPr>
          </w:p>
        </w:tc>
        <w:tc>
          <w:tcPr>
            <w:tcW w:w="1443" w:type="dxa"/>
          </w:tcPr>
          <w:p w:rsidR="00F025FF" w:rsidRPr="00FF430B" w:rsidRDefault="00F025FF" w:rsidP="00196AB4">
            <w:pPr>
              <w:keepNext/>
              <w:keepLines/>
              <w:tabs>
                <w:tab w:val="left" w:pos="567"/>
              </w:tabs>
              <w:spacing w:before="200"/>
              <w:jc w:val="both"/>
              <w:outlineLvl w:val="2"/>
            </w:pPr>
          </w:p>
        </w:tc>
        <w:tc>
          <w:tcPr>
            <w:tcW w:w="0" w:type="auto"/>
          </w:tcPr>
          <w:p w:rsidR="00F025FF" w:rsidRPr="00FF430B" w:rsidRDefault="00F025FF" w:rsidP="00196AB4">
            <w:pPr>
              <w:keepNext/>
              <w:keepLines/>
              <w:tabs>
                <w:tab w:val="left" w:pos="567"/>
              </w:tabs>
              <w:spacing w:before="200"/>
              <w:jc w:val="both"/>
              <w:outlineLvl w:val="2"/>
            </w:pPr>
          </w:p>
        </w:tc>
      </w:tr>
      <w:tr w:rsidR="00F025FF" w:rsidRPr="00EC30C2" w:rsidTr="00233538">
        <w:trPr>
          <w:trHeight w:val="337"/>
        </w:trPr>
        <w:tc>
          <w:tcPr>
            <w:tcW w:w="0" w:type="auto"/>
          </w:tcPr>
          <w:p w:rsidR="00F025FF" w:rsidRPr="00FF430B" w:rsidRDefault="00F025FF" w:rsidP="00196AB4">
            <w:pPr>
              <w:tabs>
                <w:tab w:val="left" w:pos="567"/>
              </w:tabs>
              <w:jc w:val="both"/>
            </w:pPr>
            <w:r w:rsidRPr="00FF430B">
              <w:t>2.</w:t>
            </w:r>
          </w:p>
        </w:tc>
        <w:tc>
          <w:tcPr>
            <w:tcW w:w="3126" w:type="dxa"/>
          </w:tcPr>
          <w:p w:rsidR="00F025FF" w:rsidRPr="00FF430B" w:rsidRDefault="00F025FF" w:rsidP="00196AB4">
            <w:pPr>
              <w:keepNext/>
              <w:keepLines/>
              <w:tabs>
                <w:tab w:val="left" w:pos="567"/>
              </w:tabs>
              <w:spacing w:before="200"/>
              <w:jc w:val="both"/>
              <w:outlineLvl w:val="2"/>
            </w:pPr>
          </w:p>
        </w:tc>
        <w:tc>
          <w:tcPr>
            <w:tcW w:w="1984" w:type="dxa"/>
          </w:tcPr>
          <w:p w:rsidR="00F025FF" w:rsidRPr="00FF430B" w:rsidRDefault="00F025FF" w:rsidP="00196AB4">
            <w:pPr>
              <w:keepNext/>
              <w:keepLines/>
              <w:tabs>
                <w:tab w:val="left" w:pos="567"/>
              </w:tabs>
              <w:spacing w:before="200"/>
              <w:jc w:val="both"/>
              <w:outlineLvl w:val="2"/>
            </w:pPr>
          </w:p>
        </w:tc>
        <w:tc>
          <w:tcPr>
            <w:tcW w:w="1443" w:type="dxa"/>
          </w:tcPr>
          <w:p w:rsidR="00F025FF" w:rsidRPr="00FF430B" w:rsidRDefault="00F025FF" w:rsidP="00196AB4">
            <w:pPr>
              <w:keepNext/>
              <w:keepLines/>
              <w:tabs>
                <w:tab w:val="left" w:pos="567"/>
              </w:tabs>
              <w:spacing w:before="200"/>
              <w:jc w:val="both"/>
              <w:outlineLvl w:val="2"/>
            </w:pPr>
          </w:p>
        </w:tc>
        <w:tc>
          <w:tcPr>
            <w:tcW w:w="0" w:type="auto"/>
          </w:tcPr>
          <w:p w:rsidR="00F025FF" w:rsidRPr="00FF430B" w:rsidRDefault="00F025FF" w:rsidP="00196AB4">
            <w:pPr>
              <w:keepNext/>
              <w:keepLines/>
              <w:tabs>
                <w:tab w:val="left" w:pos="567"/>
              </w:tabs>
              <w:spacing w:before="200"/>
              <w:jc w:val="both"/>
              <w:outlineLvl w:val="2"/>
            </w:pPr>
          </w:p>
        </w:tc>
      </w:tr>
      <w:tr w:rsidR="00F025FF" w:rsidRPr="00EC30C2" w:rsidTr="00233538">
        <w:trPr>
          <w:trHeight w:val="181"/>
        </w:trPr>
        <w:tc>
          <w:tcPr>
            <w:tcW w:w="0" w:type="auto"/>
          </w:tcPr>
          <w:p w:rsidR="00F025FF" w:rsidRPr="00FF430B" w:rsidRDefault="00F025FF" w:rsidP="00196AB4">
            <w:pPr>
              <w:tabs>
                <w:tab w:val="left" w:pos="567"/>
              </w:tabs>
              <w:jc w:val="both"/>
            </w:pPr>
            <w:r w:rsidRPr="00FF430B">
              <w:t>3.</w:t>
            </w:r>
          </w:p>
        </w:tc>
        <w:tc>
          <w:tcPr>
            <w:tcW w:w="3126" w:type="dxa"/>
          </w:tcPr>
          <w:p w:rsidR="00F025FF" w:rsidRPr="00FF430B" w:rsidRDefault="00F025FF" w:rsidP="00196AB4">
            <w:pPr>
              <w:keepNext/>
              <w:keepLines/>
              <w:tabs>
                <w:tab w:val="left" w:pos="567"/>
              </w:tabs>
              <w:spacing w:before="200"/>
              <w:jc w:val="both"/>
              <w:outlineLvl w:val="2"/>
            </w:pPr>
          </w:p>
        </w:tc>
        <w:tc>
          <w:tcPr>
            <w:tcW w:w="1984" w:type="dxa"/>
          </w:tcPr>
          <w:p w:rsidR="00F025FF" w:rsidRPr="00FF430B" w:rsidRDefault="00F025FF" w:rsidP="00196AB4">
            <w:pPr>
              <w:keepNext/>
              <w:keepLines/>
              <w:tabs>
                <w:tab w:val="left" w:pos="567"/>
              </w:tabs>
              <w:spacing w:before="200"/>
              <w:jc w:val="both"/>
              <w:outlineLvl w:val="2"/>
            </w:pPr>
          </w:p>
        </w:tc>
        <w:tc>
          <w:tcPr>
            <w:tcW w:w="1443" w:type="dxa"/>
          </w:tcPr>
          <w:p w:rsidR="00F025FF" w:rsidRPr="00FF430B" w:rsidRDefault="00F025FF" w:rsidP="00196AB4">
            <w:pPr>
              <w:keepNext/>
              <w:keepLines/>
              <w:tabs>
                <w:tab w:val="left" w:pos="567"/>
              </w:tabs>
              <w:spacing w:before="200"/>
              <w:jc w:val="both"/>
              <w:outlineLvl w:val="2"/>
            </w:pPr>
          </w:p>
        </w:tc>
        <w:tc>
          <w:tcPr>
            <w:tcW w:w="0" w:type="auto"/>
          </w:tcPr>
          <w:p w:rsidR="00F025FF" w:rsidRPr="00FF430B" w:rsidRDefault="00F025FF" w:rsidP="00196AB4">
            <w:pPr>
              <w:keepNext/>
              <w:keepLines/>
              <w:tabs>
                <w:tab w:val="left" w:pos="567"/>
              </w:tabs>
              <w:spacing w:before="200"/>
              <w:jc w:val="both"/>
              <w:outlineLvl w:val="2"/>
            </w:pPr>
          </w:p>
        </w:tc>
      </w:tr>
      <w:tr w:rsidR="00F025FF" w:rsidRPr="00EC30C2" w:rsidTr="00233538">
        <w:trPr>
          <w:trHeight w:val="181"/>
        </w:trPr>
        <w:tc>
          <w:tcPr>
            <w:tcW w:w="0" w:type="auto"/>
          </w:tcPr>
          <w:p w:rsidR="00F025FF" w:rsidRPr="00FF430B" w:rsidRDefault="00F025FF" w:rsidP="00196AB4">
            <w:pPr>
              <w:tabs>
                <w:tab w:val="left" w:pos="567"/>
              </w:tabs>
              <w:jc w:val="both"/>
            </w:pPr>
            <w:r w:rsidRPr="00FF430B">
              <w:t>4.</w:t>
            </w:r>
          </w:p>
        </w:tc>
        <w:tc>
          <w:tcPr>
            <w:tcW w:w="3126" w:type="dxa"/>
          </w:tcPr>
          <w:p w:rsidR="00F025FF" w:rsidRPr="00FF430B" w:rsidRDefault="00F025FF" w:rsidP="00196AB4">
            <w:pPr>
              <w:keepNext/>
              <w:keepLines/>
              <w:tabs>
                <w:tab w:val="left" w:pos="567"/>
              </w:tabs>
              <w:spacing w:before="200"/>
              <w:jc w:val="both"/>
              <w:outlineLvl w:val="2"/>
            </w:pPr>
          </w:p>
        </w:tc>
        <w:tc>
          <w:tcPr>
            <w:tcW w:w="1984" w:type="dxa"/>
          </w:tcPr>
          <w:p w:rsidR="00F025FF" w:rsidRPr="00FF430B" w:rsidRDefault="00F025FF" w:rsidP="00196AB4">
            <w:pPr>
              <w:keepNext/>
              <w:keepLines/>
              <w:tabs>
                <w:tab w:val="left" w:pos="567"/>
              </w:tabs>
              <w:spacing w:before="200"/>
              <w:jc w:val="both"/>
              <w:outlineLvl w:val="2"/>
            </w:pPr>
          </w:p>
        </w:tc>
        <w:tc>
          <w:tcPr>
            <w:tcW w:w="1443" w:type="dxa"/>
          </w:tcPr>
          <w:p w:rsidR="00F025FF" w:rsidRPr="00FF430B" w:rsidRDefault="00F025FF" w:rsidP="00196AB4">
            <w:pPr>
              <w:keepNext/>
              <w:keepLines/>
              <w:tabs>
                <w:tab w:val="left" w:pos="567"/>
              </w:tabs>
              <w:spacing w:before="200"/>
              <w:jc w:val="both"/>
              <w:outlineLvl w:val="2"/>
            </w:pPr>
          </w:p>
        </w:tc>
        <w:tc>
          <w:tcPr>
            <w:tcW w:w="0" w:type="auto"/>
          </w:tcPr>
          <w:p w:rsidR="00F025FF" w:rsidRPr="00FF430B" w:rsidRDefault="00F025FF" w:rsidP="00196AB4">
            <w:pPr>
              <w:keepNext/>
              <w:keepLines/>
              <w:tabs>
                <w:tab w:val="left" w:pos="567"/>
              </w:tabs>
              <w:spacing w:before="200"/>
              <w:jc w:val="both"/>
              <w:outlineLvl w:val="2"/>
            </w:pPr>
          </w:p>
        </w:tc>
      </w:tr>
      <w:tr w:rsidR="00F025FF" w:rsidRPr="00EC30C2" w:rsidTr="00233538">
        <w:trPr>
          <w:trHeight w:val="181"/>
        </w:trPr>
        <w:tc>
          <w:tcPr>
            <w:tcW w:w="0" w:type="auto"/>
          </w:tcPr>
          <w:p w:rsidR="00F025FF" w:rsidRPr="00FF430B" w:rsidRDefault="00F025FF" w:rsidP="00196AB4">
            <w:pPr>
              <w:keepNext/>
              <w:keepLines/>
              <w:tabs>
                <w:tab w:val="left" w:pos="567"/>
              </w:tabs>
              <w:spacing w:before="200"/>
              <w:jc w:val="both"/>
              <w:outlineLvl w:val="2"/>
            </w:pPr>
          </w:p>
        </w:tc>
        <w:tc>
          <w:tcPr>
            <w:tcW w:w="3126" w:type="dxa"/>
          </w:tcPr>
          <w:p w:rsidR="00F025FF" w:rsidRPr="00FF430B" w:rsidRDefault="00F025FF" w:rsidP="00196AB4">
            <w:pPr>
              <w:keepNext/>
              <w:keepLines/>
              <w:tabs>
                <w:tab w:val="left" w:pos="567"/>
              </w:tabs>
              <w:spacing w:before="200"/>
              <w:jc w:val="both"/>
              <w:outlineLvl w:val="2"/>
            </w:pPr>
          </w:p>
        </w:tc>
        <w:tc>
          <w:tcPr>
            <w:tcW w:w="1984" w:type="dxa"/>
          </w:tcPr>
          <w:p w:rsidR="00F025FF" w:rsidRPr="00FF430B" w:rsidRDefault="00F025FF" w:rsidP="00196AB4">
            <w:pPr>
              <w:keepNext/>
              <w:keepLines/>
              <w:tabs>
                <w:tab w:val="left" w:pos="567"/>
              </w:tabs>
              <w:spacing w:before="200"/>
              <w:jc w:val="both"/>
              <w:outlineLvl w:val="2"/>
            </w:pPr>
          </w:p>
        </w:tc>
        <w:tc>
          <w:tcPr>
            <w:tcW w:w="1443" w:type="dxa"/>
          </w:tcPr>
          <w:p w:rsidR="00F025FF" w:rsidRPr="00FF430B" w:rsidRDefault="00F025FF" w:rsidP="00196AB4">
            <w:pPr>
              <w:keepNext/>
              <w:keepLines/>
              <w:tabs>
                <w:tab w:val="left" w:pos="567"/>
              </w:tabs>
              <w:spacing w:before="200"/>
              <w:jc w:val="both"/>
              <w:outlineLvl w:val="2"/>
            </w:pPr>
          </w:p>
        </w:tc>
        <w:tc>
          <w:tcPr>
            <w:tcW w:w="0" w:type="auto"/>
          </w:tcPr>
          <w:p w:rsidR="00F025FF" w:rsidRPr="00FF430B" w:rsidRDefault="00F025FF" w:rsidP="00196AB4">
            <w:pPr>
              <w:keepNext/>
              <w:keepLines/>
              <w:tabs>
                <w:tab w:val="left" w:pos="567"/>
              </w:tabs>
              <w:spacing w:before="200"/>
              <w:jc w:val="both"/>
              <w:outlineLvl w:val="2"/>
            </w:pPr>
          </w:p>
        </w:tc>
      </w:tr>
    </w:tbl>
    <w:p w:rsidR="00F025FF" w:rsidRPr="00FF430B" w:rsidRDefault="00F025FF" w:rsidP="00196AB4">
      <w:pPr>
        <w:jc w:val="both"/>
        <w:rPr>
          <w:rFonts w:eastAsia="PMingLiU"/>
          <w:lang w:eastAsia="zh-CN"/>
        </w:rPr>
      </w:pPr>
    </w:p>
    <w:p w:rsidR="00F025FF" w:rsidRPr="00FF430B" w:rsidRDefault="00F025FF" w:rsidP="00196AB4">
      <w:pPr>
        <w:jc w:val="both"/>
        <w:rPr>
          <w:rFonts w:eastAsia="PMingLiU"/>
          <w:lang w:eastAsia="zh-CN"/>
        </w:rPr>
      </w:pPr>
      <w:r w:rsidRPr="00FF430B">
        <w:rPr>
          <w:rFonts w:eastAsia="PMingLiU"/>
          <w:lang w:eastAsia="zh-CN"/>
        </w:rPr>
        <w:t>Semnat: ______________________________________</w:t>
      </w:r>
    </w:p>
    <w:p w:rsidR="00F025FF" w:rsidRPr="00FF430B" w:rsidRDefault="00F025FF" w:rsidP="00196AB4">
      <w:pPr>
        <w:jc w:val="both"/>
        <w:rPr>
          <w:rFonts w:eastAsia="PMingLiU"/>
          <w:lang w:eastAsia="zh-CN"/>
        </w:rPr>
      </w:pPr>
      <w:r w:rsidRPr="00FF430B">
        <w:rPr>
          <w:rFonts w:eastAsia="PMingLiU"/>
          <w:lang w:eastAsia="zh-CN"/>
        </w:rPr>
        <w:t>Nume: _______________________________________</w:t>
      </w:r>
    </w:p>
    <w:p w:rsidR="00F025FF" w:rsidRPr="00FF430B" w:rsidRDefault="00F025FF" w:rsidP="00196AB4">
      <w:pPr>
        <w:jc w:val="both"/>
        <w:rPr>
          <w:rFonts w:eastAsia="PMingLiU"/>
          <w:lang w:eastAsia="zh-CN"/>
        </w:rPr>
      </w:pPr>
      <w:r w:rsidRPr="00FF430B">
        <w:rPr>
          <w:rFonts w:eastAsia="PMingLiU"/>
          <w:lang w:eastAsia="zh-CN"/>
        </w:rPr>
        <w:t>Funcţia în cadrul întreprinderii: _________________________</w:t>
      </w:r>
    </w:p>
    <w:p w:rsidR="00F025FF" w:rsidRPr="00FF430B" w:rsidRDefault="00F025FF" w:rsidP="00196AB4">
      <w:pPr>
        <w:jc w:val="both"/>
        <w:rPr>
          <w:rFonts w:eastAsia="PMingLiU"/>
          <w:lang w:eastAsia="zh-CN"/>
        </w:rPr>
      </w:pPr>
      <w:r w:rsidRPr="00FF430B">
        <w:rPr>
          <w:rFonts w:eastAsia="PMingLiU"/>
          <w:lang w:eastAsia="zh-CN"/>
        </w:rPr>
        <w:t>Denumirea întreprinderii: ______________________________</w:t>
      </w:r>
    </w:p>
    <w:p w:rsidR="00F025FF" w:rsidRPr="00FF430B" w:rsidRDefault="00F025FF" w:rsidP="00196AB4">
      <w:pPr>
        <w:rPr>
          <w:rFonts w:eastAsia="PMingLiU"/>
          <w:lang w:eastAsia="zh-CN"/>
        </w:rPr>
      </w:pPr>
    </w:p>
    <w:p w:rsidR="00F025FF" w:rsidRPr="00FF430B" w:rsidRDefault="00F025FF" w:rsidP="00316C81">
      <w:pPr>
        <w:spacing w:after="200" w:line="276" w:lineRule="auto"/>
        <w:jc w:val="center"/>
        <w:rPr>
          <w:rFonts w:eastAsia="PMingLiU"/>
          <w:lang w:eastAsia="zh-CN"/>
        </w:rPr>
      </w:pPr>
      <w:bookmarkStart w:id="60" w:name="_Toc449692115"/>
    </w:p>
    <w:p w:rsidR="00F025FF" w:rsidRPr="00FF430B" w:rsidRDefault="00F025FF" w:rsidP="00316C81">
      <w:pPr>
        <w:spacing w:after="200" w:line="276" w:lineRule="auto"/>
        <w:jc w:val="center"/>
        <w:rPr>
          <w:rFonts w:eastAsia="PMingLiU"/>
          <w:b/>
          <w:lang w:eastAsia="zh-CN"/>
        </w:rPr>
      </w:pPr>
    </w:p>
    <w:p w:rsidR="00F025FF" w:rsidRPr="00FF430B" w:rsidRDefault="00F025FF" w:rsidP="00316C81">
      <w:pPr>
        <w:spacing w:after="200" w:line="276" w:lineRule="auto"/>
        <w:jc w:val="center"/>
        <w:rPr>
          <w:rFonts w:eastAsia="PMingLiU"/>
          <w:b/>
          <w:lang w:eastAsia="zh-CN"/>
        </w:rPr>
      </w:pPr>
    </w:p>
    <w:p w:rsidR="00F025FF" w:rsidRPr="00FF430B" w:rsidRDefault="00F025FF" w:rsidP="00316C81">
      <w:pPr>
        <w:spacing w:after="200" w:line="276" w:lineRule="auto"/>
        <w:jc w:val="center"/>
        <w:rPr>
          <w:rFonts w:eastAsia="PMingLiU"/>
          <w:b/>
          <w:lang w:eastAsia="zh-CN"/>
        </w:rPr>
      </w:pPr>
    </w:p>
    <w:p w:rsidR="00F025FF" w:rsidRPr="00FF430B" w:rsidRDefault="00F025FF" w:rsidP="00316C81">
      <w:pPr>
        <w:spacing w:after="200" w:line="276" w:lineRule="auto"/>
        <w:jc w:val="center"/>
        <w:rPr>
          <w:rFonts w:eastAsia="PMingLiU"/>
          <w:b/>
          <w:lang w:eastAsia="zh-CN"/>
        </w:rPr>
      </w:pPr>
    </w:p>
    <w:p w:rsidR="00F025FF" w:rsidRPr="00FF430B" w:rsidRDefault="00F025FF" w:rsidP="00316C81">
      <w:pPr>
        <w:spacing w:after="200" w:line="276" w:lineRule="auto"/>
        <w:jc w:val="center"/>
        <w:rPr>
          <w:rFonts w:eastAsia="PMingLiU"/>
          <w:b/>
          <w:lang w:eastAsia="zh-CN"/>
        </w:rPr>
      </w:pPr>
    </w:p>
    <w:p w:rsidR="00F025FF" w:rsidRPr="00FF430B" w:rsidRDefault="00F025FF" w:rsidP="00316C81">
      <w:pPr>
        <w:spacing w:after="200" w:line="276" w:lineRule="auto"/>
        <w:jc w:val="center"/>
        <w:rPr>
          <w:rFonts w:eastAsia="PMingLiU"/>
          <w:b/>
          <w:lang w:eastAsia="zh-CN"/>
        </w:rPr>
      </w:pPr>
    </w:p>
    <w:p w:rsidR="00F025FF" w:rsidRPr="00FF430B" w:rsidRDefault="00F025FF" w:rsidP="00316C81">
      <w:pPr>
        <w:spacing w:after="200" w:line="276" w:lineRule="auto"/>
        <w:jc w:val="center"/>
        <w:rPr>
          <w:rFonts w:eastAsia="PMingLiU"/>
          <w:b/>
          <w:lang w:eastAsia="zh-CN"/>
        </w:rPr>
      </w:pPr>
    </w:p>
    <w:p w:rsidR="00F025FF" w:rsidRPr="00FF430B" w:rsidRDefault="00F025FF" w:rsidP="00316C81">
      <w:pPr>
        <w:spacing w:after="200" w:line="276" w:lineRule="auto"/>
        <w:jc w:val="center"/>
        <w:rPr>
          <w:rFonts w:eastAsia="PMingLiU"/>
          <w:b/>
          <w:lang w:eastAsia="zh-CN"/>
        </w:rPr>
      </w:pPr>
    </w:p>
    <w:p w:rsidR="00F025FF" w:rsidRPr="00FF430B" w:rsidRDefault="00F025FF" w:rsidP="00316C81">
      <w:pPr>
        <w:spacing w:after="200" w:line="276" w:lineRule="auto"/>
        <w:jc w:val="center"/>
        <w:rPr>
          <w:rFonts w:eastAsia="PMingLiU"/>
          <w:b/>
          <w:lang w:eastAsia="zh-CN"/>
        </w:rPr>
      </w:pPr>
    </w:p>
    <w:p w:rsidR="00F025FF" w:rsidRPr="00FF430B" w:rsidRDefault="00F025FF" w:rsidP="00316C81">
      <w:pPr>
        <w:spacing w:after="200" w:line="276" w:lineRule="auto"/>
        <w:jc w:val="center"/>
        <w:rPr>
          <w:rFonts w:eastAsia="PMingLiU"/>
          <w:b/>
          <w:lang w:eastAsia="zh-CN"/>
        </w:rPr>
      </w:pPr>
    </w:p>
    <w:p w:rsidR="00F025FF" w:rsidRPr="00FF430B" w:rsidRDefault="00F025FF" w:rsidP="00316C81">
      <w:pPr>
        <w:spacing w:after="200" w:line="276" w:lineRule="auto"/>
        <w:jc w:val="center"/>
        <w:rPr>
          <w:rFonts w:eastAsia="PMingLiU"/>
          <w:b/>
          <w:lang w:eastAsia="zh-CN"/>
        </w:rPr>
      </w:pPr>
    </w:p>
    <w:p w:rsidR="00F025FF" w:rsidRPr="00FF430B" w:rsidRDefault="00F025FF" w:rsidP="00316C81">
      <w:pPr>
        <w:spacing w:after="200" w:line="276" w:lineRule="auto"/>
        <w:jc w:val="center"/>
        <w:rPr>
          <w:rFonts w:eastAsia="PMingLiU"/>
          <w:b/>
          <w:lang w:eastAsia="zh-CN"/>
        </w:rPr>
      </w:pPr>
    </w:p>
    <w:p w:rsidR="00F025FF" w:rsidRPr="00FF430B" w:rsidRDefault="00F025FF" w:rsidP="00316C81">
      <w:pPr>
        <w:spacing w:after="200" w:line="276" w:lineRule="auto"/>
        <w:jc w:val="center"/>
        <w:rPr>
          <w:rFonts w:eastAsia="PMingLiU"/>
          <w:b/>
          <w:lang w:eastAsia="zh-CN"/>
        </w:rPr>
      </w:pPr>
    </w:p>
    <w:p w:rsidR="00F025FF" w:rsidRPr="00FF430B" w:rsidRDefault="00F025FF" w:rsidP="00BA7FF4">
      <w:pPr>
        <w:jc w:val="right"/>
        <w:rPr>
          <w:noProof w:val="0"/>
          <w:sz w:val="22"/>
          <w:szCs w:val="22"/>
        </w:rPr>
      </w:pPr>
      <w:r w:rsidRPr="00FF430B">
        <w:rPr>
          <w:noProof w:val="0"/>
        </w:rPr>
        <w:t>Anexa nr.</w:t>
      </w:r>
      <w:r>
        <w:rPr>
          <w:noProof w:val="0"/>
        </w:rPr>
        <w:t xml:space="preserve"> </w:t>
      </w:r>
      <w:r w:rsidRPr="00FF430B">
        <w:rPr>
          <w:noProof w:val="0"/>
        </w:rPr>
        <w:t>17</w:t>
      </w:r>
    </w:p>
    <w:p w:rsidR="00F025FF" w:rsidRPr="00FF430B" w:rsidRDefault="00F025FF" w:rsidP="00BA7FF4">
      <w:pPr>
        <w:jc w:val="right"/>
        <w:rPr>
          <w:noProof w:val="0"/>
        </w:rPr>
      </w:pPr>
      <w:r w:rsidRPr="00FF430B">
        <w:rPr>
          <w:noProof w:val="0"/>
        </w:rPr>
        <w:t>la Documentația standard nr._____</w:t>
      </w:r>
    </w:p>
    <w:p w:rsidR="00F025FF" w:rsidRPr="00FF430B" w:rsidRDefault="00F025FF" w:rsidP="00BA7FF4">
      <w:pPr>
        <w:jc w:val="right"/>
        <w:rPr>
          <w:noProof w:val="0"/>
        </w:rPr>
      </w:pPr>
      <w:r w:rsidRPr="00FF430B">
        <w:rPr>
          <w:noProof w:val="0"/>
        </w:rPr>
        <w:t>din “____” ________ 20___</w:t>
      </w:r>
    </w:p>
    <w:p w:rsidR="00F025FF" w:rsidRPr="00FF430B" w:rsidRDefault="00F025FF" w:rsidP="00316C81">
      <w:pPr>
        <w:spacing w:after="200" w:line="276" w:lineRule="auto"/>
        <w:jc w:val="center"/>
        <w:rPr>
          <w:rFonts w:eastAsia="PMingLiU"/>
          <w:b/>
          <w:lang w:eastAsia="zh-CN"/>
        </w:rPr>
      </w:pPr>
    </w:p>
    <w:p w:rsidR="00F025FF" w:rsidRPr="00FF430B" w:rsidRDefault="00F025FF" w:rsidP="00316C81">
      <w:pPr>
        <w:spacing w:after="200" w:line="276" w:lineRule="auto"/>
        <w:jc w:val="center"/>
        <w:rPr>
          <w:rFonts w:eastAsia="PMingLiU"/>
          <w:b/>
          <w:lang w:eastAsia="zh-CN"/>
        </w:rPr>
      </w:pPr>
    </w:p>
    <w:bookmarkEnd w:id="60"/>
    <w:p w:rsidR="00F025FF" w:rsidRPr="00FF430B" w:rsidRDefault="00F025FF"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F025FF" w:rsidRPr="00FF430B" w:rsidRDefault="00F025FF" w:rsidP="008C0290">
      <w:pPr>
        <w:pStyle w:val="Body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F025FF" w:rsidRPr="00FF430B" w:rsidRDefault="00F025FF" w:rsidP="008C0290">
      <w:pPr>
        <w:tabs>
          <w:tab w:val="left" w:pos="567"/>
        </w:tabs>
        <w:jc w:val="both"/>
      </w:pPr>
      <w:r w:rsidRPr="00FF430B">
        <w:t>____________________________________________________________________________</w:t>
      </w:r>
    </w:p>
    <w:p w:rsidR="00F025FF" w:rsidRPr="00FF430B" w:rsidRDefault="00F025FF" w:rsidP="008C0290">
      <w:pPr>
        <w:tabs>
          <w:tab w:val="left" w:pos="567"/>
        </w:tabs>
        <w:jc w:val="center"/>
        <w:rPr>
          <w:b/>
        </w:rPr>
      </w:pPr>
      <w:r w:rsidRPr="00FF430B">
        <w:rPr>
          <w:b/>
        </w:rPr>
        <w:t>(denumirea)</w:t>
      </w:r>
    </w:p>
    <w:p w:rsidR="00F025FF" w:rsidRPr="00FF430B" w:rsidRDefault="00F025FF" w:rsidP="008C0290">
      <w:pPr>
        <w:tabs>
          <w:tab w:val="left" w:pos="567"/>
        </w:tabs>
        <w:jc w:val="both"/>
        <w:rPr>
          <w:u w:val="single"/>
        </w:rPr>
      </w:pPr>
      <w:r w:rsidRPr="00FF430B">
        <w:rPr>
          <w:b/>
        </w:rPr>
        <w:t>1.Părţi contractante</w:t>
      </w:r>
      <w:r w:rsidRPr="00FF430B">
        <w:t xml:space="preserve"> ( agenţi economici)</w:t>
      </w:r>
    </w:p>
    <w:p w:rsidR="00F025FF" w:rsidRPr="00FF430B" w:rsidRDefault="00F025FF"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F025FF" w:rsidRPr="00FF430B" w:rsidRDefault="00F025FF"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F025FF" w:rsidRPr="00FF430B" w:rsidRDefault="00F025FF"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F025FF" w:rsidRPr="00FF430B" w:rsidRDefault="00F025FF" w:rsidP="008C0290">
      <w:pPr>
        <w:tabs>
          <w:tab w:val="left" w:pos="567"/>
        </w:tabs>
        <w:jc w:val="both"/>
      </w:pPr>
      <w:r w:rsidRPr="00FF430B">
        <w:rPr>
          <w:b/>
        </w:rPr>
        <w:t xml:space="preserve">2. Adrese, telefon, fax </w:t>
      </w:r>
      <w:r w:rsidRPr="00FF430B">
        <w:t xml:space="preserve"> ale partenerilor (părţi contractante):</w:t>
      </w:r>
    </w:p>
    <w:p w:rsidR="00F025FF" w:rsidRPr="00FF430B" w:rsidRDefault="00F025FF"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F025FF" w:rsidRPr="00FF430B" w:rsidRDefault="00F025FF"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F025FF" w:rsidRPr="00FF430B" w:rsidRDefault="00F025FF"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F025FF" w:rsidRPr="00FF430B" w:rsidRDefault="00F025FF" w:rsidP="008C0290">
      <w:pPr>
        <w:tabs>
          <w:tab w:val="left" w:pos="567"/>
        </w:tabs>
        <w:jc w:val="both"/>
      </w:pPr>
      <w:r w:rsidRPr="00FF430B">
        <w:rPr>
          <w:b/>
        </w:rPr>
        <w:t>3. Informaţii privind modul de asociere:</w:t>
      </w:r>
    </w:p>
    <w:p w:rsidR="00F025FF" w:rsidRPr="00FF430B" w:rsidRDefault="00F025FF"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F025FF" w:rsidRPr="00FF430B" w:rsidRDefault="00F025FF" w:rsidP="008C0290">
      <w:pPr>
        <w:tabs>
          <w:tab w:val="left" w:pos="567"/>
        </w:tabs>
        <w:jc w:val="both"/>
      </w:pPr>
      <w:r w:rsidRPr="00FF430B">
        <w:t>b) Locul şi data înregistrării asociaţiei______________________________________________</w:t>
      </w:r>
    </w:p>
    <w:p w:rsidR="00F025FF" w:rsidRPr="00FF430B" w:rsidRDefault="00F025FF" w:rsidP="008C0290">
      <w:pPr>
        <w:pStyle w:val="Footer"/>
        <w:tabs>
          <w:tab w:val="left" w:pos="567"/>
        </w:tabs>
        <w:jc w:val="both"/>
      </w:pPr>
      <w:r w:rsidRPr="00FF430B">
        <w:t>c) Activităţi economice ce se vor realiza în comun ____________________________________</w:t>
      </w:r>
    </w:p>
    <w:p w:rsidR="00F025FF" w:rsidRPr="00FF430B" w:rsidRDefault="00F025FF" w:rsidP="008C0290">
      <w:pPr>
        <w:tabs>
          <w:tab w:val="left" w:pos="567"/>
        </w:tabs>
        <w:jc w:val="both"/>
      </w:pPr>
      <w:r w:rsidRPr="00FF430B">
        <w:t>_____________________________________________________________________________</w:t>
      </w:r>
    </w:p>
    <w:p w:rsidR="00F025FF" w:rsidRPr="00FF430B" w:rsidRDefault="00F025FF"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F025FF" w:rsidRPr="00FF430B" w:rsidRDefault="00F025FF" w:rsidP="008C0290">
      <w:pPr>
        <w:tabs>
          <w:tab w:val="left" w:pos="567"/>
        </w:tabs>
        <w:jc w:val="both"/>
      </w:pPr>
      <w:r w:rsidRPr="00FF430B">
        <w:t>e) Valoarea  și cota procentuală a lucrărilor executate de fiecare asociat ___________________</w:t>
      </w:r>
    </w:p>
    <w:p w:rsidR="00F025FF" w:rsidRPr="00FF430B" w:rsidRDefault="00F025FF" w:rsidP="008C0290">
      <w:pPr>
        <w:tabs>
          <w:tab w:val="left" w:pos="567"/>
        </w:tabs>
        <w:jc w:val="both"/>
      </w:pPr>
      <w:r w:rsidRPr="00FF430B">
        <w:t>_____________________________________________________________________________</w:t>
      </w:r>
    </w:p>
    <w:p w:rsidR="00F025FF" w:rsidRPr="00FF430B" w:rsidRDefault="00F025FF" w:rsidP="008C0290">
      <w:pPr>
        <w:tabs>
          <w:tab w:val="left" w:pos="567"/>
        </w:tabs>
        <w:jc w:val="both"/>
      </w:pPr>
      <w:r w:rsidRPr="00FF430B">
        <w:t>f) Condiţii de administrare a asociaţiei______________________________________________</w:t>
      </w:r>
    </w:p>
    <w:p w:rsidR="00F025FF" w:rsidRPr="00FF430B" w:rsidRDefault="00F025FF"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F025FF" w:rsidRPr="00FF430B" w:rsidRDefault="00F025FF" w:rsidP="008C0290">
      <w:pPr>
        <w:tabs>
          <w:tab w:val="left" w:pos="567"/>
        </w:tabs>
        <w:jc w:val="both"/>
      </w:pPr>
      <w:r w:rsidRPr="00FF430B">
        <w:t>h) Cauze de încetare a asociaţiei şi modul de împărţire a rezultatelor   lichidării_____________________________________________________________________</w:t>
      </w:r>
    </w:p>
    <w:p w:rsidR="00F025FF" w:rsidRPr="00FF430B" w:rsidRDefault="00F025FF" w:rsidP="008C0290">
      <w:pPr>
        <w:tabs>
          <w:tab w:val="left" w:pos="567"/>
        </w:tabs>
        <w:jc w:val="both"/>
      </w:pPr>
      <w:r w:rsidRPr="00FF430B">
        <w:t>i) Repartizarea fizică, valorică şi procentuală între fiecare asociat pentru executarea obiectivului supus licitaţiei________________________________________________________________</w:t>
      </w:r>
    </w:p>
    <w:p w:rsidR="00F025FF" w:rsidRPr="00FF430B" w:rsidRDefault="00F025FF" w:rsidP="008C0290">
      <w:pPr>
        <w:tabs>
          <w:tab w:val="left" w:pos="567"/>
        </w:tabs>
        <w:jc w:val="both"/>
      </w:pPr>
      <w:r w:rsidRPr="00FF430B">
        <w:t>j) Alte cauze__________________________________________________________________</w:t>
      </w:r>
    </w:p>
    <w:p w:rsidR="00F025FF" w:rsidRPr="00FF430B" w:rsidRDefault="00F025FF" w:rsidP="008C0290">
      <w:pPr>
        <w:jc w:val="both"/>
        <w:rPr>
          <w:rFonts w:eastAsia="PMingLiU"/>
          <w:lang w:eastAsia="zh-CN"/>
        </w:rPr>
      </w:pPr>
    </w:p>
    <w:p w:rsidR="00F025FF" w:rsidRPr="00FF430B" w:rsidRDefault="00F025FF" w:rsidP="008C0290">
      <w:pPr>
        <w:jc w:val="both"/>
        <w:rPr>
          <w:rFonts w:eastAsia="PMingLiU"/>
          <w:lang w:eastAsia="zh-CN"/>
        </w:rPr>
      </w:pPr>
    </w:p>
    <w:p w:rsidR="00F025FF" w:rsidRPr="00FF430B" w:rsidRDefault="00F025FF"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F025FF" w:rsidRPr="00FF430B" w:rsidRDefault="00F025FF" w:rsidP="008C0290">
      <w:pPr>
        <w:jc w:val="both"/>
        <w:rPr>
          <w:rFonts w:eastAsia="PMingLiU"/>
          <w:lang w:eastAsia="zh-CN"/>
        </w:rPr>
      </w:pPr>
      <w:r w:rsidRPr="00FF430B">
        <w:rPr>
          <w:rFonts w:eastAsia="PMingLiU"/>
          <w:lang w:eastAsia="zh-CN"/>
        </w:rPr>
        <w:t>Semnat Liderul Asociației: __________________________</w:t>
      </w:r>
    </w:p>
    <w:p w:rsidR="00F025FF" w:rsidRPr="00FF430B" w:rsidRDefault="00F025FF" w:rsidP="008C0290">
      <w:pPr>
        <w:jc w:val="both"/>
        <w:rPr>
          <w:rFonts w:eastAsia="PMingLiU"/>
          <w:lang w:eastAsia="zh-CN"/>
        </w:rPr>
      </w:pPr>
      <w:r w:rsidRPr="00FF430B">
        <w:rPr>
          <w:rFonts w:eastAsia="PMingLiU"/>
          <w:lang w:eastAsia="zh-CN"/>
        </w:rPr>
        <w:t>Nume: __________________________________________</w:t>
      </w:r>
    </w:p>
    <w:p w:rsidR="00F025FF" w:rsidRPr="00FF430B" w:rsidRDefault="00F025FF" w:rsidP="008C0290">
      <w:pPr>
        <w:jc w:val="both"/>
        <w:rPr>
          <w:rFonts w:eastAsia="PMingLiU"/>
          <w:lang w:eastAsia="zh-CN"/>
        </w:rPr>
      </w:pPr>
      <w:r w:rsidRPr="00FF430B">
        <w:rPr>
          <w:rFonts w:eastAsia="PMingLiU"/>
          <w:lang w:eastAsia="zh-CN"/>
        </w:rPr>
        <w:t>Funcţia în cadrul întreprinderii: ____________________________</w:t>
      </w:r>
    </w:p>
    <w:p w:rsidR="00F025FF" w:rsidRPr="00FF430B" w:rsidRDefault="00F025FF" w:rsidP="008C0290">
      <w:pPr>
        <w:jc w:val="both"/>
        <w:rPr>
          <w:rFonts w:eastAsia="PMingLiU"/>
          <w:lang w:eastAsia="zh-CN"/>
        </w:rPr>
      </w:pPr>
      <w:r w:rsidRPr="00FF430B">
        <w:rPr>
          <w:rFonts w:eastAsia="PMingLiU"/>
          <w:lang w:eastAsia="zh-CN"/>
        </w:rPr>
        <w:t>Denumirea întreprinderii: _________________________________</w:t>
      </w:r>
    </w:p>
    <w:p w:rsidR="00F025FF" w:rsidRPr="00FF430B" w:rsidRDefault="00F025FF" w:rsidP="008C0290">
      <w:pPr>
        <w:jc w:val="both"/>
        <w:rPr>
          <w:rFonts w:eastAsia="PMingLiU"/>
          <w:lang w:eastAsia="zh-CN"/>
        </w:rPr>
      </w:pPr>
    </w:p>
    <w:p w:rsidR="00F025FF" w:rsidRPr="00FF430B" w:rsidRDefault="00F025FF" w:rsidP="008C0290">
      <w:pPr>
        <w:jc w:val="both"/>
        <w:rPr>
          <w:rFonts w:eastAsia="PMingLiU"/>
          <w:lang w:eastAsia="zh-CN"/>
        </w:rPr>
      </w:pPr>
      <w:r w:rsidRPr="00FF430B">
        <w:rPr>
          <w:rFonts w:eastAsia="PMingLiU"/>
          <w:lang w:eastAsia="zh-CN"/>
        </w:rPr>
        <w:t>Semnat Asociatul secund: __________________________</w:t>
      </w:r>
    </w:p>
    <w:p w:rsidR="00F025FF" w:rsidRPr="00FF430B" w:rsidRDefault="00F025FF" w:rsidP="008C0290">
      <w:pPr>
        <w:jc w:val="both"/>
        <w:rPr>
          <w:rFonts w:eastAsia="PMingLiU"/>
          <w:lang w:eastAsia="zh-CN"/>
        </w:rPr>
      </w:pPr>
      <w:r w:rsidRPr="00FF430B">
        <w:rPr>
          <w:rFonts w:eastAsia="PMingLiU"/>
          <w:lang w:eastAsia="zh-CN"/>
        </w:rPr>
        <w:t>Nume: __________________________________________</w:t>
      </w:r>
    </w:p>
    <w:p w:rsidR="00F025FF" w:rsidRPr="00FF430B" w:rsidRDefault="00F025FF" w:rsidP="008C0290">
      <w:pPr>
        <w:jc w:val="both"/>
        <w:rPr>
          <w:rFonts w:eastAsia="PMingLiU"/>
          <w:lang w:eastAsia="zh-CN"/>
        </w:rPr>
      </w:pPr>
      <w:r w:rsidRPr="00FF430B">
        <w:rPr>
          <w:rFonts w:eastAsia="PMingLiU"/>
          <w:lang w:eastAsia="zh-CN"/>
        </w:rPr>
        <w:t>Funcţia în cadrul întreprinderii: ____________________________</w:t>
      </w:r>
    </w:p>
    <w:p w:rsidR="00F025FF" w:rsidRPr="00FF430B" w:rsidRDefault="00F025FF" w:rsidP="00A1178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F025FF" w:rsidRPr="00FF430B" w:rsidRDefault="00F025FF" w:rsidP="00A1178E">
      <w:pPr>
        <w:tabs>
          <w:tab w:val="left" w:pos="567"/>
        </w:tabs>
        <w:jc w:val="both"/>
        <w:rPr>
          <w:rFonts w:eastAsia="PMingLiU"/>
          <w:lang w:eastAsia="zh-CN"/>
        </w:rPr>
      </w:pPr>
    </w:p>
    <w:p w:rsidR="00F025FF" w:rsidRPr="00FF430B" w:rsidRDefault="00F025FF" w:rsidP="00A1178E">
      <w:pPr>
        <w:tabs>
          <w:tab w:val="left" w:pos="567"/>
        </w:tabs>
        <w:jc w:val="center"/>
        <w:rPr>
          <w:b/>
          <w:color w:val="000000"/>
          <w:w w:val="90"/>
          <w:sz w:val="28"/>
          <w:szCs w:val="28"/>
        </w:rPr>
      </w:pPr>
    </w:p>
    <w:p w:rsidR="00F025FF" w:rsidRPr="00FF430B" w:rsidRDefault="00F025FF" w:rsidP="00A1178E">
      <w:pPr>
        <w:tabs>
          <w:tab w:val="left" w:pos="567"/>
        </w:tabs>
        <w:jc w:val="center"/>
        <w:rPr>
          <w:b/>
          <w:color w:val="000000"/>
          <w:w w:val="90"/>
        </w:rPr>
      </w:pPr>
    </w:p>
    <w:p w:rsidR="00F025FF" w:rsidRPr="00FF430B" w:rsidRDefault="00F025FF" w:rsidP="00A1178E">
      <w:pPr>
        <w:tabs>
          <w:tab w:val="left" w:pos="567"/>
        </w:tabs>
        <w:jc w:val="center"/>
        <w:rPr>
          <w:b/>
          <w:color w:val="000000"/>
          <w:w w:val="90"/>
        </w:rPr>
      </w:pPr>
    </w:p>
    <w:p w:rsidR="00F025FF" w:rsidRDefault="00F025FF" w:rsidP="00A1178E">
      <w:pPr>
        <w:tabs>
          <w:tab w:val="left" w:pos="567"/>
        </w:tabs>
        <w:jc w:val="center"/>
        <w:rPr>
          <w:b/>
          <w:color w:val="000000"/>
          <w:w w:val="90"/>
        </w:rPr>
      </w:pPr>
    </w:p>
    <w:p w:rsidR="00F025FF" w:rsidRDefault="00F025FF" w:rsidP="00A1178E">
      <w:pPr>
        <w:tabs>
          <w:tab w:val="left" w:pos="567"/>
        </w:tabs>
        <w:jc w:val="center"/>
        <w:rPr>
          <w:b/>
          <w:color w:val="000000"/>
          <w:w w:val="90"/>
        </w:rPr>
      </w:pPr>
    </w:p>
    <w:p w:rsidR="00F025FF" w:rsidRPr="00FF430B" w:rsidRDefault="00F025FF" w:rsidP="00A1178E">
      <w:pPr>
        <w:tabs>
          <w:tab w:val="left" w:pos="567"/>
        </w:tabs>
        <w:jc w:val="center"/>
        <w:rPr>
          <w:b/>
          <w:color w:val="000000"/>
          <w:w w:val="90"/>
        </w:rPr>
      </w:pPr>
    </w:p>
    <w:p w:rsidR="00F025FF" w:rsidRPr="00FF430B" w:rsidRDefault="00F025FF" w:rsidP="00BA7FF4">
      <w:pPr>
        <w:jc w:val="right"/>
        <w:rPr>
          <w:noProof w:val="0"/>
          <w:sz w:val="22"/>
          <w:szCs w:val="22"/>
        </w:rPr>
      </w:pPr>
      <w:r w:rsidRPr="00FF430B">
        <w:rPr>
          <w:noProof w:val="0"/>
        </w:rPr>
        <w:t>Anexa nr.</w:t>
      </w:r>
      <w:r>
        <w:rPr>
          <w:noProof w:val="0"/>
        </w:rPr>
        <w:t xml:space="preserve"> </w:t>
      </w:r>
      <w:r w:rsidRPr="00FF430B">
        <w:rPr>
          <w:noProof w:val="0"/>
        </w:rPr>
        <w:t>18</w:t>
      </w:r>
    </w:p>
    <w:p w:rsidR="00F025FF" w:rsidRPr="00FF430B" w:rsidRDefault="00F025FF" w:rsidP="00BA7FF4">
      <w:pPr>
        <w:jc w:val="right"/>
        <w:rPr>
          <w:noProof w:val="0"/>
        </w:rPr>
      </w:pPr>
      <w:r w:rsidRPr="00FF430B">
        <w:rPr>
          <w:noProof w:val="0"/>
        </w:rPr>
        <w:t>la Documentația standard nr._____</w:t>
      </w:r>
    </w:p>
    <w:p w:rsidR="00F025FF" w:rsidRPr="00FF430B" w:rsidRDefault="00F025FF" w:rsidP="00BA7FF4">
      <w:pPr>
        <w:jc w:val="right"/>
        <w:rPr>
          <w:noProof w:val="0"/>
        </w:rPr>
      </w:pPr>
      <w:r w:rsidRPr="00FF430B">
        <w:rPr>
          <w:noProof w:val="0"/>
        </w:rPr>
        <w:t>din “____” ________ 20___</w:t>
      </w:r>
    </w:p>
    <w:p w:rsidR="00F025FF" w:rsidRPr="00FF430B" w:rsidRDefault="00F025FF" w:rsidP="00A1178E">
      <w:pPr>
        <w:tabs>
          <w:tab w:val="left" w:pos="567"/>
        </w:tabs>
        <w:jc w:val="center"/>
        <w:rPr>
          <w:b/>
          <w:color w:val="000000"/>
          <w:w w:val="90"/>
        </w:rPr>
      </w:pPr>
    </w:p>
    <w:p w:rsidR="00F025FF" w:rsidRPr="00FF430B" w:rsidRDefault="00F025FF" w:rsidP="00A1178E">
      <w:pPr>
        <w:tabs>
          <w:tab w:val="left" w:pos="567"/>
        </w:tabs>
        <w:jc w:val="center"/>
        <w:rPr>
          <w:b/>
          <w:color w:val="000000"/>
          <w:w w:val="90"/>
        </w:rPr>
      </w:pPr>
    </w:p>
    <w:p w:rsidR="00F025FF" w:rsidRPr="00FF430B" w:rsidRDefault="00F025FF" w:rsidP="00B27D8B">
      <w:pPr>
        <w:tabs>
          <w:tab w:val="left" w:pos="567"/>
        </w:tabs>
        <w:jc w:val="center"/>
        <w:rPr>
          <w:b/>
          <w:color w:val="000000"/>
          <w:w w:val="90"/>
        </w:rPr>
      </w:pPr>
    </w:p>
    <w:p w:rsidR="00F025FF" w:rsidRPr="00A07263" w:rsidRDefault="00F025FF" w:rsidP="00B27D8B">
      <w:pPr>
        <w:pStyle w:val="Heading1"/>
        <w:numPr>
          <w:ilvl w:val="0"/>
          <w:numId w:val="0"/>
        </w:numPr>
        <w:ind w:left="720"/>
        <w:rPr>
          <w:lang w:val="pt-BR"/>
        </w:rPr>
      </w:pPr>
      <w:r w:rsidRPr="00A07263">
        <w:rPr>
          <w:lang w:val="pt-BR"/>
        </w:rPr>
        <w:t>ANGAJAMENT TERŢ SUSŢINĂTOR FINANCIAR</w:t>
      </w:r>
    </w:p>
    <w:p w:rsidR="00F025FF" w:rsidRPr="00FF430B" w:rsidRDefault="00F025FF" w:rsidP="00B27D8B">
      <w:pPr>
        <w:tabs>
          <w:tab w:val="left" w:pos="567"/>
        </w:tabs>
        <w:jc w:val="center"/>
        <w:rPr>
          <w:b/>
          <w:color w:val="000000"/>
          <w:w w:val="90"/>
        </w:rPr>
      </w:pPr>
    </w:p>
    <w:p w:rsidR="00F025FF" w:rsidRPr="00FF430B" w:rsidRDefault="00F025FF" w:rsidP="00AC7DAC">
      <w:pPr>
        <w:shd w:val="clear" w:color="auto" w:fill="FFFFFF"/>
        <w:jc w:val="both"/>
        <w:rPr>
          <w:b/>
          <w:spacing w:val="-2"/>
        </w:rPr>
      </w:pPr>
      <w:r w:rsidRPr="00FF430B">
        <w:rPr>
          <w:b/>
          <w:spacing w:val="-2"/>
        </w:rPr>
        <w:t>Terţ susţinător financiar</w:t>
      </w:r>
    </w:p>
    <w:p w:rsidR="00F025FF" w:rsidRPr="00FF430B" w:rsidRDefault="00F025FF" w:rsidP="00AC7DAC">
      <w:pPr>
        <w:shd w:val="clear" w:color="auto" w:fill="FFFFFF"/>
        <w:jc w:val="both"/>
      </w:pPr>
      <w:r w:rsidRPr="00FF430B">
        <w:rPr>
          <w:b/>
          <w:spacing w:val="-2"/>
        </w:rPr>
        <w:t>..........................</w:t>
      </w:r>
      <w:r w:rsidRPr="00FF430B">
        <w:t xml:space="preserve">(denumirea)  </w:t>
      </w:r>
    </w:p>
    <w:p w:rsidR="00F025FF" w:rsidRPr="00FF430B" w:rsidRDefault="00F025FF" w:rsidP="00AC7DAC">
      <w:pPr>
        <w:shd w:val="clear" w:color="auto" w:fill="FFFFFF"/>
        <w:jc w:val="center"/>
        <w:rPr>
          <w:b/>
        </w:rPr>
      </w:pPr>
      <w:r w:rsidRPr="00FF430B">
        <w:rPr>
          <w:b/>
        </w:rPr>
        <w:t>ANGAJAMENT</w:t>
      </w:r>
    </w:p>
    <w:p w:rsidR="00F025FF" w:rsidRPr="00FF430B" w:rsidRDefault="00F025FF" w:rsidP="00AC7DAC">
      <w:pPr>
        <w:shd w:val="clear" w:color="auto" w:fill="FFFFFF"/>
        <w:jc w:val="center"/>
      </w:pPr>
      <w:r w:rsidRPr="00FF430B">
        <w:t xml:space="preserve">privind susţinerea financiară </w:t>
      </w:r>
      <w:r w:rsidRPr="00FF430B">
        <w:rPr>
          <w:spacing w:val="-1"/>
        </w:rPr>
        <w:t>a ofertantului/candidatului\</w:t>
      </w:r>
    </w:p>
    <w:p w:rsidR="00F025FF" w:rsidRPr="00FF430B" w:rsidRDefault="00F025FF" w:rsidP="00AC7DAC">
      <w:pPr>
        <w:shd w:val="clear" w:color="auto" w:fill="FFFFFF"/>
        <w:spacing w:before="504"/>
        <w:jc w:val="both"/>
        <w:rPr>
          <w:spacing w:val="-3"/>
        </w:rPr>
      </w:pPr>
      <w:r w:rsidRPr="00FF430B">
        <w:rPr>
          <w:spacing w:val="-3"/>
        </w:rPr>
        <w:t>Către, ................................................................................................................................................</w:t>
      </w:r>
    </w:p>
    <w:p w:rsidR="00F025FF" w:rsidRPr="00FF430B" w:rsidRDefault="00F025FF" w:rsidP="00AC7DAC">
      <w:pPr>
        <w:shd w:val="clear" w:color="auto" w:fill="FFFFFF"/>
        <w:jc w:val="both"/>
        <w:rPr>
          <w:i/>
        </w:rPr>
      </w:pPr>
      <w:r w:rsidRPr="00FF430B">
        <w:rPr>
          <w:i/>
        </w:rPr>
        <w:t xml:space="preserve">                            (denumirea autorităţii contractante şi adresa completă)</w:t>
      </w:r>
    </w:p>
    <w:p w:rsidR="00F025FF" w:rsidRPr="00FF430B" w:rsidRDefault="00F025FF" w:rsidP="00AC7DAC">
      <w:pPr>
        <w:shd w:val="clear" w:color="auto" w:fill="FFFFFF"/>
        <w:tabs>
          <w:tab w:val="left" w:leader="dot" w:pos="7166"/>
        </w:tabs>
        <w:jc w:val="both"/>
      </w:pPr>
      <w:r w:rsidRPr="00FF430B">
        <w:t>Cu privire la procedura pentru atribuirea contractului ......................................................................</w:t>
      </w:r>
    </w:p>
    <w:p w:rsidR="00F025FF" w:rsidRPr="00FF430B" w:rsidRDefault="00F025FF"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F025FF" w:rsidRPr="00FF430B" w:rsidRDefault="00F025FF" w:rsidP="00AC7DAC">
      <w:pPr>
        <w:shd w:val="clear" w:color="auto" w:fill="FFFFFF"/>
        <w:jc w:val="both"/>
      </w:pPr>
      <w:r w:rsidRPr="00FF430B">
        <w:t>Acordarea susţinerii financiare nu implică alte costuri pentru achizitor, cu excepţia celor care au fost incluse în propunerea financiară.</w:t>
      </w:r>
    </w:p>
    <w:p w:rsidR="00F025FF" w:rsidRPr="00FF430B" w:rsidRDefault="00F025FF" w:rsidP="00AC7DAC">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rsidR="00F025FF" w:rsidRPr="00FF430B" w:rsidRDefault="00F025FF"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rsidR="00F025FF" w:rsidRPr="00FF430B" w:rsidRDefault="00F025FF"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F025FF" w:rsidRPr="00FF430B" w:rsidRDefault="00F025FF"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F025FF" w:rsidRPr="00FF430B" w:rsidRDefault="00F025FF" w:rsidP="00AC7DAC">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rsidR="00F025FF" w:rsidRPr="00FF430B" w:rsidRDefault="00F025FF" w:rsidP="00AC7DAC">
      <w:pPr>
        <w:shd w:val="clear" w:color="auto" w:fill="FFFFFF"/>
        <w:jc w:val="both"/>
        <w:rPr>
          <w:spacing w:val="-1"/>
        </w:rPr>
      </w:pPr>
    </w:p>
    <w:p w:rsidR="00F025FF" w:rsidRPr="00FF430B" w:rsidRDefault="00F025FF" w:rsidP="00AC7DAC">
      <w:pPr>
        <w:shd w:val="clear" w:color="auto" w:fill="FFFFFF"/>
        <w:jc w:val="both"/>
        <w:rPr>
          <w:spacing w:val="-1"/>
        </w:rPr>
      </w:pPr>
    </w:p>
    <w:p w:rsidR="00F025FF" w:rsidRPr="00FF430B" w:rsidRDefault="00F025FF" w:rsidP="00AC7DAC">
      <w:pPr>
        <w:shd w:val="clear" w:color="auto" w:fill="FFFFFF"/>
        <w:jc w:val="both"/>
        <w:rPr>
          <w:spacing w:val="-1"/>
        </w:rPr>
      </w:pPr>
    </w:p>
    <w:p w:rsidR="00F025FF" w:rsidRPr="00FF430B" w:rsidRDefault="00F025FF" w:rsidP="00AC7DAC">
      <w:pPr>
        <w:shd w:val="clear" w:color="auto" w:fill="FFFFFF"/>
        <w:jc w:val="both"/>
        <w:rPr>
          <w:spacing w:val="-1"/>
        </w:rPr>
      </w:pPr>
    </w:p>
    <w:p w:rsidR="00F025FF" w:rsidRPr="00FF430B" w:rsidRDefault="00F025FF" w:rsidP="00AC7DAC">
      <w:pPr>
        <w:shd w:val="clear" w:color="auto" w:fill="FFFFFF"/>
        <w:jc w:val="both"/>
        <w:rPr>
          <w:spacing w:val="-1"/>
        </w:rPr>
      </w:pPr>
    </w:p>
    <w:p w:rsidR="00F025FF" w:rsidRPr="00FF430B" w:rsidRDefault="00F025FF"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F025FF" w:rsidRPr="00FF430B" w:rsidRDefault="00F025FF" w:rsidP="00AC7DAC">
      <w:pPr>
        <w:ind w:left="5040" w:firstLine="720"/>
        <w:jc w:val="both"/>
        <w:rPr>
          <w:rStyle w:val="tax1"/>
          <w:bCs/>
          <w:sz w:val="22"/>
          <w:szCs w:val="22"/>
        </w:rPr>
      </w:pPr>
    </w:p>
    <w:p w:rsidR="00F025FF" w:rsidRPr="00FF430B" w:rsidRDefault="00F025FF" w:rsidP="00BA7FF4">
      <w:pPr>
        <w:jc w:val="right"/>
        <w:rPr>
          <w:noProof w:val="0"/>
        </w:rPr>
      </w:pPr>
    </w:p>
    <w:p w:rsidR="00F025FF" w:rsidRPr="00FF430B" w:rsidRDefault="00F025FF" w:rsidP="00BA7FF4">
      <w:pPr>
        <w:jc w:val="right"/>
        <w:rPr>
          <w:noProof w:val="0"/>
        </w:rPr>
      </w:pPr>
    </w:p>
    <w:p w:rsidR="00F025FF" w:rsidRPr="00FF430B" w:rsidRDefault="00F025FF" w:rsidP="00BA7FF4">
      <w:pPr>
        <w:jc w:val="right"/>
        <w:rPr>
          <w:noProof w:val="0"/>
          <w:sz w:val="22"/>
          <w:szCs w:val="22"/>
        </w:rPr>
      </w:pPr>
      <w:r w:rsidRPr="00FF430B">
        <w:rPr>
          <w:noProof w:val="0"/>
        </w:rPr>
        <w:t>Anexa nr.</w:t>
      </w:r>
      <w:r>
        <w:rPr>
          <w:noProof w:val="0"/>
        </w:rPr>
        <w:t xml:space="preserve"> </w:t>
      </w:r>
      <w:r w:rsidRPr="00FF430B">
        <w:rPr>
          <w:noProof w:val="0"/>
        </w:rPr>
        <w:t>19</w:t>
      </w:r>
    </w:p>
    <w:p w:rsidR="00F025FF" w:rsidRPr="00FF430B" w:rsidRDefault="00F025FF" w:rsidP="00BA7FF4">
      <w:pPr>
        <w:jc w:val="right"/>
        <w:rPr>
          <w:noProof w:val="0"/>
        </w:rPr>
      </w:pPr>
      <w:r w:rsidRPr="00FF430B">
        <w:rPr>
          <w:noProof w:val="0"/>
        </w:rPr>
        <w:t>la Documentația standard nr._____</w:t>
      </w:r>
    </w:p>
    <w:p w:rsidR="00F025FF" w:rsidRPr="00FF430B" w:rsidRDefault="00F025FF" w:rsidP="00BA7FF4">
      <w:pPr>
        <w:jc w:val="right"/>
        <w:rPr>
          <w:noProof w:val="0"/>
        </w:rPr>
      </w:pPr>
      <w:r w:rsidRPr="00FF430B">
        <w:rPr>
          <w:noProof w:val="0"/>
        </w:rPr>
        <w:t>din “____” ________ 20___</w:t>
      </w:r>
    </w:p>
    <w:p w:rsidR="00F025FF" w:rsidRPr="00FF430B" w:rsidRDefault="00F025FF" w:rsidP="000D4488">
      <w:pPr>
        <w:tabs>
          <w:tab w:val="left" w:pos="567"/>
        </w:tabs>
        <w:jc w:val="center"/>
        <w:rPr>
          <w:b/>
          <w:color w:val="000000"/>
          <w:w w:val="90"/>
        </w:rPr>
      </w:pPr>
    </w:p>
    <w:p w:rsidR="00F025FF" w:rsidRPr="00A07263" w:rsidRDefault="00F025FF" w:rsidP="00653E70">
      <w:pPr>
        <w:pStyle w:val="Heading1"/>
        <w:numPr>
          <w:ilvl w:val="0"/>
          <w:numId w:val="0"/>
        </w:numPr>
        <w:ind w:left="720"/>
        <w:rPr>
          <w:sz w:val="22"/>
          <w:szCs w:val="22"/>
          <w:lang w:val="pt-BR"/>
        </w:rPr>
      </w:pPr>
    </w:p>
    <w:p w:rsidR="00F025FF" w:rsidRPr="00A07263" w:rsidRDefault="00F025FF" w:rsidP="00653E70">
      <w:pPr>
        <w:pStyle w:val="Heading1"/>
        <w:numPr>
          <w:ilvl w:val="0"/>
          <w:numId w:val="0"/>
        </w:numPr>
        <w:ind w:left="720"/>
        <w:rPr>
          <w:lang w:val="pt-BR"/>
        </w:rPr>
      </w:pPr>
      <w:r w:rsidRPr="00A07263">
        <w:rPr>
          <w:lang w:val="pt-BR"/>
        </w:rPr>
        <w:t>ANGAJAMENT PRIVIND SUSŢINEREA TEHNICĂ ȘI PROFESIONALĂ A OFERTANTULUI/GRUPULUI DE OPERATORI ECONOMICI</w:t>
      </w:r>
    </w:p>
    <w:p w:rsidR="00F025FF" w:rsidRPr="00FF430B" w:rsidRDefault="00F025FF" w:rsidP="00AC7DAC">
      <w:pPr>
        <w:ind w:left="5040" w:firstLine="720"/>
        <w:jc w:val="both"/>
        <w:rPr>
          <w:rStyle w:val="tax1"/>
          <w:bCs/>
          <w:sz w:val="24"/>
        </w:rPr>
      </w:pPr>
    </w:p>
    <w:p w:rsidR="00F025FF" w:rsidRPr="00FF430B" w:rsidRDefault="00F025FF" w:rsidP="00AC7DAC">
      <w:pPr>
        <w:ind w:left="5040" w:firstLine="720"/>
        <w:jc w:val="both"/>
        <w:rPr>
          <w:rStyle w:val="tax1"/>
          <w:bCs/>
          <w:sz w:val="24"/>
        </w:rPr>
      </w:pPr>
    </w:p>
    <w:p w:rsidR="00F025FF" w:rsidRPr="00A07263" w:rsidRDefault="00F025FF" w:rsidP="006A6FDA">
      <w:pPr>
        <w:pStyle w:val="DefaultText"/>
        <w:rPr>
          <w:noProof w:val="0"/>
          <w:szCs w:val="24"/>
          <w:lang w:val="pt-BR"/>
        </w:rPr>
      </w:pPr>
    </w:p>
    <w:p w:rsidR="00F025FF" w:rsidRPr="00FF430B" w:rsidRDefault="00F025FF" w:rsidP="006A6FDA">
      <w:pPr>
        <w:shd w:val="clear" w:color="auto" w:fill="FFFFFF"/>
        <w:rPr>
          <w:b/>
        </w:rPr>
      </w:pPr>
      <w:r w:rsidRPr="00FF430B">
        <w:rPr>
          <w:b/>
          <w:spacing w:val="-2"/>
        </w:rPr>
        <w:t>..........................</w:t>
      </w:r>
    </w:p>
    <w:p w:rsidR="00F025FF" w:rsidRPr="00FF430B" w:rsidRDefault="00F025FF" w:rsidP="006A6FDA">
      <w:pPr>
        <w:shd w:val="clear" w:color="auto" w:fill="FFFFFF"/>
      </w:pPr>
      <w:r w:rsidRPr="00FF430B">
        <w:t>(denumirea)</w:t>
      </w:r>
    </w:p>
    <w:p w:rsidR="00F025FF" w:rsidRPr="00FF430B" w:rsidRDefault="00F025FF" w:rsidP="006A6FDA">
      <w:pPr>
        <w:shd w:val="clear" w:color="auto" w:fill="FFFFFF"/>
        <w:jc w:val="center"/>
        <w:rPr>
          <w:b/>
        </w:rPr>
      </w:pPr>
      <w:r w:rsidRPr="00FF430B">
        <w:rPr>
          <w:b/>
        </w:rPr>
        <w:t>ANGAJAMENT</w:t>
      </w:r>
    </w:p>
    <w:p w:rsidR="00F025FF" w:rsidRPr="00FF430B" w:rsidRDefault="00F025FF" w:rsidP="006A6FDA">
      <w:pPr>
        <w:shd w:val="clear" w:color="auto" w:fill="FFFFFF"/>
        <w:jc w:val="center"/>
        <w:rPr>
          <w:b/>
        </w:rPr>
      </w:pPr>
      <w:r w:rsidRPr="00FF430B">
        <w:rPr>
          <w:b/>
        </w:rPr>
        <w:t>privind susţinerea tehnică și profesională</w:t>
      </w:r>
    </w:p>
    <w:p w:rsidR="00F025FF" w:rsidRPr="00FF430B" w:rsidRDefault="00F025FF" w:rsidP="006A6FDA">
      <w:pPr>
        <w:shd w:val="clear" w:color="auto" w:fill="FFFFFF"/>
        <w:jc w:val="center"/>
        <w:rPr>
          <w:b/>
        </w:rPr>
      </w:pPr>
      <w:r w:rsidRPr="00FF430B">
        <w:rPr>
          <w:b/>
        </w:rPr>
        <w:t>a ofertantului/candidatului</w:t>
      </w:r>
    </w:p>
    <w:p w:rsidR="00F025FF" w:rsidRPr="00FF430B" w:rsidRDefault="00F025FF" w:rsidP="006A6FDA">
      <w:pPr>
        <w:shd w:val="clear" w:color="auto" w:fill="FFFFFF"/>
        <w:jc w:val="center"/>
      </w:pPr>
    </w:p>
    <w:p w:rsidR="00F025FF" w:rsidRPr="00FF430B" w:rsidRDefault="00F025FF" w:rsidP="006A6FDA">
      <w:pPr>
        <w:shd w:val="clear" w:color="auto" w:fill="FFFFFF"/>
      </w:pPr>
      <w:r w:rsidRPr="00FF430B">
        <w:rPr>
          <w:spacing w:val="-2"/>
        </w:rPr>
        <w:t>Către</w:t>
      </w:r>
      <w:r w:rsidRPr="00FF430B">
        <w:t>, .................................................................................................................................................</w:t>
      </w:r>
    </w:p>
    <w:p w:rsidR="00F025FF" w:rsidRPr="00FF430B" w:rsidRDefault="00F025FF" w:rsidP="006A6FDA">
      <w:pPr>
        <w:shd w:val="clear" w:color="auto" w:fill="FFFFFF"/>
        <w:spacing w:before="5"/>
        <w:rPr>
          <w:i/>
        </w:rPr>
      </w:pPr>
      <w:r w:rsidRPr="00FF430B">
        <w:rPr>
          <w:i/>
        </w:rPr>
        <w:t xml:space="preserve">                                   (denumirea autorităţii contractante şi adresa completă)</w:t>
      </w:r>
    </w:p>
    <w:p w:rsidR="00F025FF" w:rsidRPr="00FF430B" w:rsidRDefault="00F025FF"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F025FF" w:rsidRPr="00FF430B" w:rsidRDefault="00F025FF"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F025FF" w:rsidRPr="00FF430B" w:rsidRDefault="00F025FF" w:rsidP="006A6FD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rsidR="00F025FF" w:rsidRPr="00FF430B" w:rsidRDefault="00F025FF"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F025FF" w:rsidRPr="00FF430B" w:rsidRDefault="00F025FF" w:rsidP="006A6FD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F025FF" w:rsidRPr="00FF430B" w:rsidRDefault="00F025FF" w:rsidP="006A6FD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F025FF" w:rsidRPr="00FF430B" w:rsidRDefault="00F025FF" w:rsidP="006A6FDA">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rsidR="00F025FF" w:rsidRPr="00FF430B" w:rsidRDefault="00F025FF" w:rsidP="006A6FDA">
      <w:pPr>
        <w:shd w:val="clear" w:color="auto" w:fill="FFFFFF"/>
        <w:rPr>
          <w:spacing w:val="-1"/>
        </w:rPr>
      </w:pPr>
    </w:p>
    <w:p w:rsidR="00F025FF" w:rsidRPr="00FF430B" w:rsidRDefault="00F025FF" w:rsidP="006A6FDA">
      <w:pPr>
        <w:shd w:val="clear" w:color="auto" w:fill="FFFFFF"/>
        <w:rPr>
          <w:spacing w:val="-1"/>
        </w:rPr>
      </w:pPr>
    </w:p>
    <w:p w:rsidR="00F025FF" w:rsidRPr="00FF430B" w:rsidRDefault="00F025FF"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F025FF" w:rsidRPr="00FF430B" w:rsidRDefault="00F025FF"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F025FF" w:rsidRPr="00FF430B" w:rsidRDefault="00F025FF" w:rsidP="009E719D">
      <w:pPr>
        <w:shd w:val="clear" w:color="auto" w:fill="FFFFFF"/>
        <w:jc w:val="right"/>
        <w:rPr>
          <w:i/>
          <w:spacing w:val="-1"/>
        </w:rPr>
      </w:pPr>
      <w:r w:rsidRPr="00FF430B">
        <w:rPr>
          <w:i/>
          <w:spacing w:val="-1"/>
        </w:rPr>
        <w:t>(semnătură autorizată)</w:t>
      </w:r>
    </w:p>
    <w:p w:rsidR="00F025FF" w:rsidRPr="00FF430B" w:rsidRDefault="00F025FF" w:rsidP="00A1178E">
      <w:pPr>
        <w:tabs>
          <w:tab w:val="left" w:pos="567"/>
        </w:tabs>
        <w:jc w:val="center"/>
        <w:rPr>
          <w:b/>
          <w:color w:val="000000"/>
          <w:w w:val="90"/>
        </w:rPr>
      </w:pPr>
    </w:p>
    <w:p w:rsidR="00F025FF" w:rsidRPr="00FF430B" w:rsidRDefault="00F025FF" w:rsidP="00BA7FF4">
      <w:pPr>
        <w:jc w:val="right"/>
        <w:rPr>
          <w:noProof w:val="0"/>
          <w:sz w:val="22"/>
          <w:szCs w:val="22"/>
        </w:rPr>
      </w:pPr>
      <w:r w:rsidRPr="00FF430B">
        <w:rPr>
          <w:noProof w:val="0"/>
        </w:rPr>
        <w:t>Anexa nr.</w:t>
      </w:r>
      <w:r>
        <w:rPr>
          <w:noProof w:val="0"/>
        </w:rPr>
        <w:t xml:space="preserve"> </w:t>
      </w:r>
      <w:r w:rsidRPr="00FF430B">
        <w:rPr>
          <w:noProof w:val="0"/>
        </w:rPr>
        <w:t>20</w:t>
      </w:r>
    </w:p>
    <w:p w:rsidR="00F025FF" w:rsidRPr="00FF430B" w:rsidRDefault="00F025FF" w:rsidP="00BA7FF4">
      <w:pPr>
        <w:jc w:val="right"/>
        <w:rPr>
          <w:noProof w:val="0"/>
        </w:rPr>
      </w:pPr>
      <w:r w:rsidRPr="00FF430B">
        <w:rPr>
          <w:noProof w:val="0"/>
        </w:rPr>
        <w:t>la Documentația standard nr._____</w:t>
      </w:r>
    </w:p>
    <w:p w:rsidR="00F025FF" w:rsidRPr="00FF430B" w:rsidRDefault="00F025FF" w:rsidP="00BA7FF4">
      <w:pPr>
        <w:jc w:val="right"/>
        <w:rPr>
          <w:noProof w:val="0"/>
        </w:rPr>
      </w:pPr>
      <w:r w:rsidRPr="00FF430B">
        <w:rPr>
          <w:noProof w:val="0"/>
        </w:rPr>
        <w:t>din “____” ________ 20___</w:t>
      </w:r>
    </w:p>
    <w:p w:rsidR="00F025FF" w:rsidRPr="00FF430B" w:rsidRDefault="00F025FF" w:rsidP="000D4488">
      <w:pPr>
        <w:tabs>
          <w:tab w:val="left" w:pos="567"/>
        </w:tabs>
        <w:jc w:val="center"/>
        <w:rPr>
          <w:b/>
          <w:color w:val="000000"/>
          <w:w w:val="90"/>
        </w:rPr>
      </w:pPr>
    </w:p>
    <w:p w:rsidR="00F025FF" w:rsidRPr="00FF430B" w:rsidRDefault="00F025FF" w:rsidP="000D4488">
      <w:pPr>
        <w:tabs>
          <w:tab w:val="left" w:pos="567"/>
        </w:tabs>
        <w:jc w:val="center"/>
        <w:rPr>
          <w:b/>
          <w:color w:val="000000"/>
          <w:w w:val="90"/>
        </w:rPr>
      </w:pPr>
    </w:p>
    <w:p w:rsidR="00F025FF" w:rsidRPr="00FF430B" w:rsidRDefault="00F025FF" w:rsidP="005C6BF4">
      <w:pPr>
        <w:keepNext/>
        <w:spacing w:before="240" w:after="60"/>
        <w:jc w:val="center"/>
        <w:outlineLvl w:val="0"/>
        <w:rPr>
          <w:b/>
          <w:bCs/>
          <w:kern w:val="32"/>
        </w:rPr>
      </w:pPr>
      <w:r w:rsidRPr="00FF430B">
        <w:rPr>
          <w:b/>
          <w:bCs/>
          <w:kern w:val="32"/>
        </w:rPr>
        <w:t xml:space="preserve">DECLARAŢIE TERŢ SUSŢINĂTOR TEHNIC </w:t>
      </w:r>
    </w:p>
    <w:p w:rsidR="00F025FF" w:rsidRPr="00FF430B" w:rsidRDefault="00F025FF" w:rsidP="005C6BF4">
      <w:pPr>
        <w:shd w:val="clear" w:color="auto" w:fill="FFFFFF"/>
        <w:spacing w:after="200"/>
        <w:rPr>
          <w:b/>
          <w:i/>
        </w:rPr>
      </w:pPr>
    </w:p>
    <w:p w:rsidR="00F025FF" w:rsidRPr="00FF430B" w:rsidRDefault="00F025FF" w:rsidP="005C6BF4">
      <w:pPr>
        <w:shd w:val="clear" w:color="auto" w:fill="FFFFFF"/>
        <w:rPr>
          <w:b/>
          <w:spacing w:val="-2"/>
        </w:rPr>
      </w:pPr>
      <w:r w:rsidRPr="00FF430B">
        <w:rPr>
          <w:b/>
          <w:spacing w:val="-2"/>
        </w:rPr>
        <w:t xml:space="preserve">Terю susюinгtor tehnic </w:t>
      </w:r>
    </w:p>
    <w:p w:rsidR="00F025FF" w:rsidRPr="00FF430B" w:rsidRDefault="00F025FF" w:rsidP="005C6BF4">
      <w:pPr>
        <w:shd w:val="clear" w:color="auto" w:fill="FFFFFF"/>
        <w:rPr>
          <w:b/>
        </w:rPr>
      </w:pPr>
      <w:r w:rsidRPr="00FF430B">
        <w:rPr>
          <w:b/>
          <w:spacing w:val="-2"/>
        </w:rPr>
        <w:t>..........................</w:t>
      </w:r>
    </w:p>
    <w:p w:rsidR="00F025FF" w:rsidRPr="00FF430B" w:rsidRDefault="00F025FF" w:rsidP="005C6BF4">
      <w:pPr>
        <w:shd w:val="clear" w:color="auto" w:fill="FFFFFF"/>
      </w:pPr>
      <w:r w:rsidRPr="00FF430B">
        <w:t>(denumirea)</w:t>
      </w:r>
    </w:p>
    <w:p w:rsidR="00F025FF" w:rsidRPr="00FF430B" w:rsidRDefault="00F025FF" w:rsidP="005C6BF4">
      <w:pPr>
        <w:shd w:val="clear" w:color="auto" w:fill="FFFFFF"/>
      </w:pPr>
    </w:p>
    <w:p w:rsidR="00F025FF" w:rsidRPr="00FF430B" w:rsidRDefault="00F025FF" w:rsidP="005C6BF4">
      <w:pPr>
        <w:spacing w:after="200"/>
        <w:jc w:val="center"/>
        <w:rPr>
          <w:b/>
        </w:rPr>
      </w:pPr>
      <w:r w:rsidRPr="00FF430B">
        <w:rPr>
          <w:b/>
        </w:rPr>
        <w:t>Declaraюie</w:t>
      </w:r>
    </w:p>
    <w:p w:rsidR="00F025FF" w:rsidRPr="00FF430B" w:rsidRDefault="00F025FF" w:rsidP="005C6BF4">
      <w:pPr>
        <w:shd w:val="clear" w:color="auto" w:fill="FFFFFF"/>
        <w:tabs>
          <w:tab w:val="left" w:leader="dot" w:pos="6648"/>
        </w:tabs>
        <w:spacing w:after="200"/>
        <w:jc w:val="both"/>
      </w:pPr>
      <w:r w:rsidRPr="00FF430B">
        <w:t>Subsemnatul, reprezentant оmputernicit al .......................... (</w:t>
      </w:r>
      <w:r w:rsidRPr="00FF430B">
        <w:rPr>
          <w:i/>
        </w:rPr>
        <w:t>denumirea terюului susюinгtor tehnic єi profesional),</w:t>
      </w:r>
      <w:r w:rsidRPr="00FF430B">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F025FF" w:rsidRPr="00FF430B" w:rsidRDefault="00F025FF" w:rsidP="005C6BF4">
      <w:pPr>
        <w:shd w:val="clear" w:color="auto" w:fill="FFFFFF"/>
        <w:tabs>
          <w:tab w:val="left" w:leader="dot" w:pos="6648"/>
        </w:tabs>
        <w:spacing w:after="200"/>
        <w:jc w:val="both"/>
      </w:pPr>
      <w:r w:rsidRPr="00FF430B">
        <w:t xml:space="preserve">Declar, de asemenea, cг vom disponibiliza aceste resurse necondiюionat, оn funcюie de necesitгюile care vor apгrea pe parcursul оndeplinirii contractului de achiziюie publicг avвnd ca obiect..........................................................( </w:t>
      </w:r>
      <w:r w:rsidRPr="00FF430B">
        <w:rPr>
          <w:i/>
        </w:rPr>
        <w:t>obiectul contractului).</w:t>
      </w:r>
    </w:p>
    <w:p w:rsidR="00F025FF" w:rsidRPr="00FF430B" w:rsidRDefault="00F025FF" w:rsidP="005C6BF4">
      <w:pPr>
        <w:shd w:val="clear" w:color="auto" w:fill="FFFFFF"/>
        <w:spacing w:after="200"/>
      </w:pPr>
    </w:p>
    <w:p w:rsidR="00F025FF" w:rsidRPr="00FF430B" w:rsidRDefault="00F025FF" w:rsidP="005C6BF4">
      <w:pPr>
        <w:shd w:val="clear" w:color="auto" w:fill="FFFFFF"/>
        <w:spacing w:after="200"/>
        <w:ind w:left="34"/>
        <w:jc w:val="center"/>
        <w:rPr>
          <w:b/>
        </w:rPr>
      </w:pPr>
      <w:r w:rsidRPr="00FF430B">
        <w:rPr>
          <w:b/>
          <w:spacing w:val="-3"/>
        </w:rPr>
        <w:t>LISTA</w:t>
      </w:r>
    </w:p>
    <w:p w:rsidR="00F025FF" w:rsidRPr="00FF430B" w:rsidRDefault="00F025FF" w:rsidP="005C6BF4">
      <w:pPr>
        <w:shd w:val="clear" w:color="auto" w:fill="FFFFFF"/>
        <w:spacing w:after="200"/>
        <w:ind w:left="29"/>
        <w:jc w:val="center"/>
      </w:pPr>
      <w:r w:rsidRPr="00FF430B">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F025FF" w:rsidRPr="00EC30C2" w:rsidTr="008A2F19">
        <w:tc>
          <w:tcPr>
            <w:tcW w:w="609" w:type="dxa"/>
          </w:tcPr>
          <w:p w:rsidR="00F025FF" w:rsidRPr="00FF430B" w:rsidRDefault="00F025FF" w:rsidP="008A2F19">
            <w:pPr>
              <w:jc w:val="center"/>
              <w:rPr>
                <w:lang w:eastAsia="ro-RO"/>
              </w:rPr>
            </w:pPr>
            <w:r w:rsidRPr="00FF430B">
              <w:rPr>
                <w:lang w:eastAsia="ro-RO"/>
              </w:rPr>
              <w:t xml:space="preserve">Nr. </w:t>
            </w:r>
          </w:p>
          <w:p w:rsidR="00F025FF" w:rsidRPr="00FF430B" w:rsidRDefault="00F025FF" w:rsidP="008A2F19">
            <w:pPr>
              <w:jc w:val="center"/>
              <w:rPr>
                <w:lang w:eastAsia="ro-RO"/>
              </w:rPr>
            </w:pPr>
            <w:r w:rsidRPr="00FF430B">
              <w:rPr>
                <w:lang w:eastAsia="ro-RO"/>
              </w:rPr>
              <w:t>crt</w:t>
            </w:r>
          </w:p>
        </w:tc>
        <w:tc>
          <w:tcPr>
            <w:tcW w:w="3477" w:type="dxa"/>
          </w:tcPr>
          <w:p w:rsidR="00F025FF" w:rsidRPr="00FF430B" w:rsidRDefault="00F025FF" w:rsidP="008A2F19">
            <w:pPr>
              <w:jc w:val="center"/>
              <w:rPr>
                <w:lang w:eastAsia="ro-RO"/>
              </w:rPr>
            </w:pPr>
            <w:r w:rsidRPr="00FF430B">
              <w:rPr>
                <w:lang w:eastAsia="ro-RO"/>
              </w:rPr>
              <w:t xml:space="preserve">Denumire </w:t>
            </w:r>
            <w:r w:rsidRPr="00FF430B">
              <w:rPr>
                <w:spacing w:val="-1"/>
                <w:lang w:eastAsia="ro-RO"/>
              </w:rPr>
              <w:t>utilaj/echipament/instalaюie</w:t>
            </w:r>
          </w:p>
        </w:tc>
        <w:tc>
          <w:tcPr>
            <w:tcW w:w="1293" w:type="dxa"/>
          </w:tcPr>
          <w:p w:rsidR="00F025FF" w:rsidRPr="00FF430B" w:rsidRDefault="00F025FF" w:rsidP="008A2F19">
            <w:pPr>
              <w:jc w:val="center"/>
              <w:rPr>
                <w:lang w:eastAsia="ro-RO"/>
              </w:rPr>
            </w:pPr>
            <w:r w:rsidRPr="00FF430B">
              <w:rPr>
                <w:lang w:eastAsia="ro-RO"/>
              </w:rPr>
              <w:t>Cantitate U.M.</w:t>
            </w:r>
          </w:p>
        </w:tc>
        <w:tc>
          <w:tcPr>
            <w:tcW w:w="2931" w:type="dxa"/>
            <w:gridSpan w:val="2"/>
          </w:tcPr>
          <w:p w:rsidR="00F025FF" w:rsidRPr="00FF430B" w:rsidRDefault="00F025FF" w:rsidP="008A2F19">
            <w:pPr>
              <w:jc w:val="center"/>
              <w:rPr>
                <w:lang w:eastAsia="ro-RO"/>
              </w:rPr>
            </w:pPr>
            <w:r w:rsidRPr="00FF430B">
              <w:rPr>
                <w:lang w:eastAsia="ro-RO"/>
              </w:rPr>
              <w:t>Forma de deюinere</w:t>
            </w:r>
          </w:p>
        </w:tc>
      </w:tr>
      <w:tr w:rsidR="00F025FF" w:rsidRPr="00EC30C2" w:rsidTr="008A2F19">
        <w:tc>
          <w:tcPr>
            <w:tcW w:w="609" w:type="dxa"/>
          </w:tcPr>
          <w:p w:rsidR="00F025FF" w:rsidRPr="00FF430B" w:rsidRDefault="00F025FF" w:rsidP="008A2F19">
            <w:pPr>
              <w:jc w:val="center"/>
              <w:rPr>
                <w:lang w:eastAsia="ro-RO"/>
              </w:rPr>
            </w:pPr>
          </w:p>
        </w:tc>
        <w:tc>
          <w:tcPr>
            <w:tcW w:w="3477" w:type="dxa"/>
          </w:tcPr>
          <w:p w:rsidR="00F025FF" w:rsidRPr="00FF430B" w:rsidRDefault="00F025FF" w:rsidP="008A2F19">
            <w:pPr>
              <w:jc w:val="center"/>
              <w:rPr>
                <w:lang w:eastAsia="ro-RO"/>
              </w:rPr>
            </w:pPr>
          </w:p>
        </w:tc>
        <w:tc>
          <w:tcPr>
            <w:tcW w:w="1293" w:type="dxa"/>
          </w:tcPr>
          <w:p w:rsidR="00F025FF" w:rsidRPr="00FF430B" w:rsidRDefault="00F025FF" w:rsidP="008A2F19">
            <w:pPr>
              <w:jc w:val="center"/>
              <w:rPr>
                <w:lang w:eastAsia="ro-RO"/>
              </w:rPr>
            </w:pPr>
          </w:p>
        </w:tc>
        <w:tc>
          <w:tcPr>
            <w:tcW w:w="1608" w:type="dxa"/>
          </w:tcPr>
          <w:p w:rsidR="00F025FF" w:rsidRPr="00FF430B" w:rsidRDefault="00F025FF" w:rsidP="008A2F19">
            <w:pPr>
              <w:jc w:val="center"/>
              <w:rPr>
                <w:lang w:eastAsia="ro-RO"/>
              </w:rPr>
            </w:pPr>
            <w:r w:rsidRPr="00FF430B">
              <w:rPr>
                <w:lang w:eastAsia="ro-RO"/>
              </w:rPr>
              <w:t xml:space="preserve">Proprietate </w:t>
            </w:r>
          </w:p>
        </w:tc>
        <w:tc>
          <w:tcPr>
            <w:tcW w:w="1323" w:type="dxa"/>
          </w:tcPr>
          <w:p w:rsidR="00F025FF" w:rsidRPr="00FF430B" w:rsidRDefault="00F025FF" w:rsidP="008A2F19">
            <w:pPr>
              <w:jc w:val="center"/>
              <w:rPr>
                <w:lang w:eastAsia="ro-RO"/>
              </w:rPr>
            </w:pPr>
            <w:r w:rsidRPr="00FF430B">
              <w:rPr>
                <w:lang w:eastAsia="ro-RO"/>
              </w:rPr>
              <w:t>Оn chirie</w:t>
            </w:r>
          </w:p>
        </w:tc>
      </w:tr>
      <w:tr w:rsidR="00F025FF" w:rsidRPr="00EC30C2" w:rsidTr="008A2F19">
        <w:tc>
          <w:tcPr>
            <w:tcW w:w="609" w:type="dxa"/>
          </w:tcPr>
          <w:p w:rsidR="00F025FF" w:rsidRPr="00FF430B" w:rsidRDefault="00F025FF" w:rsidP="008A2F19">
            <w:pPr>
              <w:jc w:val="center"/>
              <w:rPr>
                <w:lang w:eastAsia="ro-RO"/>
              </w:rPr>
            </w:pPr>
          </w:p>
        </w:tc>
        <w:tc>
          <w:tcPr>
            <w:tcW w:w="3477" w:type="dxa"/>
          </w:tcPr>
          <w:p w:rsidR="00F025FF" w:rsidRPr="00FF430B" w:rsidRDefault="00F025FF" w:rsidP="008A2F19">
            <w:pPr>
              <w:jc w:val="center"/>
              <w:rPr>
                <w:lang w:eastAsia="ro-RO"/>
              </w:rPr>
            </w:pPr>
          </w:p>
        </w:tc>
        <w:tc>
          <w:tcPr>
            <w:tcW w:w="1293" w:type="dxa"/>
          </w:tcPr>
          <w:p w:rsidR="00F025FF" w:rsidRPr="00FF430B" w:rsidRDefault="00F025FF" w:rsidP="008A2F19">
            <w:pPr>
              <w:jc w:val="center"/>
              <w:rPr>
                <w:lang w:eastAsia="ro-RO"/>
              </w:rPr>
            </w:pPr>
          </w:p>
        </w:tc>
        <w:tc>
          <w:tcPr>
            <w:tcW w:w="1608" w:type="dxa"/>
          </w:tcPr>
          <w:p w:rsidR="00F025FF" w:rsidRPr="00FF430B" w:rsidRDefault="00F025FF" w:rsidP="008A2F19">
            <w:pPr>
              <w:jc w:val="center"/>
              <w:rPr>
                <w:lang w:eastAsia="ro-RO"/>
              </w:rPr>
            </w:pPr>
          </w:p>
        </w:tc>
        <w:tc>
          <w:tcPr>
            <w:tcW w:w="1323" w:type="dxa"/>
          </w:tcPr>
          <w:p w:rsidR="00F025FF" w:rsidRPr="00FF430B" w:rsidRDefault="00F025FF" w:rsidP="008A2F19">
            <w:pPr>
              <w:jc w:val="center"/>
              <w:rPr>
                <w:lang w:eastAsia="ro-RO"/>
              </w:rPr>
            </w:pPr>
          </w:p>
        </w:tc>
      </w:tr>
      <w:tr w:rsidR="00F025FF" w:rsidRPr="00EC30C2" w:rsidTr="008A2F19">
        <w:tc>
          <w:tcPr>
            <w:tcW w:w="609" w:type="dxa"/>
          </w:tcPr>
          <w:p w:rsidR="00F025FF" w:rsidRPr="00FF430B" w:rsidRDefault="00F025FF" w:rsidP="008A2F19">
            <w:pPr>
              <w:jc w:val="center"/>
              <w:rPr>
                <w:lang w:eastAsia="ro-RO"/>
              </w:rPr>
            </w:pPr>
          </w:p>
        </w:tc>
        <w:tc>
          <w:tcPr>
            <w:tcW w:w="3477" w:type="dxa"/>
          </w:tcPr>
          <w:p w:rsidR="00F025FF" w:rsidRPr="00FF430B" w:rsidRDefault="00F025FF" w:rsidP="008A2F19">
            <w:pPr>
              <w:jc w:val="center"/>
              <w:rPr>
                <w:lang w:eastAsia="ro-RO"/>
              </w:rPr>
            </w:pPr>
          </w:p>
        </w:tc>
        <w:tc>
          <w:tcPr>
            <w:tcW w:w="1293" w:type="dxa"/>
          </w:tcPr>
          <w:p w:rsidR="00F025FF" w:rsidRPr="00FF430B" w:rsidRDefault="00F025FF" w:rsidP="008A2F19">
            <w:pPr>
              <w:jc w:val="center"/>
              <w:rPr>
                <w:lang w:eastAsia="ro-RO"/>
              </w:rPr>
            </w:pPr>
          </w:p>
        </w:tc>
        <w:tc>
          <w:tcPr>
            <w:tcW w:w="1608" w:type="dxa"/>
          </w:tcPr>
          <w:p w:rsidR="00F025FF" w:rsidRPr="00FF430B" w:rsidRDefault="00F025FF" w:rsidP="008A2F19">
            <w:pPr>
              <w:jc w:val="center"/>
              <w:rPr>
                <w:lang w:eastAsia="ro-RO"/>
              </w:rPr>
            </w:pPr>
          </w:p>
        </w:tc>
        <w:tc>
          <w:tcPr>
            <w:tcW w:w="1323" w:type="dxa"/>
          </w:tcPr>
          <w:p w:rsidR="00F025FF" w:rsidRPr="00FF430B" w:rsidRDefault="00F025FF" w:rsidP="008A2F19">
            <w:pPr>
              <w:jc w:val="center"/>
              <w:rPr>
                <w:lang w:eastAsia="ro-RO"/>
              </w:rPr>
            </w:pPr>
          </w:p>
        </w:tc>
      </w:tr>
      <w:tr w:rsidR="00F025FF" w:rsidRPr="00EC30C2" w:rsidTr="008A2F19">
        <w:tc>
          <w:tcPr>
            <w:tcW w:w="609" w:type="dxa"/>
          </w:tcPr>
          <w:p w:rsidR="00F025FF" w:rsidRPr="00FF430B" w:rsidRDefault="00F025FF" w:rsidP="008A2F19">
            <w:pPr>
              <w:jc w:val="center"/>
              <w:rPr>
                <w:lang w:eastAsia="ro-RO"/>
              </w:rPr>
            </w:pPr>
          </w:p>
        </w:tc>
        <w:tc>
          <w:tcPr>
            <w:tcW w:w="3477" w:type="dxa"/>
          </w:tcPr>
          <w:p w:rsidR="00F025FF" w:rsidRPr="00FF430B" w:rsidRDefault="00F025FF" w:rsidP="008A2F19">
            <w:pPr>
              <w:jc w:val="center"/>
              <w:rPr>
                <w:lang w:eastAsia="ro-RO"/>
              </w:rPr>
            </w:pPr>
          </w:p>
        </w:tc>
        <w:tc>
          <w:tcPr>
            <w:tcW w:w="1293" w:type="dxa"/>
          </w:tcPr>
          <w:p w:rsidR="00F025FF" w:rsidRPr="00FF430B" w:rsidRDefault="00F025FF" w:rsidP="008A2F19">
            <w:pPr>
              <w:jc w:val="center"/>
              <w:rPr>
                <w:lang w:eastAsia="ro-RO"/>
              </w:rPr>
            </w:pPr>
          </w:p>
        </w:tc>
        <w:tc>
          <w:tcPr>
            <w:tcW w:w="1608" w:type="dxa"/>
          </w:tcPr>
          <w:p w:rsidR="00F025FF" w:rsidRPr="00FF430B" w:rsidRDefault="00F025FF" w:rsidP="008A2F19">
            <w:pPr>
              <w:jc w:val="center"/>
              <w:rPr>
                <w:lang w:eastAsia="ro-RO"/>
              </w:rPr>
            </w:pPr>
          </w:p>
        </w:tc>
        <w:tc>
          <w:tcPr>
            <w:tcW w:w="1323" w:type="dxa"/>
          </w:tcPr>
          <w:p w:rsidR="00F025FF" w:rsidRPr="00FF430B" w:rsidRDefault="00F025FF" w:rsidP="008A2F19">
            <w:pPr>
              <w:jc w:val="center"/>
              <w:rPr>
                <w:lang w:eastAsia="ro-RO"/>
              </w:rPr>
            </w:pPr>
          </w:p>
        </w:tc>
      </w:tr>
    </w:tbl>
    <w:p w:rsidR="00F025FF" w:rsidRPr="00FF430B" w:rsidRDefault="00F025FF" w:rsidP="005C6BF4">
      <w:pPr>
        <w:spacing w:after="200"/>
        <w:ind w:left="28"/>
      </w:pPr>
    </w:p>
    <w:p w:rsidR="00F025FF" w:rsidRPr="00FF430B" w:rsidRDefault="00F025FF" w:rsidP="005C6BF4">
      <w:pPr>
        <w:spacing w:after="200"/>
        <w:ind w:left="28"/>
      </w:pPr>
      <w:r w:rsidRPr="00FF430B">
        <w:tab/>
        <w:t>Prezenta declaraюie este anexг la „Angajamentul ferm” privind susюinerea noastrг tehnicг єi profesionalг oferitг .................................................................................................................</w:t>
      </w:r>
    </w:p>
    <w:p w:rsidR="00F025FF" w:rsidRPr="00FF430B" w:rsidRDefault="00F025FF" w:rsidP="005C6BF4">
      <w:pPr>
        <w:spacing w:after="200"/>
        <w:ind w:left="28"/>
      </w:pPr>
      <w:r w:rsidRPr="00FF430B">
        <w:t>(</w:t>
      </w:r>
      <w:r w:rsidRPr="00FF430B">
        <w:rPr>
          <w:i/>
        </w:rPr>
        <w:t>denumirea ofertantului/candidatului).</w:t>
      </w:r>
    </w:p>
    <w:p w:rsidR="00F025FF" w:rsidRPr="00FF430B" w:rsidRDefault="00F025FF" w:rsidP="005C6BF4">
      <w:pPr>
        <w:shd w:val="clear" w:color="auto" w:fill="FFFFFF"/>
        <w:spacing w:after="200"/>
        <w:ind w:firstLine="993"/>
        <w:rPr>
          <w:spacing w:val="-1"/>
        </w:rPr>
      </w:pPr>
    </w:p>
    <w:p w:rsidR="00F025FF" w:rsidRPr="00FF430B" w:rsidRDefault="00F025FF" w:rsidP="005C6BF4">
      <w:pPr>
        <w:shd w:val="clear" w:color="auto" w:fill="FFFFFF"/>
        <w:spacing w:after="200"/>
        <w:ind w:firstLine="993"/>
        <w:rPr>
          <w:spacing w:val="-1"/>
        </w:rPr>
      </w:pPr>
    </w:p>
    <w:p w:rsidR="00F025FF" w:rsidRPr="00FF430B" w:rsidRDefault="00F025FF" w:rsidP="005C6BF4">
      <w:pPr>
        <w:shd w:val="clear" w:color="auto" w:fill="FFFFFF"/>
        <w:spacing w:after="200"/>
        <w:ind w:firstLine="993"/>
        <w:rPr>
          <w:spacing w:val="-1"/>
        </w:rPr>
      </w:pPr>
    </w:p>
    <w:p w:rsidR="00F025FF" w:rsidRPr="00FF430B" w:rsidRDefault="00F025FF" w:rsidP="005C6BF4">
      <w:pPr>
        <w:shd w:val="clear" w:color="auto" w:fill="FFFFFF"/>
        <w:spacing w:after="200"/>
        <w:ind w:firstLine="993"/>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F025FF" w:rsidRPr="00FF430B" w:rsidRDefault="00F025FF" w:rsidP="005C6BF4">
      <w:pPr>
        <w:shd w:val="clear" w:color="auto" w:fill="FFFFFF"/>
        <w:spacing w:after="200"/>
        <w:ind w:left="5760" w:firstLine="720"/>
        <w:rPr>
          <w:i/>
          <w:spacing w:val="-1"/>
          <w:sz w:val="22"/>
          <w:szCs w:val="22"/>
        </w:rPr>
      </w:pPr>
      <w:r w:rsidRPr="00FF430B">
        <w:rPr>
          <w:i/>
          <w:spacing w:val="-1"/>
        </w:rPr>
        <w:t>(semnгturг autorizatг</w:t>
      </w:r>
      <w:r w:rsidRPr="00FF430B">
        <w:rPr>
          <w:i/>
          <w:spacing w:val="-1"/>
          <w:sz w:val="22"/>
          <w:szCs w:val="22"/>
        </w:rPr>
        <w:t>)</w:t>
      </w:r>
    </w:p>
    <w:p w:rsidR="00F025FF" w:rsidRPr="00FF430B" w:rsidRDefault="00F025FF" w:rsidP="000D4488">
      <w:pPr>
        <w:tabs>
          <w:tab w:val="left" w:pos="567"/>
        </w:tabs>
        <w:jc w:val="center"/>
        <w:rPr>
          <w:b/>
          <w:color w:val="000000"/>
          <w:w w:val="90"/>
        </w:rPr>
      </w:pPr>
    </w:p>
    <w:p w:rsidR="00F025FF" w:rsidRPr="00FF430B" w:rsidRDefault="00F025FF" w:rsidP="000D4488">
      <w:pPr>
        <w:tabs>
          <w:tab w:val="left" w:pos="567"/>
        </w:tabs>
        <w:jc w:val="center"/>
        <w:rPr>
          <w:b/>
          <w:color w:val="000000"/>
          <w:w w:val="90"/>
        </w:rPr>
      </w:pPr>
    </w:p>
    <w:p w:rsidR="00F025FF" w:rsidRPr="00FF430B" w:rsidRDefault="00F025FF" w:rsidP="000D4488">
      <w:pPr>
        <w:tabs>
          <w:tab w:val="left" w:pos="567"/>
        </w:tabs>
        <w:jc w:val="center"/>
        <w:rPr>
          <w:b/>
          <w:color w:val="000000"/>
          <w:w w:val="90"/>
        </w:rPr>
      </w:pPr>
    </w:p>
    <w:p w:rsidR="00F025FF" w:rsidRPr="00FF430B" w:rsidRDefault="00F025FF" w:rsidP="000D4488">
      <w:pPr>
        <w:tabs>
          <w:tab w:val="left" w:pos="567"/>
        </w:tabs>
        <w:jc w:val="center"/>
        <w:rPr>
          <w:b/>
          <w:color w:val="000000"/>
          <w:w w:val="90"/>
        </w:rPr>
      </w:pPr>
    </w:p>
    <w:p w:rsidR="00F025FF" w:rsidRPr="00FF430B" w:rsidRDefault="00F025FF" w:rsidP="000D4488">
      <w:pPr>
        <w:tabs>
          <w:tab w:val="left" w:pos="567"/>
        </w:tabs>
        <w:jc w:val="center"/>
        <w:rPr>
          <w:b/>
          <w:color w:val="000000"/>
          <w:w w:val="90"/>
        </w:rPr>
      </w:pPr>
    </w:p>
    <w:p w:rsidR="00F025FF" w:rsidRPr="00FF430B" w:rsidRDefault="00F025FF" w:rsidP="00BA7FF4">
      <w:pPr>
        <w:jc w:val="right"/>
        <w:rPr>
          <w:noProof w:val="0"/>
          <w:sz w:val="22"/>
          <w:szCs w:val="22"/>
        </w:rPr>
      </w:pPr>
      <w:r w:rsidRPr="00FF430B">
        <w:rPr>
          <w:noProof w:val="0"/>
        </w:rPr>
        <w:t>Anexa nr.</w:t>
      </w:r>
      <w:r>
        <w:rPr>
          <w:noProof w:val="0"/>
        </w:rPr>
        <w:t xml:space="preserve"> </w:t>
      </w:r>
      <w:r w:rsidRPr="00FF430B">
        <w:rPr>
          <w:noProof w:val="0"/>
        </w:rPr>
        <w:t>21</w:t>
      </w:r>
    </w:p>
    <w:p w:rsidR="00F025FF" w:rsidRPr="00FF430B" w:rsidRDefault="00F025FF" w:rsidP="00BA7FF4">
      <w:pPr>
        <w:jc w:val="right"/>
        <w:rPr>
          <w:noProof w:val="0"/>
        </w:rPr>
      </w:pPr>
      <w:r w:rsidRPr="00FF430B">
        <w:rPr>
          <w:noProof w:val="0"/>
        </w:rPr>
        <w:t>la Documentația standard nr._____</w:t>
      </w:r>
    </w:p>
    <w:p w:rsidR="00F025FF" w:rsidRPr="00FF430B" w:rsidRDefault="00F025FF" w:rsidP="00BA7FF4">
      <w:pPr>
        <w:jc w:val="right"/>
        <w:rPr>
          <w:noProof w:val="0"/>
        </w:rPr>
      </w:pPr>
      <w:r w:rsidRPr="00FF430B">
        <w:rPr>
          <w:noProof w:val="0"/>
        </w:rPr>
        <w:t>din “____” ________ 20___</w:t>
      </w:r>
    </w:p>
    <w:p w:rsidR="00F025FF" w:rsidRPr="00FF430B" w:rsidRDefault="00F025FF" w:rsidP="000D4488">
      <w:pPr>
        <w:tabs>
          <w:tab w:val="left" w:pos="567"/>
        </w:tabs>
        <w:jc w:val="center"/>
        <w:rPr>
          <w:b/>
          <w:color w:val="000000"/>
          <w:w w:val="90"/>
        </w:rPr>
      </w:pPr>
    </w:p>
    <w:p w:rsidR="00F025FF" w:rsidRPr="00FF430B" w:rsidRDefault="00F025FF" w:rsidP="000D4488">
      <w:pPr>
        <w:tabs>
          <w:tab w:val="left" w:pos="567"/>
        </w:tabs>
        <w:jc w:val="center"/>
        <w:rPr>
          <w:b/>
          <w:color w:val="000000"/>
          <w:w w:val="90"/>
        </w:rPr>
      </w:pPr>
    </w:p>
    <w:p w:rsidR="00F025FF" w:rsidRPr="00FF430B" w:rsidRDefault="00F025FF" w:rsidP="000D4488">
      <w:pPr>
        <w:tabs>
          <w:tab w:val="left" w:pos="567"/>
        </w:tabs>
        <w:jc w:val="center"/>
        <w:rPr>
          <w:b/>
          <w:color w:val="000000"/>
          <w:w w:val="90"/>
        </w:rPr>
      </w:pPr>
    </w:p>
    <w:p w:rsidR="00F025FF" w:rsidRPr="00FF430B" w:rsidRDefault="00F025FF" w:rsidP="005C6BF4">
      <w:pPr>
        <w:keepNext/>
        <w:spacing w:before="240" w:after="60"/>
        <w:ind w:left="432" w:hanging="432"/>
        <w:jc w:val="center"/>
        <w:outlineLvl w:val="0"/>
        <w:rPr>
          <w:b/>
          <w:bCs/>
          <w:kern w:val="32"/>
        </w:rPr>
      </w:pPr>
      <w:r w:rsidRPr="00FF430B">
        <w:rPr>
          <w:b/>
          <w:bCs/>
          <w:kern w:val="32"/>
        </w:rPr>
        <w:t>DECLARAŢIE TERŢ SUSŢINĂTOR PROFESIONAL</w:t>
      </w:r>
    </w:p>
    <w:p w:rsidR="00F025FF" w:rsidRPr="00FF430B" w:rsidRDefault="00F025FF" w:rsidP="005C6BF4">
      <w:pPr>
        <w:spacing w:line="276" w:lineRule="auto"/>
      </w:pPr>
    </w:p>
    <w:p w:rsidR="00F025FF" w:rsidRPr="00FF430B" w:rsidRDefault="00F025FF" w:rsidP="005C6BF4">
      <w:pPr>
        <w:shd w:val="clear" w:color="auto" w:fill="FFFFFF"/>
        <w:spacing w:line="276" w:lineRule="auto"/>
        <w:rPr>
          <w:b/>
          <w:spacing w:val="-2"/>
        </w:rPr>
      </w:pPr>
      <w:r w:rsidRPr="00FF430B">
        <w:rPr>
          <w:b/>
          <w:spacing w:val="-2"/>
        </w:rPr>
        <w:t>Terю susюinгtor profesional</w:t>
      </w:r>
    </w:p>
    <w:p w:rsidR="00F025FF" w:rsidRPr="00FF430B" w:rsidRDefault="00F025FF" w:rsidP="005C6BF4">
      <w:pPr>
        <w:shd w:val="clear" w:color="auto" w:fill="FFFFFF"/>
        <w:spacing w:line="276" w:lineRule="auto"/>
        <w:rPr>
          <w:b/>
        </w:rPr>
      </w:pPr>
      <w:r w:rsidRPr="00FF430B">
        <w:rPr>
          <w:b/>
          <w:spacing w:val="-2"/>
        </w:rPr>
        <w:t>..........................</w:t>
      </w:r>
    </w:p>
    <w:p w:rsidR="00F025FF" w:rsidRPr="00FF430B" w:rsidRDefault="00F025FF" w:rsidP="005C6BF4">
      <w:pPr>
        <w:shd w:val="clear" w:color="auto" w:fill="FFFFFF"/>
        <w:spacing w:line="276" w:lineRule="auto"/>
      </w:pPr>
      <w:r w:rsidRPr="00FF430B">
        <w:t>(denumirea)</w:t>
      </w:r>
    </w:p>
    <w:p w:rsidR="00F025FF" w:rsidRPr="00FF430B" w:rsidRDefault="00F025FF" w:rsidP="005C6BF4">
      <w:pPr>
        <w:shd w:val="clear" w:color="auto" w:fill="FFFFFF"/>
        <w:spacing w:line="276" w:lineRule="auto"/>
      </w:pPr>
    </w:p>
    <w:p w:rsidR="00F025FF" w:rsidRPr="00FF430B" w:rsidRDefault="00F025FF" w:rsidP="005C6BF4">
      <w:pPr>
        <w:spacing w:after="200" w:line="276" w:lineRule="auto"/>
        <w:jc w:val="center"/>
        <w:rPr>
          <w:b/>
        </w:rPr>
      </w:pPr>
      <w:r w:rsidRPr="00FF430B">
        <w:rPr>
          <w:b/>
        </w:rPr>
        <w:t>Declaraюie</w:t>
      </w:r>
    </w:p>
    <w:p w:rsidR="00F025FF" w:rsidRPr="00FF430B" w:rsidRDefault="00F025FF" w:rsidP="00FB2FFC">
      <w:pPr>
        <w:shd w:val="clear" w:color="auto" w:fill="FFFFFF"/>
        <w:spacing w:after="200" w:line="276" w:lineRule="auto"/>
        <w:jc w:val="both"/>
      </w:pPr>
      <w:r w:rsidRPr="00FF430B">
        <w:t>Subsemnatul, reprezentant оmputernicit al ...............................................(denumirea terюului susюinгtor tehnic și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rsidR="00F025FF" w:rsidRPr="00FF430B" w:rsidRDefault="00F025FF" w:rsidP="005C6BF4">
      <w:pPr>
        <w:shd w:val="clear" w:color="auto" w:fill="FFFFFF"/>
        <w:spacing w:after="200" w:line="276" w:lineRule="auto"/>
        <w:ind w:right="6"/>
        <w:jc w:val="center"/>
        <w:rPr>
          <w:b/>
        </w:rPr>
      </w:pPr>
      <w:r w:rsidRPr="00FF430B">
        <w:rPr>
          <w:b/>
          <w:spacing w:val="-3"/>
        </w:rPr>
        <w:t>LISTA</w:t>
      </w:r>
    </w:p>
    <w:p w:rsidR="00F025FF" w:rsidRPr="00FF430B" w:rsidRDefault="00F025FF" w:rsidP="00653E70">
      <w:pPr>
        <w:shd w:val="clear" w:color="auto" w:fill="FFFFFF"/>
        <w:ind w:right="14"/>
        <w:jc w:val="center"/>
      </w:pPr>
      <w:r w:rsidRPr="00FF430B">
        <w:t>privind personalului de specialitate angajat care urmeazг a fi efectiv</w:t>
      </w:r>
    </w:p>
    <w:p w:rsidR="00F025FF" w:rsidRPr="00FF430B" w:rsidRDefault="00F025FF" w:rsidP="00653E70">
      <w:pPr>
        <w:shd w:val="clear" w:color="auto" w:fill="FFFFFF"/>
        <w:ind w:right="10"/>
        <w:jc w:val="center"/>
      </w:pPr>
      <w:r w:rsidRPr="00FF430B">
        <w:t>alocat pentru оndeplinirea contractului de achiziюie publicг</w:t>
      </w:r>
    </w:p>
    <w:p w:rsidR="00F025FF" w:rsidRPr="00FF430B" w:rsidRDefault="00F025FF" w:rsidP="00653E70">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F025FF" w:rsidRPr="00EC30C2" w:rsidTr="008A2F19">
        <w:trPr>
          <w:jc w:val="center"/>
        </w:trPr>
        <w:tc>
          <w:tcPr>
            <w:tcW w:w="3023" w:type="dxa"/>
          </w:tcPr>
          <w:p w:rsidR="00F025FF" w:rsidRPr="00FF430B" w:rsidRDefault="00F025FF" w:rsidP="008A2F19">
            <w:pPr>
              <w:rPr>
                <w:lang w:eastAsia="ro-RO"/>
              </w:rPr>
            </w:pPr>
          </w:p>
        </w:tc>
        <w:tc>
          <w:tcPr>
            <w:tcW w:w="1757" w:type="dxa"/>
          </w:tcPr>
          <w:p w:rsidR="00F025FF" w:rsidRPr="00FF430B" w:rsidRDefault="00F025FF" w:rsidP="008A2F19">
            <w:pPr>
              <w:jc w:val="center"/>
              <w:rPr>
                <w:lang w:eastAsia="ro-RO"/>
              </w:rPr>
            </w:pPr>
            <w:r w:rsidRPr="00FF430B">
              <w:rPr>
                <w:lang w:eastAsia="ro-RO"/>
              </w:rPr>
              <w:t>Anul 1</w:t>
            </w:r>
          </w:p>
        </w:tc>
        <w:tc>
          <w:tcPr>
            <w:tcW w:w="1845" w:type="dxa"/>
          </w:tcPr>
          <w:p w:rsidR="00F025FF" w:rsidRPr="00FF430B" w:rsidRDefault="00F025FF" w:rsidP="008A2F19">
            <w:pPr>
              <w:jc w:val="center"/>
              <w:rPr>
                <w:lang w:eastAsia="ro-RO"/>
              </w:rPr>
            </w:pPr>
            <w:r w:rsidRPr="00FF430B">
              <w:rPr>
                <w:lang w:eastAsia="ro-RO"/>
              </w:rPr>
              <w:t>Anul 2</w:t>
            </w:r>
          </w:p>
        </w:tc>
        <w:tc>
          <w:tcPr>
            <w:tcW w:w="1757" w:type="dxa"/>
          </w:tcPr>
          <w:p w:rsidR="00F025FF" w:rsidRPr="00FF430B" w:rsidRDefault="00F025FF" w:rsidP="008A2F19">
            <w:pPr>
              <w:jc w:val="center"/>
              <w:rPr>
                <w:lang w:eastAsia="ro-RO"/>
              </w:rPr>
            </w:pPr>
            <w:r w:rsidRPr="00FF430B">
              <w:rPr>
                <w:lang w:eastAsia="ro-RO"/>
              </w:rPr>
              <w:t>Anul 3</w:t>
            </w:r>
          </w:p>
        </w:tc>
      </w:tr>
      <w:tr w:rsidR="00F025FF" w:rsidRPr="00EC30C2" w:rsidTr="008A2F19">
        <w:trPr>
          <w:jc w:val="center"/>
        </w:trPr>
        <w:tc>
          <w:tcPr>
            <w:tcW w:w="3023" w:type="dxa"/>
          </w:tcPr>
          <w:p w:rsidR="00F025FF" w:rsidRPr="00FF430B" w:rsidRDefault="00F025FF" w:rsidP="008A2F19">
            <w:pPr>
              <w:rPr>
                <w:lang w:eastAsia="ro-RO"/>
              </w:rPr>
            </w:pPr>
            <w:r w:rsidRPr="00FF430B">
              <w:t>Personalul de specialitate</w:t>
            </w:r>
          </w:p>
        </w:tc>
        <w:tc>
          <w:tcPr>
            <w:tcW w:w="1757" w:type="dxa"/>
          </w:tcPr>
          <w:p w:rsidR="00F025FF" w:rsidRPr="00FF430B" w:rsidRDefault="00F025FF" w:rsidP="008A2F19">
            <w:pPr>
              <w:rPr>
                <w:lang w:eastAsia="ro-RO"/>
              </w:rPr>
            </w:pPr>
          </w:p>
        </w:tc>
        <w:tc>
          <w:tcPr>
            <w:tcW w:w="1845" w:type="dxa"/>
          </w:tcPr>
          <w:p w:rsidR="00F025FF" w:rsidRPr="00FF430B" w:rsidRDefault="00F025FF" w:rsidP="008A2F19">
            <w:pPr>
              <w:rPr>
                <w:lang w:eastAsia="ro-RO"/>
              </w:rPr>
            </w:pPr>
          </w:p>
        </w:tc>
        <w:tc>
          <w:tcPr>
            <w:tcW w:w="1757" w:type="dxa"/>
          </w:tcPr>
          <w:p w:rsidR="00F025FF" w:rsidRPr="00FF430B" w:rsidRDefault="00F025FF" w:rsidP="008A2F19">
            <w:pPr>
              <w:rPr>
                <w:lang w:eastAsia="ro-RO"/>
              </w:rPr>
            </w:pPr>
          </w:p>
        </w:tc>
      </w:tr>
      <w:tr w:rsidR="00F025FF" w:rsidRPr="00EC30C2" w:rsidTr="008A2F19">
        <w:trPr>
          <w:jc w:val="center"/>
        </w:trPr>
        <w:tc>
          <w:tcPr>
            <w:tcW w:w="3023" w:type="dxa"/>
          </w:tcPr>
          <w:p w:rsidR="00F025FF" w:rsidRPr="00FF430B" w:rsidRDefault="00F025FF" w:rsidP="000B70AD">
            <w:pPr>
              <w:jc w:val="center"/>
              <w:rPr>
                <w:lang w:eastAsia="ro-RO"/>
              </w:rPr>
            </w:pPr>
            <w:r w:rsidRPr="00FF430B">
              <w:rPr>
                <w:lang w:eastAsia="ro-RO"/>
              </w:rPr>
              <w:t>…………</w:t>
            </w:r>
          </w:p>
        </w:tc>
        <w:tc>
          <w:tcPr>
            <w:tcW w:w="1757" w:type="dxa"/>
          </w:tcPr>
          <w:p w:rsidR="00F025FF" w:rsidRPr="00FF430B" w:rsidRDefault="00F025FF" w:rsidP="008A2F19">
            <w:pPr>
              <w:rPr>
                <w:lang w:eastAsia="ro-RO"/>
              </w:rPr>
            </w:pPr>
          </w:p>
        </w:tc>
        <w:tc>
          <w:tcPr>
            <w:tcW w:w="1845" w:type="dxa"/>
          </w:tcPr>
          <w:p w:rsidR="00F025FF" w:rsidRPr="00FF430B" w:rsidRDefault="00F025FF" w:rsidP="008A2F19">
            <w:pPr>
              <w:rPr>
                <w:lang w:eastAsia="ro-RO"/>
              </w:rPr>
            </w:pPr>
          </w:p>
        </w:tc>
        <w:tc>
          <w:tcPr>
            <w:tcW w:w="1757" w:type="dxa"/>
          </w:tcPr>
          <w:p w:rsidR="00F025FF" w:rsidRPr="00FF430B" w:rsidRDefault="00F025FF" w:rsidP="008A2F19">
            <w:pPr>
              <w:rPr>
                <w:lang w:eastAsia="ro-RO"/>
              </w:rPr>
            </w:pPr>
          </w:p>
        </w:tc>
      </w:tr>
      <w:tr w:rsidR="00F025FF" w:rsidRPr="00EC30C2" w:rsidTr="008A2F19">
        <w:trPr>
          <w:jc w:val="center"/>
        </w:trPr>
        <w:tc>
          <w:tcPr>
            <w:tcW w:w="3023" w:type="dxa"/>
          </w:tcPr>
          <w:p w:rsidR="00F025FF" w:rsidRPr="00FF430B" w:rsidRDefault="00F025FF" w:rsidP="000B70AD">
            <w:pPr>
              <w:jc w:val="center"/>
              <w:rPr>
                <w:lang w:eastAsia="ro-RO"/>
              </w:rPr>
            </w:pPr>
            <w:r w:rsidRPr="00FF430B">
              <w:rPr>
                <w:lang w:eastAsia="ro-RO"/>
              </w:rPr>
              <w:t>…………</w:t>
            </w:r>
          </w:p>
        </w:tc>
        <w:tc>
          <w:tcPr>
            <w:tcW w:w="1757" w:type="dxa"/>
          </w:tcPr>
          <w:p w:rsidR="00F025FF" w:rsidRPr="00FF430B" w:rsidRDefault="00F025FF" w:rsidP="008A2F19">
            <w:pPr>
              <w:rPr>
                <w:lang w:eastAsia="ro-RO"/>
              </w:rPr>
            </w:pPr>
          </w:p>
        </w:tc>
        <w:tc>
          <w:tcPr>
            <w:tcW w:w="1845" w:type="dxa"/>
          </w:tcPr>
          <w:p w:rsidR="00F025FF" w:rsidRPr="00FF430B" w:rsidRDefault="00F025FF" w:rsidP="008A2F19">
            <w:pPr>
              <w:rPr>
                <w:lang w:eastAsia="ro-RO"/>
              </w:rPr>
            </w:pPr>
          </w:p>
        </w:tc>
        <w:tc>
          <w:tcPr>
            <w:tcW w:w="1757" w:type="dxa"/>
          </w:tcPr>
          <w:p w:rsidR="00F025FF" w:rsidRPr="00FF430B" w:rsidRDefault="00F025FF" w:rsidP="008A2F19">
            <w:pPr>
              <w:rPr>
                <w:lang w:eastAsia="ro-RO"/>
              </w:rPr>
            </w:pPr>
          </w:p>
        </w:tc>
      </w:tr>
      <w:tr w:rsidR="00F025FF" w:rsidRPr="00EC30C2" w:rsidTr="008A2F19">
        <w:trPr>
          <w:jc w:val="center"/>
        </w:trPr>
        <w:tc>
          <w:tcPr>
            <w:tcW w:w="3023" w:type="dxa"/>
          </w:tcPr>
          <w:p w:rsidR="00F025FF" w:rsidRPr="00FF430B" w:rsidRDefault="00F025FF" w:rsidP="000B70AD">
            <w:pPr>
              <w:jc w:val="center"/>
              <w:rPr>
                <w:lang w:eastAsia="ro-RO"/>
              </w:rPr>
            </w:pPr>
            <w:r w:rsidRPr="00FF430B">
              <w:rPr>
                <w:lang w:eastAsia="ro-RO"/>
              </w:rPr>
              <w:t>………….</w:t>
            </w:r>
          </w:p>
        </w:tc>
        <w:tc>
          <w:tcPr>
            <w:tcW w:w="1757" w:type="dxa"/>
          </w:tcPr>
          <w:p w:rsidR="00F025FF" w:rsidRPr="00FF430B" w:rsidRDefault="00F025FF" w:rsidP="008A2F19">
            <w:pPr>
              <w:rPr>
                <w:lang w:eastAsia="ro-RO"/>
              </w:rPr>
            </w:pPr>
          </w:p>
        </w:tc>
        <w:tc>
          <w:tcPr>
            <w:tcW w:w="1845" w:type="dxa"/>
          </w:tcPr>
          <w:p w:rsidR="00F025FF" w:rsidRPr="00FF430B" w:rsidRDefault="00F025FF" w:rsidP="008A2F19">
            <w:pPr>
              <w:rPr>
                <w:lang w:eastAsia="ro-RO"/>
              </w:rPr>
            </w:pPr>
          </w:p>
        </w:tc>
        <w:tc>
          <w:tcPr>
            <w:tcW w:w="1757" w:type="dxa"/>
          </w:tcPr>
          <w:p w:rsidR="00F025FF" w:rsidRPr="00FF430B" w:rsidRDefault="00F025FF" w:rsidP="008A2F19">
            <w:pPr>
              <w:rPr>
                <w:lang w:eastAsia="ro-RO"/>
              </w:rPr>
            </w:pPr>
          </w:p>
        </w:tc>
      </w:tr>
    </w:tbl>
    <w:p w:rsidR="00F025FF" w:rsidRPr="00FF430B" w:rsidRDefault="00F025FF" w:rsidP="005C6BF4">
      <w:pPr>
        <w:shd w:val="clear" w:color="auto" w:fill="FFFFFF"/>
        <w:spacing w:line="276" w:lineRule="auto"/>
        <w:ind w:firstLine="1080"/>
        <w:jc w:val="both"/>
      </w:pPr>
    </w:p>
    <w:p w:rsidR="00F025FF" w:rsidRPr="00FF430B" w:rsidRDefault="00F025FF" w:rsidP="00E93A68">
      <w:pPr>
        <w:shd w:val="clear" w:color="auto" w:fill="FFFFFF"/>
        <w:tabs>
          <w:tab w:val="left" w:pos="284"/>
        </w:tabs>
        <w:spacing w:line="276" w:lineRule="auto"/>
        <w:jc w:val="both"/>
      </w:pPr>
      <w:r w:rsidRPr="00FF430B">
        <w:t>Anexez declaraюiei, CV-urile personalului de specialitate, precum єi ale personalului care va fi alocat efectiv pentru оndeplinirea contractului de achiziюie publicг.</w:t>
      </w:r>
    </w:p>
    <w:p w:rsidR="00F025FF" w:rsidRPr="00FF430B" w:rsidRDefault="00F025FF" w:rsidP="00E93A68">
      <w:pPr>
        <w:shd w:val="clear" w:color="auto" w:fill="FFFFFF"/>
        <w:tabs>
          <w:tab w:val="left" w:pos="284"/>
        </w:tabs>
        <w:spacing w:line="276" w:lineRule="auto"/>
        <w:jc w:val="both"/>
      </w:pPr>
      <w:r w:rsidRPr="00FF430B">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F025FF" w:rsidRPr="00FF430B" w:rsidRDefault="00F025FF" w:rsidP="00FB2FFC">
      <w:pPr>
        <w:shd w:val="clear" w:color="auto" w:fill="FFFFFF"/>
        <w:spacing w:line="276" w:lineRule="auto"/>
        <w:jc w:val="both"/>
      </w:pPr>
      <w:r w:rsidRPr="00FF430B">
        <w:t>Subsemnatul autorizez prin prezenta orice instituюie, societate comercialг, bancг, alte persoane juridice sг furnizeze informaюii reprezentanюilor autorizaюi ai ................................... (</w:t>
      </w:r>
      <w:r w:rsidRPr="00FF430B">
        <w:rPr>
          <w:i/>
        </w:rPr>
        <w:t>denumirea єi adresa autoritгюii contractante)</w:t>
      </w:r>
      <w:r w:rsidRPr="00FF430B">
        <w:t xml:space="preserve"> cu privire la orice aspect tehnic єi financiar оn legгturг cu activitatea noastrг.</w:t>
      </w:r>
    </w:p>
    <w:p w:rsidR="00F025FF" w:rsidRPr="00FF430B" w:rsidRDefault="00F025FF" w:rsidP="00FB2FFC">
      <w:pPr>
        <w:shd w:val="clear" w:color="auto" w:fill="FFFFFF"/>
        <w:spacing w:line="276" w:lineRule="auto"/>
        <w:jc w:val="both"/>
      </w:pPr>
      <w:r w:rsidRPr="00FF430B">
        <w:t>Prezenta declaraюie este anexг la „Angajamentul ferm” privind susюinerea noastrг tehnicг єi profesionalг oferitг .............................................................................</w:t>
      </w:r>
    </w:p>
    <w:p w:rsidR="00F025FF" w:rsidRPr="00FF430B" w:rsidRDefault="00F025FF" w:rsidP="00FB2FFC">
      <w:pPr>
        <w:shd w:val="clear" w:color="auto" w:fill="FFFFFF"/>
        <w:spacing w:line="276" w:lineRule="auto"/>
        <w:jc w:val="both"/>
      </w:pPr>
      <w:r w:rsidRPr="00FF430B">
        <w:t>(</w:t>
      </w:r>
      <w:r w:rsidRPr="00FF430B">
        <w:rPr>
          <w:i/>
        </w:rPr>
        <w:t>denumirea ofertantului/candidatului).</w:t>
      </w:r>
    </w:p>
    <w:p w:rsidR="00F025FF" w:rsidRPr="00FF430B" w:rsidRDefault="00F025FF" w:rsidP="005C6BF4">
      <w:pPr>
        <w:shd w:val="clear" w:color="auto" w:fill="FFFFFF"/>
        <w:spacing w:after="200" w:line="276" w:lineRule="auto"/>
        <w:ind w:firstLine="720"/>
        <w:rPr>
          <w:spacing w:val="-1"/>
        </w:rPr>
      </w:pPr>
    </w:p>
    <w:p w:rsidR="00F025FF" w:rsidRPr="00FF430B" w:rsidRDefault="00F025FF" w:rsidP="005C6BF4">
      <w:pPr>
        <w:shd w:val="clear" w:color="auto" w:fill="FFFFFF"/>
        <w:spacing w:after="200" w:line="276" w:lineRule="auto"/>
        <w:ind w:firstLine="720"/>
        <w:rPr>
          <w:spacing w:val="-1"/>
        </w:rPr>
      </w:pPr>
    </w:p>
    <w:p w:rsidR="00F025FF" w:rsidRPr="00FF430B" w:rsidRDefault="00F025FF" w:rsidP="005C6BF4">
      <w:pPr>
        <w:shd w:val="clear" w:color="auto" w:fill="FFFFFF"/>
        <w:spacing w:after="200" w:line="276" w:lineRule="auto"/>
        <w:ind w:firstLine="720"/>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F025FF" w:rsidRPr="00FF430B" w:rsidRDefault="00F025FF" w:rsidP="005C6BF4">
      <w:pPr>
        <w:spacing w:after="200" w:line="276" w:lineRule="auto"/>
        <w:ind w:left="5040" w:firstLine="720"/>
        <w:jc w:val="both"/>
        <w:rPr>
          <w:i/>
          <w:spacing w:val="-1"/>
        </w:rPr>
      </w:pPr>
      <w:r w:rsidRPr="00FF430B">
        <w:rPr>
          <w:i/>
          <w:spacing w:val="-1"/>
        </w:rPr>
        <w:t>(semnгturг autorizatг)</w:t>
      </w:r>
    </w:p>
    <w:p w:rsidR="00F025FF" w:rsidRPr="00FF430B" w:rsidRDefault="00F025FF" w:rsidP="00BA7FF4">
      <w:pPr>
        <w:jc w:val="right"/>
        <w:rPr>
          <w:noProof w:val="0"/>
          <w:sz w:val="22"/>
          <w:szCs w:val="22"/>
        </w:rPr>
      </w:pPr>
      <w:r w:rsidRPr="00FF430B">
        <w:rPr>
          <w:noProof w:val="0"/>
        </w:rPr>
        <w:t>Anexa nr.</w:t>
      </w:r>
      <w:r>
        <w:rPr>
          <w:noProof w:val="0"/>
        </w:rPr>
        <w:t xml:space="preserve"> </w:t>
      </w:r>
      <w:r w:rsidRPr="00FF430B">
        <w:rPr>
          <w:noProof w:val="0"/>
        </w:rPr>
        <w:t>22</w:t>
      </w:r>
    </w:p>
    <w:p w:rsidR="00F025FF" w:rsidRPr="00FF430B" w:rsidRDefault="00F025FF" w:rsidP="00BA7FF4">
      <w:pPr>
        <w:jc w:val="right"/>
        <w:rPr>
          <w:noProof w:val="0"/>
        </w:rPr>
      </w:pPr>
      <w:r w:rsidRPr="00FF430B">
        <w:rPr>
          <w:noProof w:val="0"/>
        </w:rPr>
        <w:t>la Documentația standard nr._____</w:t>
      </w:r>
    </w:p>
    <w:p w:rsidR="00F025FF" w:rsidRPr="00FF430B" w:rsidRDefault="00F025FF" w:rsidP="00BA7FF4">
      <w:pPr>
        <w:jc w:val="right"/>
        <w:rPr>
          <w:noProof w:val="0"/>
        </w:rPr>
      </w:pPr>
      <w:r w:rsidRPr="00FF430B">
        <w:rPr>
          <w:noProof w:val="0"/>
        </w:rPr>
        <w:t>din “____” ________ 20___</w:t>
      </w:r>
    </w:p>
    <w:p w:rsidR="00F025FF" w:rsidRPr="00FF430B" w:rsidRDefault="00F025FF" w:rsidP="00A1178E">
      <w:pPr>
        <w:tabs>
          <w:tab w:val="left" w:pos="567"/>
        </w:tabs>
        <w:jc w:val="center"/>
        <w:rPr>
          <w:b/>
          <w:color w:val="000000"/>
          <w:w w:val="90"/>
        </w:rPr>
      </w:pPr>
    </w:p>
    <w:p w:rsidR="00F025FF" w:rsidRPr="00FF430B" w:rsidRDefault="00F025FF" w:rsidP="00BE1CB3">
      <w:pPr>
        <w:spacing w:before="72" w:line="292" w:lineRule="auto"/>
        <w:jc w:val="center"/>
        <w:rPr>
          <w:b/>
          <w:color w:val="000000"/>
          <w:w w:val="90"/>
        </w:rPr>
      </w:pPr>
      <w:r w:rsidRPr="00FF430B">
        <w:rPr>
          <w:b/>
          <w:color w:val="000000"/>
          <w:w w:val="90"/>
        </w:rPr>
        <w:t>(Antetul instituției)</w:t>
      </w:r>
    </w:p>
    <w:p w:rsidR="00F025FF" w:rsidRPr="00FF430B" w:rsidRDefault="00F025FF" w:rsidP="00BE1CB3">
      <w:pPr>
        <w:spacing w:before="72" w:line="292" w:lineRule="auto"/>
        <w:jc w:val="center"/>
        <w:rPr>
          <w:b/>
          <w:color w:val="000000"/>
          <w:w w:val="90"/>
          <w:sz w:val="28"/>
          <w:szCs w:val="28"/>
        </w:rPr>
      </w:pPr>
      <w:r w:rsidRPr="00FF430B">
        <w:rPr>
          <w:b/>
          <w:color w:val="000000"/>
          <w:w w:val="90"/>
        </w:rPr>
        <w:t>~~~~~~~~~~~~~~~~~~~~~~~~~~~~~~~~~~~~~~~~~~~~~~~~~~~~~~~~~~~~~~~~~~~~~~~</w:t>
      </w:r>
    </w:p>
    <w:p w:rsidR="00F025FF" w:rsidRPr="00FF430B" w:rsidRDefault="00F025FF" w:rsidP="00196AB4">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F025FF" w:rsidRPr="00FF430B" w:rsidRDefault="00F025FF" w:rsidP="00196AB4">
      <w:pPr>
        <w:spacing w:before="72" w:line="292" w:lineRule="auto"/>
        <w:jc w:val="center"/>
        <w:rPr>
          <w:b/>
          <w:color w:val="000000"/>
          <w:w w:val="90"/>
          <w:sz w:val="25"/>
        </w:rPr>
      </w:pPr>
      <w:r w:rsidRPr="00FF430B">
        <w:rPr>
          <w:b/>
          <w:color w:val="000000"/>
          <w:w w:val="90"/>
          <w:sz w:val="28"/>
          <w:szCs w:val="28"/>
        </w:rPr>
        <w:t xml:space="preserve">AVIZ </w:t>
      </w:r>
    </w:p>
    <w:p w:rsidR="00F025FF" w:rsidRPr="00FF430B" w:rsidRDefault="00F025FF"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F025FF" w:rsidRPr="00FF430B" w:rsidRDefault="00F025FF"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F025FF" w:rsidRPr="00FF430B" w:rsidRDefault="00F025FF"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F025FF" w:rsidRPr="00FF430B" w:rsidRDefault="00F025FF"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F025FF" w:rsidRPr="00FF430B" w:rsidRDefault="00F025FF" w:rsidP="00196AB4">
      <w:pPr>
        <w:tabs>
          <w:tab w:val="left" w:leader="underscore" w:pos="6465"/>
          <w:tab w:val="right" w:leader="underscore" w:pos="9777"/>
        </w:tabs>
        <w:spacing w:line="302" w:lineRule="auto"/>
        <w:rPr>
          <w:rFonts w:eastAsia="PMingLiU"/>
          <w:lang w:eastAsia="zh-CN"/>
        </w:rPr>
      </w:pPr>
    </w:p>
    <w:p w:rsidR="00F025FF" w:rsidRPr="00FF430B" w:rsidRDefault="00F025FF" w:rsidP="00196AB4">
      <w:pPr>
        <w:tabs>
          <w:tab w:val="left" w:leader="underscore" w:pos="6465"/>
          <w:tab w:val="right" w:leader="underscore" w:pos="9777"/>
        </w:tabs>
        <w:spacing w:line="302" w:lineRule="auto"/>
        <w:rPr>
          <w:rFonts w:eastAsia="PMingLiU"/>
          <w:lang w:eastAsia="zh-CN"/>
        </w:rPr>
      </w:pPr>
    </w:p>
    <w:p w:rsidR="00F025FF" w:rsidRPr="00FF430B" w:rsidRDefault="00F025FF"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1"/>
        <w:gridCol w:w="3751"/>
        <w:gridCol w:w="4001"/>
        <w:gridCol w:w="575"/>
        <w:gridCol w:w="563"/>
        <w:gridCol w:w="846"/>
      </w:tblGrid>
      <w:tr w:rsidR="00F025FF" w:rsidRPr="00EC30C2" w:rsidTr="00950363">
        <w:tc>
          <w:tcPr>
            <w:tcW w:w="471" w:type="dxa"/>
          </w:tcPr>
          <w:p w:rsidR="00F025FF" w:rsidRPr="00950363" w:rsidRDefault="00F025FF"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Nr</w:t>
            </w:r>
          </w:p>
        </w:tc>
        <w:tc>
          <w:tcPr>
            <w:tcW w:w="3751" w:type="dxa"/>
          </w:tcPr>
          <w:p w:rsidR="00F025FF" w:rsidRPr="00950363" w:rsidRDefault="00F025FF"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Informații</w:t>
            </w:r>
          </w:p>
        </w:tc>
        <w:tc>
          <w:tcPr>
            <w:tcW w:w="4001" w:type="dxa"/>
          </w:tcPr>
          <w:p w:rsidR="00F025FF" w:rsidRPr="00950363" w:rsidRDefault="00F025FF"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Noțiuni</w:t>
            </w:r>
          </w:p>
        </w:tc>
        <w:tc>
          <w:tcPr>
            <w:tcW w:w="575" w:type="dxa"/>
          </w:tcPr>
          <w:p w:rsidR="00F025FF" w:rsidRPr="00950363" w:rsidRDefault="00F025FF"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DA</w:t>
            </w:r>
          </w:p>
        </w:tc>
        <w:tc>
          <w:tcPr>
            <w:tcW w:w="563" w:type="dxa"/>
          </w:tcPr>
          <w:p w:rsidR="00F025FF" w:rsidRPr="00950363" w:rsidRDefault="00F025FF"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NU</w:t>
            </w:r>
          </w:p>
        </w:tc>
        <w:tc>
          <w:tcPr>
            <w:tcW w:w="846" w:type="dxa"/>
          </w:tcPr>
          <w:p w:rsidR="00F025FF" w:rsidRPr="00950363" w:rsidRDefault="00F025FF"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Nota</w:t>
            </w:r>
          </w:p>
        </w:tc>
      </w:tr>
      <w:tr w:rsidR="00F025FF" w:rsidRPr="00EC30C2" w:rsidTr="00950363">
        <w:trPr>
          <w:trHeight w:val="540"/>
        </w:trPr>
        <w:tc>
          <w:tcPr>
            <w:tcW w:w="471" w:type="dxa"/>
            <w:vMerge w:val="restart"/>
          </w:tcPr>
          <w:p w:rsidR="00F025FF" w:rsidRPr="00950363" w:rsidRDefault="00F025FF"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w:t>
            </w:r>
          </w:p>
        </w:tc>
        <w:tc>
          <w:tcPr>
            <w:tcW w:w="3751" w:type="dxa"/>
            <w:vMerge w:val="restart"/>
          </w:tcPr>
          <w:p w:rsidR="00F025FF" w:rsidRPr="00950363" w:rsidRDefault="00F025FF" w:rsidP="00950363">
            <w:pPr>
              <w:tabs>
                <w:tab w:val="left" w:leader="underscore" w:pos="6465"/>
                <w:tab w:val="right" w:leader="underscore" w:pos="9777"/>
              </w:tabs>
              <w:jc w:val="both"/>
              <w:rPr>
                <w:rFonts w:eastAsia="PMingLiU"/>
                <w:lang w:eastAsia="zh-CN"/>
              </w:rPr>
            </w:pPr>
            <w:r w:rsidRPr="00950363">
              <w:rPr>
                <w:rFonts w:eastAsia="PMingLiU"/>
                <w:lang w:eastAsia="zh-CN"/>
              </w:rPr>
              <w:t>Încălcări constatate prin procese - verbale de control, emise în temeiul Legii nr.131/2012 privind controlul de stat asupra activității de întreprinzător</w:t>
            </w:r>
            <w:r w:rsidRPr="00FF430B">
              <w:t>)</w:t>
            </w:r>
            <w:r w:rsidRPr="00950363">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F025FF" w:rsidRPr="00950363" w:rsidRDefault="00F025FF"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încalcări foarte grave</w:t>
            </w:r>
          </w:p>
          <w:p w:rsidR="00F025FF" w:rsidRPr="00950363" w:rsidRDefault="00F025FF" w:rsidP="00950363">
            <w:pPr>
              <w:tabs>
                <w:tab w:val="left" w:leader="underscore" w:pos="6465"/>
                <w:tab w:val="right" w:leader="underscore" w:pos="9777"/>
              </w:tabs>
              <w:spacing w:line="302" w:lineRule="auto"/>
              <w:jc w:val="both"/>
              <w:rPr>
                <w:rFonts w:eastAsia="PMingLiU"/>
                <w:lang w:eastAsia="zh-CN"/>
              </w:rPr>
            </w:pPr>
            <w:r w:rsidRPr="00FF430B">
              <w:t>(art. 5</w:t>
            </w:r>
            <w:r w:rsidRPr="00950363">
              <w:rPr>
                <w:vertAlign w:val="superscript"/>
              </w:rPr>
              <w:t>1</w:t>
            </w:r>
            <w:r w:rsidRPr="00FF430B">
              <w:t xml:space="preserve"> Legea nr.131/2012privind controlul de stat asupra activității de întreprinzător)</w:t>
            </w:r>
          </w:p>
        </w:tc>
        <w:tc>
          <w:tcPr>
            <w:tcW w:w="575" w:type="dxa"/>
          </w:tcPr>
          <w:p w:rsidR="00F025FF" w:rsidRPr="00950363" w:rsidRDefault="00F025FF" w:rsidP="00950363">
            <w:pPr>
              <w:tabs>
                <w:tab w:val="left" w:leader="underscore" w:pos="6465"/>
                <w:tab w:val="right" w:leader="underscore" w:pos="9777"/>
              </w:tabs>
              <w:spacing w:line="302" w:lineRule="auto"/>
              <w:rPr>
                <w:rFonts w:eastAsia="PMingLiU"/>
                <w:lang w:eastAsia="zh-CN"/>
              </w:rPr>
            </w:pPr>
          </w:p>
        </w:tc>
        <w:tc>
          <w:tcPr>
            <w:tcW w:w="563" w:type="dxa"/>
          </w:tcPr>
          <w:p w:rsidR="00F025FF" w:rsidRPr="00950363" w:rsidRDefault="00F025FF" w:rsidP="00950363">
            <w:pPr>
              <w:tabs>
                <w:tab w:val="left" w:leader="underscore" w:pos="6465"/>
                <w:tab w:val="right" w:leader="underscore" w:pos="9777"/>
              </w:tabs>
              <w:spacing w:line="302" w:lineRule="auto"/>
              <w:rPr>
                <w:rFonts w:eastAsia="PMingLiU"/>
                <w:lang w:eastAsia="zh-CN"/>
              </w:rPr>
            </w:pPr>
          </w:p>
        </w:tc>
        <w:tc>
          <w:tcPr>
            <w:tcW w:w="846" w:type="dxa"/>
          </w:tcPr>
          <w:p w:rsidR="00F025FF" w:rsidRPr="00950363" w:rsidRDefault="00F025FF" w:rsidP="00950363">
            <w:pPr>
              <w:tabs>
                <w:tab w:val="left" w:leader="underscore" w:pos="6465"/>
                <w:tab w:val="right" w:leader="underscore" w:pos="9777"/>
              </w:tabs>
              <w:spacing w:line="302" w:lineRule="auto"/>
              <w:rPr>
                <w:rFonts w:eastAsia="PMingLiU"/>
                <w:lang w:eastAsia="zh-CN"/>
              </w:rPr>
            </w:pPr>
          </w:p>
        </w:tc>
      </w:tr>
      <w:tr w:rsidR="00F025FF" w:rsidRPr="00EC30C2" w:rsidTr="00950363">
        <w:trPr>
          <w:trHeight w:val="1380"/>
        </w:trPr>
        <w:tc>
          <w:tcPr>
            <w:tcW w:w="471" w:type="dxa"/>
            <w:vMerge/>
          </w:tcPr>
          <w:p w:rsidR="00F025FF" w:rsidRPr="00950363" w:rsidRDefault="00F025FF" w:rsidP="00950363">
            <w:pPr>
              <w:tabs>
                <w:tab w:val="left" w:leader="underscore" w:pos="6465"/>
                <w:tab w:val="right" w:leader="underscore" w:pos="9777"/>
              </w:tabs>
              <w:spacing w:line="302" w:lineRule="auto"/>
              <w:rPr>
                <w:rFonts w:eastAsia="PMingLiU"/>
                <w:lang w:eastAsia="zh-CN"/>
              </w:rPr>
            </w:pPr>
          </w:p>
        </w:tc>
        <w:tc>
          <w:tcPr>
            <w:tcW w:w="3751" w:type="dxa"/>
            <w:vMerge/>
          </w:tcPr>
          <w:p w:rsidR="00F025FF" w:rsidRPr="00950363" w:rsidRDefault="00F025FF" w:rsidP="00950363">
            <w:pPr>
              <w:tabs>
                <w:tab w:val="left" w:leader="underscore" w:pos="6465"/>
                <w:tab w:val="right" w:leader="underscore" w:pos="9777"/>
              </w:tabs>
              <w:jc w:val="both"/>
              <w:rPr>
                <w:rFonts w:eastAsia="PMingLiU"/>
                <w:lang w:eastAsia="zh-CN"/>
              </w:rPr>
            </w:pPr>
          </w:p>
        </w:tc>
        <w:tc>
          <w:tcPr>
            <w:tcW w:w="4001" w:type="dxa"/>
          </w:tcPr>
          <w:p w:rsidR="00F025FF" w:rsidRPr="00950363" w:rsidRDefault="00F025FF" w:rsidP="00950363">
            <w:pPr>
              <w:tabs>
                <w:tab w:val="left" w:leader="underscore" w:pos="6465"/>
                <w:tab w:val="right" w:leader="underscore" w:pos="9777"/>
              </w:tabs>
              <w:jc w:val="both"/>
              <w:rPr>
                <w:rFonts w:eastAsia="PMingLiU"/>
                <w:lang w:eastAsia="zh-CN"/>
              </w:rPr>
            </w:pPr>
            <w:r w:rsidRPr="00950363">
              <w:rPr>
                <w:rFonts w:eastAsia="PMingLiU"/>
                <w:lang w:eastAsia="zh-CN"/>
              </w:rPr>
              <w:t>Sancțiuni economice</w:t>
            </w:r>
          </w:p>
          <w:p w:rsidR="00F025FF" w:rsidRPr="00950363" w:rsidRDefault="00F025FF" w:rsidP="00950363">
            <w:pPr>
              <w:tabs>
                <w:tab w:val="left" w:leader="underscore" w:pos="6465"/>
                <w:tab w:val="right" w:leader="underscore" w:pos="9777"/>
              </w:tabs>
              <w:jc w:val="both"/>
              <w:rPr>
                <w:rFonts w:eastAsia="PMingLiU"/>
                <w:lang w:eastAsia="zh-CN"/>
              </w:rPr>
            </w:pPr>
            <w:r w:rsidRPr="00950363">
              <w:rPr>
                <w:rFonts w:eastAsia="PMingLiU"/>
                <w:lang w:eastAsia="zh-CN"/>
              </w:rPr>
              <w:t>(cu exagerări ale costului mai mare de 15% din valoarea lucrărilor executate, inclusiv)</w:t>
            </w:r>
          </w:p>
        </w:tc>
        <w:tc>
          <w:tcPr>
            <w:tcW w:w="575" w:type="dxa"/>
          </w:tcPr>
          <w:p w:rsidR="00F025FF" w:rsidRPr="00950363" w:rsidRDefault="00F025F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025FF" w:rsidRPr="00950363" w:rsidRDefault="00F025F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025FF" w:rsidRPr="00950363" w:rsidRDefault="00F025FF"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F025FF" w:rsidRPr="00EC30C2" w:rsidTr="00950363">
        <w:trPr>
          <w:trHeight w:val="420"/>
        </w:trPr>
        <w:tc>
          <w:tcPr>
            <w:tcW w:w="471" w:type="dxa"/>
            <w:vMerge w:val="restart"/>
          </w:tcPr>
          <w:p w:rsidR="00F025FF" w:rsidRPr="00950363" w:rsidRDefault="00F025FF"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w:t>
            </w:r>
          </w:p>
        </w:tc>
        <w:tc>
          <w:tcPr>
            <w:tcW w:w="3751" w:type="dxa"/>
            <w:vMerge w:val="restart"/>
          </w:tcPr>
          <w:p w:rsidR="00F025FF" w:rsidRPr="00950363" w:rsidRDefault="00F025FF" w:rsidP="00950363">
            <w:pPr>
              <w:tabs>
                <w:tab w:val="left" w:leader="underscore" w:pos="6465"/>
                <w:tab w:val="right" w:leader="underscore" w:pos="9777"/>
              </w:tabs>
              <w:jc w:val="both"/>
              <w:rPr>
                <w:rFonts w:eastAsia="PMingLiU"/>
                <w:lang w:eastAsia="zh-CN"/>
              </w:rPr>
            </w:pPr>
            <w:r w:rsidRPr="00950363">
              <w:rPr>
                <w:rFonts w:eastAsia="PMingLiU"/>
                <w:lang w:eastAsia="zh-CN"/>
              </w:rPr>
              <w:t>Au fost înregistrate cazuri de accidente:</w:t>
            </w:r>
          </w:p>
        </w:tc>
        <w:tc>
          <w:tcPr>
            <w:tcW w:w="4001" w:type="dxa"/>
          </w:tcPr>
          <w:p w:rsidR="00F025FF" w:rsidRPr="00950363" w:rsidRDefault="00F025FF" w:rsidP="00950363">
            <w:pPr>
              <w:tabs>
                <w:tab w:val="left" w:leader="underscore" w:pos="6465"/>
                <w:tab w:val="right" w:leader="underscore" w:pos="9777"/>
              </w:tabs>
              <w:jc w:val="both"/>
              <w:rPr>
                <w:rFonts w:eastAsia="PMingLiU"/>
                <w:lang w:eastAsia="zh-CN"/>
              </w:rPr>
            </w:pPr>
            <w:r w:rsidRPr="00950363">
              <w:rPr>
                <w:rFonts w:eastAsia="PMingLiU"/>
                <w:lang w:eastAsia="zh-CN"/>
              </w:rPr>
              <w:t>Accidente tehnice grave</w:t>
            </w:r>
          </w:p>
        </w:tc>
        <w:tc>
          <w:tcPr>
            <w:tcW w:w="575" w:type="dxa"/>
          </w:tcPr>
          <w:p w:rsidR="00F025FF" w:rsidRPr="00950363" w:rsidRDefault="00F025F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025FF" w:rsidRPr="00950363" w:rsidRDefault="00F025F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025FF" w:rsidRPr="00950363" w:rsidRDefault="00F025FF"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F025FF" w:rsidRPr="00EC30C2" w:rsidTr="00950363">
        <w:trPr>
          <w:trHeight w:val="535"/>
        </w:trPr>
        <w:tc>
          <w:tcPr>
            <w:tcW w:w="471" w:type="dxa"/>
            <w:vMerge/>
          </w:tcPr>
          <w:p w:rsidR="00F025FF" w:rsidRPr="00950363" w:rsidRDefault="00F025F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025FF" w:rsidRPr="00950363" w:rsidRDefault="00F025FF"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025FF" w:rsidRPr="00950363" w:rsidRDefault="00F025FF" w:rsidP="00950363">
            <w:pPr>
              <w:tabs>
                <w:tab w:val="left" w:leader="underscore" w:pos="6465"/>
                <w:tab w:val="right" w:leader="underscore" w:pos="9777"/>
              </w:tabs>
              <w:jc w:val="both"/>
              <w:rPr>
                <w:rFonts w:eastAsia="PMingLiU"/>
                <w:lang w:eastAsia="zh-CN"/>
              </w:rPr>
            </w:pPr>
          </w:p>
        </w:tc>
        <w:tc>
          <w:tcPr>
            <w:tcW w:w="575" w:type="dxa"/>
          </w:tcPr>
          <w:p w:rsidR="00F025FF" w:rsidRPr="00950363" w:rsidRDefault="00F025F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025FF" w:rsidRPr="00950363" w:rsidRDefault="00F025F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025FF" w:rsidRPr="00950363" w:rsidRDefault="00F025FF"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F025FF" w:rsidRPr="00EC30C2" w:rsidTr="00950363">
        <w:trPr>
          <w:trHeight w:val="1770"/>
        </w:trPr>
        <w:tc>
          <w:tcPr>
            <w:tcW w:w="471" w:type="dxa"/>
            <w:vMerge w:val="restart"/>
          </w:tcPr>
          <w:p w:rsidR="00F025FF" w:rsidRPr="00950363" w:rsidRDefault="00F025FF"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III</w:t>
            </w:r>
          </w:p>
        </w:tc>
        <w:tc>
          <w:tcPr>
            <w:tcW w:w="3751" w:type="dxa"/>
            <w:vMerge w:val="restart"/>
          </w:tcPr>
          <w:p w:rsidR="00F025FF" w:rsidRPr="00950363" w:rsidRDefault="00F025FF" w:rsidP="00950363">
            <w:pPr>
              <w:tabs>
                <w:tab w:val="left" w:leader="underscore" w:pos="6465"/>
                <w:tab w:val="right" w:leader="underscore" w:pos="9777"/>
              </w:tabs>
              <w:jc w:val="both"/>
              <w:rPr>
                <w:rFonts w:eastAsia="PMingLiU"/>
                <w:lang w:eastAsia="zh-CN"/>
              </w:rPr>
            </w:pPr>
            <w:r w:rsidRPr="00950363">
              <w:rPr>
                <w:rFonts w:eastAsia="PMingLiU"/>
                <w:lang w:eastAsia="zh-CN"/>
              </w:rPr>
              <w:t>Întreprinderea dispune de necesarul de personal propriu calificat (specialiști și muncitori specializați</w:t>
            </w:r>
            <w:r w:rsidRPr="00FF430B">
              <w:t>cu certificate de atestare tehnico-profesională</w:t>
            </w:r>
            <w:r w:rsidRPr="00950363">
              <w:rPr>
                <w:rFonts w:eastAsia="PMingLiU"/>
                <w:lang w:eastAsia="zh-CN"/>
              </w:rPr>
              <w:t>),tehnică specializată (mecanisme, utilaje), încăperi separate corespunzătoare genului de activitate (sector de producere, depozit, oficiu) pentru executarea următoarelor tipuri de lucrări:</w:t>
            </w:r>
          </w:p>
          <w:p w:rsidR="00F025FF" w:rsidRPr="00950363" w:rsidRDefault="00F025FF" w:rsidP="00950363">
            <w:pPr>
              <w:keepNext/>
              <w:keepLines/>
              <w:tabs>
                <w:tab w:val="left" w:leader="underscore" w:pos="6465"/>
                <w:tab w:val="right" w:leader="underscore" w:pos="9777"/>
              </w:tabs>
              <w:spacing w:before="200"/>
              <w:jc w:val="both"/>
              <w:outlineLvl w:val="2"/>
              <w:rPr>
                <w:rFonts w:eastAsia="PMingLiU"/>
                <w:lang w:eastAsia="zh-CN"/>
              </w:rPr>
            </w:pPr>
          </w:p>
          <w:p w:rsidR="00F025FF" w:rsidRPr="00950363" w:rsidRDefault="00F025FF" w:rsidP="00950363">
            <w:pPr>
              <w:keepNext/>
              <w:keepLines/>
              <w:tabs>
                <w:tab w:val="left" w:leader="underscore" w:pos="6465"/>
                <w:tab w:val="right" w:leader="underscore" w:pos="9777"/>
              </w:tabs>
              <w:spacing w:before="200"/>
              <w:jc w:val="both"/>
              <w:outlineLvl w:val="2"/>
              <w:rPr>
                <w:rFonts w:eastAsia="PMingLiU"/>
                <w:lang w:eastAsia="zh-CN"/>
              </w:rPr>
            </w:pPr>
          </w:p>
          <w:p w:rsidR="00F025FF" w:rsidRPr="00950363" w:rsidRDefault="00F025FF" w:rsidP="00950363">
            <w:pPr>
              <w:keepNext/>
              <w:keepLines/>
              <w:tabs>
                <w:tab w:val="left" w:leader="underscore" w:pos="6465"/>
                <w:tab w:val="right" w:leader="underscore" w:pos="9777"/>
              </w:tabs>
              <w:spacing w:before="200"/>
              <w:jc w:val="both"/>
              <w:outlineLvl w:val="2"/>
              <w:rPr>
                <w:rFonts w:eastAsia="PMingLiU"/>
                <w:lang w:eastAsia="zh-CN"/>
              </w:rPr>
            </w:pPr>
          </w:p>
          <w:p w:rsidR="00F025FF" w:rsidRPr="00950363" w:rsidRDefault="00F025FF" w:rsidP="00950363">
            <w:pPr>
              <w:keepNext/>
              <w:keepLines/>
              <w:tabs>
                <w:tab w:val="left" w:leader="underscore" w:pos="6465"/>
                <w:tab w:val="right" w:leader="underscore" w:pos="9777"/>
              </w:tabs>
              <w:spacing w:before="200"/>
              <w:jc w:val="both"/>
              <w:outlineLvl w:val="2"/>
              <w:rPr>
                <w:rFonts w:eastAsia="PMingLiU"/>
                <w:lang w:eastAsia="zh-CN"/>
              </w:rPr>
            </w:pPr>
          </w:p>
          <w:p w:rsidR="00F025FF" w:rsidRPr="00950363" w:rsidRDefault="00F025FF" w:rsidP="00950363">
            <w:pPr>
              <w:keepNext/>
              <w:keepLines/>
              <w:tabs>
                <w:tab w:val="left" w:leader="underscore" w:pos="6465"/>
                <w:tab w:val="right" w:leader="underscore" w:pos="9777"/>
              </w:tabs>
              <w:spacing w:before="200"/>
              <w:jc w:val="both"/>
              <w:outlineLvl w:val="2"/>
              <w:rPr>
                <w:rFonts w:eastAsia="PMingLiU"/>
                <w:lang w:eastAsia="zh-CN"/>
              </w:rPr>
            </w:pPr>
          </w:p>
          <w:p w:rsidR="00F025FF" w:rsidRPr="00950363" w:rsidRDefault="00F025FF" w:rsidP="00950363">
            <w:pPr>
              <w:keepNext/>
              <w:keepLines/>
              <w:tabs>
                <w:tab w:val="left" w:leader="underscore" w:pos="6465"/>
                <w:tab w:val="right" w:leader="underscore" w:pos="9777"/>
              </w:tabs>
              <w:spacing w:before="200"/>
              <w:jc w:val="both"/>
              <w:outlineLvl w:val="2"/>
              <w:rPr>
                <w:rFonts w:eastAsia="PMingLiU"/>
                <w:lang w:eastAsia="zh-CN"/>
              </w:rPr>
            </w:pPr>
          </w:p>
          <w:p w:rsidR="00F025FF" w:rsidRPr="00950363" w:rsidRDefault="00F025FF"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025FF" w:rsidRPr="00950363" w:rsidRDefault="00F025FF" w:rsidP="00950363">
            <w:pPr>
              <w:tabs>
                <w:tab w:val="left" w:leader="underscore" w:pos="6465"/>
                <w:tab w:val="right" w:leader="underscore" w:pos="9777"/>
              </w:tabs>
              <w:jc w:val="both"/>
              <w:rPr>
                <w:rFonts w:eastAsia="PMingLiU"/>
                <w:lang w:eastAsia="zh-CN"/>
              </w:rPr>
            </w:pPr>
            <w:r w:rsidRPr="00950363">
              <w:rPr>
                <w:rFonts w:eastAsia="PMingLiU"/>
                <w:lang w:eastAsia="zh-CN"/>
              </w:rPr>
              <w:t>Construcții civile, industriale și agrozootehnice</w:t>
            </w:r>
          </w:p>
          <w:p w:rsidR="00F025FF" w:rsidRPr="00FF430B" w:rsidRDefault="00F025FF" w:rsidP="00950363">
            <w:pPr>
              <w:tabs>
                <w:tab w:val="left" w:pos="567"/>
              </w:tabs>
            </w:pPr>
            <w:r w:rsidRPr="00FF430B">
              <w:t>A.Terasamente, lucrări la structura clădirilor;</w:t>
            </w:r>
          </w:p>
          <w:p w:rsidR="00F025FF" w:rsidRPr="00FF430B" w:rsidRDefault="00F025FF" w:rsidP="00950363">
            <w:pPr>
              <w:tabs>
                <w:tab w:val="decimal" w:pos="216"/>
                <w:tab w:val="left" w:leader="underscore" w:pos="6465"/>
                <w:tab w:val="right" w:leader="underscore" w:pos="9777"/>
              </w:tabs>
              <w:ind w:left="360" w:hanging="360"/>
            </w:pPr>
            <w:r w:rsidRPr="00FF430B">
              <w:t xml:space="preserve">B. structuri metalice; </w:t>
            </w:r>
          </w:p>
          <w:p w:rsidR="00F025FF" w:rsidRPr="00950363" w:rsidRDefault="00F025FF" w:rsidP="00950363">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025FF" w:rsidRPr="00950363" w:rsidRDefault="00F025F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025FF" w:rsidRPr="00950363" w:rsidRDefault="00F025F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025FF" w:rsidRPr="00950363" w:rsidRDefault="00F025FF"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F025FF" w:rsidRPr="00EC30C2" w:rsidTr="00950363">
        <w:trPr>
          <w:trHeight w:val="1260"/>
        </w:trPr>
        <w:tc>
          <w:tcPr>
            <w:tcW w:w="471" w:type="dxa"/>
            <w:vMerge/>
          </w:tcPr>
          <w:p w:rsidR="00F025FF" w:rsidRPr="00950363" w:rsidRDefault="00F025F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025FF" w:rsidRPr="00950363" w:rsidRDefault="00F025FF"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025FF" w:rsidRPr="00950363" w:rsidRDefault="00F025FF" w:rsidP="00950363">
            <w:pPr>
              <w:tabs>
                <w:tab w:val="left" w:leader="underscore" w:pos="6465"/>
                <w:tab w:val="right" w:leader="underscore" w:pos="9777"/>
              </w:tabs>
              <w:jc w:val="both"/>
              <w:rPr>
                <w:rFonts w:eastAsia="PMingLiU"/>
                <w:lang w:eastAsia="zh-CN"/>
              </w:rPr>
            </w:pPr>
            <w:r w:rsidRPr="00950363">
              <w:rPr>
                <w:rFonts w:eastAsia="PMingLiU"/>
                <w:lang w:eastAsia="zh-CN"/>
              </w:rPr>
              <w:t xml:space="preserve"> Construcții rutiere:</w:t>
            </w:r>
          </w:p>
          <w:p w:rsidR="00F025FF" w:rsidRPr="00FF430B" w:rsidRDefault="00F025FF" w:rsidP="00950363">
            <w:pPr>
              <w:tabs>
                <w:tab w:val="left" w:leader="underscore" w:pos="6465"/>
                <w:tab w:val="right" w:leader="underscore" w:pos="9777"/>
              </w:tabs>
              <w:jc w:val="both"/>
            </w:pPr>
            <w:r w:rsidRPr="00FF430B">
              <w:t xml:space="preserve">A.drumuri și piste de aviație; </w:t>
            </w:r>
          </w:p>
          <w:p w:rsidR="00F025FF" w:rsidRPr="00FF430B" w:rsidRDefault="00F025FF" w:rsidP="00950363">
            <w:pPr>
              <w:tabs>
                <w:tab w:val="left" w:leader="underscore" w:pos="6465"/>
                <w:tab w:val="right" w:leader="underscore" w:pos="9777"/>
              </w:tabs>
              <w:jc w:val="both"/>
            </w:pPr>
            <w:r w:rsidRPr="00FF430B">
              <w:t xml:space="preserve">B.poduri; </w:t>
            </w:r>
          </w:p>
          <w:p w:rsidR="00F025FF" w:rsidRPr="00950363" w:rsidRDefault="00F025FF" w:rsidP="00950363">
            <w:pPr>
              <w:tabs>
                <w:tab w:val="left" w:leader="underscore" w:pos="6465"/>
                <w:tab w:val="right" w:leader="underscore" w:pos="9777"/>
              </w:tabs>
              <w:jc w:val="both"/>
              <w:rPr>
                <w:rFonts w:eastAsia="PMingLiU"/>
                <w:lang w:eastAsia="zh-CN"/>
              </w:rPr>
            </w:pPr>
            <w:r w:rsidRPr="00FF430B">
              <w:t>C.căi ferate.</w:t>
            </w:r>
          </w:p>
        </w:tc>
        <w:tc>
          <w:tcPr>
            <w:tcW w:w="575" w:type="dxa"/>
          </w:tcPr>
          <w:p w:rsidR="00F025FF" w:rsidRPr="00950363" w:rsidRDefault="00F025F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025FF" w:rsidRPr="00950363" w:rsidRDefault="00F025F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025FF" w:rsidRPr="00950363" w:rsidRDefault="00F025FF"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F025FF" w:rsidRPr="00EC30C2" w:rsidTr="00950363">
        <w:trPr>
          <w:trHeight w:val="1260"/>
        </w:trPr>
        <w:tc>
          <w:tcPr>
            <w:tcW w:w="471" w:type="dxa"/>
            <w:vMerge/>
          </w:tcPr>
          <w:p w:rsidR="00F025FF" w:rsidRPr="00950363" w:rsidRDefault="00F025F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025FF" w:rsidRPr="00950363" w:rsidRDefault="00F025FF"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025FF" w:rsidRPr="00FF430B" w:rsidRDefault="00F025FF" w:rsidP="00950363">
            <w:pPr>
              <w:tabs>
                <w:tab w:val="left" w:pos="567"/>
              </w:tabs>
              <w:spacing w:line="276" w:lineRule="auto"/>
            </w:pPr>
            <w:r w:rsidRPr="00FF430B">
              <w:t>Construcții speciale:</w:t>
            </w:r>
          </w:p>
          <w:p w:rsidR="00F025FF" w:rsidRPr="00FF430B" w:rsidRDefault="00F025FF" w:rsidP="00950363">
            <w:pPr>
              <w:tabs>
                <w:tab w:val="left" w:pos="567"/>
              </w:tabs>
              <w:spacing w:line="276" w:lineRule="auto"/>
            </w:pPr>
            <w:r w:rsidRPr="00FF430B">
              <w:t>A. hidrotehnice și pentru îmbunătățiri funciare;</w:t>
            </w:r>
          </w:p>
          <w:p w:rsidR="00F025FF" w:rsidRPr="00FF430B" w:rsidRDefault="00F025FF" w:rsidP="00950363">
            <w:pPr>
              <w:tabs>
                <w:tab w:val="left" w:pos="567"/>
              </w:tabs>
              <w:spacing w:line="276" w:lineRule="auto"/>
            </w:pPr>
            <w:r w:rsidRPr="00FF430B">
              <w:t xml:space="preserve">B. fântâni arteziene; </w:t>
            </w:r>
          </w:p>
          <w:p w:rsidR="00F025FF" w:rsidRPr="00FF430B" w:rsidRDefault="00F025FF" w:rsidP="00950363">
            <w:pPr>
              <w:tabs>
                <w:tab w:val="left" w:pos="567"/>
              </w:tabs>
              <w:spacing w:line="276" w:lineRule="auto"/>
            </w:pPr>
            <w:r w:rsidRPr="00FF430B">
              <w:t>C. porturi și debarcadere;</w:t>
            </w:r>
          </w:p>
          <w:p w:rsidR="00F025FF" w:rsidRPr="00950363" w:rsidRDefault="00F025FF" w:rsidP="00950363">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025FF" w:rsidRPr="00950363" w:rsidRDefault="00F025F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025FF" w:rsidRPr="00950363" w:rsidRDefault="00F025F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025FF" w:rsidRPr="00950363" w:rsidRDefault="00F025FF"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F025FF" w:rsidRPr="00EC30C2" w:rsidTr="00950363">
        <w:trPr>
          <w:trHeight w:val="2055"/>
        </w:trPr>
        <w:tc>
          <w:tcPr>
            <w:tcW w:w="471" w:type="dxa"/>
            <w:vMerge/>
          </w:tcPr>
          <w:p w:rsidR="00F025FF" w:rsidRPr="00950363" w:rsidRDefault="00F025F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025FF" w:rsidRPr="00950363" w:rsidRDefault="00F025FF"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025FF" w:rsidRPr="00950363" w:rsidRDefault="00F025FF"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și rețele tehnico-edilitare:</w:t>
            </w:r>
          </w:p>
          <w:p w:rsidR="00F025FF" w:rsidRPr="00FF430B" w:rsidRDefault="00F025FF" w:rsidP="00950363">
            <w:pPr>
              <w:tabs>
                <w:tab w:val="left" w:pos="567"/>
              </w:tabs>
              <w:spacing w:line="276" w:lineRule="auto"/>
            </w:pPr>
            <w:r w:rsidRPr="00FF430B">
              <w:t>A.de alimentare cu apă și canalizare;</w:t>
            </w:r>
          </w:p>
          <w:p w:rsidR="00F025FF" w:rsidRPr="00FF430B" w:rsidRDefault="00F025FF" w:rsidP="00950363">
            <w:pPr>
              <w:tabs>
                <w:tab w:val="left" w:pos="567"/>
              </w:tabs>
              <w:spacing w:line="276" w:lineRule="auto"/>
            </w:pPr>
            <w:r w:rsidRPr="00FF430B">
              <w:t xml:space="preserve">B.de încălzire; </w:t>
            </w:r>
          </w:p>
          <w:p w:rsidR="00F025FF" w:rsidRPr="00FF430B" w:rsidRDefault="00F025FF" w:rsidP="00950363">
            <w:pPr>
              <w:tabs>
                <w:tab w:val="left" w:pos="567"/>
              </w:tabs>
              <w:spacing w:line="276" w:lineRule="auto"/>
            </w:pPr>
            <w:r w:rsidRPr="00FF430B">
              <w:t>C. ventilație,</w:t>
            </w:r>
            <w:r>
              <w:t xml:space="preserve"> </w:t>
            </w:r>
            <w:r w:rsidRPr="00FF430B">
              <w:t>climatizare; D. electrice;</w:t>
            </w:r>
          </w:p>
          <w:p w:rsidR="00F025FF" w:rsidRPr="00FF430B" w:rsidRDefault="00F025FF" w:rsidP="00950363">
            <w:pPr>
              <w:tabs>
                <w:tab w:val="left" w:pos="567"/>
              </w:tabs>
              <w:spacing w:line="276" w:lineRule="auto"/>
            </w:pPr>
            <w:r w:rsidRPr="00FF430B">
              <w:t>E.de automatizare; F.telecomunicație;</w:t>
            </w:r>
            <w:r>
              <w:t xml:space="preserve"> </w:t>
            </w:r>
            <w:r w:rsidRPr="00FF430B">
              <w:t>G.semnalizare;</w:t>
            </w:r>
          </w:p>
          <w:p w:rsidR="00F025FF" w:rsidRPr="00FF430B" w:rsidRDefault="00F025FF" w:rsidP="00950363">
            <w:pPr>
              <w:tabs>
                <w:tab w:val="left" w:leader="underscore" w:pos="6465"/>
                <w:tab w:val="right" w:leader="underscore" w:pos="9777"/>
              </w:tabs>
              <w:jc w:val="both"/>
            </w:pPr>
            <w:r w:rsidRPr="00FF430B">
              <w:t>H.frigorifice,compresoare;</w:t>
            </w:r>
          </w:p>
          <w:p w:rsidR="00F025FF" w:rsidRPr="00950363" w:rsidRDefault="00F025FF" w:rsidP="00950363">
            <w:pPr>
              <w:tabs>
                <w:tab w:val="left" w:leader="underscore" w:pos="6465"/>
                <w:tab w:val="right" w:leader="underscore" w:pos="9777"/>
              </w:tabs>
              <w:jc w:val="both"/>
              <w:rPr>
                <w:rFonts w:eastAsia="PMingLiU"/>
                <w:i/>
                <w:lang w:eastAsia="zh-CN"/>
              </w:rPr>
            </w:pPr>
            <w:r w:rsidRPr="00FF430B">
              <w:t>I. tehnologice.</w:t>
            </w:r>
          </w:p>
        </w:tc>
        <w:tc>
          <w:tcPr>
            <w:tcW w:w="575" w:type="dxa"/>
          </w:tcPr>
          <w:p w:rsidR="00F025FF" w:rsidRPr="00950363" w:rsidRDefault="00F025F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025FF" w:rsidRPr="00950363" w:rsidRDefault="00F025F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025FF" w:rsidRPr="00950363" w:rsidRDefault="00F025FF"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F025FF" w:rsidRPr="00EC30C2" w:rsidTr="00950363">
        <w:trPr>
          <w:trHeight w:val="945"/>
        </w:trPr>
        <w:tc>
          <w:tcPr>
            <w:tcW w:w="471" w:type="dxa"/>
            <w:vMerge/>
          </w:tcPr>
          <w:p w:rsidR="00F025FF" w:rsidRPr="00950363" w:rsidRDefault="00F025F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025FF" w:rsidRPr="00950363" w:rsidRDefault="00F025FF"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025FF" w:rsidRPr="00950363" w:rsidRDefault="00F025FF"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industriale periculoase:</w:t>
            </w:r>
          </w:p>
          <w:p w:rsidR="00F025FF" w:rsidRPr="00FF430B" w:rsidRDefault="00F025FF" w:rsidP="00950363">
            <w:pPr>
              <w:tabs>
                <w:tab w:val="left" w:pos="567"/>
              </w:tabs>
              <w:spacing w:line="276" w:lineRule="auto"/>
            </w:pPr>
            <w:r w:rsidRPr="00FF430B">
              <w:t>A. sub presiune, mecanisme de ridicat, cazane;</w:t>
            </w:r>
          </w:p>
          <w:p w:rsidR="00F025FF" w:rsidRPr="00FF430B" w:rsidRDefault="00F025FF" w:rsidP="00950363">
            <w:pPr>
              <w:tabs>
                <w:tab w:val="left" w:pos="567"/>
              </w:tabs>
              <w:spacing w:line="276" w:lineRule="auto"/>
            </w:pPr>
            <w:r w:rsidRPr="00FF430B">
              <w:t>B. chimico-tehnologice; C. gazoducte magistrale;</w:t>
            </w:r>
          </w:p>
          <w:p w:rsidR="00F025FF" w:rsidRPr="00A07263" w:rsidRDefault="00F025FF" w:rsidP="00AF5B8E">
            <w:pPr>
              <w:pStyle w:val="ListParagraph"/>
              <w:numPr>
                <w:ilvl w:val="0"/>
                <w:numId w:val="13"/>
              </w:numPr>
              <w:tabs>
                <w:tab w:val="decimal" w:pos="317"/>
              </w:tabs>
              <w:ind w:left="0" w:hanging="650"/>
              <w:rPr>
                <w:rFonts w:eastAsia="PMingLiU"/>
                <w:i/>
                <w:noProof/>
                <w:lang w:val="pt-BR" w:eastAsia="zh-CN"/>
              </w:rPr>
            </w:pPr>
            <w:r w:rsidRPr="00A07263">
              <w:rPr>
                <w:lang w:val="pt-BR"/>
              </w:rPr>
              <w:t>D. sisteme de alimentare cu gaze.</w:t>
            </w:r>
          </w:p>
        </w:tc>
        <w:tc>
          <w:tcPr>
            <w:tcW w:w="575" w:type="dxa"/>
          </w:tcPr>
          <w:p w:rsidR="00F025FF" w:rsidRPr="00950363" w:rsidRDefault="00F025F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025FF" w:rsidRPr="00950363" w:rsidRDefault="00F025F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025FF" w:rsidRPr="00950363" w:rsidRDefault="00F025FF" w:rsidP="00950363">
            <w:pPr>
              <w:keepNext/>
              <w:keepLines/>
              <w:tabs>
                <w:tab w:val="left" w:leader="underscore" w:pos="6465"/>
                <w:tab w:val="right" w:leader="underscore" w:pos="9777"/>
              </w:tabs>
              <w:spacing w:before="200" w:line="302" w:lineRule="auto"/>
              <w:outlineLvl w:val="2"/>
              <w:rPr>
                <w:rFonts w:eastAsia="PMingLiU"/>
                <w:lang w:eastAsia="zh-CN"/>
              </w:rPr>
            </w:pPr>
          </w:p>
        </w:tc>
      </w:tr>
    </w:tbl>
    <w:p w:rsidR="00F025FF" w:rsidRPr="00FF430B" w:rsidRDefault="00F025FF" w:rsidP="00196AB4">
      <w:pPr>
        <w:tabs>
          <w:tab w:val="left" w:leader="underscore" w:pos="6465"/>
          <w:tab w:val="right" w:leader="underscore" w:pos="9777"/>
        </w:tabs>
        <w:spacing w:line="302" w:lineRule="auto"/>
        <w:rPr>
          <w:rFonts w:eastAsia="PMingLiU"/>
          <w:lang w:eastAsia="zh-CN"/>
        </w:rPr>
      </w:pPr>
    </w:p>
    <w:p w:rsidR="00F025FF" w:rsidRPr="00FF430B" w:rsidRDefault="00F025FF"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F025FF" w:rsidRPr="00FF430B" w:rsidRDefault="00F025FF"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F025FF" w:rsidRPr="00FF430B" w:rsidRDefault="00F025FF" w:rsidP="006C4C0E">
      <w:pPr>
        <w:tabs>
          <w:tab w:val="left" w:leader="underscore" w:pos="6465"/>
          <w:tab w:val="right" w:leader="underscore" w:pos="9777"/>
        </w:tabs>
        <w:spacing w:line="302" w:lineRule="auto"/>
        <w:rPr>
          <w:rFonts w:eastAsia="PMingLiU"/>
          <w:lang w:eastAsia="zh-CN"/>
        </w:rPr>
      </w:pPr>
    </w:p>
    <w:p w:rsidR="00F025FF" w:rsidRPr="00FF430B" w:rsidRDefault="00F025FF" w:rsidP="006C4C0E">
      <w:pPr>
        <w:tabs>
          <w:tab w:val="left" w:leader="underscore" w:pos="6465"/>
          <w:tab w:val="right" w:leader="underscore" w:pos="9777"/>
        </w:tabs>
        <w:spacing w:line="302" w:lineRule="auto"/>
        <w:rPr>
          <w:rFonts w:eastAsia="PMingLiU"/>
          <w:lang w:eastAsia="zh-CN"/>
        </w:rPr>
      </w:pPr>
    </w:p>
    <w:p w:rsidR="00F025FF" w:rsidRPr="00FF430B" w:rsidRDefault="00F025FF" w:rsidP="006C4C0E">
      <w:pPr>
        <w:tabs>
          <w:tab w:val="left" w:leader="underscore" w:pos="6465"/>
          <w:tab w:val="right" w:leader="underscore" w:pos="9777"/>
        </w:tabs>
        <w:spacing w:line="302" w:lineRule="auto"/>
        <w:rPr>
          <w:rFonts w:eastAsia="PMingLiU"/>
          <w:lang w:eastAsia="zh-CN"/>
        </w:rPr>
      </w:pPr>
    </w:p>
    <w:p w:rsidR="00F025FF" w:rsidRPr="00FF430B" w:rsidRDefault="00F025FF" w:rsidP="006C4C0E">
      <w:pPr>
        <w:tabs>
          <w:tab w:val="left" w:leader="underscore" w:pos="6465"/>
          <w:tab w:val="right" w:leader="underscore" w:pos="9777"/>
        </w:tabs>
        <w:spacing w:line="302" w:lineRule="auto"/>
        <w:rPr>
          <w:rFonts w:eastAsia="PMingLiU"/>
          <w:lang w:eastAsia="zh-CN"/>
        </w:rPr>
      </w:pPr>
    </w:p>
    <w:p w:rsidR="00F025FF" w:rsidRPr="00FF430B" w:rsidRDefault="00F025FF"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F025FF" w:rsidRPr="00FF5CB2" w:rsidRDefault="00F025FF"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F025FF" w:rsidRPr="00FF430B" w:rsidRDefault="00F025FF"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F025FF" w:rsidRPr="00FF5CB2" w:rsidRDefault="00F025FF"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F025FF" w:rsidRPr="00FF430B" w:rsidRDefault="00F025FF"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F025FF" w:rsidRPr="00FF430B" w:rsidRDefault="00F025FF" w:rsidP="006C4C0E">
      <w:pPr>
        <w:tabs>
          <w:tab w:val="left" w:leader="underscore" w:pos="6465"/>
          <w:tab w:val="right" w:leader="underscore" w:pos="9777"/>
        </w:tabs>
        <w:spacing w:line="302" w:lineRule="auto"/>
        <w:rPr>
          <w:rFonts w:eastAsia="PMingLiU"/>
          <w:lang w:eastAsia="zh-CN"/>
        </w:rPr>
      </w:pPr>
    </w:p>
    <w:p w:rsidR="00F025FF" w:rsidRPr="00FF430B" w:rsidRDefault="00F025FF" w:rsidP="006C4C0E">
      <w:pPr>
        <w:tabs>
          <w:tab w:val="left" w:leader="underscore" w:pos="6465"/>
          <w:tab w:val="right" w:leader="underscore" w:pos="9777"/>
        </w:tabs>
        <w:spacing w:line="302" w:lineRule="auto"/>
        <w:rPr>
          <w:rFonts w:eastAsia="PMingLiU"/>
          <w:lang w:eastAsia="zh-CN"/>
        </w:rPr>
      </w:pPr>
    </w:p>
    <w:p w:rsidR="00F025FF" w:rsidRPr="00FF430B" w:rsidRDefault="00F025FF" w:rsidP="006C4C0E">
      <w:pPr>
        <w:tabs>
          <w:tab w:val="left" w:leader="underscore" w:pos="6465"/>
          <w:tab w:val="right" w:leader="underscore" w:pos="9777"/>
        </w:tabs>
        <w:spacing w:line="302" w:lineRule="auto"/>
        <w:rPr>
          <w:rFonts w:eastAsia="PMingLiU"/>
          <w:lang w:eastAsia="zh-CN"/>
        </w:rPr>
      </w:pPr>
    </w:p>
    <w:p w:rsidR="00F025FF" w:rsidRPr="00FF430B" w:rsidRDefault="00F025FF" w:rsidP="006C4C0E">
      <w:pPr>
        <w:tabs>
          <w:tab w:val="left" w:leader="underscore" w:pos="6465"/>
          <w:tab w:val="right" w:leader="underscore" w:pos="9777"/>
        </w:tabs>
        <w:spacing w:line="302" w:lineRule="auto"/>
        <w:rPr>
          <w:rFonts w:eastAsia="PMingLiU"/>
          <w:lang w:eastAsia="zh-CN"/>
        </w:rPr>
      </w:pPr>
    </w:p>
    <w:p w:rsidR="00F025FF" w:rsidRPr="00FF430B" w:rsidRDefault="00F025FF" w:rsidP="006C4C0E">
      <w:pPr>
        <w:tabs>
          <w:tab w:val="left" w:leader="underscore" w:pos="6465"/>
          <w:tab w:val="right" w:leader="underscore" w:pos="9777"/>
        </w:tabs>
        <w:spacing w:line="302" w:lineRule="auto"/>
        <w:rPr>
          <w:rFonts w:eastAsia="PMingLiU"/>
          <w:lang w:eastAsia="zh-CN"/>
        </w:rPr>
      </w:pPr>
    </w:p>
    <w:p w:rsidR="00F025FF" w:rsidRPr="00FF430B" w:rsidRDefault="00F025FF" w:rsidP="006C4C0E">
      <w:pPr>
        <w:tabs>
          <w:tab w:val="left" w:leader="underscore" w:pos="6465"/>
          <w:tab w:val="right" w:leader="underscore" w:pos="9777"/>
        </w:tabs>
        <w:spacing w:line="302" w:lineRule="auto"/>
        <w:rPr>
          <w:rFonts w:eastAsia="PMingLiU"/>
          <w:lang w:eastAsia="zh-CN"/>
        </w:rPr>
      </w:pPr>
    </w:p>
    <w:p w:rsidR="00F025FF" w:rsidRPr="00FF430B" w:rsidRDefault="00F025FF" w:rsidP="006C4C0E">
      <w:pPr>
        <w:tabs>
          <w:tab w:val="left" w:leader="underscore" w:pos="6465"/>
          <w:tab w:val="right" w:leader="underscore" w:pos="9777"/>
        </w:tabs>
        <w:spacing w:line="302" w:lineRule="auto"/>
        <w:rPr>
          <w:rFonts w:eastAsia="PMingLiU"/>
          <w:lang w:eastAsia="zh-CN"/>
        </w:rPr>
      </w:pPr>
    </w:p>
    <w:p w:rsidR="00F025FF" w:rsidRPr="00FF430B" w:rsidRDefault="00F025FF" w:rsidP="006C4C0E">
      <w:pPr>
        <w:tabs>
          <w:tab w:val="left" w:leader="underscore" w:pos="6465"/>
          <w:tab w:val="right" w:leader="underscore" w:pos="9777"/>
        </w:tabs>
        <w:spacing w:line="302" w:lineRule="auto"/>
        <w:rPr>
          <w:rFonts w:eastAsia="PMingLiU"/>
          <w:lang w:eastAsia="zh-CN"/>
        </w:rPr>
      </w:pPr>
    </w:p>
    <w:p w:rsidR="00F025FF" w:rsidRPr="00FF430B" w:rsidRDefault="00F025FF" w:rsidP="0051370B">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rsidR="00F025FF" w:rsidRDefault="00F025FF" w:rsidP="006C4C0E">
      <w:pPr>
        <w:tabs>
          <w:tab w:val="left" w:leader="underscore" w:pos="6465"/>
          <w:tab w:val="right" w:leader="underscore" w:pos="9777"/>
        </w:tabs>
        <w:spacing w:line="302" w:lineRule="auto"/>
        <w:rPr>
          <w:rFonts w:eastAsia="PMingLiU"/>
          <w:lang w:eastAsia="zh-CN"/>
        </w:rPr>
      </w:pPr>
    </w:p>
    <w:p w:rsidR="00F025FF" w:rsidRPr="00FF430B" w:rsidRDefault="00F025FF" w:rsidP="006C4C0E">
      <w:pPr>
        <w:tabs>
          <w:tab w:val="left" w:leader="underscore" w:pos="6465"/>
          <w:tab w:val="right" w:leader="underscore" w:pos="9777"/>
        </w:tabs>
        <w:spacing w:line="302" w:lineRule="auto"/>
        <w:rPr>
          <w:rFonts w:eastAsia="PMingLiU"/>
          <w:lang w:eastAsia="zh-CN"/>
        </w:rPr>
      </w:pPr>
    </w:p>
    <w:p w:rsidR="00F025FF" w:rsidRPr="00FF430B" w:rsidRDefault="00F025FF"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olor w:val="auto"/>
        </w:rPr>
      </w:pPr>
      <w:r w:rsidRPr="00FF430B">
        <w:rPr>
          <w:rFonts w:ascii="Times New Roman" w:hAnsi="Times New Roman"/>
          <w:color w:val="auto"/>
        </w:rPr>
        <w:t>Formularul de deviz nr.1 – Lista cu cantitățile de lucrări</w:t>
      </w:r>
    </w:p>
    <w:p w:rsidR="00F025FF" w:rsidRPr="00FF430B" w:rsidRDefault="00F025FF" w:rsidP="00196AB4">
      <w:pPr>
        <w:ind w:firstLine="709"/>
        <w:jc w:val="both"/>
        <w:rPr>
          <w:b/>
        </w:rPr>
      </w:pPr>
    </w:p>
    <w:p w:rsidR="00F025FF" w:rsidRPr="00FF430B" w:rsidRDefault="00F025FF" w:rsidP="009E2657">
      <w:pPr>
        <w:tabs>
          <w:tab w:val="left" w:pos="567"/>
        </w:tabs>
        <w:jc w:val="both"/>
      </w:pPr>
      <w:r w:rsidRPr="00FF430B">
        <w:t>Obiectul____________________________________________________________________</w:t>
      </w:r>
    </w:p>
    <w:p w:rsidR="00F025FF" w:rsidRPr="00FF430B" w:rsidRDefault="00F025FF" w:rsidP="009E2657">
      <w:pPr>
        <w:tabs>
          <w:tab w:val="left" w:pos="567"/>
        </w:tabs>
        <w:jc w:val="both"/>
      </w:pPr>
      <w:r w:rsidRPr="00FF430B">
        <w:t>Autoritatea contractantă________________________________________________________</w:t>
      </w:r>
    </w:p>
    <w:p w:rsidR="00F025FF" w:rsidRPr="00FF430B" w:rsidRDefault="00F025FF" w:rsidP="009E2657">
      <w:pPr>
        <w:tabs>
          <w:tab w:val="left" w:pos="567"/>
        </w:tabs>
        <w:jc w:val="center"/>
        <w:rPr>
          <w:i/>
        </w:rPr>
      </w:pPr>
      <w:r w:rsidRPr="00FF430B">
        <w:rPr>
          <w:i/>
        </w:rPr>
        <w:t>(denumirea, adresa)</w:t>
      </w:r>
    </w:p>
    <w:tbl>
      <w:tblPr>
        <w:tblW w:w="9479" w:type="dxa"/>
        <w:tblLayout w:type="fixed"/>
        <w:tblLook w:val="00A0"/>
      </w:tblPr>
      <w:tblGrid>
        <w:gridCol w:w="656"/>
        <w:gridCol w:w="1654"/>
        <w:gridCol w:w="2757"/>
        <w:gridCol w:w="2069"/>
        <w:gridCol w:w="2343"/>
      </w:tblGrid>
      <w:tr w:rsidR="00F025FF"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F025FF" w:rsidRPr="00FF430B" w:rsidRDefault="00F025FF"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F025FF" w:rsidRPr="00FF430B" w:rsidRDefault="00F025FF"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F025FF" w:rsidRPr="00FF430B" w:rsidRDefault="00F025FF"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F025FF" w:rsidRPr="00FF430B" w:rsidRDefault="00F025FF" w:rsidP="009E2657">
            <w:pPr>
              <w:jc w:val="center"/>
              <w:rPr>
                <w:rFonts w:eastAsia="PMingLiU"/>
                <w:b/>
                <w:lang w:eastAsia="zh-CN"/>
              </w:rPr>
            </w:pPr>
            <w:r w:rsidRPr="00FF430B">
              <w:rPr>
                <w:rFonts w:eastAsia="PMingLiU"/>
                <w:b/>
                <w:lang w:eastAsia="zh-CN"/>
              </w:rPr>
              <w:t>Unitatea</w:t>
            </w:r>
          </w:p>
          <w:p w:rsidR="00F025FF" w:rsidRPr="00FF430B" w:rsidRDefault="00F025FF"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F025FF" w:rsidRPr="00FF430B" w:rsidRDefault="00F025FF" w:rsidP="009E2657">
            <w:pPr>
              <w:jc w:val="center"/>
              <w:rPr>
                <w:rFonts w:eastAsia="PMingLiU"/>
                <w:b/>
                <w:lang w:eastAsia="zh-CN"/>
              </w:rPr>
            </w:pPr>
            <w:r w:rsidRPr="00FF430B">
              <w:rPr>
                <w:rFonts w:eastAsia="PMingLiU"/>
                <w:b/>
                <w:lang w:eastAsia="zh-CN"/>
              </w:rPr>
              <w:t>Cantitatea</w:t>
            </w:r>
          </w:p>
        </w:tc>
      </w:tr>
      <w:tr w:rsidR="00F025FF"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025FF" w:rsidRPr="00FF430B" w:rsidRDefault="00F025FF"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F025FF" w:rsidRPr="00FF430B" w:rsidRDefault="00F025FF"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025FF" w:rsidRPr="00FF430B" w:rsidRDefault="00F025FF"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025FF" w:rsidRPr="00FF430B" w:rsidRDefault="00F025FF"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025FF" w:rsidRPr="00FF430B" w:rsidRDefault="00F025FF" w:rsidP="00BC24BB">
            <w:pPr>
              <w:tabs>
                <w:tab w:val="left" w:pos="1134"/>
              </w:tabs>
              <w:ind w:left="720"/>
              <w:outlineLvl w:val="0"/>
              <w:rPr>
                <w:rFonts w:eastAsia="PMingLiU"/>
                <w:lang w:eastAsia="zh-CN"/>
              </w:rPr>
            </w:pPr>
          </w:p>
        </w:tc>
      </w:tr>
      <w:tr w:rsidR="00F025FF"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025FF" w:rsidRPr="00FF430B" w:rsidRDefault="00F025FF"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F025FF" w:rsidRPr="00FF430B" w:rsidRDefault="00F025FF"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025FF" w:rsidRPr="00FF430B" w:rsidRDefault="00F025FF"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025FF" w:rsidRPr="00FF430B" w:rsidRDefault="00F025FF"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025FF" w:rsidRPr="00FF430B" w:rsidRDefault="00F025FF" w:rsidP="00BC24BB">
            <w:pPr>
              <w:tabs>
                <w:tab w:val="left" w:pos="1134"/>
              </w:tabs>
              <w:ind w:left="720"/>
              <w:outlineLvl w:val="0"/>
              <w:rPr>
                <w:rFonts w:eastAsia="PMingLiU"/>
                <w:lang w:eastAsia="zh-CN"/>
              </w:rPr>
            </w:pPr>
          </w:p>
        </w:tc>
      </w:tr>
      <w:tr w:rsidR="00F025FF"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025FF" w:rsidRPr="00FF430B" w:rsidRDefault="00F025FF"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F025FF" w:rsidRPr="00FF430B" w:rsidRDefault="00F025FF"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025FF" w:rsidRPr="00FF430B" w:rsidRDefault="00F025FF"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025FF" w:rsidRPr="00FF430B" w:rsidRDefault="00F025FF"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025FF" w:rsidRPr="00FF430B" w:rsidRDefault="00F025FF" w:rsidP="00BC24BB">
            <w:pPr>
              <w:tabs>
                <w:tab w:val="left" w:pos="1134"/>
              </w:tabs>
              <w:ind w:left="720"/>
              <w:outlineLvl w:val="0"/>
              <w:rPr>
                <w:rFonts w:eastAsia="PMingLiU"/>
                <w:lang w:eastAsia="zh-CN"/>
              </w:rPr>
            </w:pPr>
          </w:p>
        </w:tc>
      </w:tr>
      <w:tr w:rsidR="00F025FF"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025FF" w:rsidRPr="00FF430B" w:rsidRDefault="00F025FF"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F025FF" w:rsidRPr="00FF430B" w:rsidRDefault="00F025FF"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025FF" w:rsidRPr="00FF430B" w:rsidRDefault="00F025FF"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025FF" w:rsidRPr="00FF430B" w:rsidRDefault="00F025FF"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025FF" w:rsidRPr="00FF430B" w:rsidRDefault="00F025FF" w:rsidP="00BC24BB">
            <w:pPr>
              <w:tabs>
                <w:tab w:val="left" w:pos="1134"/>
              </w:tabs>
              <w:ind w:left="720"/>
              <w:outlineLvl w:val="0"/>
              <w:rPr>
                <w:rFonts w:eastAsia="PMingLiU"/>
                <w:lang w:eastAsia="zh-CN"/>
              </w:rPr>
            </w:pPr>
          </w:p>
        </w:tc>
      </w:tr>
      <w:tr w:rsidR="00F025FF"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025FF" w:rsidRPr="00FF430B" w:rsidRDefault="00F025FF"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F025FF" w:rsidRPr="00FF430B" w:rsidRDefault="00F025FF"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025FF" w:rsidRPr="00FF430B" w:rsidRDefault="00F025FF"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025FF" w:rsidRPr="00FF430B" w:rsidRDefault="00F025FF"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025FF" w:rsidRPr="00FF430B" w:rsidRDefault="00F025FF" w:rsidP="00BC24BB">
            <w:pPr>
              <w:tabs>
                <w:tab w:val="left" w:pos="1134"/>
              </w:tabs>
              <w:ind w:left="720"/>
              <w:outlineLvl w:val="0"/>
              <w:rPr>
                <w:rFonts w:eastAsia="PMingLiU"/>
                <w:lang w:eastAsia="zh-CN"/>
              </w:rPr>
            </w:pPr>
          </w:p>
        </w:tc>
      </w:tr>
      <w:tr w:rsidR="00F025FF"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F025FF" w:rsidRPr="00FF430B" w:rsidRDefault="00F025FF" w:rsidP="009E2657">
            <w:pPr>
              <w:rPr>
                <w:rFonts w:eastAsia="PMingLiU"/>
                <w:b/>
                <w:lang w:eastAsia="zh-CN"/>
              </w:rPr>
            </w:pPr>
            <w:r w:rsidRPr="00FF430B">
              <w:rPr>
                <w:rFonts w:eastAsia="PMingLiU"/>
                <w:b/>
                <w:lang w:eastAsia="zh-CN"/>
              </w:rPr>
              <w:t>Total</w:t>
            </w:r>
          </w:p>
        </w:tc>
      </w:tr>
    </w:tbl>
    <w:p w:rsidR="00F025FF" w:rsidRPr="00FF430B" w:rsidRDefault="00F025FF" w:rsidP="009E2657">
      <w:pPr>
        <w:tabs>
          <w:tab w:val="left" w:pos="567"/>
        </w:tabs>
        <w:jc w:val="both"/>
      </w:pPr>
    </w:p>
    <w:p w:rsidR="00F025FF" w:rsidRPr="00FF430B" w:rsidRDefault="00F025FF" w:rsidP="009E2657">
      <w:pPr>
        <w:tabs>
          <w:tab w:val="left" w:pos="567"/>
        </w:tabs>
        <w:jc w:val="both"/>
      </w:pPr>
      <w:r w:rsidRPr="00FF430B">
        <w:t>     </w:t>
      </w:r>
      <w:r w:rsidRPr="00FF430B">
        <w:rPr>
          <w:bCs/>
        </w:rPr>
        <w:t xml:space="preserve">Data </w:t>
      </w:r>
      <w:r w:rsidRPr="00FF430B">
        <w:t>„____"__________________</w:t>
      </w:r>
    </w:p>
    <w:p w:rsidR="00F025FF" w:rsidRPr="00FF430B" w:rsidRDefault="00F025FF">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F025FF" w:rsidRPr="00FF430B" w:rsidRDefault="00F025FF">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rsidR="00F025FF" w:rsidRPr="00FF430B" w:rsidRDefault="00F025FF" w:rsidP="009E2657">
      <w:pPr>
        <w:pStyle w:val="BodyText"/>
        <w:tabs>
          <w:tab w:val="left" w:pos="567"/>
        </w:tabs>
        <w:rPr>
          <w:rFonts w:ascii="Times New Roman" w:hAnsi="Times New Roman"/>
          <w:szCs w:val="24"/>
        </w:rPr>
      </w:pPr>
    </w:p>
    <w:p w:rsidR="00F025FF" w:rsidRPr="00FF430B" w:rsidRDefault="00F025FF" w:rsidP="009E2657">
      <w:pPr>
        <w:pStyle w:val="BodyText"/>
        <w:tabs>
          <w:tab w:val="left" w:pos="567"/>
        </w:tabs>
        <w:rPr>
          <w:rFonts w:ascii="Times New Roman" w:hAnsi="Times New Roman"/>
          <w:szCs w:val="24"/>
        </w:rPr>
      </w:pPr>
    </w:p>
    <w:p w:rsidR="00F025FF" w:rsidRDefault="00F025FF"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rsidR="00F025FF" w:rsidRPr="00FF430B" w:rsidRDefault="00F025FF" w:rsidP="009E2657">
      <w:pPr>
        <w:pStyle w:val="BodyText"/>
        <w:tabs>
          <w:tab w:val="left" w:pos="567"/>
        </w:tabs>
        <w:rPr>
          <w:rFonts w:ascii="Times New Roman" w:hAnsi="Times New Roman"/>
          <w:i/>
          <w:szCs w:val="24"/>
        </w:rPr>
        <w:sectPr w:rsidR="00F025FF" w:rsidRPr="00FF430B" w:rsidSect="00837D1C">
          <w:footerReference w:type="first" r:id="rId12"/>
          <w:pgSz w:w="11906" w:h="16838" w:code="9"/>
          <w:pgMar w:top="426" w:right="1134" w:bottom="851" w:left="1276" w:header="720" w:footer="510" w:gutter="0"/>
          <w:cols w:space="720"/>
          <w:titlePg/>
          <w:docGrid w:linePitch="326"/>
        </w:sectPr>
      </w:pPr>
    </w:p>
    <w:p w:rsidR="00F025FF" w:rsidRPr="00FF430B" w:rsidRDefault="00F025FF" w:rsidP="00196AB4">
      <w:pPr>
        <w:jc w:val="both"/>
      </w:pPr>
    </w:p>
    <w:sectPr w:rsidR="00F025FF"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25FF" w:rsidRDefault="00F025FF" w:rsidP="00A20ACF">
      <w:r>
        <w:separator/>
      </w:r>
    </w:p>
  </w:endnote>
  <w:endnote w:type="continuationSeparator" w:id="0">
    <w:p w:rsidR="00F025FF" w:rsidRDefault="00F025F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SimSun">
    <w:altName w:val="§­§°§®§Ц"/>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l?r ??Ѓfc"/>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5FF" w:rsidRDefault="00F025FF" w:rsidP="001F6E5A">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5FF" w:rsidRDefault="00F025FF" w:rsidP="001F6E5A">
    <w:pPr>
      <w:pStyle w:val="Footer"/>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5FF" w:rsidRDefault="00F025FF">
    <w:pPr>
      <w:pStyle w:val="Footer"/>
      <w:jc w:val="right"/>
    </w:pPr>
    <w:fldSimple w:instr=" PAGE   \* MERGEFORMAT ">
      <w:r>
        <w:t>49</w:t>
      </w:r>
    </w:fldSimple>
  </w:p>
  <w:p w:rsidR="00F025FF" w:rsidRDefault="00F025F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25FF" w:rsidRDefault="00F025FF" w:rsidP="00A20ACF">
      <w:r>
        <w:separator/>
      </w:r>
    </w:p>
  </w:footnote>
  <w:footnote w:type="continuationSeparator" w:id="0">
    <w:p w:rsidR="00F025FF" w:rsidRDefault="00F025F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7">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7954B33"/>
    <w:multiLevelType w:val="singleLevel"/>
    <w:tmpl w:val="04190017"/>
    <w:lvl w:ilvl="0">
      <w:start w:val="1"/>
      <w:numFmt w:val="lowerLetter"/>
      <w:lvlText w:val="%1)"/>
      <w:lvlJc w:val="left"/>
      <w:pPr>
        <w:ind w:left="720" w:hanging="360"/>
      </w:pPr>
      <w:rPr>
        <w:rFonts w:cs="Times New Roman" w:hint="default"/>
      </w:rPr>
    </w:lvl>
  </w:abstractNum>
  <w:abstractNum w:abstractNumId="13">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6">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7">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8">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9">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22">
    <w:nsid w:val="7F0A6DB2"/>
    <w:multiLevelType w:val="hybridMultilevel"/>
    <w:tmpl w:val="0DFA90AE"/>
    <w:lvl w:ilvl="0" w:tplc="2D347794">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9"/>
  </w:num>
  <w:num w:numId="2">
    <w:abstractNumId w:val="23"/>
  </w:num>
  <w:num w:numId="3">
    <w:abstractNumId w:val="16"/>
  </w:num>
  <w:num w:numId="4">
    <w:abstractNumId w:val="15"/>
  </w:num>
  <w:num w:numId="5">
    <w:abstractNumId w:val="8"/>
  </w:num>
  <w:num w:numId="6">
    <w:abstractNumId w:val="11"/>
  </w:num>
  <w:num w:numId="7">
    <w:abstractNumId w:val="9"/>
  </w:num>
  <w:num w:numId="8">
    <w:abstractNumId w:val="5"/>
  </w:num>
  <w:num w:numId="9">
    <w:abstractNumId w:val="6"/>
  </w:num>
  <w:num w:numId="10">
    <w:abstractNumId w:val="21"/>
  </w:num>
  <w:num w:numId="11">
    <w:abstractNumId w:val="18"/>
  </w:num>
  <w:num w:numId="12">
    <w:abstractNumId w:val="7"/>
  </w:num>
  <w:num w:numId="13">
    <w:abstractNumId w:val="17"/>
  </w:num>
  <w:num w:numId="14">
    <w:abstractNumId w:val="14"/>
  </w:num>
  <w:num w:numId="15">
    <w:abstractNumId w:val="13"/>
  </w:num>
  <w:num w:numId="16">
    <w:abstractNumId w:val="20"/>
  </w:num>
  <w:num w:numId="17">
    <w:abstractNumId w:val="10"/>
  </w:num>
  <w:num w:numId="18">
    <w:abstractNumId w:val="12"/>
  </w:num>
  <w:num w:numId="19">
    <w:abstractNumId w:val="22"/>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954"/>
    <w:rsid w:val="0002022A"/>
    <w:rsid w:val="00021BB8"/>
    <w:rsid w:val="00022311"/>
    <w:rsid w:val="00022B73"/>
    <w:rsid w:val="00022B7E"/>
    <w:rsid w:val="00023116"/>
    <w:rsid w:val="00026A54"/>
    <w:rsid w:val="00027875"/>
    <w:rsid w:val="00027BFC"/>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1"/>
    <w:rsid w:val="00087114"/>
    <w:rsid w:val="00087859"/>
    <w:rsid w:val="00090A0D"/>
    <w:rsid w:val="00090D4D"/>
    <w:rsid w:val="000924C3"/>
    <w:rsid w:val="000928D3"/>
    <w:rsid w:val="00092953"/>
    <w:rsid w:val="00092E6C"/>
    <w:rsid w:val="00093056"/>
    <w:rsid w:val="000930AB"/>
    <w:rsid w:val="00093AE5"/>
    <w:rsid w:val="000943CB"/>
    <w:rsid w:val="00094D55"/>
    <w:rsid w:val="00096009"/>
    <w:rsid w:val="000960C1"/>
    <w:rsid w:val="00097617"/>
    <w:rsid w:val="000A123F"/>
    <w:rsid w:val="000A18F0"/>
    <w:rsid w:val="000A63ED"/>
    <w:rsid w:val="000A7988"/>
    <w:rsid w:val="000A7A90"/>
    <w:rsid w:val="000B2369"/>
    <w:rsid w:val="000B5D92"/>
    <w:rsid w:val="000B6B8D"/>
    <w:rsid w:val="000B70AD"/>
    <w:rsid w:val="000B73EB"/>
    <w:rsid w:val="000C00CF"/>
    <w:rsid w:val="000C1F66"/>
    <w:rsid w:val="000C3C74"/>
    <w:rsid w:val="000C470A"/>
    <w:rsid w:val="000C5DFB"/>
    <w:rsid w:val="000C6960"/>
    <w:rsid w:val="000D1C50"/>
    <w:rsid w:val="000D20B9"/>
    <w:rsid w:val="000D26B9"/>
    <w:rsid w:val="000D43A6"/>
    <w:rsid w:val="000D4488"/>
    <w:rsid w:val="000D4587"/>
    <w:rsid w:val="000D4758"/>
    <w:rsid w:val="000D4C3C"/>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9F4"/>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2F1"/>
    <w:rsid w:val="00153412"/>
    <w:rsid w:val="00154B34"/>
    <w:rsid w:val="0015549C"/>
    <w:rsid w:val="00156CFC"/>
    <w:rsid w:val="0015798C"/>
    <w:rsid w:val="00160A28"/>
    <w:rsid w:val="00160AE4"/>
    <w:rsid w:val="00160DF3"/>
    <w:rsid w:val="0016369C"/>
    <w:rsid w:val="001637BA"/>
    <w:rsid w:val="00164565"/>
    <w:rsid w:val="001701DE"/>
    <w:rsid w:val="001704FB"/>
    <w:rsid w:val="001710E0"/>
    <w:rsid w:val="001710E7"/>
    <w:rsid w:val="001718AE"/>
    <w:rsid w:val="00174C61"/>
    <w:rsid w:val="00174E5F"/>
    <w:rsid w:val="001763CD"/>
    <w:rsid w:val="0017664F"/>
    <w:rsid w:val="00176E9C"/>
    <w:rsid w:val="00177A21"/>
    <w:rsid w:val="00183358"/>
    <w:rsid w:val="00183D79"/>
    <w:rsid w:val="0018415A"/>
    <w:rsid w:val="00185148"/>
    <w:rsid w:val="001856BA"/>
    <w:rsid w:val="001866CB"/>
    <w:rsid w:val="001873A6"/>
    <w:rsid w:val="0019071C"/>
    <w:rsid w:val="001940A2"/>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7B5"/>
    <w:rsid w:val="001C4B99"/>
    <w:rsid w:val="001C4DFD"/>
    <w:rsid w:val="001C5A47"/>
    <w:rsid w:val="001C6D83"/>
    <w:rsid w:val="001D0242"/>
    <w:rsid w:val="001D0651"/>
    <w:rsid w:val="001D3039"/>
    <w:rsid w:val="001D5966"/>
    <w:rsid w:val="001D5BBA"/>
    <w:rsid w:val="001D7219"/>
    <w:rsid w:val="001E29F8"/>
    <w:rsid w:val="001E3E0C"/>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193"/>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21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44C"/>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89D"/>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D78A8"/>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2E2B"/>
    <w:rsid w:val="0030652C"/>
    <w:rsid w:val="00311239"/>
    <w:rsid w:val="003115DD"/>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0EEE"/>
    <w:rsid w:val="0033109C"/>
    <w:rsid w:val="003317BE"/>
    <w:rsid w:val="0033181E"/>
    <w:rsid w:val="00332508"/>
    <w:rsid w:val="00332F8E"/>
    <w:rsid w:val="00335033"/>
    <w:rsid w:val="00341210"/>
    <w:rsid w:val="00341514"/>
    <w:rsid w:val="00341C8C"/>
    <w:rsid w:val="003427FE"/>
    <w:rsid w:val="0034315B"/>
    <w:rsid w:val="003465DA"/>
    <w:rsid w:val="00350122"/>
    <w:rsid w:val="003506C9"/>
    <w:rsid w:val="0035258F"/>
    <w:rsid w:val="00352B05"/>
    <w:rsid w:val="003534BD"/>
    <w:rsid w:val="00353FAF"/>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93D"/>
    <w:rsid w:val="003B4ACE"/>
    <w:rsid w:val="003B56EF"/>
    <w:rsid w:val="003B7763"/>
    <w:rsid w:val="003B7FEE"/>
    <w:rsid w:val="003C1106"/>
    <w:rsid w:val="003C27FD"/>
    <w:rsid w:val="003C2C26"/>
    <w:rsid w:val="003C3AE2"/>
    <w:rsid w:val="003C4159"/>
    <w:rsid w:val="003C6365"/>
    <w:rsid w:val="003C66FF"/>
    <w:rsid w:val="003C7430"/>
    <w:rsid w:val="003C7E86"/>
    <w:rsid w:val="003D06D0"/>
    <w:rsid w:val="003D25E8"/>
    <w:rsid w:val="003D2A34"/>
    <w:rsid w:val="003D2D38"/>
    <w:rsid w:val="003D312E"/>
    <w:rsid w:val="003D3529"/>
    <w:rsid w:val="003D3558"/>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372"/>
    <w:rsid w:val="00424AE2"/>
    <w:rsid w:val="00425938"/>
    <w:rsid w:val="00426FF4"/>
    <w:rsid w:val="0042741C"/>
    <w:rsid w:val="00427553"/>
    <w:rsid w:val="004331E5"/>
    <w:rsid w:val="004334FF"/>
    <w:rsid w:val="004344C6"/>
    <w:rsid w:val="00434835"/>
    <w:rsid w:val="0044048B"/>
    <w:rsid w:val="004409EB"/>
    <w:rsid w:val="00442351"/>
    <w:rsid w:val="00442D67"/>
    <w:rsid w:val="00442F31"/>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66F0"/>
    <w:rsid w:val="00467A64"/>
    <w:rsid w:val="004702B5"/>
    <w:rsid w:val="0047776F"/>
    <w:rsid w:val="00477FD2"/>
    <w:rsid w:val="00482E77"/>
    <w:rsid w:val="00483C4C"/>
    <w:rsid w:val="00484113"/>
    <w:rsid w:val="004856C0"/>
    <w:rsid w:val="00485CAF"/>
    <w:rsid w:val="00491A8B"/>
    <w:rsid w:val="004967CB"/>
    <w:rsid w:val="00496AFA"/>
    <w:rsid w:val="004975CB"/>
    <w:rsid w:val="004A1C90"/>
    <w:rsid w:val="004A2D32"/>
    <w:rsid w:val="004A463F"/>
    <w:rsid w:val="004A4AF2"/>
    <w:rsid w:val="004A4CB4"/>
    <w:rsid w:val="004A582E"/>
    <w:rsid w:val="004A5F0C"/>
    <w:rsid w:val="004A69C2"/>
    <w:rsid w:val="004A7FEE"/>
    <w:rsid w:val="004B0051"/>
    <w:rsid w:val="004B097F"/>
    <w:rsid w:val="004B0F2F"/>
    <w:rsid w:val="004B1383"/>
    <w:rsid w:val="004B16DD"/>
    <w:rsid w:val="004B349A"/>
    <w:rsid w:val="004B36EF"/>
    <w:rsid w:val="004B3BFB"/>
    <w:rsid w:val="004C12F5"/>
    <w:rsid w:val="004C23A8"/>
    <w:rsid w:val="004C30A2"/>
    <w:rsid w:val="004C499F"/>
    <w:rsid w:val="004C59A0"/>
    <w:rsid w:val="004C7DFB"/>
    <w:rsid w:val="004D0DD1"/>
    <w:rsid w:val="004D2738"/>
    <w:rsid w:val="004D2846"/>
    <w:rsid w:val="004D3522"/>
    <w:rsid w:val="004D3D43"/>
    <w:rsid w:val="004D4433"/>
    <w:rsid w:val="004D4673"/>
    <w:rsid w:val="004D49FA"/>
    <w:rsid w:val="004D511B"/>
    <w:rsid w:val="004D6702"/>
    <w:rsid w:val="004D6DBE"/>
    <w:rsid w:val="004D7107"/>
    <w:rsid w:val="004D7C86"/>
    <w:rsid w:val="004E1B4E"/>
    <w:rsid w:val="004E25FB"/>
    <w:rsid w:val="004E4A66"/>
    <w:rsid w:val="004E553C"/>
    <w:rsid w:val="004E5EBB"/>
    <w:rsid w:val="004E625D"/>
    <w:rsid w:val="004F0C98"/>
    <w:rsid w:val="004F77F1"/>
    <w:rsid w:val="004F7F09"/>
    <w:rsid w:val="004F7FF9"/>
    <w:rsid w:val="005005A8"/>
    <w:rsid w:val="005021C9"/>
    <w:rsid w:val="00502EFF"/>
    <w:rsid w:val="00503B48"/>
    <w:rsid w:val="00507348"/>
    <w:rsid w:val="005076B6"/>
    <w:rsid w:val="005113AD"/>
    <w:rsid w:val="005124FD"/>
    <w:rsid w:val="0051370B"/>
    <w:rsid w:val="005139AA"/>
    <w:rsid w:val="00515242"/>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4D4"/>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60E4"/>
    <w:rsid w:val="00567156"/>
    <w:rsid w:val="00570670"/>
    <w:rsid w:val="0057329B"/>
    <w:rsid w:val="00575199"/>
    <w:rsid w:val="005752DE"/>
    <w:rsid w:val="005805E6"/>
    <w:rsid w:val="00580D91"/>
    <w:rsid w:val="005827D9"/>
    <w:rsid w:val="00582ECA"/>
    <w:rsid w:val="00584ACB"/>
    <w:rsid w:val="00585937"/>
    <w:rsid w:val="005864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56AB"/>
    <w:rsid w:val="005B666D"/>
    <w:rsid w:val="005B7743"/>
    <w:rsid w:val="005C0219"/>
    <w:rsid w:val="005C2167"/>
    <w:rsid w:val="005C2F44"/>
    <w:rsid w:val="005C3D95"/>
    <w:rsid w:val="005C6BF4"/>
    <w:rsid w:val="005C7076"/>
    <w:rsid w:val="005C7A97"/>
    <w:rsid w:val="005D05BF"/>
    <w:rsid w:val="005D0C3F"/>
    <w:rsid w:val="005D3D45"/>
    <w:rsid w:val="005D44CE"/>
    <w:rsid w:val="005D4B79"/>
    <w:rsid w:val="005D5589"/>
    <w:rsid w:val="005D5702"/>
    <w:rsid w:val="005D5FE4"/>
    <w:rsid w:val="005D672E"/>
    <w:rsid w:val="005D708F"/>
    <w:rsid w:val="005E1BB7"/>
    <w:rsid w:val="005E3355"/>
    <w:rsid w:val="005E48B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46A"/>
    <w:rsid w:val="006537B3"/>
    <w:rsid w:val="00653E70"/>
    <w:rsid w:val="00653F68"/>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5868"/>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5C7"/>
    <w:rsid w:val="00753976"/>
    <w:rsid w:val="0075524C"/>
    <w:rsid w:val="007554AE"/>
    <w:rsid w:val="0075550B"/>
    <w:rsid w:val="00755D56"/>
    <w:rsid w:val="00760434"/>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518"/>
    <w:rsid w:val="007B1E26"/>
    <w:rsid w:val="007B392A"/>
    <w:rsid w:val="007B3F3E"/>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3DA0"/>
    <w:rsid w:val="0081429B"/>
    <w:rsid w:val="00816026"/>
    <w:rsid w:val="00817031"/>
    <w:rsid w:val="00817E55"/>
    <w:rsid w:val="00817FC5"/>
    <w:rsid w:val="008202F4"/>
    <w:rsid w:val="00821779"/>
    <w:rsid w:val="008260DA"/>
    <w:rsid w:val="0082679F"/>
    <w:rsid w:val="0083019C"/>
    <w:rsid w:val="00835D86"/>
    <w:rsid w:val="00835E0F"/>
    <w:rsid w:val="00836BC5"/>
    <w:rsid w:val="008373B7"/>
    <w:rsid w:val="008374FB"/>
    <w:rsid w:val="00837672"/>
    <w:rsid w:val="00837D1C"/>
    <w:rsid w:val="00840073"/>
    <w:rsid w:val="00840F44"/>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B0B"/>
    <w:rsid w:val="00863AAB"/>
    <w:rsid w:val="00864A45"/>
    <w:rsid w:val="00864B75"/>
    <w:rsid w:val="0086547A"/>
    <w:rsid w:val="00867DA9"/>
    <w:rsid w:val="008726D2"/>
    <w:rsid w:val="008732E5"/>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B62"/>
    <w:rsid w:val="008A2F19"/>
    <w:rsid w:val="008A3177"/>
    <w:rsid w:val="008A42E8"/>
    <w:rsid w:val="008A51FD"/>
    <w:rsid w:val="008A54A7"/>
    <w:rsid w:val="008A613D"/>
    <w:rsid w:val="008A6462"/>
    <w:rsid w:val="008A652C"/>
    <w:rsid w:val="008A6911"/>
    <w:rsid w:val="008A6D49"/>
    <w:rsid w:val="008A718B"/>
    <w:rsid w:val="008B1484"/>
    <w:rsid w:val="008B1E48"/>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90F"/>
    <w:rsid w:val="00926CDF"/>
    <w:rsid w:val="00927F7D"/>
    <w:rsid w:val="00931029"/>
    <w:rsid w:val="009324DC"/>
    <w:rsid w:val="009337E1"/>
    <w:rsid w:val="009357DB"/>
    <w:rsid w:val="0093664D"/>
    <w:rsid w:val="00940CEC"/>
    <w:rsid w:val="0094296A"/>
    <w:rsid w:val="009429D7"/>
    <w:rsid w:val="00944995"/>
    <w:rsid w:val="00944AC5"/>
    <w:rsid w:val="00944E16"/>
    <w:rsid w:val="009451E2"/>
    <w:rsid w:val="009453D7"/>
    <w:rsid w:val="00945428"/>
    <w:rsid w:val="00945952"/>
    <w:rsid w:val="00946421"/>
    <w:rsid w:val="00946C34"/>
    <w:rsid w:val="0094716B"/>
    <w:rsid w:val="0094737E"/>
    <w:rsid w:val="0094758C"/>
    <w:rsid w:val="00950363"/>
    <w:rsid w:val="00950D18"/>
    <w:rsid w:val="009515DE"/>
    <w:rsid w:val="009516C7"/>
    <w:rsid w:val="00952061"/>
    <w:rsid w:val="009530EF"/>
    <w:rsid w:val="009549F9"/>
    <w:rsid w:val="00955F6F"/>
    <w:rsid w:val="0095602B"/>
    <w:rsid w:val="009561E1"/>
    <w:rsid w:val="00960B07"/>
    <w:rsid w:val="0096256E"/>
    <w:rsid w:val="009626BA"/>
    <w:rsid w:val="00962A3C"/>
    <w:rsid w:val="00962C56"/>
    <w:rsid w:val="00963269"/>
    <w:rsid w:val="00964783"/>
    <w:rsid w:val="00964B0B"/>
    <w:rsid w:val="009666F7"/>
    <w:rsid w:val="00966FD0"/>
    <w:rsid w:val="009700A7"/>
    <w:rsid w:val="0097083F"/>
    <w:rsid w:val="009742B4"/>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4D8F"/>
    <w:rsid w:val="009C59B3"/>
    <w:rsid w:val="009C749C"/>
    <w:rsid w:val="009C7514"/>
    <w:rsid w:val="009C7694"/>
    <w:rsid w:val="009D032C"/>
    <w:rsid w:val="009D14A7"/>
    <w:rsid w:val="009D2EDE"/>
    <w:rsid w:val="009D3792"/>
    <w:rsid w:val="009D38F8"/>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63C6"/>
    <w:rsid w:val="00A07263"/>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5B51"/>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3FE"/>
    <w:rsid w:val="00A76B48"/>
    <w:rsid w:val="00A770B0"/>
    <w:rsid w:val="00A773B5"/>
    <w:rsid w:val="00A77463"/>
    <w:rsid w:val="00A77C4F"/>
    <w:rsid w:val="00A81267"/>
    <w:rsid w:val="00A828C3"/>
    <w:rsid w:val="00A84B21"/>
    <w:rsid w:val="00A85C06"/>
    <w:rsid w:val="00A85DCF"/>
    <w:rsid w:val="00A875CF"/>
    <w:rsid w:val="00A90E01"/>
    <w:rsid w:val="00A91216"/>
    <w:rsid w:val="00A93011"/>
    <w:rsid w:val="00A946E0"/>
    <w:rsid w:val="00A953D2"/>
    <w:rsid w:val="00A96BD5"/>
    <w:rsid w:val="00AA0531"/>
    <w:rsid w:val="00AA1251"/>
    <w:rsid w:val="00AA1372"/>
    <w:rsid w:val="00AA3E12"/>
    <w:rsid w:val="00AA4C46"/>
    <w:rsid w:val="00AA633F"/>
    <w:rsid w:val="00AA698F"/>
    <w:rsid w:val="00AA712F"/>
    <w:rsid w:val="00AA7E9A"/>
    <w:rsid w:val="00AB1EC3"/>
    <w:rsid w:val="00AB3854"/>
    <w:rsid w:val="00AB6768"/>
    <w:rsid w:val="00AB7AE2"/>
    <w:rsid w:val="00AC1F5C"/>
    <w:rsid w:val="00AC4562"/>
    <w:rsid w:val="00AC4778"/>
    <w:rsid w:val="00AC6395"/>
    <w:rsid w:val="00AC7246"/>
    <w:rsid w:val="00AC78C9"/>
    <w:rsid w:val="00AC7CA8"/>
    <w:rsid w:val="00AC7DAC"/>
    <w:rsid w:val="00AD17E8"/>
    <w:rsid w:val="00AD32DD"/>
    <w:rsid w:val="00AD4A65"/>
    <w:rsid w:val="00AD62DE"/>
    <w:rsid w:val="00AD6DA1"/>
    <w:rsid w:val="00AD6DF5"/>
    <w:rsid w:val="00AE1523"/>
    <w:rsid w:val="00AE27C8"/>
    <w:rsid w:val="00AE34F0"/>
    <w:rsid w:val="00AE3DA3"/>
    <w:rsid w:val="00AE6163"/>
    <w:rsid w:val="00AE7286"/>
    <w:rsid w:val="00AF036F"/>
    <w:rsid w:val="00AF0B8C"/>
    <w:rsid w:val="00AF24B2"/>
    <w:rsid w:val="00AF3627"/>
    <w:rsid w:val="00AF3952"/>
    <w:rsid w:val="00AF4FDB"/>
    <w:rsid w:val="00AF534F"/>
    <w:rsid w:val="00AF5B8E"/>
    <w:rsid w:val="00AF76C0"/>
    <w:rsid w:val="00B00190"/>
    <w:rsid w:val="00B00C2A"/>
    <w:rsid w:val="00B0183E"/>
    <w:rsid w:val="00B021CF"/>
    <w:rsid w:val="00B03165"/>
    <w:rsid w:val="00B0487F"/>
    <w:rsid w:val="00B04EB6"/>
    <w:rsid w:val="00B05326"/>
    <w:rsid w:val="00B05985"/>
    <w:rsid w:val="00B060D4"/>
    <w:rsid w:val="00B06D9F"/>
    <w:rsid w:val="00B14173"/>
    <w:rsid w:val="00B1423B"/>
    <w:rsid w:val="00B16D7C"/>
    <w:rsid w:val="00B16FE4"/>
    <w:rsid w:val="00B17FB3"/>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0C7C"/>
    <w:rsid w:val="00B43C8E"/>
    <w:rsid w:val="00B447CA"/>
    <w:rsid w:val="00B45370"/>
    <w:rsid w:val="00B453B6"/>
    <w:rsid w:val="00B45BBE"/>
    <w:rsid w:val="00B45D77"/>
    <w:rsid w:val="00B46D92"/>
    <w:rsid w:val="00B47003"/>
    <w:rsid w:val="00B501CC"/>
    <w:rsid w:val="00B501F9"/>
    <w:rsid w:val="00B51B6E"/>
    <w:rsid w:val="00B51DAA"/>
    <w:rsid w:val="00B5234C"/>
    <w:rsid w:val="00B53FD4"/>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5D9"/>
    <w:rsid w:val="00BC59A9"/>
    <w:rsid w:val="00BC6192"/>
    <w:rsid w:val="00BC6269"/>
    <w:rsid w:val="00BC7216"/>
    <w:rsid w:val="00BC7CBC"/>
    <w:rsid w:val="00BD062E"/>
    <w:rsid w:val="00BD12C3"/>
    <w:rsid w:val="00BD1516"/>
    <w:rsid w:val="00BD36A5"/>
    <w:rsid w:val="00BD463A"/>
    <w:rsid w:val="00BD6E7B"/>
    <w:rsid w:val="00BD7631"/>
    <w:rsid w:val="00BD7FD5"/>
    <w:rsid w:val="00BE1CB3"/>
    <w:rsid w:val="00BE2C93"/>
    <w:rsid w:val="00BE32F4"/>
    <w:rsid w:val="00BE362C"/>
    <w:rsid w:val="00BE48D7"/>
    <w:rsid w:val="00BE49DD"/>
    <w:rsid w:val="00BE5129"/>
    <w:rsid w:val="00BE5425"/>
    <w:rsid w:val="00BE5A1E"/>
    <w:rsid w:val="00BE73CA"/>
    <w:rsid w:val="00BF0894"/>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272FD"/>
    <w:rsid w:val="00C30266"/>
    <w:rsid w:val="00C318C7"/>
    <w:rsid w:val="00C325CC"/>
    <w:rsid w:val="00C32620"/>
    <w:rsid w:val="00C32CB2"/>
    <w:rsid w:val="00C33218"/>
    <w:rsid w:val="00C33344"/>
    <w:rsid w:val="00C3383B"/>
    <w:rsid w:val="00C376EF"/>
    <w:rsid w:val="00C415AE"/>
    <w:rsid w:val="00C41D86"/>
    <w:rsid w:val="00C43245"/>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994"/>
    <w:rsid w:val="00C73C1C"/>
    <w:rsid w:val="00C762AE"/>
    <w:rsid w:val="00C76B7F"/>
    <w:rsid w:val="00C77AA7"/>
    <w:rsid w:val="00C77DF2"/>
    <w:rsid w:val="00C77E35"/>
    <w:rsid w:val="00C805CC"/>
    <w:rsid w:val="00C810A8"/>
    <w:rsid w:val="00C81911"/>
    <w:rsid w:val="00C823BC"/>
    <w:rsid w:val="00C839B3"/>
    <w:rsid w:val="00C84982"/>
    <w:rsid w:val="00C84FEC"/>
    <w:rsid w:val="00C8761B"/>
    <w:rsid w:val="00C879A4"/>
    <w:rsid w:val="00C94014"/>
    <w:rsid w:val="00C94CF3"/>
    <w:rsid w:val="00C96BE2"/>
    <w:rsid w:val="00C974C7"/>
    <w:rsid w:val="00C9771C"/>
    <w:rsid w:val="00C9776A"/>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64BA"/>
    <w:rsid w:val="00CD74C4"/>
    <w:rsid w:val="00CE1192"/>
    <w:rsid w:val="00CE11D6"/>
    <w:rsid w:val="00CE2D5F"/>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49FD"/>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5E7C"/>
    <w:rsid w:val="00D372D7"/>
    <w:rsid w:val="00D379F6"/>
    <w:rsid w:val="00D37E4E"/>
    <w:rsid w:val="00D37F9E"/>
    <w:rsid w:val="00D4075B"/>
    <w:rsid w:val="00D41122"/>
    <w:rsid w:val="00D41FAC"/>
    <w:rsid w:val="00D42379"/>
    <w:rsid w:val="00D43956"/>
    <w:rsid w:val="00D5036B"/>
    <w:rsid w:val="00D51C67"/>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7C59"/>
    <w:rsid w:val="00DD155F"/>
    <w:rsid w:val="00DD1675"/>
    <w:rsid w:val="00DD49C8"/>
    <w:rsid w:val="00DD4A09"/>
    <w:rsid w:val="00DD5423"/>
    <w:rsid w:val="00DD5869"/>
    <w:rsid w:val="00DE01E7"/>
    <w:rsid w:val="00DE1F18"/>
    <w:rsid w:val="00DE281E"/>
    <w:rsid w:val="00DE2A2C"/>
    <w:rsid w:val="00DE2A9B"/>
    <w:rsid w:val="00DE3066"/>
    <w:rsid w:val="00DE37CF"/>
    <w:rsid w:val="00DE5104"/>
    <w:rsid w:val="00DE5987"/>
    <w:rsid w:val="00DF0F70"/>
    <w:rsid w:val="00DF1C62"/>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2E8"/>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2BF3"/>
    <w:rsid w:val="00E53234"/>
    <w:rsid w:val="00E577E4"/>
    <w:rsid w:val="00E57AFE"/>
    <w:rsid w:val="00E6009A"/>
    <w:rsid w:val="00E6012E"/>
    <w:rsid w:val="00E6077A"/>
    <w:rsid w:val="00E614FD"/>
    <w:rsid w:val="00E61AB2"/>
    <w:rsid w:val="00E61F17"/>
    <w:rsid w:val="00E644C0"/>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2BD"/>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6244"/>
    <w:rsid w:val="00EE204E"/>
    <w:rsid w:val="00EE5D78"/>
    <w:rsid w:val="00EF08C9"/>
    <w:rsid w:val="00EF143F"/>
    <w:rsid w:val="00EF3B66"/>
    <w:rsid w:val="00EF40D6"/>
    <w:rsid w:val="00EF4276"/>
    <w:rsid w:val="00EF4451"/>
    <w:rsid w:val="00EF4D0E"/>
    <w:rsid w:val="00EF6B39"/>
    <w:rsid w:val="00F0107F"/>
    <w:rsid w:val="00F023B2"/>
    <w:rsid w:val="00F025FF"/>
    <w:rsid w:val="00F02902"/>
    <w:rsid w:val="00F029BB"/>
    <w:rsid w:val="00F0331D"/>
    <w:rsid w:val="00F03AF9"/>
    <w:rsid w:val="00F059B8"/>
    <w:rsid w:val="00F077A5"/>
    <w:rsid w:val="00F07EDA"/>
    <w:rsid w:val="00F12593"/>
    <w:rsid w:val="00F133B2"/>
    <w:rsid w:val="00F1442D"/>
    <w:rsid w:val="00F144A6"/>
    <w:rsid w:val="00F15AC8"/>
    <w:rsid w:val="00F168DC"/>
    <w:rsid w:val="00F1728A"/>
    <w:rsid w:val="00F2342D"/>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33CA"/>
    <w:rsid w:val="00F7506D"/>
    <w:rsid w:val="00F751A6"/>
    <w:rsid w:val="00F75F0C"/>
    <w:rsid w:val="00F76253"/>
    <w:rsid w:val="00F80BB0"/>
    <w:rsid w:val="00F81961"/>
    <w:rsid w:val="00F81E7A"/>
    <w:rsid w:val="00F82072"/>
    <w:rsid w:val="00F85248"/>
    <w:rsid w:val="00F85D06"/>
    <w:rsid w:val="00F85D58"/>
    <w:rsid w:val="00F86700"/>
    <w:rsid w:val="00F8684E"/>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17CD"/>
    <w:rsid w:val="00FD2140"/>
    <w:rsid w:val="00FD2181"/>
    <w:rsid w:val="00FD225D"/>
    <w:rsid w:val="00FD4BC2"/>
    <w:rsid w:val="00FD5DCF"/>
    <w:rsid w:val="00FE0037"/>
    <w:rsid w:val="00FE08CD"/>
    <w:rsid w:val="00FE09A9"/>
    <w:rsid w:val="00FE0CA0"/>
    <w:rsid w:val="00FE14A2"/>
    <w:rsid w:val="00FE19B3"/>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6C4C0E"/>
    <w:rPr>
      <w:rFonts w:ascii="Times New Roman" w:eastAsia="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eastAsia="Times New Roman" w:cs="Times New Roman"/>
      <w:b/>
      <w:sz w:val="24"/>
      <w:szCs w:val="24"/>
      <w:lang w:val="en-US" w:eastAsia="en-US" w:bidi="ar-SA"/>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rFonts w:cs="Times New Roman"/>
      <w:b/>
      <w:bCs/>
    </w:rPr>
  </w:style>
  <w:style w:type="paragraph" w:styleId="Revision">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rFonts w:eastAsia="SimSun"/>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paragraph" w:customStyle="1" w:styleId="nt">
    <w:name w:val="nt"/>
    <w:basedOn w:val="Normal"/>
    <w:uiPriority w:val="99"/>
    <w:rsid w:val="00F366C7"/>
    <w:pPr>
      <w:ind w:left="567" w:right="567" w:hanging="567"/>
      <w:jc w:val="both"/>
    </w:pPr>
    <w:rPr>
      <w:i/>
      <w:iCs/>
      <w:noProof w:val="0"/>
      <w:color w:val="663300"/>
      <w:sz w:val="20"/>
      <w:szCs w:val="20"/>
      <w:lang w:val="ru-RU" w:eastAsia="ru-RU"/>
    </w:rPr>
  </w:style>
  <w:style w:type="character" w:customStyle="1" w:styleId="tax1">
    <w:name w:val="tax1"/>
    <w:uiPriority w:val="99"/>
    <w:rsid w:val="00AC7DAC"/>
    <w:rPr>
      <w:b/>
      <w:sz w:val="26"/>
    </w:rPr>
  </w:style>
  <w:style w:type="paragraph" w:customStyle="1" w:styleId="DefaultText">
    <w:name w:val="Default Text"/>
    <w:basedOn w:val="Normal"/>
    <w:link w:val="DefaultTextChar"/>
    <w:uiPriority w:val="99"/>
    <w:rsid w:val="006A6FDA"/>
    <w:rPr>
      <w:rFonts w:eastAsia="Calibri"/>
      <w:sz w:val="20"/>
      <w:szCs w:val="20"/>
      <w:lang w:val="en-US" w:eastAsia="ru-RU"/>
    </w:rPr>
  </w:style>
  <w:style w:type="character" w:customStyle="1" w:styleId="DefaultTextChar">
    <w:name w:val="Default Text Char"/>
    <w:link w:val="DefaultText"/>
    <w:uiPriority w:val="99"/>
    <w:locked/>
    <w:rsid w:val="006A6F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1547909724">
      <w:marLeft w:val="0"/>
      <w:marRight w:val="0"/>
      <w:marTop w:val="0"/>
      <w:marBottom w:val="0"/>
      <w:divBdr>
        <w:top w:val="none" w:sz="0" w:space="0" w:color="auto"/>
        <w:left w:val="none" w:sz="0" w:space="0" w:color="auto"/>
        <w:bottom w:val="none" w:sz="0" w:space="0" w:color="auto"/>
        <w:right w:val="none" w:sz="0" w:space="0" w:color="auto"/>
      </w:divBdr>
      <w:divsChild>
        <w:div w:id="1547909728">
          <w:marLeft w:val="274"/>
          <w:marRight w:val="0"/>
          <w:marTop w:val="150"/>
          <w:marBottom w:val="0"/>
          <w:divBdr>
            <w:top w:val="none" w:sz="0" w:space="0" w:color="auto"/>
            <w:left w:val="none" w:sz="0" w:space="0" w:color="auto"/>
            <w:bottom w:val="none" w:sz="0" w:space="0" w:color="auto"/>
            <w:right w:val="none" w:sz="0" w:space="0" w:color="auto"/>
          </w:divBdr>
        </w:div>
      </w:divsChild>
    </w:div>
    <w:div w:id="1547909725">
      <w:marLeft w:val="0"/>
      <w:marRight w:val="0"/>
      <w:marTop w:val="0"/>
      <w:marBottom w:val="0"/>
      <w:divBdr>
        <w:top w:val="none" w:sz="0" w:space="0" w:color="auto"/>
        <w:left w:val="none" w:sz="0" w:space="0" w:color="auto"/>
        <w:bottom w:val="none" w:sz="0" w:space="0" w:color="auto"/>
        <w:right w:val="none" w:sz="0" w:space="0" w:color="auto"/>
      </w:divBdr>
    </w:div>
    <w:div w:id="1547909726">
      <w:marLeft w:val="0"/>
      <w:marRight w:val="0"/>
      <w:marTop w:val="0"/>
      <w:marBottom w:val="0"/>
      <w:divBdr>
        <w:top w:val="none" w:sz="0" w:space="0" w:color="auto"/>
        <w:left w:val="none" w:sz="0" w:space="0" w:color="auto"/>
        <w:bottom w:val="none" w:sz="0" w:space="0" w:color="auto"/>
        <w:right w:val="none" w:sz="0" w:space="0" w:color="auto"/>
      </w:divBdr>
    </w:div>
    <w:div w:id="1547909727">
      <w:marLeft w:val="0"/>
      <w:marRight w:val="0"/>
      <w:marTop w:val="0"/>
      <w:marBottom w:val="0"/>
      <w:divBdr>
        <w:top w:val="none" w:sz="0" w:space="0" w:color="auto"/>
        <w:left w:val="none" w:sz="0" w:space="0" w:color="auto"/>
        <w:bottom w:val="none" w:sz="0" w:space="0" w:color="auto"/>
        <w:right w:val="none" w:sz="0" w:space="0" w:color="auto"/>
      </w:divBdr>
    </w:div>
    <w:div w:id="1547909729">
      <w:marLeft w:val="0"/>
      <w:marRight w:val="0"/>
      <w:marTop w:val="0"/>
      <w:marBottom w:val="0"/>
      <w:divBdr>
        <w:top w:val="none" w:sz="0" w:space="0" w:color="auto"/>
        <w:left w:val="none" w:sz="0" w:space="0" w:color="auto"/>
        <w:bottom w:val="none" w:sz="0" w:space="0" w:color="auto"/>
        <w:right w:val="none" w:sz="0" w:space="0" w:color="auto"/>
      </w:divBdr>
    </w:div>
    <w:div w:id="1547909730">
      <w:marLeft w:val="0"/>
      <w:marRight w:val="0"/>
      <w:marTop w:val="0"/>
      <w:marBottom w:val="0"/>
      <w:divBdr>
        <w:top w:val="none" w:sz="0" w:space="0" w:color="auto"/>
        <w:left w:val="none" w:sz="0" w:space="0" w:color="auto"/>
        <w:bottom w:val="none" w:sz="0" w:space="0" w:color="auto"/>
        <w:right w:val="none" w:sz="0" w:space="0" w:color="auto"/>
      </w:divBdr>
    </w:div>
    <w:div w:id="1547909731">
      <w:marLeft w:val="0"/>
      <w:marRight w:val="0"/>
      <w:marTop w:val="0"/>
      <w:marBottom w:val="0"/>
      <w:divBdr>
        <w:top w:val="none" w:sz="0" w:space="0" w:color="auto"/>
        <w:left w:val="none" w:sz="0" w:space="0" w:color="auto"/>
        <w:bottom w:val="none" w:sz="0" w:space="0" w:color="auto"/>
        <w:right w:val="none" w:sz="0" w:space="0" w:color="auto"/>
      </w:divBdr>
    </w:div>
    <w:div w:id="1547909732">
      <w:marLeft w:val="0"/>
      <w:marRight w:val="0"/>
      <w:marTop w:val="0"/>
      <w:marBottom w:val="0"/>
      <w:divBdr>
        <w:top w:val="none" w:sz="0" w:space="0" w:color="auto"/>
        <w:left w:val="none" w:sz="0" w:space="0" w:color="auto"/>
        <w:bottom w:val="none" w:sz="0" w:space="0" w:color="auto"/>
        <w:right w:val="none" w:sz="0" w:space="0" w:color="auto"/>
      </w:divBdr>
    </w:div>
    <w:div w:id="1547909733">
      <w:marLeft w:val="0"/>
      <w:marRight w:val="0"/>
      <w:marTop w:val="0"/>
      <w:marBottom w:val="0"/>
      <w:divBdr>
        <w:top w:val="none" w:sz="0" w:space="0" w:color="auto"/>
        <w:left w:val="none" w:sz="0" w:space="0" w:color="auto"/>
        <w:bottom w:val="none" w:sz="0" w:space="0" w:color="auto"/>
        <w:right w:val="none" w:sz="0" w:space="0" w:color="auto"/>
      </w:divBdr>
    </w:div>
    <w:div w:id="1547909734">
      <w:marLeft w:val="0"/>
      <w:marRight w:val="0"/>
      <w:marTop w:val="0"/>
      <w:marBottom w:val="0"/>
      <w:divBdr>
        <w:top w:val="none" w:sz="0" w:space="0" w:color="auto"/>
        <w:left w:val="none" w:sz="0" w:space="0" w:color="auto"/>
        <w:bottom w:val="none" w:sz="0" w:space="0" w:color="auto"/>
        <w:right w:val="none" w:sz="0" w:space="0" w:color="auto"/>
      </w:divBdr>
    </w:div>
    <w:div w:id="1547909735">
      <w:marLeft w:val="0"/>
      <w:marRight w:val="0"/>
      <w:marTop w:val="0"/>
      <w:marBottom w:val="0"/>
      <w:divBdr>
        <w:top w:val="none" w:sz="0" w:space="0" w:color="auto"/>
        <w:left w:val="none" w:sz="0" w:space="0" w:color="auto"/>
        <w:bottom w:val="none" w:sz="0" w:space="0" w:color="auto"/>
        <w:right w:val="none" w:sz="0" w:space="0" w:color="auto"/>
      </w:divBdr>
    </w:div>
    <w:div w:id="1547909736">
      <w:marLeft w:val="0"/>
      <w:marRight w:val="0"/>
      <w:marTop w:val="0"/>
      <w:marBottom w:val="0"/>
      <w:divBdr>
        <w:top w:val="none" w:sz="0" w:space="0" w:color="auto"/>
        <w:left w:val="none" w:sz="0" w:space="0" w:color="auto"/>
        <w:bottom w:val="none" w:sz="0" w:space="0" w:color="auto"/>
        <w:right w:val="none" w:sz="0" w:space="0" w:color="auto"/>
      </w:divBdr>
    </w:div>
    <w:div w:id="1547909737">
      <w:marLeft w:val="0"/>
      <w:marRight w:val="0"/>
      <w:marTop w:val="0"/>
      <w:marBottom w:val="0"/>
      <w:divBdr>
        <w:top w:val="none" w:sz="0" w:space="0" w:color="auto"/>
        <w:left w:val="none" w:sz="0" w:space="0" w:color="auto"/>
        <w:bottom w:val="none" w:sz="0" w:space="0" w:color="auto"/>
        <w:right w:val="none" w:sz="0" w:space="0" w:color="auto"/>
      </w:divBdr>
    </w:div>
    <w:div w:id="154790973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481</TotalTime>
  <Pages>33</Pages>
  <Words>12496</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home</cp:lastModifiedBy>
  <cp:revision>31</cp:revision>
  <cp:lastPrinted>2021-06-01T11:52:00Z</cp:lastPrinted>
  <dcterms:created xsi:type="dcterms:W3CDTF">2023-06-13T07:18:00Z</dcterms:created>
  <dcterms:modified xsi:type="dcterms:W3CDTF">2026-06-24T12:31:00Z</dcterms:modified>
</cp:coreProperties>
</file>