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55" w:type="pct"/>
        <w:tblLayout w:type="fixed"/>
        <w:tblLook w:val="00A0"/>
      </w:tblPr>
      <w:tblGrid>
        <w:gridCol w:w="1549"/>
        <w:gridCol w:w="2824"/>
        <w:gridCol w:w="1403"/>
        <w:gridCol w:w="1490"/>
        <w:gridCol w:w="1304"/>
        <w:gridCol w:w="138"/>
        <w:gridCol w:w="557"/>
        <w:gridCol w:w="2723"/>
        <w:gridCol w:w="1432"/>
        <w:gridCol w:w="1558"/>
        <w:gridCol w:w="1117"/>
      </w:tblGrid>
      <w:tr w:rsidR="007629E6" w:rsidRPr="008E58EF" w:rsidTr="00FA122F">
        <w:trPr>
          <w:trHeight w:val="697"/>
        </w:trPr>
        <w:tc>
          <w:tcPr>
            <w:tcW w:w="481" w:type="pct"/>
          </w:tcPr>
          <w:p w:rsidR="007629E6" w:rsidRPr="008E58EF" w:rsidRDefault="007629E6" w:rsidP="002C1AEF">
            <w:pPr>
              <w:pStyle w:val="Heading2"/>
              <w:numPr>
                <w:ilvl w:val="0"/>
                <w:numId w:val="0"/>
              </w:numPr>
              <w:rPr>
                <w:b w:val="0"/>
                <w:sz w:val="20"/>
                <w:szCs w:val="20"/>
              </w:rPr>
            </w:pPr>
          </w:p>
        </w:tc>
        <w:tc>
          <w:tcPr>
            <w:tcW w:w="4519" w:type="pct"/>
            <w:gridSpan w:val="10"/>
            <w:vAlign w:val="center"/>
          </w:tcPr>
          <w:p w:rsidR="007629E6" w:rsidRPr="008E58EF" w:rsidRDefault="007629E6" w:rsidP="002C1AEF">
            <w:pPr>
              <w:pStyle w:val="Heading2"/>
              <w:numPr>
                <w:ilvl w:val="0"/>
                <w:numId w:val="0"/>
              </w:numPr>
              <w:rPr>
                <w:sz w:val="24"/>
              </w:rPr>
            </w:pPr>
            <w:r w:rsidRPr="008E58EF">
              <w:rPr>
                <w:b w:val="0"/>
                <w:sz w:val="20"/>
                <w:szCs w:val="20"/>
              </w:rPr>
              <w:br w:type="page"/>
            </w:r>
            <w:r w:rsidRPr="008E58EF">
              <w:rPr>
                <w:b w:val="0"/>
              </w:rPr>
              <w:br w:type="page"/>
            </w:r>
            <w:r w:rsidRPr="008E58EF">
              <w:rPr>
                <w:b w:val="0"/>
              </w:rPr>
              <w:br w:type="page"/>
            </w:r>
            <w:r w:rsidRPr="008E58EF">
              <w:rPr>
                <w:b w:val="0"/>
                <w:sz w:val="20"/>
                <w:szCs w:val="20"/>
              </w:rPr>
              <w:br w:type="page"/>
            </w:r>
            <w:r w:rsidRPr="008E58EF">
              <w:rPr>
                <w:sz w:val="24"/>
              </w:rPr>
              <w:br w:type="page"/>
            </w:r>
            <w:bookmarkStart w:id="0" w:name="_Toc356920194"/>
            <w:bookmarkStart w:id="1" w:name="_Toc392180206"/>
            <w:r w:rsidRPr="008E58EF">
              <w:t>Specificaţii tehnice (F4.1)</w:t>
            </w:r>
            <w:bookmarkEnd w:id="0"/>
            <w:bookmarkEnd w:id="1"/>
            <w:r w:rsidRPr="008E58EF">
              <w:rPr>
                <w:b w:val="0"/>
              </w:rPr>
              <w:t xml:space="preserve"> </w:t>
            </w:r>
          </w:p>
        </w:tc>
      </w:tr>
      <w:tr w:rsidR="007629E6" w:rsidRPr="008E58EF" w:rsidTr="00FA122F">
        <w:tc>
          <w:tcPr>
            <w:tcW w:w="481" w:type="pct"/>
            <w:tcBorders>
              <w:bottom w:val="single" w:sz="4" w:space="0" w:color="auto"/>
            </w:tcBorders>
          </w:tcPr>
          <w:p w:rsidR="007629E6" w:rsidRPr="008E58EF" w:rsidRDefault="007629E6" w:rsidP="002C1AEF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4519" w:type="pct"/>
            <w:gridSpan w:val="10"/>
            <w:tcBorders>
              <w:bottom w:val="single" w:sz="4" w:space="0" w:color="auto"/>
            </w:tcBorders>
          </w:tcPr>
          <w:p w:rsidR="007629E6" w:rsidRPr="00FA122F" w:rsidRDefault="007629E6" w:rsidP="002C1AEF">
            <w:pPr>
              <w:jc w:val="center"/>
              <w:rPr>
                <w:b/>
                <w:i/>
                <w:sz w:val="24"/>
                <w:szCs w:val="24"/>
                <w:lang w:val="ro-RO"/>
              </w:rPr>
            </w:pPr>
          </w:p>
        </w:tc>
      </w:tr>
      <w:tr w:rsidR="007629E6" w:rsidRPr="008870C8" w:rsidTr="00FA122F">
        <w:trPr>
          <w:trHeight w:val="39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9E6" w:rsidRPr="002857A9" w:rsidRDefault="007629E6" w:rsidP="002C1AEF">
            <w:pPr>
              <w:rPr>
                <w:sz w:val="22"/>
                <w:szCs w:val="22"/>
                <w:lang w:val="ro-RO"/>
              </w:rPr>
            </w:pPr>
            <w:r w:rsidRPr="002857A9">
              <w:rPr>
                <w:sz w:val="22"/>
                <w:szCs w:val="22"/>
                <w:lang w:val="ro-RO"/>
              </w:rPr>
              <w:t>Numărul licitaţiei:</w:t>
            </w:r>
          </w:p>
        </w:tc>
        <w:tc>
          <w:tcPr>
            <w:tcW w:w="222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9E6" w:rsidRPr="004E5CED" w:rsidRDefault="007629E6" w:rsidP="008870C8">
            <w:pPr>
              <w:rPr>
                <w:b/>
                <w:color w:val="333333"/>
                <w:sz w:val="24"/>
                <w:szCs w:val="24"/>
                <w:shd w:val="clear" w:color="auto" w:fill="F4F6F7"/>
                <w:lang w:val="en-US"/>
              </w:rPr>
            </w:pPr>
            <w:r w:rsidRPr="004E5CED">
              <w:rPr>
                <w:b/>
                <w:color w:val="333333"/>
                <w:sz w:val="24"/>
                <w:szCs w:val="24"/>
                <w:shd w:val="clear" w:color="auto" w:fill="F4F6F7"/>
              </w:rPr>
              <w:t>21028933</w:t>
            </w:r>
          </w:p>
          <w:p w:rsidR="007629E6" w:rsidRPr="008870C8" w:rsidRDefault="007629E6" w:rsidP="00FA122F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46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9E6" w:rsidRPr="002857A9" w:rsidRDefault="007629E6" w:rsidP="002C1AEF">
            <w:pPr>
              <w:rPr>
                <w:sz w:val="22"/>
                <w:szCs w:val="22"/>
                <w:lang w:val="ro-RO"/>
              </w:rPr>
            </w:pPr>
            <w:r w:rsidRPr="008E58EF">
              <w:rPr>
                <w:sz w:val="24"/>
                <w:szCs w:val="24"/>
                <w:lang w:val="ro-RO"/>
              </w:rPr>
              <w:t xml:space="preserve">Data: </w:t>
            </w:r>
            <w:r>
              <w:rPr>
                <w:b/>
                <w:sz w:val="24"/>
                <w:szCs w:val="24"/>
                <w:lang w:val="ro-RO"/>
              </w:rPr>
              <w:t>08.10.</w:t>
            </w:r>
            <w:r w:rsidRPr="006D28A0">
              <w:rPr>
                <w:b/>
                <w:sz w:val="24"/>
                <w:szCs w:val="24"/>
                <w:lang w:val="ro-RO"/>
              </w:rPr>
              <w:t xml:space="preserve"> 2020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9E6" w:rsidRPr="002857A9" w:rsidRDefault="007629E6" w:rsidP="002C1AEF">
            <w:pPr>
              <w:rPr>
                <w:sz w:val="22"/>
                <w:szCs w:val="22"/>
                <w:lang w:val="ro-RO"/>
              </w:rPr>
            </w:pPr>
            <w:r w:rsidRPr="002857A9">
              <w:rPr>
                <w:sz w:val="22"/>
                <w:szCs w:val="22"/>
                <w:lang w:val="ro-RO"/>
              </w:rPr>
              <w:t>Alternativa nr.: ___________</w:t>
            </w:r>
          </w:p>
        </w:tc>
      </w:tr>
      <w:tr w:rsidR="007629E6" w:rsidRPr="002857A9" w:rsidTr="00FA122F">
        <w:trPr>
          <w:trHeight w:val="39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9E6" w:rsidRPr="002857A9" w:rsidRDefault="007629E6" w:rsidP="002C1AEF">
            <w:pPr>
              <w:rPr>
                <w:sz w:val="22"/>
                <w:szCs w:val="22"/>
                <w:lang w:val="ro-RO"/>
              </w:rPr>
            </w:pPr>
            <w:r w:rsidRPr="002857A9">
              <w:rPr>
                <w:sz w:val="22"/>
                <w:szCs w:val="22"/>
                <w:lang w:val="ro-RO"/>
              </w:rPr>
              <w:t>Denumirea licitaţiei:</w:t>
            </w:r>
          </w:p>
        </w:tc>
        <w:tc>
          <w:tcPr>
            <w:tcW w:w="222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9E6" w:rsidRDefault="007629E6" w:rsidP="008870C8">
            <w:pPr>
              <w:pStyle w:val="Heading1"/>
              <w:shd w:val="clear" w:color="auto" w:fill="FFFFFF"/>
              <w:wordWrap w:val="0"/>
              <w:spacing w:before="0" w:after="0"/>
              <w:textAlignment w:val="baseline"/>
              <w:rPr>
                <w:rFonts w:ascii="Times New Roman" w:hAnsi="Times New Roman" w:cs="Times New Roman"/>
                <w:color w:val="333333"/>
                <w:spacing w:val="-6"/>
                <w:sz w:val="28"/>
                <w:szCs w:val="28"/>
                <w:shd w:val="clear" w:color="auto" w:fill="FFFFFF"/>
                <w:lang w:val="pt-BR"/>
              </w:rPr>
            </w:pPr>
            <w:r w:rsidRPr="004E5CED">
              <w:rPr>
                <w:rFonts w:ascii="Times New Roman" w:hAnsi="Times New Roman" w:cs="Times New Roman"/>
                <w:color w:val="333333"/>
                <w:spacing w:val="-6"/>
                <w:sz w:val="28"/>
                <w:szCs w:val="28"/>
                <w:shd w:val="clear" w:color="auto" w:fill="FFFFFF"/>
                <w:lang w:val="pt-BR"/>
              </w:rPr>
              <w:t>Contract de mică valoare</w:t>
            </w:r>
          </w:p>
          <w:p w:rsidR="007629E6" w:rsidRPr="008870C8" w:rsidRDefault="007629E6" w:rsidP="00A17D8A">
            <w:pPr>
              <w:rPr>
                <w:b/>
                <w:sz w:val="24"/>
                <w:szCs w:val="24"/>
                <w:lang w:val="pt-BR"/>
              </w:rPr>
            </w:pPr>
            <w:r w:rsidRPr="008870C8">
              <w:rPr>
                <w:b/>
                <w:color w:val="333333"/>
                <w:sz w:val="24"/>
                <w:szCs w:val="24"/>
                <w:shd w:val="clear" w:color="auto" w:fill="FFFFFF"/>
                <w:lang w:val="pt-BR"/>
              </w:rPr>
              <w:t>Agentia Rezerve Materiale</w:t>
            </w:r>
          </w:p>
        </w:tc>
        <w:tc>
          <w:tcPr>
            <w:tcW w:w="146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9E6" w:rsidRPr="008870C8" w:rsidRDefault="007629E6" w:rsidP="00873C82">
            <w:pPr>
              <w:rPr>
                <w:sz w:val="22"/>
                <w:szCs w:val="22"/>
                <w:lang w:val="pt-BR"/>
              </w:rPr>
            </w:pPr>
            <w:r w:rsidRPr="002857A9">
              <w:rPr>
                <w:sz w:val="22"/>
                <w:szCs w:val="22"/>
                <w:lang w:val="ro-RO"/>
              </w:rPr>
              <w:t xml:space="preserve">Lot: </w:t>
            </w:r>
            <w:r w:rsidRPr="008870C8">
              <w:rPr>
                <w:sz w:val="22"/>
                <w:szCs w:val="22"/>
                <w:lang w:val="pt-BR"/>
              </w:rPr>
              <w:t>1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9E6" w:rsidRPr="002857A9" w:rsidRDefault="007629E6" w:rsidP="002C1AEF">
            <w:pPr>
              <w:rPr>
                <w:sz w:val="22"/>
                <w:szCs w:val="22"/>
                <w:lang w:val="ro-RO"/>
              </w:rPr>
            </w:pPr>
            <w:r w:rsidRPr="002857A9">
              <w:rPr>
                <w:sz w:val="22"/>
                <w:szCs w:val="22"/>
                <w:lang w:val="ro-RO"/>
              </w:rPr>
              <w:t>Pagina: __din __</w:t>
            </w:r>
          </w:p>
        </w:tc>
      </w:tr>
      <w:tr w:rsidR="007629E6" w:rsidRPr="007743B4" w:rsidTr="00FA122F">
        <w:trPr>
          <w:trHeight w:val="567"/>
        </w:trPr>
        <w:tc>
          <w:tcPr>
            <w:tcW w:w="481" w:type="pct"/>
          </w:tcPr>
          <w:p w:rsidR="007629E6" w:rsidRPr="007743B4" w:rsidRDefault="007629E6" w:rsidP="002C1AEF">
            <w:pPr>
              <w:rPr>
                <w:sz w:val="12"/>
                <w:szCs w:val="12"/>
                <w:lang w:val="ro-RO"/>
              </w:rPr>
            </w:pPr>
          </w:p>
        </w:tc>
        <w:tc>
          <w:tcPr>
            <w:tcW w:w="2397" w:type="pct"/>
            <w:gridSpan w:val="6"/>
          </w:tcPr>
          <w:p w:rsidR="007629E6" w:rsidRPr="007743B4" w:rsidRDefault="007629E6" w:rsidP="002C1AEF">
            <w:pPr>
              <w:rPr>
                <w:sz w:val="12"/>
                <w:szCs w:val="12"/>
                <w:lang w:val="ro-RO"/>
              </w:rPr>
            </w:pPr>
          </w:p>
        </w:tc>
        <w:tc>
          <w:tcPr>
            <w:tcW w:w="2122" w:type="pct"/>
            <w:gridSpan w:val="4"/>
          </w:tcPr>
          <w:p w:rsidR="007629E6" w:rsidRPr="007743B4" w:rsidRDefault="007629E6" w:rsidP="002C1AEF">
            <w:pPr>
              <w:rPr>
                <w:sz w:val="12"/>
                <w:szCs w:val="12"/>
                <w:lang w:val="ro-RO"/>
              </w:rPr>
            </w:pPr>
          </w:p>
        </w:tc>
      </w:tr>
      <w:tr w:rsidR="007629E6" w:rsidRPr="008E58EF" w:rsidTr="000E230C">
        <w:trPr>
          <w:trHeight w:val="799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9E6" w:rsidRPr="008E58EF" w:rsidRDefault="007629E6" w:rsidP="002C1AEF">
            <w:pPr>
              <w:jc w:val="center"/>
              <w:rPr>
                <w:b/>
                <w:lang w:val="ro-RO"/>
              </w:rPr>
            </w:pPr>
            <w:r w:rsidRPr="008E58EF">
              <w:rPr>
                <w:b/>
                <w:lang w:val="ro-RO"/>
              </w:rPr>
              <w:t>Cod CPV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9E6" w:rsidRPr="008E58EF" w:rsidRDefault="007629E6" w:rsidP="002C1AEF">
            <w:pPr>
              <w:jc w:val="center"/>
              <w:rPr>
                <w:b/>
                <w:lang w:val="ro-RO"/>
              </w:rPr>
            </w:pPr>
            <w:r w:rsidRPr="008E58EF">
              <w:rPr>
                <w:b/>
                <w:lang w:val="ro-RO"/>
              </w:rPr>
              <w:t xml:space="preserve">Denumirea bunurilor 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9E6" w:rsidRPr="008E58EF" w:rsidRDefault="007629E6" w:rsidP="002C1AEF">
            <w:pPr>
              <w:jc w:val="center"/>
              <w:rPr>
                <w:b/>
                <w:lang w:val="ro-RO"/>
              </w:rPr>
            </w:pPr>
            <w:r w:rsidRPr="008E58EF">
              <w:rPr>
                <w:b/>
                <w:lang w:val="ro-RO"/>
              </w:rPr>
              <w:t>Modelul articolului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9E6" w:rsidRPr="008E58EF" w:rsidRDefault="007629E6" w:rsidP="002C1AEF">
            <w:pPr>
              <w:jc w:val="center"/>
              <w:rPr>
                <w:b/>
                <w:lang w:val="ro-RO"/>
              </w:rPr>
            </w:pPr>
            <w:r w:rsidRPr="008E58EF">
              <w:rPr>
                <w:b/>
                <w:lang w:val="ro-RO"/>
              </w:rPr>
              <w:t>Ţara de origine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9E6" w:rsidRPr="008E58EF" w:rsidRDefault="007629E6" w:rsidP="002C1AEF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Produ</w:t>
            </w:r>
            <w:r w:rsidRPr="008E58EF">
              <w:rPr>
                <w:b/>
                <w:lang w:val="ro-RO"/>
              </w:rPr>
              <w:t>cătorul</w:t>
            </w:r>
          </w:p>
        </w:tc>
        <w:tc>
          <w:tcPr>
            <w:tcW w:w="106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9E6" w:rsidRPr="008E58EF" w:rsidRDefault="007629E6" w:rsidP="002C1AEF">
            <w:pPr>
              <w:jc w:val="center"/>
              <w:rPr>
                <w:b/>
                <w:lang w:val="ro-RO"/>
              </w:rPr>
            </w:pPr>
            <w:r w:rsidRPr="008E58EF">
              <w:rPr>
                <w:b/>
                <w:lang w:val="ro-RO"/>
              </w:rPr>
              <w:t>Specificarea tehnică deplină solicitată de către autoritatea contractantă</w:t>
            </w:r>
          </w:p>
          <w:p w:rsidR="007629E6" w:rsidRPr="008E58EF" w:rsidRDefault="007629E6" w:rsidP="002857A9">
            <w:pPr>
              <w:rPr>
                <w:lang w:val="ro-RO"/>
              </w:rPr>
            </w:pPr>
          </w:p>
        </w:tc>
        <w:tc>
          <w:tcPr>
            <w:tcW w:w="9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9E6" w:rsidRPr="008E58EF" w:rsidRDefault="007629E6" w:rsidP="002C1AEF">
            <w:pPr>
              <w:jc w:val="center"/>
              <w:rPr>
                <w:b/>
                <w:lang w:val="ro-RO"/>
              </w:rPr>
            </w:pPr>
            <w:r w:rsidRPr="008E58EF">
              <w:rPr>
                <w:b/>
                <w:lang w:val="ro-RO"/>
              </w:rPr>
              <w:t>Specificarea tehnică deplină propusă de către ofertant</w:t>
            </w:r>
          </w:p>
          <w:p w:rsidR="007629E6" w:rsidRPr="008E58EF" w:rsidRDefault="007629E6" w:rsidP="002C1AEF">
            <w:pPr>
              <w:jc w:val="center"/>
              <w:rPr>
                <w:b/>
                <w:szCs w:val="28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9E6" w:rsidRPr="008E58EF" w:rsidRDefault="007629E6" w:rsidP="002C1AEF">
            <w:pPr>
              <w:jc w:val="center"/>
              <w:rPr>
                <w:b/>
                <w:lang w:val="ro-RO"/>
              </w:rPr>
            </w:pPr>
            <w:r w:rsidRPr="008E58EF">
              <w:rPr>
                <w:b/>
                <w:lang w:val="ro-RO"/>
              </w:rPr>
              <w:t>Standarde de referinţă</w:t>
            </w:r>
          </w:p>
        </w:tc>
      </w:tr>
      <w:tr w:rsidR="007629E6" w:rsidRPr="008E58EF" w:rsidTr="000E230C">
        <w:trPr>
          <w:trHeight w:val="283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9E6" w:rsidRPr="008E58EF" w:rsidRDefault="007629E6" w:rsidP="002C1AEF">
            <w:pPr>
              <w:jc w:val="center"/>
              <w:rPr>
                <w:lang w:val="ro-RO"/>
              </w:rPr>
            </w:pPr>
            <w:r w:rsidRPr="008E58EF">
              <w:rPr>
                <w:lang w:val="ro-RO"/>
              </w:rPr>
              <w:t>1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9E6" w:rsidRPr="008E58EF" w:rsidRDefault="007629E6" w:rsidP="002C1AEF">
            <w:pPr>
              <w:jc w:val="center"/>
              <w:rPr>
                <w:lang w:val="ro-RO"/>
              </w:rPr>
            </w:pPr>
            <w:r w:rsidRPr="008E58EF">
              <w:rPr>
                <w:lang w:val="ro-RO"/>
              </w:rPr>
              <w:t>2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9E6" w:rsidRPr="008E58EF" w:rsidRDefault="007629E6" w:rsidP="002C1AEF">
            <w:pPr>
              <w:jc w:val="center"/>
              <w:rPr>
                <w:lang w:val="ro-RO"/>
              </w:rPr>
            </w:pPr>
            <w:r w:rsidRPr="008E58EF">
              <w:rPr>
                <w:lang w:val="ro-RO"/>
              </w:rPr>
              <w:t>3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9E6" w:rsidRPr="008E58EF" w:rsidRDefault="007629E6" w:rsidP="002C1AEF">
            <w:pPr>
              <w:jc w:val="center"/>
              <w:rPr>
                <w:lang w:val="ro-RO"/>
              </w:rPr>
            </w:pPr>
            <w:r w:rsidRPr="008E58EF">
              <w:rPr>
                <w:lang w:val="ro-RO"/>
              </w:rPr>
              <w:t>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9E6" w:rsidRPr="008E58EF" w:rsidRDefault="007629E6" w:rsidP="002C1AEF">
            <w:pPr>
              <w:jc w:val="center"/>
              <w:rPr>
                <w:lang w:val="ro-RO"/>
              </w:rPr>
            </w:pPr>
            <w:r w:rsidRPr="008E58EF">
              <w:rPr>
                <w:lang w:val="ro-RO"/>
              </w:rPr>
              <w:t>5</w:t>
            </w:r>
          </w:p>
        </w:tc>
        <w:tc>
          <w:tcPr>
            <w:tcW w:w="106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9E6" w:rsidRPr="008E58EF" w:rsidRDefault="007629E6" w:rsidP="002C1AEF">
            <w:pPr>
              <w:jc w:val="center"/>
              <w:rPr>
                <w:lang w:val="ro-RO"/>
              </w:rPr>
            </w:pPr>
            <w:r w:rsidRPr="008E58EF">
              <w:rPr>
                <w:lang w:val="ro-RO"/>
              </w:rPr>
              <w:t>6</w:t>
            </w:r>
          </w:p>
        </w:tc>
        <w:tc>
          <w:tcPr>
            <w:tcW w:w="9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9E6" w:rsidRPr="008E58EF" w:rsidRDefault="007629E6" w:rsidP="002C1AEF">
            <w:pPr>
              <w:jc w:val="center"/>
              <w:rPr>
                <w:lang w:val="ro-RO"/>
              </w:rPr>
            </w:pPr>
            <w:r w:rsidRPr="008E58EF">
              <w:rPr>
                <w:lang w:val="ro-RO"/>
              </w:rPr>
              <w:t>7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9E6" w:rsidRPr="008E58EF" w:rsidRDefault="007629E6" w:rsidP="002C1AEF">
            <w:pPr>
              <w:jc w:val="center"/>
              <w:rPr>
                <w:lang w:val="ro-RO"/>
              </w:rPr>
            </w:pPr>
            <w:r w:rsidRPr="008E58EF">
              <w:rPr>
                <w:lang w:val="ro-RO"/>
              </w:rPr>
              <w:t>8</w:t>
            </w:r>
          </w:p>
        </w:tc>
      </w:tr>
      <w:tr w:rsidR="007629E6" w:rsidRPr="00C053F3" w:rsidTr="000E230C">
        <w:trPr>
          <w:trHeight w:val="39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9E6" w:rsidRPr="004E5CED" w:rsidRDefault="007629E6" w:rsidP="00014111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bookmarkStart w:id="2" w:name="_Hlk49639518"/>
            <w:r w:rsidRPr="00C40565">
              <w:rPr>
                <w:b/>
                <w:color w:val="000000"/>
                <w:sz w:val="24"/>
                <w:szCs w:val="24"/>
                <w:shd w:val="clear" w:color="auto" w:fill="FFFFFF"/>
              </w:rPr>
              <w:t> </w:t>
            </w:r>
            <w:hyperlink r:id="rId5" w:tgtFrame="_blank" w:history="1">
              <w:r w:rsidRPr="004E5CED">
                <w:rPr>
                  <w:rStyle w:val="Hyperlink"/>
                  <w:rFonts w:ascii="Helvetica" w:hAnsi="Helvetica" w:cs="Helvetica"/>
                  <w:color w:val="000000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18900000-8</w:t>
              </w:r>
            </w:hyperlink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9E6" w:rsidRPr="004E5CED" w:rsidRDefault="007629E6" w:rsidP="00014111">
            <w:pPr>
              <w:rPr>
                <w:sz w:val="28"/>
                <w:szCs w:val="28"/>
                <w:lang w:val="ro-RO"/>
              </w:rPr>
            </w:pPr>
            <w:r w:rsidRPr="004E5CED">
              <w:rPr>
                <w:bCs/>
                <w:color w:val="333333"/>
                <w:sz w:val="28"/>
                <w:szCs w:val="28"/>
                <w:shd w:val="clear" w:color="auto" w:fill="FFFFFF"/>
              </w:rPr>
              <w:t>Saci de polipropilenă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9E6" w:rsidRPr="008E58EF" w:rsidRDefault="007629E6" w:rsidP="00873C8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9E6" w:rsidRPr="008E58EF" w:rsidRDefault="007629E6" w:rsidP="00D856E5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9E6" w:rsidRPr="008E58EF" w:rsidRDefault="007629E6" w:rsidP="00873C8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06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9E6" w:rsidRPr="00C053F3" w:rsidRDefault="007629E6" w:rsidP="00C053F3">
            <w:pPr>
              <w:contextualSpacing/>
              <w:rPr>
                <w:b/>
                <w:i/>
                <w:lang w:val="ro-RO"/>
              </w:rPr>
            </w:pPr>
            <w:r w:rsidRPr="00C053F3">
              <w:rPr>
                <w:b/>
                <w:i/>
                <w:lang w:val="ro-RO"/>
              </w:rPr>
              <w:t>-  Saci de polipropilenă pentru nisip;</w:t>
            </w:r>
          </w:p>
          <w:p w:rsidR="007629E6" w:rsidRPr="00C053F3" w:rsidRDefault="007629E6" w:rsidP="00C053F3">
            <w:pPr>
              <w:contextualSpacing/>
              <w:rPr>
                <w:b/>
                <w:i/>
                <w:lang w:val="ro-RO"/>
              </w:rPr>
            </w:pPr>
            <w:r w:rsidRPr="00C053F3">
              <w:rPr>
                <w:b/>
                <w:i/>
                <w:lang w:val="ro-RO"/>
              </w:rPr>
              <w:t xml:space="preserve">-  Dimensiuni: lungimea – </w:t>
            </w:r>
            <w:smartTag w:uri="urn:schemas-microsoft-com:office:smarttags" w:element="metricconverter">
              <w:smartTagPr>
                <w:attr w:name="ProductID" w:val="100 cm"/>
              </w:smartTagPr>
              <w:r w:rsidRPr="00C053F3">
                <w:rPr>
                  <w:b/>
                  <w:i/>
                  <w:lang w:val="ro-RO"/>
                </w:rPr>
                <w:t>100 cm</w:t>
              </w:r>
            </w:smartTag>
            <w:r w:rsidRPr="00C053F3">
              <w:rPr>
                <w:b/>
                <w:i/>
                <w:lang w:val="ro-RO"/>
              </w:rPr>
              <w:t>, lățimea – 53-</w:t>
            </w:r>
            <w:smartTag w:uri="urn:schemas-microsoft-com:office:smarttags" w:element="metricconverter">
              <w:smartTagPr>
                <w:attr w:name="ProductID" w:val="56 cm"/>
              </w:smartTagPr>
              <w:r w:rsidRPr="00C053F3">
                <w:rPr>
                  <w:b/>
                  <w:i/>
                  <w:lang w:val="ro-RO"/>
                </w:rPr>
                <w:t>56 cm</w:t>
              </w:r>
            </w:smartTag>
            <w:r w:rsidRPr="00C053F3">
              <w:rPr>
                <w:b/>
                <w:i/>
                <w:lang w:val="ro-RO"/>
              </w:rPr>
              <w:t>;</w:t>
            </w:r>
          </w:p>
          <w:p w:rsidR="007629E6" w:rsidRPr="00C053F3" w:rsidRDefault="007629E6" w:rsidP="00C053F3">
            <w:pPr>
              <w:contextualSpacing/>
              <w:rPr>
                <w:b/>
                <w:i/>
                <w:lang w:val="ro-RO"/>
              </w:rPr>
            </w:pPr>
            <w:r w:rsidRPr="00C053F3">
              <w:rPr>
                <w:b/>
                <w:i/>
                <w:lang w:val="ro-RO"/>
              </w:rPr>
              <w:t>- Greutatea: 43-44 gr/m</w:t>
            </w:r>
            <w:r w:rsidRPr="00C053F3">
              <w:rPr>
                <w:b/>
                <w:i/>
                <w:vertAlign w:val="superscript"/>
                <w:lang w:val="ro-RO"/>
              </w:rPr>
              <w:t xml:space="preserve">2 </w:t>
            </w:r>
            <w:r w:rsidRPr="00C053F3">
              <w:rPr>
                <w:b/>
                <w:i/>
                <w:lang w:val="ro-RO"/>
              </w:rPr>
              <w:t>sau mai mare;</w:t>
            </w:r>
          </w:p>
          <w:p w:rsidR="007629E6" w:rsidRPr="00E83BA7" w:rsidRDefault="007629E6" w:rsidP="00C053F3">
            <w:pPr>
              <w:contextualSpacing/>
              <w:rPr>
                <w:b/>
                <w:i/>
              </w:rPr>
            </w:pPr>
            <w:r>
              <w:rPr>
                <w:b/>
                <w:i/>
              </w:rPr>
              <w:t xml:space="preserve">- </w:t>
            </w:r>
            <w:r w:rsidRPr="00E83BA7">
              <w:rPr>
                <w:b/>
                <w:i/>
              </w:rPr>
              <w:t xml:space="preserve">Pentru greutatea de </w:t>
            </w:r>
            <w:smartTag w:uri="urn:schemas-microsoft-com:office:smarttags" w:element="metricconverter">
              <w:smartTagPr>
                <w:attr w:name="ProductID" w:val="50 kg"/>
              </w:smartTagPr>
              <w:r w:rsidRPr="00E83BA7">
                <w:rPr>
                  <w:b/>
                  <w:i/>
                </w:rPr>
                <w:t>50 kg</w:t>
              </w:r>
            </w:smartTag>
            <w:r w:rsidRPr="00E83BA7">
              <w:rPr>
                <w:b/>
                <w:i/>
              </w:rPr>
              <w:t>;</w:t>
            </w:r>
          </w:p>
          <w:p w:rsidR="007629E6" w:rsidRPr="00E83BA7" w:rsidRDefault="007629E6" w:rsidP="00C053F3">
            <w:pPr>
              <w:contextualSpacing/>
              <w:rPr>
                <w:b/>
                <w:i/>
              </w:rPr>
            </w:pPr>
            <w:r>
              <w:rPr>
                <w:b/>
                <w:i/>
              </w:rPr>
              <w:t xml:space="preserve">- </w:t>
            </w:r>
            <w:r w:rsidRPr="00E83BA7">
              <w:rPr>
                <w:b/>
                <w:i/>
              </w:rPr>
              <w:t>Culoarea: albă;</w:t>
            </w:r>
          </w:p>
          <w:p w:rsidR="007629E6" w:rsidRPr="00C053F3" w:rsidRDefault="007629E6" w:rsidP="00C053F3">
            <w:pPr>
              <w:rPr>
                <w:sz w:val="24"/>
                <w:szCs w:val="24"/>
                <w:lang w:val="es-ES"/>
              </w:rPr>
            </w:pPr>
            <w:r w:rsidRPr="00C053F3">
              <w:rPr>
                <w:b/>
                <w:i/>
                <w:lang w:val="es-ES"/>
              </w:rPr>
              <w:t>- Rezistență la apă și lumină</w:t>
            </w:r>
          </w:p>
        </w:tc>
        <w:tc>
          <w:tcPr>
            <w:tcW w:w="9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9E6" w:rsidRPr="00C053F3" w:rsidRDefault="007629E6" w:rsidP="00C053F3">
            <w:pPr>
              <w:contextualSpacing/>
              <w:rPr>
                <w:b/>
                <w:i/>
                <w:lang w:val="es-ES"/>
              </w:rPr>
            </w:pPr>
            <w:r w:rsidRPr="00C053F3">
              <w:rPr>
                <w:b/>
                <w:i/>
                <w:lang w:val="es-ES"/>
              </w:rPr>
              <w:t>-  Saci de polipropilenă pentru nisip;</w:t>
            </w:r>
          </w:p>
          <w:p w:rsidR="007629E6" w:rsidRPr="00C053F3" w:rsidRDefault="007629E6" w:rsidP="00C053F3">
            <w:pPr>
              <w:contextualSpacing/>
              <w:rPr>
                <w:b/>
                <w:i/>
                <w:lang w:val="es-ES"/>
              </w:rPr>
            </w:pPr>
            <w:r w:rsidRPr="00C053F3">
              <w:rPr>
                <w:b/>
                <w:i/>
                <w:lang w:val="es-ES"/>
              </w:rPr>
              <w:t xml:space="preserve">-  Dimensiuni: lungimea – </w:t>
            </w:r>
            <w:smartTag w:uri="urn:schemas-microsoft-com:office:smarttags" w:element="metricconverter">
              <w:smartTagPr>
                <w:attr w:name="ProductID" w:val="100 cm"/>
              </w:smartTagPr>
              <w:r w:rsidRPr="00C053F3">
                <w:rPr>
                  <w:b/>
                  <w:i/>
                  <w:lang w:val="es-ES"/>
                </w:rPr>
                <w:t>100 cm</w:t>
              </w:r>
            </w:smartTag>
            <w:r w:rsidRPr="00C053F3">
              <w:rPr>
                <w:b/>
                <w:i/>
                <w:lang w:val="es-ES"/>
              </w:rPr>
              <w:t>, lățimea – 53-</w:t>
            </w:r>
            <w:smartTag w:uri="urn:schemas-microsoft-com:office:smarttags" w:element="metricconverter">
              <w:smartTagPr>
                <w:attr w:name="ProductID" w:val="56 cm"/>
              </w:smartTagPr>
              <w:r w:rsidRPr="00C053F3">
                <w:rPr>
                  <w:b/>
                  <w:i/>
                  <w:lang w:val="es-ES"/>
                </w:rPr>
                <w:t>56 cm</w:t>
              </w:r>
            </w:smartTag>
            <w:r w:rsidRPr="00C053F3">
              <w:rPr>
                <w:b/>
                <w:i/>
                <w:lang w:val="es-ES"/>
              </w:rPr>
              <w:t>;</w:t>
            </w:r>
          </w:p>
          <w:p w:rsidR="007629E6" w:rsidRPr="00C053F3" w:rsidRDefault="007629E6" w:rsidP="00C053F3">
            <w:pPr>
              <w:contextualSpacing/>
              <w:rPr>
                <w:b/>
                <w:i/>
                <w:lang w:val="es-ES"/>
              </w:rPr>
            </w:pPr>
            <w:r w:rsidRPr="00C053F3">
              <w:rPr>
                <w:b/>
                <w:i/>
                <w:lang w:val="es-ES"/>
              </w:rPr>
              <w:t>- Greutatea: 43-44 gr/m</w:t>
            </w:r>
            <w:r w:rsidRPr="00C053F3">
              <w:rPr>
                <w:b/>
                <w:i/>
                <w:vertAlign w:val="superscript"/>
                <w:lang w:val="es-ES"/>
              </w:rPr>
              <w:t xml:space="preserve">2 </w:t>
            </w:r>
            <w:r w:rsidRPr="00C053F3">
              <w:rPr>
                <w:b/>
                <w:i/>
                <w:lang w:val="es-ES"/>
              </w:rPr>
              <w:t>sau mai mare;</w:t>
            </w:r>
          </w:p>
          <w:p w:rsidR="007629E6" w:rsidRPr="00E83BA7" w:rsidRDefault="007629E6" w:rsidP="00C053F3">
            <w:pPr>
              <w:contextualSpacing/>
              <w:rPr>
                <w:b/>
                <w:i/>
              </w:rPr>
            </w:pPr>
            <w:r>
              <w:rPr>
                <w:b/>
                <w:i/>
              </w:rPr>
              <w:t xml:space="preserve">- </w:t>
            </w:r>
            <w:r w:rsidRPr="00E83BA7">
              <w:rPr>
                <w:b/>
                <w:i/>
              </w:rPr>
              <w:t xml:space="preserve">Pentru greutatea de </w:t>
            </w:r>
            <w:smartTag w:uri="urn:schemas-microsoft-com:office:smarttags" w:element="metricconverter">
              <w:smartTagPr>
                <w:attr w:name="ProductID" w:val="50 kg"/>
              </w:smartTagPr>
              <w:r w:rsidRPr="00E83BA7">
                <w:rPr>
                  <w:b/>
                  <w:i/>
                </w:rPr>
                <w:t>50 kg</w:t>
              </w:r>
            </w:smartTag>
            <w:r w:rsidRPr="00E83BA7">
              <w:rPr>
                <w:b/>
                <w:i/>
              </w:rPr>
              <w:t>;</w:t>
            </w:r>
          </w:p>
          <w:p w:rsidR="007629E6" w:rsidRPr="00E83BA7" w:rsidRDefault="007629E6" w:rsidP="00C053F3">
            <w:pPr>
              <w:contextualSpacing/>
              <w:rPr>
                <w:b/>
                <w:i/>
              </w:rPr>
            </w:pPr>
            <w:r>
              <w:rPr>
                <w:b/>
                <w:i/>
              </w:rPr>
              <w:t xml:space="preserve">- </w:t>
            </w:r>
            <w:r w:rsidRPr="00E83BA7">
              <w:rPr>
                <w:b/>
                <w:i/>
              </w:rPr>
              <w:t>Culoarea: albă;</w:t>
            </w:r>
          </w:p>
          <w:p w:rsidR="007629E6" w:rsidRPr="00C053F3" w:rsidRDefault="007629E6" w:rsidP="00C053F3">
            <w:pPr>
              <w:rPr>
                <w:sz w:val="24"/>
                <w:szCs w:val="24"/>
                <w:lang w:val="es-ES"/>
              </w:rPr>
            </w:pPr>
            <w:r w:rsidRPr="00C053F3">
              <w:rPr>
                <w:b/>
                <w:i/>
                <w:lang w:val="es-ES"/>
              </w:rPr>
              <w:t>- Rezistență la apă și lumină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9E6" w:rsidRPr="008E58EF" w:rsidRDefault="007629E6" w:rsidP="00EA7C6A">
            <w:pPr>
              <w:rPr>
                <w:sz w:val="22"/>
                <w:szCs w:val="22"/>
                <w:lang w:val="ro-RO"/>
              </w:rPr>
            </w:pPr>
          </w:p>
        </w:tc>
      </w:tr>
      <w:bookmarkEnd w:id="2"/>
      <w:tr w:rsidR="007629E6" w:rsidRPr="00C053F3" w:rsidTr="000E230C">
        <w:trPr>
          <w:trHeight w:val="39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9E6" w:rsidRPr="00117E98" w:rsidRDefault="007629E6" w:rsidP="00873C82">
            <w:pPr>
              <w:rPr>
                <w:b/>
                <w:lang w:val="ro-RO"/>
              </w:rPr>
            </w:pP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9E6" w:rsidRPr="0061306F" w:rsidRDefault="007629E6" w:rsidP="0061306F">
            <w:pPr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9E6" w:rsidRPr="008E58EF" w:rsidRDefault="007629E6" w:rsidP="00873C8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9E6" w:rsidRPr="008E58EF" w:rsidRDefault="007629E6" w:rsidP="00873C8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9E6" w:rsidRPr="008E58EF" w:rsidRDefault="007629E6" w:rsidP="00873C8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06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9E6" w:rsidRPr="008E58EF" w:rsidRDefault="007629E6" w:rsidP="00873C82">
            <w:pPr>
              <w:rPr>
                <w:sz w:val="24"/>
                <w:lang w:val="ro-RO"/>
              </w:rPr>
            </w:pPr>
          </w:p>
        </w:tc>
        <w:tc>
          <w:tcPr>
            <w:tcW w:w="9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9E6" w:rsidRPr="008E58EF" w:rsidRDefault="007629E6" w:rsidP="00873C82">
            <w:pPr>
              <w:rPr>
                <w:sz w:val="24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9E6" w:rsidRPr="008E58EF" w:rsidRDefault="007629E6" w:rsidP="00EA7C6A">
            <w:pPr>
              <w:rPr>
                <w:sz w:val="24"/>
                <w:lang w:val="ro-RO"/>
              </w:rPr>
            </w:pPr>
          </w:p>
        </w:tc>
      </w:tr>
      <w:tr w:rsidR="007629E6" w:rsidRPr="00C053F3" w:rsidTr="000E230C">
        <w:trPr>
          <w:trHeight w:val="39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9E6" w:rsidRPr="008E58EF" w:rsidRDefault="007629E6" w:rsidP="00873C8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9E6" w:rsidRPr="008E58EF" w:rsidRDefault="007629E6" w:rsidP="00873C82">
            <w:pPr>
              <w:rPr>
                <w:b/>
                <w:lang w:val="ro-RO"/>
              </w:rPr>
            </w:pPr>
            <w:bookmarkStart w:id="3" w:name="_GoBack"/>
            <w:bookmarkEnd w:id="3"/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9E6" w:rsidRPr="008E58EF" w:rsidRDefault="007629E6" w:rsidP="00873C8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9E6" w:rsidRPr="008E58EF" w:rsidRDefault="007629E6" w:rsidP="00873C8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9E6" w:rsidRPr="008E58EF" w:rsidRDefault="007629E6" w:rsidP="00873C8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06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9E6" w:rsidRPr="008E58EF" w:rsidRDefault="007629E6" w:rsidP="00873C82">
            <w:pPr>
              <w:rPr>
                <w:sz w:val="24"/>
                <w:lang w:val="ro-RO"/>
              </w:rPr>
            </w:pPr>
          </w:p>
        </w:tc>
        <w:tc>
          <w:tcPr>
            <w:tcW w:w="9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9E6" w:rsidRPr="008E58EF" w:rsidRDefault="007629E6" w:rsidP="00873C82">
            <w:pPr>
              <w:rPr>
                <w:sz w:val="24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9E6" w:rsidRPr="008E58EF" w:rsidRDefault="007629E6" w:rsidP="00873C82">
            <w:pPr>
              <w:rPr>
                <w:sz w:val="24"/>
                <w:lang w:val="ro-RO"/>
              </w:rPr>
            </w:pPr>
          </w:p>
        </w:tc>
      </w:tr>
      <w:tr w:rsidR="007629E6" w:rsidRPr="00C053F3" w:rsidTr="000E230C">
        <w:trPr>
          <w:trHeight w:val="397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9E6" w:rsidRPr="008E58EF" w:rsidRDefault="007629E6" w:rsidP="00873C8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9E6" w:rsidRPr="008E58EF" w:rsidRDefault="007629E6" w:rsidP="00873C82">
            <w:pPr>
              <w:rPr>
                <w:b/>
                <w:lang w:val="ro-RO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9E6" w:rsidRPr="008E58EF" w:rsidRDefault="007629E6" w:rsidP="00873C8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9E6" w:rsidRPr="008E58EF" w:rsidRDefault="007629E6" w:rsidP="00873C8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9E6" w:rsidRPr="008E58EF" w:rsidRDefault="007629E6" w:rsidP="00873C8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06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9E6" w:rsidRPr="008E58EF" w:rsidRDefault="007629E6" w:rsidP="00873C82">
            <w:pPr>
              <w:rPr>
                <w:sz w:val="24"/>
                <w:lang w:val="ro-RO"/>
              </w:rPr>
            </w:pPr>
          </w:p>
        </w:tc>
        <w:tc>
          <w:tcPr>
            <w:tcW w:w="9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9E6" w:rsidRPr="008E58EF" w:rsidRDefault="007629E6" w:rsidP="00873C82">
            <w:pPr>
              <w:rPr>
                <w:sz w:val="24"/>
                <w:lang w:val="ro-RO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9E6" w:rsidRPr="008E58EF" w:rsidRDefault="007629E6" w:rsidP="00873C82">
            <w:pPr>
              <w:rPr>
                <w:sz w:val="24"/>
                <w:lang w:val="ro-RO"/>
              </w:rPr>
            </w:pPr>
          </w:p>
        </w:tc>
      </w:tr>
      <w:tr w:rsidR="007629E6" w:rsidRPr="008870C8" w:rsidTr="00FA122F">
        <w:trPr>
          <w:trHeight w:val="397"/>
        </w:trPr>
        <w:tc>
          <w:tcPr>
            <w:tcW w:w="481" w:type="pct"/>
            <w:tcBorders>
              <w:top w:val="single" w:sz="4" w:space="0" w:color="auto"/>
            </w:tcBorders>
          </w:tcPr>
          <w:p w:rsidR="007629E6" w:rsidRPr="002857A9" w:rsidRDefault="007629E6" w:rsidP="00873C82">
            <w:pPr>
              <w:tabs>
                <w:tab w:val="left" w:pos="6120"/>
              </w:tabs>
              <w:rPr>
                <w:lang w:val="ro-RO"/>
              </w:rPr>
            </w:pPr>
          </w:p>
        </w:tc>
        <w:tc>
          <w:tcPr>
            <w:tcW w:w="4519" w:type="pct"/>
            <w:gridSpan w:val="10"/>
            <w:tcBorders>
              <w:top w:val="single" w:sz="4" w:space="0" w:color="auto"/>
            </w:tcBorders>
            <w:vAlign w:val="center"/>
          </w:tcPr>
          <w:p w:rsidR="007629E6" w:rsidRPr="008E58EF" w:rsidRDefault="007629E6" w:rsidP="008E25BA">
            <w:pPr>
              <w:tabs>
                <w:tab w:val="left" w:pos="6120"/>
              </w:tabs>
              <w:rPr>
                <w:sz w:val="24"/>
                <w:szCs w:val="24"/>
                <w:lang w:val="ro-RO"/>
              </w:rPr>
            </w:pPr>
          </w:p>
          <w:p w:rsidR="007629E6" w:rsidRPr="00655F89" w:rsidRDefault="007629E6" w:rsidP="008E25BA">
            <w:pPr>
              <w:rPr>
                <w:sz w:val="24"/>
                <w:szCs w:val="24"/>
                <w:u w:val="single"/>
                <w:lang w:val="ro-RO"/>
              </w:rPr>
            </w:pPr>
            <w:r w:rsidRPr="008E58EF">
              <w:rPr>
                <w:sz w:val="24"/>
                <w:szCs w:val="24"/>
                <w:lang w:val="ro-RO"/>
              </w:rPr>
              <w:t>Semnat:___________</w:t>
            </w:r>
            <w:r>
              <w:rPr>
                <w:sz w:val="24"/>
                <w:szCs w:val="24"/>
                <w:lang w:val="ro-RO"/>
              </w:rPr>
              <w:t xml:space="preserve">____ Numele, Prenumele:  </w:t>
            </w:r>
            <w:r w:rsidRPr="00655F89">
              <w:rPr>
                <w:b/>
                <w:sz w:val="24"/>
                <w:szCs w:val="24"/>
                <w:u w:val="single"/>
                <w:lang w:val="ro-RO"/>
              </w:rPr>
              <w:t>Papucciu Eugeniu</w:t>
            </w:r>
            <w:r>
              <w:rPr>
                <w:sz w:val="24"/>
                <w:szCs w:val="24"/>
                <w:lang w:val="ro-RO"/>
              </w:rPr>
              <w:t xml:space="preserve">   </w:t>
            </w:r>
            <w:r w:rsidRPr="008E58EF">
              <w:rPr>
                <w:sz w:val="24"/>
                <w:szCs w:val="24"/>
                <w:lang w:val="ro-RO"/>
              </w:rPr>
              <w:t xml:space="preserve"> În calitate de: </w:t>
            </w:r>
            <w:r w:rsidRPr="00655F89">
              <w:rPr>
                <w:b/>
                <w:sz w:val="24"/>
                <w:szCs w:val="24"/>
                <w:u w:val="single"/>
                <w:lang w:val="ro-RO"/>
              </w:rPr>
              <w:t>administrator</w:t>
            </w:r>
          </w:p>
          <w:p w:rsidR="007629E6" w:rsidRPr="00655F89" w:rsidRDefault="007629E6" w:rsidP="008E25BA">
            <w:pPr>
              <w:rPr>
                <w:sz w:val="24"/>
                <w:szCs w:val="24"/>
                <w:u w:val="single"/>
                <w:lang w:val="ro-RO"/>
              </w:rPr>
            </w:pPr>
          </w:p>
          <w:p w:rsidR="007629E6" w:rsidRDefault="007629E6" w:rsidP="008E25BA">
            <w:pPr>
              <w:rPr>
                <w:b/>
                <w:bCs/>
                <w:iCs/>
                <w:sz w:val="24"/>
                <w:szCs w:val="24"/>
                <w:lang w:val="ro-RO"/>
              </w:rPr>
            </w:pPr>
            <w:r w:rsidRPr="008E58EF">
              <w:rPr>
                <w:bCs/>
                <w:iCs/>
                <w:sz w:val="24"/>
                <w:szCs w:val="24"/>
                <w:lang w:val="ro-RO"/>
              </w:rPr>
              <w:t xml:space="preserve">Ofertantul: </w:t>
            </w:r>
            <w:r>
              <w:rPr>
                <w:bCs/>
                <w:iCs/>
                <w:sz w:val="24"/>
                <w:szCs w:val="24"/>
                <w:lang w:val="ro-RO"/>
              </w:rPr>
              <w:t>„</w:t>
            </w:r>
            <w:r w:rsidRPr="00655F89">
              <w:rPr>
                <w:b/>
                <w:bCs/>
                <w:iCs/>
                <w:sz w:val="24"/>
                <w:szCs w:val="24"/>
                <w:lang w:val="ro-RO"/>
              </w:rPr>
              <w:t>FLEX EVP</w:t>
            </w:r>
            <w:r>
              <w:rPr>
                <w:b/>
                <w:bCs/>
                <w:iCs/>
                <w:sz w:val="24"/>
                <w:szCs w:val="24"/>
                <w:lang w:val="ro-RO"/>
              </w:rPr>
              <w:t>”</w:t>
            </w:r>
            <w:r w:rsidRPr="00655F89">
              <w:rPr>
                <w:b/>
                <w:bCs/>
                <w:iCs/>
                <w:sz w:val="24"/>
                <w:szCs w:val="24"/>
                <w:lang w:val="ro-RO"/>
              </w:rPr>
              <w:t xml:space="preserve"> SRL</w:t>
            </w:r>
            <w:r>
              <w:rPr>
                <w:bCs/>
                <w:iCs/>
                <w:sz w:val="24"/>
                <w:szCs w:val="24"/>
                <w:lang w:val="ro-RO"/>
              </w:rPr>
              <w:t xml:space="preserve"> </w:t>
            </w:r>
            <w:r w:rsidRPr="008E58EF">
              <w:rPr>
                <w:bCs/>
                <w:iCs/>
                <w:sz w:val="24"/>
                <w:szCs w:val="24"/>
                <w:lang w:val="ro-RO"/>
              </w:rPr>
              <w:t xml:space="preserve"> Adresa: </w:t>
            </w:r>
            <w:r w:rsidRPr="00655F89">
              <w:rPr>
                <w:b/>
                <w:bCs/>
                <w:iCs/>
                <w:sz w:val="24"/>
                <w:szCs w:val="24"/>
                <w:lang w:val="ro-RO"/>
              </w:rPr>
              <w:t>mun.Chisinau str. Cuza Voda 34/1 ap.4</w:t>
            </w:r>
          </w:p>
          <w:p w:rsidR="007629E6" w:rsidRPr="008E58EF" w:rsidRDefault="007629E6" w:rsidP="008E25BA">
            <w:pPr>
              <w:rPr>
                <w:bCs/>
                <w:iCs/>
                <w:sz w:val="24"/>
                <w:szCs w:val="24"/>
                <w:lang w:val="ro-RO"/>
              </w:rPr>
            </w:pPr>
          </w:p>
        </w:tc>
      </w:tr>
    </w:tbl>
    <w:p w:rsidR="007629E6" w:rsidRPr="00FA122F" w:rsidRDefault="007629E6">
      <w:pPr>
        <w:rPr>
          <w:lang w:val="ro-RO"/>
        </w:rPr>
      </w:pPr>
    </w:p>
    <w:sectPr w:rsidR="007629E6" w:rsidRPr="00FA122F" w:rsidSect="002857A9">
      <w:pgSz w:w="16838" w:h="11906" w:orient="landscape"/>
      <w:pgMar w:top="426" w:right="567" w:bottom="426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F470458"/>
    <w:multiLevelType w:val="hybridMultilevel"/>
    <w:tmpl w:val="1F6A9E8E"/>
    <w:lvl w:ilvl="0" w:tplc="48C40320">
      <w:start w:val="1"/>
      <w:numFmt w:val="upperLetter"/>
      <w:pStyle w:val="Heading2"/>
      <w:lvlText w:val="%1."/>
      <w:lvlJc w:val="left"/>
      <w:pPr>
        <w:ind w:left="52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43D9"/>
    <w:rsid w:val="00013D53"/>
    <w:rsid w:val="00014111"/>
    <w:rsid w:val="0006567A"/>
    <w:rsid w:val="000D363A"/>
    <w:rsid w:val="000E230C"/>
    <w:rsid w:val="00113A94"/>
    <w:rsid w:val="00117E98"/>
    <w:rsid w:val="0015536E"/>
    <w:rsid w:val="001E644B"/>
    <w:rsid w:val="00202C53"/>
    <w:rsid w:val="00220F34"/>
    <w:rsid w:val="002857A9"/>
    <w:rsid w:val="002C1AEF"/>
    <w:rsid w:val="002E65A1"/>
    <w:rsid w:val="00426B28"/>
    <w:rsid w:val="00451DA0"/>
    <w:rsid w:val="00456E15"/>
    <w:rsid w:val="004E5B79"/>
    <w:rsid w:val="004E5CED"/>
    <w:rsid w:val="00503ACD"/>
    <w:rsid w:val="00525521"/>
    <w:rsid w:val="0057040E"/>
    <w:rsid w:val="005876B1"/>
    <w:rsid w:val="0061306F"/>
    <w:rsid w:val="00655F89"/>
    <w:rsid w:val="006A7B97"/>
    <w:rsid w:val="006D28A0"/>
    <w:rsid w:val="006F21FC"/>
    <w:rsid w:val="007629E6"/>
    <w:rsid w:val="007743B4"/>
    <w:rsid w:val="00787800"/>
    <w:rsid w:val="00873C82"/>
    <w:rsid w:val="008870C8"/>
    <w:rsid w:val="008E25BA"/>
    <w:rsid w:val="008E296F"/>
    <w:rsid w:val="008E58EF"/>
    <w:rsid w:val="008F2692"/>
    <w:rsid w:val="0091351A"/>
    <w:rsid w:val="00920EDE"/>
    <w:rsid w:val="009A4791"/>
    <w:rsid w:val="00A17D8A"/>
    <w:rsid w:val="00A477A0"/>
    <w:rsid w:val="00A958C9"/>
    <w:rsid w:val="00B01554"/>
    <w:rsid w:val="00B421CB"/>
    <w:rsid w:val="00BA27B7"/>
    <w:rsid w:val="00BF2754"/>
    <w:rsid w:val="00BF43D9"/>
    <w:rsid w:val="00C053F3"/>
    <w:rsid w:val="00C40565"/>
    <w:rsid w:val="00CB4D2E"/>
    <w:rsid w:val="00CD0131"/>
    <w:rsid w:val="00D04475"/>
    <w:rsid w:val="00D246B1"/>
    <w:rsid w:val="00D34BF3"/>
    <w:rsid w:val="00D856E5"/>
    <w:rsid w:val="00E11AAA"/>
    <w:rsid w:val="00E769A2"/>
    <w:rsid w:val="00E83BA7"/>
    <w:rsid w:val="00EA7C6A"/>
    <w:rsid w:val="00ED43FD"/>
    <w:rsid w:val="00EE2A66"/>
    <w:rsid w:val="00F3298B"/>
    <w:rsid w:val="00FA122F"/>
    <w:rsid w:val="00FB29EF"/>
    <w:rsid w:val="00FB4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43D9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A17D8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BF43D9"/>
    <w:pPr>
      <w:numPr>
        <w:numId w:val="2"/>
      </w:numPr>
      <w:tabs>
        <w:tab w:val="left" w:pos="567"/>
      </w:tabs>
      <w:jc w:val="center"/>
      <w:outlineLvl w:val="1"/>
    </w:pPr>
    <w:rPr>
      <w:b/>
      <w:sz w:val="28"/>
      <w:szCs w:val="28"/>
      <w:lang w:val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246B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BF43D9"/>
    <w:rPr>
      <w:rFonts w:ascii="Times New Roman" w:hAnsi="Times New Roman" w:cs="Times New Roman"/>
      <w:b/>
      <w:sz w:val="28"/>
      <w:szCs w:val="28"/>
      <w:lang w:val="ro-RO" w:eastAsia="ru-RU"/>
    </w:rPr>
  </w:style>
  <w:style w:type="paragraph" w:customStyle="1" w:styleId="BankNormal">
    <w:name w:val="BankNormal"/>
    <w:basedOn w:val="Normal"/>
    <w:uiPriority w:val="99"/>
    <w:rsid w:val="00BF43D9"/>
    <w:pPr>
      <w:spacing w:after="240"/>
    </w:pPr>
    <w:rPr>
      <w:sz w:val="24"/>
      <w:lang w:val="en-US" w:eastAsia="en-US"/>
    </w:rPr>
  </w:style>
  <w:style w:type="character" w:styleId="Hyperlink">
    <w:name w:val="Hyperlink"/>
    <w:basedOn w:val="DefaultParagraphFont"/>
    <w:uiPriority w:val="99"/>
    <w:rsid w:val="00FA122F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1290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achizitii.md/ru/public/tender/list?cpv=18900000-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146</TotalTime>
  <Pages>1</Pages>
  <Words>180</Words>
  <Characters>1031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sepel</dc:creator>
  <cp:keywords/>
  <dc:description/>
  <cp:lastModifiedBy>fofinha</cp:lastModifiedBy>
  <cp:revision>23</cp:revision>
  <dcterms:created xsi:type="dcterms:W3CDTF">2020-07-07T12:03:00Z</dcterms:created>
  <dcterms:modified xsi:type="dcterms:W3CDTF">2020-10-08T19:14:00Z</dcterms:modified>
</cp:coreProperties>
</file>