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0A0"/>
      </w:tblPr>
      <w:tblGrid>
        <w:gridCol w:w="9747"/>
      </w:tblGrid>
      <w:tr w:rsidR="00AE3C02" w:rsidRPr="00C60D06" w:rsidTr="00FE1849">
        <w:trPr>
          <w:trHeight w:val="6007"/>
        </w:trPr>
        <w:tc>
          <w:tcPr>
            <w:tcW w:w="9747" w:type="dxa"/>
          </w:tcPr>
          <w:p w:rsidR="00AE3C02" w:rsidRPr="004562A4" w:rsidRDefault="00AE3C02" w:rsidP="00277A9E">
            <w:pPr>
              <w:spacing w:before="120"/>
              <w:jc w:val="right"/>
            </w:pPr>
            <w:r>
              <w:t>APROBAT</w:t>
            </w:r>
            <w:r w:rsidRPr="004562A4">
              <w:t xml:space="preserve">   </w:t>
            </w:r>
          </w:p>
          <w:p w:rsidR="00AE3C02" w:rsidRPr="00FA636B" w:rsidRDefault="00AE3C02" w:rsidP="00277A9E">
            <w:pPr>
              <w:pStyle w:val="NoSpacing"/>
              <w:jc w:val="right"/>
              <w:rPr>
                <w:sz w:val="24"/>
                <w:szCs w:val="24"/>
                <w:lang w:val="ro-RO"/>
              </w:rPr>
            </w:pPr>
            <w:r w:rsidRPr="00FA636B">
              <w:rPr>
                <w:sz w:val="24"/>
                <w:szCs w:val="24"/>
                <w:lang w:val="ro-RO"/>
              </w:rPr>
              <w:t xml:space="preserve">                                                               prin Ordinul </w:t>
            </w:r>
          </w:p>
          <w:p w:rsidR="00AE3C02" w:rsidRPr="00FA636B" w:rsidRDefault="00AE3C02" w:rsidP="00277A9E">
            <w:pPr>
              <w:pStyle w:val="NoSpacing"/>
              <w:jc w:val="right"/>
              <w:rPr>
                <w:sz w:val="24"/>
                <w:szCs w:val="24"/>
                <w:lang w:val="ro-RO"/>
              </w:rPr>
            </w:pPr>
            <w:r w:rsidRPr="00FA636B">
              <w:rPr>
                <w:sz w:val="24"/>
                <w:szCs w:val="24"/>
                <w:lang w:val="ro-RO"/>
              </w:rPr>
              <w:t xml:space="preserve">Ministerului Finanțelor </w:t>
            </w:r>
          </w:p>
          <w:p w:rsidR="00AE3C02" w:rsidRPr="00FA636B" w:rsidRDefault="00AE3C02" w:rsidP="00277A9E">
            <w:pPr>
              <w:pStyle w:val="NoSpacing"/>
              <w:jc w:val="right"/>
              <w:rPr>
                <w:sz w:val="24"/>
                <w:szCs w:val="24"/>
                <w:lang w:val="ro-RO"/>
              </w:rPr>
            </w:pPr>
            <w:r w:rsidRPr="00FA636B">
              <w:rPr>
                <w:sz w:val="24"/>
                <w:szCs w:val="24"/>
                <w:lang w:val="ro-RO"/>
              </w:rPr>
              <w:t xml:space="preserve">                                                      nr. 175 din 05 octombrie 2018 </w:t>
            </w:r>
          </w:p>
          <w:p w:rsidR="00AE3C02" w:rsidRPr="00C60D06" w:rsidRDefault="00AE3C02" w:rsidP="00457832">
            <w:pPr>
              <w:jc w:val="center"/>
              <w:rPr>
                <w:b/>
                <w:caps/>
                <w:sz w:val="60"/>
                <w:szCs w:val="60"/>
              </w:rPr>
            </w:pPr>
          </w:p>
          <w:p w:rsidR="00AE3C02" w:rsidRPr="00C60D06" w:rsidRDefault="00AE3C02" w:rsidP="00457832">
            <w:pPr>
              <w:jc w:val="center"/>
              <w:rPr>
                <w:b/>
                <w:caps/>
                <w:sz w:val="60"/>
                <w:szCs w:val="60"/>
              </w:rPr>
            </w:pPr>
          </w:p>
          <w:p w:rsidR="00AE3C02" w:rsidRPr="00C60D06" w:rsidRDefault="00AE3C02" w:rsidP="00457832">
            <w:pPr>
              <w:jc w:val="center"/>
              <w:rPr>
                <w:b/>
                <w:caps/>
                <w:sz w:val="60"/>
                <w:szCs w:val="60"/>
              </w:rPr>
            </w:pPr>
            <w:r w:rsidRPr="00C60D06">
              <w:rPr>
                <w:b/>
                <w:caps/>
                <w:sz w:val="60"/>
                <w:szCs w:val="60"/>
              </w:rPr>
              <w:t>DOCUMENTAŢIA STANDARD</w:t>
            </w:r>
          </w:p>
          <w:p w:rsidR="00AE3C02" w:rsidRPr="00C60D06" w:rsidRDefault="00AE3C02" w:rsidP="00457832">
            <w:pPr>
              <w:jc w:val="center"/>
              <w:rPr>
                <w:b/>
                <w:sz w:val="40"/>
                <w:szCs w:val="40"/>
              </w:rPr>
            </w:pPr>
            <w:r w:rsidRPr="00C60D06">
              <w:rPr>
                <w:b/>
                <w:sz w:val="40"/>
                <w:szCs w:val="40"/>
              </w:rPr>
              <w:t>pentru realizarea achiziţiilor publice</w:t>
            </w:r>
          </w:p>
          <w:p w:rsidR="00AE3C02" w:rsidRPr="00FE1849" w:rsidRDefault="00AE3C02" w:rsidP="00457832">
            <w:pPr>
              <w:jc w:val="center"/>
              <w:rPr>
                <w:b/>
                <w:sz w:val="40"/>
                <w:szCs w:val="40"/>
              </w:rPr>
            </w:pPr>
            <w:r>
              <w:rPr>
                <w:b/>
                <w:sz w:val="40"/>
                <w:szCs w:val="40"/>
              </w:rPr>
              <w:t>de bunuri și servicii prin cererea ofertelor de prețuri</w:t>
            </w:r>
          </w:p>
          <w:p w:rsidR="00AE3C02" w:rsidRPr="00C60D06" w:rsidRDefault="00AE3C02" w:rsidP="00457832">
            <w:pPr>
              <w:jc w:val="center"/>
              <w:rPr>
                <w:b/>
                <w:sz w:val="40"/>
                <w:szCs w:val="40"/>
              </w:rPr>
            </w:pPr>
          </w:p>
          <w:p w:rsidR="00AE3C02" w:rsidRPr="00C60D06" w:rsidRDefault="00AE3C02" w:rsidP="00457832">
            <w:pPr>
              <w:ind w:firstLine="709"/>
              <w:jc w:val="both"/>
              <w:rPr>
                <w:b/>
              </w:rPr>
            </w:pPr>
          </w:p>
          <w:p w:rsidR="00AE3C02" w:rsidRPr="00C60D06" w:rsidRDefault="00AE3C02" w:rsidP="00457832">
            <w:pPr>
              <w:ind w:firstLine="709"/>
              <w:jc w:val="both"/>
              <w:rPr>
                <w:b/>
              </w:rPr>
            </w:pPr>
          </w:p>
          <w:p w:rsidR="00AE3C02" w:rsidRPr="00C60D06" w:rsidRDefault="00AE3C02" w:rsidP="00457832">
            <w:pPr>
              <w:ind w:firstLine="709"/>
              <w:jc w:val="both"/>
              <w:rPr>
                <w:b/>
              </w:rPr>
            </w:pPr>
          </w:p>
          <w:p w:rsidR="00AE3C02" w:rsidRPr="00C60D06" w:rsidRDefault="00AE3C02" w:rsidP="00457832">
            <w:pPr>
              <w:ind w:firstLine="709"/>
              <w:jc w:val="both"/>
              <w:rPr>
                <w:b/>
                <w:sz w:val="48"/>
              </w:rPr>
            </w:pPr>
          </w:p>
          <w:p w:rsidR="00AE3C02" w:rsidRPr="00A04138" w:rsidRDefault="00AE3C02" w:rsidP="00A04138">
            <w:pPr>
              <w:ind w:left="34"/>
              <w:jc w:val="center"/>
              <w:outlineLvl w:val="0"/>
              <w:rPr>
                <w:b/>
                <w:color w:val="0000FF"/>
                <w:sz w:val="28"/>
                <w:szCs w:val="28"/>
                <w:u w:val="single"/>
                <w:lang w:val="en-US"/>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A04138">
              <w:rPr>
                <w:b/>
                <w:i/>
                <w:color w:val="0000FF"/>
                <w:sz w:val="28"/>
                <w:szCs w:val="28"/>
                <w:shd w:val="clear" w:color="auto" w:fill="FFFFFF"/>
              </w:rPr>
              <w:t>Produse de panificaţie</w:t>
            </w:r>
            <w:r w:rsidRPr="00A04138">
              <w:rPr>
                <w:i/>
                <w:color w:val="0000FF"/>
                <w:sz w:val="28"/>
                <w:szCs w:val="28"/>
                <w:shd w:val="clear" w:color="auto" w:fill="FFFFFF"/>
              </w:rPr>
              <w:t xml:space="preserve">  </w:t>
            </w:r>
            <w:r w:rsidRPr="00A04138">
              <w:rPr>
                <w:b/>
                <w:i/>
                <w:color w:val="0000FF"/>
                <w:sz w:val="28"/>
                <w:szCs w:val="28"/>
                <w:u w:val="single"/>
                <w:lang w:val="en-US"/>
              </w:rPr>
              <w:t>( pîine şi chifle )</w:t>
            </w:r>
          </w:p>
          <w:p w:rsidR="00AE3C02" w:rsidRPr="00C60D06" w:rsidRDefault="00AE3C02"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3C02" w:rsidRPr="00C60D06" w:rsidRDefault="00AE3C02"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3C02" w:rsidRPr="00A04138" w:rsidRDefault="00AE3C02"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DD263B">
              <w:rPr>
                <w:b/>
                <w:i/>
                <w:color w:val="0000FF"/>
                <w:sz w:val="28"/>
                <w:szCs w:val="28"/>
                <w:shd w:val="clear" w:color="auto" w:fill="FFFEEE"/>
              </w:rPr>
              <w:t>15810000-9</w:t>
            </w:r>
          </w:p>
          <w:p w:rsidR="00AE3C02" w:rsidRPr="004334F9" w:rsidRDefault="00AE3C02" w:rsidP="007C602D">
            <w:pPr>
              <w:numPr>
                <w:ilvl w:val="0"/>
                <w:numId w:val="31"/>
              </w:numPr>
              <w:shd w:val="clear" w:color="auto" w:fill="FFFFFF"/>
              <w:tabs>
                <w:tab w:val="left" w:pos="284"/>
                <w:tab w:val="right" w:pos="9531"/>
              </w:tabs>
              <w:spacing w:before="120"/>
              <w:ind w:left="284" w:hanging="284"/>
              <w:rPr>
                <w:b/>
                <w:lang w:val="en-US"/>
              </w:rPr>
            </w:pPr>
            <w:r w:rsidRPr="00C60D06">
              <w:rPr>
                <w:sz w:val="32"/>
                <w:szCs w:val="32"/>
              </w:rPr>
              <w:t>Autoritarea Contractantă:</w:t>
            </w:r>
            <w:r>
              <w:rPr>
                <w:sz w:val="32"/>
                <w:szCs w:val="32"/>
              </w:rPr>
              <w:t xml:space="preserve">       </w:t>
            </w:r>
            <w:r w:rsidRPr="00A04138">
              <w:rPr>
                <w:b/>
                <w:i/>
                <w:color w:val="0000FF"/>
                <w:sz w:val="28"/>
                <w:szCs w:val="28"/>
                <w:lang w:val="en-US"/>
              </w:rPr>
              <w:t>IMSP Spitalul de Psihiatrie Bălţi</w:t>
            </w:r>
          </w:p>
          <w:p w:rsidR="00AE3C02" w:rsidRPr="00A04138" w:rsidRDefault="00AE3C02" w:rsidP="00457832">
            <w:pPr>
              <w:spacing w:line="360" w:lineRule="auto"/>
              <w:jc w:val="both"/>
              <w:rPr>
                <w:sz w:val="32"/>
                <w:szCs w:val="32"/>
                <w:lang w:val="en-US"/>
              </w:rPr>
            </w:pPr>
          </w:p>
          <w:p w:rsidR="00AE3C02" w:rsidRPr="00C60D06" w:rsidRDefault="00AE3C02" w:rsidP="00457832">
            <w:pPr>
              <w:spacing w:line="360" w:lineRule="auto"/>
              <w:jc w:val="both"/>
              <w:rPr>
                <w:sz w:val="32"/>
                <w:szCs w:val="32"/>
              </w:rPr>
            </w:pPr>
          </w:p>
          <w:p w:rsidR="00AE3C02" w:rsidRPr="00C60D06" w:rsidRDefault="00AE3C02" w:rsidP="00457832">
            <w:pPr>
              <w:ind w:firstLine="709"/>
              <w:jc w:val="both"/>
              <w:rPr>
                <w:b/>
                <w:sz w:val="28"/>
              </w:rPr>
            </w:pPr>
          </w:p>
          <w:p w:rsidR="00AE3C02" w:rsidRPr="00C60D06" w:rsidRDefault="00AE3C02" w:rsidP="00FE1849">
            <w:pPr>
              <w:rPr>
                <w:b/>
                <w:caps/>
                <w:sz w:val="40"/>
                <w:szCs w:val="40"/>
              </w:rPr>
            </w:pPr>
          </w:p>
        </w:tc>
      </w:tr>
    </w:tbl>
    <w:p w:rsidR="00AE3C02" w:rsidRPr="00C60D06" w:rsidRDefault="00AE3C02" w:rsidP="00A20ACF">
      <w:pPr>
        <w:sectPr w:rsidR="00AE3C02" w:rsidRPr="00C60D06" w:rsidSect="00457832">
          <w:footerReference w:type="default" r:id="rId7"/>
          <w:pgSz w:w="11906" w:h="16838" w:code="9"/>
          <w:pgMar w:top="567" w:right="567" w:bottom="567" w:left="1701" w:header="720" w:footer="510" w:gutter="0"/>
          <w:cols w:space="720"/>
          <w:titlePg/>
          <w:docGrid w:linePitch="272"/>
        </w:sectPr>
      </w:pPr>
    </w:p>
    <w:p w:rsidR="00AE3C02" w:rsidRPr="00C60D06" w:rsidRDefault="00AE3C02" w:rsidP="00A20ACF"/>
    <w:tbl>
      <w:tblPr>
        <w:tblW w:w="9747" w:type="dxa"/>
        <w:tblLayout w:type="fixed"/>
        <w:tblLook w:val="00A0"/>
      </w:tblPr>
      <w:tblGrid>
        <w:gridCol w:w="9747"/>
      </w:tblGrid>
      <w:tr w:rsidR="00AE3C02" w:rsidRPr="00C60D06" w:rsidTr="00457832">
        <w:trPr>
          <w:trHeight w:val="850"/>
        </w:trPr>
        <w:tc>
          <w:tcPr>
            <w:tcW w:w="9747" w:type="dxa"/>
            <w:vAlign w:val="center"/>
          </w:tcPr>
          <w:p w:rsidR="00AE3C02" w:rsidRDefault="00AE3C02"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E3C02" w:rsidRPr="00C60D06" w:rsidRDefault="00AE3C02" w:rsidP="00457832">
            <w:pPr>
              <w:pStyle w:val="Heading1"/>
              <w:numPr>
                <w:ilvl w:val="0"/>
                <w:numId w:val="0"/>
              </w:numPr>
              <w:ind w:left="360"/>
              <w:rPr>
                <w:lang w:val="ro-RO"/>
              </w:rPr>
            </w:pPr>
            <w:r w:rsidRPr="00C60D06">
              <w:rPr>
                <w:lang w:val="ro-RO"/>
              </w:rPr>
              <w:t>INSTRUCŢIUNI PENTRU OFERTANŢI (IPO)</w:t>
            </w:r>
            <w:bookmarkEnd w:id="0"/>
            <w:bookmarkEnd w:id="1"/>
          </w:p>
          <w:p w:rsidR="00AE3C02" w:rsidRPr="00C60D06" w:rsidRDefault="00AE3C02"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E3C02" w:rsidRPr="00C60D06" w:rsidTr="00457832">
        <w:trPr>
          <w:trHeight w:val="600"/>
        </w:trPr>
        <w:tc>
          <w:tcPr>
            <w:tcW w:w="9747" w:type="dxa"/>
            <w:vAlign w:val="center"/>
          </w:tcPr>
          <w:p w:rsidR="00AE3C02" w:rsidRPr="00DA6756" w:rsidRDefault="00AE3C02" w:rsidP="00277A9E">
            <w:pPr>
              <w:pStyle w:val="Heading2"/>
              <w:keepNext w:val="0"/>
              <w:keepLines w:val="0"/>
              <w:tabs>
                <w:tab w:val="left" w:pos="360"/>
              </w:tabs>
              <w:spacing w:before="0"/>
              <w:jc w:val="center"/>
            </w:pPr>
            <w:bookmarkStart w:id="2" w:name="_Toc392180118"/>
            <w:bookmarkStart w:id="3" w:name="_Toc449539008"/>
            <w:r w:rsidRPr="00DA6756">
              <w:t>Secțiunea 1. Dispoziții generale</w:t>
            </w:r>
            <w:bookmarkEnd w:id="2"/>
            <w:bookmarkEnd w:id="3"/>
          </w:p>
        </w:tc>
      </w:tr>
      <w:tr w:rsidR="00AE3C02" w:rsidRPr="00C60D06" w:rsidTr="00457832">
        <w:trPr>
          <w:trHeight w:val="697"/>
        </w:trPr>
        <w:tc>
          <w:tcPr>
            <w:tcW w:w="9747" w:type="dxa"/>
          </w:tcPr>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DA6756">
              <w:t xml:space="preserve">Scopul procedurii de achiziție </w:t>
            </w:r>
            <w:bookmarkEnd w:id="4"/>
            <w:bookmarkEnd w:id="5"/>
          </w:p>
          <w:p w:rsidR="00AE3C02" w:rsidRPr="00C60D06" w:rsidRDefault="00AE3C02"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DA6756">
              <w:rPr>
                <w:rFonts w:ascii="Calibri Light CE" w:hAnsi="Calibri Light CE"/>
              </w:rPr>
              <w:t>Principiile care stau la baza atribuirii contractului de achizi</w:t>
            </w:r>
            <w:r>
              <w:rPr>
                <w:rFonts w:ascii="Calibri Light CE" w:hAnsi="Calibri Light CE"/>
              </w:rPr>
              <w:t>ţ</w:t>
            </w:r>
            <w:r w:rsidRPr="00DA6756">
              <w:rPr>
                <w:rFonts w:ascii="Calibri Light CE" w:hAnsi="Calibri Light CE"/>
              </w:rPr>
              <w:t>ie</w:t>
            </w:r>
            <w:bookmarkEnd w:id="6"/>
            <w:bookmarkEnd w:id="7"/>
            <w:r w:rsidRPr="00DA6756">
              <w:rPr>
                <w:b w:val="0"/>
              </w:rPr>
              <w:t xml:space="preserve"> </w:t>
            </w:r>
          </w:p>
          <w:p w:rsidR="00AE3C02" w:rsidRPr="00C60D06" w:rsidRDefault="00AE3C02"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E3C02" w:rsidRPr="00DA6756" w:rsidRDefault="00AE3C02" w:rsidP="0002312A">
            <w:pPr>
              <w:pStyle w:val="Heading3"/>
              <w:keepNext w:val="0"/>
              <w:keepLines w:val="0"/>
              <w:numPr>
                <w:ilvl w:val="0"/>
                <w:numId w:val="27"/>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DA6756">
              <w:rPr>
                <w:rFonts w:ascii="Times New Roman" w:hAnsi="Times New Roman"/>
                <w:b w:val="0"/>
                <w:color w:val="auto"/>
              </w:rPr>
              <w:t>libera  concuren</w:t>
            </w:r>
            <w:r>
              <w:rPr>
                <w:rFonts w:ascii="Times New Roman" w:hAnsi="Times New Roman"/>
                <w:b w:val="0"/>
                <w:color w:val="auto"/>
              </w:rPr>
              <w:t>ţă</w:t>
            </w:r>
            <w:r w:rsidRPr="00DA6756">
              <w:rPr>
                <w:rFonts w:ascii="Times New Roman" w:hAnsi="Times New Roman"/>
                <w:b w:val="0"/>
                <w:color w:val="auto"/>
              </w:rPr>
              <w:t>;</w:t>
            </w:r>
            <w:bookmarkEnd w:id="8"/>
            <w:bookmarkEnd w:id="9"/>
            <w:bookmarkEnd w:id="10"/>
          </w:p>
          <w:p w:rsidR="00AE3C02" w:rsidRPr="00DA6756" w:rsidRDefault="00AE3C02" w:rsidP="0002312A">
            <w:pPr>
              <w:pStyle w:val="Heading3"/>
              <w:keepNext w:val="0"/>
              <w:keepLines w:val="0"/>
              <w:numPr>
                <w:ilvl w:val="0"/>
                <w:numId w:val="27"/>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DA6756">
              <w:rPr>
                <w:rFonts w:ascii="Times New Roman" w:hAnsi="Times New Roman"/>
                <w:b w:val="0"/>
                <w:color w:val="auto"/>
              </w:rPr>
              <w:t>eficien</w:t>
            </w:r>
            <w:r>
              <w:rPr>
                <w:rFonts w:ascii="Times New Roman" w:hAnsi="Times New Roman"/>
                <w:b w:val="0"/>
                <w:color w:val="auto"/>
              </w:rPr>
              <w:t>ţ</w:t>
            </w:r>
            <w:r w:rsidRPr="00DA6756">
              <w:rPr>
                <w:rFonts w:ascii="Times New Roman" w:hAnsi="Times New Roman"/>
                <w:b w:val="0"/>
                <w:color w:val="auto"/>
              </w:rPr>
              <w:t>a utiliz</w:t>
            </w:r>
            <w:r>
              <w:rPr>
                <w:rFonts w:ascii="Times New Roman" w:hAnsi="Times New Roman"/>
                <w:b w:val="0"/>
                <w:color w:val="auto"/>
              </w:rPr>
              <w:t>ă</w:t>
            </w:r>
            <w:r w:rsidRPr="00DA6756">
              <w:rPr>
                <w:rFonts w:ascii="Times New Roman" w:hAnsi="Times New Roman"/>
                <w:b w:val="0"/>
                <w:color w:val="auto"/>
              </w:rPr>
              <w:t>rii fondurilor publice și minimizarea riscurilor autoritгților/entiț</w:t>
            </w:r>
            <w:r>
              <w:rPr>
                <w:rFonts w:ascii="Times New Roman" w:hAnsi="Times New Roman"/>
                <w:b w:val="0"/>
                <w:color w:val="auto"/>
              </w:rPr>
              <w:t>ăţ</w:t>
            </w:r>
            <w:r w:rsidRPr="00DA6756">
              <w:rPr>
                <w:rFonts w:ascii="Times New Roman" w:hAnsi="Times New Roman"/>
                <w:b w:val="0"/>
                <w:color w:val="auto"/>
              </w:rPr>
              <w:t>ilor contractante;</w:t>
            </w:r>
            <w:bookmarkEnd w:id="11"/>
            <w:bookmarkEnd w:id="12"/>
            <w:bookmarkEnd w:id="13"/>
          </w:p>
          <w:p w:rsidR="00AE3C02" w:rsidRPr="00DA6756" w:rsidRDefault="00AE3C02" w:rsidP="0002312A">
            <w:pPr>
              <w:pStyle w:val="Heading3"/>
              <w:keepNext w:val="0"/>
              <w:keepLines w:val="0"/>
              <w:numPr>
                <w:ilvl w:val="0"/>
                <w:numId w:val="27"/>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Pr>
                <w:rFonts w:ascii="Times New Roman" w:hAnsi="Times New Roman"/>
                <w:b w:val="0"/>
                <w:color w:val="auto"/>
              </w:rPr>
              <w:t>transparenţ</w:t>
            </w:r>
            <w:r w:rsidRPr="00DA6756">
              <w:rPr>
                <w:rFonts w:ascii="Times New Roman" w:hAnsi="Times New Roman"/>
                <w:b w:val="0"/>
                <w:color w:val="auto"/>
              </w:rPr>
              <w:t>a;</w:t>
            </w:r>
            <w:bookmarkEnd w:id="14"/>
            <w:bookmarkEnd w:id="15"/>
            <w:bookmarkEnd w:id="16"/>
          </w:p>
          <w:p w:rsidR="00AE3C02" w:rsidRPr="00DA6756" w:rsidRDefault="00AE3C02" w:rsidP="0002312A">
            <w:pPr>
              <w:pStyle w:val="Heading3"/>
              <w:keepNext w:val="0"/>
              <w:keepLines w:val="0"/>
              <w:numPr>
                <w:ilvl w:val="0"/>
                <w:numId w:val="27"/>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DA6756">
              <w:rPr>
                <w:rFonts w:ascii="Times New Roman" w:hAnsi="Times New Roman"/>
                <w:b w:val="0"/>
                <w:color w:val="auto"/>
              </w:rPr>
              <w:t xml:space="preserve">tratamentul egal, imparțial și nedescriminatoriu </w:t>
            </w:r>
            <w:r>
              <w:rPr>
                <w:rFonts w:ascii="Times New Roman" w:hAnsi="Times New Roman"/>
                <w:b w:val="0"/>
                <w:color w:val="auto"/>
              </w:rPr>
              <w:t>î</w:t>
            </w:r>
            <w:r w:rsidRPr="00DA6756">
              <w:rPr>
                <w:rFonts w:ascii="Times New Roman" w:hAnsi="Times New Roman"/>
                <w:b w:val="0"/>
                <w:color w:val="auto"/>
              </w:rPr>
              <w:t>n privința tuturor ofertanților și operatorilor economici;</w:t>
            </w:r>
            <w:bookmarkEnd w:id="17"/>
            <w:bookmarkEnd w:id="18"/>
            <w:bookmarkEnd w:id="19"/>
          </w:p>
          <w:p w:rsidR="00AE3C02" w:rsidRPr="00DA6756" w:rsidRDefault="00AE3C02" w:rsidP="0002312A">
            <w:pPr>
              <w:pStyle w:val="Heading3"/>
              <w:keepNext w:val="0"/>
              <w:keepLines w:val="0"/>
              <w:numPr>
                <w:ilvl w:val="0"/>
                <w:numId w:val="27"/>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DA6756">
              <w:rPr>
                <w:rFonts w:ascii="Times New Roman" w:hAnsi="Times New Roman"/>
                <w:b w:val="0"/>
                <w:color w:val="auto"/>
              </w:rPr>
              <w:t>protecția mediului;</w:t>
            </w:r>
          </w:p>
          <w:p w:rsidR="00AE3C02" w:rsidRPr="00DA6756" w:rsidRDefault="00AE3C02" w:rsidP="0002312A">
            <w:pPr>
              <w:pStyle w:val="Heading3"/>
              <w:keepNext w:val="0"/>
              <w:keepLines w:val="0"/>
              <w:numPr>
                <w:ilvl w:val="0"/>
                <w:numId w:val="27"/>
              </w:numPr>
              <w:tabs>
                <w:tab w:val="left" w:pos="360"/>
                <w:tab w:val="left" w:pos="1134"/>
              </w:tabs>
              <w:spacing w:before="0"/>
              <w:rPr>
                <w:rFonts w:ascii="Times New Roman" w:hAnsi="Times New Roman"/>
                <w:b w:val="0"/>
                <w:color w:val="auto"/>
              </w:rPr>
            </w:pPr>
            <w:r w:rsidRPr="00DA6756">
              <w:rPr>
                <w:rFonts w:ascii="Times New Roman" w:hAnsi="Times New Roman"/>
                <w:b w:val="0"/>
                <w:color w:val="auto"/>
              </w:rPr>
              <w:t>respectarea ordinii de drept;</w:t>
            </w:r>
          </w:p>
          <w:p w:rsidR="00AE3C02" w:rsidRPr="00DA6756" w:rsidRDefault="00AE3C02" w:rsidP="0002312A">
            <w:pPr>
              <w:pStyle w:val="Heading3"/>
              <w:keepNext w:val="0"/>
              <w:keepLines w:val="0"/>
              <w:numPr>
                <w:ilvl w:val="0"/>
                <w:numId w:val="27"/>
              </w:numPr>
              <w:tabs>
                <w:tab w:val="left" w:pos="360"/>
                <w:tab w:val="left" w:pos="1134"/>
              </w:tabs>
              <w:spacing w:before="0"/>
              <w:rPr>
                <w:rFonts w:ascii="Times New Roman" w:hAnsi="Times New Roman"/>
                <w:b w:val="0"/>
                <w:color w:val="auto"/>
              </w:rPr>
            </w:pPr>
            <w:r w:rsidRPr="00DA6756">
              <w:rPr>
                <w:rFonts w:ascii="Times New Roman" w:hAnsi="Times New Roman"/>
                <w:b w:val="0"/>
                <w:color w:val="auto"/>
              </w:rPr>
              <w:t>confiden</w:t>
            </w:r>
            <w:r>
              <w:rPr>
                <w:rFonts w:ascii="Times New Roman" w:hAnsi="Times New Roman"/>
                <w:b w:val="0"/>
                <w:color w:val="auto"/>
              </w:rPr>
              <w:t>ţ</w:t>
            </w:r>
            <w:r w:rsidRPr="00DA6756">
              <w:rPr>
                <w:rFonts w:ascii="Times New Roman" w:hAnsi="Times New Roman"/>
                <w:b w:val="0"/>
                <w:color w:val="auto"/>
              </w:rPr>
              <w:t>ialitatea</w:t>
            </w:r>
            <w:bookmarkEnd w:id="20"/>
            <w:bookmarkEnd w:id="21"/>
            <w:bookmarkEnd w:id="22"/>
            <w:r w:rsidRPr="00DA6756">
              <w:rPr>
                <w:rFonts w:ascii="Times New Roman" w:hAnsi="Times New Roman"/>
                <w:b w:val="0"/>
                <w:color w:val="auto"/>
              </w:rPr>
              <w:t>;</w:t>
            </w:r>
          </w:p>
          <w:p w:rsidR="00AE3C02" w:rsidRPr="00DA6756" w:rsidRDefault="00AE3C02" w:rsidP="0002312A">
            <w:pPr>
              <w:pStyle w:val="Heading3"/>
              <w:keepNext w:val="0"/>
              <w:keepLines w:val="0"/>
              <w:numPr>
                <w:ilvl w:val="0"/>
                <w:numId w:val="27"/>
              </w:numPr>
              <w:tabs>
                <w:tab w:val="left" w:pos="360"/>
                <w:tab w:val="left" w:pos="1134"/>
              </w:tabs>
              <w:spacing w:before="0"/>
              <w:rPr>
                <w:rFonts w:ascii="Times New Roman" w:hAnsi="Times New Roman"/>
                <w:b w:val="0"/>
                <w:color w:val="auto"/>
              </w:rPr>
            </w:pPr>
            <w:r w:rsidRPr="00DA6756">
              <w:rPr>
                <w:rFonts w:ascii="Times New Roman" w:hAnsi="Times New Roman"/>
                <w:b w:val="0"/>
                <w:color w:val="auto"/>
              </w:rPr>
              <w:t>asumarea r</w:t>
            </w:r>
            <w:r>
              <w:rPr>
                <w:rFonts w:ascii="Times New Roman" w:hAnsi="Times New Roman"/>
                <w:b w:val="0"/>
                <w:color w:val="auto"/>
              </w:rPr>
              <w:t>ă</w:t>
            </w:r>
            <w:r w:rsidRPr="00DA6756">
              <w:rPr>
                <w:rFonts w:ascii="Times New Roman" w:hAnsi="Times New Roman"/>
                <w:b w:val="0"/>
                <w:color w:val="auto"/>
              </w:rPr>
              <w:t xml:space="preserve">spunderii </w:t>
            </w:r>
            <w:r>
              <w:rPr>
                <w:rFonts w:ascii="Times New Roman" w:hAnsi="Times New Roman"/>
                <w:b w:val="0"/>
                <w:color w:val="auto"/>
              </w:rPr>
              <w:t>î</w:t>
            </w:r>
            <w:r w:rsidRPr="00DA6756">
              <w:rPr>
                <w:rFonts w:ascii="Times New Roman" w:hAnsi="Times New Roman"/>
                <w:b w:val="0"/>
                <w:color w:val="auto"/>
              </w:rPr>
              <w:t>n cadrul procedurilor de achizi</w:t>
            </w:r>
            <w:r>
              <w:rPr>
                <w:rFonts w:ascii="Times New Roman" w:hAnsi="Times New Roman"/>
                <w:b w:val="0"/>
                <w:color w:val="auto"/>
              </w:rPr>
              <w:t>ţ</w:t>
            </w:r>
            <w:r w:rsidRPr="00DA6756">
              <w:rPr>
                <w:rFonts w:ascii="Times New Roman" w:hAnsi="Times New Roman"/>
                <w:b w:val="0"/>
                <w:color w:val="auto"/>
              </w:rPr>
              <w:t>ie public</w:t>
            </w:r>
            <w:r>
              <w:rPr>
                <w:rFonts w:ascii="Times New Roman" w:hAnsi="Times New Roman"/>
                <w:b w:val="0"/>
                <w:color w:val="auto"/>
              </w:rPr>
              <w:t>ă</w:t>
            </w:r>
            <w:r w:rsidRPr="00DA6756">
              <w:rPr>
                <w:rFonts w:ascii="Times New Roman" w:hAnsi="Times New Roman"/>
                <w:b w:val="0"/>
                <w:color w:val="auto"/>
              </w:rPr>
              <w:t>.</w:t>
            </w:r>
          </w:p>
          <w:p w:rsidR="00AE3C02" w:rsidRPr="00C60D06" w:rsidRDefault="00AE3C02" w:rsidP="00457832"/>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DA6756">
              <w:rPr>
                <w:rFonts w:ascii="Calibri Light CE" w:hAnsi="Calibri Light CE"/>
              </w:rPr>
              <w:t>Sursa de finan</w:t>
            </w:r>
            <w:r>
              <w:rPr>
                <w:rFonts w:ascii="Calibri Light CE" w:hAnsi="Calibri Light CE"/>
              </w:rPr>
              <w:t>ţ</w:t>
            </w:r>
            <w:r w:rsidRPr="00DA6756">
              <w:rPr>
                <w:rFonts w:ascii="Calibri Light CE" w:hAnsi="Calibri Light CE"/>
              </w:rPr>
              <w:t>are</w:t>
            </w:r>
            <w:bookmarkEnd w:id="23"/>
            <w:bookmarkEnd w:id="24"/>
          </w:p>
          <w:p w:rsidR="00AE3C02" w:rsidRPr="00C60D06" w:rsidRDefault="00AE3C02"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E3C02" w:rsidRDefault="00AE3C02"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E3C02" w:rsidRPr="00C60D06" w:rsidRDefault="00AE3C02" w:rsidP="00A857A3">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DA6756">
              <w:rPr>
                <w:rFonts w:ascii="Calibri Light CE" w:hAnsi="Calibri Light CE"/>
              </w:rPr>
              <w:t>Participan</w:t>
            </w:r>
            <w:r>
              <w:rPr>
                <w:rFonts w:ascii="Calibri Light CE" w:hAnsi="Calibri Light CE"/>
              </w:rPr>
              <w:t>ţ</w:t>
            </w:r>
            <w:r w:rsidRPr="00DA6756">
              <w:rPr>
                <w:rFonts w:ascii="Calibri Light CE" w:hAnsi="Calibri Light CE"/>
              </w:rPr>
              <w:t xml:space="preserve">ii la </w:t>
            </w:r>
            <w:bookmarkEnd w:id="25"/>
            <w:bookmarkEnd w:id="26"/>
            <w:r w:rsidRPr="00DA6756">
              <w:t>procedura de achiziție</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AE3C02" w:rsidRPr="00C60D06" w:rsidRDefault="00AE3C02" w:rsidP="00457832">
            <w:pPr>
              <w:tabs>
                <w:tab w:val="left" w:pos="960"/>
                <w:tab w:val="left" w:pos="1134"/>
              </w:tabs>
              <w:spacing w:after="120"/>
              <w:ind w:left="567"/>
              <w:jc w:val="both"/>
            </w:pPr>
          </w:p>
          <w:p w:rsidR="00AE3C02" w:rsidRPr="00C60D06" w:rsidRDefault="00AE3C02"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r w:rsidRPr="00DA6756">
              <w:t xml:space="preserve">Cheltuielile de participare la </w:t>
            </w:r>
            <w:bookmarkEnd w:id="27"/>
            <w:bookmarkEnd w:id="28"/>
            <w:r w:rsidRPr="00DA6756">
              <w:t>procedura de achiziție</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AE3C02" w:rsidRPr="005A71E8" w:rsidRDefault="00AE3C02"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E3C02" w:rsidRPr="00C60D06" w:rsidRDefault="00AE3C02"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DA6756">
              <w:rPr>
                <w:rFonts w:ascii="Calibri Light CE" w:hAnsi="Calibri Light CE"/>
              </w:rPr>
              <w:t xml:space="preserve">Limba de comunicare </w:t>
            </w:r>
            <w:r>
              <w:rPr>
                <w:rFonts w:ascii="Calibri Light CE" w:hAnsi="Calibri Light CE"/>
              </w:rPr>
              <w:t>î</w:t>
            </w:r>
            <w:r w:rsidRPr="00DA6756">
              <w:rPr>
                <w:rFonts w:ascii="Calibri Light CE" w:hAnsi="Calibri Light CE"/>
              </w:rPr>
              <w:t xml:space="preserve">n cadrul </w:t>
            </w:r>
            <w:bookmarkEnd w:id="29"/>
            <w:bookmarkEnd w:id="30"/>
            <w:r w:rsidRPr="00DA6756">
              <w:t>procedurii de achiziție</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DA6756">
              <w:rPr>
                <w:rFonts w:ascii="Calibri Light CE" w:hAnsi="Calibri Light CE"/>
              </w:rPr>
              <w:t>Sec</w:t>
            </w:r>
            <w:r>
              <w:rPr>
                <w:rFonts w:ascii="Calibri Light CE" w:hAnsi="Calibri Light CE"/>
              </w:rPr>
              <w:t>ţ</w:t>
            </w:r>
            <w:r w:rsidRPr="00DA6756">
              <w:rPr>
                <w:rFonts w:ascii="Calibri Light CE" w:hAnsi="Calibri Light CE"/>
              </w:rPr>
              <w:t>iunile Documentelor de atribuire</w:t>
            </w:r>
            <w:bookmarkEnd w:id="31"/>
            <w:bookmarkEnd w:id="32"/>
          </w:p>
          <w:p w:rsidR="00AE3C02" w:rsidRPr="00C60D06" w:rsidRDefault="00AE3C02"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rPr>
              <w:t>IPO8</w:t>
            </w:r>
            <w:r w:rsidRPr="00C60D06">
              <w:rPr>
                <w:shd w:val="clear" w:color="auto" w:fill="FFFFFF"/>
              </w:rPr>
              <w:t>.</w:t>
            </w:r>
          </w:p>
          <w:p w:rsidR="00AE3C02" w:rsidRPr="00C60D06" w:rsidRDefault="00AE3C02" w:rsidP="00277A9E">
            <w:pPr>
              <w:tabs>
                <w:tab w:val="left" w:pos="1134"/>
                <w:tab w:val="left" w:pos="1602"/>
                <w:tab w:val="left" w:pos="2502"/>
              </w:tabs>
              <w:ind w:firstLine="567"/>
              <w:jc w:val="both"/>
            </w:pPr>
            <w:r>
              <w:t>CAPITOLUL I</w:t>
            </w:r>
            <w:r w:rsidRPr="00C60D06">
              <w:t xml:space="preserve">. Instrucţiuni pentru ofertanţi </w:t>
            </w:r>
          </w:p>
          <w:p w:rsidR="00AE3C02" w:rsidRPr="00C60D06" w:rsidRDefault="00AE3C02" w:rsidP="00277A9E">
            <w:pPr>
              <w:tabs>
                <w:tab w:val="left" w:pos="1134"/>
                <w:tab w:val="left" w:pos="1602"/>
                <w:tab w:val="left" w:pos="2502"/>
              </w:tabs>
              <w:ind w:firstLine="567"/>
              <w:jc w:val="both"/>
            </w:pPr>
            <w:r>
              <w:t>CAPITOLUL II</w:t>
            </w:r>
            <w:r w:rsidRPr="00C60D06">
              <w:t xml:space="preserve">. Fişa de date a achiziţiei </w:t>
            </w:r>
          </w:p>
          <w:p w:rsidR="00AE3C02" w:rsidRPr="00C60D06" w:rsidRDefault="00AE3C02" w:rsidP="00277A9E">
            <w:pPr>
              <w:tabs>
                <w:tab w:val="left" w:pos="1134"/>
                <w:tab w:val="left" w:pos="1602"/>
                <w:tab w:val="left" w:pos="2502"/>
              </w:tabs>
              <w:ind w:firstLine="567"/>
              <w:jc w:val="both"/>
            </w:pPr>
            <w:r>
              <w:t>CAPITOLUL III</w:t>
            </w:r>
            <w:r w:rsidRPr="00C60D06">
              <w:t>. Formulare pentru depunerea ofertei</w:t>
            </w:r>
          </w:p>
          <w:p w:rsidR="00AE3C02" w:rsidRDefault="00AE3C02" w:rsidP="00277A9E">
            <w:pPr>
              <w:tabs>
                <w:tab w:val="left" w:pos="1134"/>
                <w:tab w:val="left" w:pos="1602"/>
                <w:tab w:val="left" w:pos="2502"/>
              </w:tabs>
              <w:ind w:firstLine="567"/>
              <w:jc w:val="both"/>
            </w:pPr>
            <w:r>
              <w:t xml:space="preserve">CAPITOLUL IV. </w:t>
            </w:r>
            <w:r w:rsidRPr="00C60D06">
              <w:t>Specificații tehnice și de preț.</w:t>
            </w:r>
          </w:p>
          <w:p w:rsidR="00AE3C02" w:rsidRPr="00C60D06" w:rsidRDefault="00AE3C02" w:rsidP="00277A9E">
            <w:pPr>
              <w:tabs>
                <w:tab w:val="left" w:pos="1134"/>
                <w:tab w:val="left" w:pos="1602"/>
                <w:tab w:val="left" w:pos="2502"/>
              </w:tabs>
              <w:ind w:firstLine="567"/>
              <w:jc w:val="both"/>
            </w:pPr>
            <w:r>
              <w:t>CAPITOLUL V. Formularul de contract</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DA6756">
              <w:rPr>
                <w:rFonts w:ascii="Calibri Light CE" w:hAnsi="Calibri Light CE"/>
              </w:rPr>
              <w:t xml:space="preserve">Clarificarea </w:t>
            </w:r>
            <w:r>
              <w:rPr>
                <w:rFonts w:ascii="Calibri Light CE" w:hAnsi="Calibri Light CE"/>
              </w:rPr>
              <w:t>ş</w:t>
            </w:r>
            <w:r w:rsidRPr="00DA6756">
              <w:rPr>
                <w:rFonts w:ascii="Calibri Light CE" w:hAnsi="Calibri Light CE"/>
              </w:rPr>
              <w:t>i modificarea documentelor de atrib</w:t>
            </w:r>
            <w:r w:rsidRPr="00DA6756">
              <w:t>uire</w:t>
            </w:r>
            <w:bookmarkEnd w:id="33"/>
            <w:bookmarkEnd w:id="34"/>
          </w:p>
          <w:p w:rsidR="00AE3C02" w:rsidRPr="00C60D06" w:rsidRDefault="00AE3C02" w:rsidP="00457832">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AE3C02" w:rsidRPr="00C60D06" w:rsidRDefault="00AE3C02"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E3C02" w:rsidRPr="00C60D06" w:rsidRDefault="00AE3C02"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r w:rsidRPr="00DA6756">
              <w:t>Practicile de coruper</w:t>
            </w:r>
            <w:r w:rsidRPr="00DA6756">
              <w:rPr>
                <w:rFonts w:ascii="Calibri Light CE" w:hAnsi="Calibri Light CE"/>
              </w:rPr>
              <w:t xml:space="preserve">e </w:t>
            </w:r>
            <w:r>
              <w:rPr>
                <w:rFonts w:ascii="Calibri Light CE" w:hAnsi="Calibri Light CE"/>
              </w:rPr>
              <w:t>ş</w:t>
            </w:r>
            <w:r w:rsidRPr="00DA6756">
              <w:rPr>
                <w:rFonts w:ascii="Calibri Light CE" w:hAnsi="Calibri Light CE"/>
              </w:rPr>
              <w:t>i alte practici interzise</w:t>
            </w:r>
            <w:bookmarkEnd w:id="35"/>
            <w:bookmarkEnd w:id="36"/>
          </w:p>
          <w:p w:rsidR="00AE3C02" w:rsidRPr="00C60D06" w:rsidRDefault="00AE3C02" w:rsidP="00457832">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E3C02" w:rsidRPr="00DA6756" w:rsidRDefault="00AE3C02" w:rsidP="007C602D">
            <w:pPr>
              <w:pStyle w:val="Heading3"/>
              <w:keepNext w:val="0"/>
              <w:keepLines w:val="0"/>
              <w:numPr>
                <w:ilvl w:val="0"/>
                <w:numId w:val="22"/>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DA6756">
              <w:rPr>
                <w:rFonts w:ascii="Times New Roman" w:hAnsi="Times New Roman"/>
                <w:b w:val="0"/>
                <w:color w:val="auto"/>
              </w:rPr>
              <w:t>va exclude ofertantul din procedura respectivг de achizi</w:t>
            </w:r>
            <w:r>
              <w:rPr>
                <w:rFonts w:ascii="Times New Roman" w:hAnsi="Times New Roman"/>
                <w:b w:val="0"/>
                <w:color w:val="auto"/>
              </w:rPr>
              <w:t>ţ</w:t>
            </w:r>
            <w:r w:rsidRPr="00DA6756">
              <w:rPr>
                <w:rFonts w:ascii="Times New Roman" w:hAnsi="Times New Roman"/>
                <w:b w:val="0"/>
                <w:color w:val="auto"/>
              </w:rPr>
              <w:t xml:space="preserve">ie prin includerea lui </w:t>
            </w:r>
            <w:r>
              <w:rPr>
                <w:rFonts w:ascii="Times New Roman" w:hAnsi="Times New Roman"/>
                <w:b w:val="0"/>
                <w:color w:val="auto"/>
              </w:rPr>
              <w:t>î</w:t>
            </w:r>
            <w:r w:rsidRPr="00DA6756">
              <w:rPr>
                <w:rFonts w:ascii="Times New Roman" w:hAnsi="Times New Roman"/>
                <w:b w:val="0"/>
                <w:color w:val="auto"/>
              </w:rPr>
              <w:t>n Lista de interdic</w:t>
            </w:r>
            <w:r>
              <w:rPr>
                <w:rFonts w:ascii="Times New Roman" w:hAnsi="Times New Roman"/>
                <w:b w:val="0"/>
                <w:color w:val="auto"/>
              </w:rPr>
              <w:t>ţ</w:t>
            </w:r>
            <w:r w:rsidRPr="00DA6756">
              <w:rPr>
                <w:rFonts w:ascii="Times New Roman" w:hAnsi="Times New Roman"/>
                <w:b w:val="0"/>
                <w:color w:val="auto"/>
              </w:rPr>
              <w:t xml:space="preserve">ie, conform prevederilor Regulamentului cu privire </w:t>
            </w:r>
            <w:smartTag w:uri="urn:schemas-microsoft-com:office:smarttags" w:element="PersonName">
              <w:smartTagPr>
                <w:attr w:name="ProductID" w:val="la Lista"/>
              </w:smartTagPr>
              <w:r w:rsidRPr="00DA6756">
                <w:rPr>
                  <w:rFonts w:ascii="Times New Roman" w:hAnsi="Times New Roman"/>
                  <w:b w:val="0"/>
                  <w:color w:val="auto"/>
                </w:rPr>
                <w:t>la Lista</w:t>
              </w:r>
            </w:smartTag>
            <w:r w:rsidRPr="00DA6756">
              <w:rPr>
                <w:rFonts w:ascii="Times New Roman" w:hAnsi="Times New Roman"/>
                <w:b w:val="0"/>
                <w:color w:val="auto"/>
              </w:rPr>
              <w:t xml:space="preserve"> de interdicție a operatorilor economici; sau</w:t>
            </w:r>
            <w:bookmarkEnd w:id="37"/>
            <w:bookmarkEnd w:id="38"/>
            <w:bookmarkEnd w:id="39"/>
            <w:r w:rsidRPr="00DA6756">
              <w:rPr>
                <w:rFonts w:ascii="Times New Roman" w:hAnsi="Times New Roman"/>
                <w:b w:val="0"/>
                <w:color w:val="auto"/>
              </w:rPr>
              <w:t xml:space="preserve"> </w:t>
            </w:r>
          </w:p>
          <w:p w:rsidR="00AE3C02" w:rsidRPr="00DA6756" w:rsidRDefault="00AE3C02" w:rsidP="007C602D">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DA6756">
              <w:rPr>
                <w:rFonts w:ascii="Times New Roman" w:hAnsi="Times New Roman"/>
                <w:b w:val="0"/>
                <w:color w:val="auto"/>
              </w:rPr>
              <w:t xml:space="preserve">va </w:t>
            </w:r>
            <w:r>
              <w:rPr>
                <w:rFonts w:ascii="Times New Roman" w:hAnsi="Times New Roman"/>
                <w:b w:val="0"/>
                <w:color w:val="auto"/>
              </w:rPr>
              <w:t>î</w:t>
            </w:r>
            <w:r w:rsidRPr="00DA6756">
              <w:rPr>
                <w:rFonts w:ascii="Times New Roman" w:hAnsi="Times New Roman"/>
                <w:b w:val="0"/>
                <w:color w:val="auto"/>
              </w:rPr>
              <w:t>ntreprinde orice alte m</w:t>
            </w:r>
            <w:r>
              <w:rPr>
                <w:rFonts w:ascii="Times New Roman" w:hAnsi="Times New Roman"/>
                <w:b w:val="0"/>
                <w:color w:val="auto"/>
              </w:rPr>
              <w:t>ă</w:t>
            </w:r>
            <w:r w:rsidRPr="00DA6756">
              <w:rPr>
                <w:rFonts w:ascii="Times New Roman" w:hAnsi="Times New Roman"/>
                <w:b w:val="0"/>
                <w:color w:val="auto"/>
              </w:rPr>
              <w:t xml:space="preserve">suri prevгzute </w:t>
            </w:r>
            <w:r>
              <w:rPr>
                <w:rFonts w:ascii="Times New Roman" w:hAnsi="Times New Roman"/>
                <w:b w:val="0"/>
                <w:color w:val="auto"/>
              </w:rPr>
              <w:t>î</w:t>
            </w:r>
            <w:r w:rsidRPr="00DA6756">
              <w:rPr>
                <w:rFonts w:ascii="Times New Roman" w:hAnsi="Times New Roman"/>
                <w:b w:val="0"/>
                <w:color w:val="auto"/>
              </w:rPr>
              <w:t>n articolul 40 al Legii nr. 131/2015</w:t>
            </w:r>
            <w:bookmarkEnd w:id="40"/>
            <w:bookmarkEnd w:id="41"/>
            <w:bookmarkEnd w:id="42"/>
            <w:r w:rsidRPr="00DA6756">
              <w:rPr>
                <w:rFonts w:ascii="Times New Roman" w:hAnsi="Times New Roman"/>
                <w:b w:val="0"/>
                <w:color w:val="auto"/>
              </w:rPr>
              <w:t>.</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În </w:t>
            </w:r>
            <w:r>
              <w:t xml:space="preserve">cadrul </w:t>
            </w:r>
            <w:r w:rsidRPr="00C60D06">
              <w:t>procedurilor de achiziţie şi executării contractului nu se permit următoarele acţiuni:</w:t>
            </w:r>
          </w:p>
          <w:p w:rsidR="00AE3C02" w:rsidRPr="00DA6756" w:rsidRDefault="00AE3C02" w:rsidP="007C602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DA6756">
              <w:rPr>
                <w:rFonts w:ascii="Times New Roman" w:hAnsi="Times New Roman"/>
                <w:b w:val="0"/>
                <w:color w:val="auto"/>
              </w:rPr>
              <w:t>promisiunea, oferirea sau darea unei persoane cu func</w:t>
            </w:r>
            <w:r>
              <w:rPr>
                <w:rFonts w:ascii="Times New Roman" w:hAnsi="Times New Roman"/>
                <w:b w:val="0"/>
                <w:color w:val="auto"/>
              </w:rPr>
              <w:t>ţ</w:t>
            </w:r>
            <w:r w:rsidRPr="00DA6756">
              <w:rPr>
                <w:rFonts w:ascii="Times New Roman" w:hAnsi="Times New Roman"/>
                <w:b w:val="0"/>
                <w:color w:val="auto"/>
              </w:rPr>
              <w:t>ie de r</w:t>
            </w:r>
            <w:r>
              <w:rPr>
                <w:rFonts w:ascii="Times New Roman" w:hAnsi="Times New Roman"/>
                <w:b w:val="0"/>
                <w:color w:val="auto"/>
              </w:rPr>
              <w:t>ă</w:t>
            </w:r>
            <w:r w:rsidRPr="00DA6756">
              <w:rPr>
                <w:rFonts w:ascii="Times New Roman" w:hAnsi="Times New Roman"/>
                <w:b w:val="0"/>
                <w:color w:val="auto"/>
              </w:rPr>
              <w:t>spundere, personal sau prin mijlocitor, de bunuri sau servicii, sau a oric</w:t>
            </w:r>
            <w:r>
              <w:rPr>
                <w:rFonts w:ascii="Times New Roman" w:hAnsi="Times New Roman"/>
                <w:b w:val="0"/>
                <w:color w:val="auto"/>
              </w:rPr>
              <w:t>ă</w:t>
            </w:r>
            <w:r w:rsidRPr="00DA6756">
              <w:rPr>
                <w:rFonts w:ascii="Times New Roman" w:hAnsi="Times New Roman"/>
                <w:b w:val="0"/>
                <w:color w:val="auto"/>
              </w:rPr>
              <w:t>rui alt lucru de valoare, pentru a influen</w:t>
            </w:r>
            <w:r>
              <w:rPr>
                <w:rFonts w:ascii="Times New Roman" w:hAnsi="Times New Roman"/>
                <w:b w:val="0"/>
                <w:color w:val="auto"/>
              </w:rPr>
              <w:t>ţ</w:t>
            </w:r>
            <w:r w:rsidRPr="00DA6756">
              <w:rPr>
                <w:rFonts w:ascii="Times New Roman" w:hAnsi="Times New Roman"/>
                <w:b w:val="0"/>
                <w:color w:val="auto"/>
              </w:rPr>
              <w:t>a ac</w:t>
            </w:r>
            <w:r>
              <w:rPr>
                <w:rFonts w:ascii="Times New Roman" w:hAnsi="Times New Roman"/>
                <w:b w:val="0"/>
                <w:color w:val="auto"/>
              </w:rPr>
              <w:t>ţ</w:t>
            </w:r>
            <w:r w:rsidRPr="00DA6756">
              <w:rPr>
                <w:rFonts w:ascii="Times New Roman" w:hAnsi="Times New Roman"/>
                <w:b w:val="0"/>
                <w:color w:val="auto"/>
              </w:rPr>
              <w:t>iunile unei alte p</w:t>
            </w:r>
            <w:r>
              <w:rPr>
                <w:rFonts w:ascii="Times New Roman" w:hAnsi="Times New Roman"/>
                <w:b w:val="0"/>
                <w:color w:val="auto"/>
              </w:rPr>
              <w:t>ă</w:t>
            </w:r>
            <w:r w:rsidRPr="00DA6756">
              <w:rPr>
                <w:rFonts w:ascii="Times New Roman" w:hAnsi="Times New Roman"/>
                <w:b w:val="0"/>
                <w:color w:val="auto"/>
              </w:rPr>
              <w:t>r</w:t>
            </w:r>
            <w:r>
              <w:rPr>
                <w:rFonts w:ascii="Times New Roman" w:hAnsi="Times New Roman"/>
                <w:b w:val="0"/>
                <w:color w:val="auto"/>
              </w:rPr>
              <w:t>ţ</w:t>
            </w:r>
            <w:r w:rsidRPr="00DA6756">
              <w:rPr>
                <w:rFonts w:ascii="Times New Roman" w:hAnsi="Times New Roman"/>
                <w:b w:val="0"/>
                <w:color w:val="auto"/>
              </w:rPr>
              <w:t>i;</w:t>
            </w:r>
            <w:bookmarkEnd w:id="43"/>
            <w:bookmarkEnd w:id="44"/>
            <w:bookmarkEnd w:id="45"/>
            <w:r w:rsidRPr="00DA6756">
              <w:rPr>
                <w:rFonts w:ascii="Times New Roman" w:hAnsi="Times New Roman"/>
                <w:b w:val="0"/>
                <w:color w:val="auto"/>
              </w:rPr>
              <w:t xml:space="preserve">  </w:t>
            </w:r>
          </w:p>
          <w:p w:rsidR="00AE3C02" w:rsidRPr="00DA6756" w:rsidRDefault="00AE3C02" w:rsidP="007C602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DA6756">
              <w:rPr>
                <w:rFonts w:ascii="Times New Roman" w:hAnsi="Times New Roman"/>
                <w:b w:val="0"/>
                <w:color w:val="auto"/>
              </w:rPr>
              <w:t>orice ac</w:t>
            </w:r>
            <w:r>
              <w:rPr>
                <w:rFonts w:ascii="Times New Roman" w:hAnsi="Times New Roman"/>
                <w:b w:val="0"/>
                <w:color w:val="auto"/>
              </w:rPr>
              <w:t>ţ</w:t>
            </w:r>
            <w:r w:rsidRPr="00DA6756">
              <w:rPr>
                <w:rFonts w:ascii="Times New Roman" w:hAnsi="Times New Roman"/>
                <w:b w:val="0"/>
                <w:color w:val="auto"/>
              </w:rPr>
              <w:t>iune sau omisiune, inclusiv interpretare eronat</w:t>
            </w:r>
            <w:r>
              <w:rPr>
                <w:rFonts w:ascii="Times New Roman" w:hAnsi="Times New Roman"/>
                <w:b w:val="0"/>
                <w:color w:val="auto"/>
              </w:rPr>
              <w:t>ă</w:t>
            </w:r>
            <w:r w:rsidRPr="00DA6756">
              <w:rPr>
                <w:rFonts w:ascii="Times New Roman" w:hAnsi="Times New Roman"/>
                <w:b w:val="0"/>
                <w:color w:val="auto"/>
              </w:rPr>
              <w:t>, care, con</w:t>
            </w:r>
            <w:r>
              <w:rPr>
                <w:rFonts w:ascii="Times New Roman" w:hAnsi="Times New Roman"/>
                <w:b w:val="0"/>
                <w:color w:val="auto"/>
              </w:rPr>
              <w:t>ş</w:t>
            </w:r>
            <w:r w:rsidRPr="00DA6756">
              <w:rPr>
                <w:rFonts w:ascii="Times New Roman" w:hAnsi="Times New Roman"/>
                <w:b w:val="0"/>
                <w:color w:val="auto"/>
              </w:rPr>
              <w:t>tient sau din neglijen</w:t>
            </w:r>
            <w:r>
              <w:rPr>
                <w:rFonts w:ascii="Times New Roman" w:hAnsi="Times New Roman"/>
                <w:b w:val="0"/>
                <w:color w:val="auto"/>
              </w:rPr>
              <w:t>ţă</w:t>
            </w:r>
            <w:r w:rsidRPr="00DA6756">
              <w:rPr>
                <w:rFonts w:ascii="Times New Roman" w:hAnsi="Times New Roman"/>
                <w:b w:val="0"/>
                <w:color w:val="auto"/>
              </w:rPr>
              <w:t xml:space="preserve">, induce </w:t>
            </w:r>
            <w:r>
              <w:rPr>
                <w:rFonts w:ascii="Times New Roman" w:hAnsi="Times New Roman"/>
                <w:b w:val="0"/>
                <w:color w:val="auto"/>
              </w:rPr>
              <w:t>î</w:t>
            </w:r>
            <w:r w:rsidRPr="00DA6756">
              <w:rPr>
                <w:rFonts w:ascii="Times New Roman" w:hAnsi="Times New Roman"/>
                <w:b w:val="0"/>
                <w:color w:val="auto"/>
              </w:rPr>
              <w:t>n eroare sau tinde s</w:t>
            </w:r>
            <w:r>
              <w:rPr>
                <w:rFonts w:ascii="Times New Roman" w:hAnsi="Times New Roman"/>
                <w:b w:val="0"/>
                <w:color w:val="auto"/>
              </w:rPr>
              <w:t>ă</w:t>
            </w:r>
            <w:r w:rsidRPr="00DA6756">
              <w:rPr>
                <w:rFonts w:ascii="Times New Roman" w:hAnsi="Times New Roman"/>
                <w:b w:val="0"/>
                <w:color w:val="auto"/>
              </w:rPr>
              <w:t xml:space="preserve"> induc</w:t>
            </w:r>
            <w:r>
              <w:rPr>
                <w:rFonts w:ascii="Times New Roman" w:hAnsi="Times New Roman"/>
                <w:b w:val="0"/>
                <w:color w:val="auto"/>
              </w:rPr>
              <w:t>ă</w:t>
            </w:r>
            <w:r w:rsidRPr="00DA6756">
              <w:rPr>
                <w:rFonts w:ascii="Times New Roman" w:hAnsi="Times New Roman"/>
                <w:b w:val="0"/>
                <w:color w:val="auto"/>
              </w:rPr>
              <w:t xml:space="preserve"> </w:t>
            </w:r>
            <w:r>
              <w:rPr>
                <w:rFonts w:ascii="Times New Roman" w:hAnsi="Times New Roman"/>
                <w:b w:val="0"/>
                <w:color w:val="auto"/>
              </w:rPr>
              <w:t>î</w:t>
            </w:r>
            <w:r w:rsidRPr="00DA6756">
              <w:rPr>
                <w:rFonts w:ascii="Times New Roman" w:hAnsi="Times New Roman"/>
                <w:b w:val="0"/>
                <w:color w:val="auto"/>
              </w:rPr>
              <w:t>n eroare o parte pentru ob</w:t>
            </w:r>
            <w:r>
              <w:rPr>
                <w:rFonts w:ascii="Times New Roman" w:hAnsi="Times New Roman"/>
                <w:b w:val="0"/>
                <w:color w:val="auto"/>
              </w:rPr>
              <w:t>ţ</w:t>
            </w:r>
            <w:r w:rsidRPr="00DA6756">
              <w:rPr>
                <w:rFonts w:ascii="Times New Roman" w:hAnsi="Times New Roman"/>
                <w:b w:val="0"/>
                <w:color w:val="auto"/>
              </w:rPr>
              <w:t>inerea unui beneficiu financiar sau de altг natur</w:t>
            </w:r>
            <w:r>
              <w:rPr>
                <w:rFonts w:ascii="Times New Roman" w:hAnsi="Times New Roman"/>
                <w:b w:val="0"/>
                <w:color w:val="auto"/>
              </w:rPr>
              <w:t xml:space="preserve">ă </w:t>
            </w:r>
            <w:r w:rsidRPr="00DA6756">
              <w:rPr>
                <w:rFonts w:ascii="Times New Roman" w:hAnsi="Times New Roman"/>
                <w:b w:val="0"/>
                <w:color w:val="auto"/>
              </w:rPr>
              <w:t>ori pentru a evita o obliga</w:t>
            </w:r>
            <w:r>
              <w:rPr>
                <w:rFonts w:ascii="Times New Roman" w:hAnsi="Times New Roman"/>
                <w:b w:val="0"/>
                <w:color w:val="auto"/>
              </w:rPr>
              <w:t>ţ</w:t>
            </w:r>
            <w:r w:rsidRPr="00DA6756">
              <w:rPr>
                <w:rFonts w:ascii="Times New Roman" w:hAnsi="Times New Roman"/>
                <w:b w:val="0"/>
                <w:color w:val="auto"/>
              </w:rPr>
              <w:t>ie;</w:t>
            </w:r>
            <w:bookmarkEnd w:id="46"/>
            <w:bookmarkEnd w:id="47"/>
            <w:bookmarkEnd w:id="48"/>
            <w:r w:rsidRPr="00DA6756">
              <w:rPr>
                <w:rFonts w:ascii="Times New Roman" w:hAnsi="Times New Roman"/>
                <w:b w:val="0"/>
                <w:color w:val="auto"/>
              </w:rPr>
              <w:t xml:space="preserve"> </w:t>
            </w:r>
          </w:p>
          <w:p w:rsidR="00AE3C02" w:rsidRPr="00DA6756" w:rsidRDefault="00AE3C02" w:rsidP="007C602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Pr>
                <w:rFonts w:ascii="Times New Roman" w:hAnsi="Times New Roman"/>
                <w:b w:val="0"/>
                <w:color w:val="auto"/>
              </w:rPr>
              <w:t>î</w:t>
            </w:r>
            <w:r w:rsidRPr="00DA6756">
              <w:rPr>
                <w:rFonts w:ascii="Times New Roman" w:hAnsi="Times New Roman"/>
                <w:b w:val="0"/>
                <w:color w:val="auto"/>
              </w:rPr>
              <w:t>n</w:t>
            </w:r>
            <w:r>
              <w:rPr>
                <w:rFonts w:ascii="Times New Roman" w:hAnsi="Times New Roman"/>
                <w:b w:val="0"/>
                <w:color w:val="auto"/>
              </w:rPr>
              <w:t>ţ</w:t>
            </w:r>
            <w:r w:rsidRPr="00DA6756">
              <w:rPr>
                <w:rFonts w:ascii="Times New Roman" w:hAnsi="Times New Roman"/>
                <w:b w:val="0"/>
                <w:color w:val="auto"/>
              </w:rPr>
              <w:t>elegerea interzis</w:t>
            </w:r>
            <w:r>
              <w:rPr>
                <w:rFonts w:ascii="Times New Roman" w:hAnsi="Times New Roman"/>
                <w:b w:val="0"/>
                <w:color w:val="auto"/>
              </w:rPr>
              <w:t>ă</w:t>
            </w:r>
            <w:r w:rsidRPr="00DA6756">
              <w:rPr>
                <w:rFonts w:ascii="Times New Roman" w:hAnsi="Times New Roman"/>
                <w:b w:val="0"/>
                <w:color w:val="auto"/>
              </w:rPr>
              <w:t xml:space="preserve"> de lege, </w:t>
            </w:r>
            <w:r>
              <w:rPr>
                <w:rFonts w:ascii="Times New Roman" w:hAnsi="Times New Roman"/>
                <w:b w:val="0"/>
                <w:color w:val="auto"/>
              </w:rPr>
              <w:t>î</w:t>
            </w:r>
            <w:r w:rsidRPr="00DA6756">
              <w:rPr>
                <w:rFonts w:ascii="Times New Roman" w:hAnsi="Times New Roman"/>
                <w:b w:val="0"/>
                <w:color w:val="auto"/>
              </w:rPr>
              <w:t>ntre dou</w:t>
            </w:r>
            <w:r>
              <w:rPr>
                <w:rFonts w:ascii="Times New Roman" w:hAnsi="Times New Roman"/>
                <w:b w:val="0"/>
                <w:color w:val="auto"/>
              </w:rPr>
              <w:t>ă</w:t>
            </w:r>
            <w:r w:rsidRPr="00DA6756">
              <w:rPr>
                <w:rFonts w:ascii="Times New Roman" w:hAnsi="Times New Roman"/>
                <w:b w:val="0"/>
                <w:color w:val="auto"/>
              </w:rPr>
              <w:t xml:space="preserve"> sau mai multe p</w:t>
            </w:r>
            <w:r>
              <w:rPr>
                <w:rFonts w:ascii="Times New Roman" w:hAnsi="Times New Roman"/>
                <w:b w:val="0"/>
                <w:color w:val="auto"/>
              </w:rPr>
              <w:t>ă</w:t>
            </w:r>
            <w:r w:rsidRPr="00DA6756">
              <w:rPr>
                <w:rFonts w:ascii="Times New Roman" w:hAnsi="Times New Roman"/>
                <w:b w:val="0"/>
                <w:color w:val="auto"/>
              </w:rPr>
              <w:t>r</w:t>
            </w:r>
            <w:r>
              <w:rPr>
                <w:rFonts w:ascii="Times New Roman" w:hAnsi="Times New Roman"/>
                <w:b w:val="0"/>
                <w:color w:val="auto"/>
              </w:rPr>
              <w:t>ţ</w:t>
            </w:r>
            <w:r w:rsidRPr="00DA6756">
              <w:rPr>
                <w:rFonts w:ascii="Times New Roman" w:hAnsi="Times New Roman"/>
                <w:b w:val="0"/>
                <w:color w:val="auto"/>
              </w:rPr>
              <w:t>i, realizat</w:t>
            </w:r>
            <w:r>
              <w:rPr>
                <w:rFonts w:ascii="Times New Roman" w:hAnsi="Times New Roman"/>
                <w:b w:val="0"/>
                <w:color w:val="auto"/>
              </w:rPr>
              <w:t>ă</w:t>
            </w:r>
            <w:r w:rsidRPr="00DA6756">
              <w:rPr>
                <w:rFonts w:ascii="Times New Roman" w:hAnsi="Times New Roman"/>
                <w:b w:val="0"/>
                <w:color w:val="auto"/>
              </w:rPr>
              <w:t xml:space="preserve"> </w:t>
            </w:r>
            <w:r>
              <w:rPr>
                <w:rFonts w:ascii="Times New Roman" w:hAnsi="Times New Roman"/>
                <w:b w:val="0"/>
                <w:color w:val="auto"/>
              </w:rPr>
              <w:t>î</w:t>
            </w:r>
            <w:r w:rsidRPr="00DA6756">
              <w:rPr>
                <w:rFonts w:ascii="Times New Roman" w:hAnsi="Times New Roman"/>
                <w:b w:val="0"/>
                <w:color w:val="auto"/>
              </w:rPr>
              <w:t>n scopul coordon</w:t>
            </w:r>
            <w:r>
              <w:rPr>
                <w:rFonts w:ascii="Times New Roman" w:hAnsi="Times New Roman"/>
                <w:b w:val="0"/>
                <w:color w:val="auto"/>
              </w:rPr>
              <w:t>ă</w:t>
            </w:r>
            <w:r w:rsidRPr="00DA6756">
              <w:rPr>
                <w:rFonts w:ascii="Times New Roman" w:hAnsi="Times New Roman"/>
                <w:b w:val="0"/>
                <w:color w:val="auto"/>
              </w:rPr>
              <w:t>rii comportamentului lor la procedurile de achizi</w:t>
            </w:r>
            <w:r>
              <w:rPr>
                <w:rFonts w:ascii="Times New Roman" w:hAnsi="Times New Roman"/>
                <w:b w:val="0"/>
                <w:color w:val="auto"/>
              </w:rPr>
              <w:t>ţ</w:t>
            </w:r>
            <w:r w:rsidRPr="00DA6756">
              <w:rPr>
                <w:rFonts w:ascii="Times New Roman" w:hAnsi="Times New Roman"/>
                <w:b w:val="0"/>
                <w:color w:val="auto"/>
              </w:rPr>
              <w:t>ii publice;</w:t>
            </w:r>
            <w:bookmarkEnd w:id="49"/>
            <w:bookmarkEnd w:id="50"/>
            <w:bookmarkEnd w:id="51"/>
          </w:p>
          <w:p w:rsidR="00AE3C02" w:rsidRPr="00DA6756" w:rsidRDefault="00AE3C02" w:rsidP="007C602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DA6756">
              <w:rPr>
                <w:rFonts w:ascii="Times New Roman" w:hAnsi="Times New Roman"/>
                <w:b w:val="0"/>
                <w:color w:val="auto"/>
              </w:rPr>
              <w:t>deteriorarea sau prejudicierea, direct sau indirect, a oric</w:t>
            </w:r>
            <w:r>
              <w:rPr>
                <w:rFonts w:ascii="Times New Roman" w:hAnsi="Times New Roman"/>
                <w:b w:val="0"/>
                <w:color w:val="auto"/>
              </w:rPr>
              <w:t>ă</w:t>
            </w:r>
            <w:r w:rsidRPr="00DA6756">
              <w:rPr>
                <w:rFonts w:ascii="Times New Roman" w:hAnsi="Times New Roman"/>
                <w:b w:val="0"/>
                <w:color w:val="auto"/>
              </w:rPr>
              <w:t>rei p</w:t>
            </w:r>
            <w:r>
              <w:rPr>
                <w:rFonts w:ascii="Times New Roman" w:hAnsi="Times New Roman"/>
                <w:b w:val="0"/>
                <w:color w:val="auto"/>
              </w:rPr>
              <w:t>ă</w:t>
            </w:r>
            <w:r w:rsidRPr="00DA6756">
              <w:rPr>
                <w:rFonts w:ascii="Times New Roman" w:hAnsi="Times New Roman"/>
                <w:b w:val="0"/>
                <w:color w:val="auto"/>
              </w:rPr>
              <w:t>r</w:t>
            </w:r>
            <w:r>
              <w:rPr>
                <w:rFonts w:ascii="Times New Roman" w:hAnsi="Times New Roman"/>
                <w:b w:val="0"/>
                <w:color w:val="auto"/>
              </w:rPr>
              <w:t>ţ</w:t>
            </w:r>
            <w:r w:rsidRPr="00DA6756">
              <w:rPr>
                <w:rFonts w:ascii="Times New Roman" w:hAnsi="Times New Roman"/>
                <w:b w:val="0"/>
                <w:color w:val="auto"/>
              </w:rPr>
              <w:t>i sau a propriet</w:t>
            </w:r>
            <w:r>
              <w:rPr>
                <w:rFonts w:ascii="Times New Roman" w:hAnsi="Times New Roman"/>
                <w:b w:val="0"/>
                <w:color w:val="auto"/>
              </w:rPr>
              <w:t>ăţ</w:t>
            </w:r>
            <w:r w:rsidRPr="00DA6756">
              <w:rPr>
                <w:rFonts w:ascii="Times New Roman" w:hAnsi="Times New Roman"/>
                <w:b w:val="0"/>
                <w:color w:val="auto"/>
              </w:rPr>
              <w:t>ii acestei p</w:t>
            </w:r>
            <w:r>
              <w:rPr>
                <w:rFonts w:ascii="Times New Roman" w:hAnsi="Times New Roman"/>
                <w:b w:val="0"/>
                <w:color w:val="auto"/>
              </w:rPr>
              <w:t>ă</w:t>
            </w:r>
            <w:r w:rsidRPr="00DA6756">
              <w:rPr>
                <w:rFonts w:ascii="Times New Roman" w:hAnsi="Times New Roman"/>
                <w:b w:val="0"/>
                <w:color w:val="auto"/>
              </w:rPr>
              <w:t>r</w:t>
            </w:r>
            <w:r>
              <w:rPr>
                <w:rFonts w:ascii="Times New Roman" w:hAnsi="Times New Roman"/>
                <w:b w:val="0"/>
                <w:color w:val="auto"/>
              </w:rPr>
              <w:t>ţ</w:t>
            </w:r>
            <w:r w:rsidRPr="00DA6756">
              <w:rPr>
                <w:rFonts w:ascii="Times New Roman" w:hAnsi="Times New Roman"/>
                <w:b w:val="0"/>
                <w:color w:val="auto"/>
              </w:rPr>
              <w:t>i, pentru a influen</w:t>
            </w:r>
            <w:r>
              <w:rPr>
                <w:rFonts w:ascii="Times New Roman" w:hAnsi="Times New Roman"/>
                <w:b w:val="0"/>
                <w:color w:val="auto"/>
              </w:rPr>
              <w:t>ţ</w:t>
            </w:r>
            <w:r w:rsidRPr="00DA6756">
              <w:rPr>
                <w:rFonts w:ascii="Times New Roman" w:hAnsi="Times New Roman"/>
                <w:b w:val="0"/>
                <w:color w:val="auto"/>
              </w:rPr>
              <w:t xml:space="preserve">a </w:t>
            </w:r>
            <w:r>
              <w:rPr>
                <w:rFonts w:ascii="Times New Roman" w:hAnsi="Times New Roman"/>
                <w:b w:val="0"/>
                <w:color w:val="auto"/>
              </w:rPr>
              <w:t>î</w:t>
            </w:r>
            <w:r w:rsidRPr="00DA6756">
              <w:rPr>
                <w:rFonts w:ascii="Times New Roman" w:hAnsi="Times New Roman"/>
                <w:b w:val="0"/>
                <w:color w:val="auto"/>
              </w:rPr>
              <w:t>n mod necorespunz</w:t>
            </w:r>
            <w:r>
              <w:rPr>
                <w:rFonts w:ascii="Times New Roman" w:hAnsi="Times New Roman"/>
                <w:b w:val="0"/>
                <w:color w:val="auto"/>
              </w:rPr>
              <w:t>ă</w:t>
            </w:r>
            <w:r w:rsidRPr="00DA6756">
              <w:rPr>
                <w:rFonts w:ascii="Times New Roman" w:hAnsi="Times New Roman"/>
                <w:b w:val="0"/>
                <w:color w:val="auto"/>
              </w:rPr>
              <w:t>tor ac</w:t>
            </w:r>
            <w:r>
              <w:rPr>
                <w:rFonts w:ascii="Times New Roman" w:hAnsi="Times New Roman"/>
                <w:b w:val="0"/>
                <w:color w:val="auto"/>
              </w:rPr>
              <w:t>ţ</w:t>
            </w:r>
            <w:r w:rsidRPr="00DA6756">
              <w:rPr>
                <w:rFonts w:ascii="Times New Roman" w:hAnsi="Times New Roman"/>
                <w:b w:val="0"/>
                <w:color w:val="auto"/>
              </w:rPr>
              <w:t>iunile acesteia;</w:t>
            </w:r>
            <w:bookmarkEnd w:id="52"/>
            <w:bookmarkEnd w:id="53"/>
            <w:bookmarkEnd w:id="54"/>
          </w:p>
          <w:p w:rsidR="00AE3C02" w:rsidRPr="00DA6756" w:rsidRDefault="00AE3C02" w:rsidP="007C602D">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DA6756">
              <w:rPr>
                <w:rFonts w:ascii="Times New Roman" w:hAnsi="Times New Roman"/>
                <w:b w:val="0"/>
                <w:color w:val="auto"/>
              </w:rPr>
              <w:t>distrugerea inten</w:t>
            </w:r>
            <w:r>
              <w:rPr>
                <w:rFonts w:ascii="Times New Roman" w:hAnsi="Times New Roman"/>
                <w:b w:val="0"/>
                <w:color w:val="auto"/>
              </w:rPr>
              <w:t>ţ</w:t>
            </w:r>
            <w:r w:rsidRPr="00DA6756">
              <w:rPr>
                <w:rFonts w:ascii="Times New Roman" w:hAnsi="Times New Roman"/>
                <w:b w:val="0"/>
                <w:color w:val="auto"/>
              </w:rPr>
              <w:t>ionat</w:t>
            </w:r>
            <w:r>
              <w:rPr>
                <w:rFonts w:ascii="Times New Roman" w:hAnsi="Times New Roman"/>
                <w:b w:val="0"/>
                <w:color w:val="auto"/>
              </w:rPr>
              <w:t>ă</w:t>
            </w:r>
            <w:r w:rsidRPr="00DA6756">
              <w:rPr>
                <w:rFonts w:ascii="Times New Roman" w:hAnsi="Times New Roman"/>
                <w:b w:val="0"/>
                <w:color w:val="auto"/>
              </w:rPr>
              <w:t>, falsificarea, contrafacerea sau ascunderea materialelor de eviden</w:t>
            </w:r>
            <w:r>
              <w:rPr>
                <w:rFonts w:ascii="Times New Roman" w:hAnsi="Times New Roman"/>
                <w:b w:val="0"/>
                <w:color w:val="auto"/>
              </w:rPr>
              <w:t>ţ</w:t>
            </w:r>
            <w:r w:rsidRPr="00DA6756">
              <w:rPr>
                <w:rFonts w:ascii="Times New Roman" w:hAnsi="Times New Roman"/>
                <w:b w:val="0"/>
                <w:color w:val="auto"/>
              </w:rPr>
              <w:t>г ale investig</w:t>
            </w:r>
            <w:r>
              <w:rPr>
                <w:rFonts w:ascii="Times New Roman" w:hAnsi="Times New Roman"/>
                <w:b w:val="0"/>
                <w:color w:val="auto"/>
              </w:rPr>
              <w:t>ă</w:t>
            </w:r>
            <w:r w:rsidRPr="00DA6756">
              <w:rPr>
                <w:rFonts w:ascii="Times New Roman" w:hAnsi="Times New Roman"/>
                <w:b w:val="0"/>
                <w:color w:val="auto"/>
              </w:rPr>
              <w:t>rii, sau darea unor informa</w:t>
            </w:r>
            <w:r>
              <w:rPr>
                <w:rFonts w:ascii="Times New Roman" w:hAnsi="Times New Roman"/>
                <w:b w:val="0"/>
                <w:color w:val="auto"/>
              </w:rPr>
              <w:t>ţ</w:t>
            </w:r>
            <w:r w:rsidRPr="00DA6756">
              <w:rPr>
                <w:rFonts w:ascii="Times New Roman" w:hAnsi="Times New Roman"/>
                <w:b w:val="0"/>
                <w:color w:val="auto"/>
              </w:rPr>
              <w:t xml:space="preserve">ii false anchetatorilor, pentru a </w:t>
            </w:r>
            <w:r>
              <w:rPr>
                <w:rFonts w:ascii="Times New Roman" w:hAnsi="Times New Roman"/>
                <w:b w:val="0"/>
                <w:color w:val="auto"/>
              </w:rPr>
              <w:t>î</w:t>
            </w:r>
            <w:r w:rsidRPr="00DA6756">
              <w:rPr>
                <w:rFonts w:ascii="Times New Roman" w:hAnsi="Times New Roman"/>
                <w:b w:val="0"/>
                <w:color w:val="auto"/>
              </w:rPr>
              <w:t>mpiedica esen</w:t>
            </w:r>
            <w:r>
              <w:rPr>
                <w:rFonts w:ascii="Times New Roman" w:hAnsi="Times New Roman"/>
                <w:b w:val="0"/>
                <w:color w:val="auto"/>
              </w:rPr>
              <w:t>ţ</w:t>
            </w:r>
            <w:r w:rsidRPr="00DA6756">
              <w:rPr>
                <w:rFonts w:ascii="Times New Roman" w:hAnsi="Times New Roman"/>
                <w:b w:val="0"/>
                <w:color w:val="auto"/>
              </w:rPr>
              <w:t>ial o anchet</w:t>
            </w:r>
            <w:r>
              <w:rPr>
                <w:rFonts w:ascii="Times New Roman" w:hAnsi="Times New Roman"/>
                <w:b w:val="0"/>
                <w:color w:val="auto"/>
              </w:rPr>
              <w:t>ă</w:t>
            </w:r>
            <w:r w:rsidRPr="00DA6756">
              <w:rPr>
                <w:rFonts w:ascii="Times New Roman" w:hAnsi="Times New Roman"/>
                <w:b w:val="0"/>
                <w:color w:val="auto"/>
              </w:rPr>
              <w:t xml:space="preserve"> condus</w:t>
            </w:r>
            <w:r>
              <w:rPr>
                <w:rFonts w:ascii="Times New Roman" w:hAnsi="Times New Roman"/>
                <w:b w:val="0"/>
                <w:color w:val="auto"/>
              </w:rPr>
              <w:t>ă</w:t>
            </w:r>
            <w:r w:rsidRPr="00DA6756">
              <w:rPr>
                <w:rFonts w:ascii="Times New Roman" w:hAnsi="Times New Roman"/>
                <w:b w:val="0"/>
                <w:color w:val="auto"/>
              </w:rPr>
              <w:t xml:space="preserve"> de c</w:t>
            </w:r>
            <w:r>
              <w:rPr>
                <w:rFonts w:ascii="Times New Roman" w:hAnsi="Times New Roman"/>
                <w:b w:val="0"/>
                <w:color w:val="auto"/>
              </w:rPr>
              <w:t>ă</w:t>
            </w:r>
            <w:r w:rsidRPr="00DA6756">
              <w:rPr>
                <w:rFonts w:ascii="Times New Roman" w:hAnsi="Times New Roman"/>
                <w:b w:val="0"/>
                <w:color w:val="auto"/>
              </w:rPr>
              <w:t xml:space="preserve">tre organele de resort </w:t>
            </w:r>
            <w:r>
              <w:rPr>
                <w:rFonts w:ascii="Times New Roman" w:hAnsi="Times New Roman"/>
                <w:b w:val="0"/>
                <w:color w:val="auto"/>
              </w:rPr>
              <w:t>î</w:t>
            </w:r>
            <w:r w:rsidRPr="00DA6756">
              <w:rPr>
                <w:rFonts w:ascii="Times New Roman" w:hAnsi="Times New Roman"/>
                <w:b w:val="0"/>
                <w:color w:val="auto"/>
              </w:rPr>
              <w:t>n vederea identific</w:t>
            </w:r>
            <w:r>
              <w:rPr>
                <w:rFonts w:ascii="Times New Roman" w:hAnsi="Times New Roman"/>
                <w:b w:val="0"/>
                <w:color w:val="auto"/>
              </w:rPr>
              <w:t>ă</w:t>
            </w:r>
            <w:r w:rsidRPr="00DA6756">
              <w:rPr>
                <w:rFonts w:ascii="Times New Roman" w:hAnsi="Times New Roman"/>
                <w:b w:val="0"/>
                <w:color w:val="auto"/>
              </w:rPr>
              <w:t xml:space="preserve">rii unor practici menționate la lit. a)-d); precum </w:t>
            </w:r>
            <w:r>
              <w:rPr>
                <w:rFonts w:ascii="Times New Roman" w:hAnsi="Times New Roman"/>
                <w:b w:val="0"/>
                <w:color w:val="auto"/>
              </w:rPr>
              <w:t>ş</w:t>
            </w:r>
            <w:r w:rsidRPr="00DA6756">
              <w:rPr>
                <w:rFonts w:ascii="Times New Roman" w:hAnsi="Times New Roman"/>
                <w:b w:val="0"/>
                <w:color w:val="auto"/>
              </w:rPr>
              <w:t>i amenin</w:t>
            </w:r>
            <w:r>
              <w:rPr>
                <w:rFonts w:ascii="Times New Roman" w:hAnsi="Times New Roman"/>
                <w:b w:val="0"/>
                <w:color w:val="auto"/>
              </w:rPr>
              <w:t>ţ</w:t>
            </w:r>
            <w:r w:rsidRPr="00DA6756">
              <w:rPr>
                <w:rFonts w:ascii="Times New Roman" w:hAnsi="Times New Roman"/>
                <w:b w:val="0"/>
                <w:color w:val="auto"/>
              </w:rPr>
              <w:t>area, h</w:t>
            </w:r>
            <w:r>
              <w:rPr>
                <w:rFonts w:ascii="Times New Roman" w:hAnsi="Times New Roman"/>
                <w:b w:val="0"/>
                <w:color w:val="auto"/>
              </w:rPr>
              <w:t>ă</w:t>
            </w:r>
            <w:r w:rsidRPr="00DA6756">
              <w:rPr>
                <w:rFonts w:ascii="Times New Roman" w:hAnsi="Times New Roman"/>
                <w:b w:val="0"/>
                <w:color w:val="auto"/>
              </w:rPr>
              <w:t>r</w:t>
            </w:r>
            <w:r>
              <w:rPr>
                <w:rFonts w:ascii="Times New Roman" w:hAnsi="Times New Roman"/>
                <w:b w:val="0"/>
                <w:color w:val="auto"/>
              </w:rPr>
              <w:t>ţ</w:t>
            </w:r>
            <w:r w:rsidRPr="00DA6756">
              <w:rPr>
                <w:rFonts w:ascii="Times New Roman" w:hAnsi="Times New Roman"/>
                <w:b w:val="0"/>
                <w:color w:val="auto"/>
              </w:rPr>
              <w:t>uirea sau intimidarea oricгrei p</w:t>
            </w:r>
            <w:r>
              <w:rPr>
                <w:rFonts w:ascii="Times New Roman" w:hAnsi="Times New Roman"/>
                <w:b w:val="0"/>
                <w:color w:val="auto"/>
              </w:rPr>
              <w:t>ă</w:t>
            </w:r>
            <w:r w:rsidRPr="00DA6756">
              <w:rPr>
                <w:rFonts w:ascii="Times New Roman" w:hAnsi="Times New Roman"/>
                <w:b w:val="0"/>
                <w:color w:val="auto"/>
              </w:rPr>
              <w:t>r</w:t>
            </w:r>
            <w:r>
              <w:rPr>
                <w:rFonts w:ascii="Times New Roman" w:hAnsi="Times New Roman"/>
                <w:b w:val="0"/>
                <w:color w:val="auto"/>
              </w:rPr>
              <w:t>ţ</w:t>
            </w:r>
            <w:r w:rsidRPr="00DA6756">
              <w:rPr>
                <w:rFonts w:ascii="Times New Roman" w:hAnsi="Times New Roman"/>
                <w:b w:val="0"/>
                <w:color w:val="auto"/>
              </w:rPr>
              <w:t xml:space="preserve">i pentru a o </w:t>
            </w:r>
            <w:r>
              <w:rPr>
                <w:rFonts w:ascii="Times New Roman" w:hAnsi="Times New Roman"/>
                <w:b w:val="0"/>
                <w:color w:val="auto"/>
              </w:rPr>
              <w:t>î</w:t>
            </w:r>
            <w:r w:rsidRPr="00DA6756">
              <w:rPr>
                <w:rFonts w:ascii="Times New Roman" w:hAnsi="Times New Roman"/>
                <w:b w:val="0"/>
                <w:color w:val="auto"/>
              </w:rPr>
              <w:t>mpiedica s</w:t>
            </w:r>
            <w:r>
              <w:rPr>
                <w:rFonts w:ascii="Times New Roman" w:hAnsi="Times New Roman"/>
                <w:b w:val="0"/>
                <w:color w:val="auto"/>
              </w:rPr>
              <w:t>ă</w:t>
            </w:r>
            <w:r w:rsidRPr="00DA6756">
              <w:rPr>
                <w:rFonts w:ascii="Times New Roman" w:hAnsi="Times New Roman"/>
                <w:b w:val="0"/>
                <w:color w:val="auto"/>
              </w:rPr>
              <w:t xml:space="preserve"> divulge informa</w:t>
            </w:r>
            <w:r>
              <w:rPr>
                <w:rFonts w:ascii="Times New Roman" w:hAnsi="Times New Roman"/>
                <w:b w:val="0"/>
                <w:color w:val="auto"/>
              </w:rPr>
              <w:t>ţ</w:t>
            </w:r>
            <w:r w:rsidRPr="00DA6756">
              <w:rPr>
                <w:rFonts w:ascii="Times New Roman" w:hAnsi="Times New Roman"/>
                <w:b w:val="0"/>
                <w:color w:val="auto"/>
              </w:rPr>
              <w:t>ia cu privire la chestiuni relevante anchetei sau s</w:t>
            </w:r>
            <w:r>
              <w:rPr>
                <w:rFonts w:ascii="Times New Roman" w:hAnsi="Times New Roman"/>
                <w:b w:val="0"/>
                <w:color w:val="auto"/>
              </w:rPr>
              <w:t>ă</w:t>
            </w:r>
            <w:r w:rsidRPr="00DA6756">
              <w:rPr>
                <w:rFonts w:ascii="Times New Roman" w:hAnsi="Times New Roman"/>
                <w:b w:val="0"/>
                <w:color w:val="auto"/>
              </w:rPr>
              <w:t xml:space="preserve"> exercite ancheta.</w:t>
            </w:r>
            <w:bookmarkEnd w:id="55"/>
            <w:bookmarkEnd w:id="56"/>
            <w:bookmarkEnd w:id="57"/>
          </w:p>
          <w:p w:rsidR="00AE3C02" w:rsidRPr="00C60D06" w:rsidRDefault="00AE3C02"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E3C02" w:rsidRPr="00C60D06" w:rsidRDefault="00AE3C02" w:rsidP="00457832">
            <w:pPr>
              <w:tabs>
                <w:tab w:val="left" w:pos="960"/>
                <w:tab w:val="left" w:pos="1134"/>
              </w:tabs>
              <w:spacing w:after="120"/>
              <w:jc w:val="both"/>
            </w:pPr>
          </w:p>
        </w:tc>
      </w:tr>
      <w:tr w:rsidR="00AE3C02" w:rsidRPr="00C60D06" w:rsidTr="00457832">
        <w:trPr>
          <w:trHeight w:val="600"/>
        </w:trPr>
        <w:tc>
          <w:tcPr>
            <w:tcW w:w="9747" w:type="dxa"/>
            <w:vAlign w:val="center"/>
          </w:tcPr>
          <w:p w:rsidR="00AE3C02" w:rsidRPr="00DA6756" w:rsidRDefault="00AE3C02" w:rsidP="00277A9E">
            <w:pPr>
              <w:pStyle w:val="Heading2"/>
              <w:keepNext w:val="0"/>
              <w:keepLines w:val="0"/>
              <w:tabs>
                <w:tab w:val="left" w:pos="360"/>
                <w:tab w:val="left" w:pos="1134"/>
              </w:tabs>
              <w:spacing w:before="0"/>
              <w:jc w:val="center"/>
            </w:pPr>
            <w:bookmarkStart w:id="58" w:name="_Toc392180141"/>
            <w:bookmarkStart w:id="59" w:name="_Toc449539031"/>
            <w:r w:rsidRPr="00DA6756">
              <w:t>Secțiunea a-2-a. Criterii de calificare</w:t>
            </w:r>
            <w:bookmarkEnd w:id="58"/>
            <w:bookmarkEnd w:id="59"/>
          </w:p>
        </w:tc>
      </w:tr>
      <w:tr w:rsidR="00AE3C02" w:rsidRPr="00C60D06" w:rsidTr="00457832">
        <w:trPr>
          <w:trHeight w:val="283"/>
        </w:trPr>
        <w:tc>
          <w:tcPr>
            <w:tcW w:w="9747" w:type="dxa"/>
            <w:vAlign w:val="center"/>
          </w:tcPr>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DA6756">
              <w:t>Criterii generale</w:t>
            </w:r>
            <w:bookmarkEnd w:id="60"/>
            <w:bookmarkEnd w:id="61"/>
          </w:p>
          <w:p w:rsidR="00AE3C02" w:rsidRPr="00C60D06" w:rsidRDefault="00AE3C02" w:rsidP="00457832">
            <w:pPr>
              <w:numPr>
                <w:ilvl w:val="1"/>
                <w:numId w:val="3"/>
              </w:numPr>
              <w:tabs>
                <w:tab w:val="left" w:pos="960"/>
                <w:tab w:val="left" w:pos="1134"/>
              </w:tabs>
              <w:spacing w:after="120"/>
              <w:ind w:left="0" w:firstLine="567"/>
              <w:jc w:val="both"/>
              <w:rPr>
                <w:color w:val="000000"/>
              </w:rPr>
            </w:pPr>
            <w:r w:rsidRPr="00C60D06">
              <w:rPr>
                <w:color w:val="000000"/>
              </w:rPr>
              <w:t xml:space="preserve">Pentru confirmarea datelor de calificare în cadrul procedurii de achiziţii publice, operatorul economic va completa și va prezenta </w:t>
            </w:r>
            <w:r w:rsidRPr="00C60D06">
              <w:rPr>
                <w:b/>
                <w:color w:val="000000"/>
              </w:rPr>
              <w:t>DUAE</w:t>
            </w:r>
            <w:r w:rsidRPr="00C60D06">
              <w:rPr>
                <w:color w:val="000000"/>
              </w:rPr>
              <w:t>, în conformitate cu cerințele stabilite de autoritatea contractantă</w:t>
            </w:r>
            <w:r>
              <w:rPr>
                <w:color w:val="000000"/>
              </w:rPr>
              <w:t>.</w:t>
            </w:r>
          </w:p>
          <w:p w:rsidR="00AE3C02" w:rsidRPr="00C60D06" w:rsidRDefault="00AE3C02" w:rsidP="00457832">
            <w:pPr>
              <w:numPr>
                <w:ilvl w:val="1"/>
                <w:numId w:val="3"/>
              </w:numPr>
              <w:tabs>
                <w:tab w:val="left" w:pos="960"/>
                <w:tab w:val="left" w:pos="1134"/>
              </w:tabs>
              <w:spacing w:after="120"/>
              <w:ind w:left="0" w:firstLine="567"/>
              <w:jc w:val="both"/>
              <w:rPr>
                <w:color w:val="000000"/>
              </w:rPr>
            </w:pPr>
            <w:r w:rsidRPr="00C60D06">
              <w:rPr>
                <w:color w:val="000000"/>
              </w:rPr>
              <w:t xml:space="preserve">Prezentarea oricărui alt formular </w:t>
            </w:r>
            <w:r w:rsidRPr="00C60D06">
              <w:rPr>
                <w:b/>
                <w:color w:val="000000"/>
              </w:rPr>
              <w:t>DUAE</w:t>
            </w:r>
            <w:r w:rsidRPr="00C60D06">
              <w:rPr>
                <w:color w:val="000000"/>
              </w:rPr>
              <w:t xml:space="preserve"> decît cel solicitat de către autoritatea contractantă, </w:t>
            </w:r>
            <w:r>
              <w:rPr>
                <w:color w:val="000000"/>
              </w:rPr>
              <w:t>va</w:t>
            </w:r>
            <w:r w:rsidRPr="00C60D06">
              <w:rPr>
                <w:color w:val="000000"/>
              </w:rPr>
              <w:t xml:space="preserve"> servi ca temei de descalificare de la procedura de achiziție publică.  </w:t>
            </w:r>
          </w:p>
          <w:p w:rsidR="00AE3C02" w:rsidRPr="00C60D06" w:rsidRDefault="00AE3C02" w:rsidP="00457832">
            <w:pPr>
              <w:tabs>
                <w:tab w:val="left" w:pos="960"/>
                <w:tab w:val="left" w:pos="1134"/>
              </w:tabs>
              <w:spacing w:after="120"/>
              <w:jc w:val="both"/>
              <w:rPr>
                <w:color w:val="000000"/>
              </w:rPr>
            </w:pPr>
            <w:r w:rsidRPr="00C60D06">
              <w:rPr>
                <w:color w:val="000000"/>
              </w:rPr>
              <w:t xml:space="preserve"> </w:t>
            </w:r>
          </w:p>
          <w:p w:rsidR="00AE3C02" w:rsidRPr="00C60D06" w:rsidRDefault="00AE3C02"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E3C02" w:rsidRPr="00C60D06" w:rsidRDefault="00AE3C02" w:rsidP="0002312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E3C02" w:rsidRPr="00C60D06" w:rsidRDefault="00AE3C02" w:rsidP="0002312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E3C02" w:rsidRPr="00C60D06" w:rsidRDefault="00AE3C02" w:rsidP="0002312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E3C02" w:rsidRPr="00C60D06" w:rsidRDefault="00AE3C02" w:rsidP="0002312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E3C02" w:rsidRPr="006C5D66" w:rsidRDefault="00AE3C02" w:rsidP="006C5D66">
            <w:pPr>
              <w:pStyle w:val="Default"/>
              <w:numPr>
                <w:ilvl w:val="0"/>
                <w:numId w:val="28"/>
              </w:numPr>
              <w:tabs>
                <w:tab w:val="left" w:pos="1134"/>
              </w:tabs>
              <w:jc w:val="both"/>
              <w:rPr>
                <w:rFonts w:ascii="Times New Roman" w:hAnsi="Times New Roman" w:cs="Times New Roman"/>
                <w:color w:val="auto"/>
                <w:lang w:val="ro-RO"/>
              </w:rPr>
            </w:pPr>
            <w:r w:rsidRPr="00C60D06">
              <w:t xml:space="preserve">standarde de asigurare a calității; </w:t>
            </w:r>
          </w:p>
          <w:p w:rsidR="00AE3C02" w:rsidRPr="006C5D66" w:rsidRDefault="00AE3C02" w:rsidP="006C5D66">
            <w:pPr>
              <w:pStyle w:val="ListParagraph"/>
              <w:numPr>
                <w:ilvl w:val="0"/>
                <w:numId w:val="28"/>
              </w:numPr>
              <w:rPr>
                <w:lang w:val="ro-RO"/>
              </w:rPr>
            </w:pPr>
            <w:r w:rsidRPr="00C60D06">
              <w:t>standarde de protecţie a mediului.</w:t>
            </w:r>
          </w:p>
          <w:p w:rsidR="00AE3C02" w:rsidRPr="006C5D66" w:rsidRDefault="00AE3C02" w:rsidP="00457832">
            <w:pPr>
              <w:rPr>
                <w:color w:val="FF0000"/>
              </w:rPr>
            </w:pP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DA6756">
              <w:t>Eligibilitatea ofertantului</w:t>
            </w:r>
            <w:bookmarkEnd w:id="62"/>
            <w:bookmarkEnd w:id="63"/>
            <w:r w:rsidRPr="00DA6756">
              <w:t xml:space="preserve"> sau candidatului</w:t>
            </w:r>
          </w:p>
          <w:p w:rsidR="00AE3C02" w:rsidRPr="00C60D06" w:rsidRDefault="00AE3C02"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E3C02" w:rsidRPr="00C60D06" w:rsidRDefault="00AE3C02"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E3C02" w:rsidRPr="00C60D06" w:rsidRDefault="00AE3C02"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E3C02" w:rsidRPr="00C60D06" w:rsidRDefault="00AE3C02" w:rsidP="007C602D">
            <w:pPr>
              <w:numPr>
                <w:ilvl w:val="0"/>
                <w:numId w:val="24"/>
              </w:numPr>
              <w:tabs>
                <w:tab w:val="left" w:pos="1134"/>
              </w:tabs>
              <w:ind w:left="0" w:firstLine="567"/>
              <w:jc w:val="both"/>
            </w:pPr>
            <w:r w:rsidRPr="00C60D06">
              <w:t xml:space="preserve">se află în proces de insolvabilitate ca urmare a hotărîrii judecătorești; </w:t>
            </w:r>
          </w:p>
          <w:p w:rsidR="00AE3C02" w:rsidRPr="00C60D06" w:rsidRDefault="00AE3C02" w:rsidP="007C602D">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AE3C02" w:rsidRPr="00C60D06" w:rsidRDefault="00AE3C02" w:rsidP="007C602D">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E3C02" w:rsidRPr="00C60D06" w:rsidRDefault="00AE3C02" w:rsidP="007C602D">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E3C02" w:rsidRPr="00C60D06" w:rsidRDefault="00AE3C02" w:rsidP="007C602D">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E3C02" w:rsidRPr="00C60D06" w:rsidRDefault="00AE3C02" w:rsidP="007C602D">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E3C02" w:rsidRPr="00C60D06" w:rsidRDefault="00AE3C02" w:rsidP="007C602D">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AE3C02" w:rsidRPr="00C60D06" w:rsidRDefault="00AE3C02" w:rsidP="007C602D">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AE3C02" w:rsidRPr="00C60D06" w:rsidRDefault="00AE3C02" w:rsidP="007C602D">
            <w:pPr>
              <w:numPr>
                <w:ilvl w:val="0"/>
                <w:numId w:val="24"/>
              </w:numPr>
              <w:tabs>
                <w:tab w:val="left" w:pos="1134"/>
              </w:tabs>
              <w:ind w:left="0" w:firstLine="567"/>
              <w:jc w:val="both"/>
            </w:pPr>
            <w:r w:rsidRPr="00C60D06">
              <w:t>este inclus în Lista de interdicţie a operatorilor economici.</w:t>
            </w:r>
          </w:p>
          <w:p w:rsidR="00AE3C02" w:rsidRPr="00C60D06" w:rsidRDefault="00AE3C02" w:rsidP="00457832">
            <w:pPr>
              <w:tabs>
                <w:tab w:val="left" w:pos="1134"/>
              </w:tabs>
              <w:ind w:left="567"/>
              <w:jc w:val="both"/>
            </w:pP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E3C02" w:rsidRPr="00C60D06" w:rsidRDefault="00AE3C02" w:rsidP="00457832">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E3C02" w:rsidRPr="00C60D06" w:rsidRDefault="00AE3C02"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E3C02" w:rsidRPr="00C60D06" w:rsidRDefault="00AE3C02"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E3C02" w:rsidRPr="00DA6756" w:rsidRDefault="00AE3C02"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DA6756">
              <w:rPr>
                <w:rFonts w:ascii="Calibri Light CE" w:hAnsi="Calibri Light CE"/>
              </w:rPr>
              <w:t>Capacitatea de exercitare a activit</w:t>
            </w:r>
            <w:r>
              <w:rPr>
                <w:rFonts w:ascii="Calibri Light CE" w:hAnsi="Calibri Light CE"/>
              </w:rPr>
              <w:t>ă</w:t>
            </w:r>
            <w:r w:rsidRPr="00DA6756">
              <w:rPr>
                <w:rFonts w:ascii="Calibri Light CE" w:hAnsi="Calibri Light CE"/>
              </w:rPr>
              <w:t>ții profesionale</w:t>
            </w:r>
            <w:bookmarkEnd w:id="64"/>
            <w:bookmarkEnd w:id="65"/>
          </w:p>
          <w:p w:rsidR="00AE3C02" w:rsidRPr="00A20ACF" w:rsidRDefault="00AE3C02" w:rsidP="00457832">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DA6756">
              <w:rPr>
                <w:rFonts w:ascii="Calibri Light CE" w:hAnsi="Calibri Light CE"/>
              </w:rPr>
              <w:t>Capacitatea economic</w:t>
            </w:r>
            <w:r>
              <w:rPr>
                <w:rFonts w:ascii="Calibri Light CE" w:hAnsi="Calibri Light CE"/>
              </w:rPr>
              <w:t>ă</w:t>
            </w:r>
            <w:r w:rsidRPr="00DA6756">
              <w:rPr>
                <w:rFonts w:ascii="Calibri Light CE" w:hAnsi="Calibri Light CE"/>
              </w:rPr>
              <w:t xml:space="preserve"> </w:t>
            </w:r>
            <w:r>
              <w:rPr>
                <w:rFonts w:ascii="Calibri Light CE" w:hAnsi="Calibri Light CE"/>
              </w:rPr>
              <w:t>ş</w:t>
            </w:r>
            <w:r w:rsidRPr="00DA6756">
              <w:rPr>
                <w:rFonts w:ascii="Calibri Light CE" w:hAnsi="Calibri Light CE"/>
              </w:rPr>
              <w:t>i financiar</w:t>
            </w:r>
            <w:bookmarkEnd w:id="66"/>
            <w:bookmarkEnd w:id="67"/>
            <w:r>
              <w:rPr>
                <w:rFonts w:ascii="Calibri Light CE" w:hAnsi="Calibri Light CE"/>
              </w:rPr>
              <w:t>ă</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E3C02" w:rsidRPr="00C60D06" w:rsidRDefault="00AE3C02" w:rsidP="007C602D">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hAnsi="Times New Roman" w:cs="Times New Roman"/>
                <w:noProof/>
                <w:kern w:val="0"/>
                <w:sz w:val="24"/>
                <w:szCs w:val="24"/>
                <w:lang w:val="ro-RO"/>
              </w:rPr>
              <w:t xml:space="preserve">; </w:t>
            </w:r>
          </w:p>
          <w:p w:rsidR="00AE3C02" w:rsidRPr="00C60D06" w:rsidRDefault="00AE3C02" w:rsidP="007C602D">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w:t>
            </w:r>
          </w:p>
          <w:p w:rsidR="00AE3C02" w:rsidRPr="00C60D06" w:rsidRDefault="00AE3C02" w:rsidP="007C602D">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E3C02" w:rsidRPr="00C60D06" w:rsidRDefault="00AE3C02" w:rsidP="00457832">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AE3C02" w:rsidRPr="00C60D06" w:rsidRDefault="00AE3C02"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E3C02" w:rsidRPr="00C60D06" w:rsidRDefault="00AE3C02" w:rsidP="00457832">
            <w:pPr>
              <w:numPr>
                <w:ilvl w:val="1"/>
                <w:numId w:val="3"/>
              </w:numPr>
              <w:tabs>
                <w:tab w:val="left" w:pos="960"/>
                <w:tab w:val="left" w:pos="1134"/>
              </w:tabs>
              <w:spacing w:after="120"/>
              <w:ind w:left="0" w:firstLine="567"/>
              <w:jc w:val="both"/>
              <w:rPr>
                <w:noProof w:val="0"/>
                <w:kern w:val="3"/>
              </w:rPr>
            </w:pPr>
            <w:r>
              <w:rPr>
                <w:noProof w:val="0"/>
                <w:kern w:val="3"/>
              </w:rPr>
              <w:t>î</w:t>
            </w:r>
            <w:r w:rsidRPr="00C60D06">
              <w:rPr>
                <w:noProof w:val="0"/>
                <w:kern w:val="3"/>
              </w:rPr>
              <w:t xml:space="preserve">n cazul </w:t>
            </w:r>
            <w:r>
              <w:rPr>
                <w:noProof w:val="0"/>
                <w:kern w:val="3"/>
              </w:rPr>
              <w:t>î</w:t>
            </w:r>
            <w:r w:rsidRPr="00C60D06">
              <w:rPr>
                <w:noProof w:val="0"/>
                <w:kern w:val="3"/>
              </w:rPr>
              <w:t>n care, din motive obiective, justificate corespunz</w:t>
            </w:r>
            <w:r>
              <w:rPr>
                <w:noProof w:val="0"/>
                <w:kern w:val="3"/>
              </w:rPr>
              <w:t>ă</w:t>
            </w:r>
            <w:r w:rsidRPr="00C60D06">
              <w:rPr>
                <w:noProof w:val="0"/>
                <w:kern w:val="3"/>
              </w:rPr>
              <w:t>tor, operatorul economic nu are posibilitatea de a prezenta documentele solicitate de autoritatea contractant</w:t>
            </w:r>
            <w:r>
              <w:rPr>
                <w:noProof w:val="0"/>
                <w:kern w:val="3"/>
              </w:rPr>
              <w:t>ă</w:t>
            </w:r>
            <w:r w:rsidRPr="00C60D06">
              <w:rPr>
                <w:noProof w:val="0"/>
                <w:kern w:val="3"/>
              </w:rPr>
              <w:t>, acesta are dreptul de a demonstra capacitatea sa economic</w:t>
            </w:r>
            <w:r>
              <w:rPr>
                <w:noProof w:val="0"/>
                <w:kern w:val="3"/>
              </w:rPr>
              <w:t>ă</w:t>
            </w:r>
            <w:r w:rsidRPr="00C60D06">
              <w:rPr>
                <w:noProof w:val="0"/>
                <w:kern w:val="3"/>
              </w:rPr>
              <w:t xml:space="preserve"> și financiar</w:t>
            </w:r>
            <w:r>
              <w:rPr>
                <w:noProof w:val="0"/>
                <w:kern w:val="3"/>
              </w:rPr>
              <w:t>ă</w:t>
            </w:r>
            <w:r w:rsidRPr="00C60D06">
              <w:rPr>
                <w:noProof w:val="0"/>
                <w:kern w:val="3"/>
              </w:rPr>
              <w:t xml:space="preserve"> prin prezentarea altor documente pe care autoritatea contractant</w:t>
            </w:r>
            <w:r>
              <w:rPr>
                <w:noProof w:val="0"/>
                <w:kern w:val="3"/>
              </w:rPr>
              <w:t>ă</w:t>
            </w:r>
            <w:r w:rsidRPr="00C60D06">
              <w:rPr>
                <w:noProof w:val="0"/>
                <w:kern w:val="3"/>
              </w:rPr>
              <w:t xml:space="preserve"> le poate considera edificatoare </w:t>
            </w:r>
            <w:r>
              <w:rPr>
                <w:noProof w:val="0"/>
                <w:kern w:val="3"/>
              </w:rPr>
              <w:t>î</w:t>
            </w:r>
            <w:r w:rsidRPr="00C60D06">
              <w:rPr>
                <w:noProof w:val="0"/>
                <w:kern w:val="3"/>
              </w:rPr>
              <w:t>n m</w:t>
            </w:r>
            <w:r>
              <w:rPr>
                <w:noProof w:val="0"/>
                <w:kern w:val="3"/>
              </w:rPr>
              <w:t>ă</w:t>
            </w:r>
            <w:r w:rsidRPr="00C60D06">
              <w:rPr>
                <w:noProof w:val="0"/>
                <w:kern w:val="3"/>
              </w:rPr>
              <w:t xml:space="preserve">sura </w:t>
            </w:r>
            <w:r>
              <w:rPr>
                <w:noProof w:val="0"/>
                <w:kern w:val="3"/>
              </w:rPr>
              <w:t>î</w:t>
            </w:r>
            <w:r w:rsidRPr="00C60D06">
              <w:rPr>
                <w:noProof w:val="0"/>
                <w:kern w:val="3"/>
              </w:rPr>
              <w:t>n care acestea reflect</w:t>
            </w:r>
            <w:r>
              <w:rPr>
                <w:noProof w:val="0"/>
                <w:kern w:val="3"/>
              </w:rPr>
              <w:t>ă</w:t>
            </w:r>
            <w:r w:rsidRPr="00C60D06">
              <w:rPr>
                <w:noProof w:val="0"/>
                <w:kern w:val="3"/>
              </w:rPr>
              <w:t xml:space="preserve"> o imagine fidel</w:t>
            </w:r>
            <w:r>
              <w:rPr>
                <w:noProof w:val="0"/>
                <w:kern w:val="3"/>
              </w:rPr>
              <w:t>ă</w:t>
            </w:r>
            <w:r w:rsidRPr="00C60D06">
              <w:rPr>
                <w:noProof w:val="0"/>
                <w:kern w:val="3"/>
              </w:rPr>
              <w:t xml:space="preserve"> a situației economice și financiare a ofertantului/candidatului.</w:t>
            </w:r>
          </w:p>
          <w:p w:rsidR="00AE3C02" w:rsidRPr="00C60D06" w:rsidRDefault="00AE3C02" w:rsidP="00457832">
            <w:pPr>
              <w:numPr>
                <w:ilvl w:val="1"/>
                <w:numId w:val="3"/>
              </w:numPr>
              <w:tabs>
                <w:tab w:val="left" w:pos="960"/>
                <w:tab w:val="left" w:pos="1134"/>
              </w:tabs>
              <w:spacing w:after="120"/>
              <w:ind w:left="0" w:firstLine="567"/>
              <w:jc w:val="both"/>
              <w:rPr>
                <w:noProof w:val="0"/>
                <w:kern w:val="3"/>
              </w:rPr>
            </w:pPr>
            <w:r w:rsidRPr="00C60D06">
              <w:rPr>
                <w:noProof w:val="0"/>
                <w:kern w:val="3"/>
              </w:rPr>
              <w:t>Ofertantul/candidatul poate s</w:t>
            </w:r>
            <w:r>
              <w:rPr>
                <w:noProof w:val="0"/>
                <w:kern w:val="3"/>
              </w:rPr>
              <w:t>ă</w:t>
            </w:r>
            <w:r w:rsidRPr="00C60D06">
              <w:rPr>
                <w:noProof w:val="0"/>
                <w:kern w:val="3"/>
              </w:rPr>
              <w:t>-și demonstreze capacitatea economic</w:t>
            </w:r>
            <w:r>
              <w:rPr>
                <w:noProof w:val="0"/>
                <w:kern w:val="3"/>
              </w:rPr>
              <w:t>ă</w:t>
            </w:r>
            <w:r w:rsidRPr="00C60D06">
              <w:rPr>
                <w:noProof w:val="0"/>
                <w:kern w:val="3"/>
              </w:rPr>
              <w:t xml:space="preserve"> și financiar</w:t>
            </w:r>
            <w:r>
              <w:rPr>
                <w:noProof w:val="0"/>
                <w:kern w:val="3"/>
              </w:rPr>
              <w:t>ă</w:t>
            </w:r>
            <w:r w:rsidRPr="00C60D06">
              <w:rPr>
                <w:noProof w:val="0"/>
                <w:kern w:val="3"/>
              </w:rPr>
              <w:t xml:space="preserve"> și prin susținerea acordata de c</w:t>
            </w:r>
            <w:r>
              <w:rPr>
                <w:noProof w:val="0"/>
                <w:kern w:val="3"/>
              </w:rPr>
              <w:t>ă</w:t>
            </w:r>
            <w:r w:rsidRPr="00C60D06">
              <w:rPr>
                <w:noProof w:val="0"/>
                <w:kern w:val="3"/>
              </w:rPr>
              <w:t>tre o alt</w:t>
            </w:r>
            <w:r>
              <w:rPr>
                <w:noProof w:val="0"/>
                <w:kern w:val="3"/>
              </w:rPr>
              <w:t>ă</w:t>
            </w:r>
            <w:r w:rsidRPr="00C60D06">
              <w:rPr>
                <w:noProof w:val="0"/>
                <w:kern w:val="3"/>
              </w:rPr>
              <w:t xml:space="preserve"> persoan</w:t>
            </w:r>
            <w:r>
              <w:rPr>
                <w:noProof w:val="0"/>
                <w:kern w:val="3"/>
              </w:rPr>
              <w:t>ă</w:t>
            </w:r>
            <w:r w:rsidRPr="00C60D06">
              <w:rPr>
                <w:noProof w:val="0"/>
                <w:kern w:val="3"/>
              </w:rPr>
              <w:t xml:space="preserve"> indiferent de natura relațiilor juridice existente </w:t>
            </w:r>
            <w:r>
              <w:rPr>
                <w:noProof w:val="0"/>
                <w:kern w:val="3"/>
              </w:rPr>
              <w:t>î</w:t>
            </w:r>
            <w:r w:rsidRPr="00C60D06">
              <w:rPr>
                <w:noProof w:val="0"/>
                <w:kern w:val="3"/>
              </w:rPr>
              <w:t xml:space="preserve">ntre ofertant/candidat </w:t>
            </w:r>
            <w:r>
              <w:rPr>
                <w:noProof w:val="0"/>
                <w:kern w:val="3"/>
              </w:rPr>
              <w:t>şi persoana respectivă</w:t>
            </w:r>
            <w:r w:rsidRPr="00C60D06">
              <w:rPr>
                <w:noProof w:val="0"/>
                <w:kern w:val="3"/>
              </w:rPr>
              <w:t>.</w:t>
            </w:r>
          </w:p>
          <w:p w:rsidR="00AE3C02" w:rsidRPr="00C60D06" w:rsidRDefault="00AE3C02" w:rsidP="00457832">
            <w:pPr>
              <w:numPr>
                <w:ilvl w:val="1"/>
                <w:numId w:val="3"/>
              </w:numPr>
              <w:tabs>
                <w:tab w:val="left" w:pos="960"/>
                <w:tab w:val="left" w:pos="1134"/>
              </w:tabs>
              <w:spacing w:after="120"/>
              <w:ind w:left="0" w:firstLine="567"/>
              <w:jc w:val="both"/>
              <w:rPr>
                <w:noProof w:val="0"/>
                <w:kern w:val="3"/>
              </w:rPr>
            </w:pPr>
            <w:r>
              <w:rPr>
                <w:noProof w:val="0"/>
                <w:kern w:val="3"/>
              </w:rPr>
              <w:t>î</w:t>
            </w:r>
            <w:r w:rsidRPr="00C60D06">
              <w:rPr>
                <w:noProof w:val="0"/>
                <w:kern w:val="3"/>
              </w:rPr>
              <w:t xml:space="preserve">n cazul prevгzut </w:t>
            </w:r>
            <w:r w:rsidRPr="00A20ACF">
              <w:rPr>
                <w:noProof w:val="0"/>
                <w:kern w:val="3"/>
              </w:rPr>
              <w:t>la</w:t>
            </w:r>
            <w:r>
              <w:rPr>
                <w:noProof w:val="0"/>
                <w:kern w:val="3"/>
              </w:rPr>
              <w:t xml:space="preserve"> punctul</w:t>
            </w:r>
            <w:r w:rsidRPr="00A20ACF">
              <w:rPr>
                <w:noProof w:val="0"/>
                <w:kern w:val="3"/>
              </w:rPr>
              <w:t xml:space="preserve"> </w:t>
            </w:r>
            <w:r w:rsidRPr="003556B4">
              <w:rPr>
                <w:noProof w:val="0"/>
                <w:kern w:val="3"/>
              </w:rPr>
              <w:t>IPO13.5</w:t>
            </w:r>
            <w:r w:rsidRPr="00A20ACF">
              <w:rPr>
                <w:noProof w:val="0"/>
                <w:kern w:val="3"/>
              </w:rPr>
              <w:t>,</w:t>
            </w:r>
            <w:r w:rsidRPr="00C60D06">
              <w:rPr>
                <w:noProof w:val="0"/>
                <w:kern w:val="3"/>
              </w:rPr>
              <w:t xml:space="preserve"> ofertantul/candidatul are obligația de a dovedi susținerea de care beneficiaz</w:t>
            </w:r>
            <w:r>
              <w:rPr>
                <w:noProof w:val="0"/>
                <w:kern w:val="3"/>
              </w:rPr>
              <w:t>ă</w:t>
            </w:r>
            <w:r w:rsidRPr="00C60D06">
              <w:rPr>
                <w:noProof w:val="0"/>
                <w:kern w:val="3"/>
              </w:rPr>
              <w:t xml:space="preserve"> prin prezentarea </w:t>
            </w:r>
            <w:r>
              <w:rPr>
                <w:noProof w:val="0"/>
                <w:kern w:val="3"/>
              </w:rPr>
              <w:t>î</w:t>
            </w:r>
            <w:r w:rsidRPr="00C60D06">
              <w:rPr>
                <w:noProof w:val="0"/>
                <w:kern w:val="3"/>
              </w:rPr>
              <w:t>n form</w:t>
            </w:r>
            <w:r>
              <w:rPr>
                <w:noProof w:val="0"/>
                <w:kern w:val="3"/>
              </w:rPr>
              <w:t>ă</w:t>
            </w:r>
            <w:r w:rsidRPr="00C60D06">
              <w:rPr>
                <w:noProof w:val="0"/>
                <w:kern w:val="3"/>
              </w:rPr>
              <w:t xml:space="preserve"> scris</w:t>
            </w:r>
            <w:r>
              <w:rPr>
                <w:noProof w:val="0"/>
                <w:kern w:val="3"/>
              </w:rPr>
              <w:t>ă</w:t>
            </w:r>
            <w:r w:rsidRPr="00C60D06">
              <w:rPr>
                <w:noProof w:val="0"/>
                <w:kern w:val="3"/>
              </w:rPr>
              <w:t xml:space="preserve"> a unui angajament ferm al persoanei respective, </w:t>
            </w:r>
            <w:r>
              <w:rPr>
                <w:noProof w:val="0"/>
                <w:kern w:val="3"/>
              </w:rPr>
              <w:t>î</w:t>
            </w:r>
            <w:r w:rsidRPr="00C60D06">
              <w:rPr>
                <w:noProof w:val="0"/>
                <w:kern w:val="3"/>
              </w:rPr>
              <w:t xml:space="preserve">ncheiat </w:t>
            </w:r>
            <w:r>
              <w:rPr>
                <w:noProof w:val="0"/>
                <w:kern w:val="3"/>
              </w:rPr>
              <w:t>î</w:t>
            </w:r>
            <w:r w:rsidRPr="00C60D06">
              <w:rPr>
                <w:noProof w:val="0"/>
                <w:kern w:val="3"/>
              </w:rPr>
              <w:t>n form</w:t>
            </w:r>
            <w:r>
              <w:rPr>
                <w:noProof w:val="0"/>
                <w:kern w:val="3"/>
              </w:rPr>
              <w:t>ă</w:t>
            </w:r>
            <w:r w:rsidRPr="00C60D06">
              <w:rPr>
                <w:noProof w:val="0"/>
                <w:kern w:val="3"/>
              </w:rPr>
              <w:t xml:space="preserve"> autenticг</w:t>
            </w:r>
            <w:r>
              <w:rPr>
                <w:noProof w:val="0"/>
                <w:kern w:val="3"/>
              </w:rPr>
              <w:t>ă,</w:t>
            </w:r>
            <w:r w:rsidRPr="00C60D06">
              <w:rPr>
                <w:noProof w:val="0"/>
                <w:kern w:val="3"/>
              </w:rPr>
              <w:t xml:space="preserve"> prin care aceast</w:t>
            </w:r>
            <w:r>
              <w:rPr>
                <w:noProof w:val="0"/>
                <w:kern w:val="3"/>
              </w:rPr>
              <w:t>ă</w:t>
            </w:r>
            <w:r w:rsidRPr="00C60D06">
              <w:rPr>
                <w:noProof w:val="0"/>
                <w:kern w:val="3"/>
              </w:rPr>
              <w:t xml:space="preserve"> persoan</w:t>
            </w:r>
            <w:r>
              <w:rPr>
                <w:noProof w:val="0"/>
                <w:kern w:val="3"/>
              </w:rPr>
              <w:t>ă</w:t>
            </w:r>
            <w:r w:rsidRPr="00C60D06">
              <w:rPr>
                <w:noProof w:val="0"/>
                <w:kern w:val="3"/>
              </w:rPr>
              <w:t xml:space="preserve"> confirm</w:t>
            </w:r>
            <w:r>
              <w:rPr>
                <w:noProof w:val="0"/>
                <w:kern w:val="3"/>
              </w:rPr>
              <w:t>ă</w:t>
            </w:r>
            <w:r w:rsidRPr="00C60D06">
              <w:rPr>
                <w:noProof w:val="0"/>
                <w:kern w:val="3"/>
              </w:rPr>
              <w:t xml:space="preserve"> faptul c</w:t>
            </w:r>
            <w:r>
              <w:rPr>
                <w:noProof w:val="0"/>
                <w:kern w:val="3"/>
              </w:rPr>
              <w:t>ă</w:t>
            </w:r>
            <w:r w:rsidRPr="00C60D06">
              <w:rPr>
                <w:noProof w:val="0"/>
                <w:kern w:val="3"/>
              </w:rPr>
              <w:t xml:space="preserve"> va pune la dispozi</w:t>
            </w:r>
            <w:r>
              <w:rPr>
                <w:noProof w:val="0"/>
                <w:kern w:val="3"/>
              </w:rPr>
              <w:t>ţ</w:t>
            </w:r>
            <w:r w:rsidRPr="00C60D06">
              <w:rPr>
                <w:noProof w:val="0"/>
                <w:kern w:val="3"/>
              </w:rPr>
              <w:t>ia ofertantului/candidatului resursele financiare invocate.</w:t>
            </w:r>
          </w:p>
          <w:p w:rsidR="00AE3C02" w:rsidRPr="00A20ACF" w:rsidRDefault="00AE3C02" w:rsidP="00457832">
            <w:pPr>
              <w:numPr>
                <w:ilvl w:val="1"/>
                <w:numId w:val="3"/>
              </w:numPr>
              <w:tabs>
                <w:tab w:val="left" w:pos="960"/>
                <w:tab w:val="left" w:pos="1134"/>
              </w:tabs>
              <w:spacing w:after="120"/>
              <w:ind w:left="0" w:firstLine="567"/>
              <w:jc w:val="both"/>
              <w:rPr>
                <w:noProof w:val="0"/>
                <w:kern w:val="3"/>
              </w:rPr>
            </w:pPr>
            <w:r w:rsidRPr="00C60D06">
              <w:rPr>
                <w:noProof w:val="0"/>
                <w:kern w:val="3"/>
              </w:rPr>
              <w:t>Persoana care asigur</w:t>
            </w:r>
            <w:r>
              <w:rPr>
                <w:noProof w:val="0"/>
                <w:kern w:val="3"/>
              </w:rPr>
              <w:t>ă</w:t>
            </w:r>
            <w:r w:rsidRPr="00C60D06">
              <w:rPr>
                <w:noProof w:val="0"/>
                <w:kern w:val="3"/>
              </w:rPr>
              <w:t xml:space="preserve"> susținerea financiar</w:t>
            </w:r>
            <w:r>
              <w:rPr>
                <w:noProof w:val="0"/>
                <w:kern w:val="3"/>
              </w:rPr>
              <w:t>ă</w:t>
            </w:r>
            <w:r w:rsidRPr="00C60D06">
              <w:rPr>
                <w:noProof w:val="0"/>
                <w:kern w:val="3"/>
              </w:rPr>
              <w:t xml:space="preserve"> trebuie s</w:t>
            </w:r>
            <w:r>
              <w:rPr>
                <w:noProof w:val="0"/>
                <w:kern w:val="3"/>
              </w:rPr>
              <w:t>ă</w:t>
            </w:r>
            <w:r w:rsidRPr="00C60D06">
              <w:rPr>
                <w:noProof w:val="0"/>
                <w:kern w:val="3"/>
              </w:rPr>
              <w:t xml:space="preserve"> </w:t>
            </w:r>
            <w:r>
              <w:rPr>
                <w:noProof w:val="0"/>
                <w:kern w:val="3"/>
              </w:rPr>
              <w:t>î</w:t>
            </w:r>
            <w:r w:rsidRPr="00C60D06">
              <w:rPr>
                <w:noProof w:val="0"/>
                <w:kern w:val="3"/>
              </w:rPr>
              <w:t>ndeplineasc</w:t>
            </w:r>
            <w:r>
              <w:rPr>
                <w:noProof w:val="0"/>
                <w:kern w:val="3"/>
              </w:rPr>
              <w:t>ă</w:t>
            </w:r>
            <w:r w:rsidRPr="00C60D06">
              <w:rPr>
                <w:noProof w:val="0"/>
                <w:kern w:val="3"/>
              </w:rPr>
              <w:t xml:space="preserve"> criteriile de selecție relevante și nu trebuie s</w:t>
            </w:r>
            <w:r>
              <w:rPr>
                <w:noProof w:val="0"/>
                <w:kern w:val="3"/>
              </w:rPr>
              <w:t>ă</w:t>
            </w:r>
            <w:r w:rsidRPr="00C60D06">
              <w:rPr>
                <w:noProof w:val="0"/>
                <w:kern w:val="3"/>
              </w:rPr>
              <w:t xml:space="preserve"> se afle </w:t>
            </w:r>
            <w:r>
              <w:rPr>
                <w:noProof w:val="0"/>
                <w:kern w:val="3"/>
              </w:rPr>
              <w:t>î</w:t>
            </w:r>
            <w:r w:rsidRPr="00C60D06">
              <w:rPr>
                <w:noProof w:val="0"/>
                <w:kern w:val="3"/>
              </w:rPr>
              <w:t>n niciuna dintre situațiile prev</w:t>
            </w:r>
            <w:r>
              <w:rPr>
                <w:noProof w:val="0"/>
                <w:kern w:val="3"/>
              </w:rPr>
              <w:t>ă</w:t>
            </w:r>
            <w:r w:rsidRPr="00C60D06">
              <w:rPr>
                <w:noProof w:val="0"/>
                <w:kern w:val="3"/>
              </w:rPr>
              <w:t xml:space="preserve">zute </w:t>
            </w:r>
            <w:r w:rsidRPr="00A20ACF">
              <w:rPr>
                <w:noProof w:val="0"/>
                <w:kern w:val="3"/>
              </w:rPr>
              <w:t>la</w:t>
            </w:r>
            <w:r w:rsidRPr="00A20ACF">
              <w:rPr>
                <w:b/>
                <w:noProof w:val="0"/>
                <w:kern w:val="3"/>
              </w:rPr>
              <w:t xml:space="preserve"> </w:t>
            </w:r>
            <w:r w:rsidRPr="001E661A">
              <w:rPr>
                <w:noProof w:val="0"/>
                <w:kern w:val="3"/>
              </w:rPr>
              <w:t xml:space="preserve">punctul </w:t>
            </w:r>
            <w:r>
              <w:rPr>
                <w:noProof w:val="0"/>
                <w:kern w:val="3"/>
              </w:rPr>
              <w:t>IPO</w:t>
            </w:r>
            <w:r w:rsidRPr="001E661A">
              <w:rPr>
                <w:noProof w:val="0"/>
                <w:kern w:val="3"/>
              </w:rPr>
              <w:t xml:space="preserve">11.2 și punctul </w:t>
            </w:r>
            <w:r>
              <w:rPr>
                <w:noProof w:val="0"/>
                <w:kern w:val="3"/>
              </w:rPr>
              <w:t>IPO</w:t>
            </w:r>
            <w:r w:rsidRPr="001E661A">
              <w:rPr>
                <w:noProof w:val="0"/>
                <w:kern w:val="3"/>
              </w:rPr>
              <w:t>11.3 literele c)-g)</w:t>
            </w:r>
            <w:r w:rsidRPr="00A20ACF">
              <w:rPr>
                <w:b/>
                <w:noProof w:val="0"/>
                <w:kern w:val="3"/>
              </w:rPr>
              <w:t>,</w:t>
            </w:r>
            <w:r w:rsidRPr="00A20ACF">
              <w:rPr>
                <w:noProof w:val="0"/>
                <w:kern w:val="3"/>
              </w:rPr>
              <w:t xml:space="preserve"> care determin</w:t>
            </w:r>
            <w:r>
              <w:rPr>
                <w:noProof w:val="0"/>
                <w:kern w:val="3"/>
              </w:rPr>
              <w:t>ă</w:t>
            </w:r>
            <w:r w:rsidRPr="00A20ACF">
              <w:rPr>
                <w:noProof w:val="0"/>
                <w:kern w:val="3"/>
              </w:rPr>
              <w:t xml:space="preserve"> excluderea din procedura de atribuire.</w:t>
            </w:r>
          </w:p>
          <w:p w:rsidR="00AE3C02" w:rsidRPr="00C60D06" w:rsidRDefault="00AE3C02" w:rsidP="00457832">
            <w:pPr>
              <w:numPr>
                <w:ilvl w:val="1"/>
                <w:numId w:val="3"/>
              </w:numPr>
              <w:tabs>
                <w:tab w:val="left" w:pos="960"/>
                <w:tab w:val="left" w:pos="1134"/>
              </w:tabs>
              <w:spacing w:after="120"/>
              <w:ind w:left="0" w:firstLine="567"/>
              <w:jc w:val="both"/>
              <w:rPr>
                <w:noProof w:val="0"/>
                <w:kern w:val="3"/>
              </w:rPr>
            </w:pPr>
            <w:r w:rsidRPr="00C60D06">
              <w:rPr>
                <w:noProof w:val="0"/>
                <w:kern w:val="3"/>
              </w:rPr>
              <w:t>O asociație de operatori economici la fel are dreptul s</w:t>
            </w:r>
            <w:r>
              <w:rPr>
                <w:noProof w:val="0"/>
                <w:kern w:val="3"/>
              </w:rPr>
              <w:t>ă</w:t>
            </w:r>
            <w:r w:rsidRPr="00C60D06">
              <w:rPr>
                <w:noProof w:val="0"/>
                <w:kern w:val="3"/>
              </w:rPr>
              <w:t xml:space="preserve"> se bazeze pe capacit</w:t>
            </w:r>
            <w:r>
              <w:rPr>
                <w:noProof w:val="0"/>
                <w:kern w:val="3"/>
              </w:rPr>
              <w:t>ă</w:t>
            </w:r>
            <w:r w:rsidRPr="00C60D06">
              <w:rPr>
                <w:noProof w:val="0"/>
                <w:kern w:val="3"/>
              </w:rPr>
              <w:t>țile membrilor asociației sau ale altor persoane.</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DA6756">
              <w:rPr>
                <w:rFonts w:ascii="Calibri Light CE" w:hAnsi="Calibri Light CE"/>
              </w:rPr>
              <w:t>Capacitate tehnic</w:t>
            </w:r>
            <w:r>
              <w:rPr>
                <w:rFonts w:ascii="Calibri Light CE" w:hAnsi="Calibri Light CE"/>
              </w:rPr>
              <w:t>ă</w:t>
            </w:r>
            <w:r w:rsidRPr="00DA6756">
              <w:rPr>
                <w:rFonts w:ascii="Calibri Light CE" w:hAnsi="Calibri Light CE"/>
              </w:rPr>
              <w:t xml:space="preserve"> și/sau profesional</w:t>
            </w:r>
            <w:bookmarkEnd w:id="70"/>
            <w:bookmarkEnd w:id="71"/>
            <w:r>
              <w:rPr>
                <w:rFonts w:ascii="Calibri Light CE" w:hAnsi="Calibri Light CE"/>
              </w:rPr>
              <w:t>ă</w:t>
            </w:r>
            <w:r w:rsidRPr="00DA6756">
              <w:rPr>
                <w:rFonts w:ascii="Calibri Light CE" w:hAnsi="Calibri Light CE"/>
              </w:rPr>
              <w:t xml:space="preserve"> </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AE3C02" w:rsidRPr="00C60D06" w:rsidRDefault="00AE3C02" w:rsidP="00457832">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AE3C02" w:rsidRPr="00C60D06" w:rsidRDefault="00AE3C02"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E3C02" w:rsidRPr="00C60D06" w:rsidRDefault="00AE3C02"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E3C02" w:rsidRPr="00C60D06" w:rsidRDefault="00AE3C02"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E3C02" w:rsidRPr="00C60D06" w:rsidRDefault="00AE3C02"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E3C02" w:rsidRPr="00C60D06" w:rsidRDefault="00AE3C02"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E3C02" w:rsidRPr="00C60D06" w:rsidRDefault="00AE3C02"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E3C02" w:rsidRPr="00C60D06" w:rsidRDefault="00AE3C02" w:rsidP="00457832">
            <w:pPr>
              <w:ind w:firstLine="567"/>
              <w:jc w:val="both"/>
              <w:rPr>
                <w:lang w:eastAsia="ru-RU"/>
              </w:rPr>
            </w:pPr>
            <w:r w:rsidRPr="00C60D06">
              <w:rPr>
                <w:lang w:eastAsia="ru-RU"/>
              </w:rPr>
              <w:t>h) informaţii privind partea din contract pe care operatorul economic are, eventual, intenţia să o subcontracteze.</w:t>
            </w:r>
          </w:p>
          <w:p w:rsidR="00AE3C02" w:rsidRPr="00C60D06" w:rsidRDefault="00AE3C02" w:rsidP="00457832">
            <w:pPr>
              <w:numPr>
                <w:ilvl w:val="1"/>
                <w:numId w:val="3"/>
              </w:numPr>
              <w:tabs>
                <w:tab w:val="left" w:pos="960"/>
                <w:tab w:val="left" w:pos="1134"/>
              </w:tabs>
              <w:spacing w:after="120"/>
              <w:ind w:left="0" w:firstLine="567"/>
              <w:jc w:val="both"/>
            </w:pPr>
            <w:r w:rsidRPr="00C60D06">
              <w:rPr>
                <w:kern w:val="3"/>
              </w:rPr>
              <w:t>Capacitatea tehnicг єi profesionalг a ofertantului poate fi susюinutг, pentru оndeplinirea unui contract, єi de o altг persoanг, indiferent de natura rela</w:t>
            </w:r>
            <w:r>
              <w:rPr>
                <w:kern w:val="3"/>
              </w:rPr>
              <w:t>ţ</w:t>
            </w:r>
            <w:r w:rsidRPr="00C60D06">
              <w:rPr>
                <w:kern w:val="3"/>
              </w:rPr>
              <w:t xml:space="preserve">iilor juridice existente </w:t>
            </w:r>
            <w:r>
              <w:rPr>
                <w:kern w:val="3"/>
              </w:rPr>
              <w:t>î</w:t>
            </w:r>
            <w:r w:rsidRPr="00C60D06">
              <w:rPr>
                <w:kern w:val="3"/>
              </w:rPr>
              <w:t>ntre ofertant єi persoana respectiv</w:t>
            </w:r>
            <w:r>
              <w:rPr>
                <w:kern w:val="3"/>
              </w:rPr>
              <w:t>ă</w:t>
            </w:r>
            <w:r w:rsidRPr="00C60D06">
              <w:rPr>
                <w:kern w:val="3"/>
              </w:rPr>
              <w:t>.</w:t>
            </w:r>
          </w:p>
          <w:p w:rsidR="00AE3C02" w:rsidRPr="00C60D06" w:rsidRDefault="00AE3C02" w:rsidP="00457832">
            <w:pPr>
              <w:numPr>
                <w:ilvl w:val="1"/>
                <w:numId w:val="3"/>
              </w:numPr>
              <w:tabs>
                <w:tab w:val="left" w:pos="960"/>
                <w:tab w:val="left" w:pos="1134"/>
              </w:tabs>
              <w:spacing w:after="120"/>
              <w:ind w:left="0" w:firstLine="567"/>
              <w:jc w:val="both"/>
              <w:rPr>
                <w:noProof w:val="0"/>
                <w:kern w:val="3"/>
              </w:rPr>
            </w:pPr>
            <w:r>
              <w:rPr>
                <w:noProof w:val="0"/>
                <w:kern w:val="3"/>
              </w:rPr>
              <w:t>î</w:t>
            </w:r>
            <w:r w:rsidRPr="00C60D06">
              <w:rPr>
                <w:noProof w:val="0"/>
                <w:kern w:val="3"/>
              </w:rPr>
              <w:t>n cazul prev</w:t>
            </w:r>
            <w:r>
              <w:rPr>
                <w:noProof w:val="0"/>
                <w:kern w:val="3"/>
              </w:rPr>
              <w:t>ă</w:t>
            </w:r>
            <w:r w:rsidRPr="00C60D06">
              <w:rPr>
                <w:noProof w:val="0"/>
                <w:kern w:val="3"/>
              </w:rPr>
              <w:t xml:space="preserve">zut la </w:t>
            </w:r>
            <w:r>
              <w:rPr>
                <w:noProof w:val="0"/>
                <w:kern w:val="3"/>
              </w:rPr>
              <w:t xml:space="preserve">punctul </w:t>
            </w:r>
            <w:r w:rsidRPr="003556B4">
              <w:rPr>
                <w:noProof w:val="0"/>
                <w:kern w:val="3"/>
              </w:rPr>
              <w:t>IPO14.2</w:t>
            </w:r>
            <w:r w:rsidRPr="00C60D06">
              <w:rPr>
                <w:noProof w:val="0"/>
                <w:kern w:val="3"/>
              </w:rPr>
              <w:t>, ofertantul/candidatul are obliga</w:t>
            </w:r>
            <w:r>
              <w:rPr>
                <w:noProof w:val="0"/>
                <w:kern w:val="3"/>
              </w:rPr>
              <w:t>ţ</w:t>
            </w:r>
            <w:r w:rsidRPr="00C60D06">
              <w:rPr>
                <w:noProof w:val="0"/>
                <w:kern w:val="3"/>
              </w:rPr>
              <w:t>ia de a dovedi sus</w:t>
            </w:r>
            <w:r>
              <w:rPr>
                <w:noProof w:val="0"/>
                <w:kern w:val="3"/>
              </w:rPr>
              <w:t>ţ</w:t>
            </w:r>
            <w:r w:rsidRPr="00C60D06">
              <w:rPr>
                <w:noProof w:val="0"/>
                <w:kern w:val="3"/>
              </w:rPr>
              <w:t>inerea de care beneficiaz</w:t>
            </w:r>
            <w:r>
              <w:rPr>
                <w:noProof w:val="0"/>
                <w:kern w:val="3"/>
              </w:rPr>
              <w:t>ă</w:t>
            </w:r>
            <w:r w:rsidRPr="00C60D06">
              <w:rPr>
                <w:noProof w:val="0"/>
                <w:kern w:val="3"/>
              </w:rPr>
              <w:t xml:space="preserve"> prin prezentarea </w:t>
            </w:r>
            <w:r>
              <w:rPr>
                <w:noProof w:val="0"/>
                <w:kern w:val="3"/>
              </w:rPr>
              <w:t>î</w:t>
            </w:r>
            <w:r w:rsidRPr="00C60D06">
              <w:rPr>
                <w:noProof w:val="0"/>
                <w:kern w:val="3"/>
              </w:rPr>
              <w:t>n form</w:t>
            </w:r>
            <w:r>
              <w:rPr>
                <w:noProof w:val="0"/>
                <w:kern w:val="3"/>
              </w:rPr>
              <w:t>ă</w:t>
            </w:r>
            <w:r w:rsidRPr="00C60D06">
              <w:rPr>
                <w:noProof w:val="0"/>
                <w:kern w:val="3"/>
              </w:rPr>
              <w:t xml:space="preserve"> scris</w:t>
            </w:r>
            <w:r>
              <w:rPr>
                <w:noProof w:val="0"/>
                <w:kern w:val="3"/>
              </w:rPr>
              <w:t>ă</w:t>
            </w:r>
            <w:r w:rsidRPr="00C60D06">
              <w:rPr>
                <w:noProof w:val="0"/>
                <w:kern w:val="3"/>
              </w:rPr>
              <w:t xml:space="preserve"> a unui angajament ferm al persoanei respective, </w:t>
            </w:r>
            <w:r>
              <w:rPr>
                <w:noProof w:val="0"/>
                <w:kern w:val="3"/>
              </w:rPr>
              <w:t>î</w:t>
            </w:r>
            <w:r w:rsidRPr="00C60D06">
              <w:rPr>
                <w:noProof w:val="0"/>
                <w:kern w:val="3"/>
              </w:rPr>
              <w:t xml:space="preserve">ncheiat </w:t>
            </w:r>
            <w:r>
              <w:rPr>
                <w:noProof w:val="0"/>
                <w:kern w:val="3"/>
              </w:rPr>
              <w:t>î</w:t>
            </w:r>
            <w:r w:rsidRPr="00C60D06">
              <w:rPr>
                <w:noProof w:val="0"/>
                <w:kern w:val="3"/>
              </w:rPr>
              <w:t>n form</w:t>
            </w:r>
            <w:r>
              <w:rPr>
                <w:noProof w:val="0"/>
                <w:kern w:val="3"/>
              </w:rPr>
              <w:t>ă</w:t>
            </w:r>
            <w:r w:rsidRPr="00C60D06">
              <w:rPr>
                <w:noProof w:val="0"/>
                <w:kern w:val="3"/>
              </w:rPr>
              <w:t xml:space="preserve"> autentic</w:t>
            </w:r>
            <w:r>
              <w:rPr>
                <w:noProof w:val="0"/>
                <w:kern w:val="3"/>
              </w:rPr>
              <w:t>ă</w:t>
            </w:r>
            <w:r w:rsidRPr="00C60D06">
              <w:rPr>
                <w:noProof w:val="0"/>
                <w:kern w:val="3"/>
              </w:rPr>
              <w:t>, prin care aceastг persoan</w:t>
            </w:r>
            <w:r>
              <w:rPr>
                <w:noProof w:val="0"/>
                <w:kern w:val="3"/>
              </w:rPr>
              <w:t>ă</w:t>
            </w:r>
            <w:r w:rsidRPr="00C60D06">
              <w:rPr>
                <w:noProof w:val="0"/>
                <w:kern w:val="3"/>
              </w:rPr>
              <w:t xml:space="preserve"> confirm</w:t>
            </w:r>
            <w:r>
              <w:rPr>
                <w:noProof w:val="0"/>
                <w:kern w:val="3"/>
              </w:rPr>
              <w:t>ă</w:t>
            </w:r>
            <w:r w:rsidRPr="00C60D06">
              <w:rPr>
                <w:noProof w:val="0"/>
                <w:kern w:val="3"/>
              </w:rPr>
              <w:t xml:space="preserve"> faptul c</w:t>
            </w:r>
            <w:r>
              <w:rPr>
                <w:noProof w:val="0"/>
                <w:kern w:val="3"/>
              </w:rPr>
              <w:t>ă</w:t>
            </w:r>
            <w:r w:rsidRPr="00C60D06">
              <w:rPr>
                <w:noProof w:val="0"/>
                <w:kern w:val="3"/>
              </w:rPr>
              <w:t xml:space="preserve"> va pune la dispozi</w:t>
            </w:r>
            <w:r>
              <w:rPr>
                <w:noProof w:val="0"/>
                <w:kern w:val="3"/>
              </w:rPr>
              <w:t>ţ</w:t>
            </w:r>
            <w:r w:rsidRPr="00C60D06">
              <w:rPr>
                <w:noProof w:val="0"/>
                <w:kern w:val="3"/>
              </w:rPr>
              <w:t>ia ofertantului/candidatului resursele financiare invocate.</w:t>
            </w:r>
          </w:p>
          <w:p w:rsidR="00AE3C02" w:rsidRPr="00A20ACF" w:rsidRDefault="00AE3C02" w:rsidP="00457832">
            <w:pPr>
              <w:numPr>
                <w:ilvl w:val="1"/>
                <w:numId w:val="3"/>
              </w:numPr>
              <w:tabs>
                <w:tab w:val="left" w:pos="960"/>
                <w:tab w:val="left" w:pos="1134"/>
              </w:tabs>
              <w:spacing w:after="120"/>
              <w:ind w:left="0" w:firstLine="567"/>
              <w:jc w:val="both"/>
              <w:rPr>
                <w:noProof w:val="0"/>
                <w:kern w:val="3"/>
              </w:rPr>
            </w:pPr>
            <w:r w:rsidRPr="00C60D06">
              <w:rPr>
                <w:noProof w:val="0"/>
                <w:kern w:val="3"/>
              </w:rPr>
              <w:t>Persoana care asigur</w:t>
            </w:r>
            <w:r>
              <w:rPr>
                <w:noProof w:val="0"/>
                <w:kern w:val="3"/>
              </w:rPr>
              <w:t>ă</w:t>
            </w:r>
            <w:r w:rsidRPr="00C60D06">
              <w:rPr>
                <w:noProof w:val="0"/>
                <w:kern w:val="3"/>
              </w:rPr>
              <w:t xml:space="preserve"> sus</w:t>
            </w:r>
            <w:r>
              <w:rPr>
                <w:noProof w:val="0"/>
                <w:kern w:val="3"/>
              </w:rPr>
              <w:t>ţ</w:t>
            </w:r>
            <w:r w:rsidRPr="00C60D06">
              <w:rPr>
                <w:noProof w:val="0"/>
                <w:kern w:val="3"/>
              </w:rPr>
              <w:t>inerea financiar</w:t>
            </w:r>
            <w:r>
              <w:rPr>
                <w:noProof w:val="0"/>
                <w:kern w:val="3"/>
              </w:rPr>
              <w:t>ă</w:t>
            </w:r>
            <w:r w:rsidRPr="00C60D06">
              <w:rPr>
                <w:noProof w:val="0"/>
                <w:kern w:val="3"/>
              </w:rPr>
              <w:t xml:space="preserve"> trebuie s</w:t>
            </w:r>
            <w:r>
              <w:rPr>
                <w:noProof w:val="0"/>
                <w:kern w:val="3"/>
              </w:rPr>
              <w:t>ă</w:t>
            </w:r>
            <w:r w:rsidRPr="00C60D06">
              <w:rPr>
                <w:noProof w:val="0"/>
                <w:kern w:val="3"/>
              </w:rPr>
              <w:t xml:space="preserve"> </w:t>
            </w:r>
            <w:r>
              <w:rPr>
                <w:noProof w:val="0"/>
                <w:kern w:val="3"/>
              </w:rPr>
              <w:t>î</w:t>
            </w:r>
            <w:r w:rsidRPr="00C60D06">
              <w:rPr>
                <w:noProof w:val="0"/>
                <w:kern w:val="3"/>
              </w:rPr>
              <w:t>ndeplineasc</w:t>
            </w:r>
            <w:r>
              <w:rPr>
                <w:noProof w:val="0"/>
                <w:kern w:val="3"/>
              </w:rPr>
              <w:t>ă</w:t>
            </w:r>
            <w:r w:rsidRPr="00C60D06">
              <w:rPr>
                <w:noProof w:val="0"/>
                <w:kern w:val="3"/>
              </w:rPr>
              <w:t xml:space="preserve"> criteriile de selecție relevante și nu trebuie sг se afle оn niciuna dintre situa</w:t>
            </w:r>
            <w:r>
              <w:rPr>
                <w:noProof w:val="0"/>
                <w:kern w:val="3"/>
              </w:rPr>
              <w:t>ţ</w:t>
            </w:r>
            <w:r w:rsidRPr="00C60D06">
              <w:rPr>
                <w:noProof w:val="0"/>
                <w:kern w:val="3"/>
              </w:rPr>
              <w:t>iile prev</w:t>
            </w:r>
            <w:r>
              <w:rPr>
                <w:noProof w:val="0"/>
                <w:kern w:val="3"/>
              </w:rPr>
              <w:t>ă</w:t>
            </w:r>
            <w:r w:rsidRPr="00C60D06">
              <w:rPr>
                <w:noProof w:val="0"/>
                <w:kern w:val="3"/>
              </w:rPr>
              <w:t xml:space="preserve">zute la </w:t>
            </w:r>
            <w:r w:rsidRPr="001E661A">
              <w:rPr>
                <w:noProof w:val="0"/>
                <w:kern w:val="3"/>
              </w:rPr>
              <w:t xml:space="preserve">punctul </w:t>
            </w:r>
            <w:r>
              <w:rPr>
                <w:noProof w:val="0"/>
                <w:kern w:val="3"/>
              </w:rPr>
              <w:t>IPO</w:t>
            </w:r>
            <w:r w:rsidRPr="001E661A">
              <w:rPr>
                <w:noProof w:val="0"/>
                <w:kern w:val="3"/>
              </w:rPr>
              <w:t xml:space="preserve">11.2 și punctul </w:t>
            </w:r>
            <w:r>
              <w:rPr>
                <w:noProof w:val="0"/>
                <w:kern w:val="3"/>
              </w:rPr>
              <w:t>IPO</w:t>
            </w:r>
            <w:r w:rsidRPr="001E661A">
              <w:rPr>
                <w:noProof w:val="0"/>
                <w:kern w:val="3"/>
              </w:rPr>
              <w:t>11.3 literele c)-g)</w:t>
            </w:r>
            <w:r w:rsidRPr="00A20ACF">
              <w:rPr>
                <w:b/>
                <w:noProof w:val="0"/>
                <w:kern w:val="3"/>
              </w:rPr>
              <w:t>,</w:t>
            </w:r>
            <w:r w:rsidRPr="00A20ACF">
              <w:rPr>
                <w:noProof w:val="0"/>
                <w:kern w:val="3"/>
              </w:rPr>
              <w:t xml:space="preserve">  care determin</w:t>
            </w:r>
            <w:r>
              <w:rPr>
                <w:noProof w:val="0"/>
                <w:kern w:val="3"/>
              </w:rPr>
              <w:t>ă</w:t>
            </w:r>
            <w:r w:rsidRPr="00A20ACF">
              <w:rPr>
                <w:noProof w:val="0"/>
                <w:kern w:val="3"/>
              </w:rPr>
              <w:t xml:space="preserve"> excluderea din procedura de atribuire.</w:t>
            </w:r>
          </w:p>
          <w:p w:rsidR="00AE3C02" w:rsidRPr="00C60D06" w:rsidRDefault="00AE3C02"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E3C02" w:rsidRPr="00C60D06" w:rsidRDefault="00AE3C02" w:rsidP="00457832">
            <w:pPr>
              <w:tabs>
                <w:tab w:val="left" w:pos="960"/>
                <w:tab w:val="left" w:pos="1134"/>
              </w:tabs>
              <w:spacing w:after="120"/>
              <w:ind w:left="567"/>
              <w:jc w:val="both"/>
            </w:pP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DA6756">
              <w:rPr>
                <w:rFonts w:ascii="Calibri Light CE" w:hAnsi="Calibri Light CE"/>
              </w:rPr>
              <w:t>Standarde de asigurare a calit</w:t>
            </w:r>
            <w:r>
              <w:rPr>
                <w:rFonts w:ascii="Calibri Light CE" w:hAnsi="Calibri Light CE"/>
              </w:rPr>
              <w:t>ăţ</w:t>
            </w:r>
            <w:r w:rsidRPr="00DA6756">
              <w:rPr>
                <w:rFonts w:ascii="Calibri Light CE" w:hAnsi="Calibri Light CE"/>
              </w:rPr>
              <w:t>ii.</w:t>
            </w:r>
            <w:bookmarkEnd w:id="72"/>
            <w:bookmarkEnd w:id="73"/>
          </w:p>
          <w:p w:rsidR="00AE3C02" w:rsidRPr="00C60D06" w:rsidRDefault="00AE3C02"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E3C02" w:rsidRPr="00C60D06" w:rsidRDefault="00AE3C02"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E3C02" w:rsidRPr="00C60D06" w:rsidRDefault="00AE3C02" w:rsidP="00457832"/>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DA6756">
              <w:t>Standarde de protecție a mediului.</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E3C02" w:rsidRPr="00C60D06" w:rsidRDefault="00AE3C02" w:rsidP="00457832">
            <w:pPr>
              <w:tabs>
                <w:tab w:val="left" w:pos="960"/>
                <w:tab w:val="left" w:pos="1134"/>
              </w:tabs>
              <w:spacing w:after="120"/>
              <w:ind w:left="567"/>
              <w:jc w:val="both"/>
            </w:pPr>
            <w:r w:rsidRPr="00C60D06">
              <w:t xml:space="preserve">a) fie la Sistemul Comunitar de Management de Mediu şi Audit (EMAS); </w:t>
            </w:r>
          </w:p>
          <w:p w:rsidR="00AE3C02" w:rsidRPr="00C60D06" w:rsidRDefault="00AE3C02"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AE3C02" w:rsidRPr="00C60D06" w:rsidRDefault="00AE3C02"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r w:rsidRPr="00DA6756">
              <w:rPr>
                <w:rFonts w:ascii="Calibri Light CE" w:hAnsi="Calibri Light CE"/>
              </w:rPr>
              <w:t xml:space="preserve">Calificarea candidaților </w:t>
            </w:r>
            <w:r>
              <w:rPr>
                <w:rFonts w:ascii="Calibri Light CE" w:hAnsi="Calibri Light CE"/>
              </w:rPr>
              <w:t>î</w:t>
            </w:r>
            <w:r w:rsidRPr="00DA6756">
              <w:rPr>
                <w:rFonts w:ascii="Calibri Light CE" w:hAnsi="Calibri Light CE"/>
              </w:rPr>
              <w:t>n cazul asocierii</w:t>
            </w:r>
            <w:bookmarkEnd w:id="74"/>
            <w:bookmarkEnd w:id="75"/>
          </w:p>
          <w:p w:rsidR="00AE3C02" w:rsidRPr="00CD15A9" w:rsidRDefault="00AE3C02" w:rsidP="00CD15A9">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E3C02" w:rsidRPr="00C60D06" w:rsidTr="00457832">
        <w:trPr>
          <w:trHeight w:val="600"/>
        </w:trPr>
        <w:tc>
          <w:tcPr>
            <w:tcW w:w="9747" w:type="dxa"/>
            <w:vAlign w:val="center"/>
          </w:tcPr>
          <w:p w:rsidR="00AE3C02" w:rsidRPr="00DA6756" w:rsidRDefault="00AE3C02" w:rsidP="003556B4">
            <w:pPr>
              <w:pStyle w:val="Heading2"/>
              <w:keepNext w:val="0"/>
              <w:keepLines w:val="0"/>
              <w:tabs>
                <w:tab w:val="left" w:pos="360"/>
                <w:tab w:val="left" w:pos="1134"/>
              </w:tabs>
              <w:spacing w:before="0"/>
              <w:jc w:val="center"/>
            </w:pPr>
            <w:bookmarkStart w:id="76" w:name="_Toc392180151"/>
            <w:bookmarkStart w:id="77" w:name="_Toc449539041"/>
            <w:r w:rsidRPr="00DA6756">
              <w:t xml:space="preserve">Secțiunea a-3-a. </w:t>
            </w:r>
            <w:r w:rsidRPr="00DA6756">
              <w:rPr>
                <w:rFonts w:ascii="Calibri Light CE" w:hAnsi="Calibri Light CE"/>
              </w:rPr>
              <w:t>Preg</w:t>
            </w:r>
            <w:r>
              <w:rPr>
                <w:rFonts w:ascii="Calibri Light CE" w:hAnsi="Calibri Light CE"/>
              </w:rPr>
              <w:t>ă</w:t>
            </w:r>
            <w:r w:rsidRPr="00DA6756">
              <w:rPr>
                <w:rFonts w:ascii="Calibri Light CE" w:hAnsi="Calibri Light CE"/>
              </w:rPr>
              <w:t>tirea ofertelor</w:t>
            </w:r>
            <w:bookmarkEnd w:id="76"/>
            <w:bookmarkEnd w:id="77"/>
          </w:p>
        </w:tc>
      </w:tr>
      <w:tr w:rsidR="00AE3C02" w:rsidRPr="00C60D06" w:rsidTr="00457832">
        <w:trPr>
          <w:trHeight w:val="283"/>
        </w:trPr>
        <w:tc>
          <w:tcPr>
            <w:tcW w:w="9747" w:type="dxa"/>
            <w:vAlign w:val="center"/>
          </w:tcPr>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DA6756">
              <w:t>Documentele ce constituie oferta</w:t>
            </w:r>
            <w:bookmarkEnd w:id="78"/>
            <w:bookmarkEnd w:id="79"/>
          </w:p>
          <w:p w:rsidR="00AE3C02" w:rsidRPr="00C60D06" w:rsidRDefault="00AE3C02" w:rsidP="00457832">
            <w:pPr>
              <w:numPr>
                <w:ilvl w:val="1"/>
                <w:numId w:val="3"/>
              </w:numPr>
              <w:tabs>
                <w:tab w:val="left" w:pos="960"/>
                <w:tab w:val="left" w:pos="1134"/>
              </w:tabs>
              <w:spacing w:after="120"/>
              <w:ind w:left="0" w:firstLine="567"/>
              <w:jc w:val="both"/>
              <w:rPr>
                <w:color w:val="000000"/>
              </w:rPr>
            </w:pPr>
            <w:r w:rsidRPr="00C60D06">
              <w:rPr>
                <w:color w:val="000000"/>
              </w:rPr>
              <w:t>Oferta va cuprinde următoarele:</w:t>
            </w:r>
          </w:p>
          <w:p w:rsidR="00AE3C02" w:rsidRPr="00C60D06" w:rsidRDefault="00AE3C02" w:rsidP="0002312A">
            <w:pPr>
              <w:numPr>
                <w:ilvl w:val="0"/>
                <w:numId w:val="4"/>
              </w:numPr>
              <w:tabs>
                <w:tab w:val="left" w:pos="1134"/>
                <w:tab w:val="left" w:pos="1320"/>
              </w:tabs>
              <w:spacing w:after="120"/>
              <w:jc w:val="both"/>
              <w:rPr>
                <w:color w:val="000000"/>
              </w:rPr>
            </w:pPr>
            <w:r>
              <w:rPr>
                <w:color w:val="000000"/>
              </w:rPr>
              <w:t>Oferta de prețuri</w:t>
            </w:r>
            <w:r w:rsidRPr="00C60D06">
              <w:rPr>
                <w:color w:val="000000"/>
              </w:rPr>
              <w:t xml:space="preserve">, care va include, după caz, </w:t>
            </w:r>
            <w:r w:rsidRPr="00CD15A9">
              <w:rPr>
                <w:color w:val="FF0000"/>
              </w:rPr>
              <w:t>și garanția pentru ofertă;</w:t>
            </w:r>
            <w:r w:rsidRPr="00C60D06">
              <w:rPr>
                <w:color w:val="000000"/>
              </w:rPr>
              <w:t xml:space="preserve"> </w:t>
            </w:r>
          </w:p>
          <w:p w:rsidR="00AE3C02" w:rsidRPr="00C60D06" w:rsidRDefault="00AE3C02" w:rsidP="0002312A">
            <w:pPr>
              <w:numPr>
                <w:ilvl w:val="0"/>
                <w:numId w:val="4"/>
              </w:numPr>
              <w:tabs>
                <w:tab w:val="left" w:pos="1134"/>
                <w:tab w:val="left" w:pos="1320"/>
              </w:tabs>
              <w:spacing w:after="120"/>
              <w:jc w:val="both"/>
              <w:rPr>
                <w:color w:val="000000"/>
              </w:rPr>
            </w:pPr>
            <w:r>
              <w:rPr>
                <w:color w:val="000000"/>
              </w:rPr>
              <w:t>Specificația tehnică pentru bunurile/serviciile achiziționate</w:t>
            </w:r>
            <w:r w:rsidRPr="00C60D06">
              <w:rPr>
                <w:color w:val="000000"/>
              </w:rPr>
              <w:t>;</w:t>
            </w:r>
          </w:p>
          <w:p w:rsidR="00AE3C02" w:rsidRPr="00C60D06" w:rsidRDefault="00AE3C02" w:rsidP="0002312A">
            <w:pPr>
              <w:numPr>
                <w:ilvl w:val="0"/>
                <w:numId w:val="4"/>
              </w:numPr>
              <w:tabs>
                <w:tab w:val="left" w:pos="1134"/>
                <w:tab w:val="left" w:pos="1320"/>
              </w:tabs>
              <w:spacing w:after="120"/>
              <w:jc w:val="both"/>
              <w:rPr>
                <w:color w:val="000000"/>
              </w:rPr>
            </w:pPr>
            <w:r w:rsidRPr="00C60D06">
              <w:rPr>
                <w:color w:val="000000"/>
              </w:rPr>
              <w:t>Documentul unic de achiziții europe</w:t>
            </w:r>
            <w:r>
              <w:rPr>
                <w:color w:val="000000"/>
              </w:rPr>
              <w:t>an</w:t>
            </w:r>
            <w:r w:rsidRPr="00C60D06">
              <w:rPr>
                <w:color w:val="000000"/>
              </w:rPr>
              <w:t>;</w:t>
            </w:r>
          </w:p>
          <w:p w:rsidR="00AE3C02" w:rsidRPr="00C60D06" w:rsidRDefault="00AE3C02" w:rsidP="00457832">
            <w:pPr>
              <w:numPr>
                <w:ilvl w:val="1"/>
                <w:numId w:val="3"/>
              </w:numPr>
              <w:tabs>
                <w:tab w:val="left" w:pos="960"/>
                <w:tab w:val="left" w:pos="1134"/>
              </w:tabs>
              <w:spacing w:after="120"/>
              <w:ind w:left="0" w:firstLine="567"/>
              <w:jc w:val="both"/>
              <w:rPr>
                <w:color w:val="000000"/>
              </w:rPr>
            </w:pPr>
            <w:r w:rsidRPr="00C60D06">
              <w:rPr>
                <w:color w:val="000000"/>
              </w:rPr>
              <w:t>Operatorii economici vor pregăti ofertele într-o manieră structurată și securizată, ca răspuns la anunțul</w:t>
            </w:r>
            <w:r>
              <w:rPr>
                <w:color w:val="000000"/>
              </w:rPr>
              <w:t>/invitația</w:t>
            </w:r>
            <w:r w:rsidRPr="00C60D06">
              <w:rPr>
                <w:color w:val="000000"/>
              </w:rPr>
              <w:t xml:space="preserve"> de participare publicat de către autoritatea contractantă în SIA „RSAP”</w:t>
            </w:r>
            <w:r>
              <w:rPr>
                <w:color w:val="000000"/>
              </w:rPr>
              <w:t xml:space="preserve"> și/sau în BAP sau transmise operatorului economic</w:t>
            </w:r>
            <w:r w:rsidRPr="00C60D06">
              <w:rPr>
                <w:color w:val="000000"/>
              </w:rPr>
              <w:t>, și vor depune ofertele în mod electronic, folosind fluxurile interactive de lucru puse la dispoziție de platformele electronice, cu exceptia cazurilor prevazute la art.32 alin.(7) şi (11) din Legea nr. 131</w:t>
            </w:r>
            <w:r>
              <w:rPr>
                <w:color w:val="000000"/>
              </w:rPr>
              <w:t>/2015.</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DA6756">
              <w:rPr>
                <w:rFonts w:ascii="Calibri Light CE" w:hAnsi="Calibri Light CE"/>
              </w:rPr>
              <w:t>Documente pentru demonstrarea conformit</w:t>
            </w:r>
            <w:r>
              <w:rPr>
                <w:rFonts w:ascii="Calibri Light CE" w:hAnsi="Calibri Light CE"/>
              </w:rPr>
              <w:t>ăţ</w:t>
            </w:r>
            <w:r w:rsidRPr="00DA6756">
              <w:rPr>
                <w:rFonts w:ascii="Calibri Light CE" w:hAnsi="Calibri Light CE"/>
              </w:rPr>
              <w:t xml:space="preserve">ii </w:t>
            </w:r>
            <w:bookmarkEnd w:id="80"/>
            <w:bookmarkEnd w:id="81"/>
            <w:r w:rsidRPr="00DA6756">
              <w:t>bunurilor/serviciilor</w:t>
            </w:r>
          </w:p>
          <w:p w:rsidR="00AE3C02" w:rsidRPr="008D3EC1" w:rsidRDefault="00AE3C02" w:rsidP="00457832">
            <w:pPr>
              <w:numPr>
                <w:ilvl w:val="1"/>
                <w:numId w:val="3"/>
              </w:numPr>
              <w:tabs>
                <w:tab w:val="left" w:pos="960"/>
                <w:tab w:val="left" w:pos="1134"/>
              </w:tabs>
              <w:spacing w:after="120"/>
              <w:ind w:left="0" w:firstLine="567"/>
              <w:jc w:val="both"/>
              <w:rPr>
                <w:color w:val="0000FF"/>
              </w:rPr>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w:t>
            </w:r>
            <w:r w:rsidRPr="008D3EC1">
              <w:rPr>
                <w:color w:val="0000FF"/>
              </w:rPr>
              <w:t>standardelor specificate în CAPITOLUL IV.</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DA6756">
              <w:t>Oferte alternative</w:t>
            </w:r>
            <w:bookmarkEnd w:id="82"/>
            <w:bookmarkEnd w:id="83"/>
          </w:p>
          <w:p w:rsidR="00AE3C02" w:rsidRPr="00C60D06" w:rsidRDefault="00AE3C02"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DA6756">
              <w:rPr>
                <w:rFonts w:ascii="Calibri Light CE" w:hAnsi="Calibri Light CE"/>
              </w:rPr>
              <w:t>Garan</w:t>
            </w:r>
            <w:r>
              <w:rPr>
                <w:rFonts w:ascii="Calibri Light CE" w:hAnsi="Calibri Light CE"/>
              </w:rPr>
              <w:t>ţ</w:t>
            </w:r>
            <w:r w:rsidRPr="00DA6756">
              <w:rPr>
                <w:rFonts w:ascii="Calibri Light CE" w:hAnsi="Calibri Light CE"/>
              </w:rPr>
              <w:t>ia pentru ofert</w:t>
            </w:r>
            <w:bookmarkEnd w:id="84"/>
            <w:bookmarkEnd w:id="85"/>
            <w:r>
              <w:rPr>
                <w:rFonts w:ascii="Calibri Light CE" w:hAnsi="Calibri Light CE"/>
              </w:rPr>
              <w:t>ă</w:t>
            </w:r>
            <w:r w:rsidRPr="00DA6756">
              <w:rPr>
                <w:rFonts w:ascii="Calibri Light CE" w:hAnsi="Calibri Light CE"/>
              </w:rPr>
              <w:t xml:space="preserve"> </w:t>
            </w:r>
          </w:p>
          <w:p w:rsidR="00AE3C02" w:rsidRPr="00C60D06" w:rsidRDefault="00AE3C02" w:rsidP="00457832">
            <w:pPr>
              <w:numPr>
                <w:ilvl w:val="1"/>
                <w:numId w:val="3"/>
              </w:numPr>
              <w:tabs>
                <w:tab w:val="left" w:pos="960"/>
                <w:tab w:val="left" w:pos="1134"/>
              </w:tabs>
              <w:spacing w:after="120"/>
              <w:ind w:left="0" w:firstLine="567"/>
              <w:jc w:val="both"/>
            </w:pPr>
            <w:r w:rsidRPr="008D3EC1">
              <w:rPr>
                <w:color w:val="0000FF"/>
              </w:rPr>
              <w:t xml:space="preserve">În cazul în care </w:t>
            </w:r>
            <w:r w:rsidRPr="008D3EC1">
              <w:rPr>
                <w:b/>
                <w:color w:val="0000FF"/>
              </w:rPr>
              <w:t xml:space="preserve">în FDA </w:t>
            </w:r>
            <w:r w:rsidRPr="008D3EC1">
              <w:rPr>
                <w:color w:val="0000FF"/>
              </w:rPr>
              <w:t>punctul</w:t>
            </w:r>
            <w:r w:rsidRPr="008D3EC1">
              <w:rPr>
                <w:b/>
                <w:color w:val="0000FF"/>
              </w:rPr>
              <w:t xml:space="preserve"> 3.2 </w:t>
            </w:r>
            <w:r w:rsidRPr="008D3EC1">
              <w:rPr>
                <w:color w:val="0000FF"/>
              </w:rPr>
              <w:t>autoritatea contractantă indică necesitatea prezentării garanției pentru ofertă, ofertantul</w:t>
            </w:r>
            <w:r w:rsidRPr="00C60D06">
              <w:t xml:space="preserve"> va depune, ca parte a ofertei sale, o Garanţie pentru ofertă </w:t>
            </w:r>
            <w:r w:rsidRPr="00C60D06">
              <w:rPr>
                <w:b/>
              </w:rPr>
              <w:t>(F3.2)</w:t>
            </w:r>
            <w:r w:rsidRPr="00C60D06">
              <w:t xml:space="preserve">. </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AE3C02" w:rsidRPr="00C60D06" w:rsidRDefault="00AE3C02"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E3C02" w:rsidRPr="008D3EC1" w:rsidRDefault="00AE3C02" w:rsidP="0002312A">
            <w:pPr>
              <w:numPr>
                <w:ilvl w:val="0"/>
                <w:numId w:val="5"/>
              </w:numPr>
              <w:tabs>
                <w:tab w:val="left" w:pos="1134"/>
                <w:tab w:val="left" w:pos="1320"/>
              </w:tabs>
              <w:spacing w:after="120"/>
              <w:ind w:left="0" w:firstLine="567"/>
              <w:jc w:val="both"/>
              <w:rPr>
                <w:color w:val="0000FF"/>
              </w:rPr>
            </w:pPr>
            <w:r w:rsidRPr="008D3EC1">
              <w:rPr>
                <w:color w:val="0000FF"/>
              </w:rPr>
              <w:t>transfer pe contul autorităţii contractante; sau</w:t>
            </w:r>
          </w:p>
          <w:p w:rsidR="00AE3C02" w:rsidRPr="00C60D06" w:rsidRDefault="00AE3C02"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E3C02" w:rsidRPr="00C60D06" w:rsidRDefault="00AE3C02"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E3C02" w:rsidRPr="00C60D06" w:rsidRDefault="00AE3C02" w:rsidP="00457832">
            <w:pPr>
              <w:tabs>
                <w:tab w:val="left" w:pos="960"/>
                <w:tab w:val="left" w:pos="1134"/>
              </w:tabs>
              <w:spacing w:after="120"/>
              <w:ind w:left="567"/>
              <w:jc w:val="both"/>
            </w:pPr>
            <w:r w:rsidRPr="00C60D06">
              <w:t xml:space="preserve">a) expirarea termenului de valabilitate a garanţiei pentru ofertă; </w:t>
            </w:r>
          </w:p>
          <w:p w:rsidR="00AE3C02" w:rsidRPr="00C60D06" w:rsidRDefault="00AE3C02"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E3C02" w:rsidRPr="00C60D06" w:rsidRDefault="00AE3C02" w:rsidP="00457832">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AE3C02" w:rsidRPr="00C60D06" w:rsidRDefault="00AE3C02"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AE3C02" w:rsidRPr="00C60D06" w:rsidRDefault="00AE3C02" w:rsidP="0002312A">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E3C02" w:rsidRPr="00C60D06" w:rsidRDefault="00AE3C02" w:rsidP="0002312A">
            <w:pPr>
              <w:numPr>
                <w:ilvl w:val="0"/>
                <w:numId w:val="6"/>
              </w:numPr>
              <w:tabs>
                <w:tab w:val="left" w:pos="1134"/>
                <w:tab w:val="left" w:pos="1320"/>
              </w:tabs>
              <w:spacing w:after="120"/>
              <w:ind w:left="0" w:firstLine="567"/>
              <w:jc w:val="both"/>
            </w:pPr>
            <w:r w:rsidRPr="00C60D06">
              <w:t xml:space="preserve">ofertantul cîştigător refuză: </w:t>
            </w:r>
          </w:p>
          <w:p w:rsidR="00AE3C02" w:rsidRPr="00C60D06" w:rsidRDefault="00AE3C02"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E3C02" w:rsidRPr="00C60D06" w:rsidRDefault="00AE3C02"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DA6756">
              <w:rPr>
                <w:rFonts w:ascii="Calibri Light CE" w:hAnsi="Calibri Light CE"/>
              </w:rPr>
              <w:t>Pre</w:t>
            </w:r>
            <w:r>
              <w:rPr>
                <w:rFonts w:ascii="Calibri Light CE" w:hAnsi="Calibri Light CE"/>
              </w:rPr>
              <w:t>ţ</w:t>
            </w:r>
            <w:r w:rsidRPr="00DA6756">
              <w:rPr>
                <w:rFonts w:ascii="Calibri Light CE" w:hAnsi="Calibri Light CE"/>
              </w:rPr>
              <w:t>uri</w:t>
            </w:r>
            <w:bookmarkEnd w:id="86"/>
            <w:bookmarkEnd w:id="87"/>
            <w:r w:rsidRPr="00DA6756">
              <w:rPr>
                <w:rFonts w:ascii="Calibri Light CE" w:hAnsi="Calibri Light CE"/>
              </w:rPr>
              <w:t xml:space="preserve"> </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E3C02" w:rsidRPr="00C60D06" w:rsidRDefault="00AE3C02"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E3C02" w:rsidRPr="002674E1" w:rsidRDefault="00AE3C02"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Autoritatea contractantă va efectua </w:t>
            </w:r>
            <w:r w:rsidRPr="008D3EC1">
              <w:rPr>
                <w:color w:val="0000FF"/>
              </w:rPr>
              <w:t xml:space="preserve">achitări </w:t>
            </w:r>
            <w:r w:rsidRPr="00C60D06">
              <w:t xml:space="preserve">conform metodologiei și condițiilor </w:t>
            </w:r>
            <w:r w:rsidRPr="003556B4">
              <w:t>indicate în</w:t>
            </w:r>
            <w:r>
              <w:rPr>
                <w:b/>
              </w:rPr>
              <w:t xml:space="preserve"> FDA </w:t>
            </w:r>
            <w:r>
              <w:t>punctul</w:t>
            </w:r>
            <w:r>
              <w:rPr>
                <w:b/>
              </w:rPr>
              <w:t xml:space="preserve"> 3</w:t>
            </w:r>
            <w:r w:rsidRPr="00C60D06">
              <w:rPr>
                <w:b/>
              </w:rPr>
              <w:t>.7</w:t>
            </w:r>
            <w:r w:rsidRPr="00C60D06">
              <w:t>.</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DA6756">
              <w:t>Termenul de valabilitate a ofertelor</w:t>
            </w:r>
            <w:bookmarkEnd w:id="88"/>
            <w:bookmarkEnd w:id="89"/>
          </w:p>
          <w:p w:rsidR="00AE3C02" w:rsidRPr="00C60D06" w:rsidRDefault="00AE3C02"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E3C02" w:rsidRPr="00C60D06" w:rsidRDefault="00AE3C02" w:rsidP="00CD15A9">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DA6756">
              <w:t>Valuta ofertei</w:t>
            </w:r>
            <w:bookmarkEnd w:id="90"/>
            <w:bookmarkEnd w:id="91"/>
          </w:p>
          <w:p w:rsidR="00AE3C02" w:rsidRPr="00C60D06" w:rsidRDefault="00AE3C02" w:rsidP="00457832">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DA6756">
              <w:t>Formatul ofertei</w:t>
            </w:r>
            <w:bookmarkEnd w:id="92"/>
            <w:bookmarkEnd w:id="93"/>
          </w:p>
          <w:p w:rsidR="00AE3C02" w:rsidRPr="00A20ACF" w:rsidRDefault="00AE3C02"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AE3C02" w:rsidRPr="00C60D06" w:rsidRDefault="00AE3C02" w:rsidP="00457832">
            <w:pPr>
              <w:tabs>
                <w:tab w:val="left" w:pos="960"/>
                <w:tab w:val="left" w:pos="1134"/>
              </w:tabs>
              <w:spacing w:after="120"/>
              <w:ind w:left="568"/>
              <w:jc w:val="both"/>
            </w:pPr>
          </w:p>
        </w:tc>
      </w:tr>
      <w:tr w:rsidR="00AE3C02" w:rsidRPr="00C60D06" w:rsidTr="00457832">
        <w:trPr>
          <w:trHeight w:val="600"/>
        </w:trPr>
        <w:tc>
          <w:tcPr>
            <w:tcW w:w="9747" w:type="dxa"/>
            <w:vAlign w:val="center"/>
          </w:tcPr>
          <w:p w:rsidR="00AE3C02" w:rsidRPr="00DA6756" w:rsidRDefault="00AE3C02" w:rsidP="003556B4">
            <w:pPr>
              <w:pStyle w:val="Heading2"/>
              <w:keepNext w:val="0"/>
              <w:keepLines w:val="0"/>
              <w:tabs>
                <w:tab w:val="left" w:pos="360"/>
                <w:tab w:val="left" w:pos="1134"/>
              </w:tabs>
              <w:spacing w:before="0"/>
              <w:jc w:val="center"/>
            </w:pPr>
            <w:bookmarkStart w:id="94" w:name="_Toc392180160"/>
            <w:bookmarkStart w:id="95" w:name="_Toc449539050"/>
            <w:r w:rsidRPr="00DA6756">
              <w:t>Secțiunea a-4-a. Depunerea și deschiderea ofertelor</w:t>
            </w:r>
            <w:bookmarkEnd w:id="94"/>
            <w:bookmarkEnd w:id="95"/>
          </w:p>
        </w:tc>
      </w:tr>
      <w:tr w:rsidR="00AE3C02" w:rsidRPr="00C60D06" w:rsidTr="00457832">
        <w:trPr>
          <w:trHeight w:val="283"/>
        </w:trPr>
        <w:tc>
          <w:tcPr>
            <w:tcW w:w="9747" w:type="dxa"/>
            <w:vAlign w:val="center"/>
          </w:tcPr>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DA6756">
              <w:t>Depunerea ofertelor</w:t>
            </w:r>
            <w:bookmarkEnd w:id="96"/>
            <w:bookmarkEnd w:id="97"/>
          </w:p>
          <w:p w:rsidR="00AE3C02" w:rsidRPr="00C60D06" w:rsidRDefault="00AE3C02" w:rsidP="00457832">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rsidRPr="005B254D">
              <w:t>for</w:t>
            </w:r>
            <w:r>
              <w:t xml:space="preserve">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AE3C02" w:rsidRPr="00C60D06" w:rsidRDefault="00AE3C02"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DA6756">
              <w:rPr>
                <w:rFonts w:ascii="Calibri Light CE" w:hAnsi="Calibri Light CE"/>
              </w:rPr>
              <w:t>Termenul limit</w:t>
            </w:r>
            <w:r>
              <w:rPr>
                <w:rFonts w:ascii="Calibri Light CE" w:hAnsi="Calibri Light CE"/>
              </w:rPr>
              <w:t>ă</w:t>
            </w:r>
            <w:r w:rsidRPr="00DA6756">
              <w:t xml:space="preserve"> de depunere a ofertelor</w:t>
            </w:r>
            <w:bookmarkEnd w:id="98"/>
            <w:bookmarkEnd w:id="99"/>
          </w:p>
          <w:p w:rsidR="00AE3C02" w:rsidRPr="00C60D06" w:rsidRDefault="00AE3C02"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DA6756">
              <w:rPr>
                <w:rFonts w:ascii="Calibri Light CE" w:hAnsi="Calibri Light CE"/>
              </w:rPr>
              <w:t xml:space="preserve">Oferte </w:t>
            </w:r>
            <w:r>
              <w:rPr>
                <w:rFonts w:ascii="Calibri Light CE" w:hAnsi="Calibri Light CE"/>
              </w:rPr>
              <w:t>î</w:t>
            </w:r>
            <w:r w:rsidRPr="00DA6756">
              <w:rPr>
                <w:rFonts w:ascii="Calibri Light CE" w:hAnsi="Calibri Light CE"/>
              </w:rPr>
              <w:t>nt</w:t>
            </w:r>
            <w:r>
              <w:rPr>
                <w:rFonts w:ascii="Calibri Light CE" w:hAnsi="Calibri Light CE"/>
              </w:rPr>
              <w:t>î</w:t>
            </w:r>
            <w:r w:rsidRPr="00DA6756">
              <w:rPr>
                <w:rFonts w:ascii="Calibri Light CE" w:hAnsi="Calibri Light CE"/>
              </w:rPr>
              <w:t>rziate</w:t>
            </w:r>
            <w:bookmarkEnd w:id="100"/>
            <w:bookmarkEnd w:id="101"/>
          </w:p>
          <w:p w:rsidR="00AE3C02" w:rsidRPr="00C60D06" w:rsidRDefault="00AE3C02"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E3C02" w:rsidRPr="00A20ACF" w:rsidRDefault="00AE3C02" w:rsidP="00F979FB">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DA6756">
              <w:rPr>
                <w:rFonts w:ascii="Calibri Light CE" w:hAnsi="Calibri Light CE"/>
              </w:rPr>
              <w:t xml:space="preserve">Modificarea, substituirea </w:t>
            </w:r>
            <w:r>
              <w:rPr>
                <w:rFonts w:ascii="Calibri Light CE" w:hAnsi="Calibri Light CE"/>
              </w:rPr>
              <w:t>ş</w:t>
            </w:r>
            <w:r w:rsidRPr="00DA6756">
              <w:rPr>
                <w:rFonts w:ascii="Calibri Light CE" w:hAnsi="Calibri Light CE"/>
              </w:rPr>
              <w:t>i retragerea ofertelor</w:t>
            </w:r>
            <w:bookmarkEnd w:id="102"/>
            <w:bookmarkEnd w:id="103"/>
          </w:p>
          <w:p w:rsidR="00AE3C02" w:rsidRPr="00C60D06" w:rsidRDefault="00AE3C02" w:rsidP="00CD15A9">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r w:rsidRPr="00DA6756">
              <w:t>Deschiderea ofertelor</w:t>
            </w:r>
            <w:bookmarkEnd w:id="104"/>
            <w:bookmarkEnd w:id="105"/>
          </w:p>
          <w:p w:rsidR="00AE3C02" w:rsidRPr="006A0128" w:rsidRDefault="00AE3C02" w:rsidP="00457832">
            <w:pPr>
              <w:numPr>
                <w:ilvl w:val="1"/>
                <w:numId w:val="3"/>
              </w:numPr>
              <w:tabs>
                <w:tab w:val="left" w:pos="960"/>
                <w:tab w:val="left" w:pos="1134"/>
              </w:tabs>
              <w:spacing w:after="120"/>
              <w:ind w:left="0" w:firstLine="567"/>
              <w:jc w:val="both"/>
              <w:rPr>
                <w:color w:val="FF0000"/>
              </w:rPr>
            </w:pPr>
            <w:r w:rsidRPr="00D576C2">
              <w:t>Autoritatea contractantă</w:t>
            </w:r>
            <w:r w:rsidRPr="006A0128">
              <w:rPr>
                <w:color w:val="FF0000"/>
              </w:rPr>
              <w:t xml:space="preserve"> </w:t>
            </w:r>
            <w:r w:rsidRPr="008D3EC1">
              <w:rPr>
                <w:color w:val="0000FF"/>
              </w:rPr>
              <w:t>va deschide ofertele în cadrul sistemului SIA „RSAP” la data şi ora specificate în</w:t>
            </w:r>
            <w:r w:rsidRPr="008D3EC1">
              <w:rPr>
                <w:b/>
                <w:color w:val="0000FF"/>
              </w:rPr>
              <w:t xml:space="preserve"> FDA </w:t>
            </w:r>
            <w:r w:rsidRPr="008D3EC1">
              <w:rPr>
                <w:color w:val="0000FF"/>
              </w:rPr>
              <w:t>punctul</w:t>
            </w:r>
            <w:r w:rsidRPr="008D3EC1">
              <w:rPr>
                <w:b/>
                <w:color w:val="0000FF"/>
              </w:rPr>
              <w:t xml:space="preserve"> 4.2</w:t>
            </w:r>
            <w:r w:rsidRPr="006A0128">
              <w:rPr>
                <w:color w:val="FF0000"/>
              </w:rPr>
              <w:t xml:space="preserve">. </w:t>
            </w:r>
          </w:p>
          <w:p w:rsidR="00AE3C02" w:rsidRPr="00C60D06" w:rsidRDefault="00AE3C02" w:rsidP="00CD15A9">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E3C02" w:rsidRPr="00C60D06" w:rsidTr="00457832">
        <w:trPr>
          <w:trHeight w:val="600"/>
        </w:trPr>
        <w:tc>
          <w:tcPr>
            <w:tcW w:w="9747" w:type="dxa"/>
            <w:vAlign w:val="center"/>
          </w:tcPr>
          <w:p w:rsidR="00AE3C02" w:rsidRPr="005B254D" w:rsidRDefault="00AE3C02" w:rsidP="003556B4">
            <w:pPr>
              <w:pStyle w:val="Heading2"/>
              <w:keepNext w:val="0"/>
              <w:keepLines w:val="0"/>
              <w:tabs>
                <w:tab w:val="left" w:pos="360"/>
                <w:tab w:val="left" w:pos="1134"/>
              </w:tabs>
              <w:spacing w:before="0"/>
              <w:jc w:val="center"/>
              <w:rPr>
                <w:color w:val="auto"/>
              </w:rPr>
            </w:pPr>
            <w:bookmarkStart w:id="106" w:name="_Toc392180166"/>
            <w:bookmarkStart w:id="107" w:name="_Toc449539056"/>
            <w:r w:rsidRPr="005B254D">
              <w:rPr>
                <w:color w:val="auto"/>
              </w:rPr>
              <w:t xml:space="preserve">Secțiunea a-5-a. </w:t>
            </w:r>
            <w:r w:rsidRPr="005B254D">
              <w:rPr>
                <w:rFonts w:ascii="Calibri Light CE" w:hAnsi="Calibri Light CE"/>
                <w:color w:val="auto"/>
              </w:rPr>
              <w:t>Licitația electronică</w:t>
            </w:r>
          </w:p>
          <w:p w:rsidR="00AE3C02" w:rsidRPr="005B254D" w:rsidRDefault="00AE3C02" w:rsidP="00A149A9">
            <w:pPr>
              <w:numPr>
                <w:ilvl w:val="1"/>
                <w:numId w:val="3"/>
              </w:numPr>
              <w:tabs>
                <w:tab w:val="left" w:pos="960"/>
                <w:tab w:val="left" w:pos="1134"/>
              </w:tabs>
              <w:spacing w:after="120"/>
              <w:ind w:left="0" w:firstLine="567"/>
              <w:jc w:val="both"/>
            </w:pPr>
            <w:r w:rsidRPr="005B254D">
              <w:t xml:space="preserve"> Atribuirea unui contract de achiziţii publice pentru bunuri şi servicii prin cererea ofertelor de preţuri este obligatoriu precedată de licitaţia electronică</w:t>
            </w:r>
          </w:p>
          <w:p w:rsidR="00AE3C02" w:rsidRPr="00F239B3" w:rsidRDefault="00AE3C02"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AE3C02" w:rsidRDefault="00AE3C02" w:rsidP="0002312A">
            <w:pPr>
              <w:pStyle w:val="ListParagraph"/>
              <w:numPr>
                <w:ilvl w:val="0"/>
                <w:numId w:val="29"/>
              </w:numPr>
              <w:tabs>
                <w:tab w:val="left" w:pos="960"/>
              </w:tabs>
              <w:spacing w:after="120"/>
            </w:pPr>
            <w:r w:rsidRPr="00F239B3">
              <w:t>exclusiv pe preț, în cazul în care contractul este atribuit doar în baza criteriului cel mai scăzut preț;</w:t>
            </w:r>
          </w:p>
          <w:p w:rsidR="00AE3C02" w:rsidRDefault="00AE3C02" w:rsidP="0002312A">
            <w:pPr>
              <w:pStyle w:val="ListParagraph"/>
              <w:numPr>
                <w:ilvl w:val="0"/>
                <w:numId w:val="29"/>
              </w:numPr>
              <w:tabs>
                <w:tab w:val="left" w:pos="960"/>
              </w:tabs>
              <w:spacing w:after="120"/>
            </w:pPr>
            <w:r w:rsidRPr="00F239B3">
              <w:t>pe preț și pe noile valori ale elementelor ofertelor indicate în anunțul de participare și/sau în documentația de atribuire.</w:t>
            </w:r>
          </w:p>
          <w:p w:rsidR="00AE3C02" w:rsidRPr="00F239B3" w:rsidRDefault="00AE3C02"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AE3C02" w:rsidRPr="00F239B3" w:rsidRDefault="00AE3C02" w:rsidP="00F239B3">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AE3C02" w:rsidRPr="006A0128" w:rsidRDefault="00AE3C02" w:rsidP="00BC0A51">
            <w:pPr>
              <w:numPr>
                <w:ilvl w:val="1"/>
                <w:numId w:val="3"/>
              </w:numPr>
              <w:tabs>
                <w:tab w:val="left" w:pos="960"/>
                <w:tab w:val="left" w:pos="1134"/>
              </w:tabs>
              <w:spacing w:after="120"/>
              <w:ind w:left="0" w:firstLine="567"/>
              <w:jc w:val="both"/>
              <w:rPr>
                <w:color w:val="0000FF"/>
              </w:rPr>
            </w:pPr>
            <w:r w:rsidRPr="008D3EC1">
              <w:rPr>
                <w:color w:val="0000FF"/>
              </w:rPr>
              <w:t>În cazul în care a fost depusă o singură ofertă, licitația electronică nu are loc, iar autoritatea contractantă urmează să decidă asupra atribuirii contractului de achiziții sau anularea procedurii de achiziție</w:t>
            </w:r>
            <w:r w:rsidRPr="006A0128">
              <w:rPr>
                <w:color w:val="0000FF"/>
              </w:rPr>
              <w:t>.</w:t>
            </w:r>
          </w:p>
          <w:p w:rsidR="00AE3C02" w:rsidRPr="00F239B3" w:rsidRDefault="00AE3C02" w:rsidP="00BC0A51">
            <w:pPr>
              <w:numPr>
                <w:ilvl w:val="1"/>
                <w:numId w:val="3"/>
              </w:numPr>
              <w:tabs>
                <w:tab w:val="left" w:pos="960"/>
                <w:tab w:val="left" w:pos="1134"/>
              </w:tabs>
              <w:spacing w:after="120"/>
              <w:ind w:left="0" w:firstLine="567"/>
              <w:jc w:val="both"/>
            </w:pPr>
            <w:r w:rsidRPr="00F239B3">
              <w:t>În timpul licitației electronice, ofertantul poate:</w:t>
            </w:r>
          </w:p>
          <w:p w:rsidR="00AE3C02" w:rsidRPr="00F239B3" w:rsidRDefault="00AE3C02" w:rsidP="0002312A">
            <w:pPr>
              <w:pStyle w:val="ListParagraph"/>
              <w:numPr>
                <w:ilvl w:val="0"/>
                <w:numId w:val="30"/>
              </w:numPr>
              <w:tabs>
                <w:tab w:val="left" w:pos="960"/>
              </w:tabs>
              <w:spacing w:after="120"/>
            </w:pPr>
            <w:r w:rsidRPr="00F239B3">
              <w:t>să vizualizeze în timp real desfășurarea licitației electronice;</w:t>
            </w:r>
          </w:p>
          <w:p w:rsidR="00AE3C02" w:rsidRPr="00F239B3" w:rsidRDefault="00AE3C02" w:rsidP="0002312A">
            <w:pPr>
              <w:pStyle w:val="ListParagraph"/>
              <w:numPr>
                <w:ilvl w:val="0"/>
                <w:numId w:val="30"/>
              </w:numPr>
              <w:tabs>
                <w:tab w:val="left" w:pos="960"/>
              </w:tabs>
              <w:spacing w:after="120"/>
            </w:pPr>
            <w:r w:rsidRPr="00F239B3">
              <w:t>să ofere o valoare nouă a ofertei în cadrul fiecărei runde de licitare.</w:t>
            </w:r>
          </w:p>
          <w:p w:rsidR="00AE3C02" w:rsidRDefault="00AE3C02" w:rsidP="00BC0A51">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 xml:space="preserve"> timpul rămas până la sfârșitul rundei</w:t>
            </w:r>
            <w:r>
              <w:t xml:space="preserve"> și</w:t>
            </w:r>
            <w:r w:rsidRPr="00F239B3">
              <w:t xml:space="preserve"> clasamentul actual al operatorilor economici enumerați fără specificarea denumirii participantului.</w:t>
            </w:r>
          </w:p>
          <w:p w:rsidR="00AE3C02" w:rsidRPr="00F239B3" w:rsidRDefault="00AE3C02" w:rsidP="00BC0A51">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AE3C02" w:rsidRPr="00F239B3" w:rsidRDefault="00AE3C02" w:rsidP="00BC0A51">
            <w:pPr>
              <w:numPr>
                <w:ilvl w:val="1"/>
                <w:numId w:val="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AE3C02" w:rsidRPr="00F239B3" w:rsidRDefault="00AE3C02" w:rsidP="00D576C2">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AE3C02" w:rsidRPr="00DA6756" w:rsidRDefault="00AE3C02" w:rsidP="007621CB">
            <w:pPr>
              <w:pStyle w:val="Heading2"/>
              <w:keepNext w:val="0"/>
              <w:keepLines w:val="0"/>
              <w:tabs>
                <w:tab w:val="left" w:pos="360"/>
                <w:tab w:val="left" w:pos="1134"/>
              </w:tabs>
              <w:spacing w:before="0"/>
              <w:jc w:val="center"/>
            </w:pPr>
            <w:r w:rsidRPr="00DA6756">
              <w:t>Secțiunea a-6-a.</w:t>
            </w:r>
            <w:r w:rsidRPr="008D3EC1">
              <w:rPr>
                <w:color w:val="0000FF"/>
              </w:rPr>
              <w:t xml:space="preserve"> Evaluarea</w:t>
            </w:r>
            <w:r w:rsidRPr="00FB760A">
              <w:rPr>
                <w:color w:val="FF00FF"/>
              </w:rPr>
              <w:t xml:space="preserve"> </w:t>
            </w:r>
            <w:r w:rsidRPr="00DA6756">
              <w:t>și compararea ofertelor</w:t>
            </w:r>
            <w:bookmarkEnd w:id="106"/>
            <w:bookmarkEnd w:id="107"/>
          </w:p>
        </w:tc>
      </w:tr>
      <w:tr w:rsidR="00AE3C02" w:rsidRPr="00C60D06" w:rsidTr="00457832">
        <w:trPr>
          <w:trHeight w:val="283"/>
        </w:trPr>
        <w:tc>
          <w:tcPr>
            <w:tcW w:w="9747" w:type="dxa"/>
            <w:vAlign w:val="center"/>
          </w:tcPr>
          <w:p w:rsidR="00AE3C02" w:rsidRPr="00DA6756" w:rsidRDefault="00AE3C02" w:rsidP="00A149A9">
            <w:pPr>
              <w:pStyle w:val="Heading3"/>
              <w:keepNext w:val="0"/>
              <w:keepLines w:val="0"/>
              <w:tabs>
                <w:tab w:val="left" w:pos="360"/>
                <w:tab w:val="left" w:pos="1134"/>
              </w:tabs>
              <w:spacing w:before="0" w:after="120"/>
            </w:pPr>
            <w:bookmarkStart w:id="108" w:name="_Toc392180167"/>
            <w:bookmarkStart w:id="109" w:name="_Toc449539057"/>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r w:rsidRPr="00DA6756">
              <w:rPr>
                <w:rFonts w:ascii="Calibri Light CE" w:hAnsi="Calibri Light CE"/>
              </w:rPr>
              <w:t>Confiden</w:t>
            </w:r>
            <w:r>
              <w:rPr>
                <w:rFonts w:ascii="Calibri Light CE" w:hAnsi="Calibri Light CE"/>
              </w:rPr>
              <w:t>ţ</w:t>
            </w:r>
            <w:r w:rsidRPr="00DA6756">
              <w:rPr>
                <w:rFonts w:ascii="Calibri Light CE" w:hAnsi="Calibri Light CE"/>
              </w:rPr>
              <w:t>ialitate</w:t>
            </w:r>
            <w:bookmarkEnd w:id="108"/>
            <w:bookmarkEnd w:id="109"/>
          </w:p>
          <w:p w:rsidR="00AE3C02" w:rsidRPr="00C60D06" w:rsidRDefault="00AE3C02" w:rsidP="00D576C2">
            <w:pPr>
              <w:numPr>
                <w:ilvl w:val="1"/>
                <w:numId w:val="3"/>
              </w:numPr>
              <w:tabs>
                <w:tab w:val="left" w:pos="960"/>
                <w:tab w:val="left" w:pos="1134"/>
              </w:tabs>
              <w:spacing w:after="120"/>
              <w:ind w:left="0" w:firstLine="567"/>
              <w:jc w:val="both"/>
            </w:pPr>
            <w:r w:rsidRPr="008D3EC1">
              <w:rPr>
                <w:color w:val="0000FF"/>
              </w:rPr>
              <w:t>SIA „RSAP” va asigura mecanisme adecvate</w:t>
            </w:r>
            <w:r w:rsidRPr="00C60D06">
              <w:t xml:space="preserve"> în vederea neadmiterii divulgării conținutului ofertelor prezentate de participanți pînă la data stabilită </w:t>
            </w:r>
            <w:r w:rsidRPr="008D3EC1">
              <w:rPr>
                <w:color w:val="0000FF"/>
              </w:rPr>
              <w:t>pentru deschiderea acestora de către persoanele autorizate ale organizatorului procedurii de achiziție publică</w:t>
            </w:r>
            <w:r w:rsidRPr="00C60D06">
              <w:t>, în confo</w:t>
            </w:r>
            <w:r>
              <w:t>rmitate cu legislația</w:t>
            </w:r>
            <w:r w:rsidRPr="00C60D06">
              <w:t>. Astfel, va fi preîntîmpinată aplicarea unor eventuale practici anticoncurențiale în cadrul procedurilor de achiziții publice.</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DA6756">
              <w:t>Clarificarea ofertelor</w:t>
            </w:r>
            <w:bookmarkEnd w:id="110"/>
            <w:bookmarkEnd w:id="111"/>
          </w:p>
          <w:p w:rsidR="00AE3C02" w:rsidRPr="00C60D06" w:rsidRDefault="00AE3C02" w:rsidP="00457832">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E3C02" w:rsidRPr="00C60D06" w:rsidRDefault="00AE3C02"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DA6756">
              <w:rPr>
                <w:rFonts w:ascii="Calibri Light CE" w:hAnsi="Calibri Light CE"/>
              </w:rPr>
              <w:t>Determinarea conformit</w:t>
            </w:r>
            <w:r>
              <w:rPr>
                <w:rFonts w:ascii="Calibri Light CE" w:hAnsi="Calibri Light CE"/>
              </w:rPr>
              <w:t>ăţ</w:t>
            </w:r>
            <w:r w:rsidRPr="00DA6756">
              <w:rPr>
                <w:rFonts w:ascii="Calibri Light CE" w:hAnsi="Calibri Light CE"/>
              </w:rPr>
              <w:t>ii ofertelor</w:t>
            </w:r>
            <w:bookmarkEnd w:id="112"/>
            <w:bookmarkEnd w:id="113"/>
          </w:p>
          <w:p w:rsidR="00AE3C02" w:rsidRPr="00C60D06" w:rsidRDefault="00AE3C02"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E3C02" w:rsidRPr="00C60D06" w:rsidRDefault="00AE3C02"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AE3C02" w:rsidRPr="00C60D06" w:rsidRDefault="00AE3C02"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E3C02" w:rsidRPr="00C60D06" w:rsidRDefault="00AE3C02"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E3C02" w:rsidRPr="00C60D06" w:rsidRDefault="00AE3C02"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DA6756">
              <w:rPr>
                <w:rFonts w:ascii="Calibri Light CE" w:hAnsi="Calibri Light CE"/>
              </w:rPr>
              <w:t>Neconformit</w:t>
            </w:r>
            <w:r>
              <w:rPr>
                <w:rFonts w:ascii="Calibri Light CE" w:hAnsi="Calibri Light CE"/>
              </w:rPr>
              <w:t>ăţ</w:t>
            </w:r>
            <w:r w:rsidRPr="00DA6756">
              <w:rPr>
                <w:rFonts w:ascii="Calibri Light CE" w:hAnsi="Calibri Light CE"/>
              </w:rPr>
              <w:t xml:space="preserve">i, erori </w:t>
            </w:r>
            <w:r>
              <w:rPr>
                <w:rFonts w:ascii="Calibri Light CE" w:hAnsi="Calibri Light CE"/>
              </w:rPr>
              <w:t>ş</w:t>
            </w:r>
            <w:r w:rsidRPr="00DA6756">
              <w:rPr>
                <w:rFonts w:ascii="Calibri Light CE" w:hAnsi="Calibri Light CE"/>
              </w:rPr>
              <w:t>i omiteri</w:t>
            </w:r>
            <w:bookmarkEnd w:id="114"/>
            <w:bookmarkEnd w:id="115"/>
          </w:p>
          <w:p w:rsidR="00AE3C02" w:rsidRPr="00C60D06" w:rsidRDefault="00AE3C02"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DA6756">
              <w:t>Evaluarea ofertelor</w:t>
            </w:r>
            <w:bookmarkEnd w:id="116"/>
            <w:bookmarkEnd w:id="117"/>
          </w:p>
          <w:p w:rsidR="00AE3C02" w:rsidRPr="00C60D06" w:rsidRDefault="00AE3C02"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E3C02" w:rsidRPr="00A20ACF" w:rsidRDefault="00AE3C02" w:rsidP="00D576C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DA6756">
              <w:t>Calificarea ofertantului</w:t>
            </w:r>
            <w:bookmarkEnd w:id="118"/>
            <w:bookmarkEnd w:id="119"/>
          </w:p>
          <w:p w:rsidR="00AE3C02" w:rsidRPr="00C60D06" w:rsidRDefault="00AE3C02"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E3C02" w:rsidRPr="00C60D06" w:rsidRDefault="00AE3C02"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E3C02" w:rsidRPr="00C60D06" w:rsidRDefault="00AE3C02"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DA6756">
              <w:t>Descalificarea ofertantului</w:t>
            </w:r>
            <w:bookmarkEnd w:id="120"/>
            <w:bookmarkEnd w:id="121"/>
          </w:p>
          <w:p w:rsidR="00AE3C02" w:rsidRPr="00C60D06" w:rsidRDefault="00AE3C02"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AE3C02" w:rsidRPr="00A20ACF" w:rsidRDefault="00AE3C02"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AE3C02" w:rsidRPr="00C60D06" w:rsidRDefault="00AE3C02"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E3C02" w:rsidRPr="00C60D06" w:rsidRDefault="00AE3C02"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E3C02" w:rsidRPr="00C60D06" w:rsidRDefault="00AE3C02"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r w:rsidRPr="00DA6756">
              <w:t>Anularea procedurii</w:t>
            </w:r>
          </w:p>
          <w:p w:rsidR="00AE3C02" w:rsidRPr="00C60D06" w:rsidRDefault="00AE3C02" w:rsidP="00D576C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tc>
      </w:tr>
      <w:tr w:rsidR="00AE3C02" w:rsidRPr="00C60D06" w:rsidTr="00457832">
        <w:trPr>
          <w:trHeight w:val="600"/>
        </w:trPr>
        <w:tc>
          <w:tcPr>
            <w:tcW w:w="9747" w:type="dxa"/>
            <w:vAlign w:val="center"/>
          </w:tcPr>
          <w:p w:rsidR="00AE3C02" w:rsidRPr="00DA6756" w:rsidRDefault="00AE3C02" w:rsidP="007621CB">
            <w:pPr>
              <w:pStyle w:val="Heading2"/>
              <w:keepNext w:val="0"/>
              <w:keepLines w:val="0"/>
              <w:tabs>
                <w:tab w:val="left" w:pos="360"/>
                <w:tab w:val="left" w:pos="1134"/>
              </w:tabs>
              <w:spacing w:before="0"/>
              <w:jc w:val="center"/>
            </w:pPr>
            <w:bookmarkStart w:id="122" w:name="_Toc392180179"/>
            <w:bookmarkStart w:id="123" w:name="_Toc449539069"/>
            <w:r w:rsidRPr="00DA6756">
              <w:t>Secțiunea a-7-a. Adjudecarea contractului</w:t>
            </w:r>
            <w:bookmarkEnd w:id="122"/>
            <w:bookmarkEnd w:id="123"/>
          </w:p>
        </w:tc>
      </w:tr>
      <w:tr w:rsidR="00AE3C02" w:rsidRPr="00C60D06" w:rsidTr="00457832">
        <w:trPr>
          <w:trHeight w:val="283"/>
        </w:trPr>
        <w:tc>
          <w:tcPr>
            <w:tcW w:w="9747" w:type="dxa"/>
            <w:vAlign w:val="center"/>
          </w:tcPr>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DA6756">
              <w:t>Criteriul de adjudecare</w:t>
            </w:r>
            <w:bookmarkEnd w:id="124"/>
            <w:bookmarkEnd w:id="125"/>
          </w:p>
          <w:p w:rsidR="00AE3C02" w:rsidRPr="00C60D06" w:rsidRDefault="00AE3C02"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DA6756">
              <w:rPr>
                <w:rFonts w:ascii="Calibri Light CE" w:hAnsi="Calibri Light CE"/>
              </w:rPr>
              <w:t>Dreptul autorit</w:t>
            </w:r>
            <w:r>
              <w:rPr>
                <w:rFonts w:ascii="Calibri Light CE" w:hAnsi="Calibri Light CE"/>
              </w:rPr>
              <w:t>ăţ</w:t>
            </w:r>
            <w:r w:rsidRPr="00DA6756">
              <w:rPr>
                <w:rFonts w:ascii="Calibri Light CE" w:hAnsi="Calibri Light CE"/>
              </w:rPr>
              <w:t>ii contractante de a modifica cantit</w:t>
            </w:r>
            <w:r>
              <w:rPr>
                <w:rFonts w:ascii="Calibri Light CE" w:hAnsi="Calibri Light CE"/>
              </w:rPr>
              <w:t>ăţ</w:t>
            </w:r>
            <w:r w:rsidRPr="00DA6756">
              <w:rPr>
                <w:rFonts w:ascii="Calibri Light CE" w:hAnsi="Calibri Light CE"/>
              </w:rPr>
              <w:t xml:space="preserve">ile </w:t>
            </w:r>
            <w:r>
              <w:rPr>
                <w:rFonts w:ascii="Calibri Light CE" w:hAnsi="Calibri Light CE"/>
              </w:rPr>
              <w:t>î</w:t>
            </w:r>
            <w:r w:rsidRPr="00DA6756">
              <w:rPr>
                <w:rFonts w:ascii="Calibri Light CE" w:hAnsi="Calibri Light CE"/>
              </w:rPr>
              <w:t>n timpul adjudec</w:t>
            </w:r>
            <w:r>
              <w:rPr>
                <w:rFonts w:ascii="Calibri Light CE" w:hAnsi="Calibri Light CE"/>
              </w:rPr>
              <w:t>ă</w:t>
            </w:r>
            <w:r w:rsidRPr="00DA6756">
              <w:rPr>
                <w:rFonts w:ascii="Calibri Light CE" w:hAnsi="Calibri Light CE"/>
              </w:rPr>
              <w:t>rii</w:t>
            </w:r>
            <w:bookmarkEnd w:id="126"/>
            <w:bookmarkEnd w:id="127"/>
          </w:p>
          <w:p w:rsidR="00AE3C02" w:rsidRPr="00C60D06" w:rsidRDefault="00AE3C02" w:rsidP="00457832">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w:t>
            </w:r>
            <w:r w:rsidRPr="008D3EC1">
              <w:rPr>
                <w:color w:val="0000FF"/>
              </w:rPr>
              <w:t>a micşora cu acordul operatorului economic</w:t>
            </w:r>
            <w:r>
              <w:t>,</w:t>
            </w:r>
            <w:r w:rsidRPr="00C60D06">
              <w:t xml:space="preserve"> cantitatea de </w:t>
            </w:r>
            <w:r>
              <w:t>bunuri/</w:t>
            </w:r>
            <w:r w:rsidRPr="00C60D06">
              <w:t xml:space="preserve">servicii, </w:t>
            </w:r>
            <w:r w:rsidRPr="008D3EC1">
              <w:rPr>
                <w:color w:val="0000FF"/>
              </w:rPr>
              <w:t>în cazul în care suma contractelor este mai mare decît valoare estimată a achiziției,</w:t>
            </w:r>
            <w:r w:rsidRPr="00C60D06">
              <w:t xml:space="preserve"> specificate iniţial în </w:t>
            </w:r>
            <w:r>
              <w:t>CAPITOLUL IV</w:t>
            </w:r>
            <w:r w:rsidRPr="00C60D06">
              <w:t xml:space="preserve"> pentru a se putea încadra în mijloacele financiare alocate, </w:t>
            </w:r>
            <w:r w:rsidRPr="008D3EC1">
              <w:rPr>
                <w:color w:val="0000FF"/>
              </w:rPr>
              <w:t xml:space="preserve">însă fără a efectua vreo schimbare în preţul unitar </w:t>
            </w:r>
            <w:r w:rsidRPr="00C60D06">
              <w:t>sau în alţi termeni şi condiţii ale ofertei şi ale documentelor de atribuire.</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Pr>
                <w:rFonts w:ascii="Calibri Light CE" w:hAnsi="Calibri Light CE"/>
              </w:rPr>
              <w:t>Î</w:t>
            </w:r>
            <w:r w:rsidRPr="00DA6756">
              <w:rPr>
                <w:rFonts w:ascii="Calibri Light CE" w:hAnsi="Calibri Light CE"/>
              </w:rPr>
              <w:t>n</w:t>
            </w:r>
            <w:r>
              <w:rPr>
                <w:rFonts w:ascii="Calibri Light CE" w:hAnsi="Calibri Light CE"/>
              </w:rPr>
              <w:t>ş</w:t>
            </w:r>
            <w:r w:rsidRPr="00DA6756">
              <w:rPr>
                <w:rFonts w:ascii="Calibri Light CE" w:hAnsi="Calibri Light CE"/>
              </w:rPr>
              <w:t>tiin</w:t>
            </w:r>
            <w:r>
              <w:rPr>
                <w:rFonts w:ascii="Calibri Light CE" w:hAnsi="Calibri Light CE"/>
              </w:rPr>
              <w:t>ţ</w:t>
            </w:r>
            <w:r w:rsidRPr="00DA6756">
              <w:rPr>
                <w:rFonts w:ascii="Calibri Light CE" w:hAnsi="Calibri Light CE"/>
              </w:rPr>
              <w:t>area de adjudecare</w:t>
            </w:r>
            <w:bookmarkEnd w:id="128"/>
            <w:bookmarkEnd w:id="129"/>
          </w:p>
          <w:p w:rsidR="00AE3C02" w:rsidRPr="00C60D06" w:rsidRDefault="00AE3C02"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AE3C02" w:rsidRPr="008D3EC1" w:rsidRDefault="00AE3C02" w:rsidP="00457832">
            <w:pPr>
              <w:numPr>
                <w:ilvl w:val="1"/>
                <w:numId w:val="3"/>
              </w:numPr>
              <w:tabs>
                <w:tab w:val="left" w:pos="960"/>
                <w:tab w:val="left" w:pos="1134"/>
              </w:tabs>
              <w:spacing w:after="120"/>
              <w:ind w:left="0" w:firstLine="567"/>
              <w:jc w:val="both"/>
              <w:rPr>
                <w:color w:val="0000FF"/>
              </w:rPr>
            </w:pPr>
            <w:r w:rsidRPr="008D3EC1">
              <w:rPr>
                <w:color w:val="0000FF"/>
              </w:rPr>
              <w:t>Notificarea prin care se realizează informarea operatorilor economici referitor la rezultatele procedurii de achiziție  este transmisă prin SIA „RSAP” sau prin alte mijloace electronice la adresele indicate de către ofertanţi în ofertele acestora.</w:t>
            </w:r>
          </w:p>
          <w:p w:rsidR="00AE3C02" w:rsidRPr="008D3EC1" w:rsidRDefault="00AE3C02" w:rsidP="00457832">
            <w:pPr>
              <w:pStyle w:val="Heading3"/>
              <w:keepNext w:val="0"/>
              <w:keepLines w:val="0"/>
              <w:numPr>
                <w:ilvl w:val="0"/>
                <w:numId w:val="3"/>
              </w:numPr>
              <w:tabs>
                <w:tab w:val="left" w:pos="360"/>
                <w:tab w:val="left" w:pos="1134"/>
              </w:tabs>
              <w:spacing w:before="0" w:after="120"/>
              <w:ind w:left="0" w:firstLine="567"/>
              <w:rPr>
                <w:color w:val="0000FF"/>
              </w:rPr>
            </w:pPr>
            <w:bookmarkStart w:id="130" w:name="_Toc392180183"/>
            <w:bookmarkStart w:id="131" w:name="_Toc449539073"/>
            <w:r w:rsidRPr="008D3EC1">
              <w:rPr>
                <w:rFonts w:ascii="Calibri Light CE" w:hAnsi="Calibri Light CE"/>
                <w:color w:val="0000FF"/>
              </w:rPr>
              <w:t>Garanţia de bună execuţie</w:t>
            </w:r>
            <w:bookmarkEnd w:id="130"/>
            <w:bookmarkEnd w:id="131"/>
          </w:p>
          <w:p w:rsidR="00AE3C02" w:rsidRPr="00C60D06" w:rsidRDefault="00AE3C02"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E3C02" w:rsidRPr="00C60D06" w:rsidRDefault="00AE3C02"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DA6756">
              <w:t>Semnarea contractului</w:t>
            </w:r>
            <w:bookmarkEnd w:id="132"/>
            <w:bookmarkEnd w:id="133"/>
          </w:p>
          <w:p w:rsidR="00AE3C02" w:rsidRPr="00C60D06" w:rsidRDefault="00AE3C02"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AE3C02" w:rsidRPr="00C60D06" w:rsidRDefault="00AE3C02" w:rsidP="00D576C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AE3C02" w:rsidRPr="00DA6756" w:rsidRDefault="00AE3C02"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DA6756">
              <w:t>Dreptul de contestare</w:t>
            </w:r>
            <w:bookmarkEnd w:id="134"/>
            <w:bookmarkEnd w:id="135"/>
          </w:p>
          <w:p w:rsidR="00AE3C02" w:rsidRPr="00C60D06" w:rsidRDefault="00AE3C02"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AE3C02" w:rsidRPr="00C60D06" w:rsidRDefault="00AE3C02"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AE3C02" w:rsidRPr="00C60D06" w:rsidRDefault="00AE3C02" w:rsidP="00457832">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E3C02" w:rsidRPr="00C60D06" w:rsidRDefault="00AE3C02"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AE3C02" w:rsidRPr="00C60D06" w:rsidRDefault="00AE3C02" w:rsidP="00A20ACF">
      <w:pPr>
        <w:tabs>
          <w:tab w:val="left" w:pos="1134"/>
          <w:tab w:val="left" w:pos="3625"/>
        </w:tabs>
        <w:ind w:firstLine="567"/>
      </w:pPr>
    </w:p>
    <w:p w:rsidR="00AE3C02" w:rsidRPr="00C60D06" w:rsidRDefault="00AE3C02" w:rsidP="00A20ACF">
      <w:pPr>
        <w:spacing w:after="200" w:line="276" w:lineRule="auto"/>
      </w:pPr>
      <w:r w:rsidRPr="00C60D06">
        <w:br w:type="page"/>
      </w:r>
    </w:p>
    <w:p w:rsidR="00AE3C02" w:rsidRPr="00C60D06" w:rsidRDefault="00AE3C02" w:rsidP="00A20ACF">
      <w:pPr>
        <w:tabs>
          <w:tab w:val="left" w:pos="3625"/>
        </w:tabs>
      </w:pPr>
    </w:p>
    <w:tbl>
      <w:tblPr>
        <w:tblW w:w="9798" w:type="dxa"/>
        <w:tblInd w:w="-72" w:type="dxa"/>
        <w:tblLayout w:type="fixed"/>
        <w:tblLook w:val="00A0"/>
      </w:tblPr>
      <w:tblGrid>
        <w:gridCol w:w="720"/>
        <w:gridCol w:w="887"/>
        <w:gridCol w:w="1453"/>
        <w:gridCol w:w="1080"/>
        <w:gridCol w:w="1302"/>
        <w:gridCol w:w="4356"/>
      </w:tblGrid>
      <w:tr w:rsidR="00AE3C02" w:rsidRPr="00C60D06" w:rsidTr="00774848">
        <w:trPr>
          <w:trHeight w:val="850"/>
        </w:trPr>
        <w:tc>
          <w:tcPr>
            <w:tcW w:w="9798" w:type="dxa"/>
            <w:gridSpan w:val="6"/>
            <w:vAlign w:val="center"/>
          </w:tcPr>
          <w:p w:rsidR="00AE3C02" w:rsidRDefault="00AE3C02"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E3C02" w:rsidRPr="00C60D06" w:rsidRDefault="00AE3C02"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E3C02" w:rsidRPr="00C60D06" w:rsidTr="00774848">
        <w:trPr>
          <w:trHeight w:val="600"/>
        </w:trPr>
        <w:tc>
          <w:tcPr>
            <w:tcW w:w="9798" w:type="dxa"/>
            <w:gridSpan w:val="6"/>
            <w:vAlign w:val="center"/>
          </w:tcPr>
          <w:p w:rsidR="00AE3C02" w:rsidRPr="00C60D06" w:rsidRDefault="00AE3C02" w:rsidP="00457832">
            <w:pPr>
              <w:spacing w:after="120"/>
              <w:jc w:val="both"/>
            </w:pPr>
          </w:p>
          <w:p w:rsidR="00AE3C02" w:rsidRPr="00C60D06" w:rsidRDefault="00AE3C02" w:rsidP="007621CB">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AE3C02" w:rsidRPr="00C60D06" w:rsidRDefault="00AE3C02" w:rsidP="00457832">
            <w:pPr>
              <w:spacing w:after="120"/>
              <w:jc w:val="both"/>
              <w:rPr>
                <w:bCs/>
              </w:rPr>
            </w:pPr>
          </w:p>
          <w:p w:rsidR="00AE3C02" w:rsidRPr="00C60D06" w:rsidRDefault="00AE3C02"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E3C02" w:rsidRPr="00C60D06" w:rsidRDefault="00AE3C02" w:rsidP="00457832">
            <w:pPr>
              <w:rPr>
                <w:i/>
              </w:rPr>
            </w:pPr>
          </w:p>
        </w:tc>
      </w:tr>
      <w:tr w:rsidR="00AE3C02" w:rsidRPr="00C60D06" w:rsidTr="00774848">
        <w:trPr>
          <w:trHeight w:val="600"/>
        </w:trPr>
        <w:tc>
          <w:tcPr>
            <w:tcW w:w="9798" w:type="dxa"/>
            <w:gridSpan w:val="6"/>
            <w:vAlign w:val="center"/>
          </w:tcPr>
          <w:p w:rsidR="00AE3C02" w:rsidRPr="00DA6756" w:rsidRDefault="00AE3C02" w:rsidP="0002312A">
            <w:pPr>
              <w:pStyle w:val="Heading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DA6756">
              <w:t>Dispoziții generale</w:t>
            </w:r>
            <w:bookmarkEnd w:id="139"/>
            <w:bookmarkEnd w:id="140"/>
            <w:bookmarkEnd w:id="141"/>
          </w:p>
          <w:p w:rsidR="00AE3C02" w:rsidRPr="00C60D06" w:rsidRDefault="00AE3C02" w:rsidP="00457832"/>
          <w:tbl>
            <w:tblPr>
              <w:tblW w:w="9967" w:type="dxa"/>
              <w:tblLayout w:type="fixed"/>
              <w:tblLook w:val="00A0"/>
            </w:tblPr>
            <w:tblGrid>
              <w:gridCol w:w="674"/>
              <w:gridCol w:w="4254"/>
              <w:gridCol w:w="3316"/>
              <w:gridCol w:w="1723"/>
            </w:tblGrid>
            <w:tr w:rsidR="00AE3C02" w:rsidRPr="00C60D06" w:rsidTr="0077484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BodyText"/>
                    <w:ind w:firstLine="21"/>
                    <w:jc w:val="center"/>
                    <w:rPr>
                      <w:b/>
                      <w:szCs w:val="22"/>
                    </w:rPr>
                  </w:pPr>
                  <w:r w:rsidRPr="00C60D06">
                    <w:rPr>
                      <w:b/>
                      <w:sz w:val="22"/>
                      <w:szCs w:val="22"/>
                    </w:rPr>
                    <w:t>Rubrica</w:t>
                  </w:r>
                </w:p>
              </w:tc>
              <w:tc>
                <w:tcPr>
                  <w:tcW w:w="5039" w:type="dxa"/>
                  <w:gridSpan w:val="2"/>
                  <w:tcBorders>
                    <w:top w:val="single" w:sz="4" w:space="0" w:color="auto"/>
                    <w:left w:val="single" w:sz="4" w:space="0" w:color="auto"/>
                    <w:bottom w:val="single" w:sz="4" w:space="0" w:color="auto"/>
                    <w:right w:val="single" w:sz="4" w:space="0" w:color="auto"/>
                  </w:tcBorders>
                  <w:vAlign w:val="center"/>
                </w:tcPr>
                <w:p w:rsidR="00AE3C02" w:rsidRDefault="00AE3C02" w:rsidP="00457832">
                  <w:pPr>
                    <w:pStyle w:val="BodyText"/>
                    <w:jc w:val="center"/>
                    <w:rPr>
                      <w:b/>
                      <w:szCs w:val="22"/>
                    </w:rPr>
                  </w:pPr>
                  <w:r w:rsidRPr="00C60D06">
                    <w:rPr>
                      <w:b/>
                      <w:sz w:val="22"/>
                      <w:szCs w:val="22"/>
                    </w:rPr>
                    <w:t>Datele Autorității Contractante/</w:t>
                  </w:r>
                </w:p>
                <w:p w:rsidR="00AE3C02" w:rsidRPr="00C60D06" w:rsidRDefault="00AE3C02" w:rsidP="00457832">
                  <w:pPr>
                    <w:pStyle w:val="BodyText"/>
                    <w:jc w:val="center"/>
                    <w:rPr>
                      <w:b/>
                      <w:szCs w:val="22"/>
                    </w:rPr>
                  </w:pPr>
                  <w:r w:rsidRPr="00C60D06">
                    <w:rPr>
                      <w:b/>
                      <w:sz w:val="22"/>
                      <w:szCs w:val="22"/>
                    </w:rPr>
                    <w:t>Organizatorului</w:t>
                  </w:r>
                  <w:r>
                    <w:rPr>
                      <w:b/>
                      <w:sz w:val="22"/>
                      <w:szCs w:val="22"/>
                    </w:rPr>
                    <w:t xml:space="preserve"> </w:t>
                  </w:r>
                  <w:r w:rsidRPr="00C60D06">
                    <w:rPr>
                      <w:b/>
                      <w:sz w:val="22"/>
                      <w:szCs w:val="22"/>
                    </w:rPr>
                    <w:t xml:space="preserve"> procedurii</w:t>
                  </w:r>
                </w:p>
              </w:tc>
            </w:tr>
            <w:tr w:rsidR="00AE3C02" w:rsidRPr="00C60D06" w:rsidTr="007748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BodyText"/>
                    <w:rPr>
                      <w:szCs w:val="22"/>
                    </w:rPr>
                  </w:pPr>
                  <w:r w:rsidRPr="00C60D06">
                    <w:rPr>
                      <w:sz w:val="22"/>
                      <w:szCs w:val="22"/>
                    </w:rPr>
                    <w:t>Autoritatea contractantă/Organizatorul procedurii, IDNO:</w:t>
                  </w:r>
                </w:p>
              </w:tc>
              <w:tc>
                <w:tcPr>
                  <w:tcW w:w="5039" w:type="dxa"/>
                  <w:gridSpan w:val="2"/>
                  <w:tcBorders>
                    <w:top w:val="single" w:sz="4" w:space="0" w:color="auto"/>
                    <w:left w:val="single" w:sz="4" w:space="0" w:color="auto"/>
                    <w:bottom w:val="single" w:sz="4" w:space="0" w:color="auto"/>
                    <w:right w:val="single" w:sz="4" w:space="0" w:color="auto"/>
                  </w:tcBorders>
                  <w:vAlign w:val="center"/>
                </w:tcPr>
                <w:p w:rsidR="00AE3C02" w:rsidRPr="00AC41F3" w:rsidRDefault="00AE3C02" w:rsidP="00457832">
                  <w:pPr>
                    <w:pStyle w:val="BodyText"/>
                    <w:rPr>
                      <w:b/>
                      <w:i/>
                      <w:color w:val="0000FF"/>
                      <w:szCs w:val="22"/>
                    </w:rPr>
                  </w:pPr>
                  <w:r w:rsidRPr="00AC41F3">
                    <w:rPr>
                      <w:b/>
                      <w:i/>
                      <w:color w:val="0000FF"/>
                      <w:szCs w:val="24"/>
                      <w:lang w:val="en-US"/>
                    </w:rPr>
                    <w:t>IMSP Spitalul de Psihiatrie Bălţi</w:t>
                  </w:r>
                  <w:r>
                    <w:rPr>
                      <w:b/>
                      <w:i/>
                      <w:color w:val="0000FF"/>
                      <w:szCs w:val="24"/>
                      <w:lang w:val="en-US"/>
                    </w:rPr>
                    <w:t>,</w:t>
                  </w:r>
                  <w:r w:rsidRPr="00AC41F3">
                    <w:rPr>
                      <w:b/>
                      <w:i/>
                      <w:color w:val="0000FF"/>
                      <w:sz w:val="22"/>
                      <w:szCs w:val="22"/>
                    </w:rPr>
                    <w:t xml:space="preserve"> </w:t>
                  </w:r>
                </w:p>
                <w:p w:rsidR="00AE3C02" w:rsidRPr="00C60D06" w:rsidRDefault="00AE3C02" w:rsidP="00457832">
                  <w:pPr>
                    <w:pStyle w:val="BodyText"/>
                    <w:rPr>
                      <w:b/>
                      <w:i/>
                      <w:szCs w:val="22"/>
                    </w:rPr>
                  </w:pPr>
                  <w:r w:rsidRPr="00AC41F3">
                    <w:rPr>
                      <w:b/>
                      <w:i/>
                      <w:color w:val="0000FF"/>
                      <w:sz w:val="22"/>
                      <w:szCs w:val="22"/>
                    </w:rPr>
                    <w:t>IDNO: 1003602150662</w:t>
                  </w:r>
                </w:p>
              </w:tc>
            </w:tr>
            <w:tr w:rsidR="00AE3C02" w:rsidRPr="00C60D06" w:rsidTr="007748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BodyText"/>
                    <w:rPr>
                      <w:szCs w:val="22"/>
                    </w:rPr>
                  </w:pPr>
                  <w:r w:rsidRPr="00C60D06">
                    <w:rPr>
                      <w:sz w:val="22"/>
                      <w:szCs w:val="22"/>
                    </w:rPr>
                    <w:t>Obiectul achiziției:</w:t>
                  </w:r>
                </w:p>
              </w:tc>
              <w:tc>
                <w:tcPr>
                  <w:tcW w:w="5039" w:type="dxa"/>
                  <w:gridSpan w:val="2"/>
                  <w:tcBorders>
                    <w:top w:val="single" w:sz="4" w:space="0" w:color="auto"/>
                    <w:left w:val="single" w:sz="4" w:space="0" w:color="auto"/>
                    <w:bottom w:val="single" w:sz="4" w:space="0" w:color="auto"/>
                    <w:right w:val="single" w:sz="4" w:space="0" w:color="auto"/>
                  </w:tcBorders>
                  <w:vAlign w:val="center"/>
                </w:tcPr>
                <w:p w:rsidR="00AE3C02" w:rsidRPr="00AC41F3" w:rsidRDefault="00AE3C02" w:rsidP="00457832">
                  <w:pPr>
                    <w:pStyle w:val="BodyText"/>
                    <w:rPr>
                      <w:b/>
                      <w:i/>
                      <w:color w:val="0000FF"/>
                      <w:szCs w:val="22"/>
                    </w:rPr>
                  </w:pPr>
                  <w:r w:rsidRPr="00AC41F3">
                    <w:rPr>
                      <w:b/>
                      <w:i/>
                      <w:color w:val="0000FF"/>
                      <w:sz w:val="22"/>
                      <w:szCs w:val="22"/>
                    </w:rPr>
                    <w:t>Pîine şi chifle</w:t>
                  </w:r>
                </w:p>
              </w:tc>
            </w:tr>
            <w:tr w:rsidR="00AE3C02" w:rsidRPr="00C60D06" w:rsidTr="007748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270B97">
                  <w:pPr>
                    <w:pStyle w:val="BodyText"/>
                    <w:rPr>
                      <w:szCs w:val="22"/>
                    </w:rPr>
                  </w:pPr>
                  <w:r w:rsidRPr="00C60D06">
                    <w:rPr>
                      <w:sz w:val="22"/>
                      <w:szCs w:val="22"/>
                    </w:rPr>
                    <w:t xml:space="preserve">Numărul  </w:t>
                  </w:r>
                  <w:r>
                    <w:rPr>
                      <w:sz w:val="22"/>
                      <w:szCs w:val="22"/>
                    </w:rPr>
                    <w:t>procedurii de achiziție</w:t>
                  </w:r>
                  <w:r w:rsidRPr="00C60D06">
                    <w:rPr>
                      <w:sz w:val="22"/>
                      <w:szCs w:val="22"/>
                    </w:rPr>
                    <w:t>:</w:t>
                  </w:r>
                </w:p>
              </w:tc>
              <w:tc>
                <w:tcPr>
                  <w:tcW w:w="5039" w:type="dxa"/>
                  <w:gridSpan w:val="2"/>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BodyText"/>
                    <w:rPr>
                      <w:b/>
                      <w:i/>
                      <w:szCs w:val="22"/>
                    </w:rPr>
                  </w:pPr>
                  <w:r w:rsidRPr="00C60D06">
                    <w:rPr>
                      <w:b/>
                      <w:i/>
                      <w:sz w:val="22"/>
                      <w:szCs w:val="22"/>
                    </w:rPr>
                    <w:t>Nr.:</w:t>
                  </w:r>
                  <w:r>
                    <w:rPr>
                      <w:b/>
                      <w:i/>
                      <w:sz w:val="22"/>
                      <w:szCs w:val="22"/>
                    </w:rPr>
                    <w:t xml:space="preserve">conform </w:t>
                  </w:r>
                  <w:r w:rsidRPr="00774848">
                    <w:rPr>
                      <w:b/>
                      <w:i/>
                      <w:color w:val="0000FF"/>
                    </w:rPr>
                    <w:t>SIA „RSAP”</w:t>
                  </w:r>
                </w:p>
                <w:p w:rsidR="00AE3C02" w:rsidRPr="00C60D06" w:rsidRDefault="00AE3C02" w:rsidP="00457832">
                  <w:pPr>
                    <w:pStyle w:val="BodyText"/>
                    <w:rPr>
                      <w:b/>
                      <w:i/>
                      <w:szCs w:val="22"/>
                    </w:rPr>
                  </w:pPr>
                </w:p>
              </w:tc>
            </w:tr>
            <w:tr w:rsidR="00AE3C02" w:rsidRPr="00C60D06" w:rsidTr="007748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BodyText"/>
                    <w:rPr>
                      <w:szCs w:val="22"/>
                    </w:rPr>
                  </w:pPr>
                  <w:r w:rsidRPr="00C60D06">
                    <w:rPr>
                      <w:sz w:val="22"/>
                      <w:szCs w:val="22"/>
                    </w:rPr>
                    <w:t xml:space="preserve">Tipul obiectului de achiziţie: </w:t>
                  </w:r>
                </w:p>
              </w:tc>
              <w:tc>
                <w:tcPr>
                  <w:tcW w:w="5039" w:type="dxa"/>
                  <w:gridSpan w:val="2"/>
                  <w:tcBorders>
                    <w:top w:val="single" w:sz="4" w:space="0" w:color="auto"/>
                    <w:left w:val="single" w:sz="4" w:space="0" w:color="auto"/>
                    <w:bottom w:val="single" w:sz="4" w:space="0" w:color="auto"/>
                    <w:right w:val="single" w:sz="4" w:space="0" w:color="auto"/>
                  </w:tcBorders>
                  <w:vAlign w:val="center"/>
                </w:tcPr>
                <w:p w:rsidR="00AE3C02" w:rsidRPr="00AC41F3" w:rsidRDefault="00AE3C02" w:rsidP="00457832">
                  <w:pPr>
                    <w:pStyle w:val="BodyText"/>
                    <w:rPr>
                      <w:b/>
                      <w:i/>
                      <w:color w:val="0000FF"/>
                      <w:szCs w:val="22"/>
                    </w:rPr>
                  </w:pPr>
                  <w:r w:rsidRPr="00AC41F3">
                    <w:rPr>
                      <w:b/>
                      <w:i/>
                      <w:color w:val="0000FF"/>
                      <w:sz w:val="22"/>
                      <w:szCs w:val="22"/>
                    </w:rPr>
                    <w:t>bunuri</w:t>
                  </w:r>
                </w:p>
              </w:tc>
            </w:tr>
            <w:tr w:rsidR="00AE3C02" w:rsidRPr="00C60D06" w:rsidTr="007748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BodyText"/>
                    <w:rPr>
                      <w:szCs w:val="22"/>
                    </w:rPr>
                  </w:pPr>
                  <w:r w:rsidRPr="00C60D06">
                    <w:rPr>
                      <w:sz w:val="22"/>
                      <w:szCs w:val="22"/>
                    </w:rPr>
                    <w:t xml:space="preserve">Codul CPV: </w:t>
                  </w:r>
                </w:p>
              </w:tc>
              <w:tc>
                <w:tcPr>
                  <w:tcW w:w="5039" w:type="dxa"/>
                  <w:gridSpan w:val="2"/>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BodyText"/>
                    <w:rPr>
                      <w:b/>
                      <w:i/>
                      <w:szCs w:val="22"/>
                    </w:rPr>
                  </w:pPr>
                  <w:r w:rsidRPr="00A148B1">
                    <w:rPr>
                      <w:sz w:val="20"/>
                    </w:rPr>
                    <w:t>15811100-7</w:t>
                  </w:r>
                  <w:r>
                    <w:rPr>
                      <w:sz w:val="20"/>
                    </w:rPr>
                    <w:t xml:space="preserve">, </w:t>
                  </w:r>
                  <w:r w:rsidRPr="00A148B1">
                    <w:rPr>
                      <w:rStyle w:val="Strong"/>
                      <w:rFonts w:ascii="Times New Roman" w:hAnsi="Times New Roman"/>
                      <w:b w:val="0"/>
                      <w:sz w:val="20"/>
                      <w:shd w:val="clear" w:color="auto" w:fill="FFFFFF"/>
                    </w:rPr>
                    <w:t>15811200-8</w:t>
                  </w:r>
                </w:p>
              </w:tc>
            </w:tr>
            <w:tr w:rsidR="00AE3C02" w:rsidRPr="00C60D06" w:rsidTr="007748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BodyText"/>
                    <w:rPr>
                      <w:szCs w:val="22"/>
                    </w:rPr>
                  </w:pPr>
                  <w:r w:rsidRPr="00C60D06">
                    <w:rPr>
                      <w:sz w:val="22"/>
                      <w:szCs w:val="22"/>
                    </w:rPr>
                    <w:t>Sursa alocaţiilor bugetare/banilor publici și perioada bugetară:</w:t>
                  </w:r>
                </w:p>
              </w:tc>
              <w:tc>
                <w:tcPr>
                  <w:tcW w:w="5039" w:type="dxa"/>
                  <w:gridSpan w:val="2"/>
                  <w:tcBorders>
                    <w:top w:val="single" w:sz="4" w:space="0" w:color="auto"/>
                    <w:left w:val="single" w:sz="4" w:space="0" w:color="auto"/>
                    <w:bottom w:val="single" w:sz="4" w:space="0" w:color="auto"/>
                    <w:right w:val="single" w:sz="4" w:space="0" w:color="auto"/>
                  </w:tcBorders>
                  <w:vAlign w:val="center"/>
                </w:tcPr>
                <w:p w:rsidR="00AE3C02" w:rsidRDefault="00AE3C02" w:rsidP="00457832">
                  <w:pPr>
                    <w:pStyle w:val="BodyText"/>
                    <w:rPr>
                      <w:b/>
                      <w:i/>
                      <w:szCs w:val="22"/>
                    </w:rPr>
                  </w:pPr>
                  <w:r>
                    <w:rPr>
                      <w:b/>
                      <w:i/>
                      <w:sz w:val="22"/>
                      <w:szCs w:val="22"/>
                    </w:rPr>
                    <w:t>Sursa- CNAM</w:t>
                  </w:r>
                </w:p>
                <w:p w:rsidR="00AE3C02" w:rsidRPr="008D3EC1" w:rsidRDefault="00AE3C02" w:rsidP="00457832">
                  <w:pPr>
                    <w:pStyle w:val="BodyText"/>
                    <w:rPr>
                      <w:b/>
                      <w:i/>
                      <w:color w:val="0000FF"/>
                      <w:szCs w:val="22"/>
                    </w:rPr>
                  </w:pPr>
                  <w:r w:rsidRPr="00C60D06">
                    <w:rPr>
                      <w:b/>
                      <w:i/>
                      <w:sz w:val="22"/>
                      <w:szCs w:val="22"/>
                    </w:rPr>
                    <w:t xml:space="preserve"> </w:t>
                  </w:r>
                  <w:r w:rsidRPr="008D3EC1">
                    <w:rPr>
                      <w:b/>
                      <w:i/>
                      <w:color w:val="0000FF"/>
                      <w:sz w:val="22"/>
                      <w:szCs w:val="22"/>
                    </w:rPr>
                    <w:t>Pentru I  jumătate a anului 2020</w:t>
                  </w:r>
                </w:p>
              </w:tc>
            </w:tr>
            <w:tr w:rsidR="00AE3C02" w:rsidRPr="00C60D06" w:rsidTr="007748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BodyText"/>
                    <w:rPr>
                      <w:szCs w:val="22"/>
                    </w:rPr>
                  </w:pPr>
                  <w:r w:rsidRPr="00C60D06">
                    <w:rPr>
                      <w:sz w:val="22"/>
                      <w:szCs w:val="22"/>
                    </w:rPr>
                    <w:t>Administratorul alocațiilor bugetare:</w:t>
                  </w:r>
                </w:p>
              </w:tc>
              <w:tc>
                <w:tcPr>
                  <w:tcW w:w="5039" w:type="dxa"/>
                  <w:gridSpan w:val="2"/>
                  <w:tcBorders>
                    <w:top w:val="single" w:sz="4" w:space="0" w:color="auto"/>
                    <w:left w:val="single" w:sz="4" w:space="0" w:color="auto"/>
                    <w:bottom w:val="single" w:sz="4" w:space="0" w:color="auto"/>
                    <w:right w:val="single" w:sz="4" w:space="0" w:color="auto"/>
                  </w:tcBorders>
                  <w:vAlign w:val="center"/>
                </w:tcPr>
                <w:p w:rsidR="00AE3C02" w:rsidRPr="00AC41F3" w:rsidRDefault="00AE3C02" w:rsidP="00AC41F3">
                  <w:pPr>
                    <w:pStyle w:val="BodyText"/>
                    <w:rPr>
                      <w:b/>
                      <w:i/>
                      <w:color w:val="0000FF"/>
                      <w:szCs w:val="22"/>
                    </w:rPr>
                  </w:pPr>
                  <w:r w:rsidRPr="00AC41F3">
                    <w:rPr>
                      <w:b/>
                      <w:i/>
                      <w:color w:val="0000FF"/>
                      <w:szCs w:val="24"/>
                      <w:lang w:val="en-US"/>
                    </w:rPr>
                    <w:t>IMSP Spitalul de Psihiatrie Bălţi</w:t>
                  </w:r>
                  <w:r w:rsidRPr="00AC41F3">
                    <w:rPr>
                      <w:b/>
                      <w:i/>
                      <w:color w:val="0000FF"/>
                      <w:sz w:val="22"/>
                      <w:szCs w:val="22"/>
                    </w:rPr>
                    <w:t xml:space="preserve"> </w:t>
                  </w:r>
                </w:p>
                <w:p w:rsidR="00AE3C02" w:rsidRPr="00C60D06" w:rsidRDefault="00AE3C02" w:rsidP="00457832">
                  <w:pPr>
                    <w:pStyle w:val="BodyText"/>
                    <w:rPr>
                      <w:b/>
                      <w:i/>
                      <w:szCs w:val="22"/>
                    </w:rPr>
                  </w:pPr>
                </w:p>
              </w:tc>
            </w:tr>
            <w:tr w:rsidR="00AE3C02" w:rsidRPr="00C60D06" w:rsidTr="007748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E3C02" w:rsidRPr="00A20ACF" w:rsidRDefault="00AE3C02" w:rsidP="00457832">
                  <w:pPr>
                    <w:pStyle w:val="BodyText"/>
                    <w:rPr>
                      <w:szCs w:val="22"/>
                    </w:rPr>
                  </w:pPr>
                  <w:r w:rsidRPr="00A20ACF">
                    <w:rPr>
                      <w:sz w:val="22"/>
                      <w:szCs w:val="22"/>
                    </w:rPr>
                    <w:t>Partenerul de dezvoltare (după caz):</w:t>
                  </w:r>
                </w:p>
              </w:tc>
              <w:tc>
                <w:tcPr>
                  <w:tcW w:w="5039" w:type="dxa"/>
                  <w:gridSpan w:val="2"/>
                  <w:tcBorders>
                    <w:top w:val="single" w:sz="4" w:space="0" w:color="auto"/>
                    <w:left w:val="single" w:sz="4" w:space="0" w:color="auto"/>
                    <w:bottom w:val="single" w:sz="4" w:space="0" w:color="auto"/>
                    <w:right w:val="single" w:sz="4" w:space="0" w:color="auto"/>
                  </w:tcBorders>
                  <w:vAlign w:val="center"/>
                </w:tcPr>
                <w:p w:rsidR="00AE3C02" w:rsidRPr="00A20ACF" w:rsidRDefault="00AE3C02" w:rsidP="00457832">
                  <w:pPr>
                    <w:pStyle w:val="BodyText"/>
                    <w:rPr>
                      <w:b/>
                      <w:i/>
                      <w:szCs w:val="22"/>
                    </w:rPr>
                  </w:pPr>
                </w:p>
              </w:tc>
            </w:tr>
            <w:tr w:rsidR="00AE3C02" w:rsidRPr="00C60D06" w:rsidTr="007748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E3C02" w:rsidRPr="00A20ACF" w:rsidRDefault="00AE3C02" w:rsidP="00457832">
                  <w:pPr>
                    <w:pStyle w:val="BodyText"/>
                    <w:rPr>
                      <w:szCs w:val="22"/>
                    </w:rPr>
                  </w:pPr>
                  <w:r w:rsidRPr="00A20ACF">
                    <w:rPr>
                      <w:sz w:val="22"/>
                      <w:szCs w:val="22"/>
                    </w:rPr>
                    <w:t>Denumirea cumpărătorului, IDNO:</w:t>
                  </w:r>
                </w:p>
              </w:tc>
              <w:tc>
                <w:tcPr>
                  <w:tcW w:w="5039" w:type="dxa"/>
                  <w:gridSpan w:val="2"/>
                  <w:tcBorders>
                    <w:top w:val="single" w:sz="4" w:space="0" w:color="auto"/>
                    <w:left w:val="single" w:sz="4" w:space="0" w:color="auto"/>
                    <w:bottom w:val="single" w:sz="4" w:space="0" w:color="auto"/>
                    <w:right w:val="single" w:sz="4" w:space="0" w:color="auto"/>
                  </w:tcBorders>
                  <w:vAlign w:val="center"/>
                </w:tcPr>
                <w:p w:rsidR="00AE3C02" w:rsidRPr="00AC41F3" w:rsidRDefault="00AE3C02" w:rsidP="00AC41F3">
                  <w:pPr>
                    <w:pStyle w:val="BodyText"/>
                    <w:rPr>
                      <w:b/>
                      <w:i/>
                      <w:color w:val="0000FF"/>
                      <w:szCs w:val="22"/>
                    </w:rPr>
                  </w:pPr>
                  <w:r w:rsidRPr="00AC41F3">
                    <w:rPr>
                      <w:b/>
                      <w:i/>
                      <w:color w:val="0000FF"/>
                      <w:szCs w:val="24"/>
                      <w:lang w:val="en-US"/>
                    </w:rPr>
                    <w:t>IMSP Spitalul de Psihiatrie Bălţi</w:t>
                  </w:r>
                  <w:r>
                    <w:rPr>
                      <w:b/>
                      <w:i/>
                      <w:color w:val="0000FF"/>
                      <w:szCs w:val="24"/>
                      <w:lang w:val="en-US"/>
                    </w:rPr>
                    <w:t xml:space="preserve">, </w:t>
                  </w:r>
                  <w:r w:rsidRPr="00AC41F3">
                    <w:rPr>
                      <w:b/>
                      <w:i/>
                      <w:color w:val="0000FF"/>
                      <w:sz w:val="22"/>
                      <w:szCs w:val="22"/>
                    </w:rPr>
                    <w:t xml:space="preserve"> </w:t>
                  </w:r>
                </w:p>
                <w:p w:rsidR="00AE3C02" w:rsidRPr="00A20ACF" w:rsidRDefault="00AE3C02" w:rsidP="00AC41F3">
                  <w:pPr>
                    <w:pStyle w:val="BodyText"/>
                    <w:rPr>
                      <w:b/>
                      <w:i/>
                      <w:szCs w:val="22"/>
                    </w:rPr>
                  </w:pPr>
                  <w:r w:rsidRPr="00AC41F3">
                    <w:rPr>
                      <w:b/>
                      <w:i/>
                      <w:color w:val="0000FF"/>
                      <w:sz w:val="22"/>
                      <w:szCs w:val="22"/>
                    </w:rPr>
                    <w:t>IDNO: 1003602150662</w:t>
                  </w:r>
                </w:p>
              </w:tc>
            </w:tr>
            <w:tr w:rsidR="00AE3C02" w:rsidRPr="00C60D06" w:rsidTr="007748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E3C02" w:rsidRPr="00A20ACF" w:rsidRDefault="00AE3C02" w:rsidP="00457832">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039" w:type="dxa"/>
                  <w:gridSpan w:val="2"/>
                  <w:tcBorders>
                    <w:top w:val="single" w:sz="4" w:space="0" w:color="auto"/>
                    <w:left w:val="single" w:sz="4" w:space="0" w:color="auto"/>
                    <w:bottom w:val="single" w:sz="4" w:space="0" w:color="auto"/>
                    <w:right w:val="single" w:sz="4" w:space="0" w:color="auto"/>
                  </w:tcBorders>
                  <w:vAlign w:val="center"/>
                </w:tcPr>
                <w:p w:rsidR="00AE3C02" w:rsidRDefault="00AE3C02" w:rsidP="00AC41F3">
                  <w:pPr>
                    <w:pStyle w:val="BodyText"/>
                    <w:rPr>
                      <w:b/>
                      <w:i/>
                      <w:color w:val="0000FF"/>
                      <w:szCs w:val="24"/>
                      <w:lang w:val="en-US"/>
                    </w:rPr>
                  </w:pPr>
                  <w:r>
                    <w:rPr>
                      <w:b/>
                      <w:i/>
                      <w:sz w:val="22"/>
                      <w:szCs w:val="22"/>
                    </w:rPr>
                    <w:t xml:space="preserve">Instituţia Medico-Sanitară Publică </w:t>
                  </w:r>
                  <w:r w:rsidRPr="00AC41F3">
                    <w:rPr>
                      <w:b/>
                      <w:i/>
                      <w:color w:val="0000FF"/>
                      <w:szCs w:val="24"/>
                      <w:lang w:val="en-US"/>
                    </w:rPr>
                    <w:t>Spitalul de</w:t>
                  </w:r>
                </w:p>
                <w:p w:rsidR="00AE3C02" w:rsidRPr="00AC41F3" w:rsidRDefault="00AE3C02" w:rsidP="00AC41F3">
                  <w:pPr>
                    <w:pStyle w:val="BodyText"/>
                    <w:rPr>
                      <w:b/>
                      <w:i/>
                      <w:color w:val="0000FF"/>
                      <w:szCs w:val="22"/>
                    </w:rPr>
                  </w:pPr>
                  <w:r w:rsidRPr="00AC41F3">
                    <w:rPr>
                      <w:b/>
                      <w:i/>
                      <w:color w:val="0000FF"/>
                      <w:szCs w:val="24"/>
                      <w:lang w:val="en-US"/>
                    </w:rPr>
                    <w:t xml:space="preserve"> Psihiatrie Bălţi</w:t>
                  </w:r>
                  <w:r w:rsidRPr="00AC41F3">
                    <w:rPr>
                      <w:b/>
                      <w:i/>
                      <w:color w:val="0000FF"/>
                      <w:sz w:val="22"/>
                      <w:szCs w:val="22"/>
                    </w:rPr>
                    <w:t xml:space="preserve"> </w:t>
                  </w:r>
                </w:p>
                <w:p w:rsidR="00AE3C02" w:rsidRPr="00A20ACF" w:rsidRDefault="00AE3C02" w:rsidP="00AC41F3">
                  <w:pPr>
                    <w:pStyle w:val="BodyText"/>
                    <w:rPr>
                      <w:b/>
                      <w:i/>
                      <w:szCs w:val="22"/>
                    </w:rPr>
                  </w:pPr>
                </w:p>
              </w:tc>
            </w:tr>
            <w:tr w:rsidR="00AE3C02" w:rsidRPr="00C60D06" w:rsidTr="0077484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E3C02" w:rsidRPr="00A20ACF" w:rsidRDefault="00AE3C02" w:rsidP="00457832">
                  <w:pPr>
                    <w:pStyle w:val="BodyText"/>
                    <w:rPr>
                      <w:szCs w:val="22"/>
                    </w:rPr>
                  </w:pPr>
                  <w:r w:rsidRPr="00A20ACF">
                    <w:rPr>
                      <w:sz w:val="22"/>
                      <w:szCs w:val="22"/>
                    </w:rPr>
                    <w:t>Limba de comunicare:</w:t>
                  </w:r>
                </w:p>
              </w:tc>
              <w:tc>
                <w:tcPr>
                  <w:tcW w:w="5039" w:type="dxa"/>
                  <w:gridSpan w:val="2"/>
                  <w:tcBorders>
                    <w:top w:val="single" w:sz="4" w:space="0" w:color="auto"/>
                    <w:left w:val="single" w:sz="4" w:space="0" w:color="auto"/>
                    <w:bottom w:val="single" w:sz="4" w:space="0" w:color="auto"/>
                    <w:right w:val="single" w:sz="4" w:space="0" w:color="auto"/>
                  </w:tcBorders>
                  <w:vAlign w:val="center"/>
                </w:tcPr>
                <w:p w:rsidR="00AE3C02" w:rsidRPr="00774848" w:rsidRDefault="00AE3C02" w:rsidP="00457832">
                  <w:pPr>
                    <w:pStyle w:val="BodyText"/>
                    <w:rPr>
                      <w:b/>
                      <w:i/>
                      <w:color w:val="0000FF"/>
                      <w:szCs w:val="22"/>
                    </w:rPr>
                  </w:pPr>
                  <w:r w:rsidRPr="00774848">
                    <w:rPr>
                      <w:b/>
                      <w:i/>
                      <w:color w:val="0000FF"/>
                      <w:sz w:val="22"/>
                      <w:szCs w:val="22"/>
                    </w:rPr>
                    <w:t>[limba de stat]</w:t>
                  </w:r>
                </w:p>
              </w:tc>
            </w:tr>
            <w:tr w:rsidR="00AE3C02" w:rsidRPr="00C60D06" w:rsidTr="0077484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E3C02" w:rsidRPr="00A20ACF" w:rsidRDefault="00AE3C02"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E3C02" w:rsidRPr="00A20ACF" w:rsidRDefault="00AE3C02" w:rsidP="00457832">
                  <w:pPr>
                    <w:jc w:val="both"/>
                    <w:rPr>
                      <w:i/>
                    </w:rPr>
                  </w:pPr>
                </w:p>
              </w:tc>
              <w:tc>
                <w:tcPr>
                  <w:tcW w:w="1723" w:type="dxa"/>
                  <w:tcBorders>
                    <w:top w:val="single" w:sz="4" w:space="0" w:color="auto"/>
                    <w:right w:val="single" w:sz="4" w:space="0" w:color="auto"/>
                  </w:tcBorders>
                  <w:vAlign w:val="center"/>
                </w:tcPr>
                <w:p w:rsidR="00AE3C02" w:rsidRPr="00A20ACF" w:rsidRDefault="00AE3C02" w:rsidP="00457832">
                  <w:pPr>
                    <w:pStyle w:val="BodyText"/>
                    <w:tabs>
                      <w:tab w:val="right" w:pos="4743"/>
                    </w:tabs>
                    <w:rPr>
                      <w:b/>
                      <w:i/>
                      <w:szCs w:val="22"/>
                    </w:rPr>
                  </w:pPr>
                </w:p>
              </w:tc>
            </w:tr>
            <w:tr w:rsidR="00AE3C02" w:rsidRPr="00C60D06" w:rsidTr="0077484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E3C02" w:rsidRPr="00A20ACF" w:rsidRDefault="00AE3C02" w:rsidP="00457832">
                  <w:pPr>
                    <w:pStyle w:val="BodyText"/>
                    <w:rPr>
                      <w:szCs w:val="22"/>
                    </w:rPr>
                  </w:pPr>
                </w:p>
              </w:tc>
              <w:tc>
                <w:tcPr>
                  <w:tcW w:w="3316" w:type="dxa"/>
                  <w:tcBorders>
                    <w:left w:val="single" w:sz="4" w:space="0" w:color="auto"/>
                  </w:tcBorders>
                  <w:vAlign w:val="center"/>
                </w:tcPr>
                <w:p w:rsidR="00AE3C02" w:rsidRPr="00A20ACF" w:rsidRDefault="00AE3C02" w:rsidP="00457832">
                  <w:pPr>
                    <w:jc w:val="both"/>
                    <w:rPr>
                      <w:rFonts w:ascii="Baltica RR" w:hAnsi="Baltica RR"/>
                      <w:b/>
                      <w:i/>
                      <w:noProof w:val="0"/>
                    </w:rPr>
                  </w:pPr>
                  <w:r w:rsidRPr="00774848">
                    <w:rPr>
                      <w:b/>
                      <w:i/>
                      <w:color w:val="0000FF"/>
                    </w:rPr>
                    <w:t>SIA „RSAP”</w:t>
                  </w:r>
                </w:p>
              </w:tc>
              <w:tc>
                <w:tcPr>
                  <w:tcW w:w="1723" w:type="dxa"/>
                  <w:tcBorders>
                    <w:right w:val="single" w:sz="4" w:space="0" w:color="auto"/>
                  </w:tcBorders>
                  <w:vAlign w:val="center"/>
                </w:tcPr>
                <w:p w:rsidR="00AE3C02" w:rsidRPr="00A20ACF" w:rsidRDefault="00AE3C02" w:rsidP="00457832">
                  <w:pPr>
                    <w:pStyle w:val="BodyText"/>
                    <w:tabs>
                      <w:tab w:val="right" w:pos="4743"/>
                    </w:tabs>
                    <w:rPr>
                      <w:b/>
                      <w:i/>
                      <w:szCs w:val="22"/>
                    </w:rPr>
                  </w:pPr>
                </w:p>
              </w:tc>
            </w:tr>
            <w:tr w:rsidR="00AE3C02" w:rsidRPr="00C60D06" w:rsidTr="0077484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E3C02" w:rsidRPr="00A20ACF" w:rsidRDefault="00AE3C02" w:rsidP="00457832">
                  <w:pPr>
                    <w:pStyle w:val="BodyText"/>
                    <w:rPr>
                      <w:szCs w:val="22"/>
                    </w:rPr>
                  </w:pPr>
                </w:p>
              </w:tc>
              <w:tc>
                <w:tcPr>
                  <w:tcW w:w="3316" w:type="dxa"/>
                  <w:tcBorders>
                    <w:left w:val="single" w:sz="4" w:space="0" w:color="auto"/>
                  </w:tcBorders>
                  <w:vAlign w:val="center"/>
                </w:tcPr>
                <w:p w:rsidR="00AE3C02" w:rsidRPr="00A20ACF" w:rsidRDefault="00AE3C02" w:rsidP="00457832">
                  <w:pPr>
                    <w:tabs>
                      <w:tab w:val="right" w:pos="4743"/>
                    </w:tabs>
                    <w:jc w:val="both"/>
                    <w:rPr>
                      <w:i/>
                    </w:rPr>
                  </w:pPr>
                </w:p>
              </w:tc>
              <w:tc>
                <w:tcPr>
                  <w:tcW w:w="1723" w:type="dxa"/>
                  <w:tcBorders>
                    <w:right w:val="single" w:sz="4" w:space="0" w:color="auto"/>
                  </w:tcBorders>
                  <w:vAlign w:val="center"/>
                </w:tcPr>
                <w:p w:rsidR="00AE3C02" w:rsidRPr="00A20ACF" w:rsidRDefault="00AE3C02" w:rsidP="00457832">
                  <w:pPr>
                    <w:pStyle w:val="BodyText"/>
                    <w:tabs>
                      <w:tab w:val="right" w:pos="4743"/>
                    </w:tabs>
                    <w:rPr>
                      <w:b/>
                      <w:i/>
                      <w:szCs w:val="22"/>
                    </w:rPr>
                  </w:pPr>
                </w:p>
              </w:tc>
            </w:tr>
            <w:tr w:rsidR="00AE3C02" w:rsidRPr="00C60D06" w:rsidTr="0077484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E3C02" w:rsidRPr="00A20ACF" w:rsidRDefault="00AE3C02" w:rsidP="00457832">
                  <w:pPr>
                    <w:pStyle w:val="BodyText"/>
                    <w:rPr>
                      <w:szCs w:val="22"/>
                    </w:rPr>
                  </w:pPr>
                </w:p>
              </w:tc>
              <w:tc>
                <w:tcPr>
                  <w:tcW w:w="3316" w:type="dxa"/>
                  <w:tcBorders>
                    <w:left w:val="single" w:sz="4" w:space="0" w:color="auto"/>
                  </w:tcBorders>
                  <w:vAlign w:val="center"/>
                </w:tcPr>
                <w:p w:rsidR="00AE3C02" w:rsidRPr="00A20ACF" w:rsidRDefault="00AE3C02" w:rsidP="00457832">
                  <w:pPr>
                    <w:tabs>
                      <w:tab w:val="right" w:pos="4743"/>
                    </w:tabs>
                    <w:jc w:val="both"/>
                    <w:rPr>
                      <w:i/>
                    </w:rPr>
                  </w:pPr>
                </w:p>
              </w:tc>
              <w:tc>
                <w:tcPr>
                  <w:tcW w:w="1723" w:type="dxa"/>
                  <w:tcBorders>
                    <w:right w:val="single" w:sz="4" w:space="0" w:color="auto"/>
                  </w:tcBorders>
                  <w:vAlign w:val="center"/>
                </w:tcPr>
                <w:p w:rsidR="00AE3C02" w:rsidRPr="00A20ACF" w:rsidRDefault="00AE3C02" w:rsidP="00457832">
                  <w:pPr>
                    <w:pStyle w:val="BodyText"/>
                    <w:tabs>
                      <w:tab w:val="right" w:pos="4743"/>
                    </w:tabs>
                    <w:rPr>
                      <w:b/>
                      <w:i/>
                      <w:szCs w:val="22"/>
                    </w:rPr>
                  </w:pPr>
                </w:p>
              </w:tc>
            </w:tr>
            <w:tr w:rsidR="00AE3C02" w:rsidRPr="00C60D06" w:rsidTr="0077484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E3C02" w:rsidRPr="00A20ACF" w:rsidRDefault="00AE3C02" w:rsidP="00457832">
                  <w:pPr>
                    <w:pStyle w:val="BodyText"/>
                    <w:rPr>
                      <w:szCs w:val="22"/>
                    </w:rPr>
                  </w:pPr>
                </w:p>
              </w:tc>
              <w:tc>
                <w:tcPr>
                  <w:tcW w:w="3316" w:type="dxa"/>
                  <w:tcBorders>
                    <w:left w:val="single" w:sz="4" w:space="0" w:color="auto"/>
                    <w:bottom w:val="single" w:sz="4" w:space="0" w:color="auto"/>
                  </w:tcBorders>
                  <w:vAlign w:val="center"/>
                </w:tcPr>
                <w:p w:rsidR="00AE3C02" w:rsidRPr="00A20ACF" w:rsidRDefault="00AE3C02" w:rsidP="00457832">
                  <w:pPr>
                    <w:jc w:val="both"/>
                    <w:rPr>
                      <w:i/>
                    </w:rPr>
                  </w:pPr>
                </w:p>
              </w:tc>
              <w:tc>
                <w:tcPr>
                  <w:tcW w:w="1723" w:type="dxa"/>
                  <w:tcBorders>
                    <w:bottom w:val="single" w:sz="4" w:space="0" w:color="auto"/>
                    <w:right w:val="single" w:sz="4" w:space="0" w:color="auto"/>
                  </w:tcBorders>
                  <w:vAlign w:val="center"/>
                </w:tcPr>
                <w:p w:rsidR="00AE3C02" w:rsidRPr="00A20ACF" w:rsidRDefault="00AE3C02" w:rsidP="00457832">
                  <w:pPr>
                    <w:pStyle w:val="BodyText"/>
                    <w:tabs>
                      <w:tab w:val="right" w:pos="4743"/>
                    </w:tabs>
                    <w:rPr>
                      <w:b/>
                      <w:i/>
                      <w:szCs w:val="22"/>
                    </w:rPr>
                  </w:pPr>
                </w:p>
              </w:tc>
            </w:tr>
            <w:tr w:rsidR="00AE3C02" w:rsidRPr="00C60D06" w:rsidTr="0077484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E3C02" w:rsidRPr="00A20ACF" w:rsidRDefault="00AE3C02" w:rsidP="00457832">
                  <w:pPr>
                    <w:pStyle w:val="BodyText"/>
                    <w:rPr>
                      <w:szCs w:val="22"/>
                    </w:rPr>
                  </w:pPr>
                  <w:r w:rsidRPr="00A20ACF">
                    <w:rPr>
                      <w:szCs w:val="24"/>
                    </w:rPr>
                    <w:t>Contract de achiziție rezervat atelierelor protejate</w:t>
                  </w:r>
                </w:p>
              </w:tc>
              <w:tc>
                <w:tcPr>
                  <w:tcW w:w="5039" w:type="dxa"/>
                  <w:gridSpan w:val="2"/>
                  <w:tcBorders>
                    <w:top w:val="single" w:sz="4" w:space="0" w:color="auto"/>
                    <w:left w:val="single" w:sz="4" w:space="0" w:color="auto"/>
                    <w:bottom w:val="single" w:sz="4" w:space="0" w:color="auto"/>
                    <w:right w:val="single" w:sz="4" w:space="0" w:color="auto"/>
                  </w:tcBorders>
                  <w:vAlign w:val="center"/>
                </w:tcPr>
                <w:p w:rsidR="00AE3C02" w:rsidRPr="00774848" w:rsidRDefault="00AE3C02" w:rsidP="00457832">
                  <w:pPr>
                    <w:pStyle w:val="BodyText"/>
                    <w:tabs>
                      <w:tab w:val="right" w:pos="4743"/>
                    </w:tabs>
                    <w:rPr>
                      <w:b/>
                      <w:i/>
                      <w:color w:val="0000FF"/>
                      <w:szCs w:val="22"/>
                    </w:rPr>
                  </w:pPr>
                  <w:r w:rsidRPr="00774848">
                    <w:rPr>
                      <w:b/>
                      <w:i/>
                      <w:color w:val="0000FF"/>
                      <w:sz w:val="22"/>
                      <w:szCs w:val="22"/>
                    </w:rPr>
                    <w:t>nu se aplică</w:t>
                  </w:r>
                </w:p>
              </w:tc>
            </w:tr>
            <w:tr w:rsidR="00AE3C02" w:rsidRPr="00C60D06" w:rsidTr="0077484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E3C02" w:rsidRPr="00A20ACF" w:rsidRDefault="00AE3C02" w:rsidP="00457832">
                  <w:pPr>
                    <w:pStyle w:val="BodyText"/>
                    <w:rPr>
                      <w:szCs w:val="22"/>
                    </w:rPr>
                  </w:pPr>
                  <w:r w:rsidRPr="00A20ACF">
                    <w:rPr>
                      <w:szCs w:val="24"/>
                    </w:rPr>
                    <w:t>Tipul contractului:</w:t>
                  </w:r>
                </w:p>
              </w:tc>
              <w:tc>
                <w:tcPr>
                  <w:tcW w:w="5039" w:type="dxa"/>
                  <w:gridSpan w:val="2"/>
                  <w:tcBorders>
                    <w:top w:val="single" w:sz="4" w:space="0" w:color="auto"/>
                    <w:left w:val="single" w:sz="4" w:space="0" w:color="auto"/>
                    <w:bottom w:val="single" w:sz="4" w:space="0" w:color="auto"/>
                    <w:right w:val="single" w:sz="4" w:space="0" w:color="auto"/>
                  </w:tcBorders>
                  <w:vAlign w:val="center"/>
                </w:tcPr>
                <w:p w:rsidR="00AE3C02" w:rsidRPr="00774848" w:rsidRDefault="00AE3C02" w:rsidP="00457832">
                  <w:pPr>
                    <w:tabs>
                      <w:tab w:val="left" w:pos="284"/>
                      <w:tab w:val="right" w:pos="9531"/>
                    </w:tabs>
                    <w:spacing w:line="360" w:lineRule="auto"/>
                    <w:ind w:left="360" w:hanging="360"/>
                    <w:contextualSpacing/>
                    <w:rPr>
                      <w:rFonts w:ascii="Baltica RR" w:hAnsi="Baltica RR"/>
                      <w:b/>
                      <w:i/>
                      <w:noProof w:val="0"/>
                      <w:color w:val="0000FF"/>
                    </w:rPr>
                  </w:pPr>
                  <w:r w:rsidRPr="00774848">
                    <w:rPr>
                      <w:rFonts w:ascii="Baltica RR" w:hAnsi="Baltica RR"/>
                      <w:b/>
                      <w:i/>
                      <w:noProof w:val="0"/>
                      <w:color w:val="0000FF"/>
                      <w:sz w:val="22"/>
                      <w:szCs w:val="22"/>
                    </w:rPr>
                    <w:t xml:space="preserve">Vînzare-cumpărare </w:t>
                  </w:r>
                </w:p>
                <w:p w:rsidR="00AE3C02" w:rsidRPr="00A20ACF" w:rsidRDefault="00AE3C02" w:rsidP="00457832">
                  <w:pPr>
                    <w:tabs>
                      <w:tab w:val="left" w:pos="284"/>
                      <w:tab w:val="right" w:pos="9531"/>
                    </w:tabs>
                    <w:spacing w:line="360" w:lineRule="auto"/>
                    <w:contextualSpacing/>
                    <w:rPr>
                      <w:b/>
                    </w:rPr>
                  </w:pPr>
                </w:p>
              </w:tc>
            </w:tr>
            <w:tr w:rsidR="00AE3C02" w:rsidRPr="00C60D06" w:rsidTr="0077484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E3C02" w:rsidRPr="00A20ACF" w:rsidRDefault="00AE3C02" w:rsidP="00457832">
                  <w:pPr>
                    <w:pStyle w:val="BodyText"/>
                    <w:rPr>
                      <w:szCs w:val="24"/>
                    </w:rPr>
                  </w:pPr>
                  <w:r w:rsidRPr="00A20ACF">
                    <w:rPr>
                      <w:szCs w:val="24"/>
                    </w:rPr>
                    <w:t>Condiții speciale de care depinde îndeplinirea contractului</w:t>
                  </w:r>
                  <w:r w:rsidRPr="00A20ACF">
                    <w:rPr>
                      <w:b/>
                      <w:szCs w:val="24"/>
                    </w:rPr>
                    <w:t xml:space="preserve">: </w:t>
                  </w:r>
                </w:p>
              </w:tc>
              <w:tc>
                <w:tcPr>
                  <w:tcW w:w="5039" w:type="dxa"/>
                  <w:gridSpan w:val="2"/>
                  <w:tcBorders>
                    <w:top w:val="single" w:sz="4" w:space="0" w:color="auto"/>
                    <w:left w:val="single" w:sz="4" w:space="0" w:color="auto"/>
                    <w:bottom w:val="single" w:sz="4" w:space="0" w:color="auto"/>
                    <w:right w:val="single" w:sz="4" w:space="0" w:color="auto"/>
                  </w:tcBorders>
                  <w:vAlign w:val="center"/>
                </w:tcPr>
                <w:p w:rsidR="00AE3C02" w:rsidRPr="00774848" w:rsidRDefault="00AE3C02" w:rsidP="00457832">
                  <w:pPr>
                    <w:pStyle w:val="BodyText"/>
                    <w:tabs>
                      <w:tab w:val="right" w:pos="4743"/>
                    </w:tabs>
                    <w:rPr>
                      <w:b/>
                      <w:i/>
                      <w:color w:val="0000FF"/>
                      <w:spacing w:val="-2"/>
                      <w:szCs w:val="24"/>
                    </w:rPr>
                  </w:pPr>
                  <w:r>
                    <w:rPr>
                      <w:b/>
                      <w:i/>
                      <w:sz w:val="22"/>
                      <w:szCs w:val="22"/>
                    </w:rPr>
                    <w:t xml:space="preserve"> </w:t>
                  </w:r>
                  <w:r w:rsidRPr="00774848">
                    <w:rPr>
                      <w:b/>
                      <w:i/>
                      <w:color w:val="0000FF"/>
                      <w:sz w:val="22"/>
                      <w:szCs w:val="22"/>
                    </w:rPr>
                    <w:t>nu se aplică</w:t>
                  </w:r>
                </w:p>
              </w:tc>
            </w:tr>
          </w:tbl>
          <w:p w:rsidR="00AE3C02" w:rsidRPr="00C60D06" w:rsidRDefault="00AE3C02" w:rsidP="00457832"/>
          <w:p w:rsidR="00AE3C02" w:rsidRPr="00C60D06" w:rsidRDefault="00AE3C02" w:rsidP="00457832"/>
        </w:tc>
      </w:tr>
      <w:tr w:rsidR="00AE3C02" w:rsidRPr="00C60D06" w:rsidTr="00774848">
        <w:trPr>
          <w:trHeight w:val="600"/>
        </w:trPr>
        <w:tc>
          <w:tcPr>
            <w:tcW w:w="9798" w:type="dxa"/>
            <w:gridSpan w:val="6"/>
            <w:vAlign w:val="center"/>
          </w:tcPr>
          <w:p w:rsidR="00AE3C02" w:rsidRPr="00DA6756" w:rsidRDefault="00AE3C02" w:rsidP="0002312A">
            <w:pPr>
              <w:pStyle w:val="Heading2"/>
              <w:keepNext w:val="0"/>
              <w:keepLines w:val="0"/>
              <w:numPr>
                <w:ilvl w:val="0"/>
                <w:numId w:val="21"/>
              </w:numPr>
              <w:tabs>
                <w:tab w:val="left" w:pos="360"/>
              </w:tabs>
              <w:spacing w:before="0"/>
              <w:jc w:val="center"/>
            </w:pPr>
            <w:bookmarkStart w:id="142" w:name="_Toc392180191"/>
            <w:bookmarkStart w:id="143" w:name="_Toc449539079"/>
            <w:r>
              <w:t>Lista bunurilor</w:t>
            </w:r>
            <w:r w:rsidRPr="00DA6756">
              <w:rPr>
                <w:color w:val="FF0000"/>
              </w:rPr>
              <w:t xml:space="preserve"> </w:t>
            </w:r>
            <w:r w:rsidRPr="00DA6756">
              <w:t>și specificațiile tehnice:</w:t>
            </w:r>
            <w:bookmarkEnd w:id="142"/>
            <w:bookmarkEnd w:id="143"/>
          </w:p>
        </w:tc>
      </w:tr>
      <w:tr w:rsidR="00AE3C02" w:rsidRPr="00C60D06" w:rsidTr="007748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20" w:type="dxa"/>
            <w:vAlign w:val="center"/>
          </w:tcPr>
          <w:p w:rsidR="00AE3C02" w:rsidRPr="00C60D06" w:rsidRDefault="00AE3C02" w:rsidP="00457832">
            <w:pPr>
              <w:ind w:left="-57" w:right="-57"/>
              <w:jc w:val="center"/>
              <w:rPr>
                <w:b/>
              </w:rPr>
            </w:pPr>
            <w:r w:rsidRPr="00C60D06">
              <w:rPr>
                <w:b/>
              </w:rPr>
              <w:t>Nr. d/o</w:t>
            </w:r>
          </w:p>
        </w:tc>
        <w:tc>
          <w:tcPr>
            <w:tcW w:w="887" w:type="dxa"/>
            <w:vAlign w:val="center"/>
          </w:tcPr>
          <w:p w:rsidR="00AE3C02" w:rsidRPr="00C60D06" w:rsidRDefault="00AE3C02" w:rsidP="00457832">
            <w:pPr>
              <w:ind w:left="-57" w:right="-57"/>
              <w:jc w:val="center"/>
              <w:rPr>
                <w:b/>
              </w:rPr>
            </w:pPr>
            <w:r w:rsidRPr="00C60D06">
              <w:rPr>
                <w:b/>
              </w:rPr>
              <w:t>Cod CPV</w:t>
            </w:r>
          </w:p>
        </w:tc>
        <w:tc>
          <w:tcPr>
            <w:tcW w:w="1453" w:type="dxa"/>
            <w:vAlign w:val="center"/>
          </w:tcPr>
          <w:p w:rsidR="00AE3C02" w:rsidRDefault="00AE3C02" w:rsidP="00457832">
            <w:pPr>
              <w:ind w:left="-57" w:right="-57"/>
              <w:jc w:val="center"/>
              <w:rPr>
                <w:b/>
              </w:rPr>
            </w:pPr>
            <w:r w:rsidRPr="00C60D06">
              <w:rPr>
                <w:b/>
              </w:rPr>
              <w:t>Denumire</w:t>
            </w:r>
            <w:r>
              <w:rPr>
                <w:b/>
              </w:rPr>
              <w:t>a</w:t>
            </w:r>
            <w:r w:rsidRPr="00C60D06">
              <w:rPr>
                <w:b/>
              </w:rPr>
              <w:t xml:space="preserve"> </w:t>
            </w:r>
          </w:p>
          <w:p w:rsidR="00AE3C02" w:rsidRPr="00C60D06" w:rsidRDefault="00AE3C02" w:rsidP="00457832">
            <w:pPr>
              <w:ind w:left="-57" w:right="-57"/>
              <w:jc w:val="center"/>
              <w:rPr>
                <w:b/>
              </w:rPr>
            </w:pPr>
            <w:r>
              <w:rPr>
                <w:b/>
              </w:rPr>
              <w:t>bunurilor</w:t>
            </w:r>
            <w:r w:rsidRPr="00C60D06">
              <w:rPr>
                <w:b/>
              </w:rPr>
              <w:t xml:space="preserve"> solicitate</w:t>
            </w:r>
          </w:p>
        </w:tc>
        <w:tc>
          <w:tcPr>
            <w:tcW w:w="1080" w:type="dxa"/>
            <w:vAlign w:val="center"/>
          </w:tcPr>
          <w:p w:rsidR="00AE3C02" w:rsidRPr="00C60D06" w:rsidRDefault="00AE3C02" w:rsidP="00457832">
            <w:pPr>
              <w:ind w:left="-57" w:right="-57"/>
              <w:jc w:val="center"/>
              <w:rPr>
                <w:b/>
              </w:rPr>
            </w:pPr>
            <w:r w:rsidRPr="00C60D06">
              <w:rPr>
                <w:b/>
              </w:rPr>
              <w:t>Unitatea de măsură</w:t>
            </w:r>
          </w:p>
        </w:tc>
        <w:tc>
          <w:tcPr>
            <w:tcW w:w="1302" w:type="dxa"/>
            <w:vAlign w:val="center"/>
          </w:tcPr>
          <w:p w:rsidR="00AE3C02" w:rsidRPr="00C60D06" w:rsidRDefault="00AE3C02" w:rsidP="00457832">
            <w:pPr>
              <w:ind w:left="-57" w:right="-57"/>
              <w:jc w:val="center"/>
              <w:rPr>
                <w:b/>
              </w:rPr>
            </w:pPr>
            <w:r w:rsidRPr="00C60D06">
              <w:rPr>
                <w:b/>
              </w:rPr>
              <w:t>Cantitatea</w:t>
            </w:r>
          </w:p>
        </w:tc>
        <w:tc>
          <w:tcPr>
            <w:tcW w:w="4356" w:type="dxa"/>
            <w:vAlign w:val="center"/>
          </w:tcPr>
          <w:p w:rsidR="00AE3C02" w:rsidRPr="00C60D06" w:rsidRDefault="00AE3C02" w:rsidP="00457832">
            <w:pPr>
              <w:ind w:left="-57" w:right="-57"/>
              <w:jc w:val="center"/>
              <w:rPr>
                <w:b/>
              </w:rPr>
            </w:pPr>
            <w:r w:rsidRPr="00C60D06">
              <w:rPr>
                <w:b/>
              </w:rPr>
              <w:t>Specificația tehnică deplină solicitată, Standarde de referinţă</w:t>
            </w:r>
          </w:p>
        </w:tc>
      </w:tr>
      <w:tr w:rsidR="00AE3C02" w:rsidRPr="00C60D06" w:rsidTr="007748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20" w:type="dxa"/>
            <w:vAlign w:val="center"/>
          </w:tcPr>
          <w:p w:rsidR="00AE3C02" w:rsidRPr="00EF534D" w:rsidRDefault="00AE3C02" w:rsidP="00666DF4">
            <w:pPr>
              <w:pStyle w:val="ListParagraph"/>
              <w:numPr>
                <w:ilvl w:val="0"/>
                <w:numId w:val="0"/>
              </w:numPr>
              <w:shd w:val="clear" w:color="auto" w:fill="FFFFFF"/>
              <w:spacing w:before="120"/>
              <w:ind w:left="-28" w:right="-288"/>
              <w:jc w:val="center"/>
              <w:rPr>
                <w:color w:val="000000"/>
              </w:rPr>
            </w:pPr>
            <w:r>
              <w:rPr>
                <w:color w:val="000000"/>
              </w:rPr>
              <w:t>1</w:t>
            </w:r>
          </w:p>
        </w:tc>
        <w:tc>
          <w:tcPr>
            <w:tcW w:w="887" w:type="dxa"/>
            <w:vAlign w:val="bottom"/>
          </w:tcPr>
          <w:p w:rsidR="00AE3C02" w:rsidRPr="00A148B1" w:rsidRDefault="00AE3C02" w:rsidP="009E4862">
            <w:pPr>
              <w:jc w:val="center"/>
            </w:pPr>
            <w:r w:rsidRPr="00A148B1">
              <w:t>15811100-7</w:t>
            </w:r>
          </w:p>
        </w:tc>
        <w:tc>
          <w:tcPr>
            <w:tcW w:w="1453" w:type="dxa"/>
            <w:vAlign w:val="bottom"/>
          </w:tcPr>
          <w:p w:rsidR="00AE3C02" w:rsidRPr="00373337" w:rsidRDefault="00AE3C02" w:rsidP="009E4862">
            <w:pPr>
              <w:rPr>
                <w:color w:val="0000FF"/>
              </w:rPr>
            </w:pPr>
            <w:r w:rsidRPr="00373337">
              <w:rPr>
                <w:color w:val="0000FF"/>
              </w:rPr>
              <w:t xml:space="preserve">Pîine </w:t>
            </w:r>
          </w:p>
        </w:tc>
        <w:tc>
          <w:tcPr>
            <w:tcW w:w="1080" w:type="dxa"/>
          </w:tcPr>
          <w:p w:rsidR="00AE3C02" w:rsidRPr="00373337" w:rsidRDefault="00AE3C02" w:rsidP="009E4862">
            <w:pPr>
              <w:rPr>
                <w:color w:val="0000FF"/>
              </w:rPr>
            </w:pPr>
          </w:p>
          <w:p w:rsidR="00AE3C02" w:rsidRPr="00373337" w:rsidRDefault="00AE3C02" w:rsidP="009E4862">
            <w:pPr>
              <w:rPr>
                <w:color w:val="0000FF"/>
              </w:rPr>
            </w:pPr>
          </w:p>
          <w:p w:rsidR="00AE3C02" w:rsidRPr="00373337" w:rsidRDefault="00AE3C02" w:rsidP="009E4862">
            <w:pPr>
              <w:rPr>
                <w:color w:val="0000FF"/>
              </w:rPr>
            </w:pPr>
          </w:p>
          <w:p w:rsidR="00AE3C02" w:rsidRPr="00373337" w:rsidRDefault="00AE3C02" w:rsidP="009E4862">
            <w:pPr>
              <w:rPr>
                <w:color w:val="0000FF"/>
              </w:rPr>
            </w:pPr>
            <w:r w:rsidRPr="00373337">
              <w:rPr>
                <w:color w:val="0000FF"/>
              </w:rPr>
              <w:t>kg</w:t>
            </w:r>
          </w:p>
        </w:tc>
        <w:tc>
          <w:tcPr>
            <w:tcW w:w="1302" w:type="dxa"/>
            <w:vAlign w:val="bottom"/>
          </w:tcPr>
          <w:p w:rsidR="00AE3C02" w:rsidRPr="00373337" w:rsidRDefault="00AE3C02" w:rsidP="009E4862">
            <w:pPr>
              <w:jc w:val="center"/>
              <w:rPr>
                <w:color w:val="0000FF"/>
              </w:rPr>
            </w:pPr>
            <w:r w:rsidRPr="00373337">
              <w:rPr>
                <w:color w:val="0000FF"/>
              </w:rPr>
              <w:t>19900</w:t>
            </w:r>
          </w:p>
        </w:tc>
        <w:tc>
          <w:tcPr>
            <w:tcW w:w="4356" w:type="dxa"/>
            <w:vAlign w:val="bottom"/>
          </w:tcPr>
          <w:p w:rsidR="00AE3C02" w:rsidRPr="00C871A5" w:rsidRDefault="00AE3C02" w:rsidP="009E4862">
            <w:pPr>
              <w:rPr>
                <w:lang w:val="en-US"/>
              </w:rPr>
            </w:pPr>
            <w:r w:rsidRPr="00C871A5">
              <w:rPr>
                <w:lang w:val="en-US"/>
              </w:rPr>
              <w:t>Din faină de grâu, calitatea superioară,  coaptă în formă, greutatea- 350-800 gr, Conform HG nr.775 din 03.07.2007, în ambalaj, feliată, livrare-zilnic.</w:t>
            </w:r>
          </w:p>
        </w:tc>
      </w:tr>
      <w:tr w:rsidR="00AE3C02" w:rsidRPr="00C60D06" w:rsidTr="007748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20" w:type="dxa"/>
            <w:vAlign w:val="center"/>
          </w:tcPr>
          <w:p w:rsidR="00AE3C02" w:rsidRPr="001F3238" w:rsidRDefault="00AE3C02" w:rsidP="00666DF4">
            <w:pPr>
              <w:shd w:val="clear" w:color="auto" w:fill="FFFFFF"/>
              <w:spacing w:before="120"/>
              <w:ind w:right="-288" w:hanging="28"/>
              <w:jc w:val="center"/>
              <w:rPr>
                <w:color w:val="000000"/>
                <w:lang w:val="en-US"/>
              </w:rPr>
            </w:pPr>
            <w:r>
              <w:rPr>
                <w:color w:val="000000"/>
                <w:lang w:val="en-US"/>
              </w:rPr>
              <w:t>2</w:t>
            </w:r>
          </w:p>
        </w:tc>
        <w:tc>
          <w:tcPr>
            <w:tcW w:w="887" w:type="dxa"/>
            <w:vAlign w:val="bottom"/>
          </w:tcPr>
          <w:p w:rsidR="00AE3C02" w:rsidRPr="00A148B1" w:rsidRDefault="00AE3C02" w:rsidP="009E4862">
            <w:pPr>
              <w:jc w:val="center"/>
            </w:pPr>
            <w:r w:rsidRPr="00A148B1">
              <w:t>15811100-7</w:t>
            </w:r>
          </w:p>
        </w:tc>
        <w:tc>
          <w:tcPr>
            <w:tcW w:w="1453" w:type="dxa"/>
            <w:vAlign w:val="bottom"/>
          </w:tcPr>
          <w:p w:rsidR="00AE3C02" w:rsidRPr="00373337" w:rsidRDefault="00AE3C02" w:rsidP="009E4862">
            <w:pPr>
              <w:rPr>
                <w:color w:val="0000FF"/>
              </w:rPr>
            </w:pPr>
            <w:r w:rsidRPr="00373337">
              <w:rPr>
                <w:color w:val="0000FF"/>
              </w:rPr>
              <w:t xml:space="preserve">Pîine </w:t>
            </w:r>
          </w:p>
        </w:tc>
        <w:tc>
          <w:tcPr>
            <w:tcW w:w="1080" w:type="dxa"/>
          </w:tcPr>
          <w:p w:rsidR="00AE3C02" w:rsidRPr="00373337" w:rsidRDefault="00AE3C02" w:rsidP="009E4862">
            <w:pPr>
              <w:rPr>
                <w:color w:val="0000FF"/>
              </w:rPr>
            </w:pPr>
          </w:p>
          <w:p w:rsidR="00AE3C02" w:rsidRPr="00373337" w:rsidRDefault="00AE3C02" w:rsidP="009E4862">
            <w:pPr>
              <w:rPr>
                <w:color w:val="0000FF"/>
              </w:rPr>
            </w:pPr>
          </w:p>
          <w:p w:rsidR="00AE3C02" w:rsidRPr="00373337" w:rsidRDefault="00AE3C02" w:rsidP="009E4862">
            <w:pPr>
              <w:rPr>
                <w:color w:val="0000FF"/>
              </w:rPr>
            </w:pPr>
            <w:r w:rsidRPr="00373337">
              <w:rPr>
                <w:color w:val="0000FF"/>
              </w:rPr>
              <w:t>kg</w:t>
            </w:r>
          </w:p>
        </w:tc>
        <w:tc>
          <w:tcPr>
            <w:tcW w:w="1302" w:type="dxa"/>
            <w:vAlign w:val="bottom"/>
          </w:tcPr>
          <w:p w:rsidR="00AE3C02" w:rsidRPr="00373337" w:rsidRDefault="00AE3C02" w:rsidP="009E4862">
            <w:pPr>
              <w:jc w:val="center"/>
              <w:rPr>
                <w:color w:val="0000FF"/>
              </w:rPr>
            </w:pPr>
            <w:r w:rsidRPr="00373337">
              <w:rPr>
                <w:color w:val="0000FF"/>
              </w:rPr>
              <w:t>13600</w:t>
            </w:r>
          </w:p>
        </w:tc>
        <w:tc>
          <w:tcPr>
            <w:tcW w:w="4356" w:type="dxa"/>
            <w:vAlign w:val="bottom"/>
          </w:tcPr>
          <w:p w:rsidR="00AE3C02" w:rsidRPr="00C871A5" w:rsidRDefault="00AE3C02" w:rsidP="009E4862">
            <w:pPr>
              <w:rPr>
                <w:lang w:val="en-US"/>
              </w:rPr>
            </w:pPr>
            <w:r w:rsidRPr="00C871A5">
              <w:rPr>
                <w:lang w:val="en-US"/>
              </w:rPr>
              <w:t>Din amestec din faină de grâu de calitatea II şi I  şi  făină de secară, coaptă în formă, Conform HG nr.775 din 03.07.2007,  livrare-zilnic.</w:t>
            </w:r>
          </w:p>
        </w:tc>
      </w:tr>
      <w:tr w:rsidR="00AE3C02" w:rsidRPr="00C60D06" w:rsidTr="007748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20" w:type="dxa"/>
            <w:vAlign w:val="center"/>
          </w:tcPr>
          <w:p w:rsidR="00AE3C02" w:rsidRPr="00EF534D" w:rsidRDefault="00AE3C02" w:rsidP="00666DF4">
            <w:pPr>
              <w:pStyle w:val="ListParagraph"/>
              <w:numPr>
                <w:ilvl w:val="0"/>
                <w:numId w:val="0"/>
              </w:numPr>
              <w:shd w:val="clear" w:color="auto" w:fill="FFFFFF"/>
              <w:spacing w:before="120"/>
              <w:ind w:left="-28" w:right="-288"/>
              <w:jc w:val="center"/>
              <w:rPr>
                <w:color w:val="000000"/>
              </w:rPr>
            </w:pPr>
            <w:r>
              <w:rPr>
                <w:color w:val="000000"/>
              </w:rPr>
              <w:t>3</w:t>
            </w:r>
          </w:p>
        </w:tc>
        <w:tc>
          <w:tcPr>
            <w:tcW w:w="887" w:type="dxa"/>
            <w:vAlign w:val="bottom"/>
          </w:tcPr>
          <w:p w:rsidR="00AE3C02" w:rsidRPr="00A148B1" w:rsidRDefault="00AE3C02" w:rsidP="009E4862">
            <w:pPr>
              <w:jc w:val="center"/>
              <w:rPr>
                <w:b/>
              </w:rPr>
            </w:pPr>
            <w:r w:rsidRPr="00A148B1">
              <w:rPr>
                <w:rStyle w:val="Strong"/>
                <w:b w:val="0"/>
                <w:shd w:val="clear" w:color="auto" w:fill="FFFFFF"/>
              </w:rPr>
              <w:t>15811200-8</w:t>
            </w:r>
          </w:p>
        </w:tc>
        <w:tc>
          <w:tcPr>
            <w:tcW w:w="1453" w:type="dxa"/>
            <w:vAlign w:val="bottom"/>
          </w:tcPr>
          <w:p w:rsidR="00AE3C02" w:rsidRPr="00226E54" w:rsidRDefault="00AE3C02" w:rsidP="009E4862">
            <w:r w:rsidRPr="00226E54">
              <w:t>Chiflă</w:t>
            </w:r>
          </w:p>
        </w:tc>
        <w:tc>
          <w:tcPr>
            <w:tcW w:w="1080" w:type="dxa"/>
          </w:tcPr>
          <w:p w:rsidR="00AE3C02" w:rsidRDefault="00AE3C02" w:rsidP="009E4862"/>
          <w:p w:rsidR="00AE3C02" w:rsidRPr="00226E54" w:rsidRDefault="00AE3C02" w:rsidP="009E4862">
            <w:r w:rsidRPr="00226E54">
              <w:t>kg</w:t>
            </w:r>
          </w:p>
        </w:tc>
        <w:tc>
          <w:tcPr>
            <w:tcW w:w="1302" w:type="dxa"/>
            <w:vAlign w:val="bottom"/>
          </w:tcPr>
          <w:p w:rsidR="00AE3C02" w:rsidRPr="005B2FAE" w:rsidRDefault="00AE3C02" w:rsidP="009E4862">
            <w:pPr>
              <w:jc w:val="center"/>
              <w:rPr>
                <w:color w:val="0000FF"/>
              </w:rPr>
            </w:pPr>
            <w:r w:rsidRPr="005B2FAE">
              <w:rPr>
                <w:color w:val="0000FF"/>
              </w:rPr>
              <w:t>350</w:t>
            </w:r>
          </w:p>
        </w:tc>
        <w:tc>
          <w:tcPr>
            <w:tcW w:w="4356" w:type="dxa"/>
            <w:vAlign w:val="bottom"/>
          </w:tcPr>
          <w:p w:rsidR="00AE3C02" w:rsidRPr="00C871A5" w:rsidRDefault="00AE3C02" w:rsidP="009E4862">
            <w:pPr>
              <w:rPr>
                <w:lang w:val="en-US"/>
              </w:rPr>
            </w:pPr>
            <w:r w:rsidRPr="00C871A5">
              <w:rPr>
                <w:lang w:val="en-US"/>
              </w:rPr>
              <w:t xml:space="preserve">Dulce, </w:t>
            </w:r>
            <w:r w:rsidRPr="00C871A5">
              <w:t xml:space="preserve">cu  stafide, </w:t>
            </w:r>
            <w:r w:rsidRPr="00C871A5">
              <w:rPr>
                <w:lang w:val="en-US"/>
              </w:rPr>
              <w:t>Conform HG nr.775 din 03.07.2007, greutatea- 80-100 gr, livrarea- 2ori /săptămînă, în ambalaj.</w:t>
            </w:r>
          </w:p>
        </w:tc>
      </w:tr>
    </w:tbl>
    <w:p w:rsidR="00AE3C02" w:rsidRPr="00C60D06" w:rsidRDefault="00AE3C02" w:rsidP="00A20ACF"/>
    <w:p w:rsidR="00AE3C02" w:rsidRPr="00C60D06" w:rsidRDefault="00AE3C02" w:rsidP="0002312A">
      <w:pPr>
        <w:pStyle w:val="Heading2"/>
        <w:keepNext w:val="0"/>
        <w:keepLines w:val="0"/>
        <w:numPr>
          <w:ilvl w:val="0"/>
          <w:numId w:val="21"/>
        </w:numPr>
        <w:tabs>
          <w:tab w:val="left" w:pos="360"/>
        </w:tabs>
        <w:spacing w:before="0"/>
        <w:jc w:val="center"/>
      </w:pPr>
      <w:bookmarkStart w:id="144" w:name="_Toc392180193"/>
      <w:bookmarkStart w:id="145" w:name="_Toc449539081"/>
      <w:r w:rsidRPr="00C60D06">
        <w:rPr>
          <w:rFonts w:ascii="Calibri Light CE" w:hAnsi="Calibri Light CE"/>
        </w:rPr>
        <w:t>Pregătirea ofertelor</w:t>
      </w:r>
      <w:bookmarkEnd w:id="144"/>
      <w:bookmarkEnd w:id="145"/>
    </w:p>
    <w:p w:rsidR="00AE3C02" w:rsidRPr="00C60D06" w:rsidRDefault="00AE3C02" w:rsidP="00A20ACF"/>
    <w:tbl>
      <w:tblPr>
        <w:tblW w:w="10008" w:type="dxa"/>
        <w:tblLayout w:type="fixed"/>
        <w:tblLook w:val="00A0"/>
      </w:tblPr>
      <w:tblGrid>
        <w:gridCol w:w="534"/>
        <w:gridCol w:w="2834"/>
        <w:gridCol w:w="284"/>
        <w:gridCol w:w="2580"/>
        <w:gridCol w:w="3776"/>
      </w:tblGrid>
      <w:tr w:rsidR="00AE3C02" w:rsidRPr="00C60D06" w:rsidTr="00EB1D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tabs>
                <w:tab w:val="left" w:pos="540"/>
              </w:tabs>
              <w:suppressAutoHyphens/>
              <w:spacing w:before="120" w:after="120"/>
            </w:pPr>
            <w:r w:rsidRPr="00C60D06">
              <w:rPr>
                <w:sz w:val="22"/>
                <w:szCs w:val="22"/>
              </w:rPr>
              <w:t>Oferte alternative:</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774848" w:rsidRDefault="00AE3C02" w:rsidP="00457832">
            <w:pPr>
              <w:pStyle w:val="Footer"/>
              <w:tabs>
                <w:tab w:val="left" w:pos="540"/>
              </w:tabs>
              <w:suppressAutoHyphens/>
              <w:spacing w:after="120"/>
              <w:jc w:val="both"/>
              <w:rPr>
                <w:color w:val="0000FF"/>
              </w:rPr>
            </w:pPr>
            <w:r w:rsidRPr="00774848">
              <w:rPr>
                <w:b/>
                <w:i/>
                <w:color w:val="0000FF"/>
                <w:sz w:val="22"/>
                <w:szCs w:val="22"/>
              </w:rPr>
              <w:t>nu vor fi acceptate</w:t>
            </w:r>
          </w:p>
        </w:tc>
      </w:tr>
      <w:tr w:rsidR="00AE3C02" w:rsidRPr="00C60D06" w:rsidTr="00EB1D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tabs>
                <w:tab w:val="left" w:pos="540"/>
              </w:tabs>
              <w:suppressAutoHyphens/>
              <w:spacing w:before="120" w:after="120"/>
            </w:pPr>
            <w:r w:rsidRPr="00C60D06">
              <w:rPr>
                <w:sz w:val="22"/>
                <w:szCs w:val="22"/>
              </w:rPr>
              <w:t>Garanţia pentru ofertă:</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tabs>
                <w:tab w:val="left" w:pos="372"/>
              </w:tabs>
              <w:suppressAutoHyphens/>
              <w:spacing w:before="120" w:after="120"/>
              <w:rPr>
                <w:b/>
                <w:i/>
              </w:rPr>
            </w:pPr>
            <w:r w:rsidRPr="00774848">
              <w:rPr>
                <w:b/>
                <w:sz w:val="22"/>
                <w:szCs w:val="22"/>
              </w:rPr>
              <w:t>[forma garanției a/b/c]</w:t>
            </w:r>
            <w:r>
              <w:rPr>
                <w:b/>
                <w:i/>
                <w:sz w:val="22"/>
                <w:szCs w:val="22"/>
              </w:rPr>
              <w:t xml:space="preserve"> :            nu se cere</w:t>
            </w:r>
          </w:p>
          <w:p w:rsidR="00AE3C02" w:rsidRPr="00C60D06" w:rsidRDefault="00AE3C02" w:rsidP="007C602D">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E3C02" w:rsidRPr="00C60D06" w:rsidRDefault="00AE3C02" w:rsidP="00457832">
            <w:pPr>
              <w:tabs>
                <w:tab w:val="left" w:pos="372"/>
              </w:tabs>
              <w:suppressAutoHyphens/>
              <w:spacing w:before="120" w:after="120"/>
              <w:ind w:left="372"/>
              <w:rPr>
                <w:i/>
              </w:rPr>
            </w:pPr>
            <w:r w:rsidRPr="00C60D06">
              <w:rPr>
                <w:i/>
                <w:sz w:val="22"/>
                <w:szCs w:val="22"/>
              </w:rPr>
              <w:t>sau</w:t>
            </w:r>
          </w:p>
          <w:p w:rsidR="00AE3C02" w:rsidRPr="00C60D06" w:rsidRDefault="00AE3C02" w:rsidP="007C602D">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E3C02" w:rsidRPr="00C60D06" w:rsidRDefault="00AE3C02" w:rsidP="00457832">
            <w:pPr>
              <w:spacing w:after="120"/>
              <w:ind w:left="599"/>
              <w:rPr>
                <w:i/>
              </w:rPr>
            </w:pPr>
            <w:r w:rsidRPr="00C60D06">
              <w:rPr>
                <w:i/>
                <w:sz w:val="22"/>
                <w:szCs w:val="22"/>
              </w:rPr>
              <w:t>Beneficiarul plăţii:</w:t>
            </w:r>
          </w:p>
          <w:p w:rsidR="00AE3C02" w:rsidRPr="00C60D06" w:rsidRDefault="00AE3C02" w:rsidP="00457832">
            <w:pPr>
              <w:spacing w:after="120"/>
              <w:ind w:left="599"/>
              <w:rPr>
                <w:i/>
              </w:rPr>
            </w:pPr>
            <w:r w:rsidRPr="00C60D06">
              <w:rPr>
                <w:i/>
                <w:sz w:val="22"/>
                <w:szCs w:val="22"/>
              </w:rPr>
              <w:t>Denumirea Băncii:</w:t>
            </w:r>
          </w:p>
          <w:p w:rsidR="00AE3C02" w:rsidRPr="00A20ACF" w:rsidRDefault="00AE3C02" w:rsidP="00457832">
            <w:pPr>
              <w:spacing w:after="120"/>
              <w:ind w:left="599"/>
              <w:rPr>
                <w:i/>
              </w:rPr>
            </w:pPr>
            <w:r w:rsidRPr="00A20ACF">
              <w:rPr>
                <w:i/>
                <w:sz w:val="22"/>
                <w:szCs w:val="22"/>
              </w:rPr>
              <w:t xml:space="preserve">Codul fiscal: </w:t>
            </w:r>
          </w:p>
          <w:p w:rsidR="00AE3C02" w:rsidRPr="00A20ACF" w:rsidRDefault="00AE3C02" w:rsidP="00457832">
            <w:pPr>
              <w:spacing w:after="120"/>
              <w:ind w:left="599"/>
              <w:rPr>
                <w:i/>
              </w:rPr>
            </w:pPr>
            <w:r w:rsidRPr="00A20ACF">
              <w:rPr>
                <w:i/>
                <w:sz w:val="22"/>
                <w:szCs w:val="22"/>
              </w:rPr>
              <w:t>Contul de decontare</w:t>
            </w:r>
            <w:r w:rsidRPr="00A20ACF">
              <w:rPr>
                <w:i/>
                <w:spacing w:val="-2"/>
                <w:sz w:val="22"/>
                <w:szCs w:val="22"/>
              </w:rPr>
              <w:t xml:space="preserve">: </w:t>
            </w:r>
          </w:p>
          <w:p w:rsidR="00AE3C02" w:rsidRPr="00A20ACF" w:rsidRDefault="00AE3C02" w:rsidP="00457832">
            <w:pPr>
              <w:spacing w:after="120"/>
              <w:ind w:left="599"/>
              <w:rPr>
                <w:i/>
              </w:rPr>
            </w:pPr>
            <w:r w:rsidRPr="00A20ACF">
              <w:rPr>
                <w:i/>
                <w:sz w:val="22"/>
                <w:szCs w:val="22"/>
              </w:rPr>
              <w:t xml:space="preserve">Contul trezorerial: </w:t>
            </w:r>
          </w:p>
          <w:p w:rsidR="00AE3C02" w:rsidRPr="00A20ACF" w:rsidRDefault="00AE3C02" w:rsidP="00457832">
            <w:pPr>
              <w:spacing w:after="120"/>
              <w:ind w:left="599"/>
              <w:rPr>
                <w:i/>
              </w:rPr>
            </w:pPr>
            <w:r w:rsidRPr="00A20ACF">
              <w:rPr>
                <w:i/>
                <w:sz w:val="22"/>
                <w:szCs w:val="22"/>
              </w:rPr>
              <w:t xml:space="preserve">Contul bancar: </w:t>
            </w:r>
          </w:p>
          <w:p w:rsidR="00AE3C02" w:rsidRPr="00056697" w:rsidRDefault="00AE3C02" w:rsidP="00457832">
            <w:pPr>
              <w:spacing w:after="120"/>
              <w:ind w:left="599"/>
              <w:rPr>
                <w:i/>
              </w:rPr>
            </w:pPr>
            <w:r w:rsidRPr="00A20ACF">
              <w:rPr>
                <w:i/>
                <w:sz w:val="22"/>
                <w:szCs w:val="22"/>
              </w:rPr>
              <w:t xml:space="preserve">Trezoreria </w:t>
            </w:r>
            <w:r w:rsidRPr="0095589A">
              <w:rPr>
                <w:bCs/>
                <w:i/>
                <w:sz w:val="22"/>
                <w:szCs w:val="22"/>
              </w:rPr>
              <w:t>regională</w:t>
            </w:r>
            <w:r w:rsidRPr="00A20ACF">
              <w:rPr>
                <w:i/>
                <w:sz w:val="22"/>
                <w:szCs w:val="22"/>
              </w:rPr>
              <w:t>:</w:t>
            </w:r>
            <w:r w:rsidRPr="00056697">
              <w:rPr>
                <w:i/>
                <w:sz w:val="22"/>
                <w:szCs w:val="22"/>
              </w:rPr>
              <w:t xml:space="preserve"> </w:t>
            </w:r>
          </w:p>
          <w:p w:rsidR="00AE3C02" w:rsidRPr="00C60D06" w:rsidRDefault="00AE3C02"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AE3C02" w:rsidRPr="00C60D06" w:rsidRDefault="00AE3C02" w:rsidP="00457832">
            <w:pPr>
              <w:tabs>
                <w:tab w:val="left" w:pos="1152"/>
              </w:tabs>
              <w:suppressAutoHyphens/>
              <w:spacing w:before="120" w:after="120"/>
              <w:ind w:left="372"/>
              <w:rPr>
                <w:i/>
              </w:rPr>
            </w:pPr>
            <w:r w:rsidRPr="00C60D06">
              <w:rPr>
                <w:i/>
                <w:sz w:val="22"/>
                <w:szCs w:val="22"/>
              </w:rPr>
              <w:t>sau</w:t>
            </w:r>
          </w:p>
          <w:p w:rsidR="00AE3C02" w:rsidRPr="00C60D06" w:rsidRDefault="00AE3C02" w:rsidP="007C602D">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E3C02" w:rsidRPr="00C60D06" w:rsidTr="00EB1D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tabs>
                <w:tab w:val="left" w:pos="540"/>
              </w:tabs>
              <w:suppressAutoHyphens/>
              <w:jc w:val="both"/>
            </w:pPr>
            <w:r w:rsidRPr="00C60D06">
              <w:rPr>
                <w:sz w:val="22"/>
                <w:szCs w:val="22"/>
              </w:rPr>
              <w:t xml:space="preserve">Garanţia pentru ofertă va fi în valoare de: </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tabs>
                <w:tab w:val="left" w:pos="372"/>
              </w:tabs>
              <w:suppressAutoHyphens/>
            </w:pPr>
            <w:r>
              <w:rPr>
                <w:b/>
                <w:i/>
                <w:sz w:val="22"/>
                <w:szCs w:val="22"/>
              </w:rPr>
              <w:t xml:space="preserve">   </w:t>
            </w:r>
            <w:r w:rsidRPr="009E4862">
              <w:rPr>
                <w:b/>
                <w:i/>
                <w:color w:val="0000FF"/>
                <w:sz w:val="22"/>
                <w:szCs w:val="22"/>
              </w:rPr>
              <w:t>Nu se cere</w:t>
            </w:r>
            <w:r>
              <w:rPr>
                <w:b/>
                <w:i/>
                <w:color w:val="FF0000"/>
                <w:sz w:val="22"/>
                <w:szCs w:val="22"/>
              </w:rPr>
              <w:t xml:space="preserve">             </w:t>
            </w:r>
            <w:r>
              <w:rPr>
                <w:b/>
                <w:i/>
                <w:sz w:val="22"/>
                <w:szCs w:val="22"/>
              </w:rPr>
              <w:t xml:space="preserve">    </w:t>
            </w:r>
            <w:r w:rsidRPr="00C60D06">
              <w:rPr>
                <w:b/>
                <w:i/>
                <w:sz w:val="22"/>
                <w:szCs w:val="22"/>
              </w:rPr>
              <w:t xml:space="preserve"> </w:t>
            </w:r>
            <w:r w:rsidRPr="00C60D06">
              <w:rPr>
                <w:i/>
                <w:sz w:val="22"/>
                <w:szCs w:val="22"/>
              </w:rPr>
              <w:t>din valoarea ofertei fără TVA.</w:t>
            </w:r>
          </w:p>
        </w:tc>
      </w:tr>
      <w:tr w:rsidR="00AE3C02" w:rsidRPr="00C60D06" w:rsidTr="00EB1D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056697" w:rsidRDefault="00AE3C02" w:rsidP="00457832">
            <w:pPr>
              <w:tabs>
                <w:tab w:val="left" w:pos="540"/>
              </w:tabs>
              <w:suppressAutoHyphens/>
              <w:jc w:val="both"/>
            </w:pPr>
            <w:r w:rsidRPr="00056697">
              <w:rPr>
                <w:sz w:val="22"/>
                <w:szCs w:val="22"/>
              </w:rPr>
              <w:t>Ediţia aplicabilă a Incoterms și termenii comerciali acceptați vor fi (după caz):</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774848" w:rsidRDefault="00AE3C02" w:rsidP="00457832">
            <w:pPr>
              <w:tabs>
                <w:tab w:val="left" w:pos="372"/>
              </w:tabs>
              <w:suppressAutoHyphens/>
              <w:spacing w:before="120" w:after="120"/>
              <w:rPr>
                <w:b/>
                <w:i/>
                <w:color w:val="0000FF"/>
              </w:rPr>
            </w:pPr>
            <w:r w:rsidRPr="00774848">
              <w:rPr>
                <w:b/>
                <w:i/>
                <w:color w:val="0000FF"/>
                <w:sz w:val="22"/>
                <w:szCs w:val="22"/>
              </w:rPr>
              <w:t xml:space="preserve">DDP, Incoterms 2013  </w:t>
            </w:r>
          </w:p>
        </w:tc>
      </w:tr>
      <w:tr w:rsidR="00AE3C02" w:rsidRPr="00C60D06" w:rsidTr="00EB1D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5B254D" w:rsidRDefault="00AE3C02" w:rsidP="00774848">
            <w:pPr>
              <w:tabs>
                <w:tab w:val="left" w:pos="0"/>
                <w:tab w:val="left" w:pos="284"/>
                <w:tab w:val="left" w:pos="426"/>
              </w:tabs>
              <w:spacing w:before="120"/>
              <w:rPr>
                <w:b/>
                <w:i/>
              </w:rPr>
            </w:pPr>
            <w:r w:rsidRPr="005B254D">
              <w:rPr>
                <w:b/>
                <w:i/>
              </w:rPr>
              <w:t>Pîine- zilnic,</w:t>
            </w:r>
            <w:r w:rsidRPr="005B254D">
              <w:rPr>
                <w:b/>
                <w:i/>
                <w:color w:val="0000FF"/>
              </w:rPr>
              <w:t xml:space="preserve"> </w:t>
            </w:r>
            <w:r w:rsidRPr="008D3EC1">
              <w:rPr>
                <w:b/>
                <w:i/>
                <w:color w:val="0000FF"/>
              </w:rPr>
              <w:t>în perioada 01.01 – 30.06.2020,</w:t>
            </w:r>
            <w:r w:rsidRPr="005B254D">
              <w:rPr>
                <w:b/>
                <w:i/>
                <w:color w:val="FF0000"/>
              </w:rPr>
              <w:t xml:space="preserve"> </w:t>
            </w:r>
            <w:r w:rsidRPr="005B254D">
              <w:rPr>
                <w:b/>
                <w:i/>
              </w:rPr>
              <w:t>timpul de livrare: ora 8.00 -16.00 ;</w:t>
            </w:r>
          </w:p>
          <w:p w:rsidR="00AE3C02" w:rsidRPr="005B254D" w:rsidRDefault="00AE3C02" w:rsidP="00457832">
            <w:pPr>
              <w:tabs>
                <w:tab w:val="left" w:pos="372"/>
              </w:tabs>
              <w:suppressAutoHyphens/>
              <w:rPr>
                <w:b/>
                <w:i/>
                <w:color w:val="0000FF"/>
              </w:rPr>
            </w:pPr>
            <w:r w:rsidRPr="005B254D">
              <w:rPr>
                <w:b/>
                <w:i/>
              </w:rPr>
              <w:t xml:space="preserve">chifle- 1 dată/săptămînă, în perioada </w:t>
            </w:r>
            <w:r w:rsidRPr="008D3EC1">
              <w:rPr>
                <w:b/>
                <w:i/>
                <w:color w:val="0000FF"/>
              </w:rPr>
              <w:t>01.01 – 30.06.2020</w:t>
            </w:r>
            <w:r w:rsidRPr="005B254D">
              <w:rPr>
                <w:b/>
                <w:i/>
              </w:rPr>
              <w:t>, timpul de livrare: ora 8.00 -16.00</w:t>
            </w:r>
          </w:p>
        </w:tc>
      </w:tr>
      <w:tr w:rsidR="00AE3C02" w:rsidRPr="00C60D06" w:rsidTr="00EB1D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tabs>
                <w:tab w:val="left" w:pos="540"/>
              </w:tabs>
              <w:suppressAutoHyphens/>
            </w:pPr>
            <w:r w:rsidRPr="00C60D06">
              <w:rPr>
                <w:sz w:val="22"/>
              </w:rPr>
              <w:t xml:space="preserve">Locul  </w:t>
            </w:r>
            <w:r>
              <w:rPr>
                <w:sz w:val="22"/>
              </w:rPr>
              <w:t>livrării bunurilor</w:t>
            </w:r>
            <w:r w:rsidRPr="00C60D06">
              <w:rPr>
                <w:sz w:val="22"/>
              </w:rPr>
              <w:t>:</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5B254D" w:rsidRDefault="00AE3C02" w:rsidP="00457832">
            <w:pPr>
              <w:tabs>
                <w:tab w:val="left" w:pos="372"/>
              </w:tabs>
              <w:suppressAutoHyphens/>
              <w:rPr>
                <w:b/>
                <w:i/>
              </w:rPr>
            </w:pPr>
            <w:r w:rsidRPr="005B254D">
              <w:rPr>
                <w:b/>
                <w:i/>
                <w:sz w:val="22"/>
                <w:szCs w:val="22"/>
              </w:rPr>
              <w:t>Depozitul alimentar al Beneficiarului, or. Bălţi, str Gagarin 114</w:t>
            </w:r>
          </w:p>
        </w:tc>
      </w:tr>
      <w:tr w:rsidR="00AE3C02" w:rsidRPr="00C60D06" w:rsidTr="00EB1D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right="-108"/>
              <w:rPr>
                <w:spacing w:val="-4"/>
              </w:rPr>
            </w:pPr>
            <w:r w:rsidRPr="00C60D06">
              <w:rPr>
                <w:spacing w:val="-4"/>
                <w:sz w:val="22"/>
                <w:szCs w:val="22"/>
              </w:rPr>
              <w:t xml:space="preserve">Metoda și condițiile de plată vor fi: </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EB1DF7" w:rsidRDefault="00AE3C02" w:rsidP="00457832">
            <w:pPr>
              <w:tabs>
                <w:tab w:val="left" w:pos="372"/>
              </w:tabs>
              <w:suppressAutoHyphens/>
              <w:rPr>
                <w:b/>
                <w:color w:val="0000FF"/>
                <w:spacing w:val="-4"/>
              </w:rPr>
            </w:pPr>
            <w:r w:rsidRPr="00EB1DF7">
              <w:rPr>
                <w:b/>
                <w:color w:val="0000FF"/>
                <w:spacing w:val="-4"/>
                <w:sz w:val="22"/>
                <w:szCs w:val="22"/>
              </w:rPr>
              <w:t>Achitarea va fi efectuată utilizînd sistemul de e-facturare, 1</w:t>
            </w:r>
            <w:r>
              <w:rPr>
                <w:b/>
                <w:color w:val="0000FF"/>
                <w:spacing w:val="-4"/>
                <w:sz w:val="22"/>
                <w:szCs w:val="22"/>
              </w:rPr>
              <w:t xml:space="preserve"> dată în lună în timp de 30 zile calendaristice de la prezentarea facturii fiscale.</w:t>
            </w:r>
          </w:p>
          <w:p w:rsidR="00AE3C02" w:rsidRPr="00C60D06" w:rsidRDefault="00AE3C02" w:rsidP="00457832">
            <w:pPr>
              <w:tabs>
                <w:tab w:val="left" w:pos="372"/>
              </w:tabs>
              <w:suppressAutoHyphens/>
              <w:rPr>
                <w:i/>
                <w:spacing w:val="-4"/>
              </w:rPr>
            </w:pPr>
          </w:p>
        </w:tc>
      </w:tr>
      <w:tr w:rsidR="00AE3C02" w:rsidRPr="00C60D06" w:rsidTr="00EB1D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right="-108"/>
              <w:rPr>
                <w:spacing w:val="-4"/>
              </w:rPr>
            </w:pPr>
            <w:r w:rsidRPr="00C60D06">
              <w:rPr>
                <w:sz w:val="22"/>
                <w:szCs w:val="22"/>
                <w:lang w:eastAsia="ja-JP"/>
              </w:rPr>
              <w:t>Perioada valabilităţii ofertei va fi de:</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EB1DF7" w:rsidRDefault="00AE3C02" w:rsidP="00457832">
            <w:pPr>
              <w:tabs>
                <w:tab w:val="left" w:pos="372"/>
              </w:tabs>
              <w:suppressAutoHyphens/>
              <w:rPr>
                <w:i/>
                <w:color w:val="0000FF"/>
                <w:spacing w:val="-4"/>
              </w:rPr>
            </w:pPr>
            <w:r w:rsidRPr="00EB1DF7">
              <w:rPr>
                <w:b/>
                <w:i/>
                <w:color w:val="0000FF"/>
                <w:lang w:val="en-US"/>
              </w:rPr>
              <w:t>30 zile calendaristice;</w:t>
            </w:r>
          </w:p>
        </w:tc>
      </w:tr>
      <w:tr w:rsidR="00AE3C02" w:rsidRPr="00C60D06" w:rsidTr="00EB1D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right="-108"/>
              <w:rPr>
                <w:lang w:eastAsia="ja-JP"/>
              </w:rPr>
            </w:pPr>
            <w:r w:rsidRPr="00C60D06">
              <w:rPr>
                <w:sz w:val="22"/>
                <w:szCs w:val="22"/>
                <w:lang w:eastAsia="ja-JP"/>
              </w:rPr>
              <w:t>Ofertele în valută străină:</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EB1DF7" w:rsidRDefault="00AE3C02" w:rsidP="00457832">
            <w:pPr>
              <w:tabs>
                <w:tab w:val="left" w:pos="372"/>
              </w:tabs>
              <w:suppressAutoHyphens/>
              <w:rPr>
                <w:i/>
                <w:iCs/>
                <w:color w:val="0000FF"/>
              </w:rPr>
            </w:pPr>
            <w:r w:rsidRPr="00EB1DF7">
              <w:rPr>
                <w:b/>
                <w:i/>
                <w:iCs/>
                <w:color w:val="0000FF"/>
                <w:sz w:val="22"/>
                <w:szCs w:val="22"/>
              </w:rPr>
              <w:t>nu se acceptă</w:t>
            </w:r>
          </w:p>
        </w:tc>
      </w:tr>
      <w:tr w:rsidR="00AE3C02" w:rsidRPr="00C60D06" w:rsidTr="00EB1DF7">
        <w:trPr>
          <w:trHeight w:val="600"/>
        </w:trPr>
        <w:tc>
          <w:tcPr>
            <w:tcW w:w="10008" w:type="dxa"/>
            <w:gridSpan w:val="5"/>
            <w:vAlign w:val="center"/>
          </w:tcPr>
          <w:p w:rsidR="00AE3C02" w:rsidRPr="00DA6756" w:rsidRDefault="00AE3C02" w:rsidP="0002312A">
            <w:pPr>
              <w:pStyle w:val="Heading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DA6756">
              <w:t>Depunerea și deschiderea ofertelor</w:t>
            </w:r>
            <w:bookmarkEnd w:id="146"/>
            <w:bookmarkEnd w:id="147"/>
            <w:bookmarkEnd w:id="148"/>
          </w:p>
        </w:tc>
      </w:tr>
      <w:tr w:rsidR="00AE3C02" w:rsidRPr="00C60D06" w:rsidTr="00EB1DF7">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E3C02" w:rsidRPr="00C60D06" w:rsidRDefault="00AE3C02" w:rsidP="00457832">
            <w:pPr>
              <w:jc w:val="both"/>
              <w:rPr>
                <w:i/>
              </w:rPr>
            </w:pPr>
          </w:p>
        </w:tc>
        <w:tc>
          <w:tcPr>
            <w:tcW w:w="3776" w:type="dxa"/>
            <w:tcBorders>
              <w:top w:val="single" w:sz="4" w:space="0" w:color="auto"/>
              <w:right w:val="single" w:sz="4" w:space="0" w:color="auto"/>
            </w:tcBorders>
            <w:vAlign w:val="center"/>
          </w:tcPr>
          <w:p w:rsidR="00AE3C02" w:rsidRPr="00C60D06" w:rsidRDefault="00AE3C02" w:rsidP="00457832">
            <w:pPr>
              <w:pStyle w:val="BodyText"/>
              <w:tabs>
                <w:tab w:val="right" w:pos="4743"/>
              </w:tabs>
              <w:rPr>
                <w:rFonts w:ascii="Times New Roman" w:hAnsi="Times New Roman"/>
                <w:b/>
                <w:i/>
                <w:color w:val="FF0000"/>
                <w:szCs w:val="22"/>
                <w:lang w:eastAsia="ru-RU"/>
              </w:rPr>
            </w:pPr>
          </w:p>
        </w:tc>
      </w:tr>
      <w:tr w:rsidR="00AE3C02" w:rsidRPr="00C60D06" w:rsidTr="00EB1DF7">
        <w:trPr>
          <w:trHeight w:val="397"/>
        </w:trPr>
        <w:tc>
          <w:tcPr>
            <w:tcW w:w="534" w:type="dxa"/>
            <w:vMerge/>
            <w:tcBorders>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E3C02" w:rsidRPr="00C60D06" w:rsidRDefault="00AE3C02" w:rsidP="00457832">
            <w:pPr>
              <w:pStyle w:val="BodyText"/>
              <w:rPr>
                <w:rFonts w:ascii="Times New Roman" w:hAnsi="Times New Roman"/>
                <w:szCs w:val="22"/>
              </w:rPr>
            </w:pPr>
          </w:p>
        </w:tc>
        <w:tc>
          <w:tcPr>
            <w:tcW w:w="2864" w:type="dxa"/>
            <w:gridSpan w:val="2"/>
            <w:tcBorders>
              <w:left w:val="single" w:sz="4" w:space="0" w:color="auto"/>
            </w:tcBorders>
            <w:vAlign w:val="center"/>
          </w:tcPr>
          <w:p w:rsidR="00AE3C02" w:rsidRPr="00EB1DF7" w:rsidRDefault="00AE3C02" w:rsidP="00EB1DF7">
            <w:pPr>
              <w:shd w:val="clear" w:color="auto" w:fill="FFFFFF"/>
              <w:tabs>
                <w:tab w:val="right" w:pos="426"/>
              </w:tabs>
              <w:spacing w:before="120"/>
              <w:rPr>
                <w:b/>
                <w:color w:val="0000FF"/>
                <w:lang w:val="en-US"/>
              </w:rPr>
            </w:pPr>
            <w:r w:rsidRPr="00EB1DF7">
              <w:rPr>
                <w:b/>
                <w:color w:val="0000FF"/>
                <w:lang w:val="en-US"/>
              </w:rPr>
              <w:t xml:space="preserve">       </w:t>
            </w:r>
            <w:r w:rsidRPr="00EB1DF7">
              <w:rPr>
                <w:b/>
                <w:i/>
                <w:color w:val="0000FF"/>
                <w:lang w:val="en-US"/>
              </w:rPr>
              <w:t>Ofertele vor fi depuse electronic prin intermediul SIA RSAP</w:t>
            </w:r>
          </w:p>
          <w:p w:rsidR="00AE3C02" w:rsidRPr="00EB1DF7" w:rsidRDefault="00AE3C02" w:rsidP="00457832">
            <w:pPr>
              <w:rPr>
                <w:i/>
                <w:lang w:val="en-US"/>
              </w:rPr>
            </w:pPr>
          </w:p>
        </w:tc>
        <w:tc>
          <w:tcPr>
            <w:tcW w:w="3776" w:type="dxa"/>
            <w:tcBorders>
              <w:right w:val="single" w:sz="4" w:space="0" w:color="auto"/>
            </w:tcBorders>
            <w:vAlign w:val="center"/>
          </w:tcPr>
          <w:p w:rsidR="00AE3C02" w:rsidRPr="00EF534D" w:rsidRDefault="00AE3C02" w:rsidP="00EB1DF7">
            <w:pPr>
              <w:shd w:val="clear" w:color="auto" w:fill="FFFFFF"/>
              <w:tabs>
                <w:tab w:val="right" w:pos="426"/>
              </w:tabs>
              <w:spacing w:before="120"/>
              <w:rPr>
                <w:b/>
                <w:lang w:val="en-US"/>
              </w:rPr>
            </w:pPr>
            <w:r>
              <w:rPr>
                <w:b/>
                <w:lang w:val="en-US"/>
              </w:rPr>
              <w:t xml:space="preserve">       </w:t>
            </w:r>
          </w:p>
          <w:p w:rsidR="00AE3C02" w:rsidRPr="00EB1DF7" w:rsidRDefault="00AE3C02" w:rsidP="00457832">
            <w:pPr>
              <w:pStyle w:val="BodyText"/>
              <w:tabs>
                <w:tab w:val="right" w:pos="4743"/>
              </w:tabs>
              <w:rPr>
                <w:rFonts w:ascii="Times New Roman" w:hAnsi="Times New Roman"/>
                <w:b/>
                <w:i/>
                <w:color w:val="FF0000"/>
                <w:szCs w:val="22"/>
                <w:lang w:val="en-US"/>
              </w:rPr>
            </w:pPr>
          </w:p>
        </w:tc>
      </w:tr>
      <w:tr w:rsidR="00AE3C02" w:rsidRPr="00C60D06" w:rsidTr="00EB1DF7">
        <w:trPr>
          <w:trHeight w:val="397"/>
        </w:trPr>
        <w:tc>
          <w:tcPr>
            <w:tcW w:w="534" w:type="dxa"/>
            <w:vMerge/>
            <w:tcBorders>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E3C02" w:rsidRPr="00C60D06" w:rsidRDefault="00AE3C02" w:rsidP="00457832">
            <w:pPr>
              <w:pStyle w:val="BodyText"/>
              <w:rPr>
                <w:rFonts w:ascii="Times New Roman" w:hAnsi="Times New Roman"/>
                <w:szCs w:val="22"/>
              </w:rPr>
            </w:pPr>
          </w:p>
        </w:tc>
        <w:tc>
          <w:tcPr>
            <w:tcW w:w="2864" w:type="dxa"/>
            <w:gridSpan w:val="2"/>
            <w:tcBorders>
              <w:left w:val="single" w:sz="4" w:space="0" w:color="auto"/>
            </w:tcBorders>
            <w:vAlign w:val="center"/>
          </w:tcPr>
          <w:p w:rsidR="00AE3C02" w:rsidRPr="00C60D06" w:rsidRDefault="00AE3C02" w:rsidP="00457832">
            <w:pPr>
              <w:tabs>
                <w:tab w:val="right" w:pos="4743"/>
              </w:tabs>
              <w:jc w:val="both"/>
              <w:rPr>
                <w:i/>
              </w:rPr>
            </w:pPr>
          </w:p>
        </w:tc>
        <w:tc>
          <w:tcPr>
            <w:tcW w:w="3776" w:type="dxa"/>
            <w:tcBorders>
              <w:right w:val="single" w:sz="4" w:space="0" w:color="auto"/>
            </w:tcBorders>
            <w:vAlign w:val="center"/>
          </w:tcPr>
          <w:p w:rsidR="00AE3C02" w:rsidRPr="00C60D06" w:rsidRDefault="00AE3C02" w:rsidP="00457832">
            <w:pPr>
              <w:pStyle w:val="BodyText"/>
              <w:tabs>
                <w:tab w:val="right" w:pos="4743"/>
              </w:tabs>
              <w:rPr>
                <w:rFonts w:ascii="Times New Roman" w:hAnsi="Times New Roman"/>
                <w:b/>
                <w:i/>
                <w:color w:val="FF0000"/>
                <w:szCs w:val="22"/>
              </w:rPr>
            </w:pPr>
          </w:p>
        </w:tc>
      </w:tr>
      <w:tr w:rsidR="00AE3C02" w:rsidRPr="00C60D06" w:rsidTr="00EB1DF7">
        <w:trPr>
          <w:trHeight w:val="397"/>
        </w:trPr>
        <w:tc>
          <w:tcPr>
            <w:tcW w:w="534" w:type="dxa"/>
            <w:vMerge/>
            <w:tcBorders>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E3C02" w:rsidRPr="00C60D06" w:rsidRDefault="00AE3C02" w:rsidP="00457832">
            <w:pPr>
              <w:pStyle w:val="BodyText"/>
              <w:rPr>
                <w:rFonts w:ascii="Times New Roman" w:hAnsi="Times New Roman"/>
                <w:szCs w:val="22"/>
              </w:rPr>
            </w:pPr>
          </w:p>
        </w:tc>
        <w:tc>
          <w:tcPr>
            <w:tcW w:w="2864" w:type="dxa"/>
            <w:gridSpan w:val="2"/>
            <w:tcBorders>
              <w:left w:val="single" w:sz="4" w:space="0" w:color="auto"/>
            </w:tcBorders>
            <w:vAlign w:val="center"/>
          </w:tcPr>
          <w:p w:rsidR="00AE3C02" w:rsidRPr="00C60D06" w:rsidRDefault="00AE3C02" w:rsidP="00457832">
            <w:pPr>
              <w:tabs>
                <w:tab w:val="right" w:pos="4743"/>
              </w:tabs>
              <w:jc w:val="both"/>
              <w:rPr>
                <w:i/>
              </w:rPr>
            </w:pPr>
          </w:p>
        </w:tc>
        <w:tc>
          <w:tcPr>
            <w:tcW w:w="3776" w:type="dxa"/>
            <w:tcBorders>
              <w:right w:val="single" w:sz="4" w:space="0" w:color="auto"/>
            </w:tcBorders>
            <w:vAlign w:val="center"/>
          </w:tcPr>
          <w:p w:rsidR="00AE3C02" w:rsidRPr="00C60D06" w:rsidRDefault="00AE3C02" w:rsidP="00457832">
            <w:pPr>
              <w:pStyle w:val="BodyText"/>
              <w:tabs>
                <w:tab w:val="right" w:pos="4743"/>
              </w:tabs>
              <w:rPr>
                <w:rFonts w:ascii="Times New Roman" w:hAnsi="Times New Roman"/>
                <w:b/>
                <w:i/>
                <w:color w:val="FF0000"/>
                <w:szCs w:val="22"/>
              </w:rPr>
            </w:pPr>
          </w:p>
        </w:tc>
      </w:tr>
      <w:tr w:rsidR="00AE3C02" w:rsidRPr="00C60D06" w:rsidTr="00EB1DF7">
        <w:trPr>
          <w:trHeight w:val="397"/>
        </w:trPr>
        <w:tc>
          <w:tcPr>
            <w:tcW w:w="534" w:type="dxa"/>
            <w:vMerge/>
            <w:tcBorders>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E3C02" w:rsidRPr="00C60D06" w:rsidRDefault="00AE3C02" w:rsidP="00457832">
            <w:pPr>
              <w:pStyle w:val="BodyText"/>
              <w:rPr>
                <w:rFonts w:ascii="Times New Roman" w:hAnsi="Times New Roman"/>
                <w:szCs w:val="22"/>
              </w:rPr>
            </w:pPr>
          </w:p>
        </w:tc>
        <w:tc>
          <w:tcPr>
            <w:tcW w:w="6640" w:type="dxa"/>
            <w:gridSpan w:val="3"/>
            <w:tcBorders>
              <w:left w:val="single" w:sz="4" w:space="0" w:color="auto"/>
              <w:right w:val="single" w:sz="4" w:space="0" w:color="auto"/>
            </w:tcBorders>
            <w:vAlign w:val="center"/>
          </w:tcPr>
          <w:p w:rsidR="00AE3C02" w:rsidRPr="00C60D06" w:rsidRDefault="00AE3C02" w:rsidP="00457832">
            <w:pPr>
              <w:tabs>
                <w:tab w:val="left" w:pos="372"/>
                <w:tab w:val="right" w:pos="7254"/>
              </w:tabs>
              <w:suppressAutoHyphens/>
              <w:rPr>
                <w:i/>
                <w:iCs/>
              </w:rPr>
            </w:pPr>
          </w:p>
        </w:tc>
      </w:tr>
      <w:tr w:rsidR="00AE3C02" w:rsidRPr="00C60D06" w:rsidTr="00EB1DF7">
        <w:trPr>
          <w:trHeight w:val="397"/>
        </w:trPr>
        <w:tc>
          <w:tcPr>
            <w:tcW w:w="534" w:type="dxa"/>
            <w:vMerge/>
            <w:tcBorders>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E3C02" w:rsidRPr="00C60D06" w:rsidRDefault="00AE3C02"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E3C02" w:rsidRPr="00C60D06" w:rsidRDefault="00AE3C02" w:rsidP="00457832">
            <w:pPr>
              <w:pStyle w:val="BodyText"/>
              <w:rPr>
                <w:rFonts w:ascii="Times New Roman" w:hAnsi="Times New Roman"/>
                <w:i/>
                <w:szCs w:val="22"/>
              </w:rPr>
            </w:pPr>
          </w:p>
        </w:tc>
        <w:tc>
          <w:tcPr>
            <w:tcW w:w="3776" w:type="dxa"/>
            <w:tcBorders>
              <w:bottom w:val="single" w:sz="4" w:space="0" w:color="auto"/>
              <w:right w:val="single" w:sz="4" w:space="0" w:color="auto"/>
            </w:tcBorders>
            <w:vAlign w:val="center"/>
          </w:tcPr>
          <w:p w:rsidR="00AE3C02" w:rsidRPr="00C60D06" w:rsidRDefault="00AE3C02" w:rsidP="00457832">
            <w:pPr>
              <w:pStyle w:val="BodyText"/>
              <w:tabs>
                <w:tab w:val="right" w:pos="4743"/>
              </w:tabs>
              <w:rPr>
                <w:rFonts w:ascii="Times New Roman" w:hAnsi="Times New Roman"/>
                <w:b/>
                <w:i/>
                <w:color w:val="FF0000"/>
                <w:szCs w:val="22"/>
              </w:rPr>
            </w:pPr>
          </w:p>
        </w:tc>
      </w:tr>
      <w:tr w:rsidR="00AE3C02" w:rsidRPr="00C60D06" w:rsidTr="00EB1DF7">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E3C02" w:rsidRPr="00552F5B" w:rsidRDefault="00AE3C02"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E3C02" w:rsidRPr="00EB1DF7" w:rsidRDefault="00AE3C02" w:rsidP="00457832">
            <w:pPr>
              <w:jc w:val="both"/>
              <w:rPr>
                <w:i/>
                <w:color w:val="0000FF"/>
              </w:rPr>
            </w:pPr>
            <w:r w:rsidRPr="00EB1DF7">
              <w:rPr>
                <w:b/>
                <w:i/>
                <w:color w:val="0000FF"/>
              </w:rPr>
              <w:t>informaţia se găseşte în  SIA RSAP</w:t>
            </w:r>
          </w:p>
        </w:tc>
        <w:tc>
          <w:tcPr>
            <w:tcW w:w="3776" w:type="dxa"/>
            <w:tcBorders>
              <w:top w:val="single" w:sz="4" w:space="0" w:color="auto"/>
              <w:right w:val="single" w:sz="4" w:space="0" w:color="auto"/>
            </w:tcBorders>
            <w:vAlign w:val="center"/>
          </w:tcPr>
          <w:p w:rsidR="00AE3C02" w:rsidRPr="00C60D06" w:rsidRDefault="00AE3C02" w:rsidP="00457832">
            <w:pPr>
              <w:pStyle w:val="BodyText"/>
              <w:tabs>
                <w:tab w:val="right" w:pos="4743"/>
              </w:tabs>
              <w:rPr>
                <w:rFonts w:ascii="Times New Roman" w:hAnsi="Times New Roman"/>
                <w:b/>
                <w:i/>
                <w:color w:val="FF0000"/>
                <w:szCs w:val="22"/>
                <w:lang w:eastAsia="ru-RU"/>
              </w:rPr>
            </w:pPr>
          </w:p>
        </w:tc>
      </w:tr>
      <w:tr w:rsidR="00AE3C02" w:rsidRPr="00C60D06" w:rsidTr="00EB1DF7">
        <w:trPr>
          <w:trHeight w:val="397"/>
        </w:trPr>
        <w:tc>
          <w:tcPr>
            <w:tcW w:w="534" w:type="dxa"/>
            <w:vMerge/>
            <w:tcBorders>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E3C02" w:rsidRPr="00C60D06" w:rsidRDefault="00AE3C02" w:rsidP="00457832">
            <w:pPr>
              <w:pStyle w:val="BodyText"/>
              <w:rPr>
                <w:rFonts w:ascii="Times New Roman" w:hAnsi="Times New Roman"/>
                <w:szCs w:val="22"/>
              </w:rPr>
            </w:pPr>
          </w:p>
        </w:tc>
        <w:tc>
          <w:tcPr>
            <w:tcW w:w="2864" w:type="dxa"/>
            <w:gridSpan w:val="2"/>
            <w:tcBorders>
              <w:left w:val="single" w:sz="4" w:space="0" w:color="auto"/>
            </w:tcBorders>
            <w:vAlign w:val="center"/>
          </w:tcPr>
          <w:p w:rsidR="00AE3C02" w:rsidRPr="00C60D06" w:rsidRDefault="00AE3C02" w:rsidP="00457832">
            <w:pPr>
              <w:jc w:val="both"/>
              <w:rPr>
                <w:i/>
              </w:rPr>
            </w:pPr>
          </w:p>
        </w:tc>
        <w:tc>
          <w:tcPr>
            <w:tcW w:w="3776" w:type="dxa"/>
            <w:tcBorders>
              <w:right w:val="single" w:sz="4" w:space="0" w:color="auto"/>
            </w:tcBorders>
            <w:vAlign w:val="center"/>
          </w:tcPr>
          <w:p w:rsidR="00AE3C02" w:rsidRPr="00C60D06" w:rsidRDefault="00AE3C02" w:rsidP="00457832">
            <w:pPr>
              <w:pStyle w:val="BodyText"/>
              <w:tabs>
                <w:tab w:val="right" w:pos="4743"/>
              </w:tabs>
              <w:rPr>
                <w:rFonts w:ascii="Times New Roman" w:hAnsi="Times New Roman"/>
                <w:b/>
                <w:i/>
                <w:color w:val="FF0000"/>
                <w:szCs w:val="22"/>
              </w:rPr>
            </w:pPr>
          </w:p>
        </w:tc>
      </w:tr>
      <w:tr w:rsidR="00AE3C02" w:rsidRPr="00C60D06" w:rsidTr="00EB1DF7">
        <w:trPr>
          <w:trHeight w:val="397"/>
        </w:trPr>
        <w:tc>
          <w:tcPr>
            <w:tcW w:w="534" w:type="dxa"/>
            <w:vMerge/>
            <w:tcBorders>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E3C02" w:rsidRPr="00C60D06" w:rsidRDefault="00AE3C02"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E3C02" w:rsidRPr="00C60D06" w:rsidRDefault="00AE3C02" w:rsidP="00457832">
            <w:pPr>
              <w:pStyle w:val="BodyText"/>
              <w:rPr>
                <w:rFonts w:ascii="Times New Roman" w:hAnsi="Times New Roman"/>
                <w:i/>
                <w:szCs w:val="22"/>
              </w:rPr>
            </w:pPr>
          </w:p>
        </w:tc>
        <w:tc>
          <w:tcPr>
            <w:tcW w:w="3776" w:type="dxa"/>
            <w:tcBorders>
              <w:bottom w:val="single" w:sz="4" w:space="0" w:color="auto"/>
              <w:right w:val="single" w:sz="4" w:space="0" w:color="auto"/>
            </w:tcBorders>
            <w:vAlign w:val="center"/>
          </w:tcPr>
          <w:p w:rsidR="00AE3C02" w:rsidRPr="00C60D06" w:rsidRDefault="00AE3C02" w:rsidP="00457832">
            <w:pPr>
              <w:pStyle w:val="BodyText"/>
              <w:tabs>
                <w:tab w:val="right" w:pos="4743"/>
              </w:tabs>
              <w:rPr>
                <w:rFonts w:ascii="Times New Roman" w:hAnsi="Times New Roman"/>
                <w:b/>
                <w:i/>
                <w:color w:val="FF0000"/>
                <w:szCs w:val="22"/>
              </w:rPr>
            </w:pPr>
          </w:p>
        </w:tc>
      </w:tr>
      <w:tr w:rsidR="00AE3C02" w:rsidRPr="00C60D06" w:rsidTr="00EB1DF7">
        <w:trPr>
          <w:trHeight w:val="397"/>
        </w:trPr>
        <w:tc>
          <w:tcPr>
            <w:tcW w:w="534" w:type="dxa"/>
            <w:tcBorders>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AE3C02" w:rsidRPr="00C60D06" w:rsidRDefault="00AE3C02"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E3C02" w:rsidRPr="00C60D06" w:rsidRDefault="00AE3C02" w:rsidP="00457832">
            <w:pPr>
              <w:pStyle w:val="BodyText"/>
              <w:rPr>
                <w:rFonts w:ascii="Times New Roman" w:hAnsi="Times New Roman"/>
                <w:i/>
                <w:szCs w:val="22"/>
              </w:rPr>
            </w:pPr>
          </w:p>
        </w:tc>
        <w:tc>
          <w:tcPr>
            <w:tcW w:w="6356" w:type="dxa"/>
            <w:gridSpan w:val="2"/>
            <w:tcBorders>
              <w:bottom w:val="single" w:sz="4" w:space="0" w:color="auto"/>
              <w:right w:val="single" w:sz="4" w:space="0" w:color="auto"/>
            </w:tcBorders>
            <w:vAlign w:val="center"/>
          </w:tcPr>
          <w:p w:rsidR="00AE3C02" w:rsidRPr="00C60D06" w:rsidRDefault="00AE3C02" w:rsidP="00457832">
            <w:r w:rsidRPr="003B50B6">
              <w:rPr>
                <w:sz w:val="22"/>
                <w:lang w:val="en-GB"/>
              </w:rPr>
              <w:t>Ofertanţii sau reprezentanţii acestora au dreptul să participe la deschiderea ofertelor, cu excepţia cazului cînd ofertele au fost depuse prin SIA “RSAP”</w:t>
            </w:r>
          </w:p>
        </w:tc>
      </w:tr>
      <w:tr w:rsidR="00AE3C02" w:rsidRPr="00C60D06" w:rsidTr="00EB1DF7">
        <w:trPr>
          <w:trHeight w:val="600"/>
        </w:trPr>
        <w:tc>
          <w:tcPr>
            <w:tcW w:w="10008" w:type="dxa"/>
            <w:gridSpan w:val="5"/>
            <w:tcBorders>
              <w:bottom w:val="single" w:sz="4" w:space="0" w:color="auto"/>
            </w:tcBorders>
            <w:vAlign w:val="center"/>
          </w:tcPr>
          <w:p w:rsidR="00AE3C02" w:rsidRPr="00DA6756" w:rsidRDefault="00AE3C02" w:rsidP="0002312A">
            <w:pPr>
              <w:pStyle w:val="Heading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DA6756">
              <w:t>Evaluarea și compararea ofertelor</w:t>
            </w:r>
            <w:bookmarkEnd w:id="149"/>
            <w:bookmarkEnd w:id="150"/>
            <w:bookmarkEnd w:id="151"/>
          </w:p>
        </w:tc>
      </w:tr>
      <w:tr w:rsidR="00AE3C02" w:rsidRPr="00C60D06" w:rsidTr="00EB1DF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r w:rsidRPr="00C60D06">
              <w:rPr>
                <w:sz w:val="22"/>
                <w:szCs w:val="22"/>
              </w:rPr>
              <w:t xml:space="preserve">Preţurile ofertelor depuse în diferite valute vor fi convertite în: </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EB1DF7" w:rsidRDefault="00AE3C02" w:rsidP="00457832">
            <w:pPr>
              <w:tabs>
                <w:tab w:val="right" w:pos="4743"/>
              </w:tabs>
              <w:jc w:val="both"/>
              <w:rPr>
                <w:b/>
                <w:i/>
                <w:color w:val="0000FF"/>
              </w:rPr>
            </w:pPr>
            <w:r w:rsidRPr="00EB1DF7">
              <w:rPr>
                <w:b/>
                <w:i/>
                <w:color w:val="0000FF"/>
                <w:sz w:val="22"/>
                <w:szCs w:val="22"/>
              </w:rPr>
              <w:t>lei MD</w:t>
            </w:r>
          </w:p>
        </w:tc>
      </w:tr>
      <w:tr w:rsidR="00AE3C02" w:rsidRPr="00C60D06" w:rsidTr="00EB1DF7">
        <w:trPr>
          <w:trHeight w:val="600"/>
        </w:trPr>
        <w:tc>
          <w:tcPr>
            <w:tcW w:w="534" w:type="dxa"/>
            <w:vMerge/>
            <w:tcBorders>
              <w:top w:val="single" w:sz="4" w:space="0" w:color="auto"/>
              <w:left w:val="single" w:sz="4" w:space="0" w:color="auto"/>
              <w:right w:val="single" w:sz="4" w:space="0" w:color="auto"/>
            </w:tcBorders>
            <w:vAlign w:val="center"/>
          </w:tcPr>
          <w:p w:rsidR="00AE3C02" w:rsidRPr="00C60D06" w:rsidRDefault="00AE3C02"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r w:rsidRPr="00C60D06">
              <w:rPr>
                <w:sz w:val="22"/>
                <w:szCs w:val="22"/>
              </w:rPr>
              <w:t xml:space="preserve">Sursa ratei de schimb în scopul convertirii: </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EB1DF7" w:rsidRDefault="00AE3C02" w:rsidP="00457832">
            <w:pPr>
              <w:tabs>
                <w:tab w:val="right" w:pos="4743"/>
              </w:tabs>
              <w:jc w:val="both"/>
              <w:rPr>
                <w:i/>
                <w:color w:val="0000FF"/>
              </w:rPr>
            </w:pPr>
            <w:r w:rsidRPr="00EB1DF7">
              <w:rPr>
                <w:b/>
                <w:i/>
                <w:color w:val="0000FF"/>
                <w:sz w:val="22"/>
                <w:szCs w:val="22"/>
              </w:rPr>
              <w:t>Nu se aplică</w:t>
            </w:r>
            <w:r w:rsidRPr="00EB1DF7">
              <w:rPr>
                <w:i/>
                <w:color w:val="0000FF"/>
                <w:sz w:val="22"/>
                <w:szCs w:val="22"/>
              </w:rPr>
              <w:t xml:space="preserve"> </w:t>
            </w:r>
          </w:p>
        </w:tc>
      </w:tr>
      <w:tr w:rsidR="00AE3C02" w:rsidRPr="00C60D06" w:rsidTr="00EB1DF7">
        <w:trPr>
          <w:trHeight w:val="600"/>
        </w:trPr>
        <w:tc>
          <w:tcPr>
            <w:tcW w:w="534" w:type="dxa"/>
            <w:vMerge/>
            <w:tcBorders>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r w:rsidRPr="00C60D06">
              <w:rPr>
                <w:sz w:val="22"/>
                <w:szCs w:val="22"/>
              </w:rPr>
              <w:t xml:space="preserve">Data pentru rata de schimb aplicabilă va fi: </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tabs>
                <w:tab w:val="right" w:pos="4743"/>
              </w:tabs>
              <w:jc w:val="both"/>
              <w:rPr>
                <w:i/>
                <w:iCs/>
              </w:rPr>
            </w:pPr>
            <w:r w:rsidRPr="00EB1DF7">
              <w:rPr>
                <w:b/>
                <w:i/>
                <w:color w:val="0000FF"/>
                <w:sz w:val="22"/>
                <w:szCs w:val="22"/>
              </w:rPr>
              <w:t>Nu se aplică</w:t>
            </w:r>
          </w:p>
        </w:tc>
      </w:tr>
      <w:tr w:rsidR="00AE3C02" w:rsidRPr="00C60D06" w:rsidTr="00EB1DF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r w:rsidRPr="00C60D06">
              <w:rPr>
                <w:sz w:val="22"/>
                <w:szCs w:val="22"/>
              </w:rPr>
              <w:t>Modalalitatea de efectuare a evaluării:</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7E23F0" w:rsidRDefault="00AE3C02" w:rsidP="007C602D">
            <w:pPr>
              <w:shd w:val="clear" w:color="auto" w:fill="FFFFFF"/>
              <w:tabs>
                <w:tab w:val="right" w:pos="426"/>
              </w:tabs>
              <w:spacing w:before="120"/>
              <w:rPr>
                <w:b/>
                <w:i/>
                <w:lang w:val="en-US"/>
              </w:rPr>
            </w:pPr>
            <w:r w:rsidRPr="007E23F0">
              <w:rPr>
                <w:b/>
                <w:lang w:val="en-US"/>
              </w:rPr>
              <w:t xml:space="preserve"> </w:t>
            </w:r>
            <w:r w:rsidRPr="007E23F0">
              <w:rPr>
                <w:b/>
                <w:i/>
                <w:lang w:val="en-US"/>
              </w:rPr>
              <w:t>pe fiecare lot</w:t>
            </w:r>
            <w:r>
              <w:rPr>
                <w:b/>
                <w:i/>
                <w:lang w:val="en-US"/>
              </w:rPr>
              <w:t xml:space="preserve"> aparte </w:t>
            </w:r>
            <w:r w:rsidRPr="007E23F0">
              <w:rPr>
                <w:b/>
                <w:i/>
                <w:lang w:val="en-US"/>
              </w:rPr>
              <w:t>;</w:t>
            </w:r>
          </w:p>
          <w:p w:rsidR="00AE3C02" w:rsidRPr="007C602D" w:rsidRDefault="00AE3C02" w:rsidP="00457832">
            <w:pPr>
              <w:tabs>
                <w:tab w:val="right" w:pos="4743"/>
              </w:tabs>
              <w:jc w:val="both"/>
              <w:rPr>
                <w:i/>
                <w:lang w:val="en-US"/>
              </w:rPr>
            </w:pPr>
          </w:p>
        </w:tc>
      </w:tr>
      <w:tr w:rsidR="00AE3C02" w:rsidRPr="00C60D06" w:rsidTr="00EB1DF7">
        <w:trPr>
          <w:trHeight w:val="1731"/>
        </w:trPr>
        <w:tc>
          <w:tcPr>
            <w:tcW w:w="534" w:type="dxa"/>
            <w:tcBorders>
              <w:top w:val="single" w:sz="4" w:space="0" w:color="auto"/>
              <w:left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5</w:t>
            </w:r>
            <w:r w:rsidRPr="00C60D06">
              <w:rPr>
                <w:spacing w:val="-4"/>
              </w:rPr>
              <w:t>.3.</w:t>
            </w:r>
          </w:p>
          <w:p w:rsidR="00AE3C02" w:rsidRPr="00C60D06" w:rsidRDefault="00AE3C02"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E3C02" w:rsidRPr="00C60D06" w:rsidRDefault="00AE3C02" w:rsidP="00457832">
            <w:r w:rsidRPr="00C60D06">
              <w:rPr>
                <w:sz w:val="22"/>
                <w:szCs w:val="22"/>
              </w:rPr>
              <w:t>Factorii de evaluarea vor fi următorii:</w:t>
            </w:r>
            <w:r w:rsidRPr="00C60D06">
              <w:rPr>
                <w:sz w:val="22"/>
                <w:szCs w:val="22"/>
                <w:lang w:eastAsia="ja-JP"/>
              </w:rPr>
              <w:t xml:space="preserve"> </w:t>
            </w:r>
          </w:p>
        </w:tc>
        <w:tc>
          <w:tcPr>
            <w:tcW w:w="6640" w:type="dxa"/>
            <w:gridSpan w:val="3"/>
            <w:tcBorders>
              <w:top w:val="single" w:sz="4" w:space="0" w:color="auto"/>
              <w:left w:val="single" w:sz="4" w:space="0" w:color="auto"/>
              <w:right w:val="single" w:sz="4" w:space="0" w:color="auto"/>
            </w:tcBorders>
            <w:vAlign w:val="center"/>
          </w:tcPr>
          <w:p w:rsidR="00AE3C02" w:rsidRPr="00C60D06" w:rsidRDefault="00AE3C02" w:rsidP="00457832">
            <w:pPr>
              <w:tabs>
                <w:tab w:val="right" w:pos="4743"/>
              </w:tabs>
              <w:jc w:val="both"/>
              <w:rPr>
                <w:b/>
                <w:i/>
                <w:iCs/>
              </w:rPr>
            </w:pPr>
            <w:r w:rsidRPr="007E23F0">
              <w:rPr>
                <w:b/>
                <w:i/>
                <w:lang w:val="en-US"/>
              </w:rPr>
              <w:t xml:space="preserve">preţul cel mai scăzut </w:t>
            </w:r>
          </w:p>
        </w:tc>
      </w:tr>
      <w:tr w:rsidR="00AE3C02" w:rsidRPr="00C60D06" w:rsidTr="00EB1DF7">
        <w:trPr>
          <w:trHeight w:val="600"/>
        </w:trPr>
        <w:tc>
          <w:tcPr>
            <w:tcW w:w="10008" w:type="dxa"/>
            <w:gridSpan w:val="5"/>
            <w:tcBorders>
              <w:top w:val="single" w:sz="4" w:space="0" w:color="auto"/>
            </w:tcBorders>
            <w:vAlign w:val="center"/>
          </w:tcPr>
          <w:p w:rsidR="00AE3C02" w:rsidRPr="00DA6756" w:rsidRDefault="00AE3C02" w:rsidP="0002312A">
            <w:pPr>
              <w:pStyle w:val="Heading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DA6756">
              <w:t>Adjudecarea contractului</w:t>
            </w:r>
            <w:bookmarkEnd w:id="152"/>
            <w:bookmarkEnd w:id="153"/>
            <w:bookmarkEnd w:id="154"/>
          </w:p>
        </w:tc>
      </w:tr>
      <w:tr w:rsidR="00AE3C02" w:rsidRPr="00C60D06" w:rsidTr="00EB1D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rPr>
                <w:color w:val="000000"/>
              </w:rPr>
            </w:pPr>
            <w:r w:rsidRPr="00C60D06">
              <w:rPr>
                <w:bCs/>
                <w:color w:val="000000"/>
                <w:sz w:val="22"/>
                <w:szCs w:val="22"/>
                <w:lang w:eastAsia="zh-TW"/>
              </w:rPr>
              <w:t>Criteriul de evaluare aplicat pentru adjudecarea contractului va fi:</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tabs>
                <w:tab w:val="right" w:pos="4743"/>
              </w:tabs>
              <w:jc w:val="both"/>
              <w:rPr>
                <w:b/>
                <w:color w:val="000000"/>
              </w:rPr>
            </w:pPr>
            <w:r w:rsidRPr="00C60D06">
              <w:rPr>
                <w:b/>
                <w:color w:val="000000"/>
                <w:sz w:val="22"/>
                <w:szCs w:val="22"/>
              </w:rPr>
              <w:t xml:space="preserve">Se va aplica criteriul de avaluare: </w:t>
            </w:r>
          </w:p>
          <w:p w:rsidR="00AE3C02" w:rsidRPr="00EB1DF7" w:rsidRDefault="00AE3C02" w:rsidP="00457832">
            <w:pPr>
              <w:tabs>
                <w:tab w:val="right" w:pos="4743"/>
              </w:tabs>
              <w:jc w:val="both"/>
              <w:rPr>
                <w:b/>
                <w:color w:val="0000FF"/>
              </w:rPr>
            </w:pPr>
            <w:r w:rsidRPr="00EB1DF7">
              <w:rPr>
                <w:b/>
                <w:i/>
                <w:color w:val="0000FF"/>
                <w:sz w:val="22"/>
                <w:szCs w:val="22"/>
              </w:rPr>
              <w:t>Cel mai scăzut preţ</w:t>
            </w:r>
            <w:r>
              <w:rPr>
                <w:b/>
                <w:i/>
                <w:color w:val="0000FF"/>
                <w:sz w:val="22"/>
                <w:szCs w:val="22"/>
              </w:rPr>
              <w:t xml:space="preserve"> pentru o unitate.</w:t>
            </w:r>
          </w:p>
          <w:p w:rsidR="00AE3C02" w:rsidRPr="00C60D06" w:rsidRDefault="00AE3C02" w:rsidP="00457832">
            <w:pPr>
              <w:tabs>
                <w:tab w:val="right" w:pos="4743"/>
              </w:tabs>
              <w:jc w:val="both"/>
              <w:rPr>
                <w:b/>
                <w:i/>
                <w:iCs/>
                <w:color w:val="000000"/>
              </w:rPr>
            </w:pPr>
          </w:p>
        </w:tc>
      </w:tr>
      <w:tr w:rsidR="00AE3C02" w:rsidRPr="00C60D06" w:rsidTr="00EB1D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i"/>
              <w:tabs>
                <w:tab w:val="right" w:pos="7254"/>
              </w:tabs>
              <w:suppressAutoHyphens w:val="0"/>
              <w:jc w:val="left"/>
              <w:rPr>
                <w:rFonts w:ascii="Times New Roman" w:hAnsi="Times New Roman"/>
                <w:color w:val="000000"/>
                <w:szCs w:val="22"/>
                <w:lang w:val="ro-RO"/>
              </w:rPr>
            </w:pPr>
            <w:r w:rsidRPr="00C60D06">
              <w:rPr>
                <w:rFonts w:ascii="Times New Roman" w:hAnsi="Times New Roman"/>
                <w:color w:val="000000"/>
                <w:sz w:val="22"/>
                <w:szCs w:val="22"/>
                <w:lang w:val="ro-RO"/>
              </w:rPr>
              <w:t>Suma Garanţiei de bună execuţie (se stabileşte procentual din preţul contractului adjudecat):</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9E4862" w:rsidRDefault="00AE3C02" w:rsidP="00457832">
            <w:pPr>
              <w:tabs>
                <w:tab w:val="right" w:pos="4743"/>
              </w:tabs>
              <w:jc w:val="both"/>
              <w:rPr>
                <w:i/>
                <w:color w:val="0000FF"/>
              </w:rPr>
            </w:pPr>
            <w:r w:rsidRPr="009E4862">
              <w:rPr>
                <w:b/>
                <w:i/>
                <w:color w:val="0000FF"/>
                <w:sz w:val="22"/>
                <w:szCs w:val="22"/>
              </w:rPr>
              <w:t>3 %</w:t>
            </w:r>
          </w:p>
        </w:tc>
      </w:tr>
      <w:tr w:rsidR="00AE3C02" w:rsidRPr="00C60D06" w:rsidTr="00EB1D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tabs>
                <w:tab w:val="left" w:pos="540"/>
              </w:tabs>
              <w:suppressAutoHyphens/>
              <w:spacing w:before="120" w:after="120"/>
              <w:rPr>
                <w:color w:val="000000"/>
              </w:rPr>
            </w:pPr>
            <w:r w:rsidRPr="00C60D06">
              <w:rPr>
                <w:color w:val="000000"/>
                <w:sz w:val="22"/>
                <w:szCs w:val="22"/>
              </w:rPr>
              <w:t>Garanţia de bună execuţie a contractului:</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C674E6" w:rsidRDefault="00AE3C02" w:rsidP="007C602D">
            <w:pPr>
              <w:tabs>
                <w:tab w:val="left" w:pos="372"/>
              </w:tabs>
              <w:suppressAutoHyphens/>
              <w:spacing w:before="120" w:after="120"/>
              <w:rPr>
                <w:b/>
                <w:i/>
                <w:color w:val="0000FF"/>
              </w:rPr>
            </w:pPr>
            <w:r w:rsidRPr="00C60D06">
              <w:rPr>
                <w:b/>
                <w:i/>
                <w:color w:val="000000"/>
                <w:sz w:val="22"/>
                <w:szCs w:val="22"/>
              </w:rPr>
              <w:t>[forma garanției de bună execuție a/b/c</w:t>
            </w:r>
            <w:r w:rsidRPr="00C674E6">
              <w:rPr>
                <w:b/>
                <w:i/>
                <w:color w:val="0000FF"/>
                <w:sz w:val="22"/>
                <w:szCs w:val="22"/>
              </w:rPr>
              <w:t>]:    se acceptă garanţie bancară sau transfer</w:t>
            </w:r>
          </w:p>
          <w:p w:rsidR="00AE3C02" w:rsidRPr="00A20ACF" w:rsidRDefault="00AE3C02" w:rsidP="007C602D">
            <w:pPr>
              <w:tabs>
                <w:tab w:val="left" w:pos="372"/>
              </w:tabs>
              <w:suppressAutoHyphens/>
              <w:spacing w:before="120" w:after="120"/>
              <w:rPr>
                <w:i/>
                <w:color w:val="000000"/>
              </w:rPr>
            </w:pPr>
            <w:r w:rsidRPr="00C60D06">
              <w:rPr>
                <w:i/>
                <w:color w:val="000000"/>
                <w:sz w:val="22"/>
                <w:szCs w:val="22"/>
              </w:rPr>
              <w:t xml:space="preserve">Garanția de buna execuție (emisă de o bancă comercială) </w:t>
            </w:r>
            <w:r w:rsidRPr="00A20ACF">
              <w:rPr>
                <w:i/>
                <w:color w:val="000000"/>
                <w:sz w:val="22"/>
                <w:szCs w:val="22"/>
              </w:rPr>
              <w:t>conform formularului F3.4 sau</w:t>
            </w:r>
          </w:p>
          <w:p w:rsidR="00AE3C02" w:rsidRPr="00C674E6" w:rsidRDefault="00AE3C02" w:rsidP="007C602D">
            <w:pPr>
              <w:numPr>
                <w:ilvl w:val="0"/>
                <w:numId w:val="20"/>
              </w:numPr>
              <w:tabs>
                <w:tab w:val="left" w:pos="372"/>
              </w:tabs>
              <w:suppressAutoHyphens/>
              <w:spacing w:before="120" w:after="120"/>
              <w:ind w:left="372" w:hanging="360"/>
              <w:rPr>
                <w:color w:val="000000"/>
              </w:rPr>
            </w:pPr>
            <w:r w:rsidRPr="00C674E6">
              <w:rPr>
                <w:color w:val="000000"/>
                <w:sz w:val="22"/>
                <w:szCs w:val="22"/>
              </w:rPr>
              <w:t>Garanția de buna execuție prin transfer la contul autorităţii contractante, conform următoarelor date bancare:</w:t>
            </w:r>
          </w:p>
          <w:p w:rsidR="00AE3C02" w:rsidRPr="00C674E6" w:rsidRDefault="00AE3C02" w:rsidP="00457832">
            <w:pPr>
              <w:spacing w:after="120"/>
              <w:ind w:left="599"/>
              <w:rPr>
                <w:color w:val="000000"/>
              </w:rPr>
            </w:pPr>
            <w:r w:rsidRPr="00C674E6">
              <w:rPr>
                <w:color w:val="000000"/>
                <w:sz w:val="22"/>
                <w:szCs w:val="22"/>
              </w:rPr>
              <w:t>Beneficiarul plăţii:</w:t>
            </w:r>
            <w:r w:rsidRPr="00C674E6">
              <w:rPr>
                <w:b/>
                <w:color w:val="000000"/>
                <w:sz w:val="22"/>
                <w:szCs w:val="22"/>
              </w:rPr>
              <w:t>IMSP Spitalul de Psihiatrie Bălţi</w:t>
            </w:r>
          </w:p>
          <w:p w:rsidR="00AE3C02" w:rsidRPr="00C674E6" w:rsidRDefault="00AE3C02" w:rsidP="00C674E6">
            <w:pPr>
              <w:spacing w:after="120"/>
              <w:ind w:left="599"/>
            </w:pPr>
            <w:r w:rsidRPr="00C674E6">
              <w:rPr>
                <w:color w:val="000000"/>
                <w:sz w:val="22"/>
                <w:szCs w:val="22"/>
              </w:rPr>
              <w:t>Denumirea Băncii:</w:t>
            </w:r>
            <w:r w:rsidRPr="00C674E6">
              <w:rPr>
                <w:sz w:val="22"/>
                <w:szCs w:val="22"/>
              </w:rPr>
              <w:t xml:space="preserve"> </w:t>
            </w:r>
            <w:r w:rsidRPr="00C674E6">
              <w:rPr>
                <w:b/>
                <w:sz w:val="22"/>
                <w:szCs w:val="22"/>
              </w:rPr>
              <w:t>Moldindconbank SA</w:t>
            </w:r>
          </w:p>
          <w:p w:rsidR="00AE3C02" w:rsidRPr="00C674E6" w:rsidRDefault="00AE3C02" w:rsidP="00457832">
            <w:pPr>
              <w:spacing w:after="120"/>
              <w:ind w:left="599"/>
              <w:rPr>
                <w:color w:val="000000"/>
              </w:rPr>
            </w:pPr>
            <w:r w:rsidRPr="00C674E6">
              <w:rPr>
                <w:color w:val="000000"/>
                <w:sz w:val="22"/>
                <w:szCs w:val="22"/>
              </w:rPr>
              <w:t>Codul fiscal:</w:t>
            </w:r>
            <w:r w:rsidRPr="00C674E6">
              <w:rPr>
                <w:sz w:val="22"/>
                <w:szCs w:val="22"/>
              </w:rPr>
              <w:t xml:space="preserve"> </w:t>
            </w:r>
            <w:r w:rsidRPr="00C674E6">
              <w:rPr>
                <w:b/>
                <w:sz w:val="22"/>
                <w:szCs w:val="22"/>
              </w:rPr>
              <w:t>1003602150662</w:t>
            </w:r>
          </w:p>
          <w:p w:rsidR="00AE3C02" w:rsidRPr="00C674E6" w:rsidRDefault="00AE3C02" w:rsidP="00C674E6">
            <w:pPr>
              <w:ind w:left="786"/>
            </w:pPr>
            <w:r w:rsidRPr="00C674E6">
              <w:rPr>
                <w:sz w:val="22"/>
                <w:szCs w:val="22"/>
              </w:rPr>
              <w:t xml:space="preserve">IBAN: </w:t>
            </w:r>
            <w:r w:rsidRPr="00C674E6">
              <w:rPr>
                <w:b/>
                <w:sz w:val="22"/>
                <w:szCs w:val="22"/>
              </w:rPr>
              <w:t>MD08ML000000002251721518</w:t>
            </w:r>
          </w:p>
          <w:p w:rsidR="00AE3C02" w:rsidRPr="00C674E6" w:rsidRDefault="00AE3C02" w:rsidP="00457832">
            <w:pPr>
              <w:spacing w:after="120"/>
              <w:ind w:left="599"/>
              <w:rPr>
                <w:color w:val="000000"/>
              </w:rPr>
            </w:pPr>
            <w:r w:rsidRPr="00C674E6">
              <w:rPr>
                <w:color w:val="000000"/>
                <w:sz w:val="22"/>
                <w:szCs w:val="22"/>
              </w:rPr>
              <w:t xml:space="preserve">Contul trezorerial: </w:t>
            </w:r>
          </w:p>
          <w:p w:rsidR="00AE3C02" w:rsidRPr="00C674E6" w:rsidRDefault="00AE3C02" w:rsidP="00457832">
            <w:pPr>
              <w:spacing w:after="120"/>
              <w:ind w:left="599"/>
              <w:rPr>
                <w:color w:val="000000"/>
              </w:rPr>
            </w:pPr>
            <w:r w:rsidRPr="00C674E6">
              <w:rPr>
                <w:color w:val="000000"/>
                <w:sz w:val="22"/>
                <w:szCs w:val="22"/>
              </w:rPr>
              <w:t xml:space="preserve">Contul bancar: </w:t>
            </w:r>
            <w:r w:rsidRPr="00C674E6">
              <w:rPr>
                <w:b/>
                <w:sz w:val="22"/>
                <w:szCs w:val="22"/>
              </w:rPr>
              <w:t>MOLDMD2x321</w:t>
            </w:r>
          </w:p>
          <w:p w:rsidR="00AE3C02" w:rsidRPr="00C674E6" w:rsidRDefault="00AE3C02" w:rsidP="00457832">
            <w:pPr>
              <w:spacing w:after="120"/>
              <w:ind w:left="599"/>
              <w:rPr>
                <w:color w:val="000000"/>
              </w:rPr>
            </w:pPr>
            <w:r w:rsidRPr="00C674E6">
              <w:rPr>
                <w:color w:val="000000"/>
                <w:sz w:val="22"/>
                <w:szCs w:val="22"/>
              </w:rPr>
              <w:t xml:space="preserve">Trezoreria </w:t>
            </w:r>
            <w:r w:rsidRPr="00C674E6">
              <w:rPr>
                <w:bCs/>
                <w:color w:val="000000"/>
                <w:sz w:val="22"/>
                <w:szCs w:val="22"/>
              </w:rPr>
              <w:t>regională</w:t>
            </w:r>
            <w:r w:rsidRPr="00C674E6">
              <w:rPr>
                <w:color w:val="000000"/>
                <w:sz w:val="22"/>
                <w:szCs w:val="22"/>
              </w:rPr>
              <w:t xml:space="preserve">: </w:t>
            </w:r>
          </w:p>
          <w:p w:rsidR="00AE3C02" w:rsidRPr="00C674E6" w:rsidRDefault="00AE3C02" w:rsidP="00457832">
            <w:pPr>
              <w:tabs>
                <w:tab w:val="left" w:pos="1152"/>
              </w:tabs>
              <w:suppressAutoHyphens/>
              <w:spacing w:before="120" w:after="120"/>
              <w:ind w:left="372"/>
              <w:rPr>
                <w:color w:val="000000"/>
              </w:rPr>
            </w:pPr>
            <w:r w:rsidRPr="00C674E6">
              <w:rPr>
                <w:color w:val="000000"/>
                <w:sz w:val="22"/>
                <w:szCs w:val="22"/>
              </w:rPr>
              <w:t>cu nota “Garanția de bună execuție” sau “Pentru garanţia de bună execuție la procedura de achiziție publică nr. ______ din ___________”</w:t>
            </w:r>
          </w:p>
          <w:p w:rsidR="00AE3C02" w:rsidRPr="00C60D06" w:rsidRDefault="00AE3C02" w:rsidP="00457832">
            <w:pPr>
              <w:tabs>
                <w:tab w:val="left" w:pos="1152"/>
              </w:tabs>
              <w:suppressAutoHyphens/>
              <w:spacing w:before="120" w:after="120"/>
              <w:ind w:left="372"/>
              <w:rPr>
                <w:i/>
                <w:color w:val="000000"/>
              </w:rPr>
            </w:pPr>
            <w:r w:rsidRPr="00C60D06">
              <w:rPr>
                <w:i/>
                <w:color w:val="000000"/>
                <w:sz w:val="22"/>
                <w:szCs w:val="22"/>
              </w:rPr>
              <w:t>sau</w:t>
            </w:r>
          </w:p>
          <w:p w:rsidR="00AE3C02" w:rsidRPr="00C60D06" w:rsidRDefault="00AE3C02" w:rsidP="007C602D">
            <w:pPr>
              <w:numPr>
                <w:ilvl w:val="0"/>
                <w:numId w:val="20"/>
              </w:numPr>
              <w:tabs>
                <w:tab w:val="clear" w:pos="1134"/>
                <w:tab w:val="left" w:pos="372"/>
              </w:tabs>
              <w:suppressAutoHyphens/>
              <w:spacing w:before="120" w:after="120"/>
              <w:ind w:left="372" w:hanging="360"/>
              <w:rPr>
                <w:color w:val="000000"/>
              </w:rPr>
            </w:pPr>
            <w:r w:rsidRPr="00C60D06">
              <w:rPr>
                <w:i/>
                <w:color w:val="000000"/>
                <w:sz w:val="22"/>
                <w:szCs w:val="22"/>
              </w:rPr>
              <w:t>Alte forme ale garanției de bună execuție acceptate de autoritatea contractantă.</w:t>
            </w:r>
          </w:p>
        </w:tc>
      </w:tr>
      <w:tr w:rsidR="00AE3C02" w:rsidRPr="00C60D06" w:rsidTr="00EB1D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w:t>
            </w:r>
            <w:r>
              <w:rPr>
                <w:i/>
                <w:spacing w:val="-2"/>
                <w:sz w:val="22"/>
                <w:szCs w:val="22"/>
              </w:rPr>
              <w:t xml:space="preserve">-      </w:t>
            </w:r>
            <w:r w:rsidRPr="00844B73">
              <w:rPr>
                <w:b/>
                <w:i/>
                <w:color w:val="0000FF"/>
                <w:spacing w:val="-2"/>
                <w:sz w:val="22"/>
                <w:szCs w:val="22"/>
              </w:rPr>
              <w:t>nu se aplică</w:t>
            </w:r>
            <w:r>
              <w:rPr>
                <w:i/>
                <w:spacing w:val="-2"/>
                <w:sz w:val="22"/>
                <w:szCs w:val="22"/>
              </w:rPr>
              <w:t xml:space="preserve"> </w:t>
            </w:r>
          </w:p>
          <w:p w:rsidR="00AE3C02" w:rsidRPr="00C60D06" w:rsidRDefault="00AE3C02" w:rsidP="0002312A">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rsidR="00AE3C02" w:rsidRPr="00C60D06" w:rsidRDefault="00AE3C02" w:rsidP="0002312A">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rsidR="00AE3C02" w:rsidRPr="00C60D06" w:rsidRDefault="00AE3C02" w:rsidP="00457832">
            <w:pPr>
              <w:tabs>
                <w:tab w:val="right" w:pos="4743"/>
              </w:tabs>
              <w:jc w:val="both"/>
              <w:rPr>
                <w:b/>
                <w:i/>
                <w:iCs/>
                <w:color w:val="FF0000"/>
              </w:rPr>
            </w:pPr>
            <w:r w:rsidRPr="00C60D06">
              <w:rPr>
                <w:sz w:val="22"/>
                <w:szCs w:val="22"/>
              </w:rPr>
              <w:t>Altele _________</w:t>
            </w:r>
          </w:p>
        </w:tc>
      </w:tr>
      <w:tr w:rsidR="00AE3C02" w:rsidRPr="00C60D06" w:rsidTr="00EB1D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640" w:type="dxa"/>
            <w:gridSpan w:val="3"/>
            <w:tcBorders>
              <w:top w:val="single" w:sz="4" w:space="0" w:color="auto"/>
              <w:left w:val="single" w:sz="4" w:space="0" w:color="auto"/>
              <w:bottom w:val="single" w:sz="4" w:space="0" w:color="auto"/>
              <w:right w:val="single" w:sz="4" w:space="0" w:color="auto"/>
            </w:tcBorders>
            <w:vAlign w:val="center"/>
          </w:tcPr>
          <w:p w:rsidR="00AE3C02" w:rsidRPr="00844B73" w:rsidRDefault="00AE3C02" w:rsidP="00457832">
            <w:pPr>
              <w:tabs>
                <w:tab w:val="right" w:pos="4743"/>
              </w:tabs>
              <w:jc w:val="both"/>
              <w:rPr>
                <w:b/>
                <w:i/>
                <w:iCs/>
                <w:color w:val="0000FF"/>
              </w:rPr>
            </w:pPr>
            <w:r w:rsidRPr="00844B73">
              <w:rPr>
                <w:b/>
                <w:i/>
                <w:color w:val="0000FF"/>
              </w:rPr>
              <w:t>5 numărul de zile calendaristice</w:t>
            </w:r>
          </w:p>
        </w:tc>
      </w:tr>
    </w:tbl>
    <w:p w:rsidR="00AE3C02" w:rsidRPr="00C60D06" w:rsidRDefault="00AE3C02" w:rsidP="00A20ACF"/>
    <w:p w:rsidR="00AE3C02" w:rsidRPr="007C602D" w:rsidRDefault="00AE3C02" w:rsidP="00A20ACF">
      <w:pPr>
        <w:spacing w:line="276" w:lineRule="auto"/>
        <w:ind w:left="-142" w:right="-144"/>
        <w:rPr>
          <w:b/>
          <w:bCs/>
          <w:sz w:val="22"/>
          <w:szCs w:val="22"/>
        </w:rPr>
      </w:pPr>
      <w:r w:rsidRPr="007C602D">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E3C02" w:rsidRPr="00C60D06" w:rsidRDefault="00AE3C02" w:rsidP="00A20ACF">
      <w:pPr>
        <w:ind w:left="-142" w:right="-144"/>
        <w:rPr>
          <w:b/>
          <w:bCs/>
          <w:color w:val="000000"/>
          <w:sz w:val="22"/>
          <w:szCs w:val="22"/>
        </w:rPr>
      </w:pPr>
    </w:p>
    <w:p w:rsidR="00AE3C02" w:rsidRPr="009E4862" w:rsidRDefault="00AE3C02" w:rsidP="00A20ACF">
      <w:pPr>
        <w:tabs>
          <w:tab w:val="decimal" w:pos="8364"/>
        </w:tabs>
        <w:spacing w:line="276" w:lineRule="auto"/>
        <w:ind w:left="-142" w:right="-144"/>
        <w:rPr>
          <w:b/>
          <w:bCs/>
          <w:color w:val="0000FF"/>
          <w:sz w:val="22"/>
          <w:szCs w:val="22"/>
        </w:rPr>
      </w:pPr>
      <w:r w:rsidRPr="009E4862">
        <w:rPr>
          <w:b/>
          <w:bCs/>
          <w:color w:val="0000FF"/>
          <w:sz w:val="22"/>
          <w:szCs w:val="22"/>
        </w:rPr>
        <w:t>Conducătorul grupului de lucru: ________________________________</w:t>
      </w:r>
    </w:p>
    <w:p w:rsidR="00AE3C02" w:rsidRPr="00C60D06" w:rsidRDefault="00AE3C02" w:rsidP="00A20ACF">
      <w:pPr>
        <w:tabs>
          <w:tab w:val="left" w:pos="3625"/>
        </w:tabs>
      </w:pPr>
    </w:p>
    <w:p w:rsidR="00AE3C02" w:rsidRPr="00C60D06" w:rsidRDefault="00AE3C02" w:rsidP="00A20ACF">
      <w:pPr>
        <w:tabs>
          <w:tab w:val="left" w:pos="3625"/>
        </w:tabs>
      </w:pPr>
    </w:p>
    <w:p w:rsidR="00AE3C02" w:rsidRDefault="00AE3C02" w:rsidP="00A20ACF">
      <w:pPr>
        <w:spacing w:after="200" w:line="276" w:lineRule="auto"/>
      </w:pPr>
    </w:p>
    <w:p w:rsidR="00AE3C02" w:rsidRDefault="00AE3C02" w:rsidP="00A20ACF">
      <w:pPr>
        <w:spacing w:after="200" w:line="276" w:lineRule="auto"/>
      </w:pPr>
    </w:p>
    <w:p w:rsidR="00AE3C02" w:rsidRPr="00C60D06" w:rsidRDefault="00AE3C02" w:rsidP="00A20ACF"/>
    <w:p w:rsidR="00AE3C02" w:rsidRPr="00C60D06" w:rsidRDefault="00AE3C02" w:rsidP="00A20ACF">
      <w:pPr>
        <w:tabs>
          <w:tab w:val="left" w:pos="3625"/>
        </w:tabs>
      </w:pPr>
    </w:p>
    <w:tbl>
      <w:tblPr>
        <w:tblW w:w="9747" w:type="dxa"/>
        <w:tblLayout w:type="fixed"/>
        <w:tblLook w:val="00A0"/>
      </w:tblPr>
      <w:tblGrid>
        <w:gridCol w:w="1788"/>
        <w:gridCol w:w="7959"/>
      </w:tblGrid>
      <w:tr w:rsidR="00AE3C02" w:rsidRPr="00C60D06" w:rsidTr="00457832">
        <w:trPr>
          <w:trHeight w:val="850"/>
        </w:trPr>
        <w:tc>
          <w:tcPr>
            <w:tcW w:w="9747" w:type="dxa"/>
            <w:gridSpan w:val="2"/>
            <w:vAlign w:val="center"/>
          </w:tcPr>
          <w:p w:rsidR="00AE3C02" w:rsidRPr="00C60D06" w:rsidRDefault="00AE3C02" w:rsidP="007621CB">
            <w:pPr>
              <w:pStyle w:val="Heading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AE3C02" w:rsidRPr="00C60D06" w:rsidTr="00457832">
        <w:trPr>
          <w:trHeight w:val="600"/>
        </w:trPr>
        <w:tc>
          <w:tcPr>
            <w:tcW w:w="9747" w:type="dxa"/>
            <w:gridSpan w:val="2"/>
            <w:vAlign w:val="center"/>
          </w:tcPr>
          <w:p w:rsidR="00AE3C02" w:rsidRPr="00C60D06" w:rsidRDefault="00AE3C02" w:rsidP="00457832">
            <w:pPr>
              <w:spacing w:after="120"/>
              <w:jc w:val="both"/>
            </w:pPr>
          </w:p>
          <w:p w:rsidR="00AE3C02" w:rsidRPr="00C60D06" w:rsidRDefault="00AE3C02" w:rsidP="00457832">
            <w:r w:rsidRPr="00C60D06">
              <w:t>Următoarele tabele şi formulare vor fi completate de către ofertant şi incluse în ofertă.</w:t>
            </w:r>
          </w:p>
        </w:tc>
      </w:tr>
      <w:tr w:rsidR="00AE3C02" w:rsidRPr="00C60D06" w:rsidTr="00457832">
        <w:trPr>
          <w:trHeight w:val="600"/>
        </w:trPr>
        <w:tc>
          <w:tcPr>
            <w:tcW w:w="9747" w:type="dxa"/>
            <w:gridSpan w:val="2"/>
            <w:vAlign w:val="center"/>
          </w:tcPr>
          <w:p w:rsidR="00AE3C02" w:rsidRPr="00DA6756" w:rsidRDefault="00AE3C02" w:rsidP="00457832">
            <w:pPr>
              <w:pStyle w:val="Heading2"/>
            </w:pPr>
          </w:p>
        </w:tc>
      </w:tr>
      <w:tr w:rsidR="00AE3C02" w:rsidRPr="006B6041"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E3C02" w:rsidRPr="006B6041" w:rsidRDefault="00AE3C02" w:rsidP="00457832">
            <w:pPr>
              <w:pStyle w:val="BodyText"/>
              <w:jc w:val="center"/>
              <w:rPr>
                <w:rFonts w:ascii="Times New Roman" w:hAnsi="Times New Roman"/>
                <w:b/>
                <w:szCs w:val="24"/>
                <w:lang w:eastAsia="ru-RU"/>
              </w:rPr>
            </w:pPr>
            <w:r w:rsidRPr="006B604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E3C02" w:rsidRPr="006B6041" w:rsidRDefault="00AE3C02" w:rsidP="00457832">
            <w:pPr>
              <w:pStyle w:val="BodyText"/>
              <w:jc w:val="center"/>
              <w:rPr>
                <w:rFonts w:ascii="Times New Roman" w:hAnsi="Times New Roman"/>
                <w:b/>
                <w:szCs w:val="24"/>
                <w:lang w:eastAsia="ru-RU"/>
              </w:rPr>
            </w:pPr>
            <w:r w:rsidRPr="006B6041">
              <w:rPr>
                <w:rFonts w:ascii="Times New Roman" w:hAnsi="Times New Roman"/>
                <w:b/>
                <w:szCs w:val="24"/>
                <w:lang w:eastAsia="ru-RU"/>
              </w:rPr>
              <w:t>Denumirea</w:t>
            </w:r>
          </w:p>
        </w:tc>
      </w:tr>
      <w:tr w:rsidR="00AE3C02" w:rsidRPr="006B604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E3C02" w:rsidRPr="006B6041" w:rsidRDefault="00AE3C02" w:rsidP="00457832">
            <w:pPr>
              <w:spacing w:before="120" w:after="120"/>
              <w:jc w:val="center"/>
            </w:pPr>
            <w:r w:rsidRPr="006B6041">
              <w:t>F3.1</w:t>
            </w:r>
          </w:p>
        </w:tc>
        <w:tc>
          <w:tcPr>
            <w:tcW w:w="7959" w:type="dxa"/>
            <w:tcBorders>
              <w:top w:val="single" w:sz="4" w:space="0" w:color="auto"/>
              <w:left w:val="single" w:sz="4" w:space="0" w:color="auto"/>
              <w:bottom w:val="single" w:sz="4" w:space="0" w:color="auto"/>
              <w:right w:val="single" w:sz="4" w:space="0" w:color="auto"/>
            </w:tcBorders>
            <w:vAlign w:val="bottom"/>
          </w:tcPr>
          <w:p w:rsidR="00AE3C02" w:rsidRPr="006B6041" w:rsidRDefault="00AE3C02" w:rsidP="00457832">
            <w:pPr>
              <w:spacing w:before="120" w:after="120"/>
              <w:ind w:left="619"/>
              <w:jc w:val="both"/>
            </w:pPr>
            <w:r w:rsidRPr="006B6041">
              <w:t>Formularul ofertei</w:t>
            </w:r>
          </w:p>
        </w:tc>
      </w:tr>
      <w:tr w:rsidR="00AE3C02" w:rsidRPr="006B604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E3C02" w:rsidRPr="006B6041" w:rsidRDefault="00AE3C02" w:rsidP="00457832">
            <w:pPr>
              <w:spacing w:before="120" w:after="120"/>
              <w:jc w:val="center"/>
            </w:pPr>
            <w:r w:rsidRPr="006B6041">
              <w:t>F3.2</w:t>
            </w:r>
          </w:p>
        </w:tc>
        <w:tc>
          <w:tcPr>
            <w:tcW w:w="7959" w:type="dxa"/>
            <w:tcBorders>
              <w:top w:val="single" w:sz="4" w:space="0" w:color="auto"/>
              <w:left w:val="single" w:sz="4" w:space="0" w:color="auto"/>
              <w:bottom w:val="single" w:sz="4" w:space="0" w:color="auto"/>
              <w:right w:val="single" w:sz="4" w:space="0" w:color="auto"/>
            </w:tcBorders>
            <w:vAlign w:val="bottom"/>
          </w:tcPr>
          <w:p w:rsidR="00AE3C02" w:rsidRPr="006B6041" w:rsidRDefault="00AE3C02" w:rsidP="00457832">
            <w:pPr>
              <w:spacing w:before="120" w:after="120"/>
              <w:ind w:left="619"/>
              <w:jc w:val="both"/>
            </w:pPr>
            <w:r w:rsidRPr="006B6041">
              <w:t>Garanţia pentru ofertă – formularul garanţiei bancare</w:t>
            </w:r>
          </w:p>
        </w:tc>
      </w:tr>
      <w:tr w:rsidR="00AE3C02" w:rsidRPr="006B6041"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E3C02" w:rsidRPr="006B6041" w:rsidRDefault="00AE3C02" w:rsidP="00457832">
            <w:pPr>
              <w:spacing w:before="120" w:after="120"/>
              <w:jc w:val="center"/>
            </w:pPr>
            <w:r w:rsidRPr="006B6041">
              <w:t>F3.3</w:t>
            </w:r>
          </w:p>
        </w:tc>
        <w:tc>
          <w:tcPr>
            <w:tcW w:w="7959" w:type="dxa"/>
            <w:tcBorders>
              <w:top w:val="single" w:sz="4" w:space="0" w:color="auto"/>
              <w:left w:val="single" w:sz="4" w:space="0" w:color="auto"/>
              <w:bottom w:val="single" w:sz="4" w:space="0" w:color="auto"/>
              <w:right w:val="single" w:sz="4" w:space="0" w:color="auto"/>
            </w:tcBorders>
            <w:vAlign w:val="bottom"/>
          </w:tcPr>
          <w:p w:rsidR="00AE3C02" w:rsidRPr="006B6041" w:rsidRDefault="00AE3C02" w:rsidP="00457832">
            <w:pPr>
              <w:spacing w:before="120" w:after="120"/>
              <w:ind w:left="619"/>
              <w:jc w:val="both"/>
            </w:pPr>
            <w:r w:rsidRPr="006B6041">
              <w:t>Garanţie de bună execuţie</w:t>
            </w:r>
          </w:p>
        </w:tc>
      </w:tr>
    </w:tbl>
    <w:p w:rsidR="00AE3C02" w:rsidRPr="00C60D06" w:rsidRDefault="00AE3C02" w:rsidP="00A20ACF">
      <w:r w:rsidRPr="00C60D06">
        <w:rPr>
          <w:b/>
        </w:rPr>
        <w:br w:type="page"/>
      </w:r>
    </w:p>
    <w:tbl>
      <w:tblPr>
        <w:tblW w:w="9916" w:type="dxa"/>
        <w:tblLayout w:type="fixed"/>
        <w:tblLook w:val="00A0"/>
      </w:tblPr>
      <w:tblGrid>
        <w:gridCol w:w="9916"/>
      </w:tblGrid>
      <w:tr w:rsidR="00AE3C02" w:rsidRPr="00C60D06" w:rsidTr="006B6041">
        <w:trPr>
          <w:trHeight w:val="258"/>
        </w:trPr>
        <w:tc>
          <w:tcPr>
            <w:tcW w:w="9916" w:type="dxa"/>
            <w:vAlign w:val="center"/>
          </w:tcPr>
          <w:p w:rsidR="00AE3C02" w:rsidRPr="00DA6756" w:rsidRDefault="00AE3C02" w:rsidP="00457832">
            <w:pPr>
              <w:pStyle w:val="Heading2"/>
            </w:pPr>
            <w:bookmarkStart w:id="157" w:name="_Toc392180198"/>
            <w:bookmarkStart w:id="158" w:name="_Toc449539086"/>
            <w:r w:rsidRPr="00DA6756">
              <w:t>Formularul ofertei (F3.1)</w:t>
            </w:r>
            <w:bookmarkEnd w:id="157"/>
            <w:bookmarkEnd w:id="158"/>
          </w:p>
        </w:tc>
      </w:tr>
      <w:tr w:rsidR="00AE3C02" w:rsidRPr="00C60D06" w:rsidTr="006B6041">
        <w:trPr>
          <w:trHeight w:val="178"/>
        </w:trPr>
        <w:tc>
          <w:tcPr>
            <w:tcW w:w="9916" w:type="dxa"/>
            <w:vAlign w:val="center"/>
          </w:tcPr>
          <w:p w:rsidR="00AE3C02" w:rsidRPr="00C60D06" w:rsidRDefault="00AE3C02"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E3C02" w:rsidRPr="00C60D06" w:rsidRDefault="00AE3C02" w:rsidP="006B6041">
            <w:pPr>
              <w:tabs>
                <w:tab w:val="right" w:pos="6000"/>
                <w:tab w:val="right" w:pos="9360"/>
              </w:tabs>
              <w:ind w:right="990"/>
              <w:jc w:val="both"/>
            </w:pPr>
            <w:r w:rsidRPr="00C60D06">
              <w:t xml:space="preserve">Data depunerii ofertei: </w:t>
            </w:r>
            <w:r w:rsidRPr="00C60D06">
              <w:tab/>
              <w:t>“___” _____________________ 20__</w:t>
            </w:r>
          </w:p>
          <w:p w:rsidR="00AE3C02" w:rsidRPr="00C60D06" w:rsidRDefault="00AE3C02" w:rsidP="006B6041">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rsidR="00AE3C02" w:rsidRDefault="00AE3C02" w:rsidP="006B6041">
            <w:pPr>
              <w:tabs>
                <w:tab w:val="right" w:pos="6000"/>
                <w:tab w:val="right" w:pos="9360"/>
              </w:tabs>
              <w:ind w:right="440"/>
              <w:jc w:val="both"/>
            </w:pPr>
            <w:r>
              <w:t xml:space="preserve">Anunț/Invitația de participare </w:t>
            </w:r>
            <w:r w:rsidRPr="00C60D06">
              <w:t xml:space="preserve">Nr.: </w:t>
            </w:r>
            <w:r w:rsidRPr="00C60D06">
              <w:tab/>
            </w:r>
            <w:r w:rsidRPr="00C60D06">
              <w:rPr>
                <w:iCs/>
              </w:rPr>
              <w:t>______________________________</w:t>
            </w:r>
          </w:p>
          <w:p w:rsidR="00AE3C02" w:rsidRPr="00C60D06" w:rsidRDefault="00AE3C02" w:rsidP="006B6041">
            <w:pPr>
              <w:tabs>
                <w:tab w:val="right" w:pos="6000"/>
                <w:tab w:val="right" w:pos="9360"/>
              </w:tabs>
              <w:ind w:right="440"/>
              <w:jc w:val="both"/>
            </w:pPr>
            <w:r w:rsidRPr="00C60D06">
              <w:t xml:space="preserve">Către:  </w:t>
            </w:r>
            <w:r w:rsidRPr="00C60D06">
              <w:tab/>
              <w:t>____________________________________________</w:t>
            </w:r>
          </w:p>
          <w:p w:rsidR="00AE3C02" w:rsidRPr="00C60D06" w:rsidRDefault="00AE3C02" w:rsidP="00457832">
            <w:pPr>
              <w:tabs>
                <w:tab w:val="left" w:pos="-9923"/>
                <w:tab w:val="right" w:pos="0"/>
                <w:tab w:val="left" w:pos="709"/>
              </w:tabs>
              <w:ind w:right="3531" w:firstLine="720"/>
              <w:jc w:val="center"/>
            </w:pPr>
            <w:r w:rsidRPr="00C60D06">
              <w:rPr>
                <w:szCs w:val="28"/>
              </w:rPr>
              <w:t>[numele deplin al autorităţii contractante]</w:t>
            </w:r>
          </w:p>
          <w:p w:rsidR="00AE3C02" w:rsidRPr="00C60D06" w:rsidRDefault="00AE3C02" w:rsidP="00457832">
            <w:pPr>
              <w:jc w:val="both"/>
            </w:pPr>
            <w:r w:rsidRPr="00C60D06">
              <w:t xml:space="preserve">________________________________________________________ declară că: </w:t>
            </w:r>
          </w:p>
          <w:p w:rsidR="00AE3C02" w:rsidRPr="00C60D06" w:rsidRDefault="00AE3C02" w:rsidP="00457832">
            <w:pPr>
              <w:tabs>
                <w:tab w:val="left" w:pos="-9923"/>
                <w:tab w:val="right" w:pos="0"/>
                <w:tab w:val="left" w:pos="709"/>
              </w:tabs>
              <w:ind w:right="2811"/>
              <w:jc w:val="center"/>
            </w:pPr>
            <w:r w:rsidRPr="00C60D06">
              <w:rPr>
                <w:szCs w:val="28"/>
              </w:rPr>
              <w:t>[denumirea ofertantului]</w:t>
            </w:r>
          </w:p>
          <w:p w:rsidR="00AE3C02" w:rsidRPr="00C60D06" w:rsidRDefault="00AE3C02" w:rsidP="007C602D">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AE3C02" w:rsidRPr="00C60D06" w:rsidRDefault="00AE3C02" w:rsidP="00457832">
            <w:pPr>
              <w:ind w:left="720" w:firstLine="1560"/>
              <w:jc w:val="center"/>
            </w:pPr>
            <w:r w:rsidRPr="00C60D06">
              <w:t>[introduceţi numărul şi data fiecărei modificări, dacă au avut loc]</w:t>
            </w:r>
          </w:p>
          <w:p w:rsidR="00AE3C02" w:rsidRPr="00C60D06" w:rsidRDefault="00AE3C02" w:rsidP="007C602D">
            <w:pPr>
              <w:numPr>
                <w:ilvl w:val="0"/>
                <w:numId w:val="11"/>
              </w:numPr>
              <w:ind w:left="720"/>
              <w:jc w:val="both"/>
            </w:pPr>
            <w:r w:rsidRPr="00C60D06">
              <w:t>____________________________________________________________ se angajează să</w:t>
            </w:r>
          </w:p>
          <w:p w:rsidR="00AE3C02" w:rsidRPr="00C60D06" w:rsidRDefault="00AE3C02" w:rsidP="00457832">
            <w:pPr>
              <w:tabs>
                <w:tab w:val="left" w:pos="-9923"/>
                <w:tab w:val="right" w:pos="0"/>
                <w:tab w:val="left" w:pos="709"/>
              </w:tabs>
              <w:ind w:right="1611" w:firstLine="720"/>
              <w:jc w:val="center"/>
              <w:rPr>
                <w:szCs w:val="28"/>
              </w:rPr>
            </w:pPr>
            <w:r w:rsidRPr="00C60D06">
              <w:rPr>
                <w:szCs w:val="28"/>
              </w:rPr>
              <w:t>[denumirea ofertantului]</w:t>
            </w:r>
          </w:p>
          <w:p w:rsidR="00AE3C02" w:rsidRPr="00C60D06" w:rsidRDefault="00AE3C02" w:rsidP="00457832">
            <w:pPr>
              <w:ind w:left="720"/>
              <w:jc w:val="both"/>
            </w:pPr>
            <w:r w:rsidRPr="00C60D06">
              <w:t xml:space="preserve">presteze, în conformitate cu documentele de atribuire şi condiţiile stipulate în specificaţiile tehnice şi preț, următoarele </w:t>
            </w:r>
            <w:r>
              <w:t>bunuri</w:t>
            </w:r>
            <w:r w:rsidRPr="00C60D06">
              <w:t xml:space="preserve"> ___________________________________________. </w:t>
            </w:r>
          </w:p>
          <w:p w:rsidR="00AE3C02" w:rsidRPr="00C60D06" w:rsidRDefault="00AE3C02" w:rsidP="00457832">
            <w:pPr>
              <w:ind w:left="720"/>
              <w:jc w:val="center"/>
            </w:pPr>
            <w:r w:rsidRPr="00C60D06">
              <w:t xml:space="preserve">[introduceţi o descriere succintă a </w:t>
            </w:r>
            <w:r>
              <w:t>bunurilor/</w:t>
            </w:r>
            <w:r w:rsidRPr="00C60D06">
              <w:t>serviciilor]</w:t>
            </w:r>
          </w:p>
          <w:p w:rsidR="00AE3C02" w:rsidRPr="00C60D06" w:rsidRDefault="00AE3C02" w:rsidP="007C602D">
            <w:pPr>
              <w:numPr>
                <w:ilvl w:val="0"/>
                <w:numId w:val="11"/>
              </w:numPr>
              <w:ind w:left="720"/>
              <w:jc w:val="both"/>
            </w:pPr>
            <w:r w:rsidRPr="00C60D06">
              <w:t>Suma totală a ofertei  fără TVA constituie:</w:t>
            </w:r>
          </w:p>
          <w:p w:rsidR="00AE3C02" w:rsidRPr="00C60D06" w:rsidRDefault="00AE3C02" w:rsidP="00457832">
            <w:pPr>
              <w:ind w:left="720"/>
              <w:jc w:val="both"/>
            </w:pPr>
            <w:r w:rsidRPr="00C60D06">
              <w:t>________________________________________________________________________.</w:t>
            </w:r>
          </w:p>
          <w:p w:rsidR="00AE3C02" w:rsidRPr="00C60D06" w:rsidRDefault="00AE3C02" w:rsidP="00457832">
            <w:pPr>
              <w:ind w:left="720"/>
              <w:jc w:val="center"/>
            </w:pPr>
            <w:r w:rsidRPr="00C60D06">
              <w:t>[introduceţi preţul pe loturi (unde e cazul) şi totalul ofertei în cuvinte şi cifre, indicînd toate sumele şi valutele respective]</w:t>
            </w:r>
          </w:p>
          <w:p w:rsidR="00AE3C02" w:rsidRPr="00C60D06" w:rsidRDefault="00AE3C02" w:rsidP="007C602D">
            <w:pPr>
              <w:numPr>
                <w:ilvl w:val="0"/>
                <w:numId w:val="11"/>
              </w:numPr>
              <w:ind w:left="720"/>
              <w:jc w:val="both"/>
            </w:pPr>
            <w:r w:rsidRPr="00C60D06">
              <w:t>Suma totală a ofertei  cu TVA constituie:</w:t>
            </w:r>
          </w:p>
          <w:p w:rsidR="00AE3C02" w:rsidRPr="00C60D06" w:rsidRDefault="00AE3C02" w:rsidP="00457832">
            <w:pPr>
              <w:ind w:left="720"/>
              <w:jc w:val="both"/>
            </w:pPr>
            <w:r w:rsidRPr="00C60D06">
              <w:t>________________________________________________________________________.</w:t>
            </w:r>
          </w:p>
          <w:p w:rsidR="00AE3C02" w:rsidRPr="00C60D06" w:rsidRDefault="00AE3C02" w:rsidP="00457832">
            <w:pPr>
              <w:ind w:left="720"/>
              <w:jc w:val="center"/>
            </w:pPr>
            <w:r w:rsidRPr="00C60D06">
              <w:t>[introduceţi preţul pe loturi (unde e cazul) şi totalul ofertei în cuvinte şi cifre, indicînd toate sumele şi valutele respective]</w:t>
            </w:r>
          </w:p>
          <w:p w:rsidR="00AE3C02" w:rsidRPr="00C60D06" w:rsidRDefault="00AE3C02" w:rsidP="007C602D">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AE3C02" w:rsidRPr="00C60D06" w:rsidRDefault="00AE3C02" w:rsidP="007C602D">
            <w:pPr>
              <w:numPr>
                <w:ilvl w:val="0"/>
                <w:numId w:val="11"/>
              </w:numPr>
              <w:ind w:left="720"/>
              <w:jc w:val="both"/>
            </w:pPr>
            <w:r w:rsidRPr="00C60D06">
              <w:t xml:space="preserve">În cazul acceptării prezentei oferte, ____________________________________________ </w:t>
            </w:r>
          </w:p>
          <w:p w:rsidR="00AE3C02" w:rsidRPr="00C60D06" w:rsidRDefault="00AE3C02" w:rsidP="00457832">
            <w:pPr>
              <w:ind w:left="720" w:firstLine="3480"/>
              <w:jc w:val="center"/>
            </w:pPr>
            <w:r w:rsidRPr="00C60D06">
              <w:t>[denumirea ofertantului]</w:t>
            </w:r>
          </w:p>
          <w:p w:rsidR="00AE3C02" w:rsidRPr="00C60D06" w:rsidRDefault="00AE3C02" w:rsidP="00457832">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AE3C02" w:rsidRPr="00A20ACF" w:rsidRDefault="00AE3C02" w:rsidP="007C602D">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AE3C02" w:rsidRPr="00C60D06" w:rsidRDefault="00AE3C02" w:rsidP="007C602D">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E3C02" w:rsidRPr="00C60D06" w:rsidRDefault="00AE3C02" w:rsidP="00457832">
            <w:pPr>
              <w:tabs>
                <w:tab w:val="left" w:pos="6120"/>
              </w:tabs>
              <w:jc w:val="both"/>
            </w:pPr>
            <w:r w:rsidRPr="00C60D06">
              <w:t xml:space="preserve">Semnat:________________________________________________ </w:t>
            </w:r>
            <w:r w:rsidRPr="00C60D06">
              <w:tab/>
            </w:r>
            <w:r w:rsidRPr="00C60D06">
              <w:tab/>
            </w:r>
            <w:r w:rsidRPr="00C60D06">
              <w:tab/>
            </w:r>
          </w:p>
          <w:p w:rsidR="00AE3C02" w:rsidRPr="00C60D06" w:rsidRDefault="00AE3C02" w:rsidP="006B6041">
            <w:pPr>
              <w:ind w:right="3051" w:firstLine="840"/>
              <w:jc w:val="center"/>
            </w:pPr>
            <w:r w:rsidRPr="00C60D06">
              <w:t>[semnătura persoanei autorizate pentru semnarea ofertei]</w:t>
            </w:r>
          </w:p>
          <w:p w:rsidR="00AE3C02" w:rsidRPr="00C60D06" w:rsidRDefault="00AE3C02" w:rsidP="00457832">
            <w:pPr>
              <w:tabs>
                <w:tab w:val="left" w:pos="6120"/>
              </w:tabs>
              <w:spacing w:line="360" w:lineRule="auto"/>
              <w:jc w:val="both"/>
            </w:pPr>
            <w:r w:rsidRPr="00C60D06">
              <w:t xml:space="preserve">Nume:_________________________________________________ </w:t>
            </w:r>
            <w:r w:rsidRPr="00C60D06">
              <w:tab/>
            </w:r>
          </w:p>
          <w:p w:rsidR="00AE3C02" w:rsidRPr="00C60D06" w:rsidRDefault="00AE3C02" w:rsidP="00457832">
            <w:pPr>
              <w:tabs>
                <w:tab w:val="left" w:pos="0"/>
              </w:tabs>
              <w:ind w:right="2931"/>
              <w:jc w:val="both"/>
            </w:pPr>
            <w:r w:rsidRPr="00C60D06">
              <w:t xml:space="preserve">În calitate de: ___________________________________________ </w:t>
            </w:r>
          </w:p>
          <w:p w:rsidR="00AE3C02" w:rsidRPr="00C60D06" w:rsidRDefault="00AE3C02" w:rsidP="00457832">
            <w:pPr>
              <w:ind w:firstLine="1440"/>
              <w:jc w:val="both"/>
            </w:pPr>
            <w:r w:rsidRPr="00C60D06">
              <w:t xml:space="preserve">[funcţia oficială a persoanei ce semnează formularul ofertei] </w:t>
            </w:r>
          </w:p>
          <w:p w:rsidR="00AE3C02" w:rsidRPr="00C60D06" w:rsidRDefault="00AE3C02" w:rsidP="00457832">
            <w:pPr>
              <w:spacing w:line="360" w:lineRule="auto"/>
              <w:jc w:val="both"/>
            </w:pPr>
            <w:r w:rsidRPr="00C60D06">
              <w:t>Ofertantul: _____________________________________________</w:t>
            </w:r>
          </w:p>
          <w:p w:rsidR="00AE3C02" w:rsidRPr="00C60D06" w:rsidRDefault="00AE3C02" w:rsidP="00457832">
            <w:pPr>
              <w:tabs>
                <w:tab w:val="left" w:pos="6120"/>
              </w:tabs>
              <w:spacing w:line="360" w:lineRule="auto"/>
              <w:jc w:val="both"/>
            </w:pPr>
            <w:r w:rsidRPr="00C60D06">
              <w:t>Adresa: ________________________________________________</w:t>
            </w:r>
          </w:p>
          <w:p w:rsidR="00AE3C02" w:rsidRPr="00C60D06" w:rsidRDefault="00AE3C02" w:rsidP="00457832">
            <w:pPr>
              <w:pStyle w:val="BankNormal"/>
              <w:spacing w:after="0" w:line="360" w:lineRule="auto"/>
              <w:jc w:val="both"/>
              <w:rPr>
                <w:szCs w:val="24"/>
                <w:lang w:val="ro-RO"/>
              </w:rPr>
            </w:pPr>
            <w:r w:rsidRPr="00C60D06">
              <w:rPr>
                <w:szCs w:val="24"/>
                <w:lang w:val="ro-RO"/>
              </w:rPr>
              <w:t>Data: “___” _____________________ 20__</w:t>
            </w:r>
          </w:p>
          <w:p w:rsidR="00AE3C02" w:rsidRPr="00C60D06" w:rsidRDefault="00AE3C02" w:rsidP="006B6041">
            <w:pPr>
              <w:pStyle w:val="BankNormal"/>
              <w:spacing w:after="0" w:line="360" w:lineRule="auto"/>
              <w:jc w:val="both"/>
              <w:rPr>
                <w:szCs w:val="24"/>
                <w:lang w:val="ro-RO"/>
              </w:rPr>
            </w:pPr>
          </w:p>
        </w:tc>
      </w:tr>
      <w:tr w:rsidR="00AE3C02" w:rsidRPr="00C60D06" w:rsidTr="006B6041">
        <w:trPr>
          <w:trHeight w:val="697"/>
        </w:trPr>
        <w:tc>
          <w:tcPr>
            <w:tcW w:w="9916" w:type="dxa"/>
            <w:vAlign w:val="center"/>
          </w:tcPr>
          <w:p w:rsidR="00AE3C02" w:rsidRPr="00DA6756" w:rsidRDefault="00AE3C02" w:rsidP="00457832">
            <w:pPr>
              <w:pStyle w:val="Heading2"/>
            </w:pPr>
            <w:bookmarkStart w:id="159" w:name="_Toc392180199"/>
            <w:bookmarkStart w:id="160" w:name="_Toc449539087"/>
            <w:r w:rsidRPr="00DA6756">
              <w:rPr>
                <w:rFonts w:ascii="Calibri Light CE" w:hAnsi="Calibri Light CE"/>
              </w:rPr>
              <w:t>Garan</w:t>
            </w:r>
            <w:r>
              <w:rPr>
                <w:rFonts w:ascii="Calibri Light CE" w:hAnsi="Calibri Light CE"/>
              </w:rPr>
              <w:t>ţ</w:t>
            </w:r>
            <w:r w:rsidRPr="00DA6756">
              <w:rPr>
                <w:rFonts w:ascii="Calibri Light CE" w:hAnsi="Calibri Light CE"/>
              </w:rPr>
              <w:t>ia pentru oferta (Garanția bancar</w:t>
            </w:r>
            <w:r>
              <w:rPr>
                <w:rFonts w:ascii="Calibri Light CE" w:hAnsi="Calibri Light CE"/>
              </w:rPr>
              <w:t>ă</w:t>
            </w:r>
            <w:r w:rsidRPr="00DA6756">
              <w:rPr>
                <w:rFonts w:ascii="Calibri Light CE" w:hAnsi="Calibri Light CE"/>
              </w:rPr>
              <w:t>) (F3.2)</w:t>
            </w:r>
            <w:bookmarkEnd w:id="159"/>
            <w:bookmarkEnd w:id="160"/>
          </w:p>
        </w:tc>
      </w:tr>
      <w:tr w:rsidR="00AE3C02" w:rsidRPr="00C60D06" w:rsidTr="006B6041">
        <w:trPr>
          <w:trHeight w:val="697"/>
        </w:trPr>
        <w:tc>
          <w:tcPr>
            <w:tcW w:w="9916" w:type="dxa"/>
            <w:vAlign w:val="center"/>
          </w:tcPr>
          <w:p w:rsidR="00AE3C02" w:rsidRPr="00C60D06" w:rsidRDefault="00AE3C02"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E3C02" w:rsidRPr="00C60D06" w:rsidRDefault="00AE3C02" w:rsidP="00457832">
            <w:pPr>
              <w:pStyle w:val="NormalWeb"/>
              <w:tabs>
                <w:tab w:val="right" w:pos="7913"/>
              </w:tabs>
              <w:ind w:firstLine="0"/>
              <w:rPr>
                <w:iCs/>
                <w:lang w:val="ro-RO"/>
              </w:rPr>
            </w:pPr>
            <w:r>
              <w:rPr>
                <w:iCs/>
                <w:lang w:val="ro-RO"/>
              </w:rPr>
              <w:tab/>
              <w:t>___</w:t>
            </w:r>
            <w:r w:rsidRPr="00C60D06">
              <w:rPr>
                <w:iCs/>
                <w:lang w:val="ro-RO"/>
              </w:rPr>
              <w:t>____________________________________________________________</w:t>
            </w:r>
          </w:p>
          <w:p w:rsidR="00AE3C02" w:rsidRPr="00C60D06" w:rsidRDefault="00AE3C02"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E3C02" w:rsidRPr="00C60D06" w:rsidRDefault="00AE3C02"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E3C02" w:rsidRPr="00C60D06" w:rsidRDefault="00AE3C02"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E3C02" w:rsidRPr="00C60D06" w:rsidRDefault="00AE3C02"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E3C02" w:rsidRPr="00C60D06" w:rsidRDefault="00AE3C02" w:rsidP="00457832">
            <w:pPr>
              <w:pStyle w:val="NormalWeb"/>
              <w:ind w:firstLine="720"/>
              <w:rPr>
                <w:b/>
                <w:bCs/>
                <w:lang w:val="ro-RO"/>
              </w:rPr>
            </w:pPr>
          </w:p>
          <w:p w:rsidR="00AE3C02" w:rsidRPr="00C60D06" w:rsidRDefault="00AE3C02" w:rsidP="00457832">
            <w:pPr>
              <w:pStyle w:val="NormalWeb"/>
              <w:ind w:firstLine="0"/>
              <w:jc w:val="center"/>
              <w:rPr>
                <w:lang w:val="ro-RO"/>
              </w:rPr>
            </w:pPr>
            <w:r w:rsidRPr="00C60D06">
              <w:rPr>
                <w:b/>
                <w:bCs/>
                <w:lang w:val="ro-RO"/>
              </w:rPr>
              <w:t>GARANŢIE DE OFERTĂ Nr.</w:t>
            </w:r>
            <w:r w:rsidRPr="00C60D06">
              <w:rPr>
                <w:lang w:val="ro-RO"/>
              </w:rPr>
              <w:t>_________________</w:t>
            </w:r>
          </w:p>
          <w:p w:rsidR="00AE3C02" w:rsidRPr="00C60D06" w:rsidRDefault="00AE3C02" w:rsidP="00457832">
            <w:pPr>
              <w:pStyle w:val="NormalWeb"/>
              <w:ind w:firstLine="720"/>
              <w:rPr>
                <w:lang w:val="ro-RO"/>
              </w:rPr>
            </w:pPr>
          </w:p>
          <w:p w:rsidR="00AE3C02" w:rsidRPr="00C60D06" w:rsidRDefault="00AE3C02"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E3C02" w:rsidRPr="00C60D06" w:rsidRDefault="00AE3C02" w:rsidP="00457832">
            <w:pPr>
              <w:pStyle w:val="NormalWeb"/>
              <w:ind w:right="1851" w:firstLine="0"/>
              <w:jc w:val="center"/>
              <w:rPr>
                <w:sz w:val="20"/>
                <w:szCs w:val="20"/>
                <w:lang w:val="ro-RO"/>
              </w:rPr>
            </w:pPr>
            <w:r w:rsidRPr="00C60D06">
              <w:rPr>
                <w:sz w:val="20"/>
                <w:szCs w:val="20"/>
                <w:lang w:val="ro-RO"/>
              </w:rPr>
              <w:t>[denumirea băncii]</w:t>
            </w:r>
          </w:p>
          <w:p w:rsidR="00AE3C02" w:rsidRPr="00C60D06" w:rsidRDefault="00AE3C02"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E3C02" w:rsidRPr="00C60D06" w:rsidRDefault="00AE3C02" w:rsidP="00457832">
            <w:pPr>
              <w:pStyle w:val="NormalWeb"/>
              <w:ind w:right="3291" w:firstLine="0"/>
              <w:jc w:val="center"/>
              <w:rPr>
                <w:sz w:val="20"/>
                <w:szCs w:val="20"/>
                <w:lang w:val="ro-RO"/>
              </w:rPr>
            </w:pPr>
            <w:r w:rsidRPr="00C60D06">
              <w:rPr>
                <w:iCs/>
                <w:sz w:val="20"/>
                <w:szCs w:val="20"/>
                <w:lang w:val="ro-RO"/>
              </w:rPr>
              <w:t>[numele ofertantului]</w:t>
            </w:r>
          </w:p>
          <w:p w:rsidR="00AE3C02" w:rsidRPr="00C60D06" w:rsidRDefault="00AE3C02"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AE3C02" w:rsidRPr="00C60D06" w:rsidRDefault="00AE3C02" w:rsidP="00457832">
            <w:pPr>
              <w:pStyle w:val="NormalWeb"/>
              <w:ind w:firstLine="4440"/>
              <w:jc w:val="center"/>
              <w:rPr>
                <w:sz w:val="20"/>
                <w:szCs w:val="20"/>
                <w:lang w:val="ro-RO"/>
              </w:rPr>
            </w:pPr>
            <w:r w:rsidRPr="00C60D06">
              <w:rPr>
                <w:iCs/>
                <w:sz w:val="20"/>
                <w:szCs w:val="20"/>
                <w:lang w:val="ro-RO"/>
              </w:rPr>
              <w:t>[obiectul achiziţiei]</w:t>
            </w:r>
          </w:p>
          <w:p w:rsidR="00AE3C02" w:rsidRPr="00C60D06" w:rsidRDefault="00AE3C02"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E3C02" w:rsidRPr="00C60D06" w:rsidRDefault="00AE3C02" w:rsidP="00457832">
            <w:pPr>
              <w:pStyle w:val="NormalWeb"/>
              <w:ind w:firstLine="720"/>
              <w:rPr>
                <w:lang w:val="ro-RO"/>
              </w:rPr>
            </w:pPr>
          </w:p>
          <w:p w:rsidR="00AE3C02" w:rsidRPr="00C60D06" w:rsidRDefault="00AE3C02"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E3C02" w:rsidRPr="00C60D06" w:rsidRDefault="00AE3C02" w:rsidP="00457832">
            <w:pPr>
              <w:pStyle w:val="NormalWeb"/>
              <w:ind w:right="1491" w:firstLine="2760"/>
              <w:jc w:val="center"/>
              <w:rPr>
                <w:sz w:val="20"/>
                <w:szCs w:val="20"/>
                <w:lang w:val="ro-RO"/>
              </w:rPr>
            </w:pPr>
            <w:r w:rsidRPr="00C60D06">
              <w:rPr>
                <w:sz w:val="20"/>
                <w:szCs w:val="20"/>
                <w:lang w:val="ro-RO"/>
              </w:rPr>
              <w:t>[denumirea băncii]</w:t>
            </w:r>
          </w:p>
          <w:p w:rsidR="00AE3C02" w:rsidRPr="00C60D06" w:rsidRDefault="00AE3C02"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E3C02" w:rsidRPr="00C60D06" w:rsidRDefault="00AE3C02" w:rsidP="00457832">
            <w:pPr>
              <w:pStyle w:val="NormalWeb"/>
              <w:ind w:firstLine="0"/>
              <w:rPr>
                <w:iCs/>
                <w:lang w:val="ro-RO"/>
              </w:rPr>
            </w:pPr>
            <w:r w:rsidRPr="00C60D06">
              <w:rPr>
                <w:iCs/>
                <w:lang w:val="ro-RO"/>
              </w:rPr>
              <w:t>______________________ (_______________________________________________________)</w:t>
            </w:r>
          </w:p>
          <w:p w:rsidR="00AE3C02" w:rsidRPr="00C60D06" w:rsidRDefault="00AE3C02"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E3C02" w:rsidRPr="00C60D06" w:rsidRDefault="00AE3C02"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E3C02" w:rsidRPr="00C60D06" w:rsidRDefault="00AE3C02"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E3C02" w:rsidRPr="00C60D06" w:rsidRDefault="00AE3C02"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AE3C02" w:rsidRPr="00C60D06" w:rsidRDefault="00AE3C02" w:rsidP="00457832">
            <w:pPr>
              <w:pStyle w:val="NormalWeb"/>
              <w:ind w:firstLine="0"/>
              <w:rPr>
                <w:lang w:val="ro-RO"/>
              </w:rPr>
            </w:pPr>
          </w:p>
          <w:p w:rsidR="00AE3C02" w:rsidRPr="00C60D06" w:rsidRDefault="00AE3C02"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E3C02" w:rsidRPr="00C60D06" w:rsidRDefault="00AE3C02" w:rsidP="00457832">
            <w:pPr>
              <w:pStyle w:val="NormalWeb"/>
              <w:ind w:firstLine="0"/>
              <w:rPr>
                <w:lang w:val="ro-RO"/>
              </w:rPr>
            </w:pPr>
          </w:p>
          <w:p w:rsidR="00AE3C02" w:rsidRPr="00C60D06" w:rsidRDefault="00AE3C02" w:rsidP="00457832">
            <w:pPr>
              <w:pStyle w:val="NormalWeb"/>
              <w:rPr>
                <w:lang w:val="ro-RO" w:eastAsia="en-US"/>
              </w:rPr>
            </w:pPr>
            <w:r w:rsidRPr="00C60D06">
              <w:rPr>
                <w:lang w:val="ro-RO"/>
              </w:rPr>
              <w:t>Prezenta garanţie este valabilă pînă la data de “___” _____________________ 20__.</w:t>
            </w:r>
          </w:p>
          <w:p w:rsidR="00AE3C02" w:rsidRPr="00C60D06" w:rsidRDefault="00AE3C02" w:rsidP="00457832">
            <w:pPr>
              <w:pStyle w:val="NormalWeb"/>
              <w:rPr>
                <w:lang w:val="ro-RO"/>
              </w:rPr>
            </w:pPr>
          </w:p>
          <w:p w:rsidR="00AE3C02" w:rsidRPr="00C60D06" w:rsidRDefault="00AE3C02" w:rsidP="00457832">
            <w:pPr>
              <w:pStyle w:val="NormalWeb"/>
              <w:ind w:firstLine="0"/>
              <w:rPr>
                <w:b/>
                <w:bCs/>
                <w:lang w:val="ro-RO"/>
              </w:rPr>
            </w:pPr>
            <w:r w:rsidRPr="00C60D06">
              <w:rPr>
                <w:b/>
                <w:bCs/>
                <w:lang w:val="ro-RO"/>
              </w:rPr>
              <w:t>_________________________________________</w:t>
            </w:r>
          </w:p>
          <w:p w:rsidR="00AE3C02" w:rsidRPr="00C60D06" w:rsidRDefault="00AE3C02"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E3C02" w:rsidRPr="00C60D06" w:rsidRDefault="00AE3C02" w:rsidP="00A20ACF"/>
    <w:p w:rsidR="00AE3C02" w:rsidRPr="00C60D06" w:rsidRDefault="00AE3C02" w:rsidP="00A20ACF">
      <w:r w:rsidRPr="00C60D06">
        <w:rPr>
          <w:b/>
        </w:rPr>
        <w:br w:type="page"/>
      </w:r>
    </w:p>
    <w:tbl>
      <w:tblPr>
        <w:tblW w:w="9744" w:type="dxa"/>
        <w:tblLayout w:type="fixed"/>
        <w:tblLook w:val="00A0"/>
      </w:tblPr>
      <w:tblGrid>
        <w:gridCol w:w="9744"/>
      </w:tblGrid>
      <w:tr w:rsidR="00AE3C02" w:rsidRPr="00C60D06" w:rsidTr="00457832">
        <w:trPr>
          <w:trHeight w:val="697"/>
        </w:trPr>
        <w:tc>
          <w:tcPr>
            <w:tcW w:w="9744" w:type="dxa"/>
            <w:vAlign w:val="center"/>
          </w:tcPr>
          <w:p w:rsidR="00AE3C02" w:rsidRPr="00DA6756" w:rsidRDefault="00AE3C02" w:rsidP="00457832">
            <w:pPr>
              <w:pStyle w:val="Heading2"/>
            </w:pPr>
            <w:bookmarkStart w:id="161" w:name="_Toc392180203"/>
            <w:bookmarkStart w:id="162" w:name="_Toc449539093"/>
            <w:r w:rsidRPr="00DA6756">
              <w:rPr>
                <w:rFonts w:ascii="Calibri Light CE" w:hAnsi="Calibri Light CE"/>
              </w:rPr>
              <w:t>Garan</w:t>
            </w:r>
            <w:r>
              <w:rPr>
                <w:rFonts w:ascii="Calibri Light CE" w:hAnsi="Calibri Light CE"/>
              </w:rPr>
              <w:t>ţ</w:t>
            </w:r>
            <w:r w:rsidRPr="00DA6756">
              <w:rPr>
                <w:rFonts w:ascii="Calibri Light CE" w:hAnsi="Calibri Light CE"/>
              </w:rPr>
              <w:t>ie de bun</w:t>
            </w:r>
            <w:r>
              <w:rPr>
                <w:rFonts w:ascii="Calibri Light CE" w:hAnsi="Calibri Light CE"/>
              </w:rPr>
              <w:t>ă</w:t>
            </w:r>
            <w:r w:rsidRPr="00DA6756">
              <w:rPr>
                <w:rFonts w:ascii="Calibri Light CE" w:hAnsi="Calibri Light CE"/>
              </w:rPr>
              <w:t xml:space="preserve"> execu</w:t>
            </w:r>
            <w:r>
              <w:rPr>
                <w:rFonts w:ascii="Calibri Light CE" w:hAnsi="Calibri Light CE"/>
              </w:rPr>
              <w:t>ţ</w:t>
            </w:r>
            <w:r w:rsidRPr="00DA6756">
              <w:rPr>
                <w:rFonts w:ascii="Calibri Light CE" w:hAnsi="Calibri Light CE"/>
              </w:rPr>
              <w:t xml:space="preserve">ie </w:t>
            </w:r>
            <w:r w:rsidRPr="00DA6756">
              <w:t>(F3.3)</w:t>
            </w:r>
            <w:bookmarkEnd w:id="161"/>
            <w:bookmarkEnd w:id="162"/>
          </w:p>
        </w:tc>
      </w:tr>
      <w:tr w:rsidR="00AE3C02" w:rsidRPr="00C60D06" w:rsidTr="00457832">
        <w:trPr>
          <w:trHeight w:val="697"/>
        </w:trPr>
        <w:tc>
          <w:tcPr>
            <w:tcW w:w="9744" w:type="dxa"/>
            <w:vAlign w:val="center"/>
          </w:tcPr>
          <w:p w:rsidR="00AE3C02" w:rsidRPr="00C60D06" w:rsidRDefault="00AE3C02" w:rsidP="00457832">
            <w:pPr>
              <w:spacing w:line="360" w:lineRule="auto"/>
              <w:jc w:val="both"/>
            </w:pPr>
          </w:p>
        </w:tc>
      </w:tr>
      <w:tr w:rsidR="00AE3C02" w:rsidRPr="00C60D06" w:rsidTr="00457832">
        <w:trPr>
          <w:trHeight w:val="697"/>
        </w:trPr>
        <w:tc>
          <w:tcPr>
            <w:tcW w:w="9744" w:type="dxa"/>
            <w:vAlign w:val="center"/>
          </w:tcPr>
          <w:p w:rsidR="00AE3C02" w:rsidRPr="00C60D06" w:rsidRDefault="00AE3C02" w:rsidP="00457832">
            <w:pPr>
              <w:pStyle w:val="BankNormal"/>
              <w:spacing w:after="0"/>
              <w:jc w:val="both"/>
              <w:rPr>
                <w:i/>
                <w:iCs/>
                <w:szCs w:val="24"/>
                <w:lang w:val="ro-RO"/>
              </w:rPr>
            </w:pPr>
          </w:p>
          <w:p w:rsidR="00AE3C02" w:rsidRPr="00C60D06" w:rsidRDefault="00AE3C02"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E3C02" w:rsidRPr="00C60D06" w:rsidRDefault="00AE3C02" w:rsidP="00457832">
            <w:pPr>
              <w:pStyle w:val="BankNormal"/>
              <w:spacing w:after="0"/>
              <w:jc w:val="both"/>
              <w:rPr>
                <w:i/>
                <w:iCs/>
                <w:szCs w:val="24"/>
                <w:lang w:val="ro-RO"/>
              </w:rPr>
            </w:pPr>
          </w:p>
          <w:p w:rsidR="00AE3C02" w:rsidRPr="00C60D06" w:rsidRDefault="00AE3C02" w:rsidP="00457832">
            <w:pPr>
              <w:tabs>
                <w:tab w:val="right" w:pos="6000"/>
                <w:tab w:val="right" w:pos="9360"/>
              </w:tabs>
              <w:spacing w:line="360" w:lineRule="auto"/>
              <w:ind w:right="990"/>
              <w:jc w:val="both"/>
            </w:pPr>
            <w:r w:rsidRPr="00C60D06">
              <w:t>Data: “___” _____________________ 20__</w:t>
            </w:r>
          </w:p>
          <w:p w:rsidR="00AE3C02" w:rsidRPr="00C60D06" w:rsidRDefault="00AE3C02"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E3C02" w:rsidRPr="00C60D06" w:rsidRDefault="00AE3C02" w:rsidP="00457832">
            <w:pPr>
              <w:tabs>
                <w:tab w:val="right" w:pos="6000"/>
              </w:tabs>
              <w:spacing w:line="360" w:lineRule="auto"/>
              <w:jc w:val="both"/>
              <w:rPr>
                <w:b/>
              </w:rPr>
            </w:pPr>
          </w:p>
          <w:p w:rsidR="00AE3C02" w:rsidRPr="00C60D06" w:rsidRDefault="00AE3C02"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E3C02" w:rsidRPr="00C60D06" w:rsidRDefault="00AE3C02"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E3C02" w:rsidRPr="00C60D06" w:rsidRDefault="00AE3C02"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E3C02" w:rsidRPr="00C60D06" w:rsidRDefault="00AE3C02"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E3C02" w:rsidRPr="00C60D06" w:rsidRDefault="00AE3C02" w:rsidP="00457832">
            <w:pPr>
              <w:tabs>
                <w:tab w:val="right" w:pos="6000"/>
                <w:tab w:val="right" w:pos="9360"/>
              </w:tabs>
              <w:spacing w:line="360" w:lineRule="auto"/>
              <w:ind w:right="660"/>
              <w:jc w:val="both"/>
            </w:pPr>
          </w:p>
          <w:p w:rsidR="00AE3C02" w:rsidRPr="00C60D06" w:rsidRDefault="00AE3C02" w:rsidP="00457832">
            <w:pPr>
              <w:jc w:val="center"/>
              <w:rPr>
                <w:b/>
                <w:bCs/>
                <w:sz w:val="28"/>
                <w:szCs w:val="28"/>
              </w:rPr>
            </w:pPr>
            <w:r w:rsidRPr="00C60D06">
              <w:rPr>
                <w:b/>
                <w:bCs/>
                <w:sz w:val="28"/>
                <w:szCs w:val="28"/>
              </w:rPr>
              <w:t>GARANŢIA DE BUNĂ EXECUŢIE</w:t>
            </w:r>
          </w:p>
          <w:p w:rsidR="00AE3C02" w:rsidRPr="00C60D06" w:rsidRDefault="00AE3C02" w:rsidP="00457832">
            <w:pPr>
              <w:jc w:val="center"/>
              <w:rPr>
                <w:i/>
                <w:iCs/>
                <w:sz w:val="28"/>
                <w:szCs w:val="28"/>
              </w:rPr>
            </w:pPr>
            <w:r w:rsidRPr="00C60D06">
              <w:rPr>
                <w:b/>
                <w:bCs/>
                <w:sz w:val="28"/>
                <w:szCs w:val="28"/>
              </w:rPr>
              <w:t xml:space="preserve">Nr. </w:t>
            </w:r>
            <w:r w:rsidRPr="00C60D06">
              <w:rPr>
                <w:i/>
                <w:iCs/>
                <w:sz w:val="28"/>
                <w:szCs w:val="28"/>
              </w:rPr>
              <w:t>_______________</w:t>
            </w:r>
          </w:p>
          <w:p w:rsidR="00AE3C02" w:rsidRPr="00C60D06" w:rsidRDefault="00AE3C02" w:rsidP="00457832">
            <w:pPr>
              <w:ind w:firstLine="720"/>
              <w:jc w:val="both"/>
            </w:pPr>
          </w:p>
          <w:p w:rsidR="00AE3C02" w:rsidRPr="00C60D06" w:rsidRDefault="00AE3C02" w:rsidP="00457832">
            <w:pPr>
              <w:ind w:firstLine="720"/>
              <w:jc w:val="both"/>
            </w:pPr>
          </w:p>
          <w:p w:rsidR="00AE3C02" w:rsidRPr="00C60D06" w:rsidRDefault="00AE3C02"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AE3C02" w:rsidRPr="00C60D06" w:rsidRDefault="00AE3C02" w:rsidP="00457832">
            <w:pPr>
              <w:jc w:val="both"/>
            </w:pPr>
          </w:p>
          <w:p w:rsidR="00AE3C02" w:rsidRPr="00C60D06" w:rsidRDefault="00AE3C02" w:rsidP="00457832">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AE3C02" w:rsidRPr="00C60D06" w:rsidRDefault="00AE3C02" w:rsidP="00457832">
            <w:pPr>
              <w:jc w:val="both"/>
            </w:pPr>
          </w:p>
          <w:p w:rsidR="00AE3C02" w:rsidRPr="00C60D06" w:rsidRDefault="00AE3C02" w:rsidP="00457832">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E3C02" w:rsidRPr="00C60D06" w:rsidRDefault="00AE3C02" w:rsidP="00457832">
            <w:pPr>
              <w:jc w:val="both"/>
            </w:pPr>
          </w:p>
          <w:p w:rsidR="00AE3C02" w:rsidRPr="00C60D06" w:rsidRDefault="00AE3C02"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E3C02" w:rsidRPr="00C60D06" w:rsidRDefault="00AE3C02" w:rsidP="00457832">
            <w:pPr>
              <w:tabs>
                <w:tab w:val="left" w:pos="3175"/>
              </w:tabs>
              <w:ind w:firstLine="720"/>
              <w:jc w:val="both"/>
              <w:rPr>
                <w:i/>
                <w:iCs/>
              </w:rPr>
            </w:pPr>
          </w:p>
          <w:p w:rsidR="00AE3C02" w:rsidRPr="00C60D06" w:rsidRDefault="00AE3C02" w:rsidP="00457832">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0A0"/>
            </w:tblPr>
            <w:tblGrid>
              <w:gridCol w:w="1788"/>
              <w:gridCol w:w="7959"/>
            </w:tblGrid>
            <w:tr w:rsidR="00AE3C02" w:rsidRPr="00C60D06" w:rsidTr="00457832">
              <w:trPr>
                <w:trHeight w:val="850"/>
              </w:trPr>
              <w:tc>
                <w:tcPr>
                  <w:tcW w:w="9747" w:type="dxa"/>
                  <w:gridSpan w:val="2"/>
                  <w:vAlign w:val="center"/>
                </w:tcPr>
                <w:p w:rsidR="00AE3C02" w:rsidRPr="00C60D06" w:rsidRDefault="00AE3C02" w:rsidP="007621CB">
                  <w:pPr>
                    <w:pStyle w:val="Heading1"/>
                    <w:numPr>
                      <w:ilvl w:val="0"/>
                      <w:numId w:val="0"/>
                    </w:numPr>
                    <w:ind w:left="360"/>
                    <w:rPr>
                      <w:lang w:val="ro-RO"/>
                    </w:rPr>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AE3C02" w:rsidRPr="00C60D06" w:rsidTr="00457832">
              <w:trPr>
                <w:trHeight w:val="600"/>
              </w:trPr>
              <w:tc>
                <w:tcPr>
                  <w:tcW w:w="9747" w:type="dxa"/>
                  <w:gridSpan w:val="2"/>
                  <w:vAlign w:val="center"/>
                </w:tcPr>
                <w:p w:rsidR="00AE3C02" w:rsidRPr="00C60D06" w:rsidRDefault="00AE3C02" w:rsidP="00457832">
                  <w:pPr>
                    <w:spacing w:after="120"/>
                    <w:jc w:val="both"/>
                  </w:pPr>
                </w:p>
                <w:p w:rsidR="00AE3C02" w:rsidRPr="00C60D06" w:rsidRDefault="00AE3C02" w:rsidP="00457832">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AE3C02" w:rsidRPr="00C60D06" w:rsidTr="00457832">
              <w:trPr>
                <w:trHeight w:val="600"/>
              </w:trPr>
              <w:tc>
                <w:tcPr>
                  <w:tcW w:w="9747" w:type="dxa"/>
                  <w:gridSpan w:val="2"/>
                  <w:vAlign w:val="center"/>
                </w:tcPr>
                <w:p w:rsidR="00AE3C02" w:rsidRPr="00DA6756" w:rsidRDefault="00AE3C02" w:rsidP="00457832">
                  <w:pPr>
                    <w:pStyle w:val="Heading2"/>
                  </w:pPr>
                </w:p>
              </w:tc>
            </w:tr>
            <w:tr w:rsidR="00AE3C02"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E3C02"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E3C02" w:rsidRPr="00C60D06" w:rsidRDefault="00AE3C02"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E3C02" w:rsidRPr="00C60D06" w:rsidRDefault="00AE3C02" w:rsidP="00457832">
                  <w:pPr>
                    <w:spacing w:before="120" w:after="120"/>
                    <w:ind w:left="1440" w:hanging="821"/>
                    <w:jc w:val="both"/>
                  </w:pPr>
                  <w:r w:rsidRPr="00C60D06">
                    <w:t xml:space="preserve">Specificaţii tehnice </w:t>
                  </w:r>
                </w:p>
              </w:tc>
            </w:tr>
            <w:tr w:rsidR="00AE3C02"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E3C02" w:rsidRPr="00C60D06" w:rsidRDefault="00AE3C02"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E3C02" w:rsidRPr="00C60D06" w:rsidRDefault="00AE3C02" w:rsidP="00457832">
                  <w:pPr>
                    <w:spacing w:before="120" w:after="120"/>
                    <w:ind w:left="1440" w:hanging="821"/>
                    <w:jc w:val="both"/>
                  </w:pPr>
                  <w:r w:rsidRPr="00C60D06">
                    <w:t>Specificații de preț</w:t>
                  </w:r>
                </w:p>
              </w:tc>
            </w:tr>
            <w:tr w:rsidR="00AE3C02" w:rsidRPr="00C60D06" w:rsidTr="00457832">
              <w:trPr>
                <w:trHeight w:val="697"/>
              </w:trPr>
              <w:tc>
                <w:tcPr>
                  <w:tcW w:w="9747" w:type="dxa"/>
                  <w:gridSpan w:val="2"/>
                </w:tcPr>
                <w:p w:rsidR="00AE3C02" w:rsidRPr="00C60D06" w:rsidRDefault="00AE3C02" w:rsidP="00457832">
                  <w:pPr>
                    <w:spacing w:after="120"/>
                    <w:jc w:val="both"/>
                    <w:rPr>
                      <w:bCs/>
                      <w:i/>
                    </w:rPr>
                  </w:pPr>
                </w:p>
              </w:tc>
            </w:tr>
          </w:tbl>
          <w:p w:rsidR="00AE3C02" w:rsidRPr="00C60D06" w:rsidRDefault="00AE3C02" w:rsidP="00457832">
            <w:pPr>
              <w:spacing w:line="360" w:lineRule="auto"/>
              <w:jc w:val="both"/>
            </w:pPr>
          </w:p>
        </w:tc>
      </w:tr>
    </w:tbl>
    <w:p w:rsidR="00AE3C02" w:rsidRPr="00C60D06" w:rsidRDefault="00AE3C02" w:rsidP="00A20ACF"/>
    <w:p w:rsidR="00AE3C02" w:rsidRPr="00C60D06" w:rsidRDefault="00AE3C02" w:rsidP="00A20ACF">
      <w:pPr>
        <w:pStyle w:val="Heading2"/>
        <w:rPr>
          <w:sz w:val="24"/>
        </w:rPr>
      </w:pPr>
    </w:p>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Pr="00C60D06" w:rsidRDefault="00AE3C02" w:rsidP="00D22D34"/>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73"/>
        <w:gridCol w:w="4874"/>
        <w:gridCol w:w="34"/>
      </w:tblGrid>
      <w:tr w:rsidR="00AE3C02" w:rsidRPr="00C60D06" w:rsidTr="00D22D34">
        <w:trPr>
          <w:trHeight w:val="1163"/>
        </w:trPr>
        <w:tc>
          <w:tcPr>
            <w:tcW w:w="9781"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E3C02" w:rsidRPr="00C00499" w:rsidRDefault="00AE3C02" w:rsidP="00D22D34">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E3C02" w:rsidRDefault="00AE3C02" w:rsidP="00D22D34">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o:ole="" fillcolor="window">
                              <v:imagedata r:id="rId8" o:title=""/>
                            </v:shape>
                            <o:OLEObject Type="Embed" ProgID="Word.Picture.8" ShapeID="_x0000_i1026" DrawAspect="Content" ObjectID="_1634033513" r:id="rId9"/>
                          </w:object>
                        </w:r>
                      </w:p>
                    </w:txbxContent>
                  </v:textbox>
                </v:shape>
              </w:pict>
            </w:r>
            <w:r w:rsidRPr="00C00499">
              <w:rPr>
                <w:spacing w:val="196"/>
                <w:sz w:val="44"/>
                <w:lang w:val="ro-RO"/>
              </w:rPr>
              <w:t>ACHIZIŢII PUBLICE</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9781" w:type="dxa"/>
            <w:gridSpan w:val="3"/>
            <w:vAlign w:val="center"/>
          </w:tcPr>
          <w:p w:rsidR="00AE3C02" w:rsidRPr="00DA6756" w:rsidRDefault="00AE3C02" w:rsidP="00D22D34">
            <w:pPr>
              <w:pStyle w:val="Heading2"/>
            </w:pP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81" w:type="dxa"/>
            <w:gridSpan w:val="3"/>
            <w:tcBorders>
              <w:bottom w:val="single" w:sz="4" w:space="0" w:color="auto"/>
            </w:tcBorders>
            <w:vAlign w:val="center"/>
          </w:tcPr>
          <w:p w:rsidR="00AE3C02" w:rsidRPr="00C00499" w:rsidRDefault="00AE3C02" w:rsidP="00D22D34">
            <w:pPr>
              <w:jc w:val="center"/>
              <w:rPr>
                <w:b/>
                <w:caps/>
                <w:sz w:val="40"/>
              </w:rPr>
            </w:pPr>
          </w:p>
          <w:p w:rsidR="00AE3C02" w:rsidRPr="00C00499" w:rsidRDefault="00AE3C02" w:rsidP="00D22D34">
            <w:pPr>
              <w:jc w:val="center"/>
              <w:rPr>
                <w:b/>
                <w:sz w:val="40"/>
              </w:rPr>
            </w:pPr>
            <w:r w:rsidRPr="00C00499">
              <w:rPr>
                <w:b/>
                <w:caps/>
                <w:sz w:val="40"/>
              </w:rPr>
              <w:t>Contract</w:t>
            </w:r>
            <w:r>
              <w:rPr>
                <w:b/>
                <w:sz w:val="40"/>
              </w:rPr>
              <w:t xml:space="preserve"> </w:t>
            </w:r>
            <w:r w:rsidRPr="009E4862">
              <w:rPr>
                <w:b/>
                <w:color w:val="0000FF"/>
                <w:sz w:val="40"/>
              </w:rPr>
              <w:t>Nr. ______</w:t>
            </w:r>
          </w:p>
          <w:p w:rsidR="00AE3C02" w:rsidRPr="00C00499" w:rsidRDefault="00AE3C02" w:rsidP="00D22D34">
            <w:pPr>
              <w:rPr>
                <w:sz w:val="28"/>
                <w:szCs w:val="28"/>
              </w:rPr>
            </w:pPr>
          </w:p>
          <w:p w:rsidR="00AE3C02" w:rsidRPr="00A04138" w:rsidRDefault="00AE3C02" w:rsidP="00D22D34">
            <w:pPr>
              <w:ind w:left="34"/>
              <w:jc w:val="center"/>
              <w:outlineLvl w:val="0"/>
              <w:rPr>
                <w:b/>
                <w:color w:val="0000FF"/>
                <w:sz w:val="28"/>
                <w:szCs w:val="28"/>
                <w:u w:val="single"/>
                <w:lang w:val="en-US"/>
              </w:rPr>
            </w:pPr>
            <w:r w:rsidRPr="00C00499">
              <w:rPr>
                <w:b/>
                <w:sz w:val="28"/>
                <w:szCs w:val="28"/>
              </w:rPr>
              <w:t xml:space="preserve">de achiziţionare </w:t>
            </w:r>
            <w:r w:rsidRPr="00A04138">
              <w:rPr>
                <w:b/>
                <w:i/>
                <w:color w:val="0000FF"/>
                <w:sz w:val="28"/>
                <w:szCs w:val="28"/>
                <w:shd w:val="clear" w:color="auto" w:fill="FFFFFF"/>
              </w:rPr>
              <w:t>Produse de panificaţie</w:t>
            </w:r>
            <w:r w:rsidRPr="00A04138">
              <w:rPr>
                <w:i/>
                <w:color w:val="0000FF"/>
                <w:sz w:val="28"/>
                <w:szCs w:val="28"/>
                <w:shd w:val="clear" w:color="auto" w:fill="FFFFFF"/>
              </w:rPr>
              <w:t xml:space="preserve">  </w:t>
            </w:r>
            <w:r w:rsidRPr="00A04138">
              <w:rPr>
                <w:b/>
                <w:i/>
                <w:color w:val="0000FF"/>
                <w:sz w:val="28"/>
                <w:szCs w:val="28"/>
                <w:u w:val="single"/>
                <w:lang w:val="en-US"/>
              </w:rPr>
              <w:t>( pîine şi chifle )</w:t>
            </w:r>
          </w:p>
          <w:p w:rsidR="00AE3C02" w:rsidRPr="00C00499" w:rsidRDefault="00AE3C02" w:rsidP="00D22D34">
            <w:pPr>
              <w:tabs>
                <w:tab w:val="center" w:pos="-6663"/>
                <w:tab w:val="right" w:pos="9531"/>
              </w:tabs>
              <w:spacing w:line="360" w:lineRule="auto"/>
              <w:jc w:val="both"/>
              <w:rPr>
                <w:b/>
                <w:sz w:val="28"/>
                <w:szCs w:val="28"/>
              </w:rPr>
            </w:pPr>
            <w:r w:rsidRPr="00C00499">
              <w:rPr>
                <w:b/>
                <w:sz w:val="28"/>
                <w:szCs w:val="28"/>
              </w:rPr>
              <w:t xml:space="preserve">Cod CPV: </w:t>
            </w:r>
            <w:r w:rsidRPr="00DD263B">
              <w:rPr>
                <w:b/>
                <w:i/>
                <w:color w:val="0000FF"/>
                <w:sz w:val="28"/>
                <w:szCs w:val="28"/>
                <w:shd w:val="clear" w:color="auto" w:fill="FFFEEE"/>
              </w:rPr>
              <w:t>15810000-9</w:t>
            </w:r>
          </w:p>
          <w:p w:rsidR="00AE3C02" w:rsidRPr="00C00499" w:rsidRDefault="00AE3C02" w:rsidP="00D22D34">
            <w:pPr>
              <w:tabs>
                <w:tab w:val="center" w:pos="-6663"/>
                <w:tab w:val="right" w:pos="9531"/>
              </w:tabs>
              <w:jc w:val="both"/>
            </w:pPr>
          </w:p>
          <w:p w:rsidR="00AE3C02" w:rsidRPr="00C00499" w:rsidRDefault="00AE3C02" w:rsidP="00D22D34">
            <w:pPr>
              <w:tabs>
                <w:tab w:val="center" w:pos="-6663"/>
                <w:tab w:val="right" w:pos="9531"/>
              </w:tabs>
              <w:jc w:val="both"/>
              <w:rPr>
                <w:sz w:val="28"/>
                <w:szCs w:val="28"/>
              </w:rPr>
            </w:pPr>
            <w:r>
              <w:rPr>
                <w:sz w:val="28"/>
                <w:szCs w:val="28"/>
              </w:rPr>
              <w:t>________2019                                                                               mun. Bălţi</w:t>
            </w:r>
          </w:p>
          <w:p w:rsidR="00AE3C02" w:rsidRPr="00C00499" w:rsidRDefault="00AE3C02" w:rsidP="00D22D34">
            <w:pPr>
              <w:ind w:firstLine="5812"/>
              <w:jc w:val="center"/>
              <w:rPr>
                <w:i/>
                <w:sz w:val="18"/>
                <w:szCs w:val="18"/>
              </w:rPr>
            </w:pPr>
            <w:r w:rsidRPr="00C00499">
              <w:rPr>
                <w:i/>
                <w:sz w:val="18"/>
                <w:szCs w:val="18"/>
              </w:rPr>
              <w:t>(localitataea)</w:t>
            </w:r>
          </w:p>
          <w:p w:rsidR="00AE3C02" w:rsidRPr="00C00499" w:rsidRDefault="00AE3C02" w:rsidP="00D22D34">
            <w:pPr>
              <w:ind w:firstLine="5812"/>
              <w:jc w:val="center"/>
              <w:rPr>
                <w:lang w:val="en-US"/>
              </w:rPr>
            </w:pPr>
          </w:p>
        </w:tc>
      </w:tr>
      <w:tr w:rsidR="00AE3C02" w:rsidRPr="00C60D06" w:rsidTr="006C1B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tcPr>
          <w:p w:rsidR="00AE3C02" w:rsidRDefault="00AE3C02" w:rsidP="000D123D">
            <w:pPr>
              <w:rPr>
                <w:b/>
              </w:rPr>
            </w:pPr>
          </w:p>
          <w:p w:rsidR="00AE3C02" w:rsidRDefault="00AE3C02" w:rsidP="000D123D">
            <w:pPr>
              <w:rPr>
                <w:b/>
              </w:rPr>
            </w:pPr>
            <w:r w:rsidRPr="005A32D1">
              <w:rPr>
                <w:b/>
              </w:rPr>
              <w:t>Furnizor</w:t>
            </w:r>
            <w:r>
              <w:rPr>
                <w:b/>
              </w:rPr>
              <w:t>ul</w:t>
            </w:r>
            <w:r w:rsidRPr="005A32D1">
              <w:rPr>
                <w:b/>
              </w:rPr>
              <w:t xml:space="preserve"> de bunuri </w:t>
            </w:r>
          </w:p>
          <w:p w:rsidR="00AE3C02" w:rsidRPr="00536350" w:rsidRDefault="00AE3C02" w:rsidP="000D123D">
            <w:pPr>
              <w:rPr>
                <w:b/>
              </w:rPr>
            </w:pPr>
          </w:p>
        </w:tc>
        <w:tc>
          <w:tcPr>
            <w:tcW w:w="4908" w:type="dxa"/>
            <w:gridSpan w:val="2"/>
            <w:tcBorders>
              <w:top w:val="single" w:sz="4" w:space="0" w:color="auto"/>
              <w:left w:val="single" w:sz="4" w:space="0" w:color="auto"/>
              <w:bottom w:val="single" w:sz="4" w:space="0" w:color="auto"/>
              <w:right w:val="single" w:sz="4" w:space="0" w:color="auto"/>
            </w:tcBorders>
            <w:vAlign w:val="center"/>
          </w:tcPr>
          <w:p w:rsidR="00AE3C02" w:rsidRPr="00C00499" w:rsidRDefault="00AE3C02" w:rsidP="00D22D34">
            <w:pPr>
              <w:jc w:val="center"/>
              <w:rPr>
                <w:b/>
                <w:caps/>
                <w:sz w:val="40"/>
              </w:rPr>
            </w:pPr>
            <w:r w:rsidRPr="0095589A">
              <w:rPr>
                <w:b/>
                <w:bCs/>
              </w:rPr>
              <w:t>Autoritatea contractantă</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25"/>
        </w:trPr>
        <w:tc>
          <w:tcPr>
            <w:tcW w:w="4873" w:type="dxa"/>
            <w:tcBorders>
              <w:top w:val="single" w:sz="4" w:space="0" w:color="auto"/>
              <w:left w:val="single" w:sz="4" w:space="0" w:color="auto"/>
              <w:bottom w:val="single" w:sz="4" w:space="0" w:color="auto"/>
              <w:right w:val="single" w:sz="4" w:space="0" w:color="auto"/>
            </w:tcBorders>
          </w:tcPr>
          <w:p w:rsidR="00AE3C02" w:rsidRPr="005A32D1" w:rsidRDefault="00AE3C02" w:rsidP="000D123D">
            <w:pPr>
              <w:jc w:val="both"/>
              <w:rPr>
                <w:u w:val="single"/>
              </w:rPr>
            </w:pPr>
            <w:r w:rsidRPr="005A32D1">
              <w:t xml:space="preserve">reprezentată prin </w:t>
            </w:r>
            <w:r>
              <w:rPr>
                <w:lang w:val="it-IT"/>
              </w:rPr>
              <w:t>____________________</w:t>
            </w:r>
          </w:p>
          <w:p w:rsidR="00AE3C02" w:rsidRPr="005A32D1" w:rsidRDefault="00AE3C02" w:rsidP="000D123D">
            <w:pPr>
              <w:jc w:val="both"/>
              <w:rPr>
                <w:i/>
                <w:sz w:val="18"/>
                <w:szCs w:val="18"/>
              </w:rPr>
            </w:pPr>
            <w:r w:rsidRPr="005A32D1">
              <w:t xml:space="preserve">  </w:t>
            </w:r>
            <w:r>
              <w:t xml:space="preserve">                 </w:t>
            </w:r>
            <w:r w:rsidRPr="005A32D1">
              <w:t xml:space="preserve"> </w:t>
            </w:r>
            <w:r w:rsidRPr="005A32D1">
              <w:rPr>
                <w:i/>
                <w:sz w:val="18"/>
                <w:szCs w:val="18"/>
              </w:rPr>
              <w:t xml:space="preserve">(funcţia, numele, prenumele) </w:t>
            </w:r>
          </w:p>
          <w:p w:rsidR="00AE3C02" w:rsidRPr="005A32D1" w:rsidRDefault="00AE3C02" w:rsidP="000D123D">
            <w:pPr>
              <w:jc w:val="both"/>
              <w:rPr>
                <w:u w:val="single"/>
              </w:rPr>
            </w:pPr>
            <w:r w:rsidRPr="005A32D1">
              <w:rPr>
                <w:u w:val="single"/>
              </w:rPr>
              <w:t>care acţionează în baza_</w:t>
            </w:r>
            <w:r>
              <w:rPr>
                <w:u w:val="single"/>
              </w:rPr>
              <w:t>statutului</w:t>
            </w:r>
            <w:r w:rsidRPr="005A32D1">
              <w:rPr>
                <w:u w:val="single"/>
              </w:rPr>
              <w:t xml:space="preserve">__ </w:t>
            </w:r>
            <w:r>
              <w:rPr>
                <w:u w:val="single"/>
              </w:rPr>
              <w:t>,</w:t>
            </w:r>
          </w:p>
          <w:p w:rsidR="00AE3C02" w:rsidRPr="005A32D1" w:rsidRDefault="00AE3C02" w:rsidP="000D123D">
            <w:pPr>
              <w:jc w:val="both"/>
            </w:pPr>
            <w:r w:rsidRPr="005A32D1">
              <w:t xml:space="preserve">denumit(a) în continuare </w:t>
            </w:r>
            <w:r>
              <w:t xml:space="preserve"> </w:t>
            </w:r>
            <w:r w:rsidRPr="005A32D1">
              <w:rPr>
                <w:i/>
              </w:rPr>
              <w:t>Vînzător</w:t>
            </w:r>
            <w:r w:rsidRPr="005A32D1">
              <w:t xml:space="preserve"> </w:t>
            </w:r>
          </w:p>
          <w:p w:rsidR="00AE3C02" w:rsidRDefault="00AE3C02" w:rsidP="000D123D">
            <w:pPr>
              <w:jc w:val="both"/>
            </w:pPr>
            <w:r w:rsidRPr="005A32D1">
              <w:t xml:space="preserve"> (</w:t>
            </w:r>
            <w:r w:rsidRPr="005A32D1">
              <w:rPr>
                <w:i/>
                <w:sz w:val="18"/>
                <w:szCs w:val="18"/>
              </w:rPr>
              <w:t xml:space="preserve">se indică </w:t>
            </w:r>
            <w:r>
              <w:rPr>
                <w:i/>
                <w:sz w:val="18"/>
                <w:szCs w:val="18"/>
              </w:rPr>
              <w:t>nr</w:t>
            </w:r>
            <w:r w:rsidRPr="005A32D1">
              <w:rPr>
                <w:i/>
                <w:sz w:val="18"/>
                <w:szCs w:val="18"/>
              </w:rPr>
              <w:t>. şi data de înregistr</w:t>
            </w:r>
            <w:r>
              <w:rPr>
                <w:i/>
                <w:sz w:val="18"/>
                <w:szCs w:val="18"/>
              </w:rPr>
              <w:t>are</w:t>
            </w:r>
            <w:r w:rsidRPr="005A32D1">
              <w:rPr>
                <w:i/>
                <w:sz w:val="18"/>
                <w:szCs w:val="18"/>
              </w:rPr>
              <w:t xml:space="preserve"> în Registrul de Stat</w:t>
            </w:r>
            <w:r w:rsidRPr="005A32D1">
              <w:t>)</w:t>
            </w:r>
          </w:p>
          <w:p w:rsidR="00AE3C02" w:rsidRPr="005A32D1" w:rsidRDefault="00AE3C02" w:rsidP="000D123D">
            <w:pPr>
              <w:jc w:val="both"/>
            </w:pPr>
            <w:r w:rsidRPr="005A32D1">
              <w:t>pe de o parte</w:t>
            </w:r>
            <w:r>
              <w:t>,</w:t>
            </w:r>
          </w:p>
        </w:tc>
        <w:tc>
          <w:tcPr>
            <w:tcW w:w="4908" w:type="dxa"/>
            <w:gridSpan w:val="2"/>
            <w:tcBorders>
              <w:top w:val="single" w:sz="4" w:space="0" w:color="auto"/>
              <w:left w:val="single" w:sz="4" w:space="0" w:color="auto"/>
              <w:bottom w:val="single" w:sz="4" w:space="0" w:color="auto"/>
              <w:right w:val="single" w:sz="4" w:space="0" w:color="auto"/>
            </w:tcBorders>
          </w:tcPr>
          <w:p w:rsidR="00AE3C02" w:rsidRDefault="00AE3C02" w:rsidP="00D22D34">
            <w:pPr>
              <w:rPr>
                <w:b/>
              </w:rPr>
            </w:pPr>
          </w:p>
          <w:p w:rsidR="00AE3C02" w:rsidRDefault="00AE3C02" w:rsidP="00D22D34">
            <w:r w:rsidRPr="009B7CDC">
              <w:rPr>
                <w:b/>
              </w:rPr>
              <w:t>IMSP Spitalul de Psihiatrie Bălţi</w:t>
            </w:r>
            <w:r>
              <w:t xml:space="preserve">  </w:t>
            </w:r>
          </w:p>
          <w:p w:rsidR="00AE3C02" w:rsidRDefault="00AE3C02" w:rsidP="00D22D34">
            <w:r>
              <w:t xml:space="preserve">   </w:t>
            </w:r>
          </w:p>
          <w:p w:rsidR="00AE3C02" w:rsidRDefault="00AE3C02" w:rsidP="00D22D34">
            <w:pPr>
              <w:rPr>
                <w:b/>
              </w:rPr>
            </w:pPr>
            <w:r w:rsidRPr="009B7CDC">
              <w:t xml:space="preserve">reprezentată prin </w:t>
            </w:r>
            <w:r w:rsidRPr="004C67B2">
              <w:rPr>
                <w:b/>
              </w:rPr>
              <w:t>director Ş</w:t>
            </w:r>
            <w:r>
              <w:rPr>
                <w:b/>
              </w:rPr>
              <w:t xml:space="preserve">chiopu </w:t>
            </w:r>
            <w:r w:rsidRPr="004C67B2">
              <w:rPr>
                <w:b/>
              </w:rPr>
              <w:t>Valentina</w:t>
            </w:r>
            <w:r>
              <w:rPr>
                <w:b/>
              </w:rPr>
              <w:t xml:space="preserve"> ,</w:t>
            </w:r>
          </w:p>
          <w:p w:rsidR="00AE3C02" w:rsidRPr="009B7CDC" w:rsidRDefault="00AE3C02" w:rsidP="00D22D34">
            <w:r w:rsidRPr="008271F8">
              <w:t>care acţionează în baza</w:t>
            </w:r>
            <w:r w:rsidRPr="009B7CDC">
              <w:rPr>
                <w:u w:val="single"/>
              </w:rPr>
              <w:t xml:space="preserve"> </w:t>
            </w:r>
            <w:r>
              <w:t xml:space="preserve">Regulamentului, </w:t>
            </w:r>
            <w:r w:rsidRPr="009B7CDC">
              <w:t xml:space="preserve">denumit(a) în continuare </w:t>
            </w:r>
            <w:r w:rsidRPr="009B7CDC">
              <w:rPr>
                <w:i/>
              </w:rPr>
              <w:t>Cumpărător/</w:t>
            </w:r>
          </w:p>
          <w:p w:rsidR="00AE3C02" w:rsidRPr="009B7CDC" w:rsidRDefault="00AE3C02" w:rsidP="00D22D34">
            <w:r>
              <w:t xml:space="preserve">IDNO: </w:t>
            </w:r>
            <w:r w:rsidRPr="009B7CDC">
              <w:t xml:space="preserve"> 1003602150662</w:t>
            </w:r>
          </w:p>
          <w:p w:rsidR="00AE3C02" w:rsidRPr="00C00499" w:rsidRDefault="00AE3C02" w:rsidP="00D22D34">
            <w:pPr>
              <w:spacing w:line="360" w:lineRule="auto"/>
              <w:rPr>
                <w:b/>
                <w:caps/>
                <w:sz w:val="40"/>
              </w:rPr>
            </w:pPr>
            <w:r w:rsidRPr="009B7CDC">
              <w:t>pe de altă parte,</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9781" w:type="dxa"/>
            <w:gridSpan w:val="3"/>
            <w:tcBorders>
              <w:top w:val="single" w:sz="4" w:space="0" w:color="auto"/>
            </w:tcBorders>
          </w:tcPr>
          <w:p w:rsidR="00AE3C02" w:rsidRPr="00C00499" w:rsidRDefault="00AE3C02" w:rsidP="00D22D34">
            <w:pPr>
              <w:rPr>
                <w:b/>
              </w:rPr>
            </w:pP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9781" w:type="dxa"/>
            <w:gridSpan w:val="3"/>
            <w:vAlign w:val="center"/>
          </w:tcPr>
          <w:p w:rsidR="00AE3C02" w:rsidRPr="00C00499" w:rsidRDefault="00AE3C02" w:rsidP="00D22D34">
            <w:pPr>
              <w:jc w:val="both"/>
            </w:pPr>
            <w:r w:rsidRPr="00C00499">
              <w:t xml:space="preserve">ambii (denumiţi(te) în continuare </w:t>
            </w:r>
            <w:r w:rsidRPr="00C00499">
              <w:rPr>
                <w:i/>
              </w:rPr>
              <w:t>Părţi</w:t>
            </w:r>
            <w:r w:rsidRPr="00C00499">
              <w:t>), au încheiat prezentul Contract referitor la următoarele:</w:t>
            </w:r>
          </w:p>
          <w:p w:rsidR="00AE3C02" w:rsidRPr="00C00499" w:rsidRDefault="00AE3C02" w:rsidP="00D22D34">
            <w:pPr>
              <w:jc w:val="both"/>
            </w:pPr>
          </w:p>
          <w:p w:rsidR="00AE3C02" w:rsidRPr="009B1286" w:rsidRDefault="00AE3C02" w:rsidP="00E958D4">
            <w:pPr>
              <w:rPr>
                <w:lang w:val="en-US"/>
              </w:rPr>
            </w:pPr>
            <w:r w:rsidRPr="00C00499">
              <w:t xml:space="preserve">Achiziţionarea </w:t>
            </w:r>
            <w:r w:rsidRPr="00A04138">
              <w:rPr>
                <w:b/>
                <w:i/>
                <w:color w:val="0000FF"/>
                <w:sz w:val="28"/>
                <w:szCs w:val="28"/>
                <w:shd w:val="clear" w:color="auto" w:fill="FFFFFF"/>
              </w:rPr>
              <w:t>Produse de panificaţie</w:t>
            </w:r>
            <w:r w:rsidRPr="00A04138">
              <w:rPr>
                <w:i/>
                <w:color w:val="0000FF"/>
                <w:sz w:val="28"/>
                <w:szCs w:val="28"/>
                <w:shd w:val="clear" w:color="auto" w:fill="FFFFFF"/>
              </w:rPr>
              <w:t xml:space="preserve">  </w:t>
            </w:r>
            <w:r w:rsidRPr="00C00499">
              <w:t>denumit</w:t>
            </w:r>
            <w:r>
              <w:t>e în continuare Bunuri</w:t>
            </w:r>
            <w:r w:rsidRPr="00C00499">
              <w:t xml:space="preserve">, conform </w:t>
            </w:r>
            <w:r w:rsidRPr="00CC390D">
              <w:t xml:space="preserve">procedurii de achiziții publice de tip </w:t>
            </w:r>
            <w:r>
              <w:t xml:space="preserve">nr. </w:t>
            </w:r>
            <w:r>
              <w:rPr>
                <w:lang w:val="en-US"/>
              </w:rPr>
              <w:t xml:space="preserve">    </w:t>
            </w:r>
            <w:r>
              <w:rPr>
                <w:color w:val="333333"/>
                <w:sz w:val="23"/>
                <w:szCs w:val="23"/>
                <w:lang w:val="en-US"/>
              </w:rPr>
              <w:t>pe platforma achiziţii.md</w:t>
            </w:r>
          </w:p>
          <w:p w:rsidR="00AE3C02" w:rsidRPr="009C433C" w:rsidRDefault="00AE3C02" w:rsidP="00E958D4">
            <w:pPr>
              <w:ind w:left="426"/>
              <w:rPr>
                <w:color w:val="0000FF"/>
              </w:rPr>
            </w:pPr>
            <w:r w:rsidRPr="009C433C">
              <w:rPr>
                <w:color w:val="0000FF"/>
              </w:rPr>
              <w:t xml:space="preserve">în baza deciziei grupului de lucru al Cumpărătorului/Beneficiarului din </w:t>
            </w:r>
            <w:r>
              <w:rPr>
                <w:color w:val="0000FF"/>
              </w:rPr>
              <w:t xml:space="preserve"> ____________</w:t>
            </w:r>
          </w:p>
          <w:p w:rsidR="00AE3C02" w:rsidRPr="00C00499" w:rsidRDefault="00AE3C02" w:rsidP="00D22D34">
            <w:pPr>
              <w:ind w:firstLine="720"/>
              <w:jc w:val="both"/>
            </w:pPr>
          </w:p>
          <w:p w:rsidR="00AE3C02" w:rsidRPr="00C00499" w:rsidRDefault="00AE3C02" w:rsidP="00D22D34">
            <w:pPr>
              <w:numPr>
                <w:ilvl w:val="1"/>
                <w:numId w:val="19"/>
              </w:numPr>
              <w:suppressAutoHyphens/>
              <w:ind w:left="426" w:hanging="426"/>
              <w:jc w:val="both"/>
            </w:pPr>
            <w:r w:rsidRPr="00C00499">
              <w:t>Următoarele documente vor fi considerate părţi componente şi integrale ale Contractului:</w:t>
            </w:r>
          </w:p>
          <w:p w:rsidR="00AE3C02" w:rsidRDefault="00AE3C02" w:rsidP="00D22D34">
            <w:pPr>
              <w:suppressAutoHyphens/>
              <w:ind w:left="1276"/>
              <w:jc w:val="both"/>
            </w:pPr>
          </w:p>
          <w:p w:rsidR="00AE3C02" w:rsidRPr="00C00499" w:rsidRDefault="00AE3C02" w:rsidP="00D22D34">
            <w:pPr>
              <w:numPr>
                <w:ilvl w:val="0"/>
                <w:numId w:val="12"/>
              </w:numPr>
              <w:suppressAutoHyphens/>
              <w:ind w:left="1276" w:hanging="425"/>
              <w:jc w:val="both"/>
            </w:pPr>
            <w:r w:rsidRPr="00C00499">
              <w:t>Specificaţia tehnică;</w:t>
            </w:r>
          </w:p>
          <w:p w:rsidR="00AE3C02" w:rsidRPr="00C00499" w:rsidRDefault="00AE3C02" w:rsidP="00D22D34">
            <w:pPr>
              <w:numPr>
                <w:ilvl w:val="0"/>
                <w:numId w:val="12"/>
              </w:numPr>
              <w:suppressAutoHyphens/>
              <w:ind w:left="1276" w:hanging="425"/>
              <w:jc w:val="both"/>
            </w:pPr>
            <w:r w:rsidRPr="00C00499">
              <w:t>Specificația de preț;</w:t>
            </w:r>
          </w:p>
          <w:p w:rsidR="00AE3C02" w:rsidRPr="00AE0D8F" w:rsidRDefault="00AE3C02" w:rsidP="00D22D34">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AE3C02" w:rsidRPr="00C00499" w:rsidRDefault="00AE3C02" w:rsidP="00D22D34">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AE3C02" w:rsidRPr="00C00499" w:rsidRDefault="00AE3C02" w:rsidP="00D22D34">
            <w:pPr>
              <w:numPr>
                <w:ilvl w:val="1"/>
                <w:numId w:val="19"/>
              </w:numPr>
              <w:ind w:left="426" w:hanging="426"/>
              <w:jc w:val="both"/>
            </w:pPr>
            <w:r w:rsidRPr="00C00499">
              <w:t>În calitate de contravaloare a plăţilor care urmează a fi efectuate de Cumpărător, Vînzătorul se obligă prin prezenta să livreze Cumpărătorului Bunurile şi să înlăture defectele lor în conformitate cu prevederile Contractului sub toate aspectele.</w:t>
            </w:r>
          </w:p>
          <w:p w:rsidR="00AE3C02" w:rsidRPr="00923642" w:rsidRDefault="00AE3C02" w:rsidP="00D22D34">
            <w:pPr>
              <w:numPr>
                <w:ilvl w:val="1"/>
                <w:numId w:val="19"/>
              </w:numPr>
              <w:ind w:left="426" w:hanging="426"/>
              <w:jc w:val="both"/>
            </w:pPr>
            <w:r>
              <w:t>Cumpărătorul</w:t>
            </w:r>
            <w:r w:rsidRPr="00C00499">
              <w:t xml:space="preserve">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249"/>
        </w:trPr>
        <w:tc>
          <w:tcPr>
            <w:tcW w:w="9747" w:type="dxa"/>
            <w:gridSpan w:val="2"/>
            <w:vAlign w:val="center"/>
          </w:tcPr>
          <w:p w:rsidR="00AE3C02" w:rsidRPr="00C00499" w:rsidRDefault="00AE3C02" w:rsidP="00D22D34">
            <w:pPr>
              <w:numPr>
                <w:ilvl w:val="0"/>
                <w:numId w:val="13"/>
              </w:numPr>
              <w:tabs>
                <w:tab w:val="left" w:pos="1134"/>
              </w:tabs>
              <w:ind w:left="0" w:firstLine="567"/>
              <w:rPr>
                <w:b/>
                <w:sz w:val="28"/>
                <w:szCs w:val="28"/>
              </w:rPr>
            </w:pPr>
            <w:r w:rsidRPr="00C00499">
              <w:rPr>
                <w:b/>
                <w:sz w:val="28"/>
                <w:szCs w:val="28"/>
              </w:rPr>
              <w:t>Obiectul Contractului</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AE3C02" w:rsidRPr="00C00499" w:rsidRDefault="00AE3C02" w:rsidP="00D22D34">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AE3C02" w:rsidRPr="00C00499" w:rsidRDefault="00AE3C02" w:rsidP="00D22D34">
            <w:pPr>
              <w:numPr>
                <w:ilvl w:val="1"/>
                <w:numId w:val="13"/>
              </w:numPr>
              <w:tabs>
                <w:tab w:val="left" w:pos="1134"/>
              </w:tabs>
              <w:ind w:left="0" w:firstLine="567"/>
              <w:jc w:val="both"/>
            </w:pPr>
            <w:r>
              <w:t>Cumpărătoru</w:t>
            </w:r>
            <w:r w:rsidRPr="00C00499">
              <w:t xml:space="preserve"> se obligă, la rîndul său, să achite şi să recepţioneze Bunurile de Vînzător. </w:t>
            </w:r>
          </w:p>
          <w:p w:rsidR="00AE3C02" w:rsidRPr="00C00499" w:rsidRDefault="00AE3C02" w:rsidP="00D22D34">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AE3C02" w:rsidRPr="00923642" w:rsidRDefault="00AE3C02" w:rsidP="00D22D34">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297"/>
        </w:trPr>
        <w:tc>
          <w:tcPr>
            <w:tcW w:w="9747" w:type="dxa"/>
            <w:gridSpan w:val="2"/>
            <w:vAlign w:val="center"/>
          </w:tcPr>
          <w:p w:rsidR="00AE3C02" w:rsidRPr="00C00499" w:rsidRDefault="00AE3C02" w:rsidP="00D22D34">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AE3C02" w:rsidRPr="00C00499" w:rsidRDefault="00AE3C02" w:rsidP="00D22D34">
            <w:pPr>
              <w:numPr>
                <w:ilvl w:val="1"/>
                <w:numId w:val="13"/>
              </w:numPr>
              <w:tabs>
                <w:tab w:val="left" w:pos="1134"/>
              </w:tabs>
              <w:ind w:left="0" w:firstLine="567"/>
              <w:jc w:val="both"/>
            </w:pPr>
            <w:r w:rsidRPr="00C00499">
              <w:t>Livrarea Bunurilor se efectuează de către Vînzător în  termenele prevăzute de graficul de livrare.</w:t>
            </w:r>
          </w:p>
          <w:p w:rsidR="00AE3C02" w:rsidRDefault="00AE3C02" w:rsidP="00D22D34">
            <w:pPr>
              <w:numPr>
                <w:ilvl w:val="1"/>
                <w:numId w:val="13"/>
              </w:numPr>
              <w:tabs>
                <w:tab w:val="left" w:pos="1134"/>
              </w:tabs>
              <w:ind w:left="0" w:firstLine="567"/>
              <w:jc w:val="both"/>
            </w:pPr>
            <w:r w:rsidRPr="00C00499">
              <w:t>Documentaţia de însoţire a Bunurilor include:</w:t>
            </w:r>
          </w:p>
          <w:p w:rsidR="00AE3C02" w:rsidRDefault="00AE3C02" w:rsidP="00D22D34">
            <w:pPr>
              <w:tabs>
                <w:tab w:val="left" w:pos="1134"/>
              </w:tabs>
              <w:jc w:val="both"/>
            </w:pPr>
            <w:r>
              <w:t>a).Factura fiscală,</w:t>
            </w:r>
          </w:p>
          <w:p w:rsidR="00AE3C02" w:rsidRPr="00C00499" w:rsidRDefault="00AE3C02" w:rsidP="00D22D34">
            <w:pPr>
              <w:tabs>
                <w:tab w:val="left" w:pos="1134"/>
              </w:tabs>
              <w:jc w:val="both"/>
            </w:pPr>
            <w:r>
              <w:t>b). Cerificatul de calitate al bunului</w:t>
            </w:r>
          </w:p>
          <w:p w:rsidR="00AE3C02" w:rsidRPr="00923642" w:rsidRDefault="00AE3C02" w:rsidP="00D22D34">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AE3C02" w:rsidRPr="00C00499" w:rsidRDefault="00AE3C02" w:rsidP="00D22D34">
            <w:pPr>
              <w:numPr>
                <w:ilvl w:val="0"/>
                <w:numId w:val="13"/>
              </w:numPr>
              <w:tabs>
                <w:tab w:val="left" w:pos="1134"/>
              </w:tabs>
              <w:ind w:left="0" w:firstLine="567"/>
              <w:rPr>
                <w:b/>
                <w:sz w:val="28"/>
                <w:szCs w:val="28"/>
              </w:rPr>
            </w:pPr>
            <w:r w:rsidRPr="00C00499">
              <w:rPr>
                <w:b/>
                <w:sz w:val="28"/>
                <w:szCs w:val="28"/>
              </w:rPr>
              <w:t>Preţul şi condiţii de plată</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AE3C02" w:rsidRPr="00C00499" w:rsidRDefault="00AE3C02" w:rsidP="00D22D34">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AE3C02" w:rsidRPr="00C00499" w:rsidRDefault="00AE3C02" w:rsidP="00D22D34">
            <w:pPr>
              <w:numPr>
                <w:ilvl w:val="1"/>
                <w:numId w:val="13"/>
              </w:numPr>
              <w:tabs>
                <w:tab w:val="left" w:pos="1134"/>
              </w:tabs>
              <w:ind w:left="0" w:firstLine="567"/>
              <w:jc w:val="both"/>
            </w:pPr>
            <w:r w:rsidRPr="00C00499">
              <w:t xml:space="preserve">Suma totală a prezentului Contract, inclusiv TVA, se stabileşte în lei moldoveneşti şi </w:t>
            </w:r>
            <w:r w:rsidRPr="009E4862">
              <w:rPr>
                <w:color w:val="0000FF"/>
              </w:rPr>
              <w:t>constituie: ____________________________________lei MD.</w:t>
            </w:r>
          </w:p>
          <w:p w:rsidR="00AE3C02" w:rsidRPr="00C00499" w:rsidRDefault="00AE3C02" w:rsidP="00D22D34">
            <w:pPr>
              <w:tabs>
                <w:tab w:val="left" w:pos="1134"/>
              </w:tabs>
              <w:ind w:firstLine="567"/>
              <w:jc w:val="both"/>
              <w:rPr>
                <w:i/>
                <w:sz w:val="18"/>
                <w:szCs w:val="18"/>
              </w:rPr>
            </w:pPr>
            <w:r w:rsidRPr="00C00499">
              <w:rPr>
                <w:i/>
                <w:sz w:val="18"/>
                <w:szCs w:val="18"/>
              </w:rPr>
              <w:t>(suma cu cifre şi litere)</w:t>
            </w:r>
          </w:p>
          <w:p w:rsidR="00AE3C02" w:rsidRPr="00C00499" w:rsidRDefault="00AE3C02" w:rsidP="00D22D34">
            <w:pPr>
              <w:numPr>
                <w:ilvl w:val="1"/>
                <w:numId w:val="13"/>
              </w:numPr>
              <w:tabs>
                <w:tab w:val="left" w:pos="1134"/>
              </w:tabs>
              <w:ind w:left="0" w:firstLine="567"/>
              <w:jc w:val="both"/>
            </w:pPr>
            <w:r w:rsidRPr="00C00499">
              <w:t xml:space="preserve">Achitarea plăţilor pentru Bunurile livrate va efectua în lei moldoveneşti. </w:t>
            </w:r>
          </w:p>
          <w:p w:rsidR="00AE3C02" w:rsidRPr="00C00499" w:rsidRDefault="00AE3C02" w:rsidP="00D22D34">
            <w:pPr>
              <w:numPr>
                <w:ilvl w:val="1"/>
                <w:numId w:val="13"/>
              </w:numPr>
              <w:tabs>
                <w:tab w:val="left" w:pos="1134"/>
              </w:tabs>
              <w:ind w:left="0" w:firstLine="567"/>
              <w:jc w:val="both"/>
            </w:pPr>
            <w:r w:rsidRPr="00C00499">
              <w:t xml:space="preserve">Metoda şi condiţiile de plată de către Cumpărător vor fi: </w:t>
            </w:r>
            <w:r>
              <w:t>achitarea prin prezentarea e-factură în termen de 20 zile bancare de la înaintarea facturii.</w:t>
            </w:r>
          </w:p>
          <w:p w:rsidR="00AE3C02" w:rsidRPr="00923642" w:rsidRDefault="00AE3C02" w:rsidP="00D22D34">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AE3C02" w:rsidRPr="00C00499" w:rsidRDefault="00AE3C02" w:rsidP="00D22D34">
            <w:pPr>
              <w:numPr>
                <w:ilvl w:val="0"/>
                <w:numId w:val="13"/>
              </w:numPr>
              <w:tabs>
                <w:tab w:val="left" w:pos="1134"/>
              </w:tabs>
              <w:ind w:left="0" w:firstLine="567"/>
              <w:rPr>
                <w:b/>
                <w:sz w:val="28"/>
                <w:szCs w:val="28"/>
              </w:rPr>
            </w:pPr>
            <w:r w:rsidRPr="00C00499">
              <w:rPr>
                <w:b/>
                <w:sz w:val="28"/>
                <w:szCs w:val="28"/>
              </w:rPr>
              <w:t>Condiţii de predare-primire</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AE3C02" w:rsidRPr="00C00499" w:rsidRDefault="00AE3C02" w:rsidP="00D22D34">
            <w:pPr>
              <w:numPr>
                <w:ilvl w:val="1"/>
                <w:numId w:val="13"/>
              </w:numPr>
              <w:tabs>
                <w:tab w:val="left" w:pos="1134"/>
              </w:tabs>
              <w:ind w:left="0" w:firstLine="567"/>
              <w:jc w:val="both"/>
            </w:pPr>
            <w:r w:rsidRPr="00C00499">
              <w:t>Bunurile se consideră predate de către Vînzător şi recepţionate de către Cumpărător dacă:</w:t>
            </w:r>
          </w:p>
          <w:p w:rsidR="00AE3C02" w:rsidRPr="00C00499" w:rsidRDefault="00AE3C02" w:rsidP="00D22D34">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AE3C02" w:rsidRPr="00C00499" w:rsidRDefault="00AE3C02" w:rsidP="00D22D34">
            <w:pPr>
              <w:numPr>
                <w:ilvl w:val="0"/>
                <w:numId w:val="14"/>
              </w:numPr>
              <w:tabs>
                <w:tab w:val="left" w:pos="1134"/>
              </w:tabs>
              <w:ind w:left="0" w:firstLine="567"/>
              <w:jc w:val="both"/>
            </w:pPr>
            <w:r w:rsidRPr="00C00499">
              <w:t>calitatea Bunurilor corespunde informaţiei indicate în Specificaţie;</w:t>
            </w:r>
          </w:p>
          <w:p w:rsidR="00AE3C02" w:rsidRPr="00C00499" w:rsidRDefault="00AE3C02" w:rsidP="00D22D34">
            <w:pPr>
              <w:numPr>
                <w:ilvl w:val="0"/>
                <w:numId w:val="14"/>
              </w:numPr>
              <w:tabs>
                <w:tab w:val="left" w:pos="1134"/>
              </w:tabs>
              <w:ind w:left="0" w:firstLine="567"/>
              <w:jc w:val="both"/>
            </w:pPr>
            <w:r w:rsidRPr="00C00499">
              <w:t>ambalajul şi integritatea Bunurilor corespunde informaţiei indicate în Specificaţie.</w:t>
            </w:r>
          </w:p>
          <w:p w:rsidR="00AE3C02" w:rsidRPr="00923642" w:rsidRDefault="00AE3C02" w:rsidP="00D22D34">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AE3C02" w:rsidRPr="00C00499" w:rsidRDefault="00AE3C02" w:rsidP="00D22D34">
            <w:pPr>
              <w:numPr>
                <w:ilvl w:val="0"/>
                <w:numId w:val="13"/>
              </w:numPr>
              <w:tabs>
                <w:tab w:val="left" w:pos="1134"/>
              </w:tabs>
              <w:ind w:left="0" w:firstLine="567"/>
              <w:rPr>
                <w:b/>
                <w:sz w:val="28"/>
                <w:szCs w:val="28"/>
              </w:rPr>
            </w:pPr>
            <w:r w:rsidRPr="00C00499">
              <w:rPr>
                <w:b/>
                <w:sz w:val="28"/>
                <w:szCs w:val="28"/>
              </w:rPr>
              <w:t>Standarde</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AE3C02" w:rsidRPr="00C00499" w:rsidRDefault="00AE3C02" w:rsidP="00D22D34">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AE3C02" w:rsidRPr="00923642" w:rsidRDefault="00AE3C02" w:rsidP="00D22D34">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369"/>
        </w:trPr>
        <w:tc>
          <w:tcPr>
            <w:tcW w:w="9747" w:type="dxa"/>
            <w:gridSpan w:val="2"/>
            <w:vAlign w:val="center"/>
          </w:tcPr>
          <w:p w:rsidR="00AE3C02" w:rsidRPr="00C00499" w:rsidRDefault="00AE3C02" w:rsidP="00D22D34">
            <w:pPr>
              <w:numPr>
                <w:ilvl w:val="0"/>
                <w:numId w:val="13"/>
              </w:numPr>
              <w:tabs>
                <w:tab w:val="left" w:pos="1134"/>
              </w:tabs>
              <w:ind w:left="0" w:firstLine="567"/>
              <w:rPr>
                <w:b/>
                <w:sz w:val="28"/>
                <w:szCs w:val="28"/>
              </w:rPr>
            </w:pPr>
            <w:r w:rsidRPr="00C00499">
              <w:rPr>
                <w:b/>
                <w:sz w:val="28"/>
                <w:szCs w:val="28"/>
              </w:rPr>
              <w:t>Obligaţiile părţilor</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3982"/>
        </w:trPr>
        <w:tc>
          <w:tcPr>
            <w:tcW w:w="9747" w:type="dxa"/>
            <w:gridSpan w:val="2"/>
            <w:vAlign w:val="center"/>
          </w:tcPr>
          <w:p w:rsidR="00AE3C02" w:rsidRPr="00C00499" w:rsidRDefault="00AE3C02" w:rsidP="00D22D34">
            <w:pPr>
              <w:numPr>
                <w:ilvl w:val="1"/>
                <w:numId w:val="13"/>
              </w:numPr>
              <w:tabs>
                <w:tab w:val="left" w:pos="1134"/>
              </w:tabs>
              <w:ind w:left="0" w:firstLine="567"/>
              <w:jc w:val="both"/>
            </w:pPr>
            <w:r w:rsidRPr="00C00499">
              <w:t>În baza prezentului Contract, Vînzătorul se obligă:</w:t>
            </w:r>
          </w:p>
          <w:p w:rsidR="00AE3C02" w:rsidRPr="00C00499" w:rsidRDefault="00AE3C02" w:rsidP="00D22D34">
            <w:pPr>
              <w:numPr>
                <w:ilvl w:val="0"/>
                <w:numId w:val="15"/>
              </w:numPr>
              <w:tabs>
                <w:tab w:val="left" w:pos="1134"/>
                <w:tab w:val="left" w:pos="1701"/>
              </w:tabs>
              <w:ind w:left="0" w:firstLine="567"/>
            </w:pPr>
            <w:r w:rsidRPr="00C00499">
              <w:t>să livreze Bunurile în condiţiile prevăzute de prezentul Contract;</w:t>
            </w:r>
          </w:p>
          <w:p w:rsidR="00AE3C02" w:rsidRPr="00C00499" w:rsidRDefault="00AE3C02" w:rsidP="00D22D34">
            <w:pPr>
              <w:numPr>
                <w:ilvl w:val="0"/>
                <w:numId w:val="15"/>
              </w:numPr>
              <w:tabs>
                <w:tab w:val="left" w:pos="1134"/>
                <w:tab w:val="left" w:pos="1701"/>
              </w:tabs>
              <w:ind w:left="0" w:firstLine="567"/>
            </w:pPr>
            <w:r w:rsidRPr="00C00499">
              <w:t xml:space="preserve">să anunţe Cumpărătorul după semnarea prezentului Contract, în decurs de </w:t>
            </w:r>
            <w:r>
              <w:t xml:space="preserve">5 </w:t>
            </w:r>
            <w:r w:rsidRPr="00C00499">
              <w:t>zile calendaristice, prin telefon/fax sau telegramă autorizată, despre disponibilitatea livrării Bunurilor;</w:t>
            </w:r>
          </w:p>
          <w:p w:rsidR="00AE3C02" w:rsidRPr="00C00499" w:rsidRDefault="00AE3C02" w:rsidP="00D22D34">
            <w:pPr>
              <w:numPr>
                <w:ilvl w:val="0"/>
                <w:numId w:val="15"/>
              </w:numPr>
              <w:tabs>
                <w:tab w:val="left" w:pos="1134"/>
                <w:tab w:val="left" w:pos="1701"/>
              </w:tabs>
              <w:ind w:left="0" w:firstLine="567"/>
            </w:pPr>
            <w:r w:rsidRPr="00C00499">
              <w:t>să asigure condiţiile corespunzătoare pentru recepţionarea Bunurilor de către Cumpărător în termenele stabilite, în corespundere cu cerinţele prezentului Contract;</w:t>
            </w:r>
          </w:p>
          <w:p w:rsidR="00AE3C02" w:rsidRPr="00C00499" w:rsidRDefault="00AE3C02" w:rsidP="00D22D34">
            <w:pPr>
              <w:numPr>
                <w:ilvl w:val="0"/>
                <w:numId w:val="15"/>
              </w:numPr>
              <w:tabs>
                <w:tab w:val="left" w:pos="1134"/>
                <w:tab w:val="left" w:pos="1701"/>
              </w:tabs>
              <w:ind w:left="0" w:firstLine="567"/>
            </w:pPr>
            <w:r w:rsidRPr="00C00499">
              <w:t xml:space="preserve">să asigure integritatea şi calitatea Bunurilor pe toată perioada de pînă la recepţionarea lor de către Cumpărător </w:t>
            </w:r>
            <w:r>
              <w:t>.</w:t>
            </w:r>
          </w:p>
          <w:p w:rsidR="00AE3C02" w:rsidRPr="00C00499" w:rsidRDefault="00AE3C02" w:rsidP="00D22D34">
            <w:pPr>
              <w:numPr>
                <w:ilvl w:val="1"/>
                <w:numId w:val="13"/>
              </w:numPr>
              <w:tabs>
                <w:tab w:val="left" w:pos="1134"/>
              </w:tabs>
              <w:ind w:left="0" w:firstLine="567"/>
              <w:jc w:val="both"/>
            </w:pPr>
            <w:r w:rsidRPr="00C00499">
              <w:t>În baza prezentului Contract, Cumpărătorul se obligă:</w:t>
            </w:r>
          </w:p>
          <w:p w:rsidR="00AE3C02" w:rsidRPr="00C00499" w:rsidRDefault="00AE3C02" w:rsidP="00D22D34">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AE3C02" w:rsidRPr="00923642" w:rsidRDefault="00AE3C02" w:rsidP="00D22D34">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373"/>
        </w:trPr>
        <w:tc>
          <w:tcPr>
            <w:tcW w:w="9747" w:type="dxa"/>
            <w:gridSpan w:val="2"/>
            <w:vAlign w:val="center"/>
          </w:tcPr>
          <w:p w:rsidR="00AE3C02" w:rsidRPr="00C00499" w:rsidRDefault="00AE3C02" w:rsidP="00D22D34">
            <w:pPr>
              <w:numPr>
                <w:ilvl w:val="0"/>
                <w:numId w:val="13"/>
              </w:numPr>
              <w:tabs>
                <w:tab w:val="left" w:pos="1134"/>
              </w:tabs>
              <w:ind w:left="0" w:firstLine="567"/>
              <w:rPr>
                <w:b/>
                <w:sz w:val="28"/>
                <w:szCs w:val="28"/>
              </w:rPr>
            </w:pPr>
            <w:r w:rsidRPr="00C00499">
              <w:rPr>
                <w:b/>
                <w:sz w:val="28"/>
                <w:szCs w:val="28"/>
              </w:rPr>
              <w:t>Forţa majoră</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AE3C02" w:rsidRPr="00C00499" w:rsidRDefault="00AE3C02" w:rsidP="00D22D34">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E3C02" w:rsidRPr="00C00499" w:rsidRDefault="00AE3C02" w:rsidP="00D22D34">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AE3C02" w:rsidRPr="00923642" w:rsidRDefault="00AE3C02" w:rsidP="00D22D34">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394"/>
        </w:trPr>
        <w:tc>
          <w:tcPr>
            <w:tcW w:w="9747" w:type="dxa"/>
            <w:gridSpan w:val="2"/>
            <w:vAlign w:val="center"/>
          </w:tcPr>
          <w:p w:rsidR="00AE3C02" w:rsidRPr="00C00499" w:rsidRDefault="00AE3C02" w:rsidP="00D22D34">
            <w:pPr>
              <w:numPr>
                <w:ilvl w:val="0"/>
                <w:numId w:val="13"/>
              </w:numPr>
              <w:tabs>
                <w:tab w:val="left" w:pos="1134"/>
              </w:tabs>
              <w:ind w:left="0" w:firstLine="567"/>
              <w:rPr>
                <w:b/>
                <w:sz w:val="28"/>
                <w:szCs w:val="28"/>
              </w:rPr>
            </w:pPr>
            <w:r w:rsidRPr="00C00499">
              <w:rPr>
                <w:b/>
                <w:sz w:val="28"/>
                <w:szCs w:val="28"/>
              </w:rPr>
              <w:t>Rezilierea</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AE3C02" w:rsidRPr="00C00499" w:rsidRDefault="00AE3C02" w:rsidP="00D22D34">
            <w:pPr>
              <w:numPr>
                <w:ilvl w:val="1"/>
                <w:numId w:val="13"/>
              </w:numPr>
              <w:tabs>
                <w:tab w:val="left" w:pos="1134"/>
              </w:tabs>
              <w:ind w:left="0" w:firstLine="567"/>
              <w:jc w:val="both"/>
            </w:pPr>
            <w:r w:rsidRPr="00C00499">
              <w:t>Rezilierea Contractului se poate realiza cu acordul comun al Părţilor.</w:t>
            </w:r>
          </w:p>
          <w:p w:rsidR="00AE3C02" w:rsidRPr="00C00499" w:rsidRDefault="00AE3C02" w:rsidP="00D22D34">
            <w:pPr>
              <w:numPr>
                <w:ilvl w:val="1"/>
                <w:numId w:val="13"/>
              </w:numPr>
              <w:tabs>
                <w:tab w:val="left" w:pos="1134"/>
              </w:tabs>
              <w:ind w:left="0" w:firstLine="567"/>
              <w:jc w:val="both"/>
            </w:pPr>
            <w:r w:rsidRPr="00C00499">
              <w:t>Contractul poate fi reziliat în mod unilateral de către:</w:t>
            </w:r>
          </w:p>
          <w:p w:rsidR="00AE3C02" w:rsidRPr="00C00499" w:rsidRDefault="00AE3C02" w:rsidP="00D22D34">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AE3C02" w:rsidRPr="00C00499" w:rsidRDefault="00AE3C02" w:rsidP="00D22D34">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AE3C02" w:rsidRPr="00C00499" w:rsidRDefault="00AE3C02" w:rsidP="00D22D34">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AE3C02" w:rsidRPr="00C00499" w:rsidRDefault="00AE3C02" w:rsidP="00D22D34">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AE3C02" w:rsidRPr="00C00499" w:rsidRDefault="00AE3C02" w:rsidP="00D22D34">
            <w:pPr>
              <w:numPr>
                <w:ilvl w:val="1"/>
                <w:numId w:val="13"/>
              </w:numPr>
              <w:tabs>
                <w:tab w:val="left" w:pos="1134"/>
              </w:tabs>
              <w:ind w:left="0" w:firstLine="567"/>
              <w:jc w:val="both"/>
            </w:pPr>
            <w:r w:rsidRPr="00C00499">
              <w:t xml:space="preserve">Partea iniţiatoare a rezilierii Contractului este obligată să comunice în termen </w:t>
            </w:r>
            <w:r w:rsidRPr="003E537B">
              <w:rPr>
                <w:b/>
              </w:rPr>
              <w:t>de 3 zile</w:t>
            </w:r>
            <w:r w:rsidRPr="00C00499">
              <w:t xml:space="preserve"> </w:t>
            </w:r>
            <w:r w:rsidRPr="003E537B">
              <w:rPr>
                <w:b/>
              </w:rPr>
              <w:t>lucrătoare</w:t>
            </w:r>
            <w:r w:rsidRPr="00C00499">
              <w:t xml:space="preserve"> celeilalte Părţi despre intenţiile ei printr-o scrisoare motivată.</w:t>
            </w:r>
          </w:p>
          <w:p w:rsidR="00AE3C02" w:rsidRPr="00923642" w:rsidRDefault="00AE3C02" w:rsidP="00D22D34">
            <w:pPr>
              <w:numPr>
                <w:ilvl w:val="1"/>
                <w:numId w:val="13"/>
              </w:numPr>
              <w:tabs>
                <w:tab w:val="left" w:pos="1134"/>
              </w:tabs>
              <w:ind w:left="0" w:firstLine="567"/>
              <w:jc w:val="both"/>
            </w:pPr>
            <w:r w:rsidRPr="00C00499">
              <w:t xml:space="preserve">Partea înştiinţată este obligată să răspundă în decurs de </w:t>
            </w:r>
            <w:r w:rsidRPr="003E537B">
              <w:rPr>
                <w:b/>
              </w:rPr>
              <w:t>3 zile lucrătoare</w:t>
            </w:r>
            <w:r w:rsidRPr="00C00499">
              <w:t xml:space="preserve"> de la primirea notificării. În cazul în care litigiul nu este soluţionat în termenele stabilite, partea iniţiatoare va iniția rezilierea.</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235"/>
        </w:trPr>
        <w:tc>
          <w:tcPr>
            <w:tcW w:w="9747" w:type="dxa"/>
            <w:gridSpan w:val="2"/>
            <w:vAlign w:val="center"/>
          </w:tcPr>
          <w:p w:rsidR="00AE3C02" w:rsidRPr="00C00499" w:rsidRDefault="00AE3C02" w:rsidP="00D22D34">
            <w:pPr>
              <w:numPr>
                <w:ilvl w:val="0"/>
                <w:numId w:val="13"/>
              </w:numPr>
              <w:tabs>
                <w:tab w:val="left" w:pos="1134"/>
              </w:tabs>
              <w:ind w:left="0" w:firstLine="567"/>
              <w:rPr>
                <w:b/>
                <w:sz w:val="28"/>
                <w:szCs w:val="28"/>
              </w:rPr>
            </w:pPr>
            <w:r w:rsidRPr="00C00499">
              <w:rPr>
                <w:b/>
                <w:sz w:val="28"/>
                <w:szCs w:val="28"/>
              </w:rPr>
              <w:t xml:space="preserve">Reclamaţii </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AE3C02" w:rsidRPr="00C00499" w:rsidRDefault="00AE3C02" w:rsidP="00D22D34">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AE3C02" w:rsidRPr="00C00499" w:rsidRDefault="00AE3C02" w:rsidP="00D22D34">
            <w:pPr>
              <w:numPr>
                <w:ilvl w:val="1"/>
                <w:numId w:val="13"/>
              </w:numPr>
              <w:tabs>
                <w:tab w:val="left" w:pos="1134"/>
              </w:tabs>
              <w:ind w:left="0" w:firstLine="567"/>
              <w:jc w:val="both"/>
            </w:pPr>
            <w:r w:rsidRPr="00C00499">
              <w:t xml:space="preserve">Pretenţiile privind calitatea bunurilor livrate sînt înaintate   Vînzătorului în termen de </w:t>
            </w:r>
            <w:r w:rsidRPr="003E537B">
              <w:rPr>
                <w:b/>
              </w:rPr>
              <w:t>3 zile lucrătoare</w:t>
            </w:r>
            <w:r w:rsidRPr="00C00499">
              <w:t xml:space="preserve"> de la depistarea deficienţelor de calitate şi trebuie confirmate printr-un certificat eliberat de o organizaţie independentă neutră şi autorizată în acest sens.</w:t>
            </w:r>
          </w:p>
          <w:p w:rsidR="00AE3C02" w:rsidRPr="00C00499" w:rsidRDefault="00AE3C02" w:rsidP="00D22D34">
            <w:pPr>
              <w:numPr>
                <w:ilvl w:val="1"/>
                <w:numId w:val="13"/>
              </w:numPr>
              <w:tabs>
                <w:tab w:val="left" w:pos="1134"/>
              </w:tabs>
              <w:ind w:left="0" w:firstLine="567"/>
              <w:jc w:val="both"/>
            </w:pPr>
            <w:r w:rsidRPr="00C00499">
              <w:t>Vînzătorul este obligat să examineze pretenţiile înaintate în termen de</w:t>
            </w:r>
            <w:r>
              <w:t xml:space="preserve"> </w:t>
            </w:r>
            <w:r w:rsidRPr="003E537B">
              <w:rPr>
                <w:b/>
              </w:rPr>
              <w:t>3 zile lucrătoare</w:t>
            </w:r>
            <w:r w:rsidRPr="00C00499">
              <w:t xml:space="preserve"> de la data primirii acestora şi să comunice Cumpărătorului despre decizia luată.</w:t>
            </w:r>
          </w:p>
          <w:p w:rsidR="00AE3C02" w:rsidRPr="003E537B" w:rsidRDefault="00AE3C02" w:rsidP="00D22D34">
            <w:pPr>
              <w:numPr>
                <w:ilvl w:val="1"/>
                <w:numId w:val="13"/>
              </w:numPr>
              <w:tabs>
                <w:tab w:val="left" w:pos="1134"/>
              </w:tabs>
              <w:ind w:left="0" w:firstLine="567"/>
              <w:jc w:val="both"/>
              <w:rPr>
                <w:b/>
              </w:rPr>
            </w:pPr>
            <w:r w:rsidRPr="003E537B">
              <w:rPr>
                <w:b/>
              </w:rPr>
              <w:t xml:space="preserve">În caz de recunoaştere a pretenţiilor, Vînzătorul este obligat,în aceiaşi zi, sau cu acordul Cumpărătorului în dimineaţa următoare   să livreze suplimentar Cumpărătorului cantitatea nelivrată de bunuri, iar în caz de constatare a calităţii necorespunzătoare – să le substituie sau să le corecteze în conformitate cu cerinţele Contractului. </w:t>
            </w:r>
          </w:p>
          <w:p w:rsidR="00AE3C02" w:rsidRPr="00C00499" w:rsidRDefault="00AE3C02" w:rsidP="00D22D34">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AE3C02" w:rsidRPr="00C00499" w:rsidRDefault="00AE3C02" w:rsidP="00D22D34">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AE3C02" w:rsidRPr="00C00499" w:rsidRDefault="00AE3C02" w:rsidP="00D22D34">
            <w:pPr>
              <w:numPr>
                <w:ilvl w:val="0"/>
                <w:numId w:val="13"/>
              </w:numPr>
              <w:tabs>
                <w:tab w:val="left" w:pos="1134"/>
              </w:tabs>
              <w:ind w:left="0" w:firstLine="567"/>
            </w:pPr>
            <w:r w:rsidRPr="00C00499">
              <w:rPr>
                <w:b/>
                <w:sz w:val="28"/>
                <w:szCs w:val="28"/>
              </w:rPr>
              <w:t>Sancţiuni</w:t>
            </w:r>
          </w:p>
          <w:p w:rsidR="00AE3C02" w:rsidRPr="00C00499" w:rsidRDefault="00AE3C02" w:rsidP="00D22D34">
            <w:pPr>
              <w:numPr>
                <w:ilvl w:val="1"/>
                <w:numId w:val="13"/>
              </w:numPr>
              <w:tabs>
                <w:tab w:val="left" w:pos="1134"/>
              </w:tabs>
              <w:ind w:left="0" w:firstLine="567"/>
              <w:jc w:val="both"/>
            </w:pPr>
            <w:r w:rsidRPr="00C00499">
              <w:t xml:space="preserve">Forma de garanţie de bună executare a contractului agreată de Cumpărător este  în cuantum de </w:t>
            </w:r>
            <w:r w:rsidRPr="00961943">
              <w:rPr>
                <w:color w:val="0000FF"/>
              </w:rPr>
              <w:t>3 %</w:t>
            </w:r>
            <w:r w:rsidRPr="00C00499">
              <w:t xml:space="preserve"> din valoarea contractului</w:t>
            </w:r>
            <w:r>
              <w:t xml:space="preserve"> fără TVA</w:t>
            </w:r>
            <w:r w:rsidRPr="00C00499">
              <w:t xml:space="preserve">. </w:t>
            </w:r>
          </w:p>
          <w:p w:rsidR="00AE3C02" w:rsidRPr="00C00499" w:rsidRDefault="00AE3C02" w:rsidP="00D22D34">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Pr>
                <w:color w:val="0000FF"/>
              </w:rPr>
              <w:t>5</w:t>
            </w:r>
            <w:r w:rsidRPr="00D77B2C">
              <w:rPr>
                <w:color w:val="0000FF"/>
              </w:rPr>
              <w:t>%</w:t>
            </w:r>
            <w:r w:rsidRPr="00C00499">
              <w:t xml:space="preserve"> din suma totală a contractului.</w:t>
            </w:r>
          </w:p>
          <w:p w:rsidR="00AE3C02" w:rsidRPr="00C00499" w:rsidRDefault="00AE3C02" w:rsidP="00D22D34">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0,1</w:t>
            </w:r>
            <w:r w:rsidRPr="00C00499">
              <w:t xml:space="preserve">% din suma Bunurilor nelivrate, pentru fiecare zi de întîrziere, dar nu mai mult de </w:t>
            </w:r>
            <w:r>
              <w:t>5</w:t>
            </w:r>
            <w:r w:rsidRPr="00C00499">
              <w:t>%</w:t>
            </w:r>
            <w:r w:rsidRPr="00C00499">
              <w:rPr>
                <w:i/>
              </w:rPr>
              <w:t xml:space="preserve">  </w:t>
            </w:r>
            <w:r w:rsidRPr="00C00499">
              <w:t xml:space="preserve">din suma totală a prezentului Contract. În cazul în care întîrzierea depășește </w:t>
            </w:r>
            <w:r>
              <w:t>1</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AE3C02" w:rsidRPr="00923642" w:rsidRDefault="00AE3C02" w:rsidP="00D22D34">
            <w:pPr>
              <w:numPr>
                <w:ilvl w:val="1"/>
                <w:numId w:val="13"/>
              </w:numPr>
              <w:tabs>
                <w:tab w:val="left" w:pos="1134"/>
              </w:tabs>
              <w:ind w:left="0" w:firstLine="567"/>
              <w:jc w:val="both"/>
            </w:pPr>
            <w:r w:rsidRPr="00C00499">
              <w:t xml:space="preserve">Pentru achitarea cu întîrziere, Cumpărătorul poartă răspundere materială în valoare de </w:t>
            </w:r>
            <w:r>
              <w:t>0.1</w:t>
            </w:r>
            <w:r w:rsidRPr="00C00499">
              <w:t xml:space="preserve">% din suma Bunurilor neachitate, pentru fiecare zi de întîrziere, dar nu mai mult de  </w:t>
            </w:r>
            <w:r>
              <w:t xml:space="preserve">3 </w:t>
            </w:r>
            <w:r w:rsidRPr="00C00499">
              <w:t>% din suma totală a prezentului contract.</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413"/>
        </w:trPr>
        <w:tc>
          <w:tcPr>
            <w:tcW w:w="9747" w:type="dxa"/>
            <w:gridSpan w:val="2"/>
            <w:vAlign w:val="center"/>
          </w:tcPr>
          <w:p w:rsidR="00AE3C02" w:rsidRPr="00C00499" w:rsidRDefault="00AE3C02" w:rsidP="00D22D34">
            <w:pPr>
              <w:numPr>
                <w:ilvl w:val="0"/>
                <w:numId w:val="13"/>
              </w:numPr>
              <w:tabs>
                <w:tab w:val="left" w:pos="1134"/>
              </w:tabs>
              <w:ind w:left="0" w:firstLine="567"/>
              <w:rPr>
                <w:b/>
                <w:sz w:val="28"/>
                <w:szCs w:val="28"/>
              </w:rPr>
            </w:pPr>
            <w:r w:rsidRPr="00C00499">
              <w:rPr>
                <w:b/>
                <w:sz w:val="28"/>
                <w:szCs w:val="28"/>
              </w:rPr>
              <w:t>Drepturi de proprietate intelectuală</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AE3C02" w:rsidRPr="00C00499" w:rsidRDefault="00AE3C02" w:rsidP="00D22D34">
            <w:pPr>
              <w:numPr>
                <w:ilvl w:val="1"/>
                <w:numId w:val="13"/>
              </w:numPr>
              <w:tabs>
                <w:tab w:val="left" w:pos="1134"/>
              </w:tabs>
              <w:ind w:left="0" w:firstLine="567"/>
              <w:jc w:val="both"/>
            </w:pPr>
            <w:r w:rsidRPr="00C00499">
              <w:t>Furnizorul are obligaţia să despăgubească achizitorul împotriva oricăror:</w:t>
            </w:r>
          </w:p>
          <w:p w:rsidR="00AE3C02" w:rsidRPr="00C00499" w:rsidRDefault="00AE3C02" w:rsidP="00D22D34">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E3C02" w:rsidRPr="00923642" w:rsidRDefault="00AE3C02" w:rsidP="00D22D34">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401"/>
        </w:trPr>
        <w:tc>
          <w:tcPr>
            <w:tcW w:w="9747" w:type="dxa"/>
            <w:gridSpan w:val="2"/>
            <w:vAlign w:val="center"/>
          </w:tcPr>
          <w:p w:rsidR="00AE3C02" w:rsidRPr="00C00499" w:rsidRDefault="00AE3C02" w:rsidP="00D22D34">
            <w:pPr>
              <w:numPr>
                <w:ilvl w:val="0"/>
                <w:numId w:val="13"/>
              </w:numPr>
              <w:tabs>
                <w:tab w:val="left" w:pos="1134"/>
              </w:tabs>
              <w:ind w:left="0" w:firstLine="567"/>
              <w:rPr>
                <w:b/>
                <w:sz w:val="28"/>
                <w:szCs w:val="28"/>
              </w:rPr>
            </w:pPr>
            <w:r w:rsidRPr="00C00499">
              <w:rPr>
                <w:b/>
                <w:sz w:val="28"/>
                <w:szCs w:val="28"/>
              </w:rPr>
              <w:t>Dispoziţii finale</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AE3C02" w:rsidRPr="00C00499" w:rsidRDefault="00AE3C02" w:rsidP="00D22D34">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AE3C02" w:rsidRPr="00C00499" w:rsidRDefault="00AE3C02" w:rsidP="00D22D34">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AE3C02" w:rsidRPr="00C00499" w:rsidRDefault="00AE3C02" w:rsidP="00D22D34">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E3C02" w:rsidRPr="00C00499" w:rsidRDefault="00AE3C02" w:rsidP="00D22D34">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AE3C02" w:rsidRPr="00C00499" w:rsidRDefault="00AE3C02" w:rsidP="00D22D34">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AE3C02" w:rsidRPr="00B41118" w:rsidRDefault="00AE3C02" w:rsidP="00D22D34">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E3C02" w:rsidRPr="00C00499" w:rsidRDefault="00AE3C02" w:rsidP="00D22D34">
            <w:pPr>
              <w:numPr>
                <w:ilvl w:val="1"/>
                <w:numId w:val="13"/>
              </w:numPr>
              <w:tabs>
                <w:tab w:val="left" w:pos="1134"/>
              </w:tabs>
              <w:ind w:left="0" w:firstLine="567"/>
              <w:jc w:val="both"/>
            </w:pPr>
            <w:r>
              <w:t xml:space="preserve">Prezentul contract este valabil pînă la </w:t>
            </w:r>
            <w:r>
              <w:rPr>
                <w:color w:val="0000FF"/>
              </w:rPr>
              <w:t>30.06.2020</w:t>
            </w:r>
            <w:r w:rsidRPr="003B7879">
              <w:rPr>
                <w:color w:val="0000FF"/>
              </w:rPr>
              <w:t xml:space="preserve"> .</w:t>
            </w:r>
          </w:p>
          <w:p w:rsidR="00AE3C02" w:rsidRPr="00C00499" w:rsidRDefault="00AE3C02" w:rsidP="00D22D34">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AE3C02" w:rsidRPr="00C00499" w:rsidRDefault="00AE3C02" w:rsidP="00D22D34">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350"/>
        </w:trPr>
        <w:tc>
          <w:tcPr>
            <w:tcW w:w="9747" w:type="dxa"/>
            <w:gridSpan w:val="2"/>
            <w:vAlign w:val="center"/>
          </w:tcPr>
          <w:p w:rsidR="00AE3C02" w:rsidRPr="00C00499" w:rsidRDefault="00AE3C02" w:rsidP="00D22D34">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7"/>
        </w:trPr>
        <w:tc>
          <w:tcPr>
            <w:tcW w:w="4873" w:type="dxa"/>
            <w:tcBorders>
              <w:top w:val="single" w:sz="4" w:space="0" w:color="auto"/>
              <w:left w:val="single" w:sz="4" w:space="0" w:color="auto"/>
              <w:bottom w:val="single" w:sz="4" w:space="0" w:color="auto"/>
              <w:right w:val="single" w:sz="4" w:space="0" w:color="auto"/>
            </w:tcBorders>
            <w:vAlign w:val="center"/>
          </w:tcPr>
          <w:p w:rsidR="00AE3C02" w:rsidRPr="00C00499" w:rsidRDefault="00AE3C02" w:rsidP="00D22D34">
            <w:pPr>
              <w:tabs>
                <w:tab w:val="left" w:pos="1134"/>
              </w:tabs>
              <w:ind w:firstLine="567"/>
              <w:jc w:val="center"/>
              <w:rPr>
                <w:b/>
                <w:caps/>
                <w:sz w:val="40"/>
              </w:rPr>
            </w:pPr>
            <w:r w:rsidRPr="00C00499">
              <w:rPr>
                <w:b/>
              </w:rPr>
              <w:t xml:space="preserve">Furnizorul de bunuri </w:t>
            </w:r>
          </w:p>
        </w:tc>
        <w:tc>
          <w:tcPr>
            <w:tcW w:w="4908" w:type="dxa"/>
            <w:gridSpan w:val="2"/>
            <w:tcBorders>
              <w:top w:val="single" w:sz="4" w:space="0" w:color="auto"/>
              <w:left w:val="single" w:sz="4" w:space="0" w:color="auto"/>
              <w:bottom w:val="single" w:sz="4" w:space="0" w:color="auto"/>
              <w:right w:val="single" w:sz="4" w:space="0" w:color="auto"/>
            </w:tcBorders>
            <w:vAlign w:val="center"/>
          </w:tcPr>
          <w:p w:rsidR="00AE3C02" w:rsidRPr="00C00499" w:rsidRDefault="00AE3C02" w:rsidP="00D22D34">
            <w:pPr>
              <w:tabs>
                <w:tab w:val="left" w:pos="1134"/>
              </w:tabs>
              <w:ind w:firstLine="567"/>
              <w:jc w:val="center"/>
              <w:rPr>
                <w:b/>
                <w:caps/>
                <w:sz w:val="40"/>
              </w:rPr>
            </w:pPr>
            <w:r w:rsidRPr="00DC72B4">
              <w:rPr>
                <w:b/>
                <w:bCs/>
              </w:rPr>
              <w:t>Autoritatea contractantă</w:t>
            </w:r>
          </w:p>
        </w:tc>
      </w:tr>
      <w:tr w:rsidR="00AE3C02" w:rsidRPr="00C60D06" w:rsidTr="00A00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top w:val="single" w:sz="4" w:space="0" w:color="auto"/>
              <w:left w:val="single" w:sz="4" w:space="0" w:color="auto"/>
              <w:right w:val="single" w:sz="4" w:space="0" w:color="auto"/>
            </w:tcBorders>
          </w:tcPr>
          <w:p w:rsidR="00AE3C02" w:rsidRPr="009E4862" w:rsidRDefault="00AE3C02" w:rsidP="000D123D">
            <w:pPr>
              <w:tabs>
                <w:tab w:val="left" w:pos="4680"/>
                <w:tab w:val="left" w:pos="7020"/>
              </w:tabs>
              <w:suppressAutoHyphens/>
              <w:jc w:val="both"/>
              <w:rPr>
                <w:color w:val="0000FF"/>
              </w:rPr>
            </w:pPr>
            <w:r w:rsidRPr="009E4862">
              <w:rPr>
                <w:color w:val="0000FF"/>
              </w:rPr>
              <w:t xml:space="preserve">Adresa poştală: </w:t>
            </w:r>
          </w:p>
        </w:tc>
        <w:tc>
          <w:tcPr>
            <w:tcW w:w="4908" w:type="dxa"/>
            <w:gridSpan w:val="2"/>
            <w:tcBorders>
              <w:top w:val="single" w:sz="4" w:space="0" w:color="auto"/>
              <w:left w:val="single" w:sz="4" w:space="0" w:color="auto"/>
              <w:right w:val="single" w:sz="4" w:space="0" w:color="auto"/>
            </w:tcBorders>
            <w:vAlign w:val="center"/>
          </w:tcPr>
          <w:p w:rsidR="00AE3C02" w:rsidRPr="008F49DF" w:rsidRDefault="00AE3C02" w:rsidP="00D22D34">
            <w:pPr>
              <w:tabs>
                <w:tab w:val="left" w:pos="1134"/>
                <w:tab w:val="left" w:pos="4680"/>
                <w:tab w:val="left" w:pos="7020"/>
              </w:tabs>
            </w:pPr>
            <w:r w:rsidRPr="008F49DF">
              <w:t>Adresa poştală:</w:t>
            </w:r>
            <w:r w:rsidRPr="002766C3">
              <w:t xml:space="preserve"> mun. Bălţi, str Iu. Gagarin 114</w:t>
            </w:r>
          </w:p>
        </w:tc>
      </w:tr>
      <w:tr w:rsidR="00AE3C02" w:rsidRPr="00C60D06" w:rsidTr="00A00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tcPr>
          <w:p w:rsidR="00AE3C02" w:rsidRPr="009E4862" w:rsidRDefault="00AE3C02" w:rsidP="000D123D">
            <w:pPr>
              <w:tabs>
                <w:tab w:val="left" w:pos="4680"/>
                <w:tab w:val="left" w:pos="7020"/>
              </w:tabs>
              <w:suppressAutoHyphens/>
              <w:jc w:val="both"/>
              <w:rPr>
                <w:color w:val="0000FF"/>
              </w:rPr>
            </w:pPr>
            <w:r w:rsidRPr="009E4862">
              <w:rPr>
                <w:color w:val="0000FF"/>
              </w:rPr>
              <w:t xml:space="preserve">Telefon: </w:t>
            </w:r>
          </w:p>
        </w:tc>
        <w:tc>
          <w:tcPr>
            <w:tcW w:w="4908" w:type="dxa"/>
            <w:gridSpan w:val="2"/>
            <w:tcBorders>
              <w:left w:val="single" w:sz="4" w:space="0" w:color="auto"/>
              <w:right w:val="single" w:sz="4" w:space="0" w:color="auto"/>
            </w:tcBorders>
            <w:vAlign w:val="center"/>
          </w:tcPr>
          <w:p w:rsidR="00AE3C02" w:rsidRPr="002766C3" w:rsidRDefault="00AE3C02" w:rsidP="00D22D34">
            <w:pPr>
              <w:tabs>
                <w:tab w:val="left" w:pos="1134"/>
                <w:tab w:val="left" w:pos="4680"/>
                <w:tab w:val="left" w:pos="7020"/>
              </w:tabs>
            </w:pPr>
            <w:r w:rsidRPr="002766C3">
              <w:t>Telefon: 023124321</w:t>
            </w:r>
          </w:p>
        </w:tc>
      </w:tr>
      <w:tr w:rsidR="00AE3C02" w:rsidRPr="00C60D06" w:rsidTr="00A00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tcPr>
          <w:p w:rsidR="00AE3C02" w:rsidRPr="009E4862" w:rsidRDefault="00AE3C02" w:rsidP="000D123D">
            <w:pPr>
              <w:tabs>
                <w:tab w:val="left" w:pos="4680"/>
                <w:tab w:val="left" w:pos="7020"/>
              </w:tabs>
              <w:suppressAutoHyphens/>
              <w:jc w:val="both"/>
              <w:rPr>
                <w:color w:val="0000FF"/>
              </w:rPr>
            </w:pPr>
            <w:r w:rsidRPr="009E4862">
              <w:rPr>
                <w:color w:val="0000FF"/>
              </w:rPr>
              <w:t xml:space="preserve">IBAN: </w:t>
            </w:r>
          </w:p>
        </w:tc>
        <w:tc>
          <w:tcPr>
            <w:tcW w:w="4908" w:type="dxa"/>
            <w:gridSpan w:val="2"/>
            <w:tcBorders>
              <w:left w:val="single" w:sz="4" w:space="0" w:color="auto"/>
              <w:right w:val="single" w:sz="4" w:space="0" w:color="auto"/>
            </w:tcBorders>
            <w:vAlign w:val="center"/>
          </w:tcPr>
          <w:p w:rsidR="00AE3C02" w:rsidRDefault="00AE3C02" w:rsidP="00D22D34">
            <w:pPr>
              <w:tabs>
                <w:tab w:val="left" w:pos="1134"/>
                <w:tab w:val="left" w:pos="4680"/>
                <w:tab w:val="left" w:pos="7020"/>
              </w:tabs>
            </w:pPr>
            <w:r>
              <w:t>IBAN:</w:t>
            </w:r>
          </w:p>
          <w:p w:rsidR="00AE3C02" w:rsidRPr="00FD7E2D" w:rsidRDefault="00AE3C02" w:rsidP="00D22D34">
            <w:pPr>
              <w:tabs>
                <w:tab w:val="left" w:pos="1134"/>
                <w:tab w:val="left" w:pos="4680"/>
                <w:tab w:val="left" w:pos="7020"/>
              </w:tabs>
              <w:rPr>
                <w:sz w:val="18"/>
                <w:szCs w:val="18"/>
              </w:rPr>
            </w:pPr>
            <w:r w:rsidRPr="00FD7E2D">
              <w:rPr>
                <w:b/>
                <w:sz w:val="18"/>
                <w:szCs w:val="18"/>
              </w:rPr>
              <w:t>MD25TRPCCW518430C00010AA</w:t>
            </w:r>
          </w:p>
        </w:tc>
      </w:tr>
      <w:tr w:rsidR="00AE3C02" w:rsidRPr="00C60D06" w:rsidTr="00A00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tcPr>
          <w:p w:rsidR="00AE3C02" w:rsidRPr="009E4862" w:rsidRDefault="00AE3C02" w:rsidP="000D123D">
            <w:pPr>
              <w:tabs>
                <w:tab w:val="left" w:pos="4680"/>
                <w:tab w:val="left" w:pos="7020"/>
              </w:tabs>
              <w:suppressAutoHyphens/>
              <w:jc w:val="both"/>
              <w:rPr>
                <w:color w:val="0000FF"/>
              </w:rPr>
            </w:pPr>
            <w:r w:rsidRPr="009E4862">
              <w:rPr>
                <w:color w:val="0000FF"/>
              </w:rPr>
              <w:t xml:space="preserve">Banca: </w:t>
            </w:r>
          </w:p>
        </w:tc>
        <w:tc>
          <w:tcPr>
            <w:tcW w:w="4908" w:type="dxa"/>
            <w:gridSpan w:val="2"/>
            <w:tcBorders>
              <w:left w:val="single" w:sz="4" w:space="0" w:color="auto"/>
              <w:right w:val="single" w:sz="4" w:space="0" w:color="auto"/>
            </w:tcBorders>
            <w:vAlign w:val="center"/>
          </w:tcPr>
          <w:p w:rsidR="00AE3C02" w:rsidRPr="002766C3" w:rsidRDefault="00AE3C02" w:rsidP="00D22D34">
            <w:pPr>
              <w:tabs>
                <w:tab w:val="left" w:pos="1134"/>
                <w:tab w:val="left" w:pos="4680"/>
                <w:tab w:val="left" w:pos="7020"/>
              </w:tabs>
            </w:pPr>
            <w:r w:rsidRPr="002766C3">
              <w:t xml:space="preserve">Banca:Trezoreria teritorială Bălţi </w:t>
            </w:r>
          </w:p>
        </w:tc>
      </w:tr>
      <w:tr w:rsidR="00AE3C02" w:rsidRPr="00C60D06" w:rsidTr="00A00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tcPr>
          <w:p w:rsidR="00AE3C02" w:rsidRPr="009E4862" w:rsidRDefault="00AE3C02" w:rsidP="000D123D">
            <w:pPr>
              <w:tabs>
                <w:tab w:val="left" w:pos="4680"/>
                <w:tab w:val="left" w:pos="7020"/>
              </w:tabs>
              <w:suppressAutoHyphens/>
              <w:jc w:val="both"/>
              <w:rPr>
                <w:color w:val="0000FF"/>
              </w:rPr>
            </w:pPr>
            <w:r w:rsidRPr="009E4862">
              <w:rPr>
                <w:color w:val="0000FF"/>
              </w:rPr>
              <w:t>Adresa poştală a băncii:</w:t>
            </w:r>
          </w:p>
        </w:tc>
        <w:tc>
          <w:tcPr>
            <w:tcW w:w="4908" w:type="dxa"/>
            <w:gridSpan w:val="2"/>
            <w:tcBorders>
              <w:left w:val="single" w:sz="4" w:space="0" w:color="auto"/>
              <w:right w:val="single" w:sz="4" w:space="0" w:color="auto"/>
            </w:tcBorders>
            <w:vAlign w:val="center"/>
          </w:tcPr>
          <w:p w:rsidR="00AE3C02" w:rsidRPr="002766C3" w:rsidRDefault="00AE3C02" w:rsidP="00D22D34">
            <w:pPr>
              <w:tabs>
                <w:tab w:val="left" w:pos="1134"/>
                <w:tab w:val="left" w:pos="4680"/>
                <w:tab w:val="left" w:pos="7020"/>
              </w:tabs>
            </w:pPr>
            <w:r>
              <w:t>Adresa poştală</w:t>
            </w:r>
            <w:r w:rsidRPr="00847A6B">
              <w:t xml:space="preserve"> băncii:</w:t>
            </w:r>
            <w:r w:rsidRPr="002766C3">
              <w:t>mun  Bălţi, str Păcii, 21</w:t>
            </w:r>
          </w:p>
        </w:tc>
      </w:tr>
      <w:tr w:rsidR="00AE3C02" w:rsidRPr="00C60D06" w:rsidTr="00A00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tcPr>
          <w:p w:rsidR="00AE3C02" w:rsidRPr="009E4862" w:rsidRDefault="00AE3C02" w:rsidP="000D123D">
            <w:pPr>
              <w:tabs>
                <w:tab w:val="left" w:pos="4680"/>
                <w:tab w:val="left" w:pos="7020"/>
              </w:tabs>
              <w:suppressAutoHyphens/>
              <w:jc w:val="both"/>
              <w:rPr>
                <w:color w:val="0000FF"/>
              </w:rPr>
            </w:pPr>
            <w:r w:rsidRPr="009E4862">
              <w:rPr>
                <w:color w:val="0000FF"/>
              </w:rPr>
              <w:t>Cod:</w:t>
            </w:r>
          </w:p>
        </w:tc>
        <w:tc>
          <w:tcPr>
            <w:tcW w:w="4908" w:type="dxa"/>
            <w:gridSpan w:val="2"/>
            <w:tcBorders>
              <w:left w:val="single" w:sz="4" w:space="0" w:color="auto"/>
              <w:right w:val="single" w:sz="4" w:space="0" w:color="auto"/>
            </w:tcBorders>
            <w:vAlign w:val="center"/>
          </w:tcPr>
          <w:p w:rsidR="00AE3C02" w:rsidRPr="002766C3" w:rsidRDefault="00AE3C02" w:rsidP="00D22D34">
            <w:pPr>
              <w:tabs>
                <w:tab w:val="left" w:pos="1134"/>
                <w:tab w:val="left" w:pos="4680"/>
                <w:tab w:val="left" w:pos="7020"/>
              </w:tabs>
            </w:pPr>
            <w:r w:rsidRPr="002766C3">
              <w:t>Cod:TREZMD2X</w:t>
            </w:r>
          </w:p>
        </w:tc>
      </w:tr>
      <w:tr w:rsidR="00AE3C02" w:rsidRPr="00C60D06" w:rsidTr="00A00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bottom w:val="single" w:sz="4" w:space="0" w:color="auto"/>
              <w:right w:val="single" w:sz="4" w:space="0" w:color="auto"/>
            </w:tcBorders>
          </w:tcPr>
          <w:p w:rsidR="00AE3C02" w:rsidRPr="009E4862" w:rsidRDefault="00AE3C02" w:rsidP="000D123D">
            <w:pPr>
              <w:tabs>
                <w:tab w:val="left" w:pos="4680"/>
                <w:tab w:val="left" w:pos="7020"/>
              </w:tabs>
              <w:suppressAutoHyphens/>
              <w:jc w:val="both"/>
              <w:rPr>
                <w:color w:val="0000FF"/>
              </w:rPr>
            </w:pPr>
            <w:r w:rsidRPr="009E4862">
              <w:rPr>
                <w:color w:val="0000FF"/>
              </w:rPr>
              <w:t xml:space="preserve">Cod fiscal:  </w:t>
            </w:r>
          </w:p>
        </w:tc>
        <w:tc>
          <w:tcPr>
            <w:tcW w:w="4908" w:type="dxa"/>
            <w:gridSpan w:val="2"/>
            <w:tcBorders>
              <w:left w:val="single" w:sz="4" w:space="0" w:color="auto"/>
              <w:bottom w:val="single" w:sz="4" w:space="0" w:color="auto"/>
              <w:right w:val="single" w:sz="4" w:space="0" w:color="auto"/>
            </w:tcBorders>
            <w:vAlign w:val="center"/>
          </w:tcPr>
          <w:p w:rsidR="00AE3C02" w:rsidRPr="002766C3" w:rsidRDefault="00AE3C02" w:rsidP="00D22D34">
            <w:pPr>
              <w:tabs>
                <w:tab w:val="left" w:pos="1134"/>
                <w:tab w:val="left" w:pos="4680"/>
                <w:tab w:val="left" w:pos="7020"/>
              </w:tabs>
            </w:pPr>
            <w:r>
              <w:t>Cod</w:t>
            </w:r>
            <w:r w:rsidRPr="002766C3">
              <w:t>fiscal: 1003602150662</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3"/>
        </w:trPr>
        <w:tc>
          <w:tcPr>
            <w:tcW w:w="9781" w:type="dxa"/>
            <w:gridSpan w:val="3"/>
            <w:vAlign w:val="center"/>
          </w:tcPr>
          <w:p w:rsidR="00AE3C02" w:rsidRPr="00C00499" w:rsidRDefault="00AE3C02" w:rsidP="00D22D34">
            <w:pPr>
              <w:numPr>
                <w:ilvl w:val="0"/>
                <w:numId w:val="13"/>
              </w:numPr>
              <w:tabs>
                <w:tab w:val="left" w:pos="1134"/>
              </w:tabs>
              <w:ind w:left="0" w:firstLine="567"/>
              <w:rPr>
                <w:b/>
                <w:sz w:val="28"/>
                <w:szCs w:val="28"/>
              </w:rPr>
            </w:pPr>
            <w:r w:rsidRPr="00C00499">
              <w:rPr>
                <w:b/>
                <w:sz w:val="28"/>
                <w:szCs w:val="28"/>
              </w:rPr>
              <w:t>Semnăturile părţilor</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E3C02" w:rsidRPr="00C00499" w:rsidRDefault="00AE3C02" w:rsidP="00D22D34">
            <w:pPr>
              <w:tabs>
                <w:tab w:val="left" w:pos="1134"/>
              </w:tabs>
              <w:ind w:firstLine="567"/>
              <w:jc w:val="center"/>
              <w:rPr>
                <w:b/>
                <w:caps/>
                <w:sz w:val="40"/>
              </w:rPr>
            </w:pPr>
            <w:r w:rsidRPr="00C00499">
              <w:rPr>
                <w:b/>
              </w:rPr>
              <w:t xml:space="preserve">Furnizorul de </w:t>
            </w:r>
            <w:r>
              <w:rPr>
                <w:b/>
              </w:rPr>
              <w:t xml:space="preserve">bunuri </w:t>
            </w:r>
          </w:p>
        </w:tc>
        <w:tc>
          <w:tcPr>
            <w:tcW w:w="4908" w:type="dxa"/>
            <w:gridSpan w:val="2"/>
            <w:tcBorders>
              <w:top w:val="single" w:sz="4" w:space="0" w:color="auto"/>
              <w:left w:val="single" w:sz="4" w:space="0" w:color="auto"/>
              <w:bottom w:val="single" w:sz="4" w:space="0" w:color="auto"/>
              <w:right w:val="single" w:sz="4" w:space="0" w:color="auto"/>
            </w:tcBorders>
            <w:vAlign w:val="center"/>
          </w:tcPr>
          <w:p w:rsidR="00AE3C02" w:rsidRPr="00C00499" w:rsidRDefault="00AE3C02" w:rsidP="00D22D34">
            <w:pPr>
              <w:tabs>
                <w:tab w:val="left" w:pos="1134"/>
              </w:tabs>
              <w:ind w:firstLine="567"/>
              <w:jc w:val="center"/>
              <w:rPr>
                <w:b/>
                <w:caps/>
                <w:sz w:val="40"/>
              </w:rPr>
            </w:pPr>
            <w:r w:rsidRPr="00DC72B4">
              <w:rPr>
                <w:b/>
                <w:bCs/>
              </w:rPr>
              <w:t>Autoritatea contractantă</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2"/>
        </w:trPr>
        <w:tc>
          <w:tcPr>
            <w:tcW w:w="4873" w:type="dxa"/>
            <w:tcBorders>
              <w:top w:val="single" w:sz="4" w:space="0" w:color="auto"/>
              <w:left w:val="single" w:sz="4" w:space="0" w:color="auto"/>
              <w:right w:val="single" w:sz="4" w:space="0" w:color="auto"/>
            </w:tcBorders>
            <w:vAlign w:val="center"/>
          </w:tcPr>
          <w:p w:rsidR="00AE3C02" w:rsidRPr="00C00499" w:rsidRDefault="00AE3C02" w:rsidP="00D22D34">
            <w:pPr>
              <w:tabs>
                <w:tab w:val="left" w:pos="1134"/>
                <w:tab w:val="left" w:pos="4680"/>
                <w:tab w:val="left" w:pos="7020"/>
              </w:tabs>
              <w:suppressAutoHyphens/>
              <w:ind w:firstLine="567"/>
            </w:pPr>
            <w:r w:rsidRPr="00C00499">
              <w:t>Semnătura autorizată:</w:t>
            </w:r>
          </w:p>
        </w:tc>
        <w:tc>
          <w:tcPr>
            <w:tcW w:w="4908" w:type="dxa"/>
            <w:gridSpan w:val="2"/>
            <w:tcBorders>
              <w:top w:val="single" w:sz="4" w:space="0" w:color="auto"/>
              <w:left w:val="single" w:sz="4" w:space="0" w:color="auto"/>
              <w:right w:val="single" w:sz="4" w:space="0" w:color="auto"/>
            </w:tcBorders>
            <w:vAlign w:val="center"/>
          </w:tcPr>
          <w:p w:rsidR="00AE3C02" w:rsidRPr="00C00499" w:rsidRDefault="00AE3C02" w:rsidP="00D22D34">
            <w:pPr>
              <w:tabs>
                <w:tab w:val="left" w:pos="1134"/>
                <w:tab w:val="left" w:pos="4680"/>
                <w:tab w:val="left" w:pos="7020"/>
              </w:tabs>
              <w:suppressAutoHyphens/>
              <w:ind w:firstLine="567"/>
            </w:pPr>
            <w:r w:rsidRPr="00C00499">
              <w:t>Semnătura autorizată:</w:t>
            </w:r>
          </w:p>
        </w:tc>
      </w:tr>
      <w:tr w:rsidR="00AE3C02"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0"/>
        </w:trPr>
        <w:tc>
          <w:tcPr>
            <w:tcW w:w="4873" w:type="dxa"/>
            <w:tcBorders>
              <w:left w:val="single" w:sz="4" w:space="0" w:color="auto"/>
              <w:bottom w:val="single" w:sz="4" w:space="0" w:color="auto"/>
              <w:right w:val="single" w:sz="4" w:space="0" w:color="auto"/>
            </w:tcBorders>
            <w:vAlign w:val="center"/>
          </w:tcPr>
          <w:p w:rsidR="00AE3C02" w:rsidRPr="00C00499" w:rsidRDefault="00AE3C02" w:rsidP="00D22D34">
            <w:pPr>
              <w:tabs>
                <w:tab w:val="left" w:pos="1134"/>
                <w:tab w:val="left" w:pos="4680"/>
                <w:tab w:val="left" w:pos="7020"/>
              </w:tabs>
              <w:suppressAutoHyphens/>
              <w:ind w:firstLine="567"/>
              <w:jc w:val="center"/>
            </w:pPr>
            <w:r w:rsidRPr="00C00499">
              <w:t>L.Ș.</w:t>
            </w:r>
          </w:p>
        </w:tc>
        <w:tc>
          <w:tcPr>
            <w:tcW w:w="4908" w:type="dxa"/>
            <w:gridSpan w:val="2"/>
            <w:tcBorders>
              <w:left w:val="single" w:sz="4" w:space="0" w:color="auto"/>
              <w:bottom w:val="single" w:sz="4" w:space="0" w:color="auto"/>
              <w:right w:val="single" w:sz="4" w:space="0" w:color="auto"/>
            </w:tcBorders>
            <w:vAlign w:val="center"/>
          </w:tcPr>
          <w:p w:rsidR="00AE3C02" w:rsidRPr="00C00499" w:rsidRDefault="00AE3C02" w:rsidP="00D22D34">
            <w:pPr>
              <w:tabs>
                <w:tab w:val="left" w:pos="1134"/>
                <w:tab w:val="left" w:pos="4680"/>
                <w:tab w:val="left" w:pos="7020"/>
              </w:tabs>
              <w:suppressAutoHyphens/>
              <w:ind w:firstLine="567"/>
              <w:jc w:val="center"/>
            </w:pPr>
            <w:r w:rsidRPr="00C00499">
              <w:t>L.Ș.</w:t>
            </w:r>
          </w:p>
        </w:tc>
      </w:tr>
    </w:tbl>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Pr="00C60D06" w:rsidRDefault="00AE3C02" w:rsidP="00A20ACF">
      <w:pPr>
        <w:sectPr w:rsidR="00AE3C02" w:rsidRPr="00C60D06" w:rsidSect="00457832">
          <w:footerReference w:type="first" r:id="rId10"/>
          <w:pgSz w:w="11906" w:h="16838" w:code="9"/>
          <w:pgMar w:top="1134" w:right="1134" w:bottom="1134" w:left="1418" w:header="720" w:footer="510" w:gutter="0"/>
          <w:cols w:space="720"/>
          <w:titlePg/>
          <w:docGrid w:linePitch="326"/>
        </w:sectPr>
      </w:pPr>
    </w:p>
    <w:p w:rsidR="00AE3C02" w:rsidRPr="00621548" w:rsidRDefault="00AE3C02" w:rsidP="00A20ACF">
      <w:pPr>
        <w:rPr>
          <w:b/>
        </w:rPr>
      </w:pPr>
      <w:r w:rsidRPr="00621548">
        <w:rPr>
          <w:b/>
        </w:rPr>
        <w:t>Specificaţii tehnice (F4.1)</w:t>
      </w:r>
    </w:p>
    <w:p w:rsidR="00AE3C02" w:rsidRDefault="00AE3C02" w:rsidP="00A20ACF">
      <w:pPr>
        <w:rPr>
          <w:b/>
        </w:rPr>
      </w:pPr>
    </w:p>
    <w:p w:rsidR="00AE3C02" w:rsidRDefault="00AE3C02" w:rsidP="00A20ACF">
      <w:r w:rsidRPr="002A1F18">
        <w:t>[Acest tabel va fi completat de către ofertant în coloanele 3, 4, 5, 7, iar de către autoritatea contractantă – în coloanele 1, 2, 6, 8]</w:t>
      </w:r>
    </w:p>
    <w:p w:rsidR="00AE3C02" w:rsidRDefault="00AE3C02" w:rsidP="00A20ACF"/>
    <w:p w:rsidR="00AE3C02" w:rsidRDefault="00AE3C02" w:rsidP="00A20ACF">
      <w:r w:rsidRPr="002A1F18">
        <w:t>Numărul procedurii de achiziție______________din_________</w:t>
      </w:r>
    </w:p>
    <w:p w:rsidR="00AE3C02" w:rsidRDefault="00AE3C02" w:rsidP="00A20ACF"/>
    <w:p w:rsidR="00AE3C02" w:rsidRDefault="00AE3C02" w:rsidP="00A20ACF">
      <w:r w:rsidRPr="002A1F18">
        <w:t>Denumirea procedurii de achiziție: Cererea ofertelor de prețuri</w:t>
      </w:r>
      <w:r>
        <w:t>_____________________________________________________</w:t>
      </w:r>
    </w:p>
    <w:p w:rsidR="00AE3C02" w:rsidRDefault="00AE3C02" w:rsidP="00A20ACF">
      <w:pPr>
        <w:rPr>
          <w:b/>
        </w:rPr>
      </w:pPr>
    </w:p>
    <w:tbl>
      <w:tblPr>
        <w:tblW w:w="15315" w:type="dxa"/>
        <w:tblInd w:w="93" w:type="dxa"/>
        <w:tblLayout w:type="fixed"/>
        <w:tblLook w:val="0000"/>
      </w:tblPr>
      <w:tblGrid>
        <w:gridCol w:w="956"/>
        <w:gridCol w:w="1826"/>
        <w:gridCol w:w="1440"/>
        <w:gridCol w:w="1440"/>
        <w:gridCol w:w="1553"/>
        <w:gridCol w:w="3060"/>
        <w:gridCol w:w="3060"/>
        <w:gridCol w:w="1980"/>
      </w:tblGrid>
      <w:tr w:rsidR="00AE3C02" w:rsidRPr="001C03C9" w:rsidTr="00621548">
        <w:trPr>
          <w:trHeight w:val="889"/>
        </w:trPr>
        <w:tc>
          <w:tcPr>
            <w:tcW w:w="956" w:type="dxa"/>
            <w:tcBorders>
              <w:top w:val="single" w:sz="4" w:space="0" w:color="auto"/>
              <w:left w:val="single" w:sz="4" w:space="0" w:color="auto"/>
              <w:bottom w:val="single" w:sz="4" w:space="0" w:color="auto"/>
              <w:right w:val="single" w:sz="4" w:space="0" w:color="auto"/>
            </w:tcBorders>
            <w:vAlign w:val="bottom"/>
          </w:tcPr>
          <w:p w:rsidR="00AE3C02" w:rsidRDefault="00AE3C02" w:rsidP="001C03C9">
            <w:pPr>
              <w:jc w:val="center"/>
              <w:rPr>
                <w:noProof w:val="0"/>
                <w:lang w:eastAsia="ru-RU"/>
              </w:rPr>
            </w:pPr>
            <w:r w:rsidRPr="001C03C9">
              <w:rPr>
                <w:noProof w:val="0"/>
                <w:sz w:val="22"/>
                <w:szCs w:val="22"/>
                <w:lang w:val="ru-RU" w:eastAsia="ru-RU"/>
              </w:rPr>
              <w:t xml:space="preserve">nr  </w:t>
            </w:r>
          </w:p>
          <w:p w:rsidR="00AE3C02" w:rsidRPr="00B71071" w:rsidRDefault="00AE3C02" w:rsidP="001C03C9">
            <w:pPr>
              <w:jc w:val="center"/>
              <w:rPr>
                <w:noProof w:val="0"/>
                <w:lang w:eastAsia="ru-RU"/>
              </w:rPr>
            </w:pPr>
            <w:r w:rsidRPr="001C03C9">
              <w:rPr>
                <w:noProof w:val="0"/>
                <w:sz w:val="22"/>
                <w:szCs w:val="22"/>
                <w:lang w:val="ru-RU" w:eastAsia="ru-RU"/>
              </w:rPr>
              <w:t xml:space="preserve"> </w:t>
            </w:r>
            <w:r>
              <w:rPr>
                <w:noProof w:val="0"/>
                <w:sz w:val="22"/>
                <w:szCs w:val="22"/>
                <w:lang w:eastAsia="ru-RU"/>
              </w:rPr>
              <w:t>lotului</w:t>
            </w:r>
          </w:p>
        </w:tc>
        <w:tc>
          <w:tcPr>
            <w:tcW w:w="1826" w:type="dxa"/>
            <w:tcBorders>
              <w:top w:val="single" w:sz="4" w:space="0" w:color="auto"/>
              <w:left w:val="nil"/>
              <w:bottom w:val="single" w:sz="4" w:space="0" w:color="auto"/>
              <w:right w:val="single" w:sz="4" w:space="0" w:color="auto"/>
            </w:tcBorders>
            <w:vAlign w:val="bottom"/>
          </w:tcPr>
          <w:p w:rsidR="00AE3C02" w:rsidRPr="001C03C9" w:rsidRDefault="00AE3C02" w:rsidP="001C03C9">
            <w:pPr>
              <w:jc w:val="center"/>
              <w:rPr>
                <w:noProof w:val="0"/>
                <w:sz w:val="20"/>
                <w:szCs w:val="20"/>
                <w:lang w:val="en-US" w:eastAsia="ru-RU"/>
              </w:rPr>
            </w:pPr>
            <w:r w:rsidRPr="001C03C9">
              <w:rPr>
                <w:noProof w:val="0"/>
                <w:sz w:val="20"/>
                <w:szCs w:val="20"/>
                <w:lang w:val="en-US" w:eastAsia="ru-RU"/>
              </w:rPr>
              <w:t xml:space="preserve">Denumirea bunurilor </w:t>
            </w:r>
          </w:p>
        </w:tc>
        <w:tc>
          <w:tcPr>
            <w:tcW w:w="1440" w:type="dxa"/>
            <w:tcBorders>
              <w:top w:val="single" w:sz="4" w:space="0" w:color="auto"/>
              <w:left w:val="nil"/>
              <w:bottom w:val="single" w:sz="4" w:space="0" w:color="auto"/>
              <w:right w:val="single" w:sz="4" w:space="0" w:color="auto"/>
            </w:tcBorders>
            <w:vAlign w:val="bottom"/>
          </w:tcPr>
          <w:p w:rsidR="00AE3C02" w:rsidRPr="001C03C9" w:rsidRDefault="00AE3C02" w:rsidP="001C03C9">
            <w:pPr>
              <w:jc w:val="center"/>
              <w:rPr>
                <w:noProof w:val="0"/>
                <w:sz w:val="20"/>
                <w:szCs w:val="20"/>
                <w:lang w:val="ru-RU" w:eastAsia="ru-RU"/>
              </w:rPr>
            </w:pPr>
            <w:r>
              <w:rPr>
                <w:noProof w:val="0"/>
                <w:sz w:val="20"/>
                <w:szCs w:val="20"/>
                <w:lang w:val="ru-RU" w:eastAsia="ru-RU"/>
              </w:rPr>
              <w:t>Mode-lul artico</w:t>
            </w:r>
            <w:r w:rsidRPr="001C03C9">
              <w:rPr>
                <w:noProof w:val="0"/>
                <w:sz w:val="20"/>
                <w:szCs w:val="20"/>
                <w:lang w:val="ru-RU" w:eastAsia="ru-RU"/>
              </w:rPr>
              <w:t>lului</w:t>
            </w:r>
          </w:p>
        </w:tc>
        <w:tc>
          <w:tcPr>
            <w:tcW w:w="1440" w:type="dxa"/>
            <w:tcBorders>
              <w:top w:val="single" w:sz="4" w:space="0" w:color="auto"/>
              <w:left w:val="nil"/>
              <w:bottom w:val="single" w:sz="4" w:space="0" w:color="auto"/>
              <w:right w:val="single" w:sz="4" w:space="0" w:color="auto"/>
            </w:tcBorders>
            <w:vAlign w:val="bottom"/>
          </w:tcPr>
          <w:p w:rsidR="00AE3C02" w:rsidRPr="001C03C9" w:rsidRDefault="00AE3C02" w:rsidP="001C03C9">
            <w:pPr>
              <w:jc w:val="center"/>
              <w:rPr>
                <w:noProof w:val="0"/>
                <w:sz w:val="20"/>
                <w:szCs w:val="20"/>
                <w:lang w:val="ru-RU" w:eastAsia="ru-RU"/>
              </w:rPr>
            </w:pPr>
            <w:r>
              <w:rPr>
                <w:noProof w:val="0"/>
                <w:sz w:val="20"/>
                <w:szCs w:val="20"/>
                <w:lang w:eastAsia="ru-RU"/>
              </w:rPr>
              <w:t>ţ</w:t>
            </w:r>
            <w:r w:rsidRPr="001C03C9">
              <w:rPr>
                <w:noProof w:val="0"/>
                <w:sz w:val="20"/>
                <w:szCs w:val="20"/>
                <w:lang w:val="ru-RU" w:eastAsia="ru-RU"/>
              </w:rPr>
              <w:t>ara de origi-ne</w:t>
            </w:r>
          </w:p>
        </w:tc>
        <w:tc>
          <w:tcPr>
            <w:tcW w:w="1553" w:type="dxa"/>
            <w:tcBorders>
              <w:top w:val="single" w:sz="4" w:space="0" w:color="auto"/>
              <w:left w:val="nil"/>
              <w:bottom w:val="single" w:sz="4" w:space="0" w:color="auto"/>
              <w:right w:val="single" w:sz="4" w:space="0" w:color="auto"/>
            </w:tcBorders>
            <w:vAlign w:val="bottom"/>
          </w:tcPr>
          <w:p w:rsidR="00AE3C02" w:rsidRPr="001C03C9" w:rsidRDefault="00AE3C02" w:rsidP="001C03C9">
            <w:pPr>
              <w:jc w:val="center"/>
              <w:rPr>
                <w:noProof w:val="0"/>
                <w:sz w:val="20"/>
                <w:szCs w:val="20"/>
                <w:lang w:val="ru-RU" w:eastAsia="ru-RU"/>
              </w:rPr>
            </w:pPr>
            <w:r>
              <w:rPr>
                <w:noProof w:val="0"/>
                <w:sz w:val="20"/>
                <w:szCs w:val="20"/>
                <w:lang w:val="ru-RU" w:eastAsia="ru-RU"/>
              </w:rPr>
              <w:t>Produ</w:t>
            </w:r>
            <w:r w:rsidRPr="001C03C9">
              <w:rPr>
                <w:noProof w:val="0"/>
                <w:sz w:val="20"/>
                <w:szCs w:val="20"/>
                <w:lang w:val="ru-RU" w:eastAsia="ru-RU"/>
              </w:rPr>
              <w:t>c</w:t>
            </w:r>
            <w:r>
              <w:rPr>
                <w:noProof w:val="0"/>
                <w:sz w:val="20"/>
                <w:szCs w:val="20"/>
                <w:lang w:eastAsia="ru-RU"/>
              </w:rPr>
              <w:t>ă</w:t>
            </w:r>
            <w:r w:rsidRPr="001C03C9">
              <w:rPr>
                <w:noProof w:val="0"/>
                <w:sz w:val="20"/>
                <w:szCs w:val="20"/>
                <w:lang w:val="ru-RU" w:eastAsia="ru-RU"/>
              </w:rPr>
              <w:t>torul</w:t>
            </w:r>
          </w:p>
        </w:tc>
        <w:tc>
          <w:tcPr>
            <w:tcW w:w="3060" w:type="dxa"/>
            <w:tcBorders>
              <w:top w:val="single" w:sz="4" w:space="0" w:color="auto"/>
              <w:left w:val="nil"/>
              <w:bottom w:val="single" w:sz="4" w:space="0" w:color="auto"/>
              <w:right w:val="single" w:sz="4" w:space="0" w:color="auto"/>
            </w:tcBorders>
            <w:vAlign w:val="bottom"/>
          </w:tcPr>
          <w:p w:rsidR="00AE3C02" w:rsidRPr="007B1C0D" w:rsidRDefault="00AE3C02" w:rsidP="001C03C9">
            <w:pPr>
              <w:jc w:val="center"/>
              <w:rPr>
                <w:noProof w:val="0"/>
                <w:sz w:val="20"/>
                <w:szCs w:val="20"/>
                <w:lang w:eastAsia="ru-RU"/>
              </w:rPr>
            </w:pPr>
            <w:r w:rsidRPr="001C03C9">
              <w:rPr>
                <w:noProof w:val="0"/>
                <w:sz w:val="20"/>
                <w:szCs w:val="20"/>
                <w:lang w:val="ru-RU" w:eastAsia="ru-RU"/>
              </w:rPr>
              <w:t>Specificarea tehnicг deplin</w:t>
            </w:r>
            <w:r>
              <w:rPr>
                <w:noProof w:val="0"/>
                <w:sz w:val="20"/>
                <w:szCs w:val="20"/>
                <w:lang w:eastAsia="ru-RU"/>
              </w:rPr>
              <w:t>ă</w:t>
            </w:r>
            <w:r w:rsidRPr="001C03C9">
              <w:rPr>
                <w:noProof w:val="0"/>
                <w:sz w:val="20"/>
                <w:szCs w:val="20"/>
                <w:lang w:val="ru-RU" w:eastAsia="ru-RU"/>
              </w:rPr>
              <w:t xml:space="preserve"> solicitat</w:t>
            </w:r>
            <w:r>
              <w:rPr>
                <w:noProof w:val="0"/>
                <w:sz w:val="20"/>
                <w:szCs w:val="20"/>
                <w:lang w:eastAsia="ru-RU"/>
              </w:rPr>
              <w:t>ă</w:t>
            </w:r>
          </w:p>
        </w:tc>
        <w:tc>
          <w:tcPr>
            <w:tcW w:w="3060" w:type="dxa"/>
            <w:tcBorders>
              <w:top w:val="single" w:sz="4" w:space="0" w:color="auto"/>
              <w:left w:val="nil"/>
              <w:bottom w:val="single" w:sz="4" w:space="0" w:color="auto"/>
              <w:right w:val="single" w:sz="4" w:space="0" w:color="auto"/>
            </w:tcBorders>
            <w:vAlign w:val="bottom"/>
          </w:tcPr>
          <w:p w:rsidR="00AE3C02" w:rsidRPr="001C03C9" w:rsidRDefault="00AE3C02" w:rsidP="001C03C9">
            <w:pPr>
              <w:jc w:val="center"/>
              <w:rPr>
                <w:noProof w:val="0"/>
                <w:sz w:val="20"/>
                <w:szCs w:val="20"/>
                <w:lang w:val="en-US" w:eastAsia="ru-RU"/>
              </w:rPr>
            </w:pPr>
            <w:r w:rsidRPr="001C03C9">
              <w:rPr>
                <w:noProof w:val="0"/>
                <w:sz w:val="20"/>
                <w:szCs w:val="20"/>
                <w:lang w:val="en-US" w:eastAsia="ru-RU"/>
              </w:rPr>
              <w:t>Specificarea tehnic</w:t>
            </w:r>
            <w:r>
              <w:rPr>
                <w:noProof w:val="0"/>
                <w:sz w:val="20"/>
                <w:szCs w:val="20"/>
                <w:lang w:val="en-US" w:eastAsia="ru-RU"/>
              </w:rPr>
              <w:t xml:space="preserve">ă </w:t>
            </w:r>
            <w:r w:rsidRPr="001C03C9">
              <w:rPr>
                <w:noProof w:val="0"/>
                <w:sz w:val="20"/>
                <w:szCs w:val="20"/>
                <w:lang w:val="en-US" w:eastAsia="ru-RU"/>
              </w:rPr>
              <w:t>deplin</w:t>
            </w:r>
            <w:r>
              <w:rPr>
                <w:noProof w:val="0"/>
                <w:sz w:val="20"/>
                <w:szCs w:val="20"/>
                <w:lang w:val="en-US" w:eastAsia="ru-RU"/>
              </w:rPr>
              <w:t>ă</w:t>
            </w:r>
            <w:r w:rsidRPr="001C03C9">
              <w:rPr>
                <w:noProof w:val="0"/>
                <w:sz w:val="20"/>
                <w:szCs w:val="20"/>
                <w:lang w:val="en-US" w:eastAsia="ru-RU"/>
              </w:rPr>
              <w:t xml:space="preserve"> propus</w:t>
            </w:r>
            <w:r>
              <w:rPr>
                <w:noProof w:val="0"/>
                <w:sz w:val="20"/>
                <w:szCs w:val="20"/>
                <w:lang w:val="en-US" w:eastAsia="ru-RU"/>
              </w:rPr>
              <w:t>ă</w:t>
            </w:r>
            <w:r w:rsidRPr="001C03C9">
              <w:rPr>
                <w:noProof w:val="0"/>
                <w:sz w:val="20"/>
                <w:szCs w:val="20"/>
                <w:lang w:val="en-US" w:eastAsia="ru-RU"/>
              </w:rPr>
              <w:t xml:space="preserve"> de c</w:t>
            </w:r>
            <w:r>
              <w:rPr>
                <w:noProof w:val="0"/>
                <w:sz w:val="20"/>
                <w:szCs w:val="20"/>
                <w:lang w:val="en-US" w:eastAsia="ru-RU"/>
              </w:rPr>
              <w:t>ă</w:t>
            </w:r>
            <w:r w:rsidRPr="001C03C9">
              <w:rPr>
                <w:noProof w:val="0"/>
                <w:sz w:val="20"/>
                <w:szCs w:val="20"/>
                <w:lang w:val="en-US" w:eastAsia="ru-RU"/>
              </w:rPr>
              <w:t>tre ofertant</w:t>
            </w:r>
            <w:r w:rsidRPr="001C03C9">
              <w:rPr>
                <w:noProof w:val="0"/>
                <w:sz w:val="20"/>
                <w:szCs w:val="20"/>
                <w:lang w:val="en-US" w:eastAsia="ru-RU"/>
              </w:rPr>
              <w:br/>
              <w:t>[</w:t>
            </w:r>
            <w:r w:rsidRPr="001C03C9">
              <w:rPr>
                <w:i/>
                <w:iCs/>
                <w:noProof w:val="0"/>
                <w:sz w:val="20"/>
                <w:szCs w:val="20"/>
                <w:lang w:val="en-US" w:eastAsia="ru-RU"/>
              </w:rPr>
              <w:t>se va completa r</w:t>
            </w:r>
            <w:r>
              <w:rPr>
                <w:i/>
                <w:iCs/>
                <w:noProof w:val="0"/>
                <w:sz w:val="20"/>
                <w:szCs w:val="20"/>
                <w:lang w:val="en-US" w:eastAsia="ru-RU"/>
              </w:rPr>
              <w:t>î</w:t>
            </w:r>
            <w:r w:rsidRPr="001C03C9">
              <w:rPr>
                <w:i/>
                <w:iCs/>
                <w:noProof w:val="0"/>
                <w:sz w:val="20"/>
                <w:szCs w:val="20"/>
                <w:lang w:val="en-US" w:eastAsia="ru-RU"/>
              </w:rPr>
              <w:t>nd cu r</w:t>
            </w:r>
            <w:r>
              <w:rPr>
                <w:i/>
                <w:iCs/>
                <w:noProof w:val="0"/>
                <w:sz w:val="20"/>
                <w:szCs w:val="20"/>
                <w:lang w:val="en-US" w:eastAsia="ru-RU"/>
              </w:rPr>
              <w:t>î</w:t>
            </w:r>
            <w:r w:rsidRPr="001C03C9">
              <w:rPr>
                <w:i/>
                <w:iCs/>
                <w:noProof w:val="0"/>
                <w:sz w:val="20"/>
                <w:szCs w:val="20"/>
                <w:lang w:val="en-US" w:eastAsia="ru-RU"/>
              </w:rPr>
              <w:t>nd alгturi de cerin</w:t>
            </w:r>
            <w:r>
              <w:rPr>
                <w:i/>
                <w:iCs/>
                <w:noProof w:val="0"/>
                <w:sz w:val="20"/>
                <w:szCs w:val="20"/>
                <w:lang w:val="en-US" w:eastAsia="ru-RU"/>
              </w:rPr>
              <w:t>ţ</w:t>
            </w:r>
            <w:r w:rsidRPr="001C03C9">
              <w:rPr>
                <w:i/>
                <w:iCs/>
                <w:noProof w:val="0"/>
                <w:sz w:val="20"/>
                <w:szCs w:val="20"/>
                <w:lang w:val="en-US" w:eastAsia="ru-RU"/>
              </w:rPr>
              <w:t>ele din coloana 8</w:t>
            </w:r>
            <w:r w:rsidRPr="001C03C9">
              <w:rPr>
                <w:noProof w:val="0"/>
                <w:sz w:val="20"/>
                <w:szCs w:val="20"/>
                <w:lang w:val="en-US" w:eastAsia="ru-RU"/>
              </w:rPr>
              <w:t>]</w:t>
            </w:r>
          </w:p>
        </w:tc>
        <w:tc>
          <w:tcPr>
            <w:tcW w:w="1980" w:type="dxa"/>
            <w:tcBorders>
              <w:top w:val="single" w:sz="4" w:space="0" w:color="auto"/>
              <w:left w:val="nil"/>
              <w:bottom w:val="single" w:sz="4" w:space="0" w:color="auto"/>
              <w:right w:val="single" w:sz="4" w:space="0" w:color="auto"/>
            </w:tcBorders>
            <w:vAlign w:val="bottom"/>
          </w:tcPr>
          <w:p w:rsidR="00AE3C02" w:rsidRDefault="00AE3C02" w:rsidP="001C03C9">
            <w:pPr>
              <w:jc w:val="center"/>
              <w:rPr>
                <w:noProof w:val="0"/>
                <w:sz w:val="20"/>
                <w:szCs w:val="20"/>
                <w:lang w:eastAsia="ru-RU"/>
              </w:rPr>
            </w:pPr>
            <w:r w:rsidRPr="001C03C9">
              <w:rPr>
                <w:noProof w:val="0"/>
                <w:sz w:val="20"/>
                <w:szCs w:val="20"/>
                <w:lang w:val="ru-RU" w:eastAsia="ru-RU"/>
              </w:rPr>
              <w:t>Standarde de</w:t>
            </w:r>
          </w:p>
          <w:p w:rsidR="00AE3C02" w:rsidRPr="007B1C0D" w:rsidRDefault="00AE3C02" w:rsidP="001C03C9">
            <w:pPr>
              <w:jc w:val="center"/>
              <w:rPr>
                <w:noProof w:val="0"/>
                <w:sz w:val="20"/>
                <w:szCs w:val="20"/>
                <w:lang w:eastAsia="ru-RU"/>
              </w:rPr>
            </w:pPr>
            <w:r w:rsidRPr="001C03C9">
              <w:rPr>
                <w:noProof w:val="0"/>
                <w:sz w:val="20"/>
                <w:szCs w:val="20"/>
                <w:lang w:val="ru-RU" w:eastAsia="ru-RU"/>
              </w:rPr>
              <w:t xml:space="preserve"> referin</w:t>
            </w:r>
            <w:r>
              <w:rPr>
                <w:noProof w:val="0"/>
                <w:sz w:val="20"/>
                <w:szCs w:val="20"/>
                <w:lang w:eastAsia="ru-RU"/>
              </w:rPr>
              <w:t>ţă</w:t>
            </w:r>
          </w:p>
        </w:tc>
      </w:tr>
      <w:tr w:rsidR="00AE3C02" w:rsidRPr="001C03C9" w:rsidTr="00621548">
        <w:trPr>
          <w:trHeight w:val="300"/>
        </w:trPr>
        <w:tc>
          <w:tcPr>
            <w:tcW w:w="956" w:type="dxa"/>
            <w:tcBorders>
              <w:top w:val="nil"/>
              <w:left w:val="single" w:sz="4" w:space="0" w:color="auto"/>
              <w:bottom w:val="single" w:sz="4" w:space="0" w:color="auto"/>
              <w:right w:val="single" w:sz="4" w:space="0" w:color="auto"/>
            </w:tcBorders>
            <w:noWrap/>
            <w:vAlign w:val="bottom"/>
          </w:tcPr>
          <w:p w:rsidR="00AE3C02" w:rsidRPr="001C03C9" w:rsidRDefault="00AE3C02" w:rsidP="001C03C9">
            <w:pPr>
              <w:jc w:val="center"/>
              <w:rPr>
                <w:noProof w:val="0"/>
                <w:lang w:val="ru-RU" w:eastAsia="ru-RU"/>
              </w:rPr>
            </w:pPr>
            <w:r>
              <w:rPr>
                <w:noProof w:val="0"/>
                <w:sz w:val="22"/>
                <w:szCs w:val="22"/>
                <w:lang w:eastAsia="ru-RU"/>
              </w:rPr>
              <w:t>1</w:t>
            </w:r>
            <w:r w:rsidRPr="001C03C9">
              <w:rPr>
                <w:noProof w:val="0"/>
                <w:sz w:val="22"/>
                <w:szCs w:val="22"/>
                <w:lang w:val="ru-RU" w:eastAsia="ru-RU"/>
              </w:rPr>
              <w:t> </w:t>
            </w:r>
          </w:p>
        </w:tc>
        <w:tc>
          <w:tcPr>
            <w:tcW w:w="1826" w:type="dxa"/>
            <w:tcBorders>
              <w:top w:val="nil"/>
              <w:left w:val="nil"/>
              <w:bottom w:val="single" w:sz="4" w:space="0" w:color="auto"/>
              <w:right w:val="single" w:sz="4" w:space="0" w:color="auto"/>
            </w:tcBorders>
            <w:vAlign w:val="bottom"/>
          </w:tcPr>
          <w:p w:rsidR="00AE3C02" w:rsidRPr="001C03C9" w:rsidRDefault="00AE3C02" w:rsidP="001C03C9">
            <w:pPr>
              <w:jc w:val="center"/>
              <w:rPr>
                <w:noProof w:val="0"/>
                <w:sz w:val="20"/>
                <w:szCs w:val="20"/>
                <w:lang w:val="ru-RU" w:eastAsia="ru-RU"/>
              </w:rPr>
            </w:pPr>
            <w:r w:rsidRPr="001C03C9">
              <w:rPr>
                <w:noProof w:val="0"/>
                <w:sz w:val="20"/>
                <w:szCs w:val="20"/>
                <w:lang w:val="ru-RU" w:eastAsia="ru-RU"/>
              </w:rPr>
              <w:t>2</w:t>
            </w:r>
          </w:p>
        </w:tc>
        <w:tc>
          <w:tcPr>
            <w:tcW w:w="1440" w:type="dxa"/>
            <w:tcBorders>
              <w:top w:val="nil"/>
              <w:left w:val="nil"/>
              <w:bottom w:val="single" w:sz="4" w:space="0" w:color="auto"/>
              <w:right w:val="single" w:sz="4" w:space="0" w:color="auto"/>
            </w:tcBorders>
            <w:vAlign w:val="bottom"/>
          </w:tcPr>
          <w:p w:rsidR="00AE3C02" w:rsidRPr="001C03C9" w:rsidRDefault="00AE3C02" w:rsidP="001C03C9">
            <w:pPr>
              <w:jc w:val="center"/>
              <w:rPr>
                <w:noProof w:val="0"/>
                <w:sz w:val="20"/>
                <w:szCs w:val="20"/>
                <w:lang w:val="ru-RU" w:eastAsia="ru-RU"/>
              </w:rPr>
            </w:pPr>
            <w:r w:rsidRPr="001C03C9">
              <w:rPr>
                <w:noProof w:val="0"/>
                <w:sz w:val="20"/>
                <w:szCs w:val="20"/>
                <w:lang w:val="ru-RU" w:eastAsia="ru-RU"/>
              </w:rPr>
              <w:t>3</w:t>
            </w:r>
          </w:p>
        </w:tc>
        <w:tc>
          <w:tcPr>
            <w:tcW w:w="1440" w:type="dxa"/>
            <w:tcBorders>
              <w:top w:val="nil"/>
              <w:left w:val="nil"/>
              <w:bottom w:val="single" w:sz="4" w:space="0" w:color="auto"/>
              <w:right w:val="single" w:sz="4" w:space="0" w:color="auto"/>
            </w:tcBorders>
            <w:vAlign w:val="bottom"/>
          </w:tcPr>
          <w:p w:rsidR="00AE3C02" w:rsidRPr="001C03C9" w:rsidRDefault="00AE3C02" w:rsidP="001C03C9">
            <w:pPr>
              <w:jc w:val="center"/>
              <w:rPr>
                <w:noProof w:val="0"/>
                <w:sz w:val="20"/>
                <w:szCs w:val="20"/>
                <w:lang w:val="ru-RU" w:eastAsia="ru-RU"/>
              </w:rPr>
            </w:pPr>
            <w:r w:rsidRPr="001C03C9">
              <w:rPr>
                <w:noProof w:val="0"/>
                <w:sz w:val="20"/>
                <w:szCs w:val="20"/>
                <w:lang w:val="ru-RU" w:eastAsia="ru-RU"/>
              </w:rPr>
              <w:t>4</w:t>
            </w:r>
          </w:p>
        </w:tc>
        <w:tc>
          <w:tcPr>
            <w:tcW w:w="1553" w:type="dxa"/>
            <w:tcBorders>
              <w:top w:val="nil"/>
              <w:left w:val="nil"/>
              <w:bottom w:val="single" w:sz="4" w:space="0" w:color="auto"/>
              <w:right w:val="single" w:sz="4" w:space="0" w:color="auto"/>
            </w:tcBorders>
            <w:vAlign w:val="bottom"/>
          </w:tcPr>
          <w:p w:rsidR="00AE3C02" w:rsidRPr="001C03C9" w:rsidRDefault="00AE3C02" w:rsidP="001C03C9">
            <w:pPr>
              <w:jc w:val="center"/>
              <w:rPr>
                <w:noProof w:val="0"/>
                <w:sz w:val="20"/>
                <w:szCs w:val="20"/>
                <w:lang w:val="ru-RU" w:eastAsia="ru-RU"/>
              </w:rPr>
            </w:pPr>
            <w:r w:rsidRPr="001C03C9">
              <w:rPr>
                <w:noProof w:val="0"/>
                <w:sz w:val="20"/>
                <w:szCs w:val="20"/>
                <w:lang w:val="ru-RU" w:eastAsia="ru-RU"/>
              </w:rPr>
              <w:t>5</w:t>
            </w:r>
          </w:p>
        </w:tc>
        <w:tc>
          <w:tcPr>
            <w:tcW w:w="3060" w:type="dxa"/>
            <w:tcBorders>
              <w:top w:val="nil"/>
              <w:left w:val="nil"/>
              <w:bottom w:val="single" w:sz="4" w:space="0" w:color="auto"/>
              <w:right w:val="single" w:sz="4" w:space="0" w:color="auto"/>
            </w:tcBorders>
            <w:vAlign w:val="bottom"/>
          </w:tcPr>
          <w:p w:rsidR="00AE3C02" w:rsidRPr="008C45B9" w:rsidRDefault="00AE3C02" w:rsidP="001C03C9">
            <w:pPr>
              <w:jc w:val="center"/>
              <w:rPr>
                <w:noProof w:val="0"/>
                <w:sz w:val="20"/>
                <w:szCs w:val="20"/>
                <w:lang w:eastAsia="ru-RU"/>
              </w:rPr>
            </w:pPr>
            <w:r>
              <w:rPr>
                <w:noProof w:val="0"/>
                <w:sz w:val="20"/>
                <w:szCs w:val="20"/>
                <w:lang w:eastAsia="ru-RU"/>
              </w:rPr>
              <w:t>6</w:t>
            </w:r>
          </w:p>
        </w:tc>
        <w:tc>
          <w:tcPr>
            <w:tcW w:w="3060" w:type="dxa"/>
            <w:tcBorders>
              <w:top w:val="nil"/>
              <w:left w:val="nil"/>
              <w:bottom w:val="single" w:sz="4" w:space="0" w:color="auto"/>
              <w:right w:val="single" w:sz="4" w:space="0" w:color="auto"/>
            </w:tcBorders>
            <w:vAlign w:val="bottom"/>
          </w:tcPr>
          <w:p w:rsidR="00AE3C02" w:rsidRPr="008C45B9" w:rsidRDefault="00AE3C02" w:rsidP="001C03C9">
            <w:pPr>
              <w:jc w:val="center"/>
              <w:rPr>
                <w:noProof w:val="0"/>
                <w:sz w:val="20"/>
                <w:szCs w:val="20"/>
                <w:lang w:eastAsia="ru-RU"/>
              </w:rPr>
            </w:pPr>
            <w:r>
              <w:rPr>
                <w:noProof w:val="0"/>
                <w:sz w:val="20"/>
                <w:szCs w:val="20"/>
                <w:lang w:eastAsia="ru-RU"/>
              </w:rPr>
              <w:t>7</w:t>
            </w:r>
          </w:p>
        </w:tc>
        <w:tc>
          <w:tcPr>
            <w:tcW w:w="1980" w:type="dxa"/>
            <w:tcBorders>
              <w:top w:val="nil"/>
              <w:left w:val="nil"/>
              <w:bottom w:val="single" w:sz="4" w:space="0" w:color="auto"/>
              <w:right w:val="single" w:sz="4" w:space="0" w:color="auto"/>
            </w:tcBorders>
            <w:vAlign w:val="bottom"/>
          </w:tcPr>
          <w:p w:rsidR="00AE3C02" w:rsidRPr="008C45B9" w:rsidRDefault="00AE3C02" w:rsidP="001C03C9">
            <w:pPr>
              <w:jc w:val="center"/>
              <w:rPr>
                <w:noProof w:val="0"/>
                <w:sz w:val="20"/>
                <w:szCs w:val="20"/>
                <w:lang w:eastAsia="ru-RU"/>
              </w:rPr>
            </w:pPr>
            <w:r>
              <w:rPr>
                <w:noProof w:val="0"/>
                <w:sz w:val="20"/>
                <w:szCs w:val="20"/>
                <w:lang w:eastAsia="ru-RU"/>
              </w:rPr>
              <w:t>8</w:t>
            </w:r>
          </w:p>
        </w:tc>
      </w:tr>
      <w:tr w:rsidR="00AE3C02" w:rsidRPr="001C03C9" w:rsidTr="009E4862">
        <w:trPr>
          <w:trHeight w:val="300"/>
        </w:trPr>
        <w:tc>
          <w:tcPr>
            <w:tcW w:w="956" w:type="dxa"/>
            <w:tcBorders>
              <w:top w:val="nil"/>
              <w:left w:val="single" w:sz="4" w:space="0" w:color="auto"/>
              <w:bottom w:val="single" w:sz="4" w:space="0" w:color="auto"/>
              <w:right w:val="single" w:sz="4" w:space="0" w:color="auto"/>
            </w:tcBorders>
            <w:noWrap/>
            <w:vAlign w:val="bottom"/>
          </w:tcPr>
          <w:p w:rsidR="00AE3C02" w:rsidRPr="00A148B1" w:rsidRDefault="00AE3C02" w:rsidP="009E4862">
            <w:pPr>
              <w:jc w:val="center"/>
            </w:pPr>
            <w:r>
              <w:t>1</w:t>
            </w:r>
          </w:p>
        </w:tc>
        <w:tc>
          <w:tcPr>
            <w:tcW w:w="1826" w:type="dxa"/>
            <w:tcBorders>
              <w:top w:val="nil"/>
              <w:left w:val="nil"/>
              <w:bottom w:val="single" w:sz="4" w:space="0" w:color="auto"/>
              <w:right w:val="single" w:sz="4" w:space="0" w:color="auto"/>
            </w:tcBorders>
            <w:vAlign w:val="bottom"/>
          </w:tcPr>
          <w:p w:rsidR="00AE3C02" w:rsidRPr="00373337" w:rsidRDefault="00AE3C02" w:rsidP="009E4862">
            <w:pPr>
              <w:rPr>
                <w:color w:val="0000FF"/>
              </w:rPr>
            </w:pPr>
            <w:r w:rsidRPr="00373337">
              <w:rPr>
                <w:color w:val="0000FF"/>
              </w:rPr>
              <w:t xml:space="preserve">Pîine </w:t>
            </w:r>
          </w:p>
        </w:tc>
        <w:tc>
          <w:tcPr>
            <w:tcW w:w="1440" w:type="dxa"/>
            <w:tcBorders>
              <w:top w:val="nil"/>
              <w:left w:val="nil"/>
              <w:bottom w:val="single" w:sz="4" w:space="0" w:color="auto"/>
              <w:right w:val="single" w:sz="4" w:space="0" w:color="auto"/>
            </w:tcBorders>
          </w:tcPr>
          <w:p w:rsidR="00AE3C02" w:rsidRPr="00373337" w:rsidRDefault="00AE3C02" w:rsidP="009E4862">
            <w:pPr>
              <w:rPr>
                <w:color w:val="0000FF"/>
              </w:rPr>
            </w:pPr>
          </w:p>
        </w:tc>
        <w:tc>
          <w:tcPr>
            <w:tcW w:w="1440" w:type="dxa"/>
            <w:tcBorders>
              <w:top w:val="nil"/>
              <w:left w:val="nil"/>
              <w:bottom w:val="single" w:sz="4" w:space="0" w:color="auto"/>
              <w:right w:val="single" w:sz="4" w:space="0" w:color="auto"/>
            </w:tcBorders>
            <w:vAlign w:val="bottom"/>
          </w:tcPr>
          <w:p w:rsidR="00AE3C02" w:rsidRPr="00373337" w:rsidRDefault="00AE3C02" w:rsidP="009E4862">
            <w:pPr>
              <w:jc w:val="center"/>
              <w:rPr>
                <w:color w:val="0000FF"/>
              </w:rPr>
            </w:pPr>
          </w:p>
        </w:tc>
        <w:tc>
          <w:tcPr>
            <w:tcW w:w="1553" w:type="dxa"/>
            <w:tcBorders>
              <w:top w:val="nil"/>
              <w:left w:val="nil"/>
              <w:bottom w:val="single" w:sz="4" w:space="0" w:color="auto"/>
              <w:right w:val="single" w:sz="4" w:space="0" w:color="auto"/>
            </w:tcBorders>
            <w:vAlign w:val="bottom"/>
          </w:tcPr>
          <w:p w:rsidR="00AE3C02" w:rsidRPr="00C871A5" w:rsidRDefault="00AE3C02" w:rsidP="009E4862">
            <w:pPr>
              <w:rPr>
                <w:lang w:val="en-US"/>
              </w:rPr>
            </w:pPr>
          </w:p>
        </w:tc>
        <w:tc>
          <w:tcPr>
            <w:tcW w:w="3060" w:type="dxa"/>
            <w:tcBorders>
              <w:top w:val="nil"/>
              <w:left w:val="nil"/>
              <w:bottom w:val="single" w:sz="4" w:space="0" w:color="auto"/>
              <w:right w:val="single" w:sz="4" w:space="0" w:color="auto"/>
            </w:tcBorders>
            <w:vAlign w:val="bottom"/>
          </w:tcPr>
          <w:p w:rsidR="00AE3C02" w:rsidRDefault="00AE3C02" w:rsidP="009E4862">
            <w:pPr>
              <w:rPr>
                <w:lang w:val="en-US"/>
              </w:rPr>
            </w:pPr>
            <w:r w:rsidRPr="00C871A5">
              <w:rPr>
                <w:lang w:val="en-US"/>
              </w:rPr>
              <w:t xml:space="preserve">Din faină de grâu, calitatea superioară,  coaptă în formă, greutatea- 350-800 gr, </w:t>
            </w:r>
          </w:p>
          <w:p w:rsidR="00AE3C02" w:rsidRPr="00C871A5" w:rsidRDefault="00AE3C02" w:rsidP="009E4862">
            <w:pPr>
              <w:rPr>
                <w:lang w:val="en-US"/>
              </w:rPr>
            </w:pPr>
            <w:r w:rsidRPr="00C871A5">
              <w:rPr>
                <w:lang w:val="en-US"/>
              </w:rPr>
              <w:t xml:space="preserve"> în ambalaj, feliată, </w:t>
            </w:r>
          </w:p>
        </w:tc>
        <w:tc>
          <w:tcPr>
            <w:tcW w:w="3060" w:type="dxa"/>
            <w:tcBorders>
              <w:top w:val="nil"/>
              <w:left w:val="nil"/>
              <w:bottom w:val="single" w:sz="4" w:space="0" w:color="auto"/>
              <w:right w:val="single" w:sz="4" w:space="0" w:color="auto"/>
            </w:tcBorders>
          </w:tcPr>
          <w:p w:rsidR="00AE3C02" w:rsidRPr="002A1F18" w:rsidRDefault="00AE3C02" w:rsidP="00B71071"/>
        </w:tc>
        <w:tc>
          <w:tcPr>
            <w:tcW w:w="1980" w:type="dxa"/>
            <w:tcBorders>
              <w:top w:val="nil"/>
              <w:left w:val="nil"/>
              <w:bottom w:val="single" w:sz="4" w:space="0" w:color="auto"/>
              <w:right w:val="single" w:sz="4" w:space="0" w:color="auto"/>
            </w:tcBorders>
            <w:noWrap/>
            <w:vAlign w:val="center"/>
          </w:tcPr>
          <w:p w:rsidR="00AE3C02" w:rsidRPr="002A1F18" w:rsidRDefault="00AE3C02" w:rsidP="00B71071">
            <w:r w:rsidRPr="002A1F18">
              <w:t>Conform HG nr.775 din 03.07.2007</w:t>
            </w:r>
          </w:p>
        </w:tc>
      </w:tr>
      <w:tr w:rsidR="00AE3C02" w:rsidRPr="001C03C9" w:rsidTr="009E4862">
        <w:trPr>
          <w:trHeight w:val="274"/>
        </w:trPr>
        <w:tc>
          <w:tcPr>
            <w:tcW w:w="956" w:type="dxa"/>
            <w:tcBorders>
              <w:top w:val="nil"/>
              <w:left w:val="single" w:sz="4" w:space="0" w:color="auto"/>
              <w:bottom w:val="single" w:sz="4" w:space="0" w:color="auto"/>
              <w:right w:val="single" w:sz="4" w:space="0" w:color="auto"/>
            </w:tcBorders>
            <w:noWrap/>
            <w:vAlign w:val="bottom"/>
          </w:tcPr>
          <w:p w:rsidR="00AE3C02" w:rsidRPr="00A148B1" w:rsidRDefault="00AE3C02" w:rsidP="009E4862">
            <w:pPr>
              <w:jc w:val="center"/>
            </w:pPr>
            <w:r>
              <w:t>2</w:t>
            </w:r>
          </w:p>
        </w:tc>
        <w:tc>
          <w:tcPr>
            <w:tcW w:w="1826" w:type="dxa"/>
            <w:tcBorders>
              <w:top w:val="nil"/>
              <w:left w:val="nil"/>
              <w:bottom w:val="single" w:sz="4" w:space="0" w:color="auto"/>
              <w:right w:val="single" w:sz="4" w:space="0" w:color="auto"/>
            </w:tcBorders>
            <w:vAlign w:val="bottom"/>
          </w:tcPr>
          <w:p w:rsidR="00AE3C02" w:rsidRPr="00373337" w:rsidRDefault="00AE3C02" w:rsidP="009E4862">
            <w:pPr>
              <w:rPr>
                <w:color w:val="0000FF"/>
              </w:rPr>
            </w:pPr>
            <w:r w:rsidRPr="00373337">
              <w:rPr>
                <w:color w:val="0000FF"/>
              </w:rPr>
              <w:t xml:space="preserve">Pîine </w:t>
            </w:r>
          </w:p>
        </w:tc>
        <w:tc>
          <w:tcPr>
            <w:tcW w:w="1440" w:type="dxa"/>
            <w:tcBorders>
              <w:top w:val="nil"/>
              <w:left w:val="nil"/>
              <w:bottom w:val="single" w:sz="4" w:space="0" w:color="auto"/>
              <w:right w:val="single" w:sz="4" w:space="0" w:color="auto"/>
            </w:tcBorders>
          </w:tcPr>
          <w:p w:rsidR="00AE3C02" w:rsidRPr="00373337" w:rsidRDefault="00AE3C02" w:rsidP="009E4862">
            <w:pPr>
              <w:rPr>
                <w:color w:val="0000FF"/>
              </w:rPr>
            </w:pPr>
          </w:p>
        </w:tc>
        <w:tc>
          <w:tcPr>
            <w:tcW w:w="1440" w:type="dxa"/>
            <w:tcBorders>
              <w:top w:val="nil"/>
              <w:left w:val="nil"/>
              <w:bottom w:val="single" w:sz="4" w:space="0" w:color="auto"/>
              <w:right w:val="single" w:sz="4" w:space="0" w:color="auto"/>
            </w:tcBorders>
            <w:vAlign w:val="bottom"/>
          </w:tcPr>
          <w:p w:rsidR="00AE3C02" w:rsidRPr="00373337" w:rsidRDefault="00AE3C02" w:rsidP="009E4862">
            <w:pPr>
              <w:jc w:val="center"/>
              <w:rPr>
                <w:color w:val="0000FF"/>
              </w:rPr>
            </w:pPr>
          </w:p>
        </w:tc>
        <w:tc>
          <w:tcPr>
            <w:tcW w:w="1553" w:type="dxa"/>
            <w:tcBorders>
              <w:top w:val="nil"/>
              <w:left w:val="nil"/>
              <w:bottom w:val="single" w:sz="4" w:space="0" w:color="auto"/>
              <w:right w:val="single" w:sz="4" w:space="0" w:color="auto"/>
            </w:tcBorders>
            <w:vAlign w:val="bottom"/>
          </w:tcPr>
          <w:p w:rsidR="00AE3C02" w:rsidRPr="00C871A5" w:rsidRDefault="00AE3C02" w:rsidP="009E4862">
            <w:pPr>
              <w:rPr>
                <w:lang w:val="en-US"/>
              </w:rPr>
            </w:pPr>
          </w:p>
        </w:tc>
        <w:tc>
          <w:tcPr>
            <w:tcW w:w="3060" w:type="dxa"/>
            <w:tcBorders>
              <w:top w:val="nil"/>
              <w:left w:val="nil"/>
              <w:bottom w:val="single" w:sz="4" w:space="0" w:color="auto"/>
              <w:right w:val="single" w:sz="4" w:space="0" w:color="auto"/>
            </w:tcBorders>
            <w:vAlign w:val="bottom"/>
          </w:tcPr>
          <w:p w:rsidR="00AE3C02" w:rsidRPr="00C871A5" w:rsidRDefault="00AE3C02" w:rsidP="009E4862">
            <w:pPr>
              <w:rPr>
                <w:lang w:val="en-US"/>
              </w:rPr>
            </w:pPr>
            <w:r w:rsidRPr="00C871A5">
              <w:rPr>
                <w:lang w:val="en-US"/>
              </w:rPr>
              <w:t xml:space="preserve">Din amestec din faină de grâu de calitatea II şi I  şi  făină de secară, coaptă în formă,   </w:t>
            </w:r>
          </w:p>
        </w:tc>
        <w:tc>
          <w:tcPr>
            <w:tcW w:w="3060" w:type="dxa"/>
            <w:tcBorders>
              <w:top w:val="nil"/>
              <w:left w:val="nil"/>
              <w:bottom w:val="single" w:sz="4" w:space="0" w:color="auto"/>
              <w:right w:val="single" w:sz="4" w:space="0" w:color="auto"/>
            </w:tcBorders>
          </w:tcPr>
          <w:p w:rsidR="00AE3C02" w:rsidRPr="002A1F18" w:rsidRDefault="00AE3C02" w:rsidP="00B71071"/>
        </w:tc>
        <w:tc>
          <w:tcPr>
            <w:tcW w:w="1980" w:type="dxa"/>
            <w:tcBorders>
              <w:top w:val="nil"/>
              <w:left w:val="nil"/>
              <w:bottom w:val="single" w:sz="4" w:space="0" w:color="auto"/>
              <w:right w:val="single" w:sz="4" w:space="0" w:color="auto"/>
            </w:tcBorders>
            <w:vAlign w:val="center"/>
          </w:tcPr>
          <w:p w:rsidR="00AE3C02" w:rsidRPr="002A1F18" w:rsidRDefault="00AE3C02" w:rsidP="009E4862">
            <w:r w:rsidRPr="002A1F18">
              <w:t>Conform HG nr.775 din 03.07.2007</w:t>
            </w:r>
          </w:p>
        </w:tc>
      </w:tr>
      <w:tr w:rsidR="00AE3C02" w:rsidRPr="001C03C9" w:rsidTr="009E4862">
        <w:trPr>
          <w:trHeight w:val="645"/>
        </w:trPr>
        <w:tc>
          <w:tcPr>
            <w:tcW w:w="956" w:type="dxa"/>
            <w:tcBorders>
              <w:top w:val="nil"/>
              <w:left w:val="single" w:sz="4" w:space="0" w:color="auto"/>
              <w:bottom w:val="single" w:sz="4" w:space="0" w:color="auto"/>
              <w:right w:val="single" w:sz="4" w:space="0" w:color="auto"/>
            </w:tcBorders>
            <w:noWrap/>
            <w:vAlign w:val="bottom"/>
          </w:tcPr>
          <w:p w:rsidR="00AE3C02" w:rsidRPr="00A148B1" w:rsidRDefault="00AE3C02" w:rsidP="009E4862">
            <w:pPr>
              <w:jc w:val="center"/>
              <w:rPr>
                <w:b/>
              </w:rPr>
            </w:pPr>
            <w:r>
              <w:rPr>
                <w:rStyle w:val="Strong"/>
                <w:b w:val="0"/>
                <w:shd w:val="clear" w:color="auto" w:fill="FFFFFF"/>
              </w:rPr>
              <w:t>3</w:t>
            </w:r>
          </w:p>
        </w:tc>
        <w:tc>
          <w:tcPr>
            <w:tcW w:w="1826" w:type="dxa"/>
            <w:tcBorders>
              <w:top w:val="nil"/>
              <w:left w:val="nil"/>
              <w:bottom w:val="single" w:sz="4" w:space="0" w:color="auto"/>
              <w:right w:val="single" w:sz="4" w:space="0" w:color="auto"/>
            </w:tcBorders>
            <w:vAlign w:val="bottom"/>
          </w:tcPr>
          <w:p w:rsidR="00AE3C02" w:rsidRPr="00226E54" w:rsidRDefault="00AE3C02" w:rsidP="009E4862">
            <w:r w:rsidRPr="00226E54">
              <w:t>Chiflă</w:t>
            </w:r>
          </w:p>
        </w:tc>
        <w:tc>
          <w:tcPr>
            <w:tcW w:w="1440" w:type="dxa"/>
            <w:tcBorders>
              <w:top w:val="nil"/>
              <w:left w:val="nil"/>
              <w:bottom w:val="single" w:sz="4" w:space="0" w:color="auto"/>
              <w:right w:val="single" w:sz="4" w:space="0" w:color="auto"/>
            </w:tcBorders>
          </w:tcPr>
          <w:p w:rsidR="00AE3C02" w:rsidRPr="00226E54" w:rsidRDefault="00AE3C02" w:rsidP="009E4862"/>
        </w:tc>
        <w:tc>
          <w:tcPr>
            <w:tcW w:w="1440" w:type="dxa"/>
            <w:tcBorders>
              <w:top w:val="nil"/>
              <w:left w:val="nil"/>
              <w:bottom w:val="single" w:sz="4" w:space="0" w:color="auto"/>
              <w:right w:val="single" w:sz="4" w:space="0" w:color="auto"/>
            </w:tcBorders>
            <w:vAlign w:val="bottom"/>
          </w:tcPr>
          <w:p w:rsidR="00AE3C02" w:rsidRPr="005B2FAE" w:rsidRDefault="00AE3C02" w:rsidP="009E4862">
            <w:pPr>
              <w:jc w:val="center"/>
              <w:rPr>
                <w:color w:val="0000FF"/>
              </w:rPr>
            </w:pPr>
          </w:p>
        </w:tc>
        <w:tc>
          <w:tcPr>
            <w:tcW w:w="1553" w:type="dxa"/>
            <w:tcBorders>
              <w:top w:val="nil"/>
              <w:left w:val="nil"/>
              <w:bottom w:val="single" w:sz="4" w:space="0" w:color="auto"/>
              <w:right w:val="single" w:sz="4" w:space="0" w:color="auto"/>
            </w:tcBorders>
            <w:vAlign w:val="bottom"/>
          </w:tcPr>
          <w:p w:rsidR="00AE3C02" w:rsidRPr="00C871A5" w:rsidRDefault="00AE3C02" w:rsidP="009E4862">
            <w:pPr>
              <w:rPr>
                <w:lang w:val="en-US"/>
              </w:rPr>
            </w:pPr>
          </w:p>
        </w:tc>
        <w:tc>
          <w:tcPr>
            <w:tcW w:w="3060" w:type="dxa"/>
            <w:tcBorders>
              <w:top w:val="nil"/>
              <w:left w:val="nil"/>
              <w:bottom w:val="single" w:sz="4" w:space="0" w:color="auto"/>
              <w:right w:val="single" w:sz="4" w:space="0" w:color="auto"/>
            </w:tcBorders>
            <w:vAlign w:val="bottom"/>
          </w:tcPr>
          <w:p w:rsidR="00AE3C02" w:rsidRPr="00C871A5" w:rsidRDefault="00AE3C02" w:rsidP="009E4862">
            <w:pPr>
              <w:rPr>
                <w:lang w:val="en-US"/>
              </w:rPr>
            </w:pPr>
            <w:r w:rsidRPr="00C871A5">
              <w:rPr>
                <w:lang w:val="en-US"/>
              </w:rPr>
              <w:t xml:space="preserve">Dulce, </w:t>
            </w:r>
            <w:r w:rsidRPr="00C871A5">
              <w:t xml:space="preserve">cu  stafide, </w:t>
            </w:r>
            <w:r w:rsidRPr="00C871A5">
              <w:rPr>
                <w:lang w:val="en-US"/>
              </w:rPr>
              <w:t>greutatea- 80-100 gr, în ambalaj.</w:t>
            </w:r>
          </w:p>
        </w:tc>
        <w:tc>
          <w:tcPr>
            <w:tcW w:w="3060" w:type="dxa"/>
            <w:tcBorders>
              <w:top w:val="nil"/>
              <w:left w:val="nil"/>
              <w:bottom w:val="single" w:sz="4" w:space="0" w:color="auto"/>
              <w:right w:val="single" w:sz="4" w:space="0" w:color="auto"/>
            </w:tcBorders>
          </w:tcPr>
          <w:p w:rsidR="00AE3C02" w:rsidRPr="002A1F18" w:rsidRDefault="00AE3C02" w:rsidP="00B71071"/>
        </w:tc>
        <w:tc>
          <w:tcPr>
            <w:tcW w:w="1980" w:type="dxa"/>
            <w:tcBorders>
              <w:top w:val="nil"/>
              <w:left w:val="nil"/>
              <w:bottom w:val="single" w:sz="4" w:space="0" w:color="auto"/>
              <w:right w:val="single" w:sz="4" w:space="0" w:color="auto"/>
            </w:tcBorders>
            <w:vAlign w:val="center"/>
          </w:tcPr>
          <w:p w:rsidR="00AE3C02" w:rsidRPr="002A1F18" w:rsidRDefault="00AE3C02" w:rsidP="00B71071">
            <w:r w:rsidRPr="002A1F18">
              <w:t>Conform HG nr.775 din 03.07.2007</w:t>
            </w:r>
          </w:p>
        </w:tc>
      </w:tr>
    </w:tbl>
    <w:p w:rsidR="00AE3C02" w:rsidRDefault="00AE3C02" w:rsidP="00A20ACF">
      <w:pPr>
        <w:rPr>
          <w:b/>
        </w:rPr>
      </w:pPr>
    </w:p>
    <w:p w:rsidR="00AE3C02" w:rsidRDefault="00AE3C02" w:rsidP="00B71071"/>
    <w:p w:rsidR="00AE3C02" w:rsidRPr="002A1F18" w:rsidRDefault="00AE3C02" w:rsidP="00B71071">
      <w:r w:rsidRPr="002A1F18">
        <w:t>Semnat:_______________ Numele, Prenumele:_____________________________ În calitate de: ________________</w:t>
      </w:r>
    </w:p>
    <w:p w:rsidR="00AE3C02" w:rsidRDefault="00AE3C02" w:rsidP="00A20ACF">
      <w:pPr>
        <w:rPr>
          <w:b/>
        </w:rPr>
      </w:pPr>
    </w:p>
    <w:p w:rsidR="00AE3C02" w:rsidRPr="00621548" w:rsidRDefault="00AE3C02" w:rsidP="00A20ACF">
      <w:r w:rsidRPr="002A1F18">
        <w:t>Ofertantul: _______________________ Adresa: ______________________________</w:t>
      </w:r>
    </w:p>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p w:rsidR="00AE3C02" w:rsidRDefault="00AE3C02" w:rsidP="00A20ACF">
      <w:r w:rsidRPr="002A1F18">
        <w:t>Specificații de preț (F4.2)</w:t>
      </w:r>
    </w:p>
    <w:p w:rsidR="00AE3C02" w:rsidRDefault="00AE3C02" w:rsidP="00A20ACF"/>
    <w:p w:rsidR="00AE3C02" w:rsidRDefault="00AE3C02" w:rsidP="00A20ACF"/>
    <w:p w:rsidR="00AE3C02" w:rsidRDefault="00AE3C02" w:rsidP="00A20ACF">
      <w:pPr>
        <w:rPr>
          <w:b/>
        </w:rPr>
      </w:pPr>
      <w:r w:rsidRPr="002A1F18">
        <w:t>Acest tabel va fi completat de către ofertant în coloanele 5,6,7,8, iar de către autoritatea contractantă – în coloanele 1,2,3,4,9,10</w:t>
      </w:r>
    </w:p>
    <w:p w:rsidR="00AE3C02" w:rsidRDefault="00AE3C02" w:rsidP="00A20ACF">
      <w:r w:rsidRPr="002A1F18">
        <w:t>Numărul  procedurii de achiziție______________din_________</w:t>
      </w:r>
    </w:p>
    <w:p w:rsidR="00AE3C02" w:rsidRDefault="00AE3C02" w:rsidP="00A20ACF">
      <w:pPr>
        <w:rPr>
          <w:b/>
        </w:rPr>
      </w:pPr>
      <w:r w:rsidRPr="002A1F18">
        <w:t>Denumirea  procedurii de achiziție: Cererea ofertelor de prețuri</w:t>
      </w:r>
      <w:r>
        <w:t>__________________________________________________</w:t>
      </w:r>
    </w:p>
    <w:p w:rsidR="00AE3C02" w:rsidRDefault="00AE3C02" w:rsidP="00A20ACF">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23"/>
        <w:gridCol w:w="1317"/>
        <w:gridCol w:w="1067"/>
        <w:gridCol w:w="1324"/>
        <w:gridCol w:w="1315"/>
        <w:gridCol w:w="1315"/>
        <w:gridCol w:w="1306"/>
        <w:gridCol w:w="1306"/>
        <w:gridCol w:w="1890"/>
        <w:gridCol w:w="3657"/>
      </w:tblGrid>
      <w:tr w:rsidR="00AE3C02" w:rsidTr="00FA636B">
        <w:tc>
          <w:tcPr>
            <w:tcW w:w="1423" w:type="dxa"/>
            <w:vAlign w:val="center"/>
          </w:tcPr>
          <w:p w:rsidR="00AE3C02" w:rsidRPr="002A1F18" w:rsidRDefault="00AE3C02" w:rsidP="00621548">
            <w:r w:rsidRPr="002A1F18">
              <w:t>Cod CPV</w:t>
            </w:r>
          </w:p>
        </w:tc>
        <w:tc>
          <w:tcPr>
            <w:tcW w:w="1317" w:type="dxa"/>
          </w:tcPr>
          <w:p w:rsidR="00AE3C02" w:rsidRPr="002A1F18" w:rsidRDefault="00AE3C02" w:rsidP="00621548">
            <w:r w:rsidRPr="002A1F18">
              <w:t xml:space="preserve">Denumirea bunurilor </w:t>
            </w:r>
          </w:p>
        </w:tc>
        <w:tc>
          <w:tcPr>
            <w:tcW w:w="1067" w:type="dxa"/>
          </w:tcPr>
          <w:p w:rsidR="00AE3C02" w:rsidRPr="002A1F18" w:rsidRDefault="00AE3C02" w:rsidP="00621548">
            <w:r w:rsidRPr="002A1F18">
              <w:t>Unitatea de măsură</w:t>
            </w:r>
          </w:p>
        </w:tc>
        <w:tc>
          <w:tcPr>
            <w:tcW w:w="1324" w:type="dxa"/>
          </w:tcPr>
          <w:p w:rsidR="00AE3C02" w:rsidRPr="002A1F18" w:rsidRDefault="00AE3C02" w:rsidP="00621548">
            <w:r>
              <w:t>Canti</w:t>
            </w:r>
            <w:r w:rsidRPr="002A1F18">
              <w:t>tatea</w:t>
            </w:r>
          </w:p>
        </w:tc>
        <w:tc>
          <w:tcPr>
            <w:tcW w:w="1315" w:type="dxa"/>
          </w:tcPr>
          <w:p w:rsidR="00AE3C02" w:rsidRPr="002A1F18" w:rsidRDefault="00AE3C02" w:rsidP="00621548">
            <w:r w:rsidRPr="002A1F18">
              <w:t>Preţ unitar (fără TVA)</w:t>
            </w:r>
          </w:p>
        </w:tc>
        <w:tc>
          <w:tcPr>
            <w:tcW w:w="1315" w:type="dxa"/>
          </w:tcPr>
          <w:p w:rsidR="00AE3C02" w:rsidRPr="002A1F18" w:rsidRDefault="00AE3C02" w:rsidP="00621548">
            <w:r w:rsidRPr="002A1F18">
              <w:t>Preţ unitar (cu TVA)</w:t>
            </w:r>
          </w:p>
        </w:tc>
        <w:tc>
          <w:tcPr>
            <w:tcW w:w="1306" w:type="dxa"/>
          </w:tcPr>
          <w:p w:rsidR="00AE3C02" w:rsidRPr="002A1F18" w:rsidRDefault="00AE3C02" w:rsidP="00621548">
            <w:r w:rsidRPr="002A1F18">
              <w:t>Suma</w:t>
            </w:r>
          </w:p>
          <w:p w:rsidR="00AE3C02" w:rsidRPr="002A1F18" w:rsidRDefault="00AE3C02" w:rsidP="00621548">
            <w:r w:rsidRPr="002A1F18">
              <w:t>fără</w:t>
            </w:r>
          </w:p>
          <w:p w:rsidR="00AE3C02" w:rsidRPr="002A1F18" w:rsidRDefault="00AE3C02" w:rsidP="00621548">
            <w:r w:rsidRPr="002A1F18">
              <w:t>TVA</w:t>
            </w:r>
          </w:p>
        </w:tc>
        <w:tc>
          <w:tcPr>
            <w:tcW w:w="1306" w:type="dxa"/>
          </w:tcPr>
          <w:p w:rsidR="00AE3C02" w:rsidRPr="002A1F18" w:rsidRDefault="00AE3C02" w:rsidP="00621548">
            <w:r w:rsidRPr="002A1F18">
              <w:t>Suma</w:t>
            </w:r>
          </w:p>
          <w:p w:rsidR="00AE3C02" w:rsidRPr="002A1F18" w:rsidRDefault="00AE3C02" w:rsidP="00621548">
            <w:r w:rsidRPr="002A1F18">
              <w:t>cu TVA</w:t>
            </w:r>
          </w:p>
        </w:tc>
        <w:tc>
          <w:tcPr>
            <w:tcW w:w="1890" w:type="dxa"/>
          </w:tcPr>
          <w:p w:rsidR="00AE3C02" w:rsidRPr="002A1F18" w:rsidRDefault="00AE3C02" w:rsidP="00621548">
            <w:r w:rsidRPr="002A1F18">
              <w:t xml:space="preserve">Termenul de </w:t>
            </w:r>
          </w:p>
          <w:p w:rsidR="00AE3C02" w:rsidRPr="002A1F18" w:rsidRDefault="00AE3C02" w:rsidP="00621548">
            <w:r>
              <w:t>Livrare</w:t>
            </w:r>
            <w:r w:rsidRPr="002A1F18">
              <w:t xml:space="preserve"> </w:t>
            </w:r>
          </w:p>
        </w:tc>
        <w:tc>
          <w:tcPr>
            <w:tcW w:w="3657" w:type="dxa"/>
          </w:tcPr>
          <w:p w:rsidR="00AE3C02" w:rsidRPr="001B5B25" w:rsidRDefault="00AE3C02" w:rsidP="00621548">
            <w:r w:rsidRPr="001B5B25">
              <w:t>Clasificație bugetară (IBAN)</w:t>
            </w:r>
          </w:p>
        </w:tc>
      </w:tr>
      <w:tr w:rsidR="00AE3C02" w:rsidTr="00FA636B">
        <w:tc>
          <w:tcPr>
            <w:tcW w:w="1423" w:type="dxa"/>
          </w:tcPr>
          <w:p w:rsidR="00AE3C02" w:rsidRPr="00FA636B" w:rsidRDefault="00AE3C02" w:rsidP="00A20ACF">
            <w:pPr>
              <w:rPr>
                <w:b/>
              </w:rPr>
            </w:pPr>
            <w:r w:rsidRPr="00FA636B">
              <w:rPr>
                <w:b/>
              </w:rPr>
              <w:t>1</w:t>
            </w:r>
          </w:p>
        </w:tc>
        <w:tc>
          <w:tcPr>
            <w:tcW w:w="1317" w:type="dxa"/>
          </w:tcPr>
          <w:p w:rsidR="00AE3C02" w:rsidRPr="00FA636B" w:rsidRDefault="00AE3C02" w:rsidP="00A20ACF">
            <w:pPr>
              <w:rPr>
                <w:b/>
              </w:rPr>
            </w:pPr>
            <w:r w:rsidRPr="00FA636B">
              <w:rPr>
                <w:b/>
              </w:rPr>
              <w:t>2</w:t>
            </w:r>
          </w:p>
        </w:tc>
        <w:tc>
          <w:tcPr>
            <w:tcW w:w="1067" w:type="dxa"/>
          </w:tcPr>
          <w:p w:rsidR="00AE3C02" w:rsidRPr="00FA636B" w:rsidRDefault="00AE3C02" w:rsidP="00A20ACF">
            <w:pPr>
              <w:rPr>
                <w:b/>
              </w:rPr>
            </w:pPr>
            <w:r w:rsidRPr="00FA636B">
              <w:rPr>
                <w:b/>
              </w:rPr>
              <w:t>3</w:t>
            </w:r>
          </w:p>
        </w:tc>
        <w:tc>
          <w:tcPr>
            <w:tcW w:w="1324" w:type="dxa"/>
          </w:tcPr>
          <w:p w:rsidR="00AE3C02" w:rsidRPr="00FA636B" w:rsidRDefault="00AE3C02" w:rsidP="00A20ACF">
            <w:pPr>
              <w:rPr>
                <w:b/>
              </w:rPr>
            </w:pPr>
            <w:r w:rsidRPr="00FA636B">
              <w:rPr>
                <w:b/>
              </w:rPr>
              <w:t>4</w:t>
            </w:r>
          </w:p>
        </w:tc>
        <w:tc>
          <w:tcPr>
            <w:tcW w:w="1315" w:type="dxa"/>
          </w:tcPr>
          <w:p w:rsidR="00AE3C02" w:rsidRPr="00FA636B" w:rsidRDefault="00AE3C02" w:rsidP="00A20ACF">
            <w:pPr>
              <w:rPr>
                <w:b/>
              </w:rPr>
            </w:pPr>
            <w:r w:rsidRPr="00FA636B">
              <w:rPr>
                <w:b/>
              </w:rPr>
              <w:t>5</w:t>
            </w:r>
          </w:p>
        </w:tc>
        <w:tc>
          <w:tcPr>
            <w:tcW w:w="1315" w:type="dxa"/>
          </w:tcPr>
          <w:p w:rsidR="00AE3C02" w:rsidRPr="00FA636B" w:rsidRDefault="00AE3C02" w:rsidP="00A20ACF">
            <w:pPr>
              <w:rPr>
                <w:b/>
              </w:rPr>
            </w:pPr>
            <w:r w:rsidRPr="00FA636B">
              <w:rPr>
                <w:b/>
              </w:rPr>
              <w:t>6</w:t>
            </w:r>
          </w:p>
        </w:tc>
        <w:tc>
          <w:tcPr>
            <w:tcW w:w="1306" w:type="dxa"/>
          </w:tcPr>
          <w:p w:rsidR="00AE3C02" w:rsidRPr="00FA636B" w:rsidRDefault="00AE3C02" w:rsidP="00A20ACF">
            <w:pPr>
              <w:rPr>
                <w:b/>
              </w:rPr>
            </w:pPr>
            <w:r w:rsidRPr="00FA636B">
              <w:rPr>
                <w:b/>
              </w:rPr>
              <w:t>7</w:t>
            </w:r>
          </w:p>
        </w:tc>
        <w:tc>
          <w:tcPr>
            <w:tcW w:w="1306" w:type="dxa"/>
          </w:tcPr>
          <w:p w:rsidR="00AE3C02" w:rsidRPr="00FA636B" w:rsidRDefault="00AE3C02" w:rsidP="00A20ACF">
            <w:pPr>
              <w:rPr>
                <w:b/>
              </w:rPr>
            </w:pPr>
            <w:r w:rsidRPr="00FA636B">
              <w:rPr>
                <w:b/>
              </w:rPr>
              <w:t>8</w:t>
            </w:r>
          </w:p>
        </w:tc>
        <w:tc>
          <w:tcPr>
            <w:tcW w:w="1890" w:type="dxa"/>
          </w:tcPr>
          <w:p w:rsidR="00AE3C02" w:rsidRPr="00FA636B" w:rsidRDefault="00AE3C02" w:rsidP="00A20ACF">
            <w:pPr>
              <w:rPr>
                <w:b/>
              </w:rPr>
            </w:pPr>
            <w:r w:rsidRPr="00FA636B">
              <w:rPr>
                <w:b/>
              </w:rPr>
              <w:t>9</w:t>
            </w:r>
          </w:p>
        </w:tc>
        <w:tc>
          <w:tcPr>
            <w:tcW w:w="3657" w:type="dxa"/>
          </w:tcPr>
          <w:p w:rsidR="00AE3C02" w:rsidRPr="00FA636B" w:rsidRDefault="00AE3C02" w:rsidP="00A20ACF">
            <w:pPr>
              <w:rPr>
                <w:b/>
              </w:rPr>
            </w:pPr>
            <w:r w:rsidRPr="00FA636B">
              <w:rPr>
                <w:b/>
              </w:rPr>
              <w:t>10</w:t>
            </w:r>
          </w:p>
        </w:tc>
      </w:tr>
      <w:tr w:rsidR="00AE3C02" w:rsidTr="00FA636B">
        <w:trPr>
          <w:trHeight w:val="453"/>
        </w:trPr>
        <w:tc>
          <w:tcPr>
            <w:tcW w:w="1423" w:type="dxa"/>
            <w:vAlign w:val="bottom"/>
          </w:tcPr>
          <w:p w:rsidR="00AE3C02" w:rsidRPr="00A148B1" w:rsidRDefault="00AE3C02" w:rsidP="00706550">
            <w:r w:rsidRPr="00A148B1">
              <w:t>15811100-7</w:t>
            </w:r>
          </w:p>
        </w:tc>
        <w:tc>
          <w:tcPr>
            <w:tcW w:w="1317" w:type="dxa"/>
            <w:vAlign w:val="bottom"/>
          </w:tcPr>
          <w:p w:rsidR="00AE3C02" w:rsidRPr="00226E54" w:rsidRDefault="00AE3C02" w:rsidP="003E537B">
            <w:r w:rsidRPr="00226E54">
              <w:t xml:space="preserve">Pîine </w:t>
            </w:r>
          </w:p>
        </w:tc>
        <w:tc>
          <w:tcPr>
            <w:tcW w:w="1067" w:type="dxa"/>
          </w:tcPr>
          <w:p w:rsidR="00AE3C02" w:rsidRPr="001B5B25" w:rsidRDefault="00AE3C02" w:rsidP="003E537B"/>
          <w:p w:rsidR="00AE3C02" w:rsidRPr="001B5B25" w:rsidRDefault="00AE3C02" w:rsidP="003E537B">
            <w:r w:rsidRPr="001B5B25">
              <w:t>kg</w:t>
            </w:r>
          </w:p>
        </w:tc>
        <w:tc>
          <w:tcPr>
            <w:tcW w:w="1324" w:type="dxa"/>
            <w:vAlign w:val="bottom"/>
          </w:tcPr>
          <w:p w:rsidR="00AE3C02" w:rsidRPr="00373337" w:rsidRDefault="00AE3C02" w:rsidP="00B339C9">
            <w:pPr>
              <w:jc w:val="center"/>
              <w:rPr>
                <w:color w:val="0000FF"/>
              </w:rPr>
            </w:pPr>
            <w:r w:rsidRPr="00373337">
              <w:rPr>
                <w:color w:val="0000FF"/>
              </w:rPr>
              <w:t>19900</w:t>
            </w:r>
          </w:p>
        </w:tc>
        <w:tc>
          <w:tcPr>
            <w:tcW w:w="1315" w:type="dxa"/>
          </w:tcPr>
          <w:p w:rsidR="00AE3C02" w:rsidRPr="00FA636B" w:rsidRDefault="00AE3C02" w:rsidP="00A20ACF">
            <w:pPr>
              <w:rPr>
                <w:b/>
              </w:rPr>
            </w:pPr>
          </w:p>
        </w:tc>
        <w:tc>
          <w:tcPr>
            <w:tcW w:w="1315" w:type="dxa"/>
          </w:tcPr>
          <w:p w:rsidR="00AE3C02" w:rsidRPr="00FA636B" w:rsidRDefault="00AE3C02" w:rsidP="00A20ACF">
            <w:pPr>
              <w:rPr>
                <w:b/>
              </w:rPr>
            </w:pPr>
          </w:p>
        </w:tc>
        <w:tc>
          <w:tcPr>
            <w:tcW w:w="1306" w:type="dxa"/>
          </w:tcPr>
          <w:p w:rsidR="00AE3C02" w:rsidRPr="00FA636B" w:rsidRDefault="00AE3C02" w:rsidP="00A20ACF">
            <w:pPr>
              <w:rPr>
                <w:b/>
              </w:rPr>
            </w:pPr>
          </w:p>
        </w:tc>
        <w:tc>
          <w:tcPr>
            <w:tcW w:w="1306" w:type="dxa"/>
          </w:tcPr>
          <w:p w:rsidR="00AE3C02" w:rsidRPr="00FA636B" w:rsidRDefault="00AE3C02" w:rsidP="00A20ACF">
            <w:pPr>
              <w:rPr>
                <w:b/>
              </w:rPr>
            </w:pPr>
          </w:p>
        </w:tc>
        <w:tc>
          <w:tcPr>
            <w:tcW w:w="1890" w:type="dxa"/>
          </w:tcPr>
          <w:p w:rsidR="00AE3C02" w:rsidRPr="00706550" w:rsidRDefault="00AE3C02" w:rsidP="00A20ACF">
            <w:r>
              <w:t>01.01-30.06.2020</w:t>
            </w:r>
            <w:r w:rsidRPr="00706550">
              <w:t>,zilnic</w:t>
            </w:r>
          </w:p>
        </w:tc>
        <w:tc>
          <w:tcPr>
            <w:tcW w:w="3657" w:type="dxa"/>
          </w:tcPr>
          <w:p w:rsidR="00AE3C02" w:rsidRPr="00706550" w:rsidRDefault="00AE3C02" w:rsidP="00A20ACF">
            <w:r w:rsidRPr="00706550">
              <w:t>MD25TRPCCW518430C00010AA</w:t>
            </w:r>
          </w:p>
        </w:tc>
      </w:tr>
      <w:tr w:rsidR="00AE3C02" w:rsidTr="00FA636B">
        <w:tc>
          <w:tcPr>
            <w:tcW w:w="1423" w:type="dxa"/>
            <w:vAlign w:val="bottom"/>
          </w:tcPr>
          <w:p w:rsidR="00AE3C02" w:rsidRPr="00A148B1" w:rsidRDefault="00AE3C02" w:rsidP="00FA636B">
            <w:pPr>
              <w:jc w:val="center"/>
            </w:pPr>
            <w:r w:rsidRPr="00A148B1">
              <w:t>15811100-7</w:t>
            </w:r>
          </w:p>
        </w:tc>
        <w:tc>
          <w:tcPr>
            <w:tcW w:w="1317" w:type="dxa"/>
            <w:vAlign w:val="bottom"/>
          </w:tcPr>
          <w:p w:rsidR="00AE3C02" w:rsidRPr="00226E54" w:rsidRDefault="00AE3C02" w:rsidP="003E537B">
            <w:r w:rsidRPr="00226E54">
              <w:t xml:space="preserve">Pîine </w:t>
            </w:r>
          </w:p>
        </w:tc>
        <w:tc>
          <w:tcPr>
            <w:tcW w:w="1067" w:type="dxa"/>
          </w:tcPr>
          <w:p w:rsidR="00AE3C02" w:rsidRPr="001B5B25" w:rsidRDefault="00AE3C02" w:rsidP="003E537B"/>
          <w:p w:rsidR="00AE3C02" w:rsidRPr="001B5B25" w:rsidRDefault="00AE3C02" w:rsidP="003E537B">
            <w:r w:rsidRPr="001B5B25">
              <w:t>kg</w:t>
            </w:r>
          </w:p>
        </w:tc>
        <w:tc>
          <w:tcPr>
            <w:tcW w:w="1324" w:type="dxa"/>
            <w:vAlign w:val="bottom"/>
          </w:tcPr>
          <w:p w:rsidR="00AE3C02" w:rsidRPr="00373337" w:rsidRDefault="00AE3C02" w:rsidP="00B339C9">
            <w:pPr>
              <w:jc w:val="center"/>
              <w:rPr>
                <w:color w:val="0000FF"/>
              </w:rPr>
            </w:pPr>
            <w:r w:rsidRPr="00373337">
              <w:rPr>
                <w:color w:val="0000FF"/>
              </w:rPr>
              <w:t>13600</w:t>
            </w:r>
          </w:p>
        </w:tc>
        <w:tc>
          <w:tcPr>
            <w:tcW w:w="1315" w:type="dxa"/>
          </w:tcPr>
          <w:p w:rsidR="00AE3C02" w:rsidRPr="00FA636B" w:rsidRDefault="00AE3C02" w:rsidP="00A20ACF">
            <w:pPr>
              <w:rPr>
                <w:b/>
              </w:rPr>
            </w:pPr>
          </w:p>
        </w:tc>
        <w:tc>
          <w:tcPr>
            <w:tcW w:w="1315" w:type="dxa"/>
          </w:tcPr>
          <w:p w:rsidR="00AE3C02" w:rsidRPr="00FA636B" w:rsidRDefault="00AE3C02" w:rsidP="00A20ACF">
            <w:pPr>
              <w:rPr>
                <w:b/>
              </w:rPr>
            </w:pPr>
          </w:p>
        </w:tc>
        <w:tc>
          <w:tcPr>
            <w:tcW w:w="1306" w:type="dxa"/>
          </w:tcPr>
          <w:p w:rsidR="00AE3C02" w:rsidRPr="00FA636B" w:rsidRDefault="00AE3C02" w:rsidP="00A20ACF">
            <w:pPr>
              <w:rPr>
                <w:b/>
              </w:rPr>
            </w:pPr>
          </w:p>
        </w:tc>
        <w:tc>
          <w:tcPr>
            <w:tcW w:w="1306" w:type="dxa"/>
          </w:tcPr>
          <w:p w:rsidR="00AE3C02" w:rsidRPr="00FA636B" w:rsidRDefault="00AE3C02" w:rsidP="00A20ACF">
            <w:pPr>
              <w:rPr>
                <w:b/>
              </w:rPr>
            </w:pPr>
          </w:p>
        </w:tc>
        <w:tc>
          <w:tcPr>
            <w:tcW w:w="1890" w:type="dxa"/>
          </w:tcPr>
          <w:p w:rsidR="00AE3C02" w:rsidRPr="00706550" w:rsidRDefault="00AE3C02" w:rsidP="00503246">
            <w:r>
              <w:t>01.01-30.06.2020</w:t>
            </w:r>
            <w:r w:rsidRPr="00706550">
              <w:t>,zilnic</w:t>
            </w:r>
          </w:p>
        </w:tc>
        <w:tc>
          <w:tcPr>
            <w:tcW w:w="3657" w:type="dxa"/>
          </w:tcPr>
          <w:p w:rsidR="00AE3C02" w:rsidRPr="00706550" w:rsidRDefault="00AE3C02" w:rsidP="003E537B">
            <w:r w:rsidRPr="00706550">
              <w:t>MD25TRPCCW518430C00010AA</w:t>
            </w:r>
          </w:p>
        </w:tc>
      </w:tr>
      <w:tr w:rsidR="00AE3C02" w:rsidTr="00FA636B">
        <w:tc>
          <w:tcPr>
            <w:tcW w:w="1423" w:type="dxa"/>
            <w:vAlign w:val="bottom"/>
          </w:tcPr>
          <w:p w:rsidR="00AE3C02" w:rsidRPr="00FA636B" w:rsidRDefault="00AE3C02" w:rsidP="00FA636B">
            <w:pPr>
              <w:jc w:val="center"/>
              <w:rPr>
                <w:b/>
              </w:rPr>
            </w:pPr>
            <w:r w:rsidRPr="00FA636B">
              <w:rPr>
                <w:rStyle w:val="Strong"/>
                <w:b w:val="0"/>
                <w:shd w:val="clear" w:color="auto" w:fill="FFFFFF"/>
              </w:rPr>
              <w:t>15811200-8</w:t>
            </w:r>
          </w:p>
        </w:tc>
        <w:tc>
          <w:tcPr>
            <w:tcW w:w="1317" w:type="dxa"/>
            <w:vAlign w:val="bottom"/>
          </w:tcPr>
          <w:p w:rsidR="00AE3C02" w:rsidRPr="00226E54" w:rsidRDefault="00AE3C02" w:rsidP="003E537B">
            <w:r w:rsidRPr="00226E54">
              <w:t xml:space="preserve">Chiflă </w:t>
            </w:r>
          </w:p>
        </w:tc>
        <w:tc>
          <w:tcPr>
            <w:tcW w:w="1067" w:type="dxa"/>
          </w:tcPr>
          <w:p w:rsidR="00AE3C02" w:rsidRPr="001B5B25" w:rsidRDefault="00AE3C02" w:rsidP="003E537B"/>
          <w:p w:rsidR="00AE3C02" w:rsidRPr="001B5B25" w:rsidRDefault="00AE3C02" w:rsidP="003E537B">
            <w:r w:rsidRPr="001B5B25">
              <w:t>kg</w:t>
            </w:r>
          </w:p>
        </w:tc>
        <w:tc>
          <w:tcPr>
            <w:tcW w:w="1324" w:type="dxa"/>
            <w:vAlign w:val="bottom"/>
          </w:tcPr>
          <w:p w:rsidR="00AE3C02" w:rsidRPr="005B2FAE" w:rsidRDefault="00AE3C02" w:rsidP="00B339C9">
            <w:pPr>
              <w:jc w:val="center"/>
              <w:rPr>
                <w:color w:val="0000FF"/>
              </w:rPr>
            </w:pPr>
            <w:r w:rsidRPr="005B2FAE">
              <w:rPr>
                <w:color w:val="0000FF"/>
              </w:rPr>
              <w:t>350</w:t>
            </w:r>
          </w:p>
        </w:tc>
        <w:tc>
          <w:tcPr>
            <w:tcW w:w="1315" w:type="dxa"/>
          </w:tcPr>
          <w:p w:rsidR="00AE3C02" w:rsidRPr="00FA636B" w:rsidRDefault="00AE3C02" w:rsidP="00A20ACF">
            <w:pPr>
              <w:rPr>
                <w:b/>
              </w:rPr>
            </w:pPr>
          </w:p>
        </w:tc>
        <w:tc>
          <w:tcPr>
            <w:tcW w:w="1315" w:type="dxa"/>
          </w:tcPr>
          <w:p w:rsidR="00AE3C02" w:rsidRPr="00FA636B" w:rsidRDefault="00AE3C02" w:rsidP="00A20ACF">
            <w:pPr>
              <w:rPr>
                <w:b/>
              </w:rPr>
            </w:pPr>
          </w:p>
        </w:tc>
        <w:tc>
          <w:tcPr>
            <w:tcW w:w="1306" w:type="dxa"/>
          </w:tcPr>
          <w:p w:rsidR="00AE3C02" w:rsidRPr="00FA636B" w:rsidRDefault="00AE3C02" w:rsidP="00A20ACF">
            <w:pPr>
              <w:rPr>
                <w:b/>
              </w:rPr>
            </w:pPr>
          </w:p>
        </w:tc>
        <w:tc>
          <w:tcPr>
            <w:tcW w:w="1306" w:type="dxa"/>
          </w:tcPr>
          <w:p w:rsidR="00AE3C02" w:rsidRPr="00FA636B" w:rsidRDefault="00AE3C02" w:rsidP="00A20ACF">
            <w:pPr>
              <w:rPr>
                <w:b/>
              </w:rPr>
            </w:pPr>
          </w:p>
        </w:tc>
        <w:tc>
          <w:tcPr>
            <w:tcW w:w="1890" w:type="dxa"/>
          </w:tcPr>
          <w:p w:rsidR="00AE3C02" w:rsidRPr="00706550" w:rsidRDefault="00AE3C02" w:rsidP="003E537B">
            <w:r>
              <w:t>01.01-30.06.2020</w:t>
            </w:r>
            <w:r w:rsidRPr="00706550">
              <w:t>,</w:t>
            </w:r>
            <w:r>
              <w:t xml:space="preserve">1 </w:t>
            </w:r>
            <w:r w:rsidRPr="00C871A5">
              <w:rPr>
                <w:lang w:val="en-US"/>
              </w:rPr>
              <w:t>2ori /săptămînă</w:t>
            </w:r>
          </w:p>
        </w:tc>
        <w:tc>
          <w:tcPr>
            <w:tcW w:w="3657" w:type="dxa"/>
          </w:tcPr>
          <w:p w:rsidR="00AE3C02" w:rsidRPr="00706550" w:rsidRDefault="00AE3C02" w:rsidP="003E537B">
            <w:r w:rsidRPr="00706550">
              <w:t>MD25TRPCCW518430C00010AA</w:t>
            </w:r>
          </w:p>
        </w:tc>
      </w:tr>
    </w:tbl>
    <w:p w:rsidR="00AE3C02" w:rsidRDefault="00AE3C02" w:rsidP="00A20ACF">
      <w:pPr>
        <w:rPr>
          <w:b/>
        </w:rPr>
      </w:pPr>
    </w:p>
    <w:p w:rsidR="00AE3C02" w:rsidRDefault="00AE3C02" w:rsidP="00A20ACF">
      <w:pPr>
        <w:rPr>
          <w:b/>
        </w:rPr>
      </w:pPr>
    </w:p>
    <w:p w:rsidR="00AE3C02" w:rsidRPr="002A1F18" w:rsidRDefault="00AE3C02" w:rsidP="00621548">
      <w:r w:rsidRPr="002A1F18">
        <w:t>Semnat:_______________ Numele, Prenumele:_____________________________ În calitate de: ________________</w:t>
      </w:r>
    </w:p>
    <w:p w:rsidR="00AE3C02" w:rsidRDefault="00AE3C02" w:rsidP="00621548">
      <w:pPr>
        <w:rPr>
          <w:b/>
        </w:rPr>
      </w:pPr>
    </w:p>
    <w:p w:rsidR="00AE3C02" w:rsidRPr="002A1F18" w:rsidRDefault="00AE3C02" w:rsidP="00621548">
      <w:r w:rsidRPr="002A1F18">
        <w:t>Ofertantul: _______________________ Adresa: ______________________________</w:t>
      </w:r>
    </w:p>
    <w:p w:rsidR="00AE3C02" w:rsidRDefault="00AE3C02" w:rsidP="00621548">
      <w:pPr>
        <w:rPr>
          <w:b/>
        </w:rPr>
      </w:pPr>
    </w:p>
    <w:p w:rsidR="00AE3C02" w:rsidRDefault="00AE3C02" w:rsidP="00621548">
      <w:pPr>
        <w:rPr>
          <w:b/>
        </w:rPr>
      </w:pPr>
    </w:p>
    <w:p w:rsidR="00AE3C02" w:rsidRDefault="00AE3C02" w:rsidP="00A20ACF">
      <w:pPr>
        <w:rPr>
          <w:b/>
        </w:rPr>
      </w:pPr>
    </w:p>
    <w:p w:rsidR="00AE3C02" w:rsidRDefault="00AE3C02" w:rsidP="00A20ACF">
      <w:pPr>
        <w:rPr>
          <w:b/>
        </w:rPr>
      </w:pPr>
    </w:p>
    <w:p w:rsidR="00AE3C02" w:rsidRPr="00C60D06" w:rsidRDefault="00AE3C02" w:rsidP="00A20ACF">
      <w:pPr>
        <w:rPr>
          <w:b/>
        </w:rPr>
        <w:sectPr w:rsidR="00AE3C02" w:rsidRPr="00C60D06" w:rsidSect="00621548">
          <w:footerReference w:type="default" r:id="rId11"/>
          <w:pgSz w:w="16838" w:h="11906" w:orient="landscape" w:code="9"/>
          <w:pgMar w:top="899" w:right="567" w:bottom="567" w:left="567" w:header="720" w:footer="510" w:gutter="0"/>
          <w:cols w:space="720"/>
          <w:titlePg/>
          <w:docGrid w:linePitch="272"/>
        </w:sectPr>
      </w:pPr>
    </w:p>
    <w:tbl>
      <w:tblPr>
        <w:tblW w:w="9747" w:type="dxa"/>
        <w:tblLayout w:type="fixed"/>
        <w:tblLook w:val="00A0"/>
      </w:tblPr>
      <w:tblGrid>
        <w:gridCol w:w="1788"/>
        <w:gridCol w:w="7959"/>
      </w:tblGrid>
      <w:tr w:rsidR="00AE3C02" w:rsidRPr="00C60D06" w:rsidTr="00457832">
        <w:trPr>
          <w:trHeight w:val="850"/>
        </w:trPr>
        <w:tc>
          <w:tcPr>
            <w:tcW w:w="9747" w:type="dxa"/>
            <w:gridSpan w:val="2"/>
            <w:vAlign w:val="center"/>
          </w:tcPr>
          <w:p w:rsidR="00AE3C02" w:rsidRPr="00C60D06" w:rsidRDefault="00AE3C02" w:rsidP="007621CB">
            <w:pPr>
              <w:pStyle w:val="Heading1"/>
              <w:numPr>
                <w:ilvl w:val="0"/>
                <w:numId w:val="0"/>
              </w:numPr>
              <w:ind w:left="360"/>
              <w:rPr>
                <w:lang w:val="ro-RO"/>
              </w:rPr>
            </w:pPr>
            <w:bookmarkStart w:id="165" w:name="_Toc392180208"/>
            <w:bookmarkStart w:id="166" w:name="_Toc449539097"/>
            <w:r>
              <w:rPr>
                <w:lang w:val="ro-RO"/>
              </w:rPr>
              <w:t>CAPITOLUL V</w:t>
            </w:r>
            <w:r w:rsidRPr="00C60D06">
              <w:rPr>
                <w:lang w:val="ro-RO"/>
              </w:rPr>
              <w:br w:type="textWrapping" w:clear="all"/>
              <w:t>FORMULARUL DE CONTRACT</w:t>
            </w:r>
            <w:bookmarkEnd w:id="165"/>
            <w:bookmarkEnd w:id="166"/>
          </w:p>
        </w:tc>
      </w:tr>
      <w:tr w:rsidR="00AE3C02" w:rsidRPr="00C60D06" w:rsidTr="00457832">
        <w:trPr>
          <w:trHeight w:val="600"/>
        </w:trPr>
        <w:tc>
          <w:tcPr>
            <w:tcW w:w="9747" w:type="dxa"/>
            <w:gridSpan w:val="2"/>
            <w:vAlign w:val="center"/>
          </w:tcPr>
          <w:p w:rsidR="00AE3C02" w:rsidRPr="00DA6756" w:rsidRDefault="00AE3C02" w:rsidP="00457832">
            <w:pPr>
              <w:pStyle w:val="Heading2"/>
            </w:pPr>
          </w:p>
        </w:tc>
      </w:tr>
      <w:tr w:rsidR="00AE3C02"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E3C02" w:rsidRPr="00C60D06" w:rsidRDefault="00AE3C02"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E3C02"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E3C02" w:rsidRPr="00C60D06" w:rsidRDefault="00AE3C02"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AE3C02" w:rsidRPr="00C60D06" w:rsidRDefault="00AE3C02" w:rsidP="003B50B6">
            <w:pPr>
              <w:spacing w:before="120" w:after="120"/>
              <w:ind w:left="619"/>
              <w:jc w:val="both"/>
            </w:pPr>
            <w:r w:rsidRPr="00C60D06">
              <w:t>Contract-model</w:t>
            </w:r>
            <w:r>
              <w:t xml:space="preserve"> Bunuri</w:t>
            </w:r>
          </w:p>
        </w:tc>
      </w:tr>
      <w:tr w:rsidR="00AE3C02"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E3C02" w:rsidRPr="003B50B6" w:rsidRDefault="00AE3C02"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AE3C02" w:rsidRPr="00C60D06" w:rsidRDefault="00AE3C02" w:rsidP="003B50B6">
            <w:pPr>
              <w:spacing w:before="120" w:after="120"/>
              <w:ind w:left="619"/>
              <w:jc w:val="both"/>
            </w:pPr>
          </w:p>
        </w:tc>
      </w:tr>
      <w:tr w:rsidR="00AE3C02" w:rsidRPr="00C60D06" w:rsidTr="00457832">
        <w:trPr>
          <w:trHeight w:val="697"/>
        </w:trPr>
        <w:tc>
          <w:tcPr>
            <w:tcW w:w="9747" w:type="dxa"/>
            <w:gridSpan w:val="2"/>
          </w:tcPr>
          <w:p w:rsidR="00AE3C02" w:rsidRPr="00C60D06" w:rsidRDefault="00AE3C02" w:rsidP="00457832">
            <w:pPr>
              <w:spacing w:after="120"/>
              <w:jc w:val="both"/>
              <w:rPr>
                <w:bCs/>
                <w:i/>
              </w:rPr>
            </w:pPr>
          </w:p>
        </w:tc>
      </w:tr>
    </w:tbl>
    <w:p w:rsidR="00AE3C02" w:rsidRPr="00C60D06" w:rsidRDefault="00AE3C02" w:rsidP="00A20ACF">
      <w:r w:rsidRPr="00C60D06">
        <w:rPr>
          <w:b/>
        </w:rPr>
        <w:br w:type="page"/>
      </w:r>
    </w:p>
    <w:tbl>
      <w:tblPr>
        <w:tblW w:w="9781" w:type="dxa"/>
        <w:tblInd w:w="-34" w:type="dxa"/>
        <w:tblLayout w:type="fixed"/>
        <w:tblLook w:val="00A0"/>
      </w:tblPr>
      <w:tblGrid>
        <w:gridCol w:w="4873"/>
        <w:gridCol w:w="4874"/>
        <w:gridCol w:w="34"/>
      </w:tblGrid>
      <w:tr w:rsidR="00AE3C02" w:rsidRPr="00C60D06" w:rsidTr="00AE0D8F">
        <w:trPr>
          <w:trHeight w:val="697"/>
        </w:trPr>
        <w:tc>
          <w:tcPr>
            <w:tcW w:w="9781" w:type="dxa"/>
            <w:gridSpan w:val="3"/>
            <w:vAlign w:val="center"/>
          </w:tcPr>
          <w:p w:rsidR="00AE3C02" w:rsidRPr="00DA6756" w:rsidRDefault="00AE3C02" w:rsidP="003B50B6">
            <w:pPr>
              <w:pStyle w:val="Heading2"/>
            </w:pPr>
            <w:bookmarkStart w:id="167" w:name="_Toc392180209"/>
            <w:bookmarkStart w:id="168" w:name="_Toc449539098"/>
            <w:r w:rsidRPr="00DA6756">
              <w:t>Contract-model Bunuri(F5.1)</w:t>
            </w:r>
            <w:bookmarkEnd w:id="167"/>
            <w:bookmarkEnd w:id="168"/>
          </w:p>
        </w:tc>
      </w:tr>
      <w:tr w:rsidR="00AE3C02" w:rsidRPr="00C60D06" w:rsidTr="00AE0D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81"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E3C02" w:rsidRPr="00C00499" w:rsidRDefault="00AE3C02" w:rsidP="003B50B6">
            <w:pPr>
              <w:pStyle w:val="Subtitle"/>
              <w:ind w:left="1134"/>
              <w:rPr>
                <w:b w:val="0"/>
                <w:lang w:val="ro-RO"/>
              </w:rPr>
            </w:pPr>
            <w:r>
              <w:rPr>
                <w:noProof/>
                <w:lang w:val="ru-RU"/>
              </w:rPr>
              <w:pict>
                <v:shape id="Text Box 1" o:spid="_x0000_s1027" type="#_x0000_t202" style="position:absolute;left:0;text-align:left;margin-left:15.55pt;margin-top:12.35pt;width:44.8pt;height:45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E3C02" w:rsidRDefault="00AE3C02" w:rsidP="00277A9E">
                        <w:r w:rsidRPr="00EC278C">
                          <w:object w:dxaOrig="4320" w:dyaOrig="4320">
                            <v:shape id="_x0000_i1028" type="#_x0000_t75" style="width:26.25pt;height:36.75pt" o:ole="" fillcolor="window">
                              <v:imagedata r:id="rId8" o:title=""/>
                            </v:shape>
                            <o:OLEObject Type="Embed" ProgID="Word.Picture.8" ShapeID="_x0000_i1028" DrawAspect="Content" ObjectID="_1634033514" r:id="rId12"/>
                          </w:object>
                        </w:r>
                      </w:p>
                    </w:txbxContent>
                  </v:textbox>
                </v:shape>
              </w:pict>
            </w:r>
            <w:r w:rsidRPr="00C00499">
              <w:rPr>
                <w:spacing w:val="196"/>
                <w:sz w:val="44"/>
                <w:lang w:val="ro-RO"/>
              </w:rPr>
              <w:t>ACHIZIŢII PUBLICE</w:t>
            </w:r>
          </w:p>
        </w:tc>
      </w:tr>
      <w:tr w:rsidR="00AE3C02" w:rsidRPr="00C60D06" w:rsidTr="00AE0D8F">
        <w:trPr>
          <w:trHeight w:val="567"/>
        </w:trPr>
        <w:tc>
          <w:tcPr>
            <w:tcW w:w="9781" w:type="dxa"/>
            <w:gridSpan w:val="3"/>
            <w:vAlign w:val="center"/>
          </w:tcPr>
          <w:p w:rsidR="00AE3C02" w:rsidRPr="00DA6756" w:rsidRDefault="00AE3C02" w:rsidP="003B50B6">
            <w:pPr>
              <w:pStyle w:val="Heading2"/>
            </w:pPr>
          </w:p>
        </w:tc>
      </w:tr>
      <w:tr w:rsidR="00AE3C02" w:rsidRPr="00C60D06" w:rsidTr="00AE0D8F">
        <w:trPr>
          <w:trHeight w:val="697"/>
        </w:trPr>
        <w:tc>
          <w:tcPr>
            <w:tcW w:w="9781" w:type="dxa"/>
            <w:gridSpan w:val="3"/>
            <w:tcBorders>
              <w:bottom w:val="single" w:sz="4" w:space="0" w:color="auto"/>
            </w:tcBorders>
            <w:vAlign w:val="center"/>
          </w:tcPr>
          <w:p w:rsidR="00AE3C02" w:rsidRPr="00C00499" w:rsidRDefault="00AE3C02" w:rsidP="003B50B6">
            <w:pPr>
              <w:jc w:val="center"/>
              <w:rPr>
                <w:b/>
                <w:caps/>
                <w:sz w:val="40"/>
              </w:rPr>
            </w:pPr>
          </w:p>
          <w:p w:rsidR="00AE3C02" w:rsidRPr="00C00499" w:rsidRDefault="00AE3C02" w:rsidP="003B50B6">
            <w:pPr>
              <w:jc w:val="center"/>
              <w:rPr>
                <w:b/>
                <w:sz w:val="40"/>
              </w:rPr>
            </w:pPr>
            <w:r w:rsidRPr="00C00499">
              <w:rPr>
                <w:b/>
                <w:caps/>
                <w:sz w:val="40"/>
              </w:rPr>
              <w:t>Contract</w:t>
            </w:r>
            <w:r w:rsidRPr="00C00499">
              <w:rPr>
                <w:b/>
                <w:sz w:val="40"/>
              </w:rPr>
              <w:t xml:space="preserve"> Nr. _________</w:t>
            </w:r>
          </w:p>
          <w:p w:rsidR="00AE3C02" w:rsidRPr="00C00499" w:rsidRDefault="00AE3C02" w:rsidP="003B50B6">
            <w:pPr>
              <w:rPr>
                <w:sz w:val="28"/>
                <w:szCs w:val="28"/>
              </w:rPr>
            </w:pPr>
          </w:p>
          <w:p w:rsidR="00AE3C02" w:rsidRPr="00A04138" w:rsidRDefault="00AE3C02" w:rsidP="009C433C">
            <w:pPr>
              <w:ind w:left="34"/>
              <w:jc w:val="center"/>
              <w:outlineLvl w:val="0"/>
              <w:rPr>
                <w:b/>
                <w:color w:val="0000FF"/>
                <w:sz w:val="28"/>
                <w:szCs w:val="28"/>
                <w:u w:val="single"/>
                <w:lang w:val="en-US"/>
              </w:rPr>
            </w:pPr>
            <w:r w:rsidRPr="00C00499">
              <w:rPr>
                <w:b/>
                <w:sz w:val="28"/>
                <w:szCs w:val="28"/>
              </w:rPr>
              <w:t xml:space="preserve">de achiziţionare </w:t>
            </w:r>
            <w:r w:rsidRPr="00A04138">
              <w:rPr>
                <w:b/>
                <w:i/>
                <w:color w:val="0000FF"/>
                <w:sz w:val="28"/>
                <w:szCs w:val="28"/>
                <w:shd w:val="clear" w:color="auto" w:fill="FFFFFF"/>
              </w:rPr>
              <w:t>Produse de panificaţie</w:t>
            </w:r>
            <w:r w:rsidRPr="00A04138">
              <w:rPr>
                <w:i/>
                <w:color w:val="0000FF"/>
                <w:sz w:val="28"/>
                <w:szCs w:val="28"/>
                <w:shd w:val="clear" w:color="auto" w:fill="FFFFFF"/>
              </w:rPr>
              <w:t xml:space="preserve">  </w:t>
            </w:r>
            <w:r w:rsidRPr="00A04138">
              <w:rPr>
                <w:b/>
                <w:i/>
                <w:color w:val="0000FF"/>
                <w:sz w:val="28"/>
                <w:szCs w:val="28"/>
                <w:u w:val="single"/>
                <w:lang w:val="en-US"/>
              </w:rPr>
              <w:t>( pîine şi chifle )</w:t>
            </w:r>
          </w:p>
          <w:p w:rsidR="00AE3C02" w:rsidRPr="00C00499" w:rsidRDefault="00AE3C02" w:rsidP="003B50B6">
            <w:pPr>
              <w:tabs>
                <w:tab w:val="center" w:pos="-6663"/>
                <w:tab w:val="right" w:pos="9531"/>
              </w:tabs>
              <w:spacing w:line="360" w:lineRule="auto"/>
              <w:jc w:val="both"/>
              <w:rPr>
                <w:b/>
                <w:sz w:val="28"/>
                <w:szCs w:val="28"/>
              </w:rPr>
            </w:pPr>
            <w:r w:rsidRPr="00C00499">
              <w:rPr>
                <w:b/>
                <w:sz w:val="28"/>
                <w:szCs w:val="28"/>
              </w:rPr>
              <w:t xml:space="preserve">Cod CPV: </w:t>
            </w:r>
            <w:r w:rsidRPr="00DD263B">
              <w:rPr>
                <w:b/>
                <w:i/>
                <w:color w:val="0000FF"/>
                <w:sz w:val="28"/>
                <w:szCs w:val="28"/>
                <w:shd w:val="clear" w:color="auto" w:fill="FFFEEE"/>
              </w:rPr>
              <w:t>15810000-9</w:t>
            </w:r>
          </w:p>
          <w:p w:rsidR="00AE3C02" w:rsidRPr="00C00499" w:rsidRDefault="00AE3C02" w:rsidP="003B50B6">
            <w:pPr>
              <w:tabs>
                <w:tab w:val="center" w:pos="-6663"/>
                <w:tab w:val="right" w:pos="9531"/>
              </w:tabs>
              <w:jc w:val="both"/>
            </w:pPr>
          </w:p>
          <w:p w:rsidR="00AE3C02" w:rsidRPr="00C00499" w:rsidRDefault="00AE3C02"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AE3C02" w:rsidRPr="00C00499" w:rsidRDefault="00AE3C02" w:rsidP="003B50B6">
            <w:pPr>
              <w:ind w:firstLine="5812"/>
              <w:jc w:val="center"/>
              <w:rPr>
                <w:i/>
                <w:sz w:val="18"/>
                <w:szCs w:val="18"/>
              </w:rPr>
            </w:pPr>
            <w:r w:rsidRPr="00C00499">
              <w:rPr>
                <w:i/>
                <w:sz w:val="18"/>
                <w:szCs w:val="18"/>
              </w:rPr>
              <w:t>(localitataea)</w:t>
            </w:r>
          </w:p>
          <w:p w:rsidR="00AE3C02" w:rsidRPr="00C00499" w:rsidRDefault="00AE3C02" w:rsidP="003B50B6">
            <w:pPr>
              <w:ind w:firstLine="5812"/>
              <w:jc w:val="center"/>
              <w:rPr>
                <w:lang w:val="en-US"/>
              </w:rPr>
            </w:pPr>
          </w:p>
        </w:tc>
      </w:tr>
      <w:tr w:rsidR="00AE3C02" w:rsidRPr="00C60D06" w:rsidTr="00AE0D8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E3C02" w:rsidRPr="00C00499" w:rsidRDefault="00AE3C02" w:rsidP="003B50B6">
            <w:pPr>
              <w:jc w:val="center"/>
              <w:rPr>
                <w:b/>
                <w:caps/>
                <w:sz w:val="40"/>
              </w:rPr>
            </w:pPr>
            <w:r w:rsidRPr="00C00499">
              <w:rPr>
                <w:b/>
              </w:rPr>
              <w:t xml:space="preserve">Furnizorul de bunuri </w:t>
            </w:r>
          </w:p>
        </w:tc>
        <w:tc>
          <w:tcPr>
            <w:tcW w:w="4908" w:type="dxa"/>
            <w:gridSpan w:val="2"/>
            <w:tcBorders>
              <w:top w:val="single" w:sz="4" w:space="0" w:color="auto"/>
              <w:left w:val="single" w:sz="4" w:space="0" w:color="auto"/>
              <w:bottom w:val="single" w:sz="4" w:space="0" w:color="auto"/>
              <w:right w:val="single" w:sz="4" w:space="0" w:color="auto"/>
            </w:tcBorders>
            <w:vAlign w:val="center"/>
          </w:tcPr>
          <w:p w:rsidR="00AE3C02" w:rsidRPr="00C00499" w:rsidRDefault="00AE3C02" w:rsidP="003B50B6">
            <w:pPr>
              <w:jc w:val="center"/>
              <w:rPr>
                <w:b/>
                <w:caps/>
                <w:sz w:val="40"/>
              </w:rPr>
            </w:pPr>
            <w:r w:rsidRPr="0095589A">
              <w:rPr>
                <w:b/>
                <w:bCs/>
              </w:rPr>
              <w:t>Autoritatea contractantă</w:t>
            </w:r>
          </w:p>
        </w:tc>
      </w:tr>
      <w:tr w:rsidR="00AE3C02" w:rsidRPr="00C60D06" w:rsidTr="00AE0D8F">
        <w:trPr>
          <w:trHeight w:val="2625"/>
        </w:trPr>
        <w:tc>
          <w:tcPr>
            <w:tcW w:w="4873" w:type="dxa"/>
            <w:tcBorders>
              <w:top w:val="single" w:sz="4" w:space="0" w:color="auto"/>
              <w:left w:val="single" w:sz="4" w:space="0" w:color="auto"/>
              <w:bottom w:val="single" w:sz="4" w:space="0" w:color="auto"/>
              <w:right w:val="single" w:sz="4" w:space="0" w:color="auto"/>
            </w:tcBorders>
          </w:tcPr>
          <w:p w:rsidR="00AE3C02" w:rsidRPr="00C00499" w:rsidRDefault="00AE3C02" w:rsidP="003B50B6">
            <w:pPr>
              <w:rPr>
                <w:b/>
              </w:rPr>
            </w:pPr>
          </w:p>
          <w:p w:rsidR="00AE3C02" w:rsidRPr="00C00499" w:rsidRDefault="00AE3C02" w:rsidP="003B50B6">
            <w:r w:rsidRPr="00C00499">
              <w:rPr>
                <w:b/>
              </w:rPr>
              <w:t>______________________________________</w:t>
            </w:r>
            <w:r w:rsidRPr="00C00499">
              <w:t>,</w:t>
            </w:r>
          </w:p>
          <w:p w:rsidR="00AE3C02" w:rsidRPr="00C00499" w:rsidRDefault="00AE3C02" w:rsidP="003B50B6">
            <w:pPr>
              <w:spacing w:line="360" w:lineRule="auto"/>
              <w:rPr>
                <w:i/>
                <w:sz w:val="18"/>
                <w:szCs w:val="18"/>
              </w:rPr>
            </w:pPr>
            <w:r w:rsidRPr="00C00499">
              <w:rPr>
                <w:i/>
                <w:sz w:val="18"/>
                <w:szCs w:val="18"/>
              </w:rPr>
              <w:t>(denumirea completă a întreprinderii, asociaţiei, organizaţiei)</w:t>
            </w:r>
          </w:p>
          <w:p w:rsidR="00AE3C02" w:rsidRPr="00C00499" w:rsidRDefault="00AE3C02" w:rsidP="003B50B6">
            <w:r w:rsidRPr="00C00499">
              <w:t xml:space="preserve">reprezentată prin </w:t>
            </w:r>
            <w:r w:rsidRPr="00C00499">
              <w:rPr>
                <w:b/>
              </w:rPr>
              <w:t>________________________</w:t>
            </w:r>
            <w:r w:rsidRPr="00C00499">
              <w:t>,</w:t>
            </w:r>
          </w:p>
          <w:p w:rsidR="00AE3C02" w:rsidRPr="00C00499" w:rsidRDefault="00AE3C02" w:rsidP="003B50B6">
            <w:r w:rsidRPr="00C00499">
              <w:t xml:space="preserve">care acţionează în baza </w:t>
            </w:r>
            <w:r w:rsidRPr="00C00499">
              <w:rPr>
                <w:b/>
              </w:rPr>
              <w:t>___________________</w:t>
            </w:r>
            <w:r w:rsidRPr="00C00499">
              <w:t>,</w:t>
            </w:r>
          </w:p>
          <w:p w:rsidR="00AE3C02" w:rsidRPr="00C00499" w:rsidRDefault="00AE3C02" w:rsidP="009C433C">
            <w:pPr>
              <w:spacing w:line="360" w:lineRule="auto"/>
            </w:pPr>
            <w:r w:rsidRPr="00C00499">
              <w:t xml:space="preserve">denumit(a) în continuare </w:t>
            </w:r>
            <w:r w:rsidRPr="00C00499">
              <w:rPr>
                <w:i/>
              </w:rPr>
              <w:t>Vînzător</w:t>
            </w:r>
            <w:r w:rsidRPr="00C00499">
              <w:t xml:space="preserve"> </w:t>
            </w:r>
            <w:r w:rsidRPr="00C00499">
              <w:rPr>
                <w:b/>
              </w:rPr>
              <w:t>_________________________________</w:t>
            </w:r>
            <w:r w:rsidRPr="00C00499">
              <w:t>,</w:t>
            </w:r>
          </w:p>
          <w:p w:rsidR="00AE3C02" w:rsidRPr="00C00499" w:rsidRDefault="00AE3C02" w:rsidP="003B50B6">
            <w:pPr>
              <w:spacing w:line="360" w:lineRule="auto"/>
              <w:rPr>
                <w:b/>
                <w:caps/>
                <w:sz w:val="40"/>
              </w:rPr>
            </w:pPr>
            <w:r w:rsidRPr="00C00499">
              <w:t>pe de o parte,</w:t>
            </w:r>
          </w:p>
        </w:tc>
        <w:tc>
          <w:tcPr>
            <w:tcW w:w="4908" w:type="dxa"/>
            <w:gridSpan w:val="2"/>
            <w:tcBorders>
              <w:top w:val="single" w:sz="4" w:space="0" w:color="auto"/>
              <w:left w:val="single" w:sz="4" w:space="0" w:color="auto"/>
              <w:bottom w:val="single" w:sz="4" w:space="0" w:color="auto"/>
              <w:right w:val="single" w:sz="4" w:space="0" w:color="auto"/>
            </w:tcBorders>
          </w:tcPr>
          <w:p w:rsidR="00AE3C02" w:rsidRDefault="00AE3C02" w:rsidP="009C433C">
            <w:pPr>
              <w:rPr>
                <w:b/>
              </w:rPr>
            </w:pPr>
          </w:p>
          <w:p w:rsidR="00AE3C02" w:rsidRDefault="00AE3C02" w:rsidP="009C433C">
            <w:r w:rsidRPr="009B7CDC">
              <w:rPr>
                <w:b/>
              </w:rPr>
              <w:t>IMSP Spitalul de Psihiatrie Bălţi</w:t>
            </w:r>
            <w:r>
              <w:t xml:space="preserve">  </w:t>
            </w:r>
          </w:p>
          <w:p w:rsidR="00AE3C02" w:rsidRDefault="00AE3C02" w:rsidP="009C433C">
            <w:r>
              <w:t xml:space="preserve">   </w:t>
            </w:r>
          </w:p>
          <w:p w:rsidR="00AE3C02" w:rsidRDefault="00AE3C02" w:rsidP="009C433C">
            <w:pPr>
              <w:rPr>
                <w:b/>
              </w:rPr>
            </w:pPr>
            <w:r w:rsidRPr="009B7CDC">
              <w:t xml:space="preserve">reprezentată prin </w:t>
            </w:r>
            <w:r w:rsidRPr="004C67B2">
              <w:rPr>
                <w:b/>
              </w:rPr>
              <w:t>director Ş</w:t>
            </w:r>
            <w:r>
              <w:rPr>
                <w:b/>
              </w:rPr>
              <w:t xml:space="preserve">chiopu </w:t>
            </w:r>
            <w:r w:rsidRPr="004C67B2">
              <w:rPr>
                <w:b/>
              </w:rPr>
              <w:t>Valentina</w:t>
            </w:r>
            <w:r>
              <w:rPr>
                <w:b/>
              </w:rPr>
              <w:t xml:space="preserve"> ,</w:t>
            </w:r>
          </w:p>
          <w:p w:rsidR="00AE3C02" w:rsidRPr="009B7CDC" w:rsidRDefault="00AE3C02" w:rsidP="009C433C">
            <w:r w:rsidRPr="008271F8">
              <w:t>care acţionează în baza</w:t>
            </w:r>
            <w:r w:rsidRPr="009B7CDC">
              <w:rPr>
                <w:u w:val="single"/>
              </w:rPr>
              <w:t xml:space="preserve"> </w:t>
            </w:r>
            <w:r>
              <w:t xml:space="preserve">Regulamentului, </w:t>
            </w:r>
            <w:r w:rsidRPr="009B7CDC">
              <w:t xml:space="preserve">denumit(a) în continuare </w:t>
            </w:r>
            <w:r w:rsidRPr="009B7CDC">
              <w:rPr>
                <w:i/>
              </w:rPr>
              <w:t>Cumpărător/</w:t>
            </w:r>
          </w:p>
          <w:p w:rsidR="00AE3C02" w:rsidRPr="009B7CDC" w:rsidRDefault="00AE3C02" w:rsidP="009C433C">
            <w:r>
              <w:t xml:space="preserve">IDNO: </w:t>
            </w:r>
            <w:r w:rsidRPr="009B7CDC">
              <w:t xml:space="preserve"> 1003602150662</w:t>
            </w:r>
          </w:p>
          <w:p w:rsidR="00AE3C02" w:rsidRPr="00C00499" w:rsidRDefault="00AE3C02" w:rsidP="009C433C">
            <w:pPr>
              <w:spacing w:line="360" w:lineRule="auto"/>
              <w:rPr>
                <w:b/>
                <w:caps/>
                <w:sz w:val="40"/>
              </w:rPr>
            </w:pPr>
            <w:r w:rsidRPr="009B7CDC">
              <w:t>pe de altă parte,</w:t>
            </w:r>
          </w:p>
        </w:tc>
      </w:tr>
      <w:tr w:rsidR="00AE3C02" w:rsidRPr="00C60D06" w:rsidTr="00AE0D8F">
        <w:trPr>
          <w:trHeight w:val="283"/>
        </w:trPr>
        <w:tc>
          <w:tcPr>
            <w:tcW w:w="9781" w:type="dxa"/>
            <w:gridSpan w:val="3"/>
            <w:tcBorders>
              <w:top w:val="single" w:sz="4" w:space="0" w:color="auto"/>
            </w:tcBorders>
          </w:tcPr>
          <w:p w:rsidR="00AE3C02" w:rsidRPr="00C00499" w:rsidRDefault="00AE3C02" w:rsidP="003B50B6">
            <w:pPr>
              <w:rPr>
                <w:b/>
              </w:rPr>
            </w:pPr>
          </w:p>
        </w:tc>
      </w:tr>
      <w:tr w:rsidR="00AE3C02" w:rsidRPr="00C60D06" w:rsidTr="00AE0D8F">
        <w:trPr>
          <w:trHeight w:val="567"/>
        </w:trPr>
        <w:tc>
          <w:tcPr>
            <w:tcW w:w="9781" w:type="dxa"/>
            <w:gridSpan w:val="3"/>
            <w:vAlign w:val="center"/>
          </w:tcPr>
          <w:p w:rsidR="00AE3C02" w:rsidRPr="00C00499" w:rsidRDefault="00AE3C02" w:rsidP="003B50B6">
            <w:pPr>
              <w:jc w:val="both"/>
            </w:pPr>
            <w:r w:rsidRPr="00C00499">
              <w:t xml:space="preserve">ambii (denumiţi(te) în continuare </w:t>
            </w:r>
            <w:r w:rsidRPr="00C00499">
              <w:rPr>
                <w:i/>
              </w:rPr>
              <w:t>Părţi</w:t>
            </w:r>
            <w:r w:rsidRPr="00C00499">
              <w:t>), au încheiat prezentul Contract referitor la următoarele:</w:t>
            </w:r>
          </w:p>
          <w:p w:rsidR="00AE3C02" w:rsidRPr="00C00499" w:rsidRDefault="00AE3C02" w:rsidP="003B50B6">
            <w:pPr>
              <w:jc w:val="both"/>
            </w:pPr>
          </w:p>
          <w:p w:rsidR="00AE3C02" w:rsidRPr="009C433C" w:rsidRDefault="00AE3C02" w:rsidP="009C433C">
            <w:pPr>
              <w:numPr>
                <w:ilvl w:val="1"/>
                <w:numId w:val="19"/>
              </w:numPr>
              <w:ind w:left="426" w:hanging="426"/>
              <w:jc w:val="both"/>
            </w:pPr>
            <w:r w:rsidRPr="00C00499">
              <w:t xml:space="preserve">Achiziţionarea </w:t>
            </w:r>
            <w:r w:rsidRPr="00A04138">
              <w:rPr>
                <w:b/>
                <w:i/>
                <w:color w:val="0000FF"/>
                <w:sz w:val="28"/>
                <w:szCs w:val="28"/>
                <w:shd w:val="clear" w:color="auto" w:fill="FFFFFF"/>
              </w:rPr>
              <w:t>Produse de panificaţie</w:t>
            </w:r>
            <w:r w:rsidRPr="00A04138">
              <w:rPr>
                <w:i/>
                <w:color w:val="0000FF"/>
                <w:sz w:val="28"/>
                <w:szCs w:val="28"/>
                <w:shd w:val="clear" w:color="auto" w:fill="FFFFFF"/>
              </w:rPr>
              <w:t xml:space="preserve">  </w:t>
            </w:r>
            <w:r w:rsidRPr="00C00499">
              <w:t>denumit</w:t>
            </w:r>
            <w:r>
              <w:t>e în continuare Bunuri</w:t>
            </w:r>
            <w:r w:rsidRPr="00C00499">
              <w:t xml:space="preserve">, conform </w:t>
            </w:r>
            <w:r w:rsidRPr="00CC390D">
              <w:t>procedurii de achiziții publice de tip _____________________________ nr._______ din_________________,</w:t>
            </w:r>
          </w:p>
          <w:p w:rsidR="00AE3C02" w:rsidRPr="009C433C" w:rsidRDefault="00AE3C02" w:rsidP="003B50B6">
            <w:pPr>
              <w:ind w:left="426"/>
              <w:rPr>
                <w:color w:val="0000FF"/>
              </w:rPr>
            </w:pPr>
            <w:r w:rsidRPr="009C433C">
              <w:rPr>
                <w:color w:val="0000FF"/>
              </w:rPr>
              <w:t xml:space="preserve">în baza deciziei grupului de lucru al Cumpărătorului/Beneficiarului din </w:t>
            </w:r>
          </w:p>
          <w:p w:rsidR="00AE3C02" w:rsidRPr="009C433C" w:rsidRDefault="00AE3C02" w:rsidP="003B50B6">
            <w:pPr>
              <w:ind w:left="426"/>
              <w:rPr>
                <w:color w:val="0000FF"/>
              </w:rPr>
            </w:pPr>
            <w:r w:rsidRPr="009C433C">
              <w:rPr>
                <w:color w:val="0000FF"/>
              </w:rPr>
              <w:t>„___” _______________________ 20__.</w:t>
            </w:r>
          </w:p>
          <w:p w:rsidR="00AE3C02" w:rsidRPr="00C00499" w:rsidRDefault="00AE3C02" w:rsidP="003B50B6">
            <w:pPr>
              <w:ind w:firstLine="720"/>
              <w:jc w:val="both"/>
            </w:pPr>
          </w:p>
          <w:p w:rsidR="00AE3C02" w:rsidRPr="00C00499" w:rsidRDefault="00AE3C02" w:rsidP="007C602D">
            <w:pPr>
              <w:numPr>
                <w:ilvl w:val="1"/>
                <w:numId w:val="19"/>
              </w:numPr>
              <w:suppressAutoHyphens/>
              <w:ind w:left="426" w:hanging="426"/>
              <w:jc w:val="both"/>
            </w:pPr>
            <w:r w:rsidRPr="00C00499">
              <w:t>Următoarele documente vor fi considerate părţi componente şi integrale ale Contractului:</w:t>
            </w:r>
          </w:p>
          <w:p w:rsidR="00AE3C02" w:rsidRDefault="00AE3C02" w:rsidP="003B50B6">
            <w:pPr>
              <w:suppressAutoHyphens/>
              <w:ind w:left="1276"/>
              <w:jc w:val="both"/>
            </w:pPr>
          </w:p>
          <w:p w:rsidR="00AE3C02" w:rsidRPr="00C00499" w:rsidRDefault="00AE3C02" w:rsidP="007C602D">
            <w:pPr>
              <w:numPr>
                <w:ilvl w:val="0"/>
                <w:numId w:val="12"/>
              </w:numPr>
              <w:suppressAutoHyphens/>
              <w:ind w:left="1276" w:hanging="425"/>
              <w:jc w:val="both"/>
            </w:pPr>
            <w:r w:rsidRPr="00C00499">
              <w:t>Specificaţia tehnică;</w:t>
            </w:r>
          </w:p>
          <w:p w:rsidR="00AE3C02" w:rsidRPr="00C00499" w:rsidRDefault="00AE3C02" w:rsidP="007C602D">
            <w:pPr>
              <w:numPr>
                <w:ilvl w:val="0"/>
                <w:numId w:val="12"/>
              </w:numPr>
              <w:suppressAutoHyphens/>
              <w:ind w:left="1276" w:hanging="425"/>
              <w:jc w:val="both"/>
            </w:pPr>
            <w:r w:rsidRPr="00C00499">
              <w:t>Specificația de preț;</w:t>
            </w:r>
          </w:p>
          <w:p w:rsidR="00AE3C02" w:rsidRPr="00AE0D8F" w:rsidRDefault="00AE3C02" w:rsidP="007C602D">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AE3C02" w:rsidRPr="00C00499" w:rsidRDefault="00AE3C02" w:rsidP="007C602D">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AE3C02" w:rsidRPr="00C00499" w:rsidRDefault="00AE3C02" w:rsidP="007C602D">
            <w:pPr>
              <w:numPr>
                <w:ilvl w:val="1"/>
                <w:numId w:val="19"/>
              </w:numPr>
              <w:ind w:left="426" w:hanging="426"/>
              <w:jc w:val="both"/>
            </w:pPr>
            <w:r w:rsidRPr="00C00499">
              <w:t>În calitate de contravaloare a plăţilor care urmează a fi efectuate de Cumpărător, Vînzătorul se obligă prin prezenta să livreze Cumpărătorului Bunurile şi să înlăture defectele lor în conformitate cu prevederile Contractului sub toate aspectele.</w:t>
            </w:r>
          </w:p>
          <w:p w:rsidR="00AE3C02" w:rsidRPr="00923642" w:rsidRDefault="00AE3C02" w:rsidP="007C602D">
            <w:pPr>
              <w:numPr>
                <w:ilvl w:val="1"/>
                <w:numId w:val="19"/>
              </w:numPr>
              <w:ind w:left="426" w:hanging="426"/>
              <w:jc w:val="both"/>
            </w:pPr>
            <w:r>
              <w:t>Cumpărătorul</w:t>
            </w:r>
            <w:r w:rsidRPr="00C00499">
              <w:t xml:space="preserve">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AE3C02" w:rsidRPr="00C60D06" w:rsidTr="00AE0D8F">
        <w:trPr>
          <w:gridAfter w:val="1"/>
          <w:wAfter w:w="34" w:type="dxa"/>
          <w:trHeight w:val="249"/>
        </w:trPr>
        <w:tc>
          <w:tcPr>
            <w:tcW w:w="9747" w:type="dxa"/>
            <w:gridSpan w:val="2"/>
            <w:vAlign w:val="center"/>
          </w:tcPr>
          <w:p w:rsidR="00AE3C02" w:rsidRPr="00C00499" w:rsidRDefault="00AE3C02" w:rsidP="007C602D">
            <w:pPr>
              <w:numPr>
                <w:ilvl w:val="0"/>
                <w:numId w:val="13"/>
              </w:numPr>
              <w:tabs>
                <w:tab w:val="left" w:pos="1134"/>
              </w:tabs>
              <w:ind w:left="0" w:firstLine="567"/>
              <w:rPr>
                <w:b/>
                <w:sz w:val="28"/>
                <w:szCs w:val="28"/>
              </w:rPr>
            </w:pPr>
            <w:r w:rsidRPr="00C00499">
              <w:rPr>
                <w:b/>
                <w:sz w:val="28"/>
                <w:szCs w:val="28"/>
              </w:rPr>
              <w:t>Obiectul Contractului</w:t>
            </w:r>
          </w:p>
        </w:tc>
      </w:tr>
      <w:tr w:rsidR="00AE3C02" w:rsidRPr="00C60D06" w:rsidTr="00457832">
        <w:trPr>
          <w:gridAfter w:val="1"/>
          <w:wAfter w:w="34" w:type="dxa"/>
          <w:trHeight w:val="697"/>
        </w:trPr>
        <w:tc>
          <w:tcPr>
            <w:tcW w:w="9747" w:type="dxa"/>
            <w:gridSpan w:val="2"/>
            <w:vAlign w:val="center"/>
          </w:tcPr>
          <w:p w:rsidR="00AE3C02" w:rsidRPr="00C00499" w:rsidRDefault="00AE3C02" w:rsidP="007C602D">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AE3C02" w:rsidRPr="00C00499" w:rsidRDefault="00AE3C02" w:rsidP="007C602D">
            <w:pPr>
              <w:numPr>
                <w:ilvl w:val="1"/>
                <w:numId w:val="13"/>
              </w:numPr>
              <w:tabs>
                <w:tab w:val="left" w:pos="1134"/>
              </w:tabs>
              <w:ind w:left="0" w:firstLine="567"/>
              <w:jc w:val="both"/>
            </w:pPr>
            <w:r>
              <w:t>Cumpărătoru</w:t>
            </w:r>
            <w:r w:rsidRPr="00C00499">
              <w:t xml:space="preserve"> se obligă, la rîndul său, să achite şi să recepţioneze Bunurile de Vînzător. </w:t>
            </w:r>
          </w:p>
          <w:p w:rsidR="00AE3C02" w:rsidRPr="00C00499" w:rsidRDefault="00AE3C02" w:rsidP="007C602D">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AE3C02" w:rsidRPr="00923642" w:rsidRDefault="00AE3C02" w:rsidP="007C602D">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AE3C02" w:rsidRPr="00C60D06" w:rsidTr="00AE0D8F">
        <w:trPr>
          <w:gridAfter w:val="1"/>
          <w:wAfter w:w="34" w:type="dxa"/>
          <w:trHeight w:val="297"/>
        </w:trPr>
        <w:tc>
          <w:tcPr>
            <w:tcW w:w="9747" w:type="dxa"/>
            <w:gridSpan w:val="2"/>
            <w:vAlign w:val="center"/>
          </w:tcPr>
          <w:p w:rsidR="00AE3C02" w:rsidRPr="00C00499" w:rsidRDefault="00AE3C02" w:rsidP="007C602D">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AE3C02" w:rsidRPr="00C60D06" w:rsidTr="00457832">
        <w:trPr>
          <w:gridAfter w:val="1"/>
          <w:wAfter w:w="34" w:type="dxa"/>
          <w:trHeight w:val="697"/>
        </w:trPr>
        <w:tc>
          <w:tcPr>
            <w:tcW w:w="9747" w:type="dxa"/>
            <w:gridSpan w:val="2"/>
            <w:vAlign w:val="center"/>
          </w:tcPr>
          <w:p w:rsidR="00AE3C02" w:rsidRPr="00C00499" w:rsidRDefault="00AE3C02" w:rsidP="007C602D">
            <w:pPr>
              <w:numPr>
                <w:ilvl w:val="1"/>
                <w:numId w:val="13"/>
              </w:numPr>
              <w:tabs>
                <w:tab w:val="left" w:pos="1134"/>
              </w:tabs>
              <w:ind w:left="0" w:firstLine="567"/>
              <w:jc w:val="both"/>
            </w:pPr>
            <w:r w:rsidRPr="00C00499">
              <w:t>Livrarea Bunurilor se efectuează de către Vînzător în  termenele prevăzute de graficul de livrare.</w:t>
            </w:r>
          </w:p>
          <w:p w:rsidR="00AE3C02" w:rsidRDefault="00AE3C02" w:rsidP="007C602D">
            <w:pPr>
              <w:numPr>
                <w:ilvl w:val="1"/>
                <w:numId w:val="13"/>
              </w:numPr>
              <w:tabs>
                <w:tab w:val="left" w:pos="1134"/>
              </w:tabs>
              <w:ind w:left="0" w:firstLine="567"/>
              <w:jc w:val="both"/>
            </w:pPr>
            <w:r w:rsidRPr="00C00499">
              <w:t>Documentaţia de însoţire a Bunurilor include:</w:t>
            </w:r>
          </w:p>
          <w:p w:rsidR="00AE3C02" w:rsidRDefault="00AE3C02" w:rsidP="009C433C">
            <w:pPr>
              <w:tabs>
                <w:tab w:val="left" w:pos="1134"/>
              </w:tabs>
              <w:jc w:val="both"/>
            </w:pPr>
            <w:r>
              <w:t>a).Factura fiscală,</w:t>
            </w:r>
          </w:p>
          <w:p w:rsidR="00AE3C02" w:rsidRPr="00C00499" w:rsidRDefault="00AE3C02" w:rsidP="009C433C">
            <w:pPr>
              <w:tabs>
                <w:tab w:val="left" w:pos="1134"/>
              </w:tabs>
              <w:jc w:val="both"/>
            </w:pPr>
            <w:r>
              <w:t>b). Cerificatul de calitate al bunului</w:t>
            </w:r>
          </w:p>
          <w:p w:rsidR="00AE3C02" w:rsidRPr="00923642" w:rsidRDefault="00AE3C02" w:rsidP="007C602D">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AE3C02" w:rsidRPr="00C60D06" w:rsidTr="00457832">
        <w:trPr>
          <w:gridAfter w:val="1"/>
          <w:wAfter w:w="34" w:type="dxa"/>
          <w:trHeight w:val="697"/>
        </w:trPr>
        <w:tc>
          <w:tcPr>
            <w:tcW w:w="9747" w:type="dxa"/>
            <w:gridSpan w:val="2"/>
            <w:vAlign w:val="center"/>
          </w:tcPr>
          <w:p w:rsidR="00AE3C02" w:rsidRPr="00C00499" w:rsidRDefault="00AE3C02" w:rsidP="007C602D">
            <w:pPr>
              <w:numPr>
                <w:ilvl w:val="0"/>
                <w:numId w:val="13"/>
              </w:numPr>
              <w:tabs>
                <w:tab w:val="left" w:pos="1134"/>
              </w:tabs>
              <w:ind w:left="0" w:firstLine="567"/>
              <w:rPr>
                <w:b/>
                <w:sz w:val="28"/>
                <w:szCs w:val="28"/>
              </w:rPr>
            </w:pPr>
            <w:r w:rsidRPr="00C00499">
              <w:rPr>
                <w:b/>
                <w:sz w:val="28"/>
                <w:szCs w:val="28"/>
              </w:rPr>
              <w:t>Preţul şi condiţii de plată</w:t>
            </w:r>
          </w:p>
        </w:tc>
      </w:tr>
      <w:tr w:rsidR="00AE3C02" w:rsidRPr="00C60D06" w:rsidTr="00457832">
        <w:trPr>
          <w:gridAfter w:val="1"/>
          <w:wAfter w:w="34" w:type="dxa"/>
          <w:trHeight w:val="697"/>
        </w:trPr>
        <w:tc>
          <w:tcPr>
            <w:tcW w:w="9747" w:type="dxa"/>
            <w:gridSpan w:val="2"/>
            <w:vAlign w:val="center"/>
          </w:tcPr>
          <w:p w:rsidR="00AE3C02" w:rsidRPr="00C00499" w:rsidRDefault="00AE3C02" w:rsidP="007C602D">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AE3C02" w:rsidRPr="00C00499" w:rsidRDefault="00AE3C02" w:rsidP="007C602D">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AE3C02" w:rsidRPr="00C00499" w:rsidRDefault="00AE3C02" w:rsidP="003B50B6">
            <w:pPr>
              <w:tabs>
                <w:tab w:val="left" w:pos="1134"/>
              </w:tabs>
              <w:ind w:firstLine="567"/>
              <w:jc w:val="both"/>
              <w:rPr>
                <w:i/>
                <w:sz w:val="18"/>
                <w:szCs w:val="18"/>
              </w:rPr>
            </w:pPr>
            <w:r w:rsidRPr="00C00499">
              <w:rPr>
                <w:i/>
                <w:sz w:val="18"/>
                <w:szCs w:val="18"/>
              </w:rPr>
              <w:t>(suma cu cifre şi litere)</w:t>
            </w:r>
          </w:p>
          <w:p w:rsidR="00AE3C02" w:rsidRPr="00C00499" w:rsidRDefault="00AE3C02" w:rsidP="007C602D">
            <w:pPr>
              <w:numPr>
                <w:ilvl w:val="1"/>
                <w:numId w:val="13"/>
              </w:numPr>
              <w:tabs>
                <w:tab w:val="left" w:pos="1134"/>
              </w:tabs>
              <w:ind w:left="0" w:firstLine="567"/>
              <w:jc w:val="both"/>
            </w:pPr>
            <w:r w:rsidRPr="00C00499">
              <w:t xml:space="preserve">Achitarea plăţilor pentru Bunurile livrate va efectua în lei moldoveneşti. </w:t>
            </w:r>
          </w:p>
          <w:p w:rsidR="00AE3C02" w:rsidRPr="00C00499" w:rsidRDefault="00AE3C02" w:rsidP="007C602D">
            <w:pPr>
              <w:numPr>
                <w:ilvl w:val="1"/>
                <w:numId w:val="13"/>
              </w:numPr>
              <w:tabs>
                <w:tab w:val="left" w:pos="1134"/>
              </w:tabs>
              <w:ind w:left="0" w:firstLine="567"/>
              <w:jc w:val="both"/>
            </w:pPr>
            <w:r w:rsidRPr="00C00499">
              <w:t xml:space="preserve">Metoda şi condiţiile de plată de către Cumpărător vor fi: </w:t>
            </w:r>
            <w:r>
              <w:t>achitarea prin prezentarea e-factură în termen de 20 zile bancare de la înaintarea facturii.</w:t>
            </w:r>
          </w:p>
          <w:p w:rsidR="00AE3C02" w:rsidRPr="00923642" w:rsidRDefault="00AE3C02" w:rsidP="007C602D">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AE3C02" w:rsidRPr="00C60D06" w:rsidTr="00457832">
        <w:trPr>
          <w:gridAfter w:val="1"/>
          <w:wAfter w:w="34" w:type="dxa"/>
          <w:trHeight w:val="697"/>
        </w:trPr>
        <w:tc>
          <w:tcPr>
            <w:tcW w:w="9747" w:type="dxa"/>
            <w:gridSpan w:val="2"/>
            <w:vAlign w:val="center"/>
          </w:tcPr>
          <w:p w:rsidR="00AE3C02" w:rsidRPr="00C00499" w:rsidRDefault="00AE3C02" w:rsidP="007C602D">
            <w:pPr>
              <w:numPr>
                <w:ilvl w:val="0"/>
                <w:numId w:val="13"/>
              </w:numPr>
              <w:tabs>
                <w:tab w:val="left" w:pos="1134"/>
              </w:tabs>
              <w:ind w:left="0" w:firstLine="567"/>
              <w:rPr>
                <w:b/>
                <w:sz w:val="28"/>
                <w:szCs w:val="28"/>
              </w:rPr>
            </w:pPr>
            <w:r w:rsidRPr="00C00499">
              <w:rPr>
                <w:b/>
                <w:sz w:val="28"/>
                <w:szCs w:val="28"/>
              </w:rPr>
              <w:t>Condiţii de predare-primire</w:t>
            </w:r>
          </w:p>
        </w:tc>
      </w:tr>
      <w:tr w:rsidR="00AE3C02" w:rsidRPr="00C60D06" w:rsidTr="00457832">
        <w:trPr>
          <w:gridAfter w:val="1"/>
          <w:wAfter w:w="34" w:type="dxa"/>
          <w:trHeight w:val="697"/>
        </w:trPr>
        <w:tc>
          <w:tcPr>
            <w:tcW w:w="9747" w:type="dxa"/>
            <w:gridSpan w:val="2"/>
            <w:vAlign w:val="center"/>
          </w:tcPr>
          <w:p w:rsidR="00AE3C02" w:rsidRPr="00C00499" w:rsidRDefault="00AE3C02" w:rsidP="007C602D">
            <w:pPr>
              <w:numPr>
                <w:ilvl w:val="1"/>
                <w:numId w:val="13"/>
              </w:numPr>
              <w:tabs>
                <w:tab w:val="left" w:pos="1134"/>
              </w:tabs>
              <w:ind w:left="0" w:firstLine="567"/>
              <w:jc w:val="both"/>
            </w:pPr>
            <w:r w:rsidRPr="00C00499">
              <w:t>Bunurile se consideră predate de către Vînzător şi recepţionate de către Cumpărător dacă:</w:t>
            </w:r>
          </w:p>
          <w:p w:rsidR="00AE3C02" w:rsidRPr="00C00499" w:rsidRDefault="00AE3C02" w:rsidP="007C602D">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AE3C02" w:rsidRPr="00C00499" w:rsidRDefault="00AE3C02" w:rsidP="007C602D">
            <w:pPr>
              <w:numPr>
                <w:ilvl w:val="0"/>
                <w:numId w:val="14"/>
              </w:numPr>
              <w:tabs>
                <w:tab w:val="left" w:pos="1134"/>
              </w:tabs>
              <w:ind w:left="0" w:firstLine="567"/>
              <w:jc w:val="both"/>
            </w:pPr>
            <w:r w:rsidRPr="00C00499">
              <w:t>calitatea Bunurilor corespunde informaţiei indicate în Specificaţie;</w:t>
            </w:r>
          </w:p>
          <w:p w:rsidR="00AE3C02" w:rsidRPr="00C00499" w:rsidRDefault="00AE3C02" w:rsidP="007C602D">
            <w:pPr>
              <w:numPr>
                <w:ilvl w:val="0"/>
                <w:numId w:val="14"/>
              </w:numPr>
              <w:tabs>
                <w:tab w:val="left" w:pos="1134"/>
              </w:tabs>
              <w:ind w:left="0" w:firstLine="567"/>
              <w:jc w:val="both"/>
            </w:pPr>
            <w:r w:rsidRPr="00C00499">
              <w:t>ambalajul şi integritatea Bunurilor corespunde informaţiei indicate în Specificaţie.</w:t>
            </w:r>
          </w:p>
          <w:p w:rsidR="00AE3C02" w:rsidRPr="00923642" w:rsidRDefault="00AE3C02" w:rsidP="007C602D">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AE3C02" w:rsidRPr="00C60D06" w:rsidTr="00457832">
        <w:trPr>
          <w:gridAfter w:val="1"/>
          <w:wAfter w:w="34" w:type="dxa"/>
          <w:trHeight w:val="697"/>
        </w:trPr>
        <w:tc>
          <w:tcPr>
            <w:tcW w:w="9747" w:type="dxa"/>
            <w:gridSpan w:val="2"/>
            <w:vAlign w:val="center"/>
          </w:tcPr>
          <w:p w:rsidR="00AE3C02" w:rsidRPr="00C00499" w:rsidRDefault="00AE3C02" w:rsidP="007C602D">
            <w:pPr>
              <w:numPr>
                <w:ilvl w:val="0"/>
                <w:numId w:val="13"/>
              </w:numPr>
              <w:tabs>
                <w:tab w:val="left" w:pos="1134"/>
              </w:tabs>
              <w:ind w:left="0" w:firstLine="567"/>
              <w:rPr>
                <w:b/>
                <w:sz w:val="28"/>
                <w:szCs w:val="28"/>
              </w:rPr>
            </w:pPr>
            <w:r w:rsidRPr="00C00499">
              <w:rPr>
                <w:b/>
                <w:sz w:val="28"/>
                <w:szCs w:val="28"/>
              </w:rPr>
              <w:t>Standarde</w:t>
            </w:r>
          </w:p>
        </w:tc>
      </w:tr>
      <w:tr w:rsidR="00AE3C02" w:rsidRPr="00C60D06" w:rsidTr="00457832">
        <w:trPr>
          <w:gridAfter w:val="1"/>
          <w:wAfter w:w="34" w:type="dxa"/>
          <w:trHeight w:val="697"/>
        </w:trPr>
        <w:tc>
          <w:tcPr>
            <w:tcW w:w="9747" w:type="dxa"/>
            <w:gridSpan w:val="2"/>
            <w:vAlign w:val="center"/>
          </w:tcPr>
          <w:p w:rsidR="00AE3C02" w:rsidRPr="00C00499" w:rsidRDefault="00AE3C02" w:rsidP="007C602D">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AE3C02" w:rsidRPr="00923642" w:rsidRDefault="00AE3C02" w:rsidP="007C602D">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AE3C02" w:rsidRPr="00C60D06" w:rsidTr="00AE0D8F">
        <w:trPr>
          <w:gridAfter w:val="1"/>
          <w:wAfter w:w="34" w:type="dxa"/>
          <w:trHeight w:val="369"/>
        </w:trPr>
        <w:tc>
          <w:tcPr>
            <w:tcW w:w="9747" w:type="dxa"/>
            <w:gridSpan w:val="2"/>
            <w:vAlign w:val="center"/>
          </w:tcPr>
          <w:p w:rsidR="00AE3C02" w:rsidRPr="00C00499" w:rsidRDefault="00AE3C02" w:rsidP="007C602D">
            <w:pPr>
              <w:numPr>
                <w:ilvl w:val="0"/>
                <w:numId w:val="13"/>
              </w:numPr>
              <w:tabs>
                <w:tab w:val="left" w:pos="1134"/>
              </w:tabs>
              <w:ind w:left="0" w:firstLine="567"/>
              <w:rPr>
                <w:b/>
                <w:sz w:val="28"/>
                <w:szCs w:val="28"/>
              </w:rPr>
            </w:pPr>
            <w:r w:rsidRPr="00C00499">
              <w:rPr>
                <w:b/>
                <w:sz w:val="28"/>
                <w:szCs w:val="28"/>
              </w:rPr>
              <w:t>Obligaţiile părţilor</w:t>
            </w:r>
          </w:p>
        </w:tc>
      </w:tr>
      <w:tr w:rsidR="00AE3C02" w:rsidRPr="00C60D06" w:rsidTr="00AE0D8F">
        <w:trPr>
          <w:gridAfter w:val="1"/>
          <w:wAfter w:w="34" w:type="dxa"/>
          <w:trHeight w:val="3982"/>
        </w:trPr>
        <w:tc>
          <w:tcPr>
            <w:tcW w:w="9747" w:type="dxa"/>
            <w:gridSpan w:val="2"/>
            <w:vAlign w:val="center"/>
          </w:tcPr>
          <w:p w:rsidR="00AE3C02" w:rsidRPr="00C00499" w:rsidRDefault="00AE3C02" w:rsidP="007C602D">
            <w:pPr>
              <w:numPr>
                <w:ilvl w:val="1"/>
                <w:numId w:val="13"/>
              </w:numPr>
              <w:tabs>
                <w:tab w:val="left" w:pos="1134"/>
              </w:tabs>
              <w:ind w:left="0" w:firstLine="567"/>
              <w:jc w:val="both"/>
            </w:pPr>
            <w:r w:rsidRPr="00C00499">
              <w:t>În baza prezentului Contract, Vînzătorul se obligă:</w:t>
            </w:r>
          </w:p>
          <w:p w:rsidR="00AE3C02" w:rsidRPr="00C00499" w:rsidRDefault="00AE3C02" w:rsidP="007C602D">
            <w:pPr>
              <w:numPr>
                <w:ilvl w:val="0"/>
                <w:numId w:val="15"/>
              </w:numPr>
              <w:tabs>
                <w:tab w:val="left" w:pos="1134"/>
                <w:tab w:val="left" w:pos="1701"/>
              </w:tabs>
              <w:ind w:left="0" w:firstLine="567"/>
            </w:pPr>
            <w:r w:rsidRPr="00C00499">
              <w:t>să livreze Bunurile în condiţiile prevăzute de prezentul Contract;</w:t>
            </w:r>
          </w:p>
          <w:p w:rsidR="00AE3C02" w:rsidRPr="00C00499" w:rsidRDefault="00AE3C02" w:rsidP="007C602D">
            <w:pPr>
              <w:numPr>
                <w:ilvl w:val="0"/>
                <w:numId w:val="15"/>
              </w:numPr>
              <w:tabs>
                <w:tab w:val="left" w:pos="1134"/>
                <w:tab w:val="left" w:pos="1701"/>
              </w:tabs>
              <w:ind w:left="0" w:firstLine="567"/>
            </w:pPr>
            <w:r w:rsidRPr="00C00499">
              <w:t xml:space="preserve">să anunţe Cumpărătorul după semnarea prezentului Contract, în decurs de </w:t>
            </w:r>
            <w:r>
              <w:t xml:space="preserve">5 </w:t>
            </w:r>
            <w:r w:rsidRPr="00C00499">
              <w:t>zile calendaristice, prin telefon/fax sau telegramă autorizată, despre disponibilitatea livrării Bunurilor;</w:t>
            </w:r>
          </w:p>
          <w:p w:rsidR="00AE3C02" w:rsidRPr="00C00499" w:rsidRDefault="00AE3C02" w:rsidP="007C602D">
            <w:pPr>
              <w:numPr>
                <w:ilvl w:val="0"/>
                <w:numId w:val="15"/>
              </w:numPr>
              <w:tabs>
                <w:tab w:val="left" w:pos="1134"/>
                <w:tab w:val="left" w:pos="1701"/>
              </w:tabs>
              <w:ind w:left="0" w:firstLine="567"/>
            </w:pPr>
            <w:r w:rsidRPr="00C00499">
              <w:t>să asigure condiţiile corespunzătoare pentru recepţionarea Bunurilor de către Cumpărător în termenele stabilite, în corespundere cu cerinţele prezentului Contract;</w:t>
            </w:r>
          </w:p>
          <w:p w:rsidR="00AE3C02" w:rsidRPr="00C00499" w:rsidRDefault="00AE3C02" w:rsidP="007C602D">
            <w:pPr>
              <w:numPr>
                <w:ilvl w:val="0"/>
                <w:numId w:val="15"/>
              </w:numPr>
              <w:tabs>
                <w:tab w:val="left" w:pos="1134"/>
                <w:tab w:val="left" w:pos="1701"/>
              </w:tabs>
              <w:ind w:left="0" w:firstLine="567"/>
            </w:pPr>
            <w:r w:rsidRPr="00C00499">
              <w:t xml:space="preserve">să asigure integritatea şi calitatea Bunurilor pe toată perioada de pînă la recepţionarea lor de către Cumpărător </w:t>
            </w:r>
            <w:r>
              <w:t>.</w:t>
            </w:r>
          </w:p>
          <w:p w:rsidR="00AE3C02" w:rsidRPr="00C00499" w:rsidRDefault="00AE3C02" w:rsidP="007C602D">
            <w:pPr>
              <w:numPr>
                <w:ilvl w:val="1"/>
                <w:numId w:val="13"/>
              </w:numPr>
              <w:tabs>
                <w:tab w:val="left" w:pos="1134"/>
              </w:tabs>
              <w:ind w:left="0" w:firstLine="567"/>
              <w:jc w:val="both"/>
            </w:pPr>
            <w:r w:rsidRPr="00C00499">
              <w:t>În baza prezentului Contract, Cumpărătorul se obligă:</w:t>
            </w:r>
          </w:p>
          <w:p w:rsidR="00AE3C02" w:rsidRPr="00C00499" w:rsidRDefault="00AE3C02" w:rsidP="007C602D">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AE3C02" w:rsidRPr="00923642" w:rsidRDefault="00AE3C02" w:rsidP="007C602D">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AE3C02" w:rsidRPr="00C60D06" w:rsidTr="00AE0D8F">
        <w:trPr>
          <w:gridAfter w:val="1"/>
          <w:wAfter w:w="34" w:type="dxa"/>
          <w:trHeight w:val="373"/>
        </w:trPr>
        <w:tc>
          <w:tcPr>
            <w:tcW w:w="9747" w:type="dxa"/>
            <w:gridSpan w:val="2"/>
            <w:vAlign w:val="center"/>
          </w:tcPr>
          <w:p w:rsidR="00AE3C02" w:rsidRPr="00C00499" w:rsidRDefault="00AE3C02" w:rsidP="007C602D">
            <w:pPr>
              <w:numPr>
                <w:ilvl w:val="0"/>
                <w:numId w:val="13"/>
              </w:numPr>
              <w:tabs>
                <w:tab w:val="left" w:pos="1134"/>
              </w:tabs>
              <w:ind w:left="0" w:firstLine="567"/>
              <w:rPr>
                <w:b/>
                <w:sz w:val="28"/>
                <w:szCs w:val="28"/>
              </w:rPr>
            </w:pPr>
            <w:r w:rsidRPr="00C00499">
              <w:rPr>
                <w:b/>
                <w:sz w:val="28"/>
                <w:szCs w:val="28"/>
              </w:rPr>
              <w:t>Forţa majoră</w:t>
            </w:r>
          </w:p>
        </w:tc>
      </w:tr>
      <w:tr w:rsidR="00AE3C02" w:rsidRPr="00C60D06" w:rsidTr="00457832">
        <w:trPr>
          <w:gridAfter w:val="1"/>
          <w:wAfter w:w="34" w:type="dxa"/>
          <w:trHeight w:val="697"/>
        </w:trPr>
        <w:tc>
          <w:tcPr>
            <w:tcW w:w="9747" w:type="dxa"/>
            <w:gridSpan w:val="2"/>
            <w:vAlign w:val="center"/>
          </w:tcPr>
          <w:p w:rsidR="00AE3C02" w:rsidRPr="00C00499" w:rsidRDefault="00AE3C02" w:rsidP="007C602D">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E3C02" w:rsidRPr="00C00499" w:rsidRDefault="00AE3C02" w:rsidP="007C602D">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AE3C02" w:rsidRPr="00923642" w:rsidRDefault="00AE3C02" w:rsidP="007C602D">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E3C02" w:rsidRPr="00C60D06" w:rsidTr="00AE0D8F">
        <w:trPr>
          <w:gridAfter w:val="1"/>
          <w:wAfter w:w="34" w:type="dxa"/>
          <w:trHeight w:val="394"/>
        </w:trPr>
        <w:tc>
          <w:tcPr>
            <w:tcW w:w="9747" w:type="dxa"/>
            <w:gridSpan w:val="2"/>
            <w:vAlign w:val="center"/>
          </w:tcPr>
          <w:p w:rsidR="00AE3C02" w:rsidRPr="00C00499" w:rsidRDefault="00AE3C02" w:rsidP="007C602D">
            <w:pPr>
              <w:numPr>
                <w:ilvl w:val="0"/>
                <w:numId w:val="13"/>
              </w:numPr>
              <w:tabs>
                <w:tab w:val="left" w:pos="1134"/>
              </w:tabs>
              <w:ind w:left="0" w:firstLine="567"/>
              <w:rPr>
                <w:b/>
                <w:sz w:val="28"/>
                <w:szCs w:val="28"/>
              </w:rPr>
            </w:pPr>
            <w:r w:rsidRPr="00C00499">
              <w:rPr>
                <w:b/>
                <w:sz w:val="28"/>
                <w:szCs w:val="28"/>
              </w:rPr>
              <w:t>Rezilierea</w:t>
            </w:r>
          </w:p>
        </w:tc>
      </w:tr>
      <w:tr w:rsidR="00AE3C02" w:rsidRPr="00C60D06" w:rsidTr="00457832">
        <w:trPr>
          <w:gridAfter w:val="1"/>
          <w:wAfter w:w="34" w:type="dxa"/>
          <w:trHeight w:val="697"/>
        </w:trPr>
        <w:tc>
          <w:tcPr>
            <w:tcW w:w="9747" w:type="dxa"/>
            <w:gridSpan w:val="2"/>
            <w:vAlign w:val="center"/>
          </w:tcPr>
          <w:p w:rsidR="00AE3C02" w:rsidRPr="00C00499" w:rsidRDefault="00AE3C02" w:rsidP="007C602D">
            <w:pPr>
              <w:numPr>
                <w:ilvl w:val="1"/>
                <w:numId w:val="13"/>
              </w:numPr>
              <w:tabs>
                <w:tab w:val="left" w:pos="1134"/>
              </w:tabs>
              <w:ind w:left="0" w:firstLine="567"/>
              <w:jc w:val="both"/>
            </w:pPr>
            <w:r w:rsidRPr="00C00499">
              <w:t>Rezilierea Contractului se poate realiza cu acordul comun al Părţilor.</w:t>
            </w:r>
          </w:p>
          <w:p w:rsidR="00AE3C02" w:rsidRPr="00C00499" w:rsidRDefault="00AE3C02" w:rsidP="007C602D">
            <w:pPr>
              <w:numPr>
                <w:ilvl w:val="1"/>
                <w:numId w:val="13"/>
              </w:numPr>
              <w:tabs>
                <w:tab w:val="left" w:pos="1134"/>
              </w:tabs>
              <w:ind w:left="0" w:firstLine="567"/>
              <w:jc w:val="both"/>
            </w:pPr>
            <w:r w:rsidRPr="00C00499">
              <w:t>Contractul poate fi reziliat în mod unilateral de către:</w:t>
            </w:r>
          </w:p>
          <w:p w:rsidR="00AE3C02" w:rsidRPr="00C00499" w:rsidRDefault="00AE3C02" w:rsidP="007C602D">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AE3C02" w:rsidRPr="00C00499" w:rsidRDefault="00AE3C02" w:rsidP="007C602D">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AE3C02" w:rsidRPr="00C00499" w:rsidRDefault="00AE3C02" w:rsidP="007C602D">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AE3C02" w:rsidRPr="00C00499" w:rsidRDefault="00AE3C02" w:rsidP="007C602D">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AE3C02" w:rsidRPr="00C00499" w:rsidRDefault="00AE3C02" w:rsidP="007C602D">
            <w:pPr>
              <w:numPr>
                <w:ilvl w:val="1"/>
                <w:numId w:val="13"/>
              </w:numPr>
              <w:tabs>
                <w:tab w:val="left" w:pos="1134"/>
              </w:tabs>
              <w:ind w:left="0" w:firstLine="567"/>
              <w:jc w:val="both"/>
            </w:pPr>
            <w:r w:rsidRPr="00C00499">
              <w:t xml:space="preserve">Partea iniţiatoare a rezilierii Contractului este obligată să comunice în termen </w:t>
            </w:r>
            <w:r w:rsidRPr="003E537B">
              <w:rPr>
                <w:b/>
              </w:rPr>
              <w:t>de 3 zile</w:t>
            </w:r>
            <w:r w:rsidRPr="00C00499">
              <w:t xml:space="preserve"> </w:t>
            </w:r>
            <w:r w:rsidRPr="003E537B">
              <w:rPr>
                <w:b/>
              </w:rPr>
              <w:t>lucrătoare</w:t>
            </w:r>
            <w:r w:rsidRPr="00C00499">
              <w:t xml:space="preserve"> celeilalte Părţi despre intenţiile ei printr-o scrisoare motivată.</w:t>
            </w:r>
          </w:p>
          <w:p w:rsidR="00AE3C02" w:rsidRPr="00923642" w:rsidRDefault="00AE3C02" w:rsidP="007C602D">
            <w:pPr>
              <w:numPr>
                <w:ilvl w:val="1"/>
                <w:numId w:val="13"/>
              </w:numPr>
              <w:tabs>
                <w:tab w:val="left" w:pos="1134"/>
              </w:tabs>
              <w:ind w:left="0" w:firstLine="567"/>
              <w:jc w:val="both"/>
            </w:pPr>
            <w:r w:rsidRPr="00C00499">
              <w:t xml:space="preserve">Partea înştiinţată este obligată să răspundă în decurs de </w:t>
            </w:r>
            <w:r w:rsidRPr="003E537B">
              <w:rPr>
                <w:b/>
              </w:rPr>
              <w:t>3 zile lucrătoare</w:t>
            </w:r>
            <w:r w:rsidRPr="00C00499">
              <w:t xml:space="preserve"> de la primirea notificării. În cazul în care litigiul nu este soluţionat în termenele stabilite, partea iniţiatoare va iniția rezilierea.</w:t>
            </w:r>
          </w:p>
        </w:tc>
      </w:tr>
      <w:tr w:rsidR="00AE3C02" w:rsidRPr="00C60D06" w:rsidTr="00AE0D8F">
        <w:trPr>
          <w:gridAfter w:val="1"/>
          <w:wAfter w:w="34" w:type="dxa"/>
          <w:trHeight w:val="235"/>
        </w:trPr>
        <w:tc>
          <w:tcPr>
            <w:tcW w:w="9747" w:type="dxa"/>
            <w:gridSpan w:val="2"/>
            <w:vAlign w:val="center"/>
          </w:tcPr>
          <w:p w:rsidR="00AE3C02" w:rsidRPr="00C00499" w:rsidRDefault="00AE3C02" w:rsidP="007C602D">
            <w:pPr>
              <w:numPr>
                <w:ilvl w:val="0"/>
                <w:numId w:val="13"/>
              </w:numPr>
              <w:tabs>
                <w:tab w:val="left" w:pos="1134"/>
              </w:tabs>
              <w:ind w:left="0" w:firstLine="567"/>
              <w:rPr>
                <w:b/>
                <w:sz w:val="28"/>
                <w:szCs w:val="28"/>
              </w:rPr>
            </w:pPr>
            <w:r w:rsidRPr="00C00499">
              <w:rPr>
                <w:b/>
                <w:sz w:val="28"/>
                <w:szCs w:val="28"/>
              </w:rPr>
              <w:t xml:space="preserve">Reclamaţii </w:t>
            </w:r>
          </w:p>
        </w:tc>
      </w:tr>
      <w:tr w:rsidR="00AE3C02" w:rsidRPr="00C60D06" w:rsidTr="00457832">
        <w:trPr>
          <w:gridAfter w:val="1"/>
          <w:wAfter w:w="34" w:type="dxa"/>
          <w:trHeight w:val="697"/>
        </w:trPr>
        <w:tc>
          <w:tcPr>
            <w:tcW w:w="9747" w:type="dxa"/>
            <w:gridSpan w:val="2"/>
            <w:vAlign w:val="center"/>
          </w:tcPr>
          <w:p w:rsidR="00AE3C02" w:rsidRPr="00C00499" w:rsidRDefault="00AE3C02" w:rsidP="007C602D">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AE3C02" w:rsidRPr="00C00499" w:rsidRDefault="00AE3C02" w:rsidP="007C602D">
            <w:pPr>
              <w:numPr>
                <w:ilvl w:val="1"/>
                <w:numId w:val="13"/>
              </w:numPr>
              <w:tabs>
                <w:tab w:val="left" w:pos="1134"/>
              </w:tabs>
              <w:ind w:left="0" w:firstLine="567"/>
              <w:jc w:val="both"/>
            </w:pPr>
            <w:r w:rsidRPr="00C00499">
              <w:t xml:space="preserve">Pretenţiile privind calitatea bunurilor livrate sînt înaintate   Vînzătorului în termen de </w:t>
            </w:r>
            <w:r w:rsidRPr="003E537B">
              <w:rPr>
                <w:b/>
              </w:rPr>
              <w:t>3 zile lucrătoare</w:t>
            </w:r>
            <w:r w:rsidRPr="00C00499">
              <w:t xml:space="preserve"> de la depistarea deficienţelor de calitate şi trebuie confirmate printr-un certificat eliberat de o organizaţie independentă neutră şi autorizată în acest sens.</w:t>
            </w:r>
          </w:p>
          <w:p w:rsidR="00AE3C02" w:rsidRPr="00C00499" w:rsidRDefault="00AE3C02" w:rsidP="007C602D">
            <w:pPr>
              <w:numPr>
                <w:ilvl w:val="1"/>
                <w:numId w:val="13"/>
              </w:numPr>
              <w:tabs>
                <w:tab w:val="left" w:pos="1134"/>
              </w:tabs>
              <w:ind w:left="0" w:firstLine="567"/>
              <w:jc w:val="both"/>
            </w:pPr>
            <w:r w:rsidRPr="00C00499">
              <w:t>Vînzătorul este obligat să examineze pretenţiile înaintate în termen de</w:t>
            </w:r>
            <w:r>
              <w:t xml:space="preserve"> </w:t>
            </w:r>
            <w:r w:rsidRPr="003E537B">
              <w:rPr>
                <w:b/>
              </w:rPr>
              <w:t>3 zile lucrătoare</w:t>
            </w:r>
            <w:r w:rsidRPr="00C00499">
              <w:t xml:space="preserve"> de la data primirii acestora şi să comunice Cumpărătorului despre decizia luată.</w:t>
            </w:r>
          </w:p>
          <w:p w:rsidR="00AE3C02" w:rsidRPr="003E537B" w:rsidRDefault="00AE3C02" w:rsidP="007C602D">
            <w:pPr>
              <w:numPr>
                <w:ilvl w:val="1"/>
                <w:numId w:val="13"/>
              </w:numPr>
              <w:tabs>
                <w:tab w:val="left" w:pos="1134"/>
              </w:tabs>
              <w:ind w:left="0" w:firstLine="567"/>
              <w:jc w:val="both"/>
              <w:rPr>
                <w:b/>
              </w:rPr>
            </w:pPr>
            <w:r w:rsidRPr="003E537B">
              <w:rPr>
                <w:b/>
              </w:rPr>
              <w:t xml:space="preserve">În caz de recunoaştere a pretenţiilor, Vînzătorul este obligat,în aceiaşi zi, sau cu acordul Cumpărătorului în dimineaţa următoare   să livreze suplimentar Cumpărătorului cantitatea nelivrată de bunuri, iar în caz de constatare a calităţii necorespunzătoare – să le substituie sau să le corecteze în conformitate cu cerinţele Contractului. </w:t>
            </w:r>
          </w:p>
          <w:p w:rsidR="00AE3C02" w:rsidRPr="00C00499" w:rsidRDefault="00AE3C02" w:rsidP="007C602D">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AE3C02" w:rsidRPr="00C00499" w:rsidRDefault="00AE3C02" w:rsidP="007C602D">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AE3C02" w:rsidRPr="00C00499" w:rsidRDefault="00AE3C02" w:rsidP="007C602D">
            <w:pPr>
              <w:numPr>
                <w:ilvl w:val="0"/>
                <w:numId w:val="13"/>
              </w:numPr>
              <w:tabs>
                <w:tab w:val="left" w:pos="1134"/>
              </w:tabs>
              <w:ind w:left="0" w:firstLine="567"/>
            </w:pPr>
            <w:r w:rsidRPr="00C00499">
              <w:rPr>
                <w:b/>
                <w:sz w:val="28"/>
                <w:szCs w:val="28"/>
              </w:rPr>
              <w:t>Sancţiuni</w:t>
            </w:r>
          </w:p>
          <w:p w:rsidR="00AE3C02" w:rsidRPr="00C00499" w:rsidRDefault="00AE3C02" w:rsidP="007C602D">
            <w:pPr>
              <w:numPr>
                <w:ilvl w:val="1"/>
                <w:numId w:val="13"/>
              </w:numPr>
              <w:tabs>
                <w:tab w:val="left" w:pos="1134"/>
              </w:tabs>
              <w:ind w:left="0" w:firstLine="567"/>
              <w:jc w:val="both"/>
            </w:pPr>
            <w:r w:rsidRPr="00C00499">
              <w:t>Forma de garanţie de bună executare a contractului agreată de Cumpărător este _____</w:t>
            </w:r>
            <w:r>
              <w:t>nu se aplică b</w:t>
            </w:r>
            <w:r w:rsidRPr="00C00499">
              <w:t xml:space="preserve">__, în cuantum de </w:t>
            </w:r>
            <w:r>
              <w:t xml:space="preserve">0 </w:t>
            </w:r>
            <w:r w:rsidRPr="00C00499">
              <w:t xml:space="preserve">% din valoarea contractului. </w:t>
            </w:r>
          </w:p>
          <w:p w:rsidR="00AE3C02" w:rsidRPr="00C00499" w:rsidRDefault="00AE3C02" w:rsidP="007C602D">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t>5</w:t>
            </w:r>
            <w:r w:rsidRPr="00C00499">
              <w:t>% din suma totală a contractului.</w:t>
            </w:r>
          </w:p>
          <w:p w:rsidR="00AE3C02" w:rsidRPr="00C00499" w:rsidRDefault="00AE3C02" w:rsidP="007C602D">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0,1</w:t>
            </w:r>
            <w:r w:rsidRPr="00C00499">
              <w:t xml:space="preserve">% din suma Bunurilor nelivrate, pentru fiecare zi de întîrziere, dar nu mai mult de </w:t>
            </w:r>
            <w:r>
              <w:t>5</w:t>
            </w:r>
            <w:r w:rsidRPr="00C00499">
              <w:t xml:space="preserve"> %</w:t>
            </w:r>
            <w:r w:rsidRPr="00C00499">
              <w:rPr>
                <w:i/>
              </w:rPr>
              <w:t xml:space="preserve">]  </w:t>
            </w:r>
            <w:r w:rsidRPr="00C00499">
              <w:t xml:space="preserve">din suma totală a prezentului Contract. În cazul în care întîrzierea depășește </w:t>
            </w:r>
            <w:r>
              <w:t>1</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AE3C02" w:rsidRPr="00923642" w:rsidRDefault="00AE3C02" w:rsidP="007C602D">
            <w:pPr>
              <w:numPr>
                <w:ilvl w:val="1"/>
                <w:numId w:val="13"/>
              </w:numPr>
              <w:tabs>
                <w:tab w:val="left" w:pos="1134"/>
              </w:tabs>
              <w:ind w:left="0" w:firstLine="567"/>
              <w:jc w:val="both"/>
            </w:pPr>
            <w:r w:rsidRPr="00C00499">
              <w:t xml:space="preserve">Pentru achitarea cu întîrziere, Cumpărătorul poartă răspundere materială în valoare de </w:t>
            </w:r>
            <w:r>
              <w:t>0.1</w:t>
            </w:r>
            <w:r w:rsidRPr="00C00499">
              <w:t xml:space="preserve">% din suma Bunurilor neachitate, pentru fiecare zi de întîrziere, dar nu mai mult de  </w:t>
            </w:r>
            <w:r>
              <w:t>0,5</w:t>
            </w:r>
            <w:r w:rsidRPr="00C00499">
              <w:t>% din suma totală a prezentului contract.</w:t>
            </w:r>
          </w:p>
        </w:tc>
      </w:tr>
      <w:tr w:rsidR="00AE3C02" w:rsidRPr="00C60D06" w:rsidTr="00AE0D8F">
        <w:trPr>
          <w:gridAfter w:val="1"/>
          <w:wAfter w:w="34" w:type="dxa"/>
          <w:trHeight w:val="413"/>
        </w:trPr>
        <w:tc>
          <w:tcPr>
            <w:tcW w:w="9747" w:type="dxa"/>
            <w:gridSpan w:val="2"/>
            <w:vAlign w:val="center"/>
          </w:tcPr>
          <w:p w:rsidR="00AE3C02" w:rsidRPr="00C00499" w:rsidRDefault="00AE3C02" w:rsidP="007C602D">
            <w:pPr>
              <w:numPr>
                <w:ilvl w:val="0"/>
                <w:numId w:val="13"/>
              </w:numPr>
              <w:tabs>
                <w:tab w:val="left" w:pos="1134"/>
              </w:tabs>
              <w:ind w:left="0" w:firstLine="567"/>
              <w:rPr>
                <w:b/>
                <w:sz w:val="28"/>
                <w:szCs w:val="28"/>
              </w:rPr>
            </w:pPr>
            <w:r w:rsidRPr="00C00499">
              <w:rPr>
                <w:b/>
                <w:sz w:val="28"/>
                <w:szCs w:val="28"/>
              </w:rPr>
              <w:t>Drepturi de proprietate intelectuală</w:t>
            </w:r>
          </w:p>
        </w:tc>
      </w:tr>
      <w:tr w:rsidR="00AE3C02" w:rsidRPr="00C60D06" w:rsidTr="00457832">
        <w:trPr>
          <w:gridAfter w:val="1"/>
          <w:wAfter w:w="34" w:type="dxa"/>
          <w:trHeight w:val="697"/>
        </w:trPr>
        <w:tc>
          <w:tcPr>
            <w:tcW w:w="9747" w:type="dxa"/>
            <w:gridSpan w:val="2"/>
            <w:vAlign w:val="center"/>
          </w:tcPr>
          <w:p w:rsidR="00AE3C02" w:rsidRPr="00C00499" w:rsidRDefault="00AE3C02" w:rsidP="007C602D">
            <w:pPr>
              <w:numPr>
                <w:ilvl w:val="1"/>
                <w:numId w:val="13"/>
              </w:numPr>
              <w:tabs>
                <w:tab w:val="left" w:pos="1134"/>
              </w:tabs>
              <w:ind w:left="0" w:firstLine="567"/>
              <w:jc w:val="both"/>
            </w:pPr>
            <w:r w:rsidRPr="00C00499">
              <w:t>Furnizorul are obligaţia să despăgubească achizitorul împotriva oricăror:</w:t>
            </w:r>
          </w:p>
          <w:p w:rsidR="00AE3C02" w:rsidRPr="00C00499" w:rsidRDefault="00AE3C02" w:rsidP="007C602D">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E3C02" w:rsidRPr="00923642" w:rsidRDefault="00AE3C02" w:rsidP="007C602D">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AE3C02" w:rsidRPr="00C60D06" w:rsidTr="00AE0D8F">
        <w:trPr>
          <w:gridAfter w:val="1"/>
          <w:wAfter w:w="34" w:type="dxa"/>
          <w:trHeight w:val="401"/>
        </w:trPr>
        <w:tc>
          <w:tcPr>
            <w:tcW w:w="9747" w:type="dxa"/>
            <w:gridSpan w:val="2"/>
            <w:vAlign w:val="center"/>
          </w:tcPr>
          <w:p w:rsidR="00AE3C02" w:rsidRPr="00C00499" w:rsidRDefault="00AE3C02" w:rsidP="007C602D">
            <w:pPr>
              <w:numPr>
                <w:ilvl w:val="0"/>
                <w:numId w:val="13"/>
              </w:numPr>
              <w:tabs>
                <w:tab w:val="left" w:pos="1134"/>
              </w:tabs>
              <w:ind w:left="0" w:firstLine="567"/>
              <w:rPr>
                <w:b/>
                <w:sz w:val="28"/>
                <w:szCs w:val="28"/>
              </w:rPr>
            </w:pPr>
            <w:r w:rsidRPr="00C00499">
              <w:rPr>
                <w:b/>
                <w:sz w:val="28"/>
                <w:szCs w:val="28"/>
              </w:rPr>
              <w:t>Dispoziţii finale</w:t>
            </w:r>
          </w:p>
        </w:tc>
      </w:tr>
      <w:tr w:rsidR="00AE3C02" w:rsidRPr="00C60D06" w:rsidTr="00457832">
        <w:trPr>
          <w:gridAfter w:val="1"/>
          <w:wAfter w:w="34" w:type="dxa"/>
          <w:trHeight w:val="697"/>
        </w:trPr>
        <w:tc>
          <w:tcPr>
            <w:tcW w:w="9747" w:type="dxa"/>
            <w:gridSpan w:val="2"/>
            <w:vAlign w:val="center"/>
          </w:tcPr>
          <w:p w:rsidR="00AE3C02" w:rsidRPr="00C00499" w:rsidRDefault="00AE3C02" w:rsidP="007C602D">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AE3C02" w:rsidRPr="00C00499" w:rsidRDefault="00AE3C02" w:rsidP="007C602D">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AE3C02" w:rsidRPr="00C00499" w:rsidRDefault="00AE3C02" w:rsidP="007C602D">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E3C02" w:rsidRPr="00C00499" w:rsidRDefault="00AE3C02" w:rsidP="007C602D">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AE3C02" w:rsidRPr="00C00499" w:rsidRDefault="00AE3C02" w:rsidP="007C602D">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AE3C02" w:rsidRPr="00B41118" w:rsidRDefault="00AE3C02" w:rsidP="007C602D">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E3C02" w:rsidRPr="00C00499" w:rsidRDefault="00AE3C02" w:rsidP="007C602D">
            <w:pPr>
              <w:numPr>
                <w:ilvl w:val="1"/>
                <w:numId w:val="13"/>
              </w:numPr>
              <w:tabs>
                <w:tab w:val="left" w:pos="1134"/>
              </w:tabs>
              <w:ind w:left="0" w:firstLine="567"/>
              <w:jc w:val="both"/>
            </w:pPr>
            <w:r>
              <w:t xml:space="preserve">Prezentul contract este valabil pînă la </w:t>
            </w:r>
            <w:r w:rsidRPr="003B7879">
              <w:rPr>
                <w:color w:val="0000FF"/>
              </w:rPr>
              <w:t>30.06.2019 .</w:t>
            </w:r>
          </w:p>
          <w:p w:rsidR="00AE3C02" w:rsidRPr="00C00499" w:rsidRDefault="00AE3C02" w:rsidP="007C602D">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AE3C02" w:rsidRPr="00C00499" w:rsidRDefault="00AE3C02" w:rsidP="007C602D">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AE3C02" w:rsidRPr="00C60D06" w:rsidTr="00AE0D8F">
        <w:trPr>
          <w:gridAfter w:val="1"/>
          <w:wAfter w:w="34" w:type="dxa"/>
          <w:trHeight w:val="350"/>
        </w:trPr>
        <w:tc>
          <w:tcPr>
            <w:tcW w:w="9747" w:type="dxa"/>
            <w:gridSpan w:val="2"/>
            <w:vAlign w:val="center"/>
          </w:tcPr>
          <w:p w:rsidR="00AE3C02" w:rsidRPr="00C00499" w:rsidRDefault="00AE3C02" w:rsidP="007C602D">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AE3C02" w:rsidRPr="00C60D06" w:rsidTr="00AE0D8F">
        <w:trPr>
          <w:trHeight w:val="337"/>
        </w:trPr>
        <w:tc>
          <w:tcPr>
            <w:tcW w:w="4873" w:type="dxa"/>
            <w:tcBorders>
              <w:top w:val="single" w:sz="4" w:space="0" w:color="auto"/>
              <w:left w:val="single" w:sz="4" w:space="0" w:color="auto"/>
              <w:bottom w:val="single" w:sz="4" w:space="0" w:color="auto"/>
              <w:right w:val="single" w:sz="4" w:space="0" w:color="auto"/>
            </w:tcBorders>
            <w:vAlign w:val="center"/>
          </w:tcPr>
          <w:p w:rsidR="00AE3C02" w:rsidRPr="00C00499" w:rsidRDefault="00AE3C02" w:rsidP="003B50B6">
            <w:pPr>
              <w:tabs>
                <w:tab w:val="left" w:pos="1134"/>
              </w:tabs>
              <w:ind w:firstLine="567"/>
              <w:jc w:val="center"/>
              <w:rPr>
                <w:b/>
                <w:caps/>
                <w:sz w:val="40"/>
              </w:rPr>
            </w:pPr>
            <w:r w:rsidRPr="00C00499">
              <w:rPr>
                <w:b/>
              </w:rPr>
              <w:t xml:space="preserve">Furnizorul de bunuri </w:t>
            </w:r>
          </w:p>
        </w:tc>
        <w:tc>
          <w:tcPr>
            <w:tcW w:w="4908" w:type="dxa"/>
            <w:gridSpan w:val="2"/>
            <w:tcBorders>
              <w:top w:val="single" w:sz="4" w:space="0" w:color="auto"/>
              <w:left w:val="single" w:sz="4" w:space="0" w:color="auto"/>
              <w:bottom w:val="single" w:sz="4" w:space="0" w:color="auto"/>
              <w:right w:val="single" w:sz="4" w:space="0" w:color="auto"/>
            </w:tcBorders>
            <w:vAlign w:val="center"/>
          </w:tcPr>
          <w:p w:rsidR="00AE3C02" w:rsidRPr="00C00499" w:rsidRDefault="00AE3C02" w:rsidP="003B50B6">
            <w:pPr>
              <w:tabs>
                <w:tab w:val="left" w:pos="1134"/>
              </w:tabs>
              <w:ind w:firstLine="567"/>
              <w:jc w:val="center"/>
              <w:rPr>
                <w:b/>
                <w:caps/>
                <w:sz w:val="40"/>
              </w:rPr>
            </w:pPr>
            <w:r w:rsidRPr="00DC72B4">
              <w:rPr>
                <w:b/>
                <w:bCs/>
              </w:rPr>
              <w:t>Autoritatea contractantă</w:t>
            </w:r>
          </w:p>
        </w:tc>
      </w:tr>
      <w:tr w:rsidR="00AE3C02" w:rsidRPr="00C60D06" w:rsidTr="00AE0D8F">
        <w:trPr>
          <w:trHeight w:val="373"/>
        </w:trPr>
        <w:tc>
          <w:tcPr>
            <w:tcW w:w="4873" w:type="dxa"/>
            <w:tcBorders>
              <w:top w:val="single" w:sz="4" w:space="0" w:color="auto"/>
              <w:left w:val="single" w:sz="4" w:space="0" w:color="auto"/>
              <w:right w:val="single" w:sz="4" w:space="0" w:color="auto"/>
            </w:tcBorders>
            <w:vAlign w:val="center"/>
          </w:tcPr>
          <w:p w:rsidR="00AE3C02" w:rsidRPr="00C00499" w:rsidRDefault="00AE3C02" w:rsidP="003B50B6">
            <w:pPr>
              <w:tabs>
                <w:tab w:val="left" w:pos="1134"/>
                <w:tab w:val="left" w:pos="4680"/>
                <w:tab w:val="left" w:pos="7020"/>
              </w:tabs>
              <w:suppressAutoHyphens/>
              <w:ind w:firstLine="567"/>
            </w:pPr>
            <w:r w:rsidRPr="00C00499">
              <w:t>Adresa poştală:</w:t>
            </w:r>
          </w:p>
        </w:tc>
        <w:tc>
          <w:tcPr>
            <w:tcW w:w="4908" w:type="dxa"/>
            <w:gridSpan w:val="2"/>
            <w:tcBorders>
              <w:top w:val="single" w:sz="4" w:space="0" w:color="auto"/>
              <w:left w:val="single" w:sz="4" w:space="0" w:color="auto"/>
              <w:right w:val="single" w:sz="4" w:space="0" w:color="auto"/>
            </w:tcBorders>
            <w:vAlign w:val="center"/>
          </w:tcPr>
          <w:p w:rsidR="00AE3C02" w:rsidRPr="008F49DF" w:rsidRDefault="00AE3C02" w:rsidP="00F4509B">
            <w:pPr>
              <w:tabs>
                <w:tab w:val="left" w:pos="1134"/>
                <w:tab w:val="left" w:pos="4680"/>
                <w:tab w:val="left" w:pos="7020"/>
              </w:tabs>
            </w:pPr>
            <w:r w:rsidRPr="008F49DF">
              <w:t>Adresa poştală:</w:t>
            </w:r>
            <w:r w:rsidRPr="002766C3">
              <w:t xml:space="preserve"> mun. Bălţi, str Iu. Gagarin 114</w:t>
            </w:r>
          </w:p>
        </w:tc>
      </w:tr>
      <w:tr w:rsidR="00AE3C02" w:rsidRPr="00C60D06" w:rsidTr="00AE0D8F">
        <w:trPr>
          <w:trHeight w:val="373"/>
        </w:trPr>
        <w:tc>
          <w:tcPr>
            <w:tcW w:w="4873" w:type="dxa"/>
            <w:tcBorders>
              <w:left w:val="single" w:sz="4" w:space="0" w:color="auto"/>
              <w:right w:val="single" w:sz="4" w:space="0" w:color="auto"/>
            </w:tcBorders>
            <w:vAlign w:val="center"/>
          </w:tcPr>
          <w:p w:rsidR="00AE3C02" w:rsidRPr="00C00499" w:rsidRDefault="00AE3C02" w:rsidP="003B50B6">
            <w:pPr>
              <w:tabs>
                <w:tab w:val="left" w:pos="1134"/>
                <w:tab w:val="left" w:pos="4680"/>
                <w:tab w:val="left" w:pos="7020"/>
              </w:tabs>
              <w:suppressAutoHyphens/>
              <w:ind w:firstLine="567"/>
            </w:pPr>
            <w:r w:rsidRPr="00C00499">
              <w:t>Telefon:</w:t>
            </w:r>
          </w:p>
        </w:tc>
        <w:tc>
          <w:tcPr>
            <w:tcW w:w="4908" w:type="dxa"/>
            <w:gridSpan w:val="2"/>
            <w:tcBorders>
              <w:left w:val="single" w:sz="4" w:space="0" w:color="auto"/>
              <w:right w:val="single" w:sz="4" w:space="0" w:color="auto"/>
            </w:tcBorders>
            <w:vAlign w:val="center"/>
          </w:tcPr>
          <w:p w:rsidR="00AE3C02" w:rsidRPr="002766C3" w:rsidRDefault="00AE3C02" w:rsidP="00F4509B">
            <w:pPr>
              <w:tabs>
                <w:tab w:val="left" w:pos="1134"/>
                <w:tab w:val="left" w:pos="4680"/>
                <w:tab w:val="left" w:pos="7020"/>
              </w:tabs>
            </w:pPr>
            <w:r w:rsidRPr="002766C3">
              <w:t>Telefon: 023124321</w:t>
            </w:r>
          </w:p>
        </w:tc>
      </w:tr>
      <w:tr w:rsidR="00AE3C02" w:rsidRPr="00C60D06" w:rsidTr="00AE0D8F">
        <w:trPr>
          <w:trHeight w:val="373"/>
        </w:trPr>
        <w:tc>
          <w:tcPr>
            <w:tcW w:w="4873" w:type="dxa"/>
            <w:tcBorders>
              <w:left w:val="single" w:sz="4" w:space="0" w:color="auto"/>
              <w:right w:val="single" w:sz="4" w:space="0" w:color="auto"/>
            </w:tcBorders>
            <w:vAlign w:val="center"/>
          </w:tcPr>
          <w:p w:rsidR="00AE3C02" w:rsidRPr="00C00499" w:rsidRDefault="00AE3C02" w:rsidP="003B50B6">
            <w:pPr>
              <w:tabs>
                <w:tab w:val="left" w:pos="1134"/>
                <w:tab w:val="left" w:pos="4680"/>
                <w:tab w:val="left" w:pos="7020"/>
              </w:tabs>
              <w:suppressAutoHyphens/>
              <w:ind w:firstLine="567"/>
            </w:pPr>
            <w:r w:rsidRPr="00C00499">
              <w:t>Cont de decontare:</w:t>
            </w:r>
          </w:p>
        </w:tc>
        <w:tc>
          <w:tcPr>
            <w:tcW w:w="4908" w:type="dxa"/>
            <w:gridSpan w:val="2"/>
            <w:tcBorders>
              <w:left w:val="single" w:sz="4" w:space="0" w:color="auto"/>
              <w:right w:val="single" w:sz="4" w:space="0" w:color="auto"/>
            </w:tcBorders>
            <w:vAlign w:val="center"/>
          </w:tcPr>
          <w:p w:rsidR="00AE3C02" w:rsidRDefault="00AE3C02" w:rsidP="00F4509B">
            <w:pPr>
              <w:tabs>
                <w:tab w:val="left" w:pos="1134"/>
                <w:tab w:val="left" w:pos="4680"/>
                <w:tab w:val="left" w:pos="7020"/>
              </w:tabs>
            </w:pPr>
            <w:r>
              <w:t>IBAN:</w:t>
            </w:r>
          </w:p>
          <w:p w:rsidR="00AE3C02" w:rsidRPr="00FD7E2D" w:rsidRDefault="00AE3C02" w:rsidP="00F4509B">
            <w:pPr>
              <w:tabs>
                <w:tab w:val="left" w:pos="1134"/>
                <w:tab w:val="left" w:pos="4680"/>
                <w:tab w:val="left" w:pos="7020"/>
              </w:tabs>
              <w:rPr>
                <w:sz w:val="18"/>
                <w:szCs w:val="18"/>
              </w:rPr>
            </w:pPr>
            <w:r w:rsidRPr="00FD7E2D">
              <w:rPr>
                <w:b/>
                <w:sz w:val="18"/>
                <w:szCs w:val="18"/>
              </w:rPr>
              <w:t>MD25TRPCCW518430C00010AA</w:t>
            </w:r>
          </w:p>
        </w:tc>
      </w:tr>
      <w:tr w:rsidR="00AE3C02" w:rsidRPr="00C60D06" w:rsidTr="00AE0D8F">
        <w:trPr>
          <w:trHeight w:val="373"/>
        </w:trPr>
        <w:tc>
          <w:tcPr>
            <w:tcW w:w="4873" w:type="dxa"/>
            <w:tcBorders>
              <w:left w:val="single" w:sz="4" w:space="0" w:color="auto"/>
              <w:right w:val="single" w:sz="4" w:space="0" w:color="auto"/>
            </w:tcBorders>
            <w:vAlign w:val="center"/>
          </w:tcPr>
          <w:p w:rsidR="00AE3C02" w:rsidRPr="00C00499" w:rsidRDefault="00AE3C02" w:rsidP="003B50B6">
            <w:pPr>
              <w:tabs>
                <w:tab w:val="left" w:pos="1134"/>
                <w:tab w:val="left" w:pos="4680"/>
                <w:tab w:val="left" w:pos="7020"/>
              </w:tabs>
              <w:suppressAutoHyphens/>
              <w:ind w:firstLine="567"/>
            </w:pPr>
            <w:r w:rsidRPr="00C00499">
              <w:t>Banca:</w:t>
            </w:r>
          </w:p>
        </w:tc>
        <w:tc>
          <w:tcPr>
            <w:tcW w:w="4908" w:type="dxa"/>
            <w:gridSpan w:val="2"/>
            <w:tcBorders>
              <w:left w:val="single" w:sz="4" w:space="0" w:color="auto"/>
              <w:right w:val="single" w:sz="4" w:space="0" w:color="auto"/>
            </w:tcBorders>
            <w:vAlign w:val="center"/>
          </w:tcPr>
          <w:p w:rsidR="00AE3C02" w:rsidRPr="002766C3" w:rsidRDefault="00AE3C02" w:rsidP="00F4509B">
            <w:pPr>
              <w:tabs>
                <w:tab w:val="left" w:pos="1134"/>
                <w:tab w:val="left" w:pos="4680"/>
                <w:tab w:val="left" w:pos="7020"/>
              </w:tabs>
            </w:pPr>
            <w:r w:rsidRPr="002766C3">
              <w:t xml:space="preserve">Banca:Trezoreria teritorială Bălţi </w:t>
            </w:r>
          </w:p>
        </w:tc>
      </w:tr>
      <w:tr w:rsidR="00AE3C02" w:rsidRPr="00C60D06" w:rsidTr="00AE0D8F">
        <w:trPr>
          <w:trHeight w:val="373"/>
        </w:trPr>
        <w:tc>
          <w:tcPr>
            <w:tcW w:w="4873" w:type="dxa"/>
            <w:tcBorders>
              <w:left w:val="single" w:sz="4" w:space="0" w:color="auto"/>
              <w:right w:val="single" w:sz="4" w:space="0" w:color="auto"/>
            </w:tcBorders>
            <w:vAlign w:val="center"/>
          </w:tcPr>
          <w:p w:rsidR="00AE3C02" w:rsidRPr="00C00499" w:rsidRDefault="00AE3C02" w:rsidP="003B50B6">
            <w:pPr>
              <w:tabs>
                <w:tab w:val="left" w:pos="1134"/>
                <w:tab w:val="left" w:pos="4680"/>
                <w:tab w:val="left" w:pos="7020"/>
              </w:tabs>
              <w:suppressAutoHyphens/>
              <w:ind w:firstLine="567"/>
            </w:pPr>
            <w:r w:rsidRPr="00C00499">
              <w:t>Adresa poştală a băncii:</w:t>
            </w:r>
          </w:p>
        </w:tc>
        <w:tc>
          <w:tcPr>
            <w:tcW w:w="4908" w:type="dxa"/>
            <w:gridSpan w:val="2"/>
            <w:tcBorders>
              <w:left w:val="single" w:sz="4" w:space="0" w:color="auto"/>
              <w:right w:val="single" w:sz="4" w:space="0" w:color="auto"/>
            </w:tcBorders>
            <w:vAlign w:val="center"/>
          </w:tcPr>
          <w:p w:rsidR="00AE3C02" w:rsidRPr="002766C3" w:rsidRDefault="00AE3C02" w:rsidP="00F4509B">
            <w:pPr>
              <w:tabs>
                <w:tab w:val="left" w:pos="1134"/>
                <w:tab w:val="left" w:pos="4680"/>
                <w:tab w:val="left" w:pos="7020"/>
              </w:tabs>
            </w:pPr>
            <w:r>
              <w:t>Adresa poştală</w:t>
            </w:r>
            <w:r w:rsidRPr="00847A6B">
              <w:t xml:space="preserve"> băncii:</w:t>
            </w:r>
            <w:r w:rsidRPr="002766C3">
              <w:t>mun  Bălţi, str Păcii, 21</w:t>
            </w:r>
          </w:p>
        </w:tc>
      </w:tr>
      <w:tr w:rsidR="00AE3C02" w:rsidRPr="00C60D06" w:rsidTr="00AE0D8F">
        <w:trPr>
          <w:trHeight w:val="373"/>
        </w:trPr>
        <w:tc>
          <w:tcPr>
            <w:tcW w:w="4873" w:type="dxa"/>
            <w:tcBorders>
              <w:left w:val="single" w:sz="4" w:space="0" w:color="auto"/>
              <w:right w:val="single" w:sz="4" w:space="0" w:color="auto"/>
            </w:tcBorders>
            <w:vAlign w:val="center"/>
          </w:tcPr>
          <w:p w:rsidR="00AE3C02" w:rsidRPr="00C00499" w:rsidRDefault="00AE3C02" w:rsidP="003B50B6">
            <w:pPr>
              <w:tabs>
                <w:tab w:val="left" w:pos="1134"/>
                <w:tab w:val="left" w:pos="4680"/>
                <w:tab w:val="left" w:pos="7020"/>
              </w:tabs>
              <w:suppressAutoHyphens/>
              <w:ind w:firstLine="567"/>
            </w:pPr>
            <w:r w:rsidRPr="00C00499">
              <w:t>Cod:</w:t>
            </w:r>
          </w:p>
        </w:tc>
        <w:tc>
          <w:tcPr>
            <w:tcW w:w="4908" w:type="dxa"/>
            <w:gridSpan w:val="2"/>
            <w:tcBorders>
              <w:left w:val="single" w:sz="4" w:space="0" w:color="auto"/>
              <w:right w:val="single" w:sz="4" w:space="0" w:color="auto"/>
            </w:tcBorders>
            <w:vAlign w:val="center"/>
          </w:tcPr>
          <w:p w:rsidR="00AE3C02" w:rsidRPr="002766C3" w:rsidRDefault="00AE3C02" w:rsidP="00F4509B">
            <w:pPr>
              <w:tabs>
                <w:tab w:val="left" w:pos="1134"/>
                <w:tab w:val="left" w:pos="4680"/>
                <w:tab w:val="left" w:pos="7020"/>
              </w:tabs>
            </w:pPr>
            <w:r w:rsidRPr="002766C3">
              <w:t>Cod:TREZMD2X</w:t>
            </w:r>
          </w:p>
        </w:tc>
      </w:tr>
      <w:tr w:rsidR="00AE3C02" w:rsidRPr="00C60D06" w:rsidTr="00AE0D8F">
        <w:trPr>
          <w:trHeight w:val="373"/>
        </w:trPr>
        <w:tc>
          <w:tcPr>
            <w:tcW w:w="4873" w:type="dxa"/>
            <w:tcBorders>
              <w:left w:val="single" w:sz="4" w:space="0" w:color="auto"/>
              <w:bottom w:val="single" w:sz="4" w:space="0" w:color="auto"/>
              <w:right w:val="single" w:sz="4" w:space="0" w:color="auto"/>
            </w:tcBorders>
            <w:vAlign w:val="center"/>
          </w:tcPr>
          <w:p w:rsidR="00AE3C02" w:rsidRPr="00C00499" w:rsidRDefault="00AE3C02" w:rsidP="003B50B6">
            <w:pPr>
              <w:tabs>
                <w:tab w:val="left" w:pos="1134"/>
                <w:tab w:val="left" w:pos="4680"/>
                <w:tab w:val="left" w:pos="7020"/>
              </w:tabs>
              <w:suppressAutoHyphens/>
              <w:ind w:firstLine="567"/>
            </w:pPr>
            <w:r w:rsidRPr="00C00499">
              <w:t>Cod fiscal:</w:t>
            </w:r>
          </w:p>
        </w:tc>
        <w:tc>
          <w:tcPr>
            <w:tcW w:w="4908" w:type="dxa"/>
            <w:gridSpan w:val="2"/>
            <w:tcBorders>
              <w:left w:val="single" w:sz="4" w:space="0" w:color="auto"/>
              <w:bottom w:val="single" w:sz="4" w:space="0" w:color="auto"/>
              <w:right w:val="single" w:sz="4" w:space="0" w:color="auto"/>
            </w:tcBorders>
            <w:vAlign w:val="center"/>
          </w:tcPr>
          <w:p w:rsidR="00AE3C02" w:rsidRPr="002766C3" w:rsidRDefault="00AE3C02" w:rsidP="00F4509B">
            <w:pPr>
              <w:tabs>
                <w:tab w:val="left" w:pos="1134"/>
                <w:tab w:val="left" w:pos="4680"/>
                <w:tab w:val="left" w:pos="7020"/>
              </w:tabs>
            </w:pPr>
            <w:r>
              <w:t>Cod</w:t>
            </w:r>
            <w:r w:rsidRPr="002766C3">
              <w:t>fiscal: 1003602150662</w:t>
            </w:r>
          </w:p>
        </w:tc>
      </w:tr>
      <w:tr w:rsidR="00AE3C02" w:rsidRPr="00C60D06" w:rsidTr="00AE0D8F">
        <w:trPr>
          <w:trHeight w:val="443"/>
        </w:trPr>
        <w:tc>
          <w:tcPr>
            <w:tcW w:w="9781" w:type="dxa"/>
            <w:gridSpan w:val="3"/>
            <w:vAlign w:val="center"/>
          </w:tcPr>
          <w:p w:rsidR="00AE3C02" w:rsidRPr="00C00499" w:rsidRDefault="00AE3C02" w:rsidP="007C602D">
            <w:pPr>
              <w:numPr>
                <w:ilvl w:val="0"/>
                <w:numId w:val="13"/>
              </w:numPr>
              <w:tabs>
                <w:tab w:val="left" w:pos="1134"/>
              </w:tabs>
              <w:ind w:left="0" w:firstLine="567"/>
              <w:rPr>
                <w:b/>
                <w:sz w:val="28"/>
                <w:szCs w:val="28"/>
              </w:rPr>
            </w:pPr>
            <w:r w:rsidRPr="00C00499">
              <w:rPr>
                <w:b/>
                <w:sz w:val="28"/>
                <w:szCs w:val="28"/>
              </w:rPr>
              <w:t>Semnăturile părţilor</w:t>
            </w:r>
          </w:p>
        </w:tc>
      </w:tr>
      <w:tr w:rsidR="00AE3C02" w:rsidRPr="00C60D06" w:rsidTr="00AE0D8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E3C02" w:rsidRPr="00C00499" w:rsidRDefault="00AE3C02" w:rsidP="003B50B6">
            <w:pPr>
              <w:tabs>
                <w:tab w:val="left" w:pos="1134"/>
              </w:tabs>
              <w:ind w:firstLine="567"/>
              <w:jc w:val="center"/>
              <w:rPr>
                <w:b/>
                <w:caps/>
                <w:sz w:val="40"/>
              </w:rPr>
            </w:pPr>
            <w:r w:rsidRPr="00C00499">
              <w:rPr>
                <w:b/>
              </w:rPr>
              <w:t xml:space="preserve">Furnizorul de </w:t>
            </w:r>
            <w:r>
              <w:rPr>
                <w:b/>
              </w:rPr>
              <w:t xml:space="preserve">bunuri </w:t>
            </w:r>
          </w:p>
        </w:tc>
        <w:tc>
          <w:tcPr>
            <w:tcW w:w="4908" w:type="dxa"/>
            <w:gridSpan w:val="2"/>
            <w:tcBorders>
              <w:top w:val="single" w:sz="4" w:space="0" w:color="auto"/>
              <w:left w:val="single" w:sz="4" w:space="0" w:color="auto"/>
              <w:bottom w:val="single" w:sz="4" w:space="0" w:color="auto"/>
              <w:right w:val="single" w:sz="4" w:space="0" w:color="auto"/>
            </w:tcBorders>
            <w:vAlign w:val="center"/>
          </w:tcPr>
          <w:p w:rsidR="00AE3C02" w:rsidRPr="00C00499" w:rsidRDefault="00AE3C02" w:rsidP="003B50B6">
            <w:pPr>
              <w:tabs>
                <w:tab w:val="left" w:pos="1134"/>
              </w:tabs>
              <w:ind w:firstLine="567"/>
              <w:jc w:val="center"/>
              <w:rPr>
                <w:b/>
                <w:caps/>
                <w:sz w:val="40"/>
              </w:rPr>
            </w:pPr>
            <w:r w:rsidRPr="00DC72B4">
              <w:rPr>
                <w:b/>
                <w:bCs/>
              </w:rPr>
              <w:t>Autoritatea contractantă</w:t>
            </w:r>
          </w:p>
        </w:tc>
      </w:tr>
      <w:tr w:rsidR="00AE3C02" w:rsidRPr="00C60D06" w:rsidTr="00AE0D8F">
        <w:trPr>
          <w:trHeight w:val="532"/>
        </w:trPr>
        <w:tc>
          <w:tcPr>
            <w:tcW w:w="4873" w:type="dxa"/>
            <w:tcBorders>
              <w:top w:val="single" w:sz="4" w:space="0" w:color="auto"/>
              <w:left w:val="single" w:sz="4" w:space="0" w:color="auto"/>
              <w:right w:val="single" w:sz="4" w:space="0" w:color="auto"/>
            </w:tcBorders>
            <w:vAlign w:val="center"/>
          </w:tcPr>
          <w:p w:rsidR="00AE3C02" w:rsidRPr="00C00499" w:rsidRDefault="00AE3C02" w:rsidP="003B50B6">
            <w:pPr>
              <w:tabs>
                <w:tab w:val="left" w:pos="1134"/>
                <w:tab w:val="left" w:pos="4680"/>
                <w:tab w:val="left" w:pos="7020"/>
              </w:tabs>
              <w:suppressAutoHyphens/>
              <w:ind w:firstLine="567"/>
            </w:pPr>
            <w:r w:rsidRPr="00C00499">
              <w:t>Semnătura autorizată:</w:t>
            </w:r>
          </w:p>
        </w:tc>
        <w:tc>
          <w:tcPr>
            <w:tcW w:w="4908" w:type="dxa"/>
            <w:gridSpan w:val="2"/>
            <w:tcBorders>
              <w:top w:val="single" w:sz="4" w:space="0" w:color="auto"/>
              <w:left w:val="single" w:sz="4" w:space="0" w:color="auto"/>
              <w:right w:val="single" w:sz="4" w:space="0" w:color="auto"/>
            </w:tcBorders>
            <w:vAlign w:val="center"/>
          </w:tcPr>
          <w:p w:rsidR="00AE3C02" w:rsidRPr="00C00499" w:rsidRDefault="00AE3C02" w:rsidP="003B50B6">
            <w:pPr>
              <w:tabs>
                <w:tab w:val="left" w:pos="1134"/>
                <w:tab w:val="left" w:pos="4680"/>
                <w:tab w:val="left" w:pos="7020"/>
              </w:tabs>
              <w:suppressAutoHyphens/>
              <w:ind w:firstLine="567"/>
            </w:pPr>
            <w:r w:rsidRPr="00C00499">
              <w:t>Semnătura autorizată:</w:t>
            </w:r>
          </w:p>
        </w:tc>
      </w:tr>
      <w:tr w:rsidR="00AE3C02" w:rsidRPr="00C60D06" w:rsidTr="00AE0D8F">
        <w:trPr>
          <w:trHeight w:val="1030"/>
        </w:trPr>
        <w:tc>
          <w:tcPr>
            <w:tcW w:w="4873" w:type="dxa"/>
            <w:tcBorders>
              <w:left w:val="single" w:sz="4" w:space="0" w:color="auto"/>
              <w:bottom w:val="single" w:sz="4" w:space="0" w:color="auto"/>
              <w:right w:val="single" w:sz="4" w:space="0" w:color="auto"/>
            </w:tcBorders>
            <w:vAlign w:val="center"/>
          </w:tcPr>
          <w:p w:rsidR="00AE3C02" w:rsidRPr="00C00499" w:rsidRDefault="00AE3C02" w:rsidP="003B50B6">
            <w:pPr>
              <w:tabs>
                <w:tab w:val="left" w:pos="1134"/>
                <w:tab w:val="left" w:pos="4680"/>
                <w:tab w:val="left" w:pos="7020"/>
              </w:tabs>
              <w:suppressAutoHyphens/>
              <w:ind w:firstLine="567"/>
              <w:jc w:val="center"/>
            </w:pPr>
            <w:r w:rsidRPr="00C00499">
              <w:t>L.Ș.</w:t>
            </w:r>
          </w:p>
        </w:tc>
        <w:tc>
          <w:tcPr>
            <w:tcW w:w="4908" w:type="dxa"/>
            <w:gridSpan w:val="2"/>
            <w:tcBorders>
              <w:left w:val="single" w:sz="4" w:space="0" w:color="auto"/>
              <w:bottom w:val="single" w:sz="4" w:space="0" w:color="auto"/>
              <w:right w:val="single" w:sz="4" w:space="0" w:color="auto"/>
            </w:tcBorders>
            <w:vAlign w:val="center"/>
          </w:tcPr>
          <w:p w:rsidR="00AE3C02" w:rsidRPr="00C00499" w:rsidRDefault="00AE3C02" w:rsidP="003B50B6">
            <w:pPr>
              <w:tabs>
                <w:tab w:val="left" w:pos="1134"/>
                <w:tab w:val="left" w:pos="4680"/>
                <w:tab w:val="left" w:pos="7020"/>
              </w:tabs>
              <w:suppressAutoHyphens/>
              <w:ind w:firstLine="567"/>
              <w:jc w:val="center"/>
            </w:pPr>
            <w:r w:rsidRPr="00C00499">
              <w:t>L.Ș.</w:t>
            </w:r>
          </w:p>
        </w:tc>
      </w:tr>
    </w:tbl>
    <w:p w:rsidR="00AE3C02" w:rsidRDefault="00AE3C02" w:rsidP="00AE0D8F">
      <w:pPr>
        <w:spacing w:after="160" w:line="259" w:lineRule="auto"/>
      </w:pPr>
    </w:p>
    <w:sectPr w:rsidR="00AE3C02" w:rsidSect="00B0660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3C02" w:rsidRDefault="00AE3C02" w:rsidP="00A20ACF">
      <w:r>
        <w:separator/>
      </w:r>
    </w:p>
  </w:endnote>
  <w:endnote w:type="continuationSeparator" w:id="0">
    <w:p w:rsidR="00AE3C02" w:rsidRDefault="00AE3C0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Calibri"/>
    <w:panose1 w:val="00000000000000000000"/>
    <w:charset w:val="CC"/>
    <w:family w:val="swiss"/>
    <w:notTrueType/>
    <w:pitch w:val="variable"/>
    <w:sig w:usb0="00000203" w:usb1="00000000" w:usb2="00000000" w:usb3="00000000" w:csb0="00000005"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300000000000000"/>
    <w:charset w:val="88"/>
    <w:family w:val="roman"/>
    <w:pitch w:val="variable"/>
    <w:sig w:usb0="00000003" w:usb1="080E0000" w:usb2="00000016" w:usb3="00000000" w:csb0="00100001" w:csb1="00000000"/>
  </w:font>
  <w:font w:name="SimSun">
    <w:altName w:val="§­§°§®§Ц"/>
    <w:panose1 w:val="02010600030101010101"/>
    <w:charset w:val="86"/>
    <w:family w:val="auto"/>
    <w:pitch w:val="variable"/>
    <w:sig w:usb0="00000003" w:usb1="080E0000" w:usb2="00000010"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libri Light CE">
    <w:altName w:val="Arial"/>
    <w:panose1 w:val="00000000000000000000"/>
    <w:charset w:val="EE"/>
    <w:family w:val="swiss"/>
    <w:notTrueType/>
    <w:pitch w:val="variable"/>
    <w:sig w:usb0="00000005" w:usb1="00000000" w:usb2="00000000" w:usb3="00000000" w:csb0="00000002"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C02" w:rsidRDefault="00AE3C02" w:rsidP="00457832">
    <w:pPr>
      <w:pStyle w:val="Footer"/>
      <w:jc w:val="center"/>
    </w:pPr>
    <w:fldSimple w:instr=" PAGE   \* MERGEFORMAT ">
      <w:r>
        <w:t>29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C02" w:rsidRDefault="00AE3C02" w:rsidP="00457832">
    <w:pPr>
      <w:pStyle w:val="Footer"/>
      <w:jc w:val="center"/>
    </w:pPr>
    <w:fldSimple w:instr=" PAGE   \* MERGEFORMAT ">
      <w:r>
        <w:t>30</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C02" w:rsidRDefault="00AE3C0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3C02" w:rsidRDefault="00AE3C02" w:rsidP="00A20ACF">
      <w:r>
        <w:separator/>
      </w:r>
    </w:p>
  </w:footnote>
  <w:footnote w:type="continuationSeparator" w:id="0">
    <w:p w:rsidR="00AE3C02" w:rsidRDefault="00AE3C02" w:rsidP="00A20ACF">
      <w:r>
        <w:continuationSeparator/>
      </w:r>
    </w:p>
  </w:footnote>
  <w:footnote w:id="1">
    <w:p w:rsidR="00AE3C02" w:rsidRDefault="00AE3C02" w:rsidP="00A20ACF">
      <w:pPr>
        <w:pStyle w:val="FootnoteText"/>
        <w:tabs>
          <w:tab w:val="left" w:pos="360"/>
        </w:tabs>
        <w:ind w:left="360" w:hanging="360"/>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EEA4E0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002D11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62A350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420346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C47E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982C63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FD08D8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14A3CF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C005E0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C8CB626"/>
    <w:lvl w:ilvl="0">
      <w:start w:val="1"/>
      <w:numFmt w:val="bullet"/>
      <w:lvlText w:val=""/>
      <w:lvlJc w:val="left"/>
      <w:pPr>
        <w:tabs>
          <w:tab w:val="num" w:pos="360"/>
        </w:tabs>
        <w:ind w:left="360" w:hanging="360"/>
      </w:pPr>
      <w:rPr>
        <w:rFonts w:ascii="Symbol" w:hAnsi="Symbol" w:hint="default"/>
      </w:rPr>
    </w:lvl>
  </w:abstractNum>
  <w:abstractNum w:abstractNumId="1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14">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7">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9">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2">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6">
    <w:nsid w:val="3E3D6768"/>
    <w:multiLevelType w:val="hybridMultilevel"/>
    <w:tmpl w:val="FCB69994"/>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31">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5"/>
  </w:num>
  <w:num w:numId="2">
    <w:abstractNumId w:val="39"/>
  </w:num>
  <w:num w:numId="3">
    <w:abstractNumId w:val="14"/>
  </w:num>
  <w:num w:numId="4">
    <w:abstractNumId w:val="12"/>
  </w:num>
  <w:num w:numId="5">
    <w:abstractNumId w:val="11"/>
  </w:num>
  <w:num w:numId="6">
    <w:abstractNumId w:val="29"/>
  </w:num>
  <w:num w:numId="7">
    <w:abstractNumId w:val="23"/>
  </w:num>
  <w:num w:numId="8">
    <w:abstractNumId w:val="34"/>
  </w:num>
  <w:num w:numId="9">
    <w:abstractNumId w:val="15"/>
  </w:num>
  <w:num w:numId="10">
    <w:abstractNumId w:val="31"/>
  </w:num>
  <w:num w:numId="11">
    <w:abstractNumId w:val="40"/>
  </w:num>
  <w:num w:numId="12">
    <w:abstractNumId w:val="28"/>
  </w:num>
  <w:num w:numId="13">
    <w:abstractNumId w:val="21"/>
  </w:num>
  <w:num w:numId="14">
    <w:abstractNumId w:val="37"/>
  </w:num>
  <w:num w:numId="15">
    <w:abstractNumId w:val="27"/>
  </w:num>
  <w:num w:numId="16">
    <w:abstractNumId w:val="19"/>
  </w:num>
  <w:num w:numId="17">
    <w:abstractNumId w:val="22"/>
  </w:num>
  <w:num w:numId="18">
    <w:abstractNumId w:val="20"/>
  </w:num>
  <w:num w:numId="19">
    <w:abstractNumId w:val="36"/>
  </w:num>
  <w:num w:numId="20">
    <w:abstractNumId w:val="38"/>
  </w:num>
  <w:num w:numId="21">
    <w:abstractNumId w:val="24"/>
  </w:num>
  <w:num w:numId="22">
    <w:abstractNumId w:val="16"/>
  </w:num>
  <w:num w:numId="23">
    <w:abstractNumId w:val="25"/>
  </w:num>
  <w:num w:numId="24">
    <w:abstractNumId w:val="33"/>
  </w:num>
  <w:num w:numId="25">
    <w:abstractNumId w:val="18"/>
  </w:num>
  <w:num w:numId="26">
    <w:abstractNumId w:val="17"/>
  </w:num>
  <w:num w:numId="27">
    <w:abstractNumId w:val="32"/>
  </w:num>
  <w:num w:numId="28">
    <w:abstractNumId w:val="10"/>
  </w:num>
  <w:num w:numId="29">
    <w:abstractNumId w:val="30"/>
  </w:num>
  <w:num w:numId="30">
    <w:abstractNumId w:val="13"/>
  </w:num>
  <w:num w:numId="31">
    <w:abstractNumId w:val="2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22BC9"/>
    <w:rsid w:val="0002312A"/>
    <w:rsid w:val="00056697"/>
    <w:rsid w:val="0009558E"/>
    <w:rsid w:val="0009764E"/>
    <w:rsid w:val="000D123D"/>
    <w:rsid w:val="001146D9"/>
    <w:rsid w:val="001417AE"/>
    <w:rsid w:val="001664D2"/>
    <w:rsid w:val="001B5B25"/>
    <w:rsid w:val="001C03C9"/>
    <w:rsid w:val="001C21B9"/>
    <w:rsid w:val="001D5D93"/>
    <w:rsid w:val="001E661A"/>
    <w:rsid w:val="001F3238"/>
    <w:rsid w:val="00213FCE"/>
    <w:rsid w:val="00221692"/>
    <w:rsid w:val="00226E54"/>
    <w:rsid w:val="002674E1"/>
    <w:rsid w:val="00270B97"/>
    <w:rsid w:val="002766C3"/>
    <w:rsid w:val="00277A9E"/>
    <w:rsid w:val="00281ECA"/>
    <w:rsid w:val="0028367D"/>
    <w:rsid w:val="0028577A"/>
    <w:rsid w:val="00290AE0"/>
    <w:rsid w:val="002A1F18"/>
    <w:rsid w:val="002D4D89"/>
    <w:rsid w:val="00354CF3"/>
    <w:rsid w:val="003556B4"/>
    <w:rsid w:val="00373337"/>
    <w:rsid w:val="00387CCF"/>
    <w:rsid w:val="003931FC"/>
    <w:rsid w:val="00393F4B"/>
    <w:rsid w:val="003B50B6"/>
    <w:rsid w:val="003B7879"/>
    <w:rsid w:val="003C029C"/>
    <w:rsid w:val="003E537B"/>
    <w:rsid w:val="00410C1D"/>
    <w:rsid w:val="004334F9"/>
    <w:rsid w:val="004562A4"/>
    <w:rsid w:val="00457832"/>
    <w:rsid w:val="004676A0"/>
    <w:rsid w:val="00467EC2"/>
    <w:rsid w:val="004C0C0E"/>
    <w:rsid w:val="004C67B2"/>
    <w:rsid w:val="00503246"/>
    <w:rsid w:val="00535549"/>
    <w:rsid w:val="00536350"/>
    <w:rsid w:val="00540469"/>
    <w:rsid w:val="00552F5B"/>
    <w:rsid w:val="00560F5C"/>
    <w:rsid w:val="00562DA1"/>
    <w:rsid w:val="00593720"/>
    <w:rsid w:val="005939A2"/>
    <w:rsid w:val="005A32D1"/>
    <w:rsid w:val="005A71E8"/>
    <w:rsid w:val="005B254D"/>
    <w:rsid w:val="005B2FAE"/>
    <w:rsid w:val="005B4F68"/>
    <w:rsid w:val="005D7ED7"/>
    <w:rsid w:val="005F552D"/>
    <w:rsid w:val="005F610A"/>
    <w:rsid w:val="00612D49"/>
    <w:rsid w:val="00621548"/>
    <w:rsid w:val="006217FC"/>
    <w:rsid w:val="0062703D"/>
    <w:rsid w:val="00666DF4"/>
    <w:rsid w:val="006A0128"/>
    <w:rsid w:val="006B6041"/>
    <w:rsid w:val="006C1B78"/>
    <w:rsid w:val="006C1FA2"/>
    <w:rsid w:val="006C5D66"/>
    <w:rsid w:val="006D32CC"/>
    <w:rsid w:val="006E4174"/>
    <w:rsid w:val="00706550"/>
    <w:rsid w:val="00727D8D"/>
    <w:rsid w:val="00736416"/>
    <w:rsid w:val="00740EF4"/>
    <w:rsid w:val="0076185B"/>
    <w:rsid w:val="007621CB"/>
    <w:rsid w:val="00774848"/>
    <w:rsid w:val="00796894"/>
    <w:rsid w:val="007B1C0D"/>
    <w:rsid w:val="007C0C9D"/>
    <w:rsid w:val="007C602D"/>
    <w:rsid w:val="007E23F0"/>
    <w:rsid w:val="008025C7"/>
    <w:rsid w:val="00822C92"/>
    <w:rsid w:val="008271F8"/>
    <w:rsid w:val="00835DF6"/>
    <w:rsid w:val="00844B73"/>
    <w:rsid w:val="00847A6B"/>
    <w:rsid w:val="008C45B9"/>
    <w:rsid w:val="008C4D7E"/>
    <w:rsid w:val="008D3EC1"/>
    <w:rsid w:val="008E4AFE"/>
    <w:rsid w:val="008F49DF"/>
    <w:rsid w:val="00923642"/>
    <w:rsid w:val="009557A2"/>
    <w:rsid w:val="0095589A"/>
    <w:rsid w:val="00961943"/>
    <w:rsid w:val="00983CE0"/>
    <w:rsid w:val="009B1286"/>
    <w:rsid w:val="009B7CDC"/>
    <w:rsid w:val="009C33F6"/>
    <w:rsid w:val="009C433C"/>
    <w:rsid w:val="009E4862"/>
    <w:rsid w:val="00A00EBB"/>
    <w:rsid w:val="00A04138"/>
    <w:rsid w:val="00A069C3"/>
    <w:rsid w:val="00A12A6F"/>
    <w:rsid w:val="00A14105"/>
    <w:rsid w:val="00A148B1"/>
    <w:rsid w:val="00A149A9"/>
    <w:rsid w:val="00A203E3"/>
    <w:rsid w:val="00A20ACF"/>
    <w:rsid w:val="00A54DC4"/>
    <w:rsid w:val="00A76B48"/>
    <w:rsid w:val="00A84697"/>
    <w:rsid w:val="00A857A3"/>
    <w:rsid w:val="00AA2559"/>
    <w:rsid w:val="00AA4D95"/>
    <w:rsid w:val="00AB016A"/>
    <w:rsid w:val="00AC41F3"/>
    <w:rsid w:val="00AD10D4"/>
    <w:rsid w:val="00AE0AA5"/>
    <w:rsid w:val="00AE0D8F"/>
    <w:rsid w:val="00AE3C02"/>
    <w:rsid w:val="00B0660A"/>
    <w:rsid w:val="00B339C9"/>
    <w:rsid w:val="00B41118"/>
    <w:rsid w:val="00B45BB5"/>
    <w:rsid w:val="00B6740C"/>
    <w:rsid w:val="00B70273"/>
    <w:rsid w:val="00B71071"/>
    <w:rsid w:val="00B75277"/>
    <w:rsid w:val="00B8750B"/>
    <w:rsid w:val="00B92FD0"/>
    <w:rsid w:val="00BC0A51"/>
    <w:rsid w:val="00BD0613"/>
    <w:rsid w:val="00BD770E"/>
    <w:rsid w:val="00C00499"/>
    <w:rsid w:val="00C03CAE"/>
    <w:rsid w:val="00C14A85"/>
    <w:rsid w:val="00C44EC8"/>
    <w:rsid w:val="00C60D06"/>
    <w:rsid w:val="00C674E6"/>
    <w:rsid w:val="00C85DBD"/>
    <w:rsid w:val="00C871A5"/>
    <w:rsid w:val="00CC390D"/>
    <w:rsid w:val="00CD08EC"/>
    <w:rsid w:val="00CD15A9"/>
    <w:rsid w:val="00CE79EE"/>
    <w:rsid w:val="00D00A8C"/>
    <w:rsid w:val="00D22D34"/>
    <w:rsid w:val="00D54FB6"/>
    <w:rsid w:val="00D576C2"/>
    <w:rsid w:val="00D77B2C"/>
    <w:rsid w:val="00DA1B97"/>
    <w:rsid w:val="00DA635A"/>
    <w:rsid w:val="00DA6756"/>
    <w:rsid w:val="00DA7D71"/>
    <w:rsid w:val="00DC72B4"/>
    <w:rsid w:val="00DD263B"/>
    <w:rsid w:val="00DE7D2D"/>
    <w:rsid w:val="00E36D02"/>
    <w:rsid w:val="00E8272E"/>
    <w:rsid w:val="00E82BA4"/>
    <w:rsid w:val="00E87A6E"/>
    <w:rsid w:val="00E958D4"/>
    <w:rsid w:val="00EB1DF7"/>
    <w:rsid w:val="00EC278C"/>
    <w:rsid w:val="00ED6D4E"/>
    <w:rsid w:val="00EF534D"/>
    <w:rsid w:val="00F0336E"/>
    <w:rsid w:val="00F239B3"/>
    <w:rsid w:val="00F23CB1"/>
    <w:rsid w:val="00F23EE9"/>
    <w:rsid w:val="00F4509B"/>
    <w:rsid w:val="00F80BB0"/>
    <w:rsid w:val="00F979FB"/>
    <w:rsid w:val="00FA25C2"/>
    <w:rsid w:val="00FA636B"/>
    <w:rsid w:val="00FB760A"/>
    <w:rsid w:val="00FC0C70"/>
    <w:rsid w:val="00FD7E2D"/>
    <w:rsid w:val="00FE184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20ACF"/>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eastAsia="Times New Roman" w:cs="Times New Roman"/>
      <w:b/>
      <w:sz w:val="24"/>
      <w:szCs w:val="24"/>
      <w:lang w:val="en-US" w:eastAsia="en-US" w:bidi="ar-SA"/>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NoSpacing">
    <w:name w:val="No Spacing"/>
    <w:link w:val="NoSpacingChar"/>
    <w:uiPriority w:val="99"/>
    <w:qFormat/>
    <w:rsid w:val="00277A9E"/>
    <w:rPr>
      <w:rFonts w:ascii="Times New Roman" w:hAnsi="Times New Roman"/>
    </w:rPr>
  </w:style>
  <w:style w:type="character" w:customStyle="1" w:styleId="NoSpacingChar">
    <w:name w:val="No Spacing Char"/>
    <w:link w:val="NoSpacing"/>
    <w:uiPriority w:val="99"/>
    <w:locked/>
    <w:rsid w:val="00277A9E"/>
    <w:rPr>
      <w:rFonts w:ascii="Times New Roman" w:hAnsi="Times New Roman"/>
      <w:sz w:val="22"/>
      <w:lang w:val="ru-RU" w:eastAsia="ru-RU"/>
    </w:rPr>
  </w:style>
  <w:style w:type="character" w:styleId="Strong">
    <w:name w:val="Strong"/>
    <w:basedOn w:val="DefaultParagraphFont"/>
    <w:uiPriority w:val="99"/>
    <w:qFormat/>
    <w:locked/>
    <w:rsid w:val="00AC41F3"/>
    <w:rPr>
      <w:rFonts w:cs="Times New Roman"/>
      <w:b/>
      <w:bCs/>
    </w:rPr>
  </w:style>
</w:styles>
</file>

<file path=word/webSettings.xml><?xml version="1.0" encoding="utf-8"?>
<w:webSettings xmlns:r="http://schemas.openxmlformats.org/officeDocument/2006/relationships" xmlns:w="http://schemas.openxmlformats.org/wordprocessingml/2006/main">
  <w:divs>
    <w:div w:id="2740211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594</TotalTime>
  <Pages>37</Pages>
  <Words>13661</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Microsoft Office</cp:lastModifiedBy>
  <cp:revision>41</cp:revision>
  <cp:lastPrinted>2018-10-10T10:56:00Z</cp:lastPrinted>
  <dcterms:created xsi:type="dcterms:W3CDTF">2018-10-10T10:54:00Z</dcterms:created>
  <dcterms:modified xsi:type="dcterms:W3CDTF">2019-10-31T11:25:00Z</dcterms:modified>
</cp:coreProperties>
</file>