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EA5961" w:rsidRPr="00C60D06" w:rsidTr="00FE1849">
        <w:trPr>
          <w:trHeight w:val="6007"/>
        </w:trPr>
        <w:tc>
          <w:tcPr>
            <w:tcW w:w="9747" w:type="dxa"/>
          </w:tcPr>
          <w:p w:rsidR="00EA5961" w:rsidRPr="004562A4" w:rsidRDefault="00EA5961" w:rsidP="00277A9E">
            <w:pPr>
              <w:spacing w:before="120"/>
              <w:jc w:val="right"/>
            </w:pPr>
            <w:r>
              <w:t>APROBAT</w:t>
            </w:r>
            <w:r w:rsidRPr="004562A4">
              <w:t xml:space="preserve">   </w:t>
            </w:r>
          </w:p>
          <w:p w:rsidR="00EA5961" w:rsidRPr="00A52FE7" w:rsidRDefault="00EA5961" w:rsidP="00277A9E">
            <w:pPr>
              <w:pStyle w:val="NoSpacing"/>
              <w:jc w:val="right"/>
              <w:rPr>
                <w:sz w:val="24"/>
                <w:szCs w:val="24"/>
                <w:lang w:val="ro-RO"/>
              </w:rPr>
            </w:pPr>
            <w:r w:rsidRPr="00A52FE7">
              <w:rPr>
                <w:sz w:val="24"/>
                <w:szCs w:val="24"/>
                <w:lang w:val="ro-RO"/>
              </w:rPr>
              <w:t xml:space="preserve">                                                               prin Ordinul </w:t>
            </w:r>
          </w:p>
          <w:p w:rsidR="00EA5961" w:rsidRPr="00A52FE7" w:rsidRDefault="00EA5961" w:rsidP="00277A9E">
            <w:pPr>
              <w:pStyle w:val="NoSpacing"/>
              <w:jc w:val="right"/>
              <w:rPr>
                <w:sz w:val="24"/>
                <w:szCs w:val="24"/>
                <w:lang w:val="ro-RO"/>
              </w:rPr>
            </w:pPr>
            <w:r w:rsidRPr="00A52FE7">
              <w:rPr>
                <w:sz w:val="24"/>
                <w:szCs w:val="24"/>
                <w:lang w:val="ro-RO"/>
              </w:rPr>
              <w:t xml:space="preserve">Ministerului Finanțelor </w:t>
            </w:r>
          </w:p>
          <w:p w:rsidR="00EA5961" w:rsidRPr="00A52FE7" w:rsidRDefault="00EA5961" w:rsidP="00277A9E">
            <w:pPr>
              <w:pStyle w:val="NoSpacing"/>
              <w:jc w:val="right"/>
              <w:rPr>
                <w:sz w:val="24"/>
                <w:szCs w:val="24"/>
                <w:lang w:val="ro-RO"/>
              </w:rPr>
            </w:pPr>
            <w:r w:rsidRPr="00A52FE7">
              <w:rPr>
                <w:sz w:val="24"/>
                <w:szCs w:val="24"/>
                <w:lang w:val="ro-RO"/>
              </w:rPr>
              <w:t xml:space="preserve">                                                      nr. 175 din 05 octombrie 2018 </w:t>
            </w:r>
          </w:p>
          <w:p w:rsidR="00EA5961" w:rsidRPr="00C60D06" w:rsidRDefault="00EA5961" w:rsidP="00457832">
            <w:pPr>
              <w:jc w:val="center"/>
              <w:rPr>
                <w:b/>
                <w:caps/>
                <w:sz w:val="60"/>
                <w:szCs w:val="60"/>
              </w:rPr>
            </w:pPr>
          </w:p>
          <w:p w:rsidR="00EA5961" w:rsidRPr="00C60D06" w:rsidRDefault="00EA5961" w:rsidP="00457832">
            <w:pPr>
              <w:jc w:val="center"/>
              <w:rPr>
                <w:b/>
                <w:caps/>
                <w:sz w:val="60"/>
                <w:szCs w:val="60"/>
              </w:rPr>
            </w:pPr>
          </w:p>
          <w:p w:rsidR="00EA5961" w:rsidRPr="00C60D06" w:rsidRDefault="00EA5961" w:rsidP="00457832">
            <w:pPr>
              <w:jc w:val="center"/>
              <w:rPr>
                <w:b/>
                <w:caps/>
                <w:sz w:val="60"/>
                <w:szCs w:val="60"/>
              </w:rPr>
            </w:pPr>
            <w:r w:rsidRPr="00C60D06">
              <w:rPr>
                <w:b/>
                <w:caps/>
                <w:sz w:val="60"/>
                <w:szCs w:val="60"/>
              </w:rPr>
              <w:t>DOCUMENTAŢIA STANDARD</w:t>
            </w:r>
          </w:p>
          <w:p w:rsidR="00EA5961" w:rsidRPr="00C60D06" w:rsidRDefault="00EA5961" w:rsidP="00457832">
            <w:pPr>
              <w:jc w:val="center"/>
              <w:rPr>
                <w:b/>
                <w:sz w:val="40"/>
                <w:szCs w:val="40"/>
              </w:rPr>
            </w:pPr>
            <w:r w:rsidRPr="00C60D06">
              <w:rPr>
                <w:b/>
                <w:sz w:val="40"/>
                <w:szCs w:val="40"/>
              </w:rPr>
              <w:t>pentru realizarea achiziţiilor publice</w:t>
            </w:r>
          </w:p>
          <w:p w:rsidR="00EA5961" w:rsidRPr="00FE1849" w:rsidRDefault="00EA5961" w:rsidP="00457832">
            <w:pPr>
              <w:jc w:val="center"/>
              <w:rPr>
                <w:b/>
                <w:sz w:val="40"/>
                <w:szCs w:val="40"/>
              </w:rPr>
            </w:pPr>
            <w:r>
              <w:rPr>
                <w:b/>
                <w:sz w:val="40"/>
                <w:szCs w:val="40"/>
              </w:rPr>
              <w:t>de bunuri și servicii prin cererea ofertelor de prețuri</w:t>
            </w:r>
          </w:p>
          <w:p w:rsidR="00EA5961" w:rsidRPr="00C60D06" w:rsidRDefault="00EA5961" w:rsidP="00457832">
            <w:pPr>
              <w:jc w:val="center"/>
              <w:rPr>
                <w:b/>
                <w:sz w:val="40"/>
                <w:szCs w:val="40"/>
              </w:rPr>
            </w:pPr>
          </w:p>
          <w:p w:rsidR="00EA5961" w:rsidRPr="00C60D06" w:rsidRDefault="00EA5961" w:rsidP="00457832">
            <w:pPr>
              <w:ind w:firstLine="709"/>
              <w:jc w:val="both"/>
              <w:rPr>
                <w:b/>
              </w:rPr>
            </w:pPr>
          </w:p>
          <w:p w:rsidR="00EA5961" w:rsidRPr="00C60D06" w:rsidRDefault="00EA5961" w:rsidP="00457832">
            <w:pPr>
              <w:ind w:firstLine="709"/>
              <w:jc w:val="both"/>
              <w:rPr>
                <w:b/>
              </w:rPr>
            </w:pPr>
          </w:p>
          <w:p w:rsidR="00EA5961" w:rsidRPr="00C60D06" w:rsidRDefault="00EA5961" w:rsidP="00457832">
            <w:pPr>
              <w:ind w:firstLine="709"/>
              <w:jc w:val="both"/>
              <w:rPr>
                <w:b/>
              </w:rPr>
            </w:pPr>
          </w:p>
          <w:p w:rsidR="00EA5961" w:rsidRPr="00C60D06" w:rsidRDefault="00EA5961" w:rsidP="00457832">
            <w:pPr>
              <w:ind w:firstLine="709"/>
              <w:jc w:val="both"/>
              <w:rPr>
                <w:b/>
                <w:sz w:val="48"/>
              </w:rPr>
            </w:pPr>
          </w:p>
          <w:p w:rsidR="00EA5961" w:rsidRPr="00C60D06" w:rsidRDefault="00EA5961"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AE151A">
              <w:rPr>
                <w:sz w:val="32"/>
                <w:szCs w:val="32"/>
                <w:u w:val="single"/>
              </w:rPr>
              <w:t>Achiziționarea aparatajului pentru laborator</w:t>
            </w:r>
            <w:r>
              <w:rPr>
                <w:sz w:val="32"/>
                <w:szCs w:val="32"/>
              </w:rPr>
              <w:t xml:space="preserve">ul </w:t>
            </w:r>
            <w:r w:rsidRPr="00AE151A">
              <w:rPr>
                <w:sz w:val="32"/>
                <w:szCs w:val="32"/>
                <w:u w:val="single"/>
              </w:rPr>
              <w:t>medical din cadrl  Centrului de Sănătate Sănătăuca, rl. Florești</w:t>
            </w:r>
          </w:p>
          <w:p w:rsidR="00EA5961" w:rsidRPr="00C60D06" w:rsidRDefault="00EA5961"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EA5961" w:rsidRPr="00C60D06" w:rsidRDefault="00EA5961"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EA5961" w:rsidRPr="00962F3D" w:rsidRDefault="00EA5961" w:rsidP="00962F3D">
            <w:pPr>
              <w:spacing w:line="360" w:lineRule="auto"/>
              <w:jc w:val="both"/>
              <w:rPr>
                <w:sz w:val="28"/>
                <w:szCs w:val="28"/>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w:t>
            </w:r>
            <w:r w:rsidRPr="00962F3D">
              <w:rPr>
                <w:sz w:val="28"/>
                <w:szCs w:val="28"/>
                <w:u w:val="single"/>
                <w:lang w:val="pt-BR"/>
              </w:rPr>
              <w:t>38430000-8</w:t>
            </w:r>
          </w:p>
          <w:p w:rsidR="00EA5961" w:rsidRPr="00C60D06" w:rsidRDefault="00EA5961" w:rsidP="00457832">
            <w:pPr>
              <w:spacing w:line="360" w:lineRule="auto"/>
              <w:jc w:val="both"/>
              <w:rPr>
                <w:sz w:val="32"/>
                <w:szCs w:val="32"/>
              </w:rPr>
            </w:pPr>
          </w:p>
          <w:p w:rsidR="00EA5961" w:rsidRPr="00C60D06" w:rsidRDefault="00EA5961" w:rsidP="00457832">
            <w:pPr>
              <w:spacing w:line="360" w:lineRule="auto"/>
              <w:jc w:val="both"/>
              <w:rPr>
                <w:sz w:val="32"/>
                <w:szCs w:val="32"/>
              </w:rPr>
            </w:pPr>
          </w:p>
          <w:p w:rsidR="00EA5961" w:rsidRPr="00C60D06" w:rsidRDefault="00EA5961" w:rsidP="00457832">
            <w:pPr>
              <w:spacing w:line="360" w:lineRule="auto"/>
              <w:jc w:val="both"/>
              <w:rPr>
                <w:sz w:val="32"/>
                <w:szCs w:val="32"/>
              </w:rPr>
            </w:pPr>
            <w:r w:rsidRPr="00C60D06">
              <w:rPr>
                <w:sz w:val="32"/>
                <w:szCs w:val="32"/>
              </w:rPr>
              <w:t>Autoritarea Contractantă:</w:t>
            </w:r>
            <w:r w:rsidRPr="00C60D06">
              <w:rPr>
                <w:sz w:val="32"/>
                <w:szCs w:val="32"/>
              </w:rPr>
              <w:tab/>
              <w:t>_</w:t>
            </w:r>
            <w:r w:rsidRPr="00AE151A">
              <w:rPr>
                <w:sz w:val="32"/>
                <w:szCs w:val="32"/>
                <w:u w:val="single"/>
              </w:rPr>
              <w:t>Consiliul raional Florești</w:t>
            </w:r>
            <w:r>
              <w:rPr>
                <w:sz w:val="32"/>
                <w:szCs w:val="32"/>
              </w:rPr>
              <w:t xml:space="preserve"> </w:t>
            </w:r>
            <w:r w:rsidRPr="00C60D06">
              <w:rPr>
                <w:sz w:val="32"/>
                <w:szCs w:val="32"/>
              </w:rPr>
              <w:t>_______________</w:t>
            </w:r>
          </w:p>
          <w:p w:rsidR="00EA5961" w:rsidRPr="00C60D06" w:rsidRDefault="00EA5961" w:rsidP="00457832">
            <w:pPr>
              <w:spacing w:line="360" w:lineRule="auto"/>
              <w:jc w:val="both"/>
              <w:rPr>
                <w:sz w:val="32"/>
                <w:szCs w:val="32"/>
              </w:rPr>
            </w:pPr>
          </w:p>
          <w:p w:rsidR="00EA5961" w:rsidRPr="00C60D06" w:rsidRDefault="00EA5961" w:rsidP="00457832">
            <w:pPr>
              <w:ind w:firstLine="709"/>
              <w:jc w:val="both"/>
              <w:rPr>
                <w:b/>
                <w:sz w:val="28"/>
              </w:rPr>
            </w:pPr>
          </w:p>
          <w:p w:rsidR="00EA5961" w:rsidRPr="00C60D06" w:rsidRDefault="00EA5961" w:rsidP="00FE1849">
            <w:pPr>
              <w:rPr>
                <w:b/>
                <w:caps/>
                <w:sz w:val="40"/>
                <w:szCs w:val="40"/>
              </w:rPr>
            </w:pPr>
          </w:p>
        </w:tc>
      </w:tr>
    </w:tbl>
    <w:p w:rsidR="00EA5961" w:rsidRPr="00C60D06" w:rsidRDefault="00EA5961" w:rsidP="00A20ACF">
      <w:pPr>
        <w:sectPr w:rsidR="00EA5961" w:rsidRPr="00C60D06" w:rsidSect="00457832">
          <w:footerReference w:type="default" r:id="rId7"/>
          <w:pgSz w:w="11906" w:h="16838" w:code="9"/>
          <w:pgMar w:top="567" w:right="567" w:bottom="567" w:left="1701" w:header="720" w:footer="510" w:gutter="0"/>
          <w:cols w:space="720"/>
          <w:titlePg/>
          <w:docGrid w:linePitch="272"/>
        </w:sectPr>
      </w:pPr>
    </w:p>
    <w:p w:rsidR="00EA5961" w:rsidRPr="00C60D06" w:rsidRDefault="00EA5961" w:rsidP="00A20ACF"/>
    <w:tbl>
      <w:tblPr>
        <w:tblW w:w="9747" w:type="dxa"/>
        <w:tblLayout w:type="fixed"/>
        <w:tblLook w:val="00A0"/>
      </w:tblPr>
      <w:tblGrid>
        <w:gridCol w:w="9747"/>
      </w:tblGrid>
      <w:tr w:rsidR="00EA5961" w:rsidRPr="00C60D06" w:rsidTr="00457832">
        <w:trPr>
          <w:trHeight w:val="850"/>
        </w:trPr>
        <w:tc>
          <w:tcPr>
            <w:tcW w:w="9747" w:type="dxa"/>
            <w:vAlign w:val="center"/>
          </w:tcPr>
          <w:p w:rsidR="00EA5961" w:rsidRDefault="00EA5961"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EA5961" w:rsidRPr="00C60D06" w:rsidRDefault="00EA5961" w:rsidP="00457832">
            <w:pPr>
              <w:pStyle w:val="Heading1"/>
              <w:numPr>
                <w:ilvl w:val="0"/>
                <w:numId w:val="0"/>
              </w:numPr>
              <w:ind w:left="360"/>
              <w:rPr>
                <w:lang w:val="ro-RO"/>
              </w:rPr>
            </w:pPr>
            <w:r w:rsidRPr="00C60D06">
              <w:rPr>
                <w:lang w:val="ro-RO"/>
              </w:rPr>
              <w:t>INSTRUCŢIUNI PENTRU OFERTANŢI (IPO)</w:t>
            </w:r>
            <w:bookmarkEnd w:id="0"/>
            <w:bookmarkEnd w:id="1"/>
          </w:p>
          <w:p w:rsidR="00EA5961" w:rsidRPr="00C60D06" w:rsidRDefault="00EA5961"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EA5961" w:rsidRPr="00C60D06" w:rsidTr="00457832">
        <w:trPr>
          <w:trHeight w:val="600"/>
        </w:trPr>
        <w:tc>
          <w:tcPr>
            <w:tcW w:w="9747" w:type="dxa"/>
            <w:vAlign w:val="center"/>
          </w:tcPr>
          <w:p w:rsidR="00EA5961" w:rsidRPr="00B3697A" w:rsidRDefault="00EA5961" w:rsidP="00277A9E">
            <w:pPr>
              <w:pStyle w:val="Heading2"/>
              <w:keepNext w:val="0"/>
              <w:keepLines w:val="0"/>
              <w:tabs>
                <w:tab w:val="left" w:pos="360"/>
              </w:tabs>
              <w:spacing w:before="0"/>
              <w:jc w:val="center"/>
            </w:pPr>
            <w:bookmarkStart w:id="2" w:name="_Toc392180118"/>
            <w:bookmarkStart w:id="3" w:name="_Toc449539008"/>
            <w:r w:rsidRPr="00B3697A">
              <w:t>Secțiunea 1. Dispoziții generale</w:t>
            </w:r>
            <w:bookmarkEnd w:id="2"/>
            <w:bookmarkEnd w:id="3"/>
          </w:p>
        </w:tc>
      </w:tr>
      <w:tr w:rsidR="00EA5961" w:rsidRPr="00C60D06" w:rsidTr="00457832">
        <w:trPr>
          <w:trHeight w:val="697"/>
        </w:trPr>
        <w:tc>
          <w:tcPr>
            <w:tcW w:w="9747" w:type="dxa"/>
          </w:tcPr>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B3697A">
              <w:t xml:space="preserve">Scopul procedurii de achiziție </w:t>
            </w:r>
            <w:bookmarkEnd w:id="4"/>
            <w:bookmarkEnd w:id="5"/>
          </w:p>
          <w:p w:rsidR="00EA5961" w:rsidRPr="00C60D06" w:rsidRDefault="00EA5961"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B3697A">
              <w:t>Principiile care stau la baza atribuirii contractului de achiziюie</w:t>
            </w:r>
            <w:bookmarkEnd w:id="6"/>
            <w:bookmarkEnd w:id="7"/>
            <w:r w:rsidRPr="00B3697A">
              <w:rPr>
                <w:b w:val="0"/>
              </w:rPr>
              <w:t xml:space="preserve"> </w:t>
            </w:r>
          </w:p>
          <w:p w:rsidR="00EA5961" w:rsidRPr="00C60D06" w:rsidRDefault="00EA5961"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B3697A">
              <w:rPr>
                <w:rFonts w:ascii="Times New Roman" w:hAnsi="Times New Roman"/>
                <w:b w:val="0"/>
                <w:color w:val="auto"/>
              </w:rPr>
              <w:t>libera  concurenюг;</w:t>
            </w:r>
            <w:bookmarkEnd w:id="8"/>
            <w:bookmarkEnd w:id="9"/>
            <w:bookmarkEnd w:id="10"/>
          </w:p>
          <w:p w:rsidR="00EA5961" w:rsidRPr="00B3697A" w:rsidRDefault="00EA5961"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B3697A">
              <w:rPr>
                <w:rFonts w:ascii="Times New Roman" w:hAnsi="Times New Roman"/>
                <w:b w:val="0"/>
                <w:color w:val="auto"/>
              </w:rPr>
              <w:t>eficienюa utilizгrii fondurilor publice și minimizarea riscurilor autoritгților/entițгlilor contractante;</w:t>
            </w:r>
            <w:bookmarkEnd w:id="11"/>
            <w:bookmarkEnd w:id="12"/>
            <w:bookmarkEnd w:id="13"/>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B3697A">
              <w:rPr>
                <w:rFonts w:ascii="Times New Roman" w:hAnsi="Times New Roman"/>
                <w:b w:val="0"/>
                <w:color w:val="auto"/>
              </w:rPr>
              <w:t>transparenюa;</w:t>
            </w:r>
            <w:bookmarkEnd w:id="14"/>
            <w:bookmarkEnd w:id="15"/>
            <w:bookmarkEnd w:id="16"/>
          </w:p>
          <w:p w:rsidR="00EA5961" w:rsidRPr="00B3697A" w:rsidRDefault="00EA5961" w:rsidP="0002312A">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B3697A">
              <w:rPr>
                <w:rFonts w:ascii="Times New Roman" w:hAnsi="Times New Roman"/>
                <w:b w:val="0"/>
                <w:color w:val="auto"/>
              </w:rPr>
              <w:t>tratamentul egal, imparțial și nedescriminatoriu оn privința tuturor ofertanților și operatorilor economici;</w:t>
            </w:r>
            <w:bookmarkEnd w:id="17"/>
            <w:bookmarkEnd w:id="18"/>
            <w:bookmarkEnd w:id="19"/>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B3697A">
              <w:rPr>
                <w:rFonts w:ascii="Times New Roman" w:hAnsi="Times New Roman"/>
                <w:b w:val="0"/>
                <w:color w:val="auto"/>
              </w:rPr>
              <w:t>protecția mediului;</w:t>
            </w:r>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B3697A">
              <w:rPr>
                <w:rFonts w:ascii="Times New Roman" w:hAnsi="Times New Roman"/>
                <w:b w:val="0"/>
                <w:color w:val="auto"/>
              </w:rPr>
              <w:t>respectarea ordinii de drept;</w:t>
            </w:r>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B3697A">
              <w:rPr>
                <w:rFonts w:ascii="Times New Roman" w:hAnsi="Times New Roman"/>
                <w:b w:val="0"/>
                <w:color w:val="auto"/>
              </w:rPr>
              <w:t>confidenюialitatea</w:t>
            </w:r>
            <w:bookmarkEnd w:id="20"/>
            <w:bookmarkEnd w:id="21"/>
            <w:bookmarkEnd w:id="22"/>
            <w:r w:rsidRPr="00B3697A">
              <w:rPr>
                <w:rFonts w:ascii="Times New Roman" w:hAnsi="Times New Roman"/>
                <w:b w:val="0"/>
                <w:color w:val="auto"/>
              </w:rPr>
              <w:t>;</w:t>
            </w:r>
          </w:p>
          <w:p w:rsidR="00EA5961" w:rsidRPr="00B3697A" w:rsidRDefault="00EA5961" w:rsidP="0002312A">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B3697A">
              <w:rPr>
                <w:rFonts w:ascii="Times New Roman" w:hAnsi="Times New Roman"/>
                <w:b w:val="0"/>
                <w:color w:val="auto"/>
              </w:rPr>
              <w:t>asumarea rгspunderii оn cadrul procedurilor de achiziюie publicг.</w:t>
            </w:r>
          </w:p>
          <w:p w:rsidR="00EA5961" w:rsidRPr="00C60D06" w:rsidRDefault="00EA5961" w:rsidP="00457832"/>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B3697A">
              <w:t>Sursa de finanюare</w:t>
            </w:r>
            <w:bookmarkEnd w:id="23"/>
            <w:bookmarkEnd w:id="24"/>
          </w:p>
          <w:p w:rsidR="00EA5961" w:rsidRPr="00C60D06" w:rsidRDefault="00EA5961"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EA5961" w:rsidRDefault="00EA5961"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EA5961" w:rsidRPr="00C60D06" w:rsidRDefault="00EA5961"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B3697A">
              <w:t xml:space="preserve">Participanюii la </w:t>
            </w:r>
            <w:bookmarkEnd w:id="25"/>
            <w:bookmarkEnd w:id="26"/>
            <w:r w:rsidRPr="00B3697A">
              <w:t>procedura de achiziție</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EA5961" w:rsidRPr="00C60D06" w:rsidRDefault="00EA5961" w:rsidP="00457832">
            <w:pPr>
              <w:tabs>
                <w:tab w:val="left" w:pos="960"/>
                <w:tab w:val="left" w:pos="1134"/>
              </w:tabs>
              <w:spacing w:after="120"/>
              <w:ind w:left="567"/>
              <w:jc w:val="both"/>
            </w:pPr>
          </w:p>
          <w:p w:rsidR="00EA5961" w:rsidRPr="00C60D06" w:rsidRDefault="00EA5961"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 xml:space="preserve">Cheltuielile de participare la </w:t>
            </w:r>
            <w:bookmarkEnd w:id="27"/>
            <w:bookmarkEnd w:id="28"/>
            <w:r w:rsidRPr="00B3697A">
              <w:t>procedura de achiziție</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EA5961" w:rsidRPr="005A71E8" w:rsidRDefault="00EA5961"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EA5961" w:rsidRPr="00C60D06" w:rsidRDefault="00EA5961"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B3697A">
              <w:t xml:space="preserve">Limba de comunicare оn cadrul </w:t>
            </w:r>
            <w:bookmarkEnd w:id="29"/>
            <w:bookmarkEnd w:id="30"/>
            <w:r w:rsidRPr="00B3697A">
              <w:t>procedurii de achiziție</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B3697A">
              <w:t>Secюiunile Documentelor de atribuire</w:t>
            </w:r>
            <w:bookmarkEnd w:id="31"/>
            <w:bookmarkEnd w:id="32"/>
          </w:p>
          <w:p w:rsidR="00EA5961" w:rsidRPr="00C60D06" w:rsidRDefault="00EA5961"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EA5961" w:rsidRPr="00C60D06" w:rsidRDefault="00EA5961" w:rsidP="00277A9E">
            <w:pPr>
              <w:tabs>
                <w:tab w:val="left" w:pos="1134"/>
                <w:tab w:val="left" w:pos="1602"/>
                <w:tab w:val="left" w:pos="2502"/>
              </w:tabs>
              <w:ind w:firstLine="567"/>
              <w:jc w:val="both"/>
            </w:pPr>
            <w:r>
              <w:t>CAPITOLUL I</w:t>
            </w:r>
            <w:r w:rsidRPr="00C60D06">
              <w:t xml:space="preserve">. Instrucţiuni pentru ofertanţi </w:t>
            </w:r>
          </w:p>
          <w:p w:rsidR="00EA5961" w:rsidRPr="00C60D06" w:rsidRDefault="00EA5961" w:rsidP="00277A9E">
            <w:pPr>
              <w:tabs>
                <w:tab w:val="left" w:pos="1134"/>
                <w:tab w:val="left" w:pos="1602"/>
                <w:tab w:val="left" w:pos="2502"/>
              </w:tabs>
              <w:ind w:firstLine="567"/>
              <w:jc w:val="both"/>
            </w:pPr>
            <w:r>
              <w:t>CAPITOLUL II</w:t>
            </w:r>
            <w:r w:rsidRPr="00C60D06">
              <w:t xml:space="preserve">. Fişa de date a achiziţiei </w:t>
            </w:r>
          </w:p>
          <w:p w:rsidR="00EA5961" w:rsidRPr="00C60D06" w:rsidRDefault="00EA5961" w:rsidP="00277A9E">
            <w:pPr>
              <w:tabs>
                <w:tab w:val="left" w:pos="1134"/>
                <w:tab w:val="left" w:pos="1602"/>
                <w:tab w:val="left" w:pos="2502"/>
              </w:tabs>
              <w:ind w:firstLine="567"/>
              <w:jc w:val="both"/>
            </w:pPr>
            <w:r>
              <w:t>CAPITOLUL III</w:t>
            </w:r>
            <w:r w:rsidRPr="00C60D06">
              <w:t>. Formulare pentru depunerea ofertei</w:t>
            </w:r>
          </w:p>
          <w:p w:rsidR="00EA5961" w:rsidRDefault="00EA5961" w:rsidP="00277A9E">
            <w:pPr>
              <w:tabs>
                <w:tab w:val="left" w:pos="1134"/>
                <w:tab w:val="left" w:pos="1602"/>
                <w:tab w:val="left" w:pos="2502"/>
              </w:tabs>
              <w:ind w:firstLine="567"/>
              <w:jc w:val="both"/>
            </w:pPr>
            <w:r>
              <w:t xml:space="preserve">CAPITOLUL IV. </w:t>
            </w:r>
            <w:r w:rsidRPr="00C60D06">
              <w:t>Specificații tehnice și de preț.</w:t>
            </w:r>
          </w:p>
          <w:p w:rsidR="00EA5961" w:rsidRPr="00C60D06" w:rsidRDefault="00EA5961" w:rsidP="00277A9E">
            <w:pPr>
              <w:tabs>
                <w:tab w:val="left" w:pos="1134"/>
                <w:tab w:val="left" w:pos="1602"/>
                <w:tab w:val="left" w:pos="2502"/>
              </w:tabs>
              <w:ind w:firstLine="567"/>
              <w:jc w:val="both"/>
            </w:pPr>
            <w:r>
              <w:t>CAPITOLUL V. Formularul de contract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B3697A">
              <w:t>Clarificarea єi modificarea documentelor de atribuire</w:t>
            </w:r>
            <w:bookmarkEnd w:id="33"/>
            <w:bookmarkEnd w:id="34"/>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EA5961" w:rsidRPr="00C60D06" w:rsidRDefault="00EA5961"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Practicile de corupere єi alte practici interzise</w:t>
            </w:r>
            <w:bookmarkEnd w:id="35"/>
            <w:bookmarkEnd w:id="36"/>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EA5961" w:rsidRPr="00B3697A" w:rsidRDefault="00EA5961"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B3697A">
              <w:rPr>
                <w:rFonts w:ascii="Times New Roman" w:hAnsi="Times New Roman"/>
                <w:b w:val="0"/>
                <w:color w:val="auto"/>
              </w:rPr>
              <w:t>va exclude ofertantul din procedura respectivг de achiziюie prin includerea lui оn Lista de interdicюie, conform prevederilor Regulamentului cu privire la Lista de interdicție a operatorilor economici; sau</w:t>
            </w:r>
            <w:bookmarkEnd w:id="37"/>
            <w:bookmarkEnd w:id="38"/>
            <w:bookmarkEnd w:id="39"/>
            <w:r w:rsidRPr="00B3697A">
              <w:rPr>
                <w:rFonts w:ascii="Times New Roman" w:hAnsi="Times New Roman"/>
                <w:b w:val="0"/>
                <w:color w:val="auto"/>
              </w:rPr>
              <w:t xml:space="preserve"> </w:t>
            </w:r>
          </w:p>
          <w:p w:rsidR="00EA5961" w:rsidRPr="00B3697A" w:rsidRDefault="00EA5961"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B3697A">
              <w:rPr>
                <w:rFonts w:ascii="Times New Roman" w:hAnsi="Times New Roman"/>
                <w:b w:val="0"/>
                <w:color w:val="auto"/>
              </w:rPr>
              <w:t>va оntreprinde orice alte mгsuri prevгzute оn articolul 40 al Legii nr. 131/2015</w:t>
            </w:r>
            <w:bookmarkEnd w:id="40"/>
            <w:bookmarkEnd w:id="41"/>
            <w:bookmarkEnd w:id="42"/>
            <w:r w:rsidRPr="00B3697A">
              <w:rPr>
                <w:rFonts w:ascii="Times New Roman" w:hAnsi="Times New Roman"/>
                <w:b w:val="0"/>
                <w:color w:val="auto"/>
              </w:rPr>
              <w:t>.</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EA5961" w:rsidRPr="00B3697A" w:rsidRDefault="00EA5961"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B3697A">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r w:rsidRPr="00B3697A">
              <w:rPr>
                <w:rFonts w:ascii="Times New Roman" w:hAnsi="Times New Roman"/>
                <w:b w:val="0"/>
                <w:color w:val="auto"/>
              </w:rPr>
              <w:t xml:space="preserve">  </w:t>
            </w:r>
          </w:p>
          <w:p w:rsidR="00EA5961" w:rsidRPr="00B3697A" w:rsidRDefault="00EA5961"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B3697A">
              <w:rPr>
                <w:rFonts w:ascii="Times New Roman" w:hAnsi="Times New Roman"/>
                <w:b w:val="0"/>
                <w:color w:val="auto"/>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r w:rsidRPr="00B3697A">
              <w:rPr>
                <w:rFonts w:ascii="Times New Roman" w:hAnsi="Times New Roman"/>
                <w:b w:val="0"/>
                <w:color w:val="auto"/>
              </w:rPr>
              <w:t xml:space="preserve"> </w:t>
            </w:r>
          </w:p>
          <w:p w:rsidR="00EA5961" w:rsidRPr="00B3697A" w:rsidRDefault="00EA5961"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B3697A">
              <w:rPr>
                <w:rFonts w:ascii="Times New Roman" w:hAnsi="Times New Roman"/>
                <w:b w:val="0"/>
                <w:color w:val="auto"/>
              </w:rPr>
              <w:t>оnюelegerea interzisг de lege, оntre douг sau mai multe pгrюi, realizatг оn scopul coordonгrii comportamentului lor la procedurile de achiziюii publice;</w:t>
            </w:r>
            <w:bookmarkEnd w:id="49"/>
            <w:bookmarkEnd w:id="50"/>
            <w:bookmarkEnd w:id="51"/>
          </w:p>
          <w:p w:rsidR="00EA5961" w:rsidRPr="00B3697A" w:rsidRDefault="00EA5961"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B3697A">
              <w:rPr>
                <w:rFonts w:ascii="Times New Roman" w:hAnsi="Times New Roman"/>
                <w:b w:val="0"/>
                <w:color w:val="auto"/>
              </w:rPr>
              <w:t>deteriorarea sau prejudicierea, direct sau indirect, a oricгrei pгrюi sau a proprietгюii acestei pгrюi, pentru a influenюa оn mod necorespunzгtor acюiunile acesteia;</w:t>
            </w:r>
            <w:bookmarkEnd w:id="52"/>
            <w:bookmarkEnd w:id="53"/>
            <w:bookmarkEnd w:id="54"/>
          </w:p>
          <w:p w:rsidR="00EA5961" w:rsidRPr="00B3697A" w:rsidRDefault="00EA5961"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B3697A">
              <w:rPr>
                <w:rFonts w:ascii="Times New Roman" w:hAnsi="Times New Roman"/>
                <w:b w:val="0"/>
                <w:color w:val="aut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EA5961" w:rsidRPr="00C60D06" w:rsidRDefault="00EA5961"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EA5961" w:rsidRPr="00C60D06" w:rsidRDefault="00EA5961" w:rsidP="00457832">
            <w:pPr>
              <w:tabs>
                <w:tab w:val="left" w:pos="960"/>
                <w:tab w:val="left" w:pos="1134"/>
              </w:tabs>
              <w:spacing w:after="120"/>
              <w:jc w:val="both"/>
            </w:pPr>
          </w:p>
        </w:tc>
      </w:tr>
      <w:tr w:rsidR="00EA5961" w:rsidRPr="00C60D06" w:rsidTr="00457832">
        <w:trPr>
          <w:trHeight w:val="600"/>
        </w:trPr>
        <w:tc>
          <w:tcPr>
            <w:tcW w:w="9747" w:type="dxa"/>
            <w:vAlign w:val="center"/>
          </w:tcPr>
          <w:p w:rsidR="00EA5961" w:rsidRPr="00B3697A" w:rsidRDefault="00EA5961" w:rsidP="00277A9E">
            <w:pPr>
              <w:pStyle w:val="Heading2"/>
              <w:keepNext w:val="0"/>
              <w:keepLines w:val="0"/>
              <w:tabs>
                <w:tab w:val="left" w:pos="360"/>
                <w:tab w:val="left" w:pos="1134"/>
              </w:tabs>
              <w:spacing w:before="0"/>
              <w:jc w:val="center"/>
            </w:pPr>
            <w:bookmarkStart w:id="58" w:name="_Toc392180141"/>
            <w:bookmarkStart w:id="59" w:name="_Toc449539031"/>
            <w:r w:rsidRPr="00B3697A">
              <w:t>Secțiunea a-2-a. Criterii de calificare</w:t>
            </w:r>
            <w:bookmarkEnd w:id="58"/>
            <w:bookmarkEnd w:id="59"/>
          </w:p>
        </w:tc>
      </w:tr>
      <w:tr w:rsidR="00EA5961" w:rsidRPr="00C60D06" w:rsidTr="00457832">
        <w:trPr>
          <w:trHeight w:val="283"/>
        </w:trPr>
        <w:tc>
          <w:tcPr>
            <w:tcW w:w="9747" w:type="dxa"/>
            <w:vAlign w:val="center"/>
          </w:tcPr>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B3697A">
              <w:t>Criterii generale</w:t>
            </w:r>
            <w:bookmarkEnd w:id="60"/>
            <w:bookmarkEnd w:id="61"/>
          </w:p>
          <w:p w:rsidR="00EA5961" w:rsidRPr="00C60D06" w:rsidRDefault="00EA5961"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EA5961" w:rsidRPr="00C60D06" w:rsidRDefault="00EA5961"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EA5961" w:rsidRPr="00C60D06" w:rsidRDefault="00EA5961" w:rsidP="00457832">
            <w:pPr>
              <w:tabs>
                <w:tab w:val="left" w:pos="960"/>
                <w:tab w:val="left" w:pos="1134"/>
              </w:tabs>
              <w:spacing w:after="120"/>
              <w:jc w:val="both"/>
              <w:rPr>
                <w:color w:val="000000"/>
              </w:rPr>
            </w:pPr>
            <w:r w:rsidRPr="00C60D06">
              <w:rPr>
                <w:color w:val="000000"/>
              </w:rPr>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EA5961" w:rsidRPr="00C60D06" w:rsidRDefault="00EA5961"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EA5961" w:rsidRPr="00C60D06" w:rsidRDefault="00EA5961"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EA5961" w:rsidRPr="00C60D06" w:rsidRDefault="00EA5961"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EA5961" w:rsidRPr="00C60D06" w:rsidRDefault="00EA5961"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EA5961" w:rsidRPr="00C60D06" w:rsidRDefault="00EA5961"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EA5961" w:rsidRPr="00C60D06" w:rsidRDefault="00EA5961" w:rsidP="0002312A">
            <w:pPr>
              <w:pStyle w:val="ListParagraph"/>
              <w:numPr>
                <w:ilvl w:val="0"/>
                <w:numId w:val="29"/>
              </w:numPr>
              <w:rPr>
                <w:lang w:val="ro-RO"/>
              </w:rPr>
            </w:pPr>
            <w:r w:rsidRPr="00C60D06">
              <w:rPr>
                <w:lang w:val="ro-RO"/>
              </w:rPr>
              <w:t>standarde de protecţie a mediului.</w:t>
            </w:r>
          </w:p>
          <w:p w:rsidR="00EA5961" w:rsidRPr="00C60D06" w:rsidRDefault="00EA5961" w:rsidP="00457832">
            <w:pPr>
              <w:pStyle w:val="ListParagraph"/>
              <w:numPr>
                <w:ilvl w:val="0"/>
                <w:numId w:val="0"/>
              </w:numPr>
              <w:ind w:left="720"/>
              <w:rPr>
                <w:lang w:val="ro-RO"/>
              </w:rPr>
            </w:pPr>
          </w:p>
          <w:p w:rsidR="00EA5961" w:rsidRPr="00C60D06" w:rsidRDefault="00EA5961" w:rsidP="00457832"/>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B3697A">
              <w:t>Eligibilitatea ofertantului</w:t>
            </w:r>
            <w:bookmarkEnd w:id="62"/>
            <w:bookmarkEnd w:id="63"/>
            <w:r w:rsidRPr="00B3697A">
              <w:t xml:space="preserve"> sau candidatului</w:t>
            </w:r>
          </w:p>
          <w:p w:rsidR="00EA5961" w:rsidRPr="00C60D06" w:rsidRDefault="00EA5961"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EA5961" w:rsidRPr="00C60D06" w:rsidRDefault="00EA5961"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A5961" w:rsidRPr="00C60D06" w:rsidRDefault="00EA5961"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EA5961" w:rsidRPr="00C60D06" w:rsidRDefault="00EA5961" w:rsidP="0002312A">
            <w:pPr>
              <w:numPr>
                <w:ilvl w:val="0"/>
                <w:numId w:val="25"/>
              </w:numPr>
              <w:tabs>
                <w:tab w:val="left" w:pos="1134"/>
              </w:tabs>
              <w:ind w:left="0" w:firstLine="567"/>
              <w:jc w:val="both"/>
            </w:pPr>
            <w:r w:rsidRPr="00C60D06">
              <w:t xml:space="preserve">se află în proces de insolvabilitate ca urmare a hotărîrii judecătorești; </w:t>
            </w:r>
          </w:p>
          <w:p w:rsidR="00EA5961" w:rsidRPr="00C60D06" w:rsidRDefault="00EA5961"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EA5961" w:rsidRPr="00C60D06" w:rsidRDefault="00EA5961"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EA5961" w:rsidRPr="00C60D06" w:rsidRDefault="00EA5961"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EA5961" w:rsidRPr="00C60D06" w:rsidRDefault="00EA5961"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EA5961" w:rsidRPr="00C60D06" w:rsidRDefault="00EA5961"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EA5961" w:rsidRPr="00C60D06" w:rsidRDefault="00EA5961"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EA5961" w:rsidRPr="00C60D06" w:rsidRDefault="00EA5961"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EA5961" w:rsidRPr="00C60D06" w:rsidRDefault="00EA5961" w:rsidP="0002312A">
            <w:pPr>
              <w:numPr>
                <w:ilvl w:val="0"/>
                <w:numId w:val="25"/>
              </w:numPr>
              <w:tabs>
                <w:tab w:val="left" w:pos="1134"/>
              </w:tabs>
              <w:ind w:left="0" w:firstLine="567"/>
              <w:jc w:val="both"/>
            </w:pPr>
            <w:r w:rsidRPr="00C60D06">
              <w:t>este inclus în Lista de interdicţie a operatorilor economici.</w:t>
            </w:r>
          </w:p>
          <w:p w:rsidR="00EA5961" w:rsidRPr="00C60D06" w:rsidRDefault="00EA5961" w:rsidP="00457832">
            <w:pPr>
              <w:tabs>
                <w:tab w:val="left" w:pos="1134"/>
              </w:tabs>
              <w:ind w:left="567"/>
              <w:jc w:val="both"/>
            </w:pP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EA5961" w:rsidRPr="00C60D06" w:rsidRDefault="00EA5961"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A5961" w:rsidRPr="00C60D06" w:rsidRDefault="00EA5961"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A5961" w:rsidRPr="00C60D06" w:rsidRDefault="00EA5961"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A5961" w:rsidRPr="00B3697A" w:rsidRDefault="00EA5961"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B3697A">
              <w:t>Capacitatea de exercitare a activitгții profesionale</w:t>
            </w:r>
            <w:bookmarkEnd w:id="64"/>
            <w:bookmarkEnd w:id="65"/>
          </w:p>
          <w:p w:rsidR="00EA5961" w:rsidRPr="00A20ACF" w:rsidRDefault="00EA5961"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B3697A">
              <w:t>Capacitatea economicг єi financiarг</w:t>
            </w:r>
            <w:bookmarkEnd w:id="66"/>
            <w:bookmarkEnd w:id="67"/>
          </w:p>
          <w:p w:rsidR="00EA5961" w:rsidRPr="00C60D06" w:rsidRDefault="00EA5961"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A5961" w:rsidRPr="00C60D06" w:rsidRDefault="00EA5961"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EA5961" w:rsidRPr="00C60D06" w:rsidRDefault="00EA5961"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EA5961" w:rsidRPr="00C60D06" w:rsidRDefault="00EA5961" w:rsidP="0002312A">
            <w:pPr>
              <w:pStyle w:val="Standard"/>
              <w:numPr>
                <w:ilvl w:val="0"/>
                <w:numId w:val="2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A5961" w:rsidRPr="00C60D06" w:rsidRDefault="00EA5961"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EA5961" w:rsidRPr="00C60D06" w:rsidRDefault="00EA5961"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A5961" w:rsidRPr="00C60D06"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EA5961" w:rsidRPr="00C60D06"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EA5961" w:rsidRPr="00C60D06"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EA5961" w:rsidRPr="00A20ACF"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susținerea financiarг trebuie sг оndeplineascг criteriile de selecție relevante și nu trebuie sг se afle оn niciuna dintre situațiile prevгzute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EA5961" w:rsidRPr="00C60D06"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sг se bazeze pe capacitгțile membrilor asociației sau ale altor persoane.</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B3697A">
              <w:t>Capacitate tehnicг și/sau profesionalг</w:t>
            </w:r>
            <w:bookmarkEnd w:id="70"/>
            <w:bookmarkEnd w:id="71"/>
            <w:r w:rsidRPr="00B3697A">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EA5961" w:rsidRPr="00C60D06" w:rsidRDefault="00EA5961"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EA5961" w:rsidRPr="00C60D06" w:rsidRDefault="00EA5961"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EA5961" w:rsidRPr="00C60D06" w:rsidRDefault="00EA5961"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EA5961" w:rsidRPr="00C60D06" w:rsidRDefault="00EA5961"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EA5961" w:rsidRPr="00C60D06" w:rsidRDefault="00EA5961"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EA5961" w:rsidRPr="00C60D06" w:rsidRDefault="00EA5961"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EA5961" w:rsidRPr="00C60D06" w:rsidRDefault="00EA5961"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EA5961" w:rsidRPr="00C60D06" w:rsidRDefault="00EA5961" w:rsidP="00457832">
            <w:pPr>
              <w:ind w:firstLine="567"/>
              <w:jc w:val="both"/>
              <w:rPr>
                <w:lang w:eastAsia="ru-RU"/>
              </w:rPr>
            </w:pPr>
            <w:r w:rsidRPr="00C60D06">
              <w:rPr>
                <w:lang w:eastAsia="ru-RU"/>
              </w:rPr>
              <w:t>h) informaţii privind partea din contract pe care operatorul economic are, eventual, intenţia să o subcontracteze.</w:t>
            </w:r>
          </w:p>
          <w:p w:rsidR="00EA5961" w:rsidRPr="00C60D06" w:rsidRDefault="00EA5961" w:rsidP="00457832">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EA5961" w:rsidRPr="00C60D06"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Pr>
                <w:noProof w:val="0"/>
                <w:kern w:val="3"/>
              </w:rPr>
              <w:t xml:space="preserve">punctul </w:t>
            </w:r>
            <w:r w:rsidRPr="003556B4">
              <w:rPr>
                <w:noProof w:val="0"/>
                <w:kern w:val="3"/>
              </w:rPr>
              <w:t>IPO14.2</w:t>
            </w:r>
            <w:r w:rsidRPr="00C60D06">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EA5961" w:rsidRPr="00A20ACF" w:rsidRDefault="00EA5961" w:rsidP="00457832">
            <w:pPr>
              <w:numPr>
                <w:ilvl w:val="1"/>
                <w:numId w:val="3"/>
              </w:numPr>
              <w:tabs>
                <w:tab w:val="left" w:pos="960"/>
                <w:tab w:val="left" w:pos="1134"/>
              </w:tabs>
              <w:spacing w:after="120"/>
              <w:ind w:left="0" w:firstLine="567"/>
              <w:jc w:val="both"/>
              <w:rPr>
                <w:noProof w:val="0"/>
                <w:kern w:val="3"/>
              </w:rPr>
            </w:pPr>
            <w:r w:rsidRPr="00C60D06">
              <w:rPr>
                <w:noProof w:val="0"/>
                <w:kern w:val="3"/>
              </w:rPr>
              <w:t xml:space="preserve">Persoana care asigurг susюinerea financiarг trebuie sг оndeplineascг criteriile de selecție relevante și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determinг excluderea din procedura de atribuire.</w:t>
            </w:r>
          </w:p>
          <w:p w:rsidR="00EA5961" w:rsidRPr="00C60D06" w:rsidRDefault="00EA5961"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EA5961" w:rsidRPr="00C60D06" w:rsidRDefault="00EA5961" w:rsidP="00457832">
            <w:pPr>
              <w:tabs>
                <w:tab w:val="left" w:pos="960"/>
                <w:tab w:val="left" w:pos="1134"/>
              </w:tabs>
              <w:spacing w:after="120"/>
              <w:ind w:left="567"/>
              <w:jc w:val="both"/>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B3697A">
              <w:t>Standarde de asigurare a calitгюii.</w:t>
            </w:r>
            <w:bookmarkEnd w:id="72"/>
            <w:bookmarkEnd w:id="73"/>
          </w:p>
          <w:p w:rsidR="00EA5961" w:rsidRPr="00C60D06" w:rsidRDefault="00EA5961"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A5961" w:rsidRPr="00C60D06" w:rsidRDefault="00EA5961"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A5961" w:rsidRPr="00C60D06" w:rsidRDefault="00EA5961" w:rsidP="00457832"/>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B3697A">
              <w:t>Standarde de protecție a mediului.</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EA5961" w:rsidRPr="00C60D06" w:rsidRDefault="00EA5961" w:rsidP="00457832">
            <w:pPr>
              <w:tabs>
                <w:tab w:val="left" w:pos="960"/>
                <w:tab w:val="left" w:pos="1134"/>
              </w:tabs>
              <w:spacing w:after="120"/>
              <w:ind w:left="567"/>
              <w:jc w:val="both"/>
            </w:pPr>
            <w:r w:rsidRPr="00C60D06">
              <w:t xml:space="preserve">a) fie la Sistemul Comunitar de Management de Mediu şi Audit (EMAS); </w:t>
            </w:r>
          </w:p>
          <w:p w:rsidR="00EA5961" w:rsidRPr="00C60D06" w:rsidRDefault="00EA5961"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EA5961" w:rsidRPr="00C60D06" w:rsidRDefault="00EA5961"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Calificarea candidaților оn cazul asocierii</w:t>
            </w:r>
            <w:bookmarkEnd w:id="74"/>
            <w:bookmarkEnd w:id="75"/>
          </w:p>
          <w:p w:rsidR="00EA5961" w:rsidRPr="00A20ACF" w:rsidRDefault="00EA5961"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EA5961" w:rsidRPr="00B3697A" w:rsidRDefault="00EA5961" w:rsidP="00457832">
            <w:pPr>
              <w:pStyle w:val="Heading3"/>
              <w:tabs>
                <w:tab w:val="left" w:pos="1134"/>
              </w:tabs>
              <w:ind w:firstLine="567"/>
              <w:rPr>
                <w:color w:val="auto"/>
              </w:rPr>
            </w:pPr>
          </w:p>
          <w:p w:rsidR="00EA5961" w:rsidRDefault="00EA5961" w:rsidP="00457832"/>
          <w:p w:rsidR="00EA5961" w:rsidRDefault="00EA5961" w:rsidP="00457832"/>
          <w:p w:rsidR="00EA5961" w:rsidRDefault="00EA5961" w:rsidP="00457832"/>
          <w:p w:rsidR="00EA5961" w:rsidRDefault="00EA5961" w:rsidP="00457832"/>
          <w:p w:rsidR="00EA5961" w:rsidRDefault="00EA5961" w:rsidP="00457832"/>
          <w:p w:rsidR="00EA5961" w:rsidRPr="00C60D06" w:rsidRDefault="00EA5961" w:rsidP="00457832"/>
        </w:tc>
      </w:tr>
      <w:tr w:rsidR="00EA5961" w:rsidRPr="00C60D06" w:rsidTr="00457832">
        <w:trPr>
          <w:trHeight w:val="600"/>
        </w:trPr>
        <w:tc>
          <w:tcPr>
            <w:tcW w:w="9747" w:type="dxa"/>
            <w:vAlign w:val="center"/>
          </w:tcPr>
          <w:p w:rsidR="00EA5961" w:rsidRPr="00B3697A" w:rsidRDefault="00EA5961" w:rsidP="003556B4">
            <w:pPr>
              <w:pStyle w:val="Heading2"/>
              <w:keepNext w:val="0"/>
              <w:keepLines w:val="0"/>
              <w:tabs>
                <w:tab w:val="left" w:pos="360"/>
                <w:tab w:val="left" w:pos="1134"/>
              </w:tabs>
              <w:spacing w:before="0"/>
              <w:jc w:val="center"/>
            </w:pPr>
            <w:bookmarkStart w:id="76" w:name="_Toc392180151"/>
            <w:bookmarkStart w:id="77" w:name="_Toc449539041"/>
            <w:r w:rsidRPr="00B3697A">
              <w:t>Secțiunea a-3-a. Pregгtirea ofertelor</w:t>
            </w:r>
            <w:bookmarkEnd w:id="76"/>
            <w:bookmarkEnd w:id="77"/>
          </w:p>
        </w:tc>
      </w:tr>
      <w:tr w:rsidR="00EA5961" w:rsidRPr="00C60D06" w:rsidTr="00457832">
        <w:trPr>
          <w:trHeight w:val="283"/>
        </w:trPr>
        <w:tc>
          <w:tcPr>
            <w:tcW w:w="9747" w:type="dxa"/>
            <w:vAlign w:val="center"/>
          </w:tcPr>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B3697A">
              <w:t>Documentele ce constituie oferta</w:t>
            </w:r>
            <w:bookmarkEnd w:id="78"/>
            <w:bookmarkEnd w:id="79"/>
          </w:p>
          <w:p w:rsidR="00EA5961" w:rsidRPr="00C60D06" w:rsidRDefault="00EA5961"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EA5961" w:rsidRPr="00C60D06" w:rsidRDefault="00EA5961" w:rsidP="0002312A">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și garanția pentru ofertă; </w:t>
            </w:r>
          </w:p>
          <w:p w:rsidR="00EA5961" w:rsidRPr="00C60D06" w:rsidRDefault="00EA5961" w:rsidP="0002312A">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EA5961" w:rsidRPr="00C60D06" w:rsidRDefault="00EA5961" w:rsidP="0002312A">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EA5961" w:rsidRPr="00C60D06" w:rsidRDefault="00EA5961" w:rsidP="00457832">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B3697A">
              <w:t xml:space="preserve">Documente pentru demonstrarea conformitгюii </w:t>
            </w:r>
            <w:bookmarkEnd w:id="80"/>
            <w:bookmarkEnd w:id="81"/>
            <w:r w:rsidRPr="00B3697A">
              <w:t>bunurilor/serviciilor</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B3697A">
              <w:t>Oferte alternative</w:t>
            </w:r>
            <w:bookmarkEnd w:id="82"/>
            <w:bookmarkEnd w:id="83"/>
          </w:p>
          <w:p w:rsidR="00EA5961" w:rsidRPr="00C60D06" w:rsidRDefault="00EA5961"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B3697A">
              <w:t>Garanюia pentru ofertг</w:t>
            </w:r>
            <w:bookmarkEnd w:id="84"/>
            <w:bookmarkEnd w:id="85"/>
            <w:r w:rsidRPr="00B3697A">
              <w:t xml:space="preserve"> </w:t>
            </w:r>
          </w:p>
          <w:p w:rsidR="00EA5961" w:rsidRPr="00C60D06" w:rsidRDefault="00EA5961"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EA5961" w:rsidRPr="00C60D06" w:rsidRDefault="00EA5961"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EA5961" w:rsidRPr="00C60D06" w:rsidRDefault="00EA5961" w:rsidP="0002312A">
            <w:pPr>
              <w:numPr>
                <w:ilvl w:val="0"/>
                <w:numId w:val="5"/>
              </w:numPr>
              <w:tabs>
                <w:tab w:val="left" w:pos="1134"/>
                <w:tab w:val="left" w:pos="1320"/>
              </w:tabs>
              <w:spacing w:after="120"/>
              <w:ind w:left="0" w:firstLine="567"/>
              <w:jc w:val="both"/>
            </w:pPr>
            <w:r w:rsidRPr="00C60D06">
              <w:t>transfer pe contul autorităţii contractante; sau</w:t>
            </w:r>
          </w:p>
          <w:p w:rsidR="00EA5961" w:rsidRPr="00C60D06" w:rsidRDefault="00EA5961"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EA5961" w:rsidRPr="00C60D06" w:rsidRDefault="00EA5961"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EA5961" w:rsidRPr="00C60D06" w:rsidRDefault="00EA5961" w:rsidP="00457832">
            <w:pPr>
              <w:tabs>
                <w:tab w:val="left" w:pos="960"/>
                <w:tab w:val="left" w:pos="1134"/>
              </w:tabs>
              <w:spacing w:after="120"/>
              <w:ind w:left="567"/>
              <w:jc w:val="both"/>
            </w:pPr>
            <w:r w:rsidRPr="00C60D06">
              <w:t xml:space="preserve">a) expirarea termenului de valabilitate a garanţiei pentru ofertă; </w:t>
            </w:r>
          </w:p>
          <w:p w:rsidR="00EA5961" w:rsidRPr="00C60D06" w:rsidRDefault="00EA5961"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EA5961" w:rsidRPr="00C60D06" w:rsidRDefault="00EA5961" w:rsidP="0045783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EA5961" w:rsidRPr="00C60D06" w:rsidRDefault="00EA5961"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EA5961" w:rsidRPr="00C60D06" w:rsidRDefault="00EA5961"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EA5961" w:rsidRPr="00C60D06" w:rsidRDefault="00EA5961" w:rsidP="0002312A">
            <w:pPr>
              <w:numPr>
                <w:ilvl w:val="0"/>
                <w:numId w:val="6"/>
              </w:numPr>
              <w:tabs>
                <w:tab w:val="left" w:pos="1134"/>
                <w:tab w:val="left" w:pos="1320"/>
              </w:tabs>
              <w:spacing w:after="120"/>
              <w:ind w:left="0" w:firstLine="567"/>
              <w:jc w:val="both"/>
            </w:pPr>
            <w:r w:rsidRPr="00C60D06">
              <w:t xml:space="preserve">ofertantul cîştigător refuză: </w:t>
            </w:r>
          </w:p>
          <w:p w:rsidR="00EA5961" w:rsidRPr="00C60D06" w:rsidRDefault="00EA5961"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EA5961" w:rsidRPr="00C60D06" w:rsidRDefault="00EA5961"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B3697A">
              <w:t>Preюuri</w:t>
            </w:r>
            <w:bookmarkEnd w:id="86"/>
            <w:bookmarkEnd w:id="87"/>
            <w:r w:rsidRPr="00B3697A">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EA5961" w:rsidRPr="00C60D06" w:rsidRDefault="00EA5961"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EA5961" w:rsidRPr="002674E1" w:rsidRDefault="00EA5961"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B3697A">
              <w:t>Termenul de valabilitate a ofertelor</w:t>
            </w:r>
            <w:bookmarkEnd w:id="88"/>
            <w:bookmarkEnd w:id="89"/>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EA5961" w:rsidRDefault="00EA5961"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A5961" w:rsidRDefault="00EA5961" w:rsidP="00A14105">
            <w:pPr>
              <w:tabs>
                <w:tab w:val="left" w:pos="960"/>
                <w:tab w:val="left" w:pos="1134"/>
              </w:tabs>
              <w:spacing w:after="120"/>
              <w:jc w:val="both"/>
            </w:pPr>
          </w:p>
          <w:p w:rsidR="00EA5961" w:rsidRDefault="00EA5961" w:rsidP="00A14105">
            <w:pPr>
              <w:tabs>
                <w:tab w:val="left" w:pos="960"/>
                <w:tab w:val="left" w:pos="1134"/>
              </w:tabs>
              <w:spacing w:after="120"/>
              <w:jc w:val="both"/>
            </w:pPr>
          </w:p>
          <w:p w:rsidR="00EA5961" w:rsidRPr="00C60D06" w:rsidRDefault="00EA5961" w:rsidP="00A14105">
            <w:pPr>
              <w:tabs>
                <w:tab w:val="left" w:pos="960"/>
                <w:tab w:val="left" w:pos="1134"/>
              </w:tabs>
              <w:spacing w:after="120"/>
              <w:jc w:val="both"/>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B3697A">
              <w:t>Valuta ofertei</w:t>
            </w:r>
            <w:bookmarkEnd w:id="90"/>
            <w:bookmarkEnd w:id="91"/>
          </w:p>
          <w:p w:rsidR="00EA5961" w:rsidRPr="00C60D06" w:rsidRDefault="00EA5961"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B3697A">
              <w:t>Formatul ofertei</w:t>
            </w:r>
            <w:bookmarkEnd w:id="92"/>
            <w:bookmarkEnd w:id="93"/>
          </w:p>
          <w:p w:rsidR="00EA5961" w:rsidRPr="00A20ACF" w:rsidRDefault="00EA5961"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EA5961" w:rsidRPr="00C60D06" w:rsidRDefault="00EA5961" w:rsidP="00457832">
            <w:pPr>
              <w:tabs>
                <w:tab w:val="left" w:pos="960"/>
                <w:tab w:val="left" w:pos="1134"/>
              </w:tabs>
              <w:spacing w:after="120"/>
              <w:ind w:left="568"/>
              <w:jc w:val="both"/>
            </w:pPr>
          </w:p>
        </w:tc>
      </w:tr>
      <w:tr w:rsidR="00EA5961" w:rsidRPr="00C60D06" w:rsidTr="00457832">
        <w:trPr>
          <w:trHeight w:val="600"/>
        </w:trPr>
        <w:tc>
          <w:tcPr>
            <w:tcW w:w="9747" w:type="dxa"/>
            <w:vAlign w:val="center"/>
          </w:tcPr>
          <w:p w:rsidR="00EA5961" w:rsidRPr="00B3697A" w:rsidRDefault="00EA5961" w:rsidP="003556B4">
            <w:pPr>
              <w:pStyle w:val="Heading2"/>
              <w:keepNext w:val="0"/>
              <w:keepLines w:val="0"/>
              <w:tabs>
                <w:tab w:val="left" w:pos="360"/>
                <w:tab w:val="left" w:pos="1134"/>
              </w:tabs>
              <w:spacing w:before="0"/>
              <w:jc w:val="center"/>
            </w:pPr>
            <w:bookmarkStart w:id="94" w:name="_Toc392180160"/>
            <w:bookmarkStart w:id="95" w:name="_Toc449539050"/>
            <w:r w:rsidRPr="00B3697A">
              <w:t>Secțiunea a-4-a. Depunerea și deschiderea ofertelor</w:t>
            </w:r>
            <w:bookmarkEnd w:id="94"/>
            <w:bookmarkEnd w:id="95"/>
          </w:p>
        </w:tc>
      </w:tr>
      <w:tr w:rsidR="00EA5961" w:rsidRPr="00C60D06" w:rsidTr="00457832">
        <w:trPr>
          <w:trHeight w:val="283"/>
        </w:trPr>
        <w:tc>
          <w:tcPr>
            <w:tcW w:w="9747" w:type="dxa"/>
            <w:vAlign w:val="center"/>
          </w:tcPr>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B3697A">
              <w:t>Depunerea ofertelor</w:t>
            </w:r>
            <w:bookmarkEnd w:id="96"/>
            <w:bookmarkEnd w:id="97"/>
          </w:p>
          <w:p w:rsidR="00EA5961" w:rsidRPr="00C60D06" w:rsidRDefault="00EA5961"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B3697A">
              <w:t>Termenul limitг de depunere a ofertelor</w:t>
            </w:r>
            <w:bookmarkEnd w:id="98"/>
            <w:bookmarkEnd w:id="99"/>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B3697A">
              <w:t>Oferte оntоrziate</w:t>
            </w:r>
            <w:bookmarkEnd w:id="100"/>
            <w:bookmarkEnd w:id="101"/>
          </w:p>
          <w:p w:rsidR="00EA5961" w:rsidRPr="00C60D06" w:rsidRDefault="00EA5961"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EA5961" w:rsidRPr="00A20ACF" w:rsidRDefault="00EA5961" w:rsidP="00F979F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B3697A">
              <w:t>Modificarea, substituirea єi retragerea ofertelor</w:t>
            </w:r>
            <w:bookmarkEnd w:id="102"/>
            <w:bookmarkEnd w:id="103"/>
          </w:p>
          <w:p w:rsidR="00EA5961" w:rsidRPr="00C60D06" w:rsidRDefault="00EA5961"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A5961" w:rsidRPr="00C60D06" w:rsidRDefault="00EA5961" w:rsidP="00457832">
            <w:pPr>
              <w:ind w:left="568"/>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Deschiderea ofertelor</w:t>
            </w:r>
            <w:bookmarkEnd w:id="104"/>
            <w:bookmarkEnd w:id="105"/>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EA5961" w:rsidRPr="00C60D06" w:rsidRDefault="00EA5961" w:rsidP="00457832">
            <w:pPr>
              <w:tabs>
                <w:tab w:val="left" w:pos="960"/>
                <w:tab w:val="left" w:pos="1134"/>
              </w:tabs>
              <w:spacing w:after="120"/>
              <w:jc w:val="both"/>
            </w:pPr>
          </w:p>
        </w:tc>
      </w:tr>
      <w:tr w:rsidR="00EA5961" w:rsidRPr="00C60D06" w:rsidTr="00457832">
        <w:trPr>
          <w:trHeight w:val="600"/>
        </w:trPr>
        <w:tc>
          <w:tcPr>
            <w:tcW w:w="9747" w:type="dxa"/>
            <w:vAlign w:val="center"/>
          </w:tcPr>
          <w:p w:rsidR="00EA5961" w:rsidRPr="00B3697A" w:rsidRDefault="00EA5961" w:rsidP="003556B4">
            <w:pPr>
              <w:pStyle w:val="Heading2"/>
              <w:keepNext w:val="0"/>
              <w:keepLines w:val="0"/>
              <w:tabs>
                <w:tab w:val="left" w:pos="360"/>
                <w:tab w:val="left" w:pos="1134"/>
              </w:tabs>
              <w:spacing w:before="0"/>
              <w:jc w:val="center"/>
            </w:pPr>
            <w:bookmarkStart w:id="106" w:name="_Toc392180166"/>
            <w:bookmarkStart w:id="107" w:name="_Toc449539056"/>
            <w:r w:rsidRPr="00B3697A">
              <w:t>Secțiunea a-5-a. Licitația electronicг</w:t>
            </w:r>
          </w:p>
          <w:p w:rsidR="00EA5961" w:rsidRDefault="00EA5961"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EA5961" w:rsidRPr="00F239B3" w:rsidRDefault="00EA5961"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EA5961" w:rsidRPr="00E64476" w:rsidRDefault="00EA5961" w:rsidP="0002312A">
            <w:pPr>
              <w:pStyle w:val="ListParagraph"/>
              <w:numPr>
                <w:ilvl w:val="0"/>
                <w:numId w:val="30"/>
              </w:numPr>
              <w:tabs>
                <w:tab w:val="left" w:pos="960"/>
              </w:tabs>
              <w:spacing w:after="120"/>
              <w:rPr>
                <w:lang w:val="pt-BR"/>
              </w:rPr>
            </w:pPr>
            <w:r w:rsidRPr="00E64476">
              <w:rPr>
                <w:lang w:val="pt-BR"/>
              </w:rPr>
              <w:t>exclusiv pe preț, în cazul în care contractul este atribuit doar în baza criteriului cel mai scăzut preț;</w:t>
            </w:r>
          </w:p>
          <w:p w:rsidR="00EA5961" w:rsidRPr="00E64476" w:rsidRDefault="00EA5961" w:rsidP="0002312A">
            <w:pPr>
              <w:pStyle w:val="ListParagraph"/>
              <w:numPr>
                <w:ilvl w:val="0"/>
                <w:numId w:val="30"/>
              </w:numPr>
              <w:tabs>
                <w:tab w:val="left" w:pos="960"/>
              </w:tabs>
              <w:spacing w:after="120"/>
              <w:rPr>
                <w:lang w:val="pt-BR"/>
              </w:rPr>
            </w:pPr>
            <w:r w:rsidRPr="00E64476">
              <w:rPr>
                <w:lang w:val="pt-BR"/>
              </w:rPr>
              <w:t>pe preț și pe noile valori ale elementelor ofertelor indicate în anunțul de participare și/sau în documentația de atribuire.</w:t>
            </w:r>
          </w:p>
          <w:p w:rsidR="00EA5961" w:rsidRPr="00F239B3" w:rsidRDefault="00EA5961"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EA5961" w:rsidRPr="00F239B3" w:rsidRDefault="00EA5961" w:rsidP="00F239B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EA5961" w:rsidRPr="00F239B3" w:rsidRDefault="00EA5961" w:rsidP="00BC0A51">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EA5961" w:rsidRPr="00F239B3" w:rsidRDefault="00EA5961" w:rsidP="00BC0A51">
            <w:pPr>
              <w:numPr>
                <w:ilvl w:val="1"/>
                <w:numId w:val="3"/>
              </w:numPr>
              <w:tabs>
                <w:tab w:val="left" w:pos="960"/>
                <w:tab w:val="left" w:pos="1134"/>
              </w:tabs>
              <w:spacing w:after="120"/>
              <w:ind w:left="0" w:firstLine="567"/>
              <w:jc w:val="both"/>
            </w:pPr>
            <w:r w:rsidRPr="00F239B3">
              <w:t>În timpul licitației electronice, ofertantul poate:</w:t>
            </w:r>
          </w:p>
          <w:p w:rsidR="00EA5961" w:rsidRPr="00E64476" w:rsidRDefault="00EA5961" w:rsidP="0002312A">
            <w:pPr>
              <w:pStyle w:val="ListParagraph"/>
              <w:numPr>
                <w:ilvl w:val="0"/>
                <w:numId w:val="31"/>
              </w:numPr>
              <w:tabs>
                <w:tab w:val="left" w:pos="960"/>
              </w:tabs>
              <w:spacing w:after="120"/>
              <w:rPr>
                <w:lang w:val="pt-BR"/>
              </w:rPr>
            </w:pPr>
            <w:r w:rsidRPr="00E64476">
              <w:rPr>
                <w:lang w:val="pt-BR"/>
              </w:rPr>
              <w:t>să vizualizeze în timp real desfășurarea licitației electronice;</w:t>
            </w:r>
          </w:p>
          <w:p w:rsidR="00EA5961" w:rsidRPr="00E64476" w:rsidRDefault="00EA5961" w:rsidP="0002312A">
            <w:pPr>
              <w:pStyle w:val="ListParagraph"/>
              <w:numPr>
                <w:ilvl w:val="0"/>
                <w:numId w:val="31"/>
              </w:numPr>
              <w:tabs>
                <w:tab w:val="left" w:pos="960"/>
              </w:tabs>
              <w:spacing w:after="120"/>
              <w:rPr>
                <w:lang w:val="pt-BR"/>
              </w:rPr>
            </w:pPr>
            <w:r w:rsidRPr="00E64476">
              <w:rPr>
                <w:lang w:val="pt-BR"/>
              </w:rPr>
              <w:t>să ofere o valoare nouă a ofertei în cadrul fiecărei runde de licitare.</w:t>
            </w:r>
          </w:p>
          <w:p w:rsidR="00EA5961" w:rsidRDefault="00EA5961" w:rsidP="00BC0A5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EA5961" w:rsidRPr="00F239B3" w:rsidRDefault="00EA5961" w:rsidP="00BC0A5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EA5961" w:rsidRPr="00F239B3" w:rsidRDefault="00EA5961" w:rsidP="00BC0A5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EA5961" w:rsidRPr="00F239B3" w:rsidRDefault="00EA5961"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EA5961" w:rsidRPr="00F239B3" w:rsidRDefault="00EA5961" w:rsidP="00F239B3">
            <w:pPr>
              <w:tabs>
                <w:tab w:val="left" w:pos="960"/>
              </w:tabs>
              <w:spacing w:after="120"/>
              <w:ind w:left="567"/>
            </w:pPr>
          </w:p>
          <w:p w:rsidR="00EA5961" w:rsidRPr="00B3697A" w:rsidRDefault="00EA5961" w:rsidP="007621CB">
            <w:pPr>
              <w:pStyle w:val="Heading2"/>
              <w:keepNext w:val="0"/>
              <w:keepLines w:val="0"/>
              <w:tabs>
                <w:tab w:val="left" w:pos="360"/>
                <w:tab w:val="left" w:pos="1134"/>
              </w:tabs>
              <w:spacing w:before="0"/>
              <w:jc w:val="center"/>
            </w:pPr>
            <w:r w:rsidRPr="00B3697A">
              <w:t>Secțiunea a-6-a. Evaluarea și compararea ofertelor</w:t>
            </w:r>
            <w:bookmarkEnd w:id="106"/>
            <w:bookmarkEnd w:id="107"/>
          </w:p>
        </w:tc>
      </w:tr>
      <w:tr w:rsidR="00EA5961" w:rsidRPr="00C60D06" w:rsidTr="00457832">
        <w:trPr>
          <w:trHeight w:val="283"/>
        </w:trPr>
        <w:tc>
          <w:tcPr>
            <w:tcW w:w="9747" w:type="dxa"/>
            <w:vAlign w:val="center"/>
          </w:tcPr>
          <w:p w:rsidR="00EA5961" w:rsidRPr="00B3697A" w:rsidRDefault="00EA5961" w:rsidP="00A149A9">
            <w:pPr>
              <w:pStyle w:val="Heading3"/>
              <w:keepNext w:val="0"/>
              <w:keepLines w:val="0"/>
              <w:tabs>
                <w:tab w:val="left" w:pos="360"/>
                <w:tab w:val="left" w:pos="1134"/>
              </w:tabs>
              <w:spacing w:before="0" w:after="120"/>
            </w:pPr>
            <w:bookmarkStart w:id="108" w:name="_Toc392180167"/>
            <w:bookmarkStart w:id="109" w:name="_Toc449539057"/>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Confidenюialitate</w:t>
            </w:r>
            <w:bookmarkEnd w:id="108"/>
            <w:bookmarkEnd w:id="109"/>
          </w:p>
          <w:p w:rsidR="00EA5961" w:rsidRDefault="00EA5961"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EA5961" w:rsidRPr="00C60D06" w:rsidRDefault="00EA5961" w:rsidP="00A14105">
            <w:pPr>
              <w:tabs>
                <w:tab w:val="left" w:pos="960"/>
                <w:tab w:val="left" w:pos="1134"/>
              </w:tabs>
              <w:spacing w:after="120"/>
              <w:jc w:val="both"/>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B3697A">
              <w:t>Clarificarea ofertelor</w:t>
            </w:r>
            <w:bookmarkEnd w:id="110"/>
            <w:bookmarkEnd w:id="111"/>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B3697A">
              <w:t>Determinarea conformitгюii ofertelor</w:t>
            </w:r>
            <w:bookmarkEnd w:id="112"/>
            <w:bookmarkEnd w:id="113"/>
          </w:p>
          <w:p w:rsidR="00EA5961" w:rsidRPr="00C60D06" w:rsidRDefault="00EA5961"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A5961" w:rsidRPr="00C60D06" w:rsidRDefault="00EA5961"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EA5961" w:rsidRPr="00C60D06" w:rsidRDefault="00EA5961"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EA5961" w:rsidRPr="00C60D06" w:rsidRDefault="00EA5961"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EA5961" w:rsidRPr="00C60D06" w:rsidRDefault="00EA5961"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B3697A">
              <w:t>Neconformitгюi, erori єi omiteri</w:t>
            </w:r>
            <w:bookmarkEnd w:id="114"/>
            <w:bookmarkEnd w:id="115"/>
          </w:p>
          <w:p w:rsidR="00EA5961" w:rsidRPr="00C60D06" w:rsidRDefault="00EA5961"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B3697A">
              <w:t>Evaluarea ofertelor</w:t>
            </w:r>
            <w:bookmarkEnd w:id="116"/>
            <w:bookmarkEnd w:id="117"/>
          </w:p>
          <w:p w:rsidR="00EA5961" w:rsidRPr="00C60D06" w:rsidRDefault="00EA5961"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EA5961" w:rsidRDefault="00EA5961"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EA5961" w:rsidRDefault="00EA5961" w:rsidP="00A14105">
            <w:pPr>
              <w:tabs>
                <w:tab w:val="left" w:pos="960"/>
                <w:tab w:val="left" w:pos="1134"/>
              </w:tabs>
              <w:spacing w:after="120"/>
              <w:jc w:val="both"/>
            </w:pPr>
          </w:p>
          <w:p w:rsidR="00EA5961" w:rsidRPr="00A20ACF" w:rsidRDefault="00EA5961" w:rsidP="00A14105">
            <w:pPr>
              <w:tabs>
                <w:tab w:val="left" w:pos="960"/>
                <w:tab w:val="left" w:pos="1134"/>
              </w:tabs>
              <w:spacing w:after="120"/>
              <w:jc w:val="both"/>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B3697A">
              <w:t>Calificarea ofertantului</w:t>
            </w:r>
            <w:bookmarkEnd w:id="118"/>
            <w:bookmarkEnd w:id="119"/>
          </w:p>
          <w:p w:rsidR="00EA5961" w:rsidRPr="00C60D06" w:rsidRDefault="00EA5961"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EA5961" w:rsidRPr="00C60D06" w:rsidRDefault="00EA5961"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EA5961" w:rsidRPr="00C60D06" w:rsidRDefault="00EA5961"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B3697A">
              <w:t>Descalificarea ofertantului</w:t>
            </w:r>
            <w:bookmarkEnd w:id="120"/>
            <w:bookmarkEnd w:id="121"/>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EA5961" w:rsidRPr="00A20ACF" w:rsidRDefault="00EA5961"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EA5961" w:rsidRPr="00C60D06" w:rsidRDefault="00EA5961"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EA5961" w:rsidRPr="00C60D06" w:rsidRDefault="00EA5961"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r w:rsidRPr="00B3697A">
              <w:t>Anularea procedurii</w:t>
            </w:r>
          </w:p>
          <w:p w:rsidR="00EA5961" w:rsidRDefault="00EA596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EA5961" w:rsidRPr="00C60D06" w:rsidRDefault="00EA5961" w:rsidP="00D00A8C">
            <w:pPr>
              <w:tabs>
                <w:tab w:val="left" w:pos="960"/>
                <w:tab w:val="left" w:pos="1134"/>
              </w:tabs>
              <w:spacing w:after="120"/>
              <w:jc w:val="both"/>
            </w:pPr>
          </w:p>
        </w:tc>
      </w:tr>
      <w:tr w:rsidR="00EA5961" w:rsidRPr="00C60D06" w:rsidTr="00457832">
        <w:trPr>
          <w:trHeight w:val="600"/>
        </w:trPr>
        <w:tc>
          <w:tcPr>
            <w:tcW w:w="9747" w:type="dxa"/>
            <w:vAlign w:val="center"/>
          </w:tcPr>
          <w:p w:rsidR="00EA5961" w:rsidRPr="00B3697A" w:rsidRDefault="00EA5961" w:rsidP="007621CB">
            <w:pPr>
              <w:pStyle w:val="Heading2"/>
              <w:keepNext w:val="0"/>
              <w:keepLines w:val="0"/>
              <w:tabs>
                <w:tab w:val="left" w:pos="360"/>
                <w:tab w:val="left" w:pos="1134"/>
              </w:tabs>
              <w:spacing w:before="0"/>
              <w:jc w:val="center"/>
            </w:pPr>
            <w:bookmarkStart w:id="122" w:name="_Toc392180179"/>
            <w:bookmarkStart w:id="123" w:name="_Toc449539069"/>
            <w:r w:rsidRPr="00B3697A">
              <w:t>Secțiunea a-7-a. Adjudecarea contractului</w:t>
            </w:r>
            <w:bookmarkEnd w:id="122"/>
            <w:bookmarkEnd w:id="123"/>
          </w:p>
        </w:tc>
      </w:tr>
      <w:tr w:rsidR="00EA5961" w:rsidRPr="00C60D06" w:rsidTr="00457832">
        <w:trPr>
          <w:trHeight w:val="283"/>
        </w:trPr>
        <w:tc>
          <w:tcPr>
            <w:tcW w:w="9747" w:type="dxa"/>
            <w:vAlign w:val="center"/>
          </w:tcPr>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B3697A">
              <w:t>Criteriul de adjudecare</w:t>
            </w:r>
            <w:bookmarkEnd w:id="124"/>
            <w:bookmarkEnd w:id="125"/>
          </w:p>
          <w:p w:rsidR="00EA5961" w:rsidRPr="00C60D06" w:rsidRDefault="00EA5961"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B3697A">
              <w:t>Dreptul autoritгюii contractante de a modifica cantitгюile оn timpul adjudecгrii</w:t>
            </w:r>
            <w:bookmarkEnd w:id="126"/>
            <w:bookmarkEnd w:id="127"/>
          </w:p>
          <w:p w:rsidR="00EA5961" w:rsidRPr="00C60D06" w:rsidRDefault="00EA5961"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B3697A">
              <w:t>Оnєtiinюarea de adjudecare</w:t>
            </w:r>
            <w:bookmarkEnd w:id="128"/>
            <w:bookmarkEnd w:id="129"/>
          </w:p>
          <w:p w:rsidR="00EA5961" w:rsidRPr="00C60D06" w:rsidRDefault="00EA5961"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EA5961" w:rsidRPr="00C60D06" w:rsidRDefault="00EA5961" w:rsidP="00457832">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B3697A">
              <w:t>Garanюia de bunг execuюie</w:t>
            </w:r>
            <w:bookmarkEnd w:id="130"/>
            <w:bookmarkEnd w:id="131"/>
          </w:p>
          <w:p w:rsidR="00EA5961" w:rsidRPr="00C60D06" w:rsidRDefault="00EA5961"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B3697A">
              <w:t>Semnarea contractului</w:t>
            </w:r>
            <w:bookmarkEnd w:id="132"/>
            <w:bookmarkEnd w:id="133"/>
          </w:p>
          <w:p w:rsidR="00EA5961" w:rsidRPr="00C60D06" w:rsidRDefault="00EA5961"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EA5961" w:rsidRDefault="00EA5961"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EA5961" w:rsidRPr="00C60D06" w:rsidRDefault="00EA5961" w:rsidP="00A14105">
            <w:pPr>
              <w:tabs>
                <w:tab w:val="left" w:pos="960"/>
                <w:tab w:val="left" w:pos="1134"/>
              </w:tabs>
              <w:spacing w:after="120"/>
              <w:jc w:val="both"/>
            </w:pPr>
          </w:p>
          <w:p w:rsidR="00EA5961" w:rsidRPr="00B3697A" w:rsidRDefault="00EA5961"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B3697A">
              <w:t>Dreptul de contestare</w:t>
            </w:r>
            <w:bookmarkEnd w:id="134"/>
            <w:bookmarkEnd w:id="135"/>
          </w:p>
          <w:p w:rsidR="00EA5961" w:rsidRPr="00C60D06" w:rsidRDefault="00EA5961"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EA5961" w:rsidRPr="00C60D06" w:rsidRDefault="00EA5961"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EA5961" w:rsidRPr="00C60D06" w:rsidRDefault="00EA5961"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A5961" w:rsidRPr="00C60D06" w:rsidRDefault="00EA5961"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EA5961" w:rsidRPr="00C60D06" w:rsidRDefault="00EA5961" w:rsidP="00A20ACF">
      <w:pPr>
        <w:tabs>
          <w:tab w:val="left" w:pos="1134"/>
          <w:tab w:val="left" w:pos="3625"/>
        </w:tabs>
        <w:ind w:firstLine="567"/>
      </w:pPr>
    </w:p>
    <w:p w:rsidR="00EA5961" w:rsidRPr="00C60D06" w:rsidRDefault="00EA5961" w:rsidP="00A20ACF">
      <w:pPr>
        <w:spacing w:after="200" w:line="276" w:lineRule="auto"/>
      </w:pPr>
      <w:r w:rsidRPr="00C60D06">
        <w:br w:type="page"/>
      </w:r>
    </w:p>
    <w:p w:rsidR="00EA5961" w:rsidRPr="00C60D06" w:rsidRDefault="00EA5961" w:rsidP="00A20ACF">
      <w:pPr>
        <w:tabs>
          <w:tab w:val="left" w:pos="3625"/>
        </w:tabs>
      </w:pPr>
    </w:p>
    <w:tbl>
      <w:tblPr>
        <w:tblW w:w="9747" w:type="dxa"/>
        <w:tblLayout w:type="fixed"/>
        <w:tblLook w:val="00A0"/>
      </w:tblPr>
      <w:tblGrid>
        <w:gridCol w:w="638"/>
        <w:gridCol w:w="887"/>
        <w:gridCol w:w="2836"/>
        <w:gridCol w:w="992"/>
        <w:gridCol w:w="992"/>
        <w:gridCol w:w="3402"/>
      </w:tblGrid>
      <w:tr w:rsidR="00EA5961" w:rsidRPr="00C60D06" w:rsidTr="00457832">
        <w:trPr>
          <w:trHeight w:val="850"/>
        </w:trPr>
        <w:tc>
          <w:tcPr>
            <w:tcW w:w="9747" w:type="dxa"/>
            <w:gridSpan w:val="6"/>
            <w:vAlign w:val="center"/>
          </w:tcPr>
          <w:p w:rsidR="00EA5961" w:rsidRDefault="00EA5961"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EA5961" w:rsidRPr="00C60D06" w:rsidRDefault="00EA5961"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EA5961" w:rsidRPr="00C60D06" w:rsidTr="00457832">
        <w:trPr>
          <w:trHeight w:val="600"/>
        </w:trPr>
        <w:tc>
          <w:tcPr>
            <w:tcW w:w="9747" w:type="dxa"/>
            <w:gridSpan w:val="6"/>
            <w:vAlign w:val="center"/>
          </w:tcPr>
          <w:p w:rsidR="00EA5961" w:rsidRPr="00C60D06" w:rsidRDefault="00EA5961" w:rsidP="00457832">
            <w:pPr>
              <w:spacing w:after="120"/>
              <w:jc w:val="both"/>
            </w:pPr>
          </w:p>
          <w:p w:rsidR="00EA5961" w:rsidRPr="00C60D06" w:rsidRDefault="00EA5961"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EA5961" w:rsidRPr="00C60D06" w:rsidRDefault="00EA5961" w:rsidP="00457832">
            <w:pPr>
              <w:spacing w:after="120"/>
              <w:jc w:val="both"/>
              <w:rPr>
                <w:bCs/>
              </w:rPr>
            </w:pPr>
          </w:p>
          <w:p w:rsidR="00EA5961" w:rsidRPr="00C60D06" w:rsidRDefault="00EA5961"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EA5961" w:rsidRPr="00C60D06" w:rsidRDefault="00EA5961" w:rsidP="00457832">
            <w:pPr>
              <w:rPr>
                <w:i/>
              </w:rPr>
            </w:pPr>
          </w:p>
        </w:tc>
      </w:tr>
      <w:tr w:rsidR="00EA5961" w:rsidRPr="00C60D06" w:rsidTr="00457832">
        <w:trPr>
          <w:trHeight w:val="600"/>
        </w:trPr>
        <w:tc>
          <w:tcPr>
            <w:tcW w:w="9747" w:type="dxa"/>
            <w:gridSpan w:val="6"/>
            <w:vAlign w:val="center"/>
          </w:tcPr>
          <w:p w:rsidR="00EA5961" w:rsidRPr="00B3697A" w:rsidRDefault="00EA5961"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B3697A">
              <w:t>Dispoziții generale</w:t>
            </w:r>
            <w:bookmarkEnd w:id="139"/>
            <w:bookmarkEnd w:id="140"/>
            <w:bookmarkEnd w:id="141"/>
          </w:p>
          <w:p w:rsidR="00EA5961" w:rsidRPr="00C60D06" w:rsidRDefault="00EA5961" w:rsidP="00457832"/>
          <w:tbl>
            <w:tblPr>
              <w:tblW w:w="10741" w:type="dxa"/>
              <w:tblLayout w:type="fixed"/>
              <w:tblLook w:val="00A0"/>
            </w:tblPr>
            <w:tblGrid>
              <w:gridCol w:w="674"/>
              <w:gridCol w:w="4254"/>
              <w:gridCol w:w="3316"/>
              <w:gridCol w:w="2497"/>
            </w:tblGrid>
            <w:tr w:rsidR="00EA5961"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b/>
                      <w:szCs w:val="22"/>
                    </w:rPr>
                  </w:pPr>
                  <w:r w:rsidRPr="00C60D06">
                    <w:rPr>
                      <w:b/>
                      <w:sz w:val="22"/>
                      <w:szCs w:val="22"/>
                    </w:rPr>
                    <w:t>Datele Autorității Contractante/Organizatorului procedurii</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b/>
                      <w:i/>
                      <w:szCs w:val="22"/>
                    </w:rPr>
                  </w:pPr>
                  <w:r>
                    <w:rPr>
                      <w:b/>
                      <w:i/>
                      <w:sz w:val="22"/>
                      <w:szCs w:val="22"/>
                    </w:rPr>
                    <w:t>Consiliul raional Florești, 1007601010426</w:t>
                  </w:r>
                </w:p>
              </w:tc>
            </w:tr>
            <w:tr w:rsidR="00EA5961" w:rsidRPr="00C60D06" w:rsidTr="004F3C4C">
              <w:trPr>
                <w:trHeight w:val="838"/>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457832">
                  <w:pPr>
                    <w:pStyle w:val="BodyText"/>
                    <w:rPr>
                      <w:b/>
                      <w:i/>
                      <w:szCs w:val="24"/>
                    </w:rPr>
                  </w:pPr>
                  <w:r w:rsidRPr="004F3C4C">
                    <w:rPr>
                      <w:b/>
                      <w:i/>
                      <w:szCs w:val="24"/>
                    </w:rPr>
                    <w:t>Achiziționarea aparatajului pentru laboratorul medical din cadrl  Centrului de Sănătate Sănătăuca,</w:t>
                  </w:r>
                </w:p>
                <w:p w:rsidR="00EA5961" w:rsidRPr="004F3C4C" w:rsidRDefault="00EA5961" w:rsidP="00457832">
                  <w:pPr>
                    <w:pStyle w:val="BodyText"/>
                    <w:rPr>
                      <w:b/>
                      <w:i/>
                      <w:szCs w:val="24"/>
                    </w:rPr>
                  </w:pPr>
                  <w:r w:rsidRPr="004F3C4C">
                    <w:rPr>
                      <w:b/>
                      <w:i/>
                      <w:szCs w:val="24"/>
                    </w:rPr>
                    <w:t xml:space="preserve"> rl. Florești</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0B97">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b/>
                      <w:i/>
                      <w:szCs w:val="22"/>
                    </w:rPr>
                  </w:pPr>
                  <w:r w:rsidRPr="00C60D06">
                    <w:rPr>
                      <w:b/>
                      <w:i/>
                      <w:sz w:val="22"/>
                      <w:szCs w:val="22"/>
                    </w:rPr>
                    <w:t>Nr.:</w:t>
                  </w:r>
                  <w:r>
                    <w:rPr>
                      <w:b/>
                      <w:i/>
                      <w:sz w:val="22"/>
                      <w:szCs w:val="22"/>
                    </w:rPr>
                    <w:t>conform SIA  RSAP</w:t>
                  </w:r>
                </w:p>
                <w:p w:rsidR="00EA5961" w:rsidRPr="00C60D06" w:rsidRDefault="00EA5961" w:rsidP="00457832">
                  <w:pPr>
                    <w:pStyle w:val="BodyText"/>
                    <w:rPr>
                      <w:b/>
                      <w:i/>
                      <w:szCs w:val="22"/>
                    </w:rPr>
                  </w:pP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b/>
                      <w:i/>
                      <w:szCs w:val="22"/>
                    </w:rPr>
                  </w:pPr>
                  <w:r>
                    <w:rPr>
                      <w:b/>
                      <w:i/>
                      <w:sz w:val="22"/>
                      <w:szCs w:val="22"/>
                    </w:rPr>
                    <w:t>bunuri</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962F3D" w:rsidRDefault="00EA5961" w:rsidP="00962F3D">
                  <w:pPr>
                    <w:spacing w:before="120"/>
                    <w:rPr>
                      <w:rFonts w:eastAsia="SimSun"/>
                      <w:i/>
                      <w:lang w:val="pt-BR"/>
                    </w:rPr>
                  </w:pPr>
                  <w:r w:rsidRPr="00962F3D">
                    <w:rPr>
                      <w:i/>
                      <w:lang w:val="pt-BR"/>
                    </w:rPr>
                    <w:t>38430000-8</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b/>
                      <w:i/>
                      <w:szCs w:val="22"/>
                    </w:rPr>
                  </w:pPr>
                  <w:r>
                    <w:rPr>
                      <w:b/>
                      <w:i/>
                      <w:sz w:val="22"/>
                      <w:szCs w:val="22"/>
                    </w:rPr>
                    <w:t>bugetul de stat, buget raional</w:t>
                  </w:r>
                </w:p>
                <w:p w:rsidR="00EA5961" w:rsidRPr="00C60D06" w:rsidRDefault="00EA5961" w:rsidP="00457832">
                  <w:pPr>
                    <w:pStyle w:val="BodyText"/>
                    <w:rPr>
                      <w:b/>
                      <w:i/>
                      <w:szCs w:val="22"/>
                    </w:rPr>
                  </w:pPr>
                  <w:r>
                    <w:rPr>
                      <w:b/>
                      <w:i/>
                      <w:sz w:val="22"/>
                      <w:szCs w:val="22"/>
                    </w:rPr>
                    <w:t>2021</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rPr>
                      <w:b/>
                      <w:i/>
                      <w:szCs w:val="22"/>
                    </w:rPr>
                  </w:pPr>
                  <w:r>
                    <w:rPr>
                      <w:b/>
                      <w:i/>
                      <w:sz w:val="22"/>
                      <w:szCs w:val="22"/>
                    </w:rPr>
                    <w:t>Consiliul raional Florești</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b/>
                      <w:i/>
                      <w:szCs w:val="22"/>
                    </w:rPr>
                  </w:pPr>
                  <w:r>
                    <w:rPr>
                      <w:b/>
                      <w:i/>
                      <w:sz w:val="22"/>
                      <w:szCs w:val="22"/>
                    </w:rPr>
                    <w:t>-</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b/>
                      <w:i/>
                      <w:szCs w:val="22"/>
                    </w:rPr>
                  </w:pPr>
                  <w:r>
                    <w:rPr>
                      <w:b/>
                      <w:i/>
                      <w:sz w:val="22"/>
                      <w:szCs w:val="22"/>
                    </w:rPr>
                    <w:t>Consiliul raional Florești, 1007601010426</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b/>
                      <w:i/>
                      <w:szCs w:val="22"/>
                    </w:rPr>
                  </w:pPr>
                  <w:r>
                    <w:rPr>
                      <w:b/>
                      <w:i/>
                      <w:sz w:val="22"/>
                      <w:szCs w:val="22"/>
                    </w:rPr>
                    <w:t>Consiliul raional Florești, 1007601010426</w:t>
                  </w:r>
                </w:p>
              </w:tc>
            </w:tr>
            <w:tr w:rsidR="00EA5961"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b/>
                      <w:i/>
                      <w:szCs w:val="22"/>
                    </w:rPr>
                  </w:pPr>
                  <w:r w:rsidRPr="00A20ACF">
                    <w:rPr>
                      <w:b/>
                      <w:i/>
                      <w:sz w:val="22"/>
                      <w:szCs w:val="22"/>
                    </w:rPr>
                    <w:t>[limba de stat]</w:t>
                  </w:r>
                </w:p>
              </w:tc>
            </w:tr>
            <w:tr w:rsidR="00EA5961"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A5961" w:rsidRPr="00A20ACF" w:rsidRDefault="00EA5961" w:rsidP="00457832">
                  <w:pPr>
                    <w:jc w:val="both"/>
                    <w:rPr>
                      <w:i/>
                    </w:rPr>
                  </w:pPr>
                </w:p>
              </w:tc>
              <w:tc>
                <w:tcPr>
                  <w:tcW w:w="2497" w:type="dxa"/>
                  <w:tcBorders>
                    <w:top w:val="single" w:sz="4" w:space="0" w:color="auto"/>
                    <w:right w:val="single" w:sz="4" w:space="0" w:color="auto"/>
                  </w:tcBorders>
                  <w:vAlign w:val="center"/>
                </w:tcPr>
                <w:p w:rsidR="00EA5961" w:rsidRPr="00A20ACF" w:rsidRDefault="00EA5961" w:rsidP="00457832">
                  <w:pPr>
                    <w:pStyle w:val="BodyText"/>
                    <w:tabs>
                      <w:tab w:val="right" w:pos="4743"/>
                    </w:tabs>
                    <w:rPr>
                      <w:b/>
                      <w:i/>
                      <w:szCs w:val="22"/>
                    </w:rPr>
                  </w:pPr>
                </w:p>
              </w:tc>
            </w:tr>
            <w:tr w:rsidR="00EA5961"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p>
              </w:tc>
              <w:tc>
                <w:tcPr>
                  <w:tcW w:w="3316" w:type="dxa"/>
                  <w:tcBorders>
                    <w:left w:val="single" w:sz="4" w:space="0" w:color="auto"/>
                  </w:tcBorders>
                  <w:vAlign w:val="center"/>
                </w:tcPr>
                <w:p w:rsidR="00EA5961" w:rsidRPr="00A20ACF" w:rsidRDefault="00EA5961" w:rsidP="00457832">
                  <w:pPr>
                    <w:jc w:val="both"/>
                    <w:rPr>
                      <w:rFonts w:ascii="Baltica RR" w:hAnsi="Baltica RR"/>
                      <w:b/>
                      <w:i/>
                      <w:noProof w:val="0"/>
                    </w:rPr>
                  </w:pPr>
                  <w:r w:rsidRPr="00A20ACF">
                    <w:rPr>
                      <w:rFonts w:ascii="Baltica RR" w:hAnsi="Baltica RR"/>
                      <w:b/>
                      <w:i/>
                      <w:noProof w:val="0"/>
                      <w:sz w:val="22"/>
                      <w:szCs w:val="22"/>
                    </w:rPr>
                    <w:t xml:space="preserve"> </w:t>
                  </w:r>
                  <w:r w:rsidRPr="00C60D06">
                    <w:t xml:space="preserve">SIA </w:t>
                  </w:r>
                  <w:r>
                    <w:t>„</w:t>
                  </w:r>
                  <w:r w:rsidRPr="00C60D06">
                    <w:t>RSAP”</w:t>
                  </w:r>
                </w:p>
              </w:tc>
              <w:tc>
                <w:tcPr>
                  <w:tcW w:w="2497" w:type="dxa"/>
                  <w:tcBorders>
                    <w:right w:val="single" w:sz="4" w:space="0" w:color="auto"/>
                  </w:tcBorders>
                  <w:vAlign w:val="center"/>
                </w:tcPr>
                <w:p w:rsidR="00EA5961" w:rsidRPr="00A20ACF" w:rsidRDefault="00EA5961" w:rsidP="00457832">
                  <w:pPr>
                    <w:pStyle w:val="BodyText"/>
                    <w:tabs>
                      <w:tab w:val="right" w:pos="4743"/>
                    </w:tabs>
                    <w:rPr>
                      <w:b/>
                      <w:i/>
                      <w:szCs w:val="22"/>
                    </w:rPr>
                  </w:pPr>
                </w:p>
              </w:tc>
            </w:tr>
            <w:tr w:rsidR="00EA5961"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p>
              </w:tc>
              <w:tc>
                <w:tcPr>
                  <w:tcW w:w="3316" w:type="dxa"/>
                  <w:tcBorders>
                    <w:left w:val="single" w:sz="4" w:space="0" w:color="auto"/>
                  </w:tcBorders>
                  <w:vAlign w:val="center"/>
                </w:tcPr>
                <w:p w:rsidR="00EA5961" w:rsidRPr="00A20ACF" w:rsidRDefault="00EA5961" w:rsidP="00457832">
                  <w:pPr>
                    <w:tabs>
                      <w:tab w:val="right" w:pos="4743"/>
                    </w:tabs>
                    <w:jc w:val="both"/>
                    <w:rPr>
                      <w:i/>
                    </w:rPr>
                  </w:pPr>
                </w:p>
              </w:tc>
              <w:tc>
                <w:tcPr>
                  <w:tcW w:w="2497" w:type="dxa"/>
                  <w:tcBorders>
                    <w:right w:val="single" w:sz="4" w:space="0" w:color="auto"/>
                  </w:tcBorders>
                  <w:vAlign w:val="center"/>
                </w:tcPr>
                <w:p w:rsidR="00EA5961" w:rsidRPr="00A20ACF" w:rsidRDefault="00EA5961" w:rsidP="00457832">
                  <w:pPr>
                    <w:pStyle w:val="BodyText"/>
                    <w:tabs>
                      <w:tab w:val="right" w:pos="4743"/>
                    </w:tabs>
                    <w:rPr>
                      <w:b/>
                      <w:i/>
                      <w:szCs w:val="22"/>
                    </w:rPr>
                  </w:pPr>
                </w:p>
              </w:tc>
            </w:tr>
            <w:tr w:rsidR="00EA5961"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p>
              </w:tc>
              <w:tc>
                <w:tcPr>
                  <w:tcW w:w="3316" w:type="dxa"/>
                  <w:tcBorders>
                    <w:left w:val="single" w:sz="4" w:space="0" w:color="auto"/>
                  </w:tcBorders>
                  <w:vAlign w:val="center"/>
                </w:tcPr>
                <w:p w:rsidR="00EA5961" w:rsidRPr="00A20ACF" w:rsidRDefault="00EA5961" w:rsidP="00457832">
                  <w:pPr>
                    <w:tabs>
                      <w:tab w:val="right" w:pos="4743"/>
                    </w:tabs>
                    <w:jc w:val="both"/>
                    <w:rPr>
                      <w:i/>
                    </w:rPr>
                  </w:pPr>
                </w:p>
              </w:tc>
              <w:tc>
                <w:tcPr>
                  <w:tcW w:w="2497" w:type="dxa"/>
                  <w:tcBorders>
                    <w:right w:val="single" w:sz="4" w:space="0" w:color="auto"/>
                  </w:tcBorders>
                  <w:vAlign w:val="center"/>
                </w:tcPr>
                <w:p w:rsidR="00EA5961" w:rsidRPr="00A20ACF" w:rsidRDefault="00EA5961" w:rsidP="00457832">
                  <w:pPr>
                    <w:pStyle w:val="BodyText"/>
                    <w:tabs>
                      <w:tab w:val="right" w:pos="4743"/>
                    </w:tabs>
                    <w:rPr>
                      <w:b/>
                      <w:i/>
                      <w:szCs w:val="22"/>
                    </w:rPr>
                  </w:pPr>
                </w:p>
              </w:tc>
            </w:tr>
            <w:tr w:rsidR="00EA5961"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p>
              </w:tc>
              <w:tc>
                <w:tcPr>
                  <w:tcW w:w="3316" w:type="dxa"/>
                  <w:tcBorders>
                    <w:left w:val="single" w:sz="4" w:space="0" w:color="auto"/>
                    <w:bottom w:val="single" w:sz="4" w:space="0" w:color="auto"/>
                  </w:tcBorders>
                  <w:vAlign w:val="center"/>
                </w:tcPr>
                <w:p w:rsidR="00EA5961" w:rsidRPr="00A20ACF" w:rsidRDefault="00EA5961" w:rsidP="00457832">
                  <w:pPr>
                    <w:jc w:val="both"/>
                    <w:rPr>
                      <w:i/>
                    </w:rPr>
                  </w:pPr>
                </w:p>
              </w:tc>
              <w:tc>
                <w:tcPr>
                  <w:tcW w:w="2497" w:type="dxa"/>
                  <w:tcBorders>
                    <w:bottom w:val="single" w:sz="4" w:space="0" w:color="auto"/>
                    <w:right w:val="single" w:sz="4" w:space="0" w:color="auto"/>
                  </w:tcBorders>
                  <w:vAlign w:val="center"/>
                </w:tcPr>
                <w:p w:rsidR="00EA5961" w:rsidRPr="00A20ACF" w:rsidRDefault="00EA5961" w:rsidP="00457832">
                  <w:pPr>
                    <w:pStyle w:val="BodyText"/>
                    <w:tabs>
                      <w:tab w:val="right" w:pos="4743"/>
                    </w:tabs>
                    <w:rPr>
                      <w:b/>
                      <w:i/>
                      <w:szCs w:val="22"/>
                    </w:rPr>
                  </w:pPr>
                </w:p>
              </w:tc>
            </w:tr>
            <w:tr w:rsidR="00EA5961"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tabs>
                      <w:tab w:val="right" w:pos="4743"/>
                    </w:tabs>
                    <w:rPr>
                      <w:b/>
                      <w:i/>
                      <w:szCs w:val="22"/>
                    </w:rPr>
                  </w:pPr>
                  <w:r w:rsidRPr="00A20ACF">
                    <w:rPr>
                      <w:b/>
                      <w:i/>
                      <w:sz w:val="22"/>
                      <w:szCs w:val="22"/>
                    </w:rPr>
                    <w:t>[Da]</w:t>
                  </w:r>
                </w:p>
              </w:tc>
            </w:tr>
            <w:tr w:rsidR="00EA5961"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457832">
                  <w:pPr>
                    <w:tabs>
                      <w:tab w:val="left" w:pos="284"/>
                      <w:tab w:val="right" w:pos="9531"/>
                    </w:tabs>
                    <w:spacing w:line="360" w:lineRule="auto"/>
                    <w:ind w:left="360" w:hanging="360"/>
                    <w:contextualSpacing/>
                    <w:rPr>
                      <w:rFonts w:ascii="Baltica RR" w:hAnsi="Baltica RR"/>
                      <w:b/>
                      <w:i/>
                      <w:noProof w:val="0"/>
                    </w:rPr>
                  </w:pPr>
                </w:p>
                <w:p w:rsidR="00EA5961" w:rsidRPr="00A20ACF" w:rsidRDefault="00EA5961"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p w:rsidR="00EA5961" w:rsidRPr="00A20ACF" w:rsidRDefault="00EA5961" w:rsidP="00457832">
                  <w:pPr>
                    <w:tabs>
                      <w:tab w:val="left" w:pos="284"/>
                      <w:tab w:val="right" w:pos="9531"/>
                    </w:tabs>
                    <w:spacing w:line="360" w:lineRule="auto"/>
                    <w:contextualSpacing/>
                    <w:rPr>
                      <w:b/>
                    </w:rPr>
                  </w:pPr>
                </w:p>
              </w:tc>
            </w:tr>
            <w:tr w:rsidR="00EA5961"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pStyle w:val="BodyText"/>
                    <w:tabs>
                      <w:tab w:val="right" w:pos="4743"/>
                    </w:tabs>
                    <w:rPr>
                      <w:b/>
                      <w:i/>
                      <w:spacing w:val="-2"/>
                      <w:szCs w:val="24"/>
                    </w:rPr>
                  </w:pPr>
                  <w:r w:rsidRPr="00A20ACF">
                    <w:rPr>
                      <w:b/>
                      <w:i/>
                      <w:sz w:val="22"/>
                      <w:szCs w:val="22"/>
                    </w:rPr>
                    <w:t xml:space="preserve"> „nu se aplică”</w:t>
                  </w:r>
                </w:p>
              </w:tc>
            </w:tr>
          </w:tbl>
          <w:p w:rsidR="00EA5961" w:rsidRPr="00C60D06" w:rsidRDefault="00EA5961" w:rsidP="00457832"/>
          <w:p w:rsidR="00EA5961" w:rsidRPr="00C60D06" w:rsidRDefault="00EA5961" w:rsidP="00457832"/>
        </w:tc>
      </w:tr>
      <w:tr w:rsidR="00EA5961" w:rsidRPr="00C60D06" w:rsidTr="00457832">
        <w:trPr>
          <w:trHeight w:val="600"/>
        </w:trPr>
        <w:tc>
          <w:tcPr>
            <w:tcW w:w="9747" w:type="dxa"/>
            <w:gridSpan w:val="6"/>
            <w:vAlign w:val="center"/>
          </w:tcPr>
          <w:p w:rsidR="00EA5961" w:rsidRPr="00B3697A" w:rsidRDefault="00EA5961"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B3697A">
              <w:t>Lista bunurilor/serviciilor</w:t>
            </w:r>
            <w:r w:rsidRPr="00B3697A">
              <w:rPr>
                <w:color w:val="FF0000"/>
              </w:rPr>
              <w:t xml:space="preserve"> </w:t>
            </w:r>
            <w:r w:rsidRPr="00B3697A">
              <w:t>și specificațiile tehnice:</w:t>
            </w:r>
            <w:bookmarkEnd w:id="142"/>
            <w:bookmarkEnd w:id="143"/>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EA5961" w:rsidRPr="00C60D06" w:rsidRDefault="00EA5961" w:rsidP="00457832">
            <w:pPr>
              <w:ind w:left="-57" w:right="-57"/>
              <w:jc w:val="center"/>
              <w:rPr>
                <w:b/>
              </w:rPr>
            </w:pPr>
            <w:r w:rsidRPr="00C60D06">
              <w:rPr>
                <w:b/>
              </w:rPr>
              <w:t>Nr. d/o</w:t>
            </w:r>
          </w:p>
        </w:tc>
        <w:tc>
          <w:tcPr>
            <w:tcW w:w="887" w:type="dxa"/>
            <w:vAlign w:val="center"/>
          </w:tcPr>
          <w:p w:rsidR="00EA5961" w:rsidRPr="00C60D06" w:rsidRDefault="00EA5961" w:rsidP="00457832">
            <w:pPr>
              <w:ind w:left="-57" w:right="-57"/>
              <w:jc w:val="center"/>
              <w:rPr>
                <w:b/>
              </w:rPr>
            </w:pPr>
            <w:r w:rsidRPr="00C60D06">
              <w:rPr>
                <w:b/>
              </w:rPr>
              <w:t>Cod CPV</w:t>
            </w:r>
          </w:p>
        </w:tc>
        <w:tc>
          <w:tcPr>
            <w:tcW w:w="2836" w:type="dxa"/>
            <w:vAlign w:val="center"/>
          </w:tcPr>
          <w:p w:rsidR="00EA5961" w:rsidRPr="00C60D06" w:rsidRDefault="00EA5961" w:rsidP="00457832">
            <w:pPr>
              <w:ind w:left="-57" w:right="-57"/>
              <w:jc w:val="center"/>
              <w:rPr>
                <w:b/>
              </w:rPr>
            </w:pPr>
            <w:r w:rsidRPr="00C60D06">
              <w:rPr>
                <w:b/>
              </w:rPr>
              <w:t xml:space="preserve">Denumire </w:t>
            </w:r>
            <w:r>
              <w:rPr>
                <w:b/>
              </w:rPr>
              <w:t>bunurilor/</w:t>
            </w:r>
            <w:r w:rsidRPr="00C60D06">
              <w:rPr>
                <w:b/>
              </w:rPr>
              <w:t>serviciilor solicitate</w:t>
            </w:r>
          </w:p>
        </w:tc>
        <w:tc>
          <w:tcPr>
            <w:tcW w:w="992" w:type="dxa"/>
            <w:vAlign w:val="center"/>
          </w:tcPr>
          <w:p w:rsidR="00EA5961" w:rsidRPr="00C60D06" w:rsidRDefault="00EA5961" w:rsidP="00457832">
            <w:pPr>
              <w:ind w:left="-57" w:right="-57"/>
              <w:jc w:val="center"/>
              <w:rPr>
                <w:b/>
              </w:rPr>
            </w:pPr>
            <w:r w:rsidRPr="00C60D06">
              <w:rPr>
                <w:b/>
              </w:rPr>
              <w:t>Unitatea de măsură</w:t>
            </w:r>
          </w:p>
        </w:tc>
        <w:tc>
          <w:tcPr>
            <w:tcW w:w="992" w:type="dxa"/>
            <w:vAlign w:val="center"/>
          </w:tcPr>
          <w:p w:rsidR="00EA5961" w:rsidRPr="00C60D06" w:rsidRDefault="00EA5961" w:rsidP="00457832">
            <w:pPr>
              <w:ind w:left="-57" w:right="-57"/>
              <w:jc w:val="center"/>
              <w:rPr>
                <w:b/>
              </w:rPr>
            </w:pPr>
            <w:r w:rsidRPr="00C60D06">
              <w:rPr>
                <w:b/>
              </w:rPr>
              <w:t>Cantitatea</w:t>
            </w:r>
          </w:p>
        </w:tc>
        <w:tc>
          <w:tcPr>
            <w:tcW w:w="3402" w:type="dxa"/>
            <w:vAlign w:val="center"/>
          </w:tcPr>
          <w:p w:rsidR="00EA5961" w:rsidRPr="00C60D06" w:rsidRDefault="00EA5961" w:rsidP="00457832">
            <w:pPr>
              <w:ind w:left="-57" w:right="-57"/>
              <w:jc w:val="center"/>
              <w:rPr>
                <w:b/>
              </w:rPr>
            </w:pPr>
            <w:r w:rsidRPr="00C60D06">
              <w:rPr>
                <w:b/>
              </w:rPr>
              <w:t>Specificația tehnică deplină solicitată, Standarde de referinţă</w:t>
            </w: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Pr="00C60D06" w:rsidRDefault="00EA5961" w:rsidP="00457832">
            <w:pPr>
              <w:ind w:left="-57" w:right="-57"/>
              <w:jc w:val="center"/>
              <w:rPr>
                <w:sz w:val="18"/>
                <w:szCs w:val="18"/>
              </w:rPr>
            </w:pPr>
            <w:r>
              <w:rPr>
                <w:sz w:val="18"/>
                <w:szCs w:val="18"/>
              </w:rPr>
              <w:t>1.</w:t>
            </w:r>
          </w:p>
        </w:tc>
        <w:tc>
          <w:tcPr>
            <w:tcW w:w="887" w:type="dxa"/>
            <w:vAlign w:val="center"/>
          </w:tcPr>
          <w:p w:rsidR="00EA5961" w:rsidRPr="00962F3D" w:rsidRDefault="00EA5961">
            <w:pPr>
              <w:spacing w:before="120"/>
              <w:jc w:val="center"/>
              <w:rPr>
                <w:rFonts w:eastAsia="SimSun"/>
                <w:lang w:val="pt-BR"/>
              </w:rPr>
            </w:pPr>
          </w:p>
        </w:tc>
        <w:tc>
          <w:tcPr>
            <w:tcW w:w="2836" w:type="dxa"/>
            <w:vAlign w:val="center"/>
          </w:tcPr>
          <w:p w:rsidR="00EA5961" w:rsidRPr="00D16905" w:rsidRDefault="00EA5961" w:rsidP="00D16905">
            <w:pPr>
              <w:ind w:left="-57" w:right="-57"/>
              <w:jc w:val="center"/>
              <w:rPr>
                <w:b/>
                <w:sz w:val="18"/>
                <w:szCs w:val="18"/>
              </w:rPr>
            </w:pPr>
            <w:r w:rsidRPr="00D16905">
              <w:rPr>
                <w:b/>
                <w:sz w:val="18"/>
                <w:szCs w:val="18"/>
              </w:rPr>
              <w:t>Lot 1</w:t>
            </w:r>
          </w:p>
        </w:tc>
        <w:tc>
          <w:tcPr>
            <w:tcW w:w="992" w:type="dxa"/>
            <w:vAlign w:val="center"/>
          </w:tcPr>
          <w:p w:rsidR="00EA5961" w:rsidRPr="00C60D06" w:rsidRDefault="00EA5961" w:rsidP="00457832">
            <w:pPr>
              <w:ind w:left="-57" w:right="-57"/>
              <w:jc w:val="center"/>
              <w:rPr>
                <w:sz w:val="18"/>
                <w:szCs w:val="18"/>
              </w:rPr>
            </w:pPr>
          </w:p>
        </w:tc>
        <w:tc>
          <w:tcPr>
            <w:tcW w:w="992" w:type="dxa"/>
            <w:vAlign w:val="center"/>
          </w:tcPr>
          <w:p w:rsidR="00EA5961" w:rsidRPr="00C60D06" w:rsidRDefault="00EA5961" w:rsidP="00457832">
            <w:pPr>
              <w:ind w:left="-57" w:right="-57"/>
              <w:jc w:val="center"/>
              <w:rPr>
                <w:sz w:val="18"/>
                <w:szCs w:val="18"/>
              </w:rPr>
            </w:pPr>
          </w:p>
        </w:tc>
        <w:tc>
          <w:tcPr>
            <w:tcW w:w="3402" w:type="dxa"/>
            <w:vAlign w:val="center"/>
          </w:tcPr>
          <w:p w:rsidR="00EA5961" w:rsidRPr="00C60D06" w:rsidRDefault="00EA5961" w:rsidP="00E64476">
            <w:pPr>
              <w:ind w:left="-57" w:right="-57"/>
              <w:rPr>
                <w:sz w:val="18"/>
                <w:szCs w:val="18"/>
              </w:rPr>
            </w:pP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Default="00EA5961" w:rsidP="00457832">
            <w:pPr>
              <w:ind w:left="-57" w:right="-57"/>
              <w:jc w:val="center"/>
              <w:rPr>
                <w:sz w:val="18"/>
                <w:szCs w:val="18"/>
              </w:rPr>
            </w:pPr>
          </w:p>
        </w:tc>
        <w:tc>
          <w:tcPr>
            <w:tcW w:w="887" w:type="dxa"/>
            <w:vAlign w:val="center"/>
          </w:tcPr>
          <w:p w:rsidR="00EA5961" w:rsidRPr="00962F3D" w:rsidRDefault="00EA5961" w:rsidP="00600D25">
            <w:pPr>
              <w:spacing w:before="120"/>
              <w:jc w:val="center"/>
              <w:rPr>
                <w:rFonts w:eastAsia="SimSun"/>
                <w:lang w:val="pt-BR"/>
              </w:rPr>
            </w:pPr>
            <w:r w:rsidRPr="00962F3D">
              <w:rPr>
                <w:sz w:val="22"/>
                <w:szCs w:val="22"/>
                <w:lang w:val="pt-BR"/>
              </w:rPr>
              <w:t>38430000-8</w:t>
            </w:r>
          </w:p>
        </w:tc>
        <w:tc>
          <w:tcPr>
            <w:tcW w:w="2836" w:type="dxa"/>
            <w:vAlign w:val="center"/>
          </w:tcPr>
          <w:p w:rsidR="00EA5961" w:rsidRPr="00C60D06" w:rsidRDefault="00EA5961" w:rsidP="00600D25">
            <w:pPr>
              <w:ind w:left="-57" w:right="-57"/>
              <w:rPr>
                <w:sz w:val="18"/>
                <w:szCs w:val="18"/>
              </w:rPr>
            </w:pPr>
            <w:r>
              <w:rPr>
                <w:sz w:val="18"/>
                <w:szCs w:val="18"/>
              </w:rPr>
              <w:t>Aparat automat pentru efectuarea hematologiei sîngelui</w:t>
            </w:r>
          </w:p>
        </w:tc>
        <w:tc>
          <w:tcPr>
            <w:tcW w:w="992" w:type="dxa"/>
            <w:vAlign w:val="center"/>
          </w:tcPr>
          <w:p w:rsidR="00EA5961" w:rsidRPr="00C60D06" w:rsidRDefault="00EA5961" w:rsidP="00600D25">
            <w:pPr>
              <w:ind w:left="-57" w:right="-57"/>
              <w:jc w:val="center"/>
              <w:rPr>
                <w:sz w:val="18"/>
                <w:szCs w:val="18"/>
              </w:rPr>
            </w:pPr>
            <w:r>
              <w:rPr>
                <w:sz w:val="18"/>
                <w:szCs w:val="18"/>
              </w:rPr>
              <w:t>buc</w:t>
            </w:r>
          </w:p>
        </w:tc>
        <w:tc>
          <w:tcPr>
            <w:tcW w:w="992" w:type="dxa"/>
            <w:vAlign w:val="center"/>
          </w:tcPr>
          <w:p w:rsidR="00EA5961" w:rsidRPr="00C60D06" w:rsidRDefault="00EA5961" w:rsidP="00600D25">
            <w:pPr>
              <w:ind w:left="-57" w:right="-57"/>
              <w:jc w:val="center"/>
              <w:rPr>
                <w:sz w:val="18"/>
                <w:szCs w:val="18"/>
              </w:rPr>
            </w:pPr>
            <w:r>
              <w:rPr>
                <w:sz w:val="18"/>
                <w:szCs w:val="18"/>
              </w:rPr>
              <w:t>1</w:t>
            </w:r>
          </w:p>
        </w:tc>
        <w:tc>
          <w:tcPr>
            <w:tcW w:w="3402" w:type="dxa"/>
            <w:vAlign w:val="center"/>
          </w:tcPr>
          <w:p w:rsidR="00EA5961" w:rsidRDefault="00EA5961" w:rsidP="00600D25">
            <w:pPr>
              <w:ind w:left="-57" w:right="-57"/>
              <w:rPr>
                <w:sz w:val="18"/>
                <w:szCs w:val="18"/>
              </w:rPr>
            </w:pPr>
            <w:r>
              <w:rPr>
                <w:sz w:val="18"/>
                <w:szCs w:val="18"/>
              </w:rPr>
              <w:t>1. Viteza de terstare 30-60 probe pe oră</w:t>
            </w:r>
          </w:p>
          <w:p w:rsidR="00EA5961" w:rsidRDefault="00EA5961" w:rsidP="00600D25">
            <w:pPr>
              <w:ind w:left="-57" w:right="-57"/>
              <w:rPr>
                <w:sz w:val="18"/>
                <w:szCs w:val="18"/>
              </w:rPr>
            </w:pPr>
            <w:r>
              <w:rPr>
                <w:sz w:val="18"/>
                <w:szCs w:val="18"/>
              </w:rPr>
              <w:t>2. Testare de la 18-24 parametri  ( detreminarea eritrocite, leococite, trombocite, hemoglobina, hematocritul)</w:t>
            </w:r>
          </w:p>
          <w:p w:rsidR="00EA5961" w:rsidRDefault="00EA5961" w:rsidP="00600D25">
            <w:pPr>
              <w:ind w:left="-57" w:right="-57"/>
              <w:rPr>
                <w:sz w:val="18"/>
                <w:szCs w:val="18"/>
              </w:rPr>
            </w:pPr>
            <w:r>
              <w:rPr>
                <w:sz w:val="18"/>
                <w:szCs w:val="18"/>
              </w:rPr>
              <w:t>3. Reactivi disponibili în Republica Moldova</w:t>
            </w:r>
          </w:p>
          <w:p w:rsidR="00EA5961" w:rsidRDefault="00EA5961" w:rsidP="00600D25">
            <w:pPr>
              <w:ind w:left="-57" w:right="-57"/>
              <w:rPr>
                <w:sz w:val="18"/>
                <w:szCs w:val="18"/>
              </w:rPr>
            </w:pPr>
            <w:r>
              <w:rPr>
                <w:sz w:val="18"/>
                <w:szCs w:val="18"/>
              </w:rPr>
              <w:t>4. Condiții de muncă 15-35ºC</w:t>
            </w:r>
          </w:p>
          <w:p w:rsidR="00EA5961" w:rsidRDefault="00EA5961" w:rsidP="00600D25">
            <w:pPr>
              <w:ind w:left="-57" w:right="-57"/>
              <w:rPr>
                <w:sz w:val="18"/>
                <w:szCs w:val="18"/>
              </w:rPr>
            </w:pPr>
            <w:r>
              <w:rPr>
                <w:sz w:val="18"/>
                <w:szCs w:val="18"/>
              </w:rPr>
              <w:t>5. Sursa de alimentație 220W</w:t>
            </w:r>
          </w:p>
          <w:p w:rsidR="00EA5961" w:rsidRDefault="00EA5961" w:rsidP="00600D25">
            <w:pPr>
              <w:ind w:left="-57" w:right="-57"/>
              <w:rPr>
                <w:sz w:val="18"/>
                <w:szCs w:val="18"/>
              </w:rPr>
            </w:pPr>
            <w:r>
              <w:rPr>
                <w:sz w:val="18"/>
                <w:szCs w:val="18"/>
              </w:rPr>
              <w:t>6. Posibilitatea de a folosi sînge venos și capilar</w:t>
            </w:r>
          </w:p>
          <w:p w:rsidR="00EA5961" w:rsidRDefault="00EA5961" w:rsidP="00600D25">
            <w:pPr>
              <w:ind w:left="-57" w:right="-57"/>
              <w:rPr>
                <w:sz w:val="18"/>
                <w:szCs w:val="18"/>
              </w:rPr>
            </w:pPr>
            <w:r>
              <w:rPr>
                <w:sz w:val="18"/>
                <w:szCs w:val="18"/>
              </w:rPr>
              <w:t>7. Posibilitatea de transmite a rezultatele prin calculator</w:t>
            </w:r>
          </w:p>
          <w:p w:rsidR="00EA5961" w:rsidRPr="00C60D06" w:rsidRDefault="00EA5961" w:rsidP="00600D25">
            <w:pPr>
              <w:ind w:left="-57" w:right="-57"/>
              <w:rPr>
                <w:sz w:val="18"/>
                <w:szCs w:val="18"/>
              </w:rPr>
            </w:pPr>
            <w:r>
              <w:rPr>
                <w:sz w:val="18"/>
                <w:szCs w:val="18"/>
              </w:rPr>
              <w:t xml:space="preserve">8. Economie în consumarea reactivelor </w:t>
            </w: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Default="00EA5961" w:rsidP="00457832">
            <w:pPr>
              <w:ind w:left="-57" w:right="-57"/>
              <w:jc w:val="center"/>
              <w:rPr>
                <w:sz w:val="18"/>
                <w:szCs w:val="18"/>
              </w:rPr>
            </w:pPr>
          </w:p>
        </w:tc>
        <w:tc>
          <w:tcPr>
            <w:tcW w:w="887" w:type="dxa"/>
            <w:vAlign w:val="center"/>
          </w:tcPr>
          <w:p w:rsidR="00EA5961" w:rsidRPr="00962F3D" w:rsidRDefault="00EA5961" w:rsidP="00600D25">
            <w:pPr>
              <w:spacing w:before="120"/>
              <w:jc w:val="center"/>
              <w:rPr>
                <w:sz w:val="22"/>
                <w:szCs w:val="22"/>
                <w:lang w:val="pt-BR"/>
              </w:rPr>
            </w:pPr>
          </w:p>
        </w:tc>
        <w:tc>
          <w:tcPr>
            <w:tcW w:w="2836" w:type="dxa"/>
            <w:vAlign w:val="center"/>
          </w:tcPr>
          <w:p w:rsidR="00EA5961" w:rsidRPr="00D16905" w:rsidRDefault="00EA5961" w:rsidP="00D16905">
            <w:pPr>
              <w:ind w:left="-57" w:right="-57"/>
              <w:jc w:val="center"/>
              <w:rPr>
                <w:b/>
                <w:sz w:val="18"/>
                <w:szCs w:val="18"/>
              </w:rPr>
            </w:pPr>
            <w:r w:rsidRPr="00D16905">
              <w:rPr>
                <w:b/>
                <w:sz w:val="18"/>
                <w:szCs w:val="18"/>
              </w:rPr>
              <w:t>Lot 2</w:t>
            </w:r>
          </w:p>
        </w:tc>
        <w:tc>
          <w:tcPr>
            <w:tcW w:w="992" w:type="dxa"/>
            <w:vAlign w:val="center"/>
          </w:tcPr>
          <w:p w:rsidR="00EA5961" w:rsidRDefault="00EA5961" w:rsidP="00600D25">
            <w:pPr>
              <w:ind w:left="-57" w:right="-57"/>
              <w:jc w:val="center"/>
              <w:rPr>
                <w:sz w:val="18"/>
                <w:szCs w:val="18"/>
              </w:rPr>
            </w:pPr>
          </w:p>
        </w:tc>
        <w:tc>
          <w:tcPr>
            <w:tcW w:w="992" w:type="dxa"/>
            <w:vAlign w:val="center"/>
          </w:tcPr>
          <w:p w:rsidR="00EA5961" w:rsidRDefault="00EA5961" w:rsidP="00600D25">
            <w:pPr>
              <w:ind w:left="-57" w:right="-57"/>
              <w:jc w:val="center"/>
              <w:rPr>
                <w:sz w:val="18"/>
                <w:szCs w:val="18"/>
              </w:rPr>
            </w:pPr>
          </w:p>
        </w:tc>
        <w:tc>
          <w:tcPr>
            <w:tcW w:w="3402" w:type="dxa"/>
            <w:vAlign w:val="center"/>
          </w:tcPr>
          <w:p w:rsidR="00EA5961" w:rsidRDefault="00EA5961" w:rsidP="00600D25">
            <w:pPr>
              <w:ind w:left="-57" w:right="-57"/>
              <w:rPr>
                <w:sz w:val="18"/>
                <w:szCs w:val="18"/>
              </w:rPr>
            </w:pP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Default="00EA5961" w:rsidP="00457832">
            <w:pPr>
              <w:ind w:left="-57" w:right="-57"/>
              <w:jc w:val="center"/>
              <w:rPr>
                <w:sz w:val="18"/>
                <w:szCs w:val="18"/>
              </w:rPr>
            </w:pPr>
            <w:r>
              <w:rPr>
                <w:sz w:val="18"/>
                <w:szCs w:val="18"/>
              </w:rPr>
              <w:t>2.</w:t>
            </w:r>
          </w:p>
        </w:tc>
        <w:tc>
          <w:tcPr>
            <w:tcW w:w="887" w:type="dxa"/>
            <w:vAlign w:val="center"/>
          </w:tcPr>
          <w:p w:rsidR="00EA5961" w:rsidRPr="00962F3D" w:rsidRDefault="00EA5961">
            <w:pPr>
              <w:spacing w:before="120"/>
              <w:jc w:val="center"/>
              <w:rPr>
                <w:rFonts w:eastAsia="SimSun"/>
                <w:lang w:val="pt-BR"/>
              </w:rPr>
            </w:pPr>
            <w:r w:rsidRPr="00962F3D">
              <w:rPr>
                <w:sz w:val="22"/>
                <w:szCs w:val="22"/>
                <w:lang w:val="pt-BR"/>
              </w:rPr>
              <w:t>38430000-8</w:t>
            </w:r>
          </w:p>
        </w:tc>
        <w:tc>
          <w:tcPr>
            <w:tcW w:w="2836" w:type="dxa"/>
            <w:vAlign w:val="center"/>
          </w:tcPr>
          <w:p w:rsidR="00EA5961" w:rsidRDefault="00EA5961" w:rsidP="001F5F0B">
            <w:pPr>
              <w:ind w:left="-57" w:right="-57"/>
              <w:rPr>
                <w:sz w:val="18"/>
                <w:szCs w:val="18"/>
              </w:rPr>
            </w:pPr>
            <w:r>
              <w:rPr>
                <w:sz w:val="18"/>
                <w:szCs w:val="18"/>
              </w:rPr>
              <w:t>Analizator biochimic semiautomat</w:t>
            </w:r>
          </w:p>
          <w:p w:rsidR="00EA5961" w:rsidRDefault="00EA5961" w:rsidP="001F5F0B">
            <w:pPr>
              <w:ind w:left="-57" w:right="-57"/>
              <w:rPr>
                <w:sz w:val="18"/>
                <w:szCs w:val="18"/>
              </w:rPr>
            </w:pPr>
          </w:p>
        </w:tc>
        <w:tc>
          <w:tcPr>
            <w:tcW w:w="992" w:type="dxa"/>
            <w:vAlign w:val="center"/>
          </w:tcPr>
          <w:p w:rsidR="00EA5961" w:rsidRDefault="00EA5961" w:rsidP="00457832">
            <w:pPr>
              <w:ind w:left="-57" w:right="-57"/>
              <w:jc w:val="center"/>
              <w:rPr>
                <w:sz w:val="18"/>
                <w:szCs w:val="18"/>
              </w:rPr>
            </w:pPr>
            <w:r>
              <w:rPr>
                <w:sz w:val="18"/>
                <w:szCs w:val="18"/>
              </w:rPr>
              <w:t>buc</w:t>
            </w:r>
          </w:p>
        </w:tc>
        <w:tc>
          <w:tcPr>
            <w:tcW w:w="992" w:type="dxa"/>
            <w:vAlign w:val="center"/>
          </w:tcPr>
          <w:p w:rsidR="00EA5961" w:rsidRDefault="00EA5961" w:rsidP="00457832">
            <w:pPr>
              <w:ind w:left="-57" w:right="-57"/>
              <w:jc w:val="center"/>
              <w:rPr>
                <w:sz w:val="18"/>
                <w:szCs w:val="18"/>
              </w:rPr>
            </w:pPr>
            <w:r>
              <w:rPr>
                <w:sz w:val="18"/>
                <w:szCs w:val="18"/>
              </w:rPr>
              <w:t>1</w:t>
            </w:r>
          </w:p>
        </w:tc>
        <w:tc>
          <w:tcPr>
            <w:tcW w:w="3402" w:type="dxa"/>
            <w:vAlign w:val="center"/>
          </w:tcPr>
          <w:p w:rsidR="00EA5961" w:rsidRDefault="00EA5961" w:rsidP="00E64476">
            <w:pPr>
              <w:ind w:left="-57" w:right="-57"/>
              <w:rPr>
                <w:sz w:val="18"/>
                <w:szCs w:val="18"/>
              </w:rPr>
            </w:pPr>
            <w:r>
              <w:rPr>
                <w:sz w:val="18"/>
                <w:szCs w:val="18"/>
              </w:rPr>
              <w:t>1. Sistemă dechisă</w:t>
            </w:r>
          </w:p>
          <w:p w:rsidR="00EA5961" w:rsidRDefault="00EA5961" w:rsidP="00E64476">
            <w:pPr>
              <w:ind w:left="-57" w:right="-57"/>
              <w:rPr>
                <w:sz w:val="18"/>
                <w:szCs w:val="18"/>
              </w:rPr>
            </w:pPr>
            <w:r>
              <w:rPr>
                <w:sz w:val="18"/>
                <w:szCs w:val="18"/>
              </w:rPr>
              <w:t>2. Termostat montat cu 16- 18 eprubete</w:t>
            </w:r>
          </w:p>
          <w:p w:rsidR="00EA5961" w:rsidRDefault="00EA5961" w:rsidP="00E64476">
            <w:pPr>
              <w:ind w:left="-57" w:right="-57"/>
              <w:rPr>
                <w:sz w:val="18"/>
                <w:szCs w:val="18"/>
              </w:rPr>
            </w:pPr>
            <w:r>
              <w:rPr>
                <w:sz w:val="18"/>
                <w:szCs w:val="18"/>
              </w:rPr>
              <w:t>3. Determinarea parametrilor biochimici ( proteine, albumina, uree, creatinina, acid uric, bilirubina totală, bilirubina conjugată, bilirubina liberă, glucoza, proba cu timol,  ALAT, AsAT, alfa amilaza, colectirol total, trigliceride, colestorol HDL, LDL);</w:t>
            </w:r>
          </w:p>
          <w:p w:rsidR="00EA5961" w:rsidRDefault="00EA5961" w:rsidP="00E64476">
            <w:pPr>
              <w:ind w:left="-57" w:right="-57"/>
              <w:rPr>
                <w:sz w:val="18"/>
                <w:szCs w:val="18"/>
              </w:rPr>
            </w:pPr>
            <w:r>
              <w:rPr>
                <w:sz w:val="18"/>
                <w:szCs w:val="18"/>
              </w:rPr>
              <w:t xml:space="preserve">4. Chiuvetă curgătoare </w:t>
            </w:r>
          </w:p>
          <w:p w:rsidR="00EA5961" w:rsidRDefault="00EA5961" w:rsidP="00E64476">
            <w:pPr>
              <w:ind w:left="-57" w:right="-57"/>
              <w:rPr>
                <w:sz w:val="18"/>
                <w:szCs w:val="18"/>
              </w:rPr>
            </w:pPr>
            <w:r>
              <w:rPr>
                <w:sz w:val="18"/>
                <w:szCs w:val="18"/>
              </w:rPr>
              <w:t>5. Metoda cinetică de lucru</w:t>
            </w:r>
          </w:p>
          <w:p w:rsidR="00EA5961" w:rsidRDefault="00EA5961" w:rsidP="00E64476">
            <w:pPr>
              <w:ind w:left="-57" w:right="-57"/>
              <w:rPr>
                <w:sz w:val="18"/>
                <w:szCs w:val="18"/>
              </w:rPr>
            </w:pPr>
            <w:r>
              <w:rPr>
                <w:sz w:val="18"/>
                <w:szCs w:val="18"/>
              </w:rPr>
              <w:t>6. Posibilitatea de a se uni la calculator</w:t>
            </w:r>
          </w:p>
          <w:p w:rsidR="00EA5961" w:rsidRDefault="00EA5961" w:rsidP="00E64476">
            <w:pPr>
              <w:ind w:left="-57" w:right="-57"/>
              <w:rPr>
                <w:sz w:val="18"/>
                <w:szCs w:val="18"/>
              </w:rPr>
            </w:pPr>
            <w:r>
              <w:rPr>
                <w:sz w:val="18"/>
                <w:szCs w:val="18"/>
              </w:rPr>
              <w:t>7. Volumul mic de reactivi și material biologic pentru investigație</w:t>
            </w:r>
          </w:p>
          <w:p w:rsidR="00EA5961" w:rsidRDefault="00EA5961" w:rsidP="00E64476">
            <w:pPr>
              <w:ind w:left="-57" w:right="-57"/>
              <w:rPr>
                <w:sz w:val="18"/>
                <w:szCs w:val="18"/>
              </w:rPr>
            </w:pPr>
            <w:r>
              <w:rPr>
                <w:sz w:val="18"/>
                <w:szCs w:val="18"/>
              </w:rPr>
              <w:t>8. Ușor în utilizare</w:t>
            </w: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Default="00EA5961" w:rsidP="00457832">
            <w:pPr>
              <w:ind w:left="-57" w:right="-57"/>
              <w:jc w:val="center"/>
              <w:rPr>
                <w:sz w:val="18"/>
                <w:szCs w:val="18"/>
              </w:rPr>
            </w:pPr>
          </w:p>
        </w:tc>
        <w:tc>
          <w:tcPr>
            <w:tcW w:w="887" w:type="dxa"/>
            <w:vAlign w:val="center"/>
          </w:tcPr>
          <w:p w:rsidR="00EA5961" w:rsidRPr="00962F3D" w:rsidRDefault="00EA5961">
            <w:pPr>
              <w:spacing w:before="120"/>
              <w:jc w:val="center"/>
              <w:rPr>
                <w:sz w:val="22"/>
                <w:szCs w:val="22"/>
                <w:lang w:val="pt-BR"/>
              </w:rPr>
            </w:pPr>
          </w:p>
        </w:tc>
        <w:tc>
          <w:tcPr>
            <w:tcW w:w="2836" w:type="dxa"/>
            <w:vAlign w:val="center"/>
          </w:tcPr>
          <w:p w:rsidR="00EA5961" w:rsidRPr="00D16905" w:rsidRDefault="00EA5961" w:rsidP="00D16905">
            <w:pPr>
              <w:ind w:left="-57" w:right="-57"/>
              <w:jc w:val="center"/>
              <w:rPr>
                <w:b/>
                <w:sz w:val="18"/>
                <w:szCs w:val="18"/>
              </w:rPr>
            </w:pPr>
            <w:r w:rsidRPr="00D16905">
              <w:rPr>
                <w:b/>
                <w:sz w:val="18"/>
                <w:szCs w:val="18"/>
              </w:rPr>
              <w:t>Lot 3</w:t>
            </w:r>
          </w:p>
        </w:tc>
        <w:tc>
          <w:tcPr>
            <w:tcW w:w="992" w:type="dxa"/>
            <w:vAlign w:val="center"/>
          </w:tcPr>
          <w:p w:rsidR="00EA5961" w:rsidRDefault="00EA5961" w:rsidP="00457832">
            <w:pPr>
              <w:ind w:left="-57" w:right="-57"/>
              <w:jc w:val="center"/>
              <w:rPr>
                <w:sz w:val="18"/>
                <w:szCs w:val="18"/>
              </w:rPr>
            </w:pPr>
          </w:p>
        </w:tc>
        <w:tc>
          <w:tcPr>
            <w:tcW w:w="992" w:type="dxa"/>
            <w:vAlign w:val="center"/>
          </w:tcPr>
          <w:p w:rsidR="00EA5961" w:rsidRDefault="00EA5961" w:rsidP="00457832">
            <w:pPr>
              <w:ind w:left="-57" w:right="-57"/>
              <w:jc w:val="center"/>
              <w:rPr>
                <w:sz w:val="18"/>
                <w:szCs w:val="18"/>
              </w:rPr>
            </w:pPr>
          </w:p>
        </w:tc>
        <w:tc>
          <w:tcPr>
            <w:tcW w:w="3402" w:type="dxa"/>
            <w:vAlign w:val="center"/>
          </w:tcPr>
          <w:p w:rsidR="00EA5961" w:rsidRDefault="00EA5961" w:rsidP="00E64476">
            <w:pPr>
              <w:ind w:left="-57" w:right="-57"/>
              <w:rPr>
                <w:sz w:val="18"/>
                <w:szCs w:val="18"/>
              </w:rPr>
            </w:pPr>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EA5961" w:rsidRDefault="00EA5961" w:rsidP="00457832">
            <w:pPr>
              <w:ind w:left="-57" w:right="-57"/>
              <w:jc w:val="center"/>
              <w:rPr>
                <w:sz w:val="18"/>
                <w:szCs w:val="18"/>
              </w:rPr>
            </w:pPr>
            <w:r>
              <w:rPr>
                <w:sz w:val="18"/>
                <w:szCs w:val="18"/>
              </w:rPr>
              <w:t>3.</w:t>
            </w:r>
          </w:p>
        </w:tc>
        <w:tc>
          <w:tcPr>
            <w:tcW w:w="887" w:type="dxa"/>
            <w:vAlign w:val="center"/>
          </w:tcPr>
          <w:p w:rsidR="00EA5961" w:rsidRPr="00962F3D" w:rsidRDefault="00EA5961">
            <w:pPr>
              <w:spacing w:before="120"/>
              <w:jc w:val="center"/>
              <w:rPr>
                <w:rFonts w:eastAsia="SimSun"/>
                <w:lang w:val="pt-BR"/>
              </w:rPr>
            </w:pPr>
            <w:r w:rsidRPr="00962F3D">
              <w:rPr>
                <w:sz w:val="22"/>
                <w:szCs w:val="22"/>
                <w:lang w:val="pt-BR"/>
              </w:rPr>
              <w:t>38430000-8</w:t>
            </w:r>
          </w:p>
        </w:tc>
        <w:tc>
          <w:tcPr>
            <w:tcW w:w="2836" w:type="dxa"/>
            <w:vAlign w:val="center"/>
          </w:tcPr>
          <w:p w:rsidR="00EA5961" w:rsidRDefault="00EA5961" w:rsidP="001F5F0B">
            <w:pPr>
              <w:ind w:left="-57" w:right="-57"/>
              <w:rPr>
                <w:sz w:val="18"/>
                <w:szCs w:val="18"/>
              </w:rPr>
            </w:pPr>
            <w:r>
              <w:rPr>
                <w:sz w:val="18"/>
                <w:szCs w:val="18"/>
              </w:rPr>
              <w:t>Centrifuga de laborator rotor ( 8 tuburi)</w:t>
            </w:r>
          </w:p>
          <w:p w:rsidR="00EA5961" w:rsidRDefault="00EA5961" w:rsidP="001F5F0B">
            <w:pPr>
              <w:ind w:left="-57" w:right="-57"/>
              <w:rPr>
                <w:sz w:val="18"/>
                <w:szCs w:val="18"/>
              </w:rPr>
            </w:pPr>
          </w:p>
        </w:tc>
        <w:tc>
          <w:tcPr>
            <w:tcW w:w="992" w:type="dxa"/>
            <w:vAlign w:val="center"/>
          </w:tcPr>
          <w:p w:rsidR="00EA5961" w:rsidRDefault="00EA5961" w:rsidP="00457832">
            <w:pPr>
              <w:ind w:left="-57" w:right="-57"/>
              <w:jc w:val="center"/>
              <w:rPr>
                <w:sz w:val="18"/>
                <w:szCs w:val="18"/>
              </w:rPr>
            </w:pPr>
            <w:r>
              <w:rPr>
                <w:sz w:val="18"/>
                <w:szCs w:val="18"/>
              </w:rPr>
              <w:t>buc</w:t>
            </w:r>
          </w:p>
        </w:tc>
        <w:tc>
          <w:tcPr>
            <w:tcW w:w="992" w:type="dxa"/>
            <w:vAlign w:val="center"/>
          </w:tcPr>
          <w:p w:rsidR="00EA5961" w:rsidRDefault="00EA5961" w:rsidP="00457832">
            <w:pPr>
              <w:ind w:left="-57" w:right="-57"/>
              <w:jc w:val="center"/>
              <w:rPr>
                <w:sz w:val="18"/>
                <w:szCs w:val="18"/>
              </w:rPr>
            </w:pPr>
            <w:r>
              <w:rPr>
                <w:sz w:val="18"/>
                <w:szCs w:val="18"/>
              </w:rPr>
              <w:t>1</w:t>
            </w:r>
          </w:p>
        </w:tc>
        <w:tc>
          <w:tcPr>
            <w:tcW w:w="3402" w:type="dxa"/>
            <w:vAlign w:val="center"/>
          </w:tcPr>
          <w:p w:rsidR="00EA5961" w:rsidRDefault="00EA5961" w:rsidP="00E64476">
            <w:pPr>
              <w:ind w:left="-57" w:right="-57"/>
              <w:rPr>
                <w:sz w:val="18"/>
                <w:szCs w:val="18"/>
              </w:rPr>
            </w:pPr>
            <w:r>
              <w:rPr>
                <w:sz w:val="18"/>
                <w:szCs w:val="18"/>
              </w:rPr>
              <w:t>1. Să dispună de 8-10 godeuri pentru eprubete, mărimea eprubetelor 10 ml</w:t>
            </w:r>
          </w:p>
        </w:tc>
      </w:tr>
    </w:tbl>
    <w:p w:rsidR="00EA5961" w:rsidRPr="00C60D06" w:rsidRDefault="00EA5961" w:rsidP="00A20ACF"/>
    <w:p w:rsidR="00EA5961" w:rsidRPr="00C60D06" w:rsidRDefault="00EA5961" w:rsidP="00A20ACF"/>
    <w:p w:rsidR="00EA5961" w:rsidRPr="00C60D06" w:rsidRDefault="00EA5961" w:rsidP="00A20ACF"/>
    <w:p w:rsidR="00EA5961" w:rsidRPr="00C60D06" w:rsidRDefault="00EA5961"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EA5961" w:rsidRPr="00C60D06" w:rsidRDefault="00EA5961" w:rsidP="00A20ACF"/>
    <w:tbl>
      <w:tblPr>
        <w:tblW w:w="10322" w:type="dxa"/>
        <w:tblLayout w:type="fixed"/>
        <w:tblLook w:val="00A0"/>
      </w:tblPr>
      <w:tblGrid>
        <w:gridCol w:w="534"/>
        <w:gridCol w:w="2834"/>
        <w:gridCol w:w="284"/>
        <w:gridCol w:w="2580"/>
        <w:gridCol w:w="4082"/>
        <w:gridCol w:w="8"/>
      </w:tblGrid>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spacing w:before="120" w:after="120"/>
              <w:rPr>
                <w:b/>
                <w:i/>
              </w:rPr>
            </w:pPr>
            <w:r w:rsidRPr="00C60D06">
              <w:rPr>
                <w:b/>
                <w:i/>
                <w:sz w:val="22"/>
                <w:szCs w:val="22"/>
              </w:rPr>
              <w:t>[forma garanției a/b/c]</w:t>
            </w:r>
          </w:p>
          <w:p w:rsidR="00EA5961" w:rsidRPr="00C60D06" w:rsidRDefault="00EA5961"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EA5961" w:rsidRPr="00C60D06" w:rsidRDefault="00EA5961" w:rsidP="00355EC5">
            <w:pPr>
              <w:tabs>
                <w:tab w:val="left" w:pos="372"/>
              </w:tabs>
              <w:suppressAutoHyphens/>
              <w:spacing w:before="120" w:after="120"/>
              <w:ind w:left="12"/>
            </w:pPr>
            <w:r w:rsidRPr="00C60D06">
              <w:rPr>
                <w:i/>
                <w:sz w:val="22"/>
                <w:szCs w:val="22"/>
              </w:rPr>
              <w:t>.</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pPr>
            <w:r w:rsidRPr="00C60D06">
              <w:rPr>
                <w:b/>
                <w:i/>
                <w:sz w:val="22"/>
                <w:szCs w:val="22"/>
              </w:rPr>
              <w:t>____</w:t>
            </w:r>
            <w:r>
              <w:rPr>
                <w:b/>
                <w:i/>
                <w:sz w:val="22"/>
                <w:szCs w:val="22"/>
              </w:rPr>
              <w:t>2,0</w:t>
            </w:r>
            <w:r w:rsidRPr="00C60D06">
              <w:rPr>
                <w:b/>
                <w:i/>
                <w:sz w:val="22"/>
                <w:szCs w:val="22"/>
              </w:rPr>
              <w:t xml:space="preserve">____% </w:t>
            </w:r>
            <w:r w:rsidRPr="00C60D06">
              <w:rPr>
                <w:i/>
                <w:sz w:val="22"/>
                <w:szCs w:val="22"/>
              </w:rPr>
              <w:t>din valoarea ofertei fără TVA.</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056697" w:rsidRDefault="00EA5961"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056697" w:rsidRDefault="00EA5961" w:rsidP="00457832">
            <w:pPr>
              <w:tabs>
                <w:tab w:val="left" w:pos="372"/>
              </w:tabs>
              <w:suppressAutoHyphens/>
              <w:spacing w:before="120" w:after="120"/>
              <w:rPr>
                <w:b/>
                <w:i/>
              </w:rPr>
            </w:pPr>
            <w:r w:rsidRPr="00056697">
              <w:rPr>
                <w:b/>
                <w:i/>
                <w:sz w:val="22"/>
                <w:szCs w:val="22"/>
              </w:rPr>
              <w:t>_______ [ediția aplicabilă]</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rPr>
                <w:b/>
                <w:i/>
              </w:rPr>
            </w:pPr>
            <w:r>
              <w:rPr>
                <w:b/>
                <w:i/>
              </w:rPr>
              <w:t>10 zile după semnarea contractului</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rPr>
                <w:b/>
                <w:i/>
              </w:rPr>
            </w:pPr>
            <w:r>
              <w:rPr>
                <w:b/>
                <w:i/>
                <w:sz w:val="22"/>
                <w:szCs w:val="22"/>
              </w:rPr>
              <w:t>rl. Florești, s.Sănătăuca</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rPr>
                <w:b/>
                <w:spacing w:val="-4"/>
              </w:rPr>
            </w:pPr>
            <w:r w:rsidRPr="00C60D06">
              <w:rPr>
                <w:b/>
                <w:spacing w:val="-4"/>
                <w:sz w:val="22"/>
                <w:szCs w:val="22"/>
              </w:rPr>
              <w:t>Achitarea va fi efectuată utilizînd sistemul de e-facturare.</w:t>
            </w:r>
          </w:p>
          <w:p w:rsidR="00EA5961" w:rsidRPr="00C60D06" w:rsidRDefault="00EA5961"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rPr>
                <w:i/>
                <w:spacing w:val="-4"/>
              </w:rPr>
            </w:pPr>
            <w:r w:rsidRPr="00C60D06">
              <w:rPr>
                <w:i/>
                <w:spacing w:val="-4"/>
                <w:sz w:val="22"/>
                <w:szCs w:val="22"/>
              </w:rPr>
              <w:t xml:space="preserve">[ </w:t>
            </w:r>
            <w:r w:rsidRPr="0085357A">
              <w:rPr>
                <w:i/>
                <w:spacing w:val="-4"/>
                <w:sz w:val="22"/>
                <w:szCs w:val="22"/>
                <w:u w:val="single"/>
              </w:rPr>
              <w:t>_____60_____</w:t>
            </w:r>
            <w:r w:rsidRPr="00C60D06">
              <w:rPr>
                <w:i/>
                <w:spacing w:val="-4"/>
                <w:sz w:val="22"/>
                <w:szCs w:val="22"/>
              </w:rPr>
              <w:t>zile]</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rPr>
                <w:i/>
                <w:iCs/>
              </w:rPr>
            </w:pPr>
            <w:r w:rsidRPr="00C60D06">
              <w:rPr>
                <w:b/>
                <w:i/>
                <w:iCs/>
                <w:sz w:val="22"/>
                <w:szCs w:val="22"/>
              </w:rPr>
              <w:t xml:space="preserve"> nu se acceptă</w:t>
            </w:r>
          </w:p>
        </w:tc>
      </w:tr>
      <w:tr w:rsidR="00EA5961" w:rsidRPr="00C60D06" w:rsidTr="00457832">
        <w:trPr>
          <w:trHeight w:val="600"/>
        </w:trPr>
        <w:tc>
          <w:tcPr>
            <w:tcW w:w="10322" w:type="dxa"/>
            <w:gridSpan w:val="6"/>
            <w:vAlign w:val="center"/>
          </w:tcPr>
          <w:p w:rsidR="00EA5961" w:rsidRPr="00B3697A" w:rsidRDefault="00EA5961"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B3697A">
              <w:t>Depunerea și deschiderea ofertelor</w:t>
            </w:r>
            <w:bookmarkEnd w:id="146"/>
            <w:bookmarkEnd w:id="147"/>
            <w:bookmarkEnd w:id="148"/>
          </w:p>
        </w:tc>
      </w:tr>
      <w:tr w:rsidR="00EA5961"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EA5961" w:rsidRPr="00C60D06" w:rsidRDefault="00EA5961" w:rsidP="00457832">
            <w:pPr>
              <w:jc w:val="both"/>
              <w:rPr>
                <w:i/>
              </w:rPr>
            </w:pPr>
          </w:p>
        </w:tc>
        <w:tc>
          <w:tcPr>
            <w:tcW w:w="4082" w:type="dxa"/>
            <w:tcBorders>
              <w:top w:val="single" w:sz="4" w:space="0" w:color="auto"/>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lang w:eastAsia="ru-RU"/>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tcBorders>
            <w:vAlign w:val="center"/>
          </w:tcPr>
          <w:p w:rsidR="00EA5961" w:rsidRPr="00C60D06" w:rsidRDefault="00EA5961" w:rsidP="00457832">
            <w:pPr>
              <w:rPr>
                <w:i/>
              </w:rPr>
            </w:pPr>
            <w:r w:rsidRPr="00C60D06">
              <w:t xml:space="preserve">SIA </w:t>
            </w:r>
            <w:r>
              <w:t>„</w:t>
            </w:r>
            <w:r w:rsidRPr="00C60D06">
              <w:t>RSAP”,</w:t>
            </w:r>
          </w:p>
        </w:tc>
        <w:tc>
          <w:tcPr>
            <w:tcW w:w="4082" w:type="dxa"/>
            <w:tcBorders>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tcBorders>
            <w:vAlign w:val="center"/>
          </w:tcPr>
          <w:p w:rsidR="00EA5961" w:rsidRPr="00C60D06" w:rsidRDefault="00EA5961" w:rsidP="00457832">
            <w:pPr>
              <w:tabs>
                <w:tab w:val="right" w:pos="4743"/>
              </w:tabs>
              <w:jc w:val="both"/>
              <w:rPr>
                <w:i/>
              </w:rPr>
            </w:pPr>
          </w:p>
        </w:tc>
        <w:tc>
          <w:tcPr>
            <w:tcW w:w="4082" w:type="dxa"/>
            <w:tcBorders>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tcBorders>
            <w:vAlign w:val="center"/>
          </w:tcPr>
          <w:p w:rsidR="00EA5961" w:rsidRPr="00C60D06" w:rsidRDefault="00EA5961" w:rsidP="00457832">
            <w:pPr>
              <w:tabs>
                <w:tab w:val="right" w:pos="4743"/>
              </w:tabs>
              <w:jc w:val="both"/>
              <w:rPr>
                <w:i/>
              </w:rPr>
            </w:pPr>
          </w:p>
        </w:tc>
        <w:tc>
          <w:tcPr>
            <w:tcW w:w="4082" w:type="dxa"/>
            <w:tcBorders>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EA5961" w:rsidRPr="00C60D06" w:rsidRDefault="00EA5961" w:rsidP="00457832">
            <w:pPr>
              <w:tabs>
                <w:tab w:val="left" w:pos="372"/>
                <w:tab w:val="right" w:pos="7254"/>
              </w:tabs>
              <w:suppressAutoHyphens/>
              <w:rPr>
                <w:i/>
                <w:iCs/>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EA5961" w:rsidRPr="00C60D06" w:rsidRDefault="00EA5961"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A5961" w:rsidRPr="00552F5B" w:rsidRDefault="00EA5961"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EA5961" w:rsidRPr="00C60D06" w:rsidRDefault="00EA5961"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lang w:eastAsia="ru-RU"/>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tcBorders>
            <w:vAlign w:val="center"/>
          </w:tcPr>
          <w:p w:rsidR="00EA5961" w:rsidRPr="00C60D06" w:rsidRDefault="00EA5961" w:rsidP="00457832">
            <w:pPr>
              <w:jc w:val="both"/>
              <w:rPr>
                <w:i/>
              </w:rPr>
            </w:pPr>
            <w:r>
              <w:rPr>
                <w:i/>
              </w:rPr>
              <w:t xml:space="preserve">conform </w:t>
            </w:r>
            <w:r w:rsidRPr="00C60D06">
              <w:t xml:space="preserve">SIA </w:t>
            </w:r>
            <w:r>
              <w:t>„</w:t>
            </w:r>
            <w:r w:rsidRPr="00C60D06">
              <w:t>RSAP”,</w:t>
            </w:r>
          </w:p>
        </w:tc>
        <w:tc>
          <w:tcPr>
            <w:tcW w:w="4082" w:type="dxa"/>
            <w:tcBorders>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EA5961" w:rsidRPr="00C60D06" w:rsidRDefault="00EA5961"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EA5961" w:rsidRPr="00C60D06" w:rsidRDefault="00EA5961" w:rsidP="00457832">
            <w:pPr>
              <w:pStyle w:val="BodyText"/>
              <w:tabs>
                <w:tab w:val="right" w:pos="4743"/>
              </w:tabs>
              <w:rPr>
                <w:rFonts w:ascii="Times New Roman" w:hAnsi="Times New Roman"/>
                <w:b/>
                <w:i/>
                <w:color w:val="FF0000"/>
                <w:szCs w:val="22"/>
              </w:rPr>
            </w:pPr>
          </w:p>
        </w:tc>
      </w:tr>
      <w:tr w:rsidR="00EA5961" w:rsidRPr="00C60D06" w:rsidTr="00457832">
        <w:trPr>
          <w:trHeight w:val="397"/>
        </w:trPr>
        <w:tc>
          <w:tcPr>
            <w:tcW w:w="534" w:type="dxa"/>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EA5961" w:rsidRPr="00C60D06" w:rsidRDefault="00EA5961"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EA5961" w:rsidRPr="00C60D06" w:rsidRDefault="00EA5961"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A5961" w:rsidRPr="00C60D06" w:rsidRDefault="00EA5961" w:rsidP="00457832">
            <w:r w:rsidRPr="00E64476">
              <w:rPr>
                <w:sz w:val="22"/>
                <w:lang w:val="pt-BR"/>
              </w:rPr>
              <w:t>Ofertanţii sau reprezentanţii acestora au dreptul să participe la deschiderea ofertelor, cu excepţia cazului cînd ofertele au fost depuse prin SIA “RSAP”</w:t>
            </w:r>
          </w:p>
        </w:tc>
      </w:tr>
      <w:tr w:rsidR="00EA5961" w:rsidRPr="00C60D06" w:rsidTr="00457832">
        <w:trPr>
          <w:trHeight w:val="600"/>
        </w:trPr>
        <w:tc>
          <w:tcPr>
            <w:tcW w:w="10322" w:type="dxa"/>
            <w:gridSpan w:val="6"/>
            <w:tcBorders>
              <w:bottom w:val="single" w:sz="4" w:space="0" w:color="auto"/>
            </w:tcBorders>
            <w:vAlign w:val="center"/>
          </w:tcPr>
          <w:p w:rsidR="00EA5961" w:rsidRPr="00B3697A" w:rsidRDefault="00EA5961"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B3697A">
              <w:t>Evaluarea și compararea ofertelor</w:t>
            </w:r>
            <w:bookmarkEnd w:id="149"/>
            <w:bookmarkEnd w:id="150"/>
            <w:bookmarkEnd w:id="151"/>
          </w:p>
        </w:tc>
      </w:tr>
      <w:tr w:rsidR="00EA5961"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b/>
                <w:i/>
              </w:rPr>
            </w:pPr>
            <w:r w:rsidRPr="00C60D06">
              <w:rPr>
                <w:b/>
                <w:i/>
                <w:sz w:val="22"/>
                <w:szCs w:val="22"/>
              </w:rPr>
              <w:t>[lei MD]</w:t>
            </w:r>
          </w:p>
        </w:tc>
      </w:tr>
      <w:tr w:rsidR="00EA5961"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EA5961"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EA5961"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A20ACF" w:rsidRDefault="00EA5961" w:rsidP="00457832">
            <w:pPr>
              <w:tabs>
                <w:tab w:val="right" w:pos="4743"/>
              </w:tabs>
              <w:jc w:val="both"/>
              <w:rPr>
                <w:b/>
                <w:i/>
                <w:iCs/>
              </w:rPr>
            </w:pPr>
            <w:r w:rsidRPr="00A20ACF">
              <w:rPr>
                <w:b/>
                <w:i/>
                <w:iCs/>
                <w:sz w:val="22"/>
                <w:szCs w:val="22"/>
              </w:rPr>
              <w:t xml:space="preserve"> Evaluarea va fi efectuată pe: [indicaţi: pe loturi sau pe poziții. </w:t>
            </w:r>
            <w:r w:rsidRPr="00E64476">
              <w:rPr>
                <w:b/>
                <w:i/>
                <w:iCs/>
                <w:sz w:val="22"/>
                <w:szCs w:val="22"/>
                <w:lang w:val="pt-BR"/>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EA5961" w:rsidRPr="00A20ACF" w:rsidRDefault="00EA5961" w:rsidP="00457832">
            <w:pPr>
              <w:tabs>
                <w:tab w:val="right" w:pos="4743"/>
              </w:tabs>
              <w:jc w:val="both"/>
              <w:rPr>
                <w:i/>
              </w:rPr>
            </w:pPr>
          </w:p>
        </w:tc>
      </w:tr>
      <w:tr w:rsidR="00EA5961" w:rsidRPr="00C60D06" w:rsidTr="00457832">
        <w:trPr>
          <w:trHeight w:val="1731"/>
        </w:trPr>
        <w:tc>
          <w:tcPr>
            <w:tcW w:w="534" w:type="dxa"/>
            <w:tcBorders>
              <w:top w:val="single" w:sz="4" w:space="0" w:color="auto"/>
              <w:left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5</w:t>
            </w:r>
            <w:r w:rsidRPr="00C60D06">
              <w:rPr>
                <w:spacing w:val="-4"/>
              </w:rPr>
              <w:t>.3.</w:t>
            </w:r>
          </w:p>
          <w:p w:rsidR="00EA5961" w:rsidRPr="00C60D06" w:rsidRDefault="00EA5961"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A5961" w:rsidRPr="00C60D06" w:rsidRDefault="00EA5961"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A5961" w:rsidRPr="00C60D06" w:rsidRDefault="00EA5961" w:rsidP="00457832">
            <w:pPr>
              <w:tabs>
                <w:tab w:val="right" w:pos="4743"/>
              </w:tabs>
              <w:jc w:val="both"/>
              <w:rPr>
                <w:b/>
                <w:i/>
                <w:iCs/>
              </w:rPr>
            </w:pPr>
            <w:r w:rsidRPr="00C60D06">
              <w:rPr>
                <w:b/>
                <w:i/>
                <w:iCs/>
                <w:sz w:val="22"/>
                <w:szCs w:val="22"/>
              </w:rPr>
              <w:t>[__</w:t>
            </w:r>
            <w:r>
              <w:rPr>
                <w:b/>
                <w:i/>
                <w:iCs/>
                <w:sz w:val="22"/>
                <w:szCs w:val="22"/>
              </w:rPr>
              <w:t xml:space="preserve">prețul </w:t>
            </w:r>
            <w:r>
              <w:rPr>
                <w:b/>
                <w:i/>
                <w:iCs/>
                <w:sz w:val="22"/>
                <w:szCs w:val="22"/>
                <w:lang w:val="ru-RU"/>
              </w:rPr>
              <w:t>cel mai mic</w:t>
            </w:r>
            <w:r w:rsidRPr="00C60D06">
              <w:rPr>
                <w:b/>
                <w:i/>
                <w:iCs/>
                <w:sz w:val="22"/>
                <w:szCs w:val="22"/>
              </w:rPr>
              <w:t>__]</w:t>
            </w:r>
          </w:p>
          <w:p w:rsidR="00EA5961" w:rsidRPr="00C60D06" w:rsidRDefault="00EA5961" w:rsidP="00457832">
            <w:pPr>
              <w:tabs>
                <w:tab w:val="right" w:pos="4743"/>
              </w:tabs>
              <w:jc w:val="both"/>
              <w:rPr>
                <w:b/>
                <w:i/>
                <w:iCs/>
              </w:rPr>
            </w:pPr>
          </w:p>
        </w:tc>
      </w:tr>
      <w:tr w:rsidR="00EA5961" w:rsidRPr="00C60D06" w:rsidTr="00457832">
        <w:trPr>
          <w:trHeight w:val="600"/>
        </w:trPr>
        <w:tc>
          <w:tcPr>
            <w:tcW w:w="10322" w:type="dxa"/>
            <w:gridSpan w:val="6"/>
            <w:tcBorders>
              <w:top w:val="single" w:sz="4" w:space="0" w:color="auto"/>
            </w:tcBorders>
            <w:vAlign w:val="center"/>
          </w:tcPr>
          <w:p w:rsidR="00EA5961" w:rsidRPr="00B3697A" w:rsidRDefault="00EA5961"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B3697A">
              <w:t>Adjudecarea contractului</w:t>
            </w:r>
            <w:bookmarkEnd w:id="152"/>
            <w:bookmarkEnd w:id="153"/>
            <w:bookmarkEnd w:id="154"/>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rPr>
                <w:color w:val="000000"/>
              </w:rPr>
            </w:pPr>
            <w:r w:rsidRPr="00C60D06">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b/>
                <w:color w:val="000000"/>
              </w:rPr>
            </w:pPr>
            <w:r w:rsidRPr="00C60D06">
              <w:rPr>
                <w:b/>
                <w:color w:val="000000"/>
                <w:sz w:val="22"/>
                <w:szCs w:val="22"/>
              </w:rPr>
              <w:t xml:space="preserve">Se va aplica criteriul de avaluare: </w:t>
            </w:r>
          </w:p>
          <w:p w:rsidR="00EA5961" w:rsidRPr="00C60D06" w:rsidRDefault="00EA5961" w:rsidP="00457832">
            <w:pPr>
              <w:tabs>
                <w:tab w:val="right" w:pos="4743"/>
              </w:tabs>
              <w:jc w:val="both"/>
              <w:rPr>
                <w:b/>
                <w:color w:val="000000"/>
              </w:rPr>
            </w:pPr>
            <w:r w:rsidRPr="00C60D06">
              <w:rPr>
                <w:b/>
                <w:i/>
                <w:color w:val="000000"/>
                <w:sz w:val="22"/>
                <w:szCs w:val="22"/>
              </w:rPr>
              <w:t>[___</w:t>
            </w:r>
            <w:r>
              <w:rPr>
                <w:b/>
                <w:i/>
                <w:iCs/>
                <w:sz w:val="22"/>
                <w:szCs w:val="22"/>
              </w:rPr>
              <w:t xml:space="preserve">prețul </w:t>
            </w:r>
            <w:r>
              <w:rPr>
                <w:b/>
                <w:i/>
                <w:iCs/>
                <w:sz w:val="22"/>
                <w:szCs w:val="22"/>
                <w:lang w:val="ru-RU"/>
              </w:rPr>
              <w:t>cel mai mic</w:t>
            </w:r>
            <w:r w:rsidRPr="00C60D06">
              <w:rPr>
                <w:b/>
                <w:i/>
                <w:color w:val="000000"/>
                <w:sz w:val="22"/>
                <w:szCs w:val="22"/>
              </w:rPr>
              <w:t>]</w:t>
            </w:r>
          </w:p>
          <w:p w:rsidR="00EA5961" w:rsidRPr="00C60D06" w:rsidRDefault="00EA5961" w:rsidP="00457832">
            <w:pPr>
              <w:tabs>
                <w:tab w:val="right" w:pos="4743"/>
              </w:tabs>
              <w:jc w:val="both"/>
              <w:rPr>
                <w:b/>
                <w:i/>
                <w:iCs/>
                <w:color w:val="000000"/>
              </w:rPr>
            </w:pP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i/>
                <w:color w:val="000000"/>
              </w:rPr>
            </w:pPr>
            <w:r w:rsidRPr="00C60D06">
              <w:rPr>
                <w:b/>
                <w:i/>
                <w:color w:val="000000"/>
                <w:sz w:val="22"/>
                <w:szCs w:val="22"/>
              </w:rPr>
              <w:t>__</w:t>
            </w:r>
            <w:r>
              <w:rPr>
                <w:b/>
                <w:i/>
                <w:color w:val="000000"/>
                <w:sz w:val="22"/>
                <w:szCs w:val="22"/>
              </w:rPr>
              <w:t>5,0</w:t>
            </w:r>
            <w:r w:rsidRPr="00C60D06">
              <w:rPr>
                <w:b/>
                <w:i/>
                <w:color w:val="000000"/>
                <w:sz w:val="22"/>
                <w:szCs w:val="22"/>
              </w:rPr>
              <w:t>___%</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left" w:pos="372"/>
              </w:tabs>
              <w:suppressAutoHyphens/>
              <w:spacing w:before="120" w:after="120"/>
              <w:rPr>
                <w:b/>
                <w:i/>
                <w:color w:val="000000"/>
              </w:rPr>
            </w:pPr>
            <w:r w:rsidRPr="00C60D06">
              <w:rPr>
                <w:b/>
                <w:i/>
                <w:color w:val="000000"/>
                <w:sz w:val="22"/>
                <w:szCs w:val="22"/>
              </w:rPr>
              <w:t>[forma garanției de bună execuție a/b/c]</w:t>
            </w:r>
          </w:p>
          <w:p w:rsidR="00EA5961" w:rsidRPr="00A20ACF" w:rsidRDefault="00EA5961" w:rsidP="0002312A">
            <w:pPr>
              <w:numPr>
                <w:ilvl w:val="0"/>
                <w:numId w:val="21"/>
              </w:numPr>
              <w:tabs>
                <w:tab w:val="left" w:pos="372"/>
              </w:tabs>
              <w:suppressAutoHyphens/>
              <w:spacing w:before="120" w:after="120"/>
              <w:ind w:left="372" w:firstLine="34"/>
              <w:rPr>
                <w:i/>
                <w:color w:val="000000"/>
              </w:rPr>
            </w:pPr>
            <w:r w:rsidRPr="00C60D06">
              <w:rPr>
                <w:i/>
                <w:color w:val="000000"/>
                <w:sz w:val="22"/>
                <w:szCs w:val="22"/>
              </w:rPr>
              <w:t xml:space="preserve">Garanția de buna execuție (emisă de o bancă comercială) </w:t>
            </w:r>
            <w:r w:rsidRPr="00A20ACF">
              <w:rPr>
                <w:i/>
                <w:color w:val="000000"/>
                <w:sz w:val="22"/>
                <w:szCs w:val="22"/>
              </w:rPr>
              <w:t>conform formularului F3.4 sau</w:t>
            </w:r>
          </w:p>
          <w:p w:rsidR="00EA5961" w:rsidRPr="00C60D06" w:rsidRDefault="00EA5961" w:rsidP="00244726">
            <w:pPr>
              <w:tabs>
                <w:tab w:val="left" w:pos="372"/>
              </w:tabs>
              <w:suppressAutoHyphens/>
              <w:spacing w:before="120" w:after="120"/>
              <w:ind w:left="12"/>
              <w:rPr>
                <w:color w:val="000000"/>
              </w:rPr>
            </w:pPr>
            <w:r w:rsidRPr="00C60D06">
              <w:rPr>
                <w:i/>
                <w:color w:val="000000"/>
                <w:sz w:val="22"/>
                <w:szCs w:val="22"/>
              </w:rPr>
              <w:t>.</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EA5961" w:rsidRPr="00C60D06" w:rsidRDefault="00EA5961"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EA5961" w:rsidRPr="00C60D06" w:rsidRDefault="00EA5961"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EA5961" w:rsidRPr="00C60D06" w:rsidRDefault="00EA5961" w:rsidP="00457832">
            <w:pPr>
              <w:tabs>
                <w:tab w:val="right" w:pos="4743"/>
              </w:tabs>
              <w:jc w:val="both"/>
              <w:rPr>
                <w:b/>
                <w:i/>
                <w:iCs/>
                <w:color w:val="FF0000"/>
              </w:rPr>
            </w:pPr>
            <w:r w:rsidRPr="00C60D06">
              <w:rPr>
                <w:sz w:val="22"/>
                <w:szCs w:val="22"/>
              </w:rPr>
              <w:t>Altele _________</w:t>
            </w:r>
          </w:p>
        </w:tc>
      </w:tr>
      <w:tr w:rsidR="00EA5961"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tabs>
                <w:tab w:val="right" w:pos="4743"/>
              </w:tabs>
              <w:jc w:val="both"/>
              <w:rPr>
                <w:b/>
                <w:i/>
                <w:iCs/>
                <w:color w:val="FF0000"/>
              </w:rPr>
            </w:pPr>
            <w:r w:rsidRPr="00C60D06">
              <w:rPr>
                <w:i/>
              </w:rPr>
              <w:t>[____</w:t>
            </w:r>
            <w:r>
              <w:rPr>
                <w:i/>
              </w:rPr>
              <w:t>5</w:t>
            </w:r>
            <w:r w:rsidRPr="00C60D06">
              <w:rPr>
                <w:i/>
              </w:rPr>
              <w:t>___ numărul de zile]</w:t>
            </w:r>
          </w:p>
        </w:tc>
      </w:tr>
    </w:tbl>
    <w:p w:rsidR="00EA5961" w:rsidRPr="00C60D06" w:rsidRDefault="00EA5961" w:rsidP="00A20ACF"/>
    <w:p w:rsidR="00EA5961" w:rsidRPr="00C60D06" w:rsidRDefault="00EA5961"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A5961" w:rsidRPr="00C60D06" w:rsidRDefault="00EA5961" w:rsidP="00A20ACF">
      <w:pPr>
        <w:ind w:left="-142" w:right="-144"/>
        <w:rPr>
          <w:b/>
          <w:bCs/>
          <w:color w:val="000000"/>
          <w:sz w:val="22"/>
          <w:szCs w:val="22"/>
        </w:rPr>
      </w:pPr>
    </w:p>
    <w:p w:rsidR="00EA5961" w:rsidRPr="00C60D06" w:rsidRDefault="00EA5961"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Pr>
        <w:tabs>
          <w:tab w:val="left" w:pos="3625"/>
        </w:tabs>
      </w:pPr>
    </w:p>
    <w:p w:rsidR="00EA5961" w:rsidRPr="00C60D06" w:rsidRDefault="00EA5961" w:rsidP="00A20ACF"/>
    <w:p w:rsidR="00EA5961" w:rsidRPr="00C60D06" w:rsidRDefault="00EA5961" w:rsidP="00A20ACF">
      <w:pPr>
        <w:spacing w:after="200" w:line="276" w:lineRule="auto"/>
      </w:pPr>
      <w:r w:rsidRPr="00C60D06">
        <w:br w:type="page"/>
      </w:r>
    </w:p>
    <w:p w:rsidR="00EA5961" w:rsidRPr="00C60D06" w:rsidRDefault="00EA5961" w:rsidP="00A20ACF"/>
    <w:p w:rsidR="00EA5961" w:rsidRPr="00C60D06" w:rsidRDefault="00EA5961" w:rsidP="00A20ACF">
      <w:pPr>
        <w:tabs>
          <w:tab w:val="left" w:pos="3625"/>
        </w:tabs>
      </w:pPr>
    </w:p>
    <w:tbl>
      <w:tblPr>
        <w:tblW w:w="9747" w:type="dxa"/>
        <w:tblLayout w:type="fixed"/>
        <w:tblLook w:val="00A0"/>
      </w:tblPr>
      <w:tblGrid>
        <w:gridCol w:w="1788"/>
        <w:gridCol w:w="7959"/>
      </w:tblGrid>
      <w:tr w:rsidR="00EA5961" w:rsidRPr="00C60D06" w:rsidTr="00457832">
        <w:trPr>
          <w:trHeight w:val="850"/>
        </w:trPr>
        <w:tc>
          <w:tcPr>
            <w:tcW w:w="9747" w:type="dxa"/>
            <w:gridSpan w:val="2"/>
            <w:vAlign w:val="center"/>
          </w:tcPr>
          <w:p w:rsidR="00EA5961" w:rsidRPr="00C60D06" w:rsidRDefault="00EA5961"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EA5961" w:rsidRPr="00C60D06" w:rsidTr="00457832">
        <w:trPr>
          <w:trHeight w:val="600"/>
        </w:trPr>
        <w:tc>
          <w:tcPr>
            <w:tcW w:w="9747" w:type="dxa"/>
            <w:gridSpan w:val="2"/>
            <w:vAlign w:val="center"/>
          </w:tcPr>
          <w:p w:rsidR="00EA5961" w:rsidRPr="00C60D06" w:rsidRDefault="00EA5961" w:rsidP="00457832">
            <w:pPr>
              <w:spacing w:after="120"/>
              <w:jc w:val="both"/>
            </w:pPr>
          </w:p>
          <w:p w:rsidR="00EA5961" w:rsidRPr="00C60D06" w:rsidRDefault="00EA5961" w:rsidP="00457832">
            <w:r w:rsidRPr="00C60D06">
              <w:t>Următoarele tabele şi formulare vor fi completate de către ofertant şi incluse în ofertă.</w:t>
            </w:r>
          </w:p>
        </w:tc>
      </w:tr>
      <w:tr w:rsidR="00EA5961" w:rsidRPr="00C60D06" w:rsidTr="00457832">
        <w:trPr>
          <w:trHeight w:val="600"/>
        </w:trPr>
        <w:tc>
          <w:tcPr>
            <w:tcW w:w="9747" w:type="dxa"/>
            <w:gridSpan w:val="2"/>
            <w:vAlign w:val="center"/>
          </w:tcPr>
          <w:p w:rsidR="00EA5961" w:rsidRPr="00B3697A" w:rsidRDefault="00EA5961" w:rsidP="00457832">
            <w:pPr>
              <w:pStyle w:val="Heading2"/>
            </w:pP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457832">
            <w:pPr>
              <w:spacing w:before="120" w:after="120"/>
              <w:ind w:left="619"/>
              <w:jc w:val="both"/>
            </w:pPr>
            <w:r w:rsidRPr="00C60D06">
              <w:t>Formularul ofertei</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457832">
            <w:pPr>
              <w:spacing w:before="120" w:after="120"/>
              <w:ind w:left="619"/>
              <w:jc w:val="both"/>
            </w:pPr>
            <w:r w:rsidRPr="00C60D06">
              <w:t>Garanţia pentru ofertă – formularul garanţiei bancare</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457832">
            <w:pPr>
              <w:spacing w:before="120" w:after="120"/>
              <w:ind w:left="619"/>
              <w:jc w:val="both"/>
            </w:pPr>
            <w:r w:rsidRPr="00C60D06">
              <w:t>Garanţie de bună execuţie</w:t>
            </w:r>
          </w:p>
        </w:tc>
      </w:tr>
    </w:tbl>
    <w:p w:rsidR="00EA5961" w:rsidRPr="00C60D06" w:rsidRDefault="00EA5961" w:rsidP="00A20ACF">
      <w:r w:rsidRPr="00C60D06">
        <w:rPr>
          <w:b/>
        </w:rPr>
        <w:br w:type="page"/>
      </w:r>
    </w:p>
    <w:tbl>
      <w:tblPr>
        <w:tblW w:w="9744" w:type="dxa"/>
        <w:tblLayout w:type="fixed"/>
        <w:tblLook w:val="00A0"/>
      </w:tblPr>
      <w:tblGrid>
        <w:gridCol w:w="9744"/>
      </w:tblGrid>
      <w:tr w:rsidR="00EA5961" w:rsidRPr="00C60D06" w:rsidTr="00457832">
        <w:trPr>
          <w:trHeight w:val="697"/>
        </w:trPr>
        <w:tc>
          <w:tcPr>
            <w:tcW w:w="9744" w:type="dxa"/>
            <w:vAlign w:val="center"/>
          </w:tcPr>
          <w:p w:rsidR="00EA5961" w:rsidRPr="00B3697A" w:rsidRDefault="00EA5961" w:rsidP="00457832">
            <w:pPr>
              <w:pStyle w:val="Heading2"/>
            </w:pPr>
            <w:bookmarkStart w:id="157" w:name="_Toc392180198"/>
            <w:bookmarkStart w:id="158" w:name="_Toc449539086"/>
            <w:r w:rsidRPr="00B3697A">
              <w:t>Formularul ofertei (F3.1)</w:t>
            </w:r>
            <w:bookmarkEnd w:id="157"/>
            <w:bookmarkEnd w:id="158"/>
          </w:p>
        </w:tc>
      </w:tr>
      <w:tr w:rsidR="00EA5961" w:rsidRPr="00C60D06" w:rsidTr="00457832">
        <w:trPr>
          <w:trHeight w:val="697"/>
        </w:trPr>
        <w:tc>
          <w:tcPr>
            <w:tcW w:w="9744" w:type="dxa"/>
            <w:vAlign w:val="center"/>
          </w:tcPr>
          <w:p w:rsidR="00EA5961" w:rsidRPr="00C60D06" w:rsidRDefault="00EA5961"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EA5961" w:rsidRPr="00C60D06" w:rsidRDefault="00EA5961"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EA5961" w:rsidRPr="00C60D06" w:rsidRDefault="00EA5961"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A5961" w:rsidRPr="00C60D06" w:rsidRDefault="00EA5961" w:rsidP="00457832">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EA5961" w:rsidRPr="00C60D06" w:rsidRDefault="00EA5961" w:rsidP="00457832">
            <w:pPr>
              <w:tabs>
                <w:tab w:val="right" w:pos="6000"/>
              </w:tabs>
              <w:jc w:val="both"/>
            </w:pPr>
            <w:r w:rsidRPr="00C60D06">
              <w:t xml:space="preserve">Către:  </w:t>
            </w:r>
            <w:r w:rsidRPr="00C60D06">
              <w:tab/>
              <w:t>____________________________________________</w:t>
            </w:r>
          </w:p>
          <w:p w:rsidR="00EA5961" w:rsidRPr="00C60D06" w:rsidRDefault="00EA5961" w:rsidP="00457832">
            <w:pPr>
              <w:tabs>
                <w:tab w:val="left" w:pos="-9923"/>
                <w:tab w:val="right" w:pos="0"/>
                <w:tab w:val="left" w:pos="709"/>
              </w:tabs>
              <w:ind w:right="3531" w:firstLine="720"/>
              <w:jc w:val="center"/>
            </w:pPr>
            <w:r w:rsidRPr="00C60D06">
              <w:rPr>
                <w:szCs w:val="28"/>
              </w:rPr>
              <w:t>[numele deplin al autorităţii contractante]</w:t>
            </w:r>
          </w:p>
          <w:p w:rsidR="00EA5961" w:rsidRPr="00C60D06" w:rsidRDefault="00EA5961" w:rsidP="00457832">
            <w:pPr>
              <w:jc w:val="both"/>
            </w:pPr>
            <w:r w:rsidRPr="00C60D06">
              <w:t xml:space="preserve">________________________________________________________ declară că: </w:t>
            </w:r>
          </w:p>
          <w:p w:rsidR="00EA5961" w:rsidRPr="00C60D06" w:rsidRDefault="00EA5961" w:rsidP="00457832">
            <w:pPr>
              <w:tabs>
                <w:tab w:val="left" w:pos="-9923"/>
                <w:tab w:val="right" w:pos="0"/>
                <w:tab w:val="left" w:pos="709"/>
              </w:tabs>
              <w:ind w:right="2811"/>
              <w:jc w:val="center"/>
            </w:pPr>
            <w:r w:rsidRPr="00C60D06">
              <w:rPr>
                <w:szCs w:val="28"/>
              </w:rPr>
              <w:t>[denumirea ofertantului]</w:t>
            </w:r>
          </w:p>
          <w:p w:rsidR="00EA5961" w:rsidRPr="00C60D06" w:rsidRDefault="00EA5961"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EA5961" w:rsidRPr="00C60D06" w:rsidRDefault="00EA5961" w:rsidP="00457832">
            <w:pPr>
              <w:ind w:left="720" w:firstLine="1560"/>
              <w:jc w:val="center"/>
            </w:pPr>
            <w:r w:rsidRPr="00C60D06">
              <w:t>[introduceţi numărul şi data fiecărei modificări, dacă au avut loc]</w:t>
            </w:r>
          </w:p>
          <w:p w:rsidR="00EA5961" w:rsidRPr="00C60D06" w:rsidRDefault="00EA5961" w:rsidP="0002312A">
            <w:pPr>
              <w:numPr>
                <w:ilvl w:val="0"/>
                <w:numId w:val="12"/>
              </w:numPr>
              <w:ind w:left="720"/>
              <w:jc w:val="both"/>
            </w:pPr>
            <w:r w:rsidRPr="00C60D06">
              <w:t>____________________________________________________________ se angajează să</w:t>
            </w:r>
          </w:p>
          <w:p w:rsidR="00EA5961" w:rsidRPr="00C60D06" w:rsidRDefault="00EA5961" w:rsidP="00457832">
            <w:pPr>
              <w:tabs>
                <w:tab w:val="left" w:pos="-9923"/>
                <w:tab w:val="right" w:pos="0"/>
                <w:tab w:val="left" w:pos="709"/>
              </w:tabs>
              <w:ind w:right="1611" w:firstLine="720"/>
              <w:jc w:val="center"/>
              <w:rPr>
                <w:szCs w:val="28"/>
              </w:rPr>
            </w:pPr>
            <w:r w:rsidRPr="00C60D06">
              <w:rPr>
                <w:szCs w:val="28"/>
              </w:rPr>
              <w:t>[denumirea ofertantului]</w:t>
            </w:r>
          </w:p>
          <w:p w:rsidR="00EA5961" w:rsidRPr="00C60D06" w:rsidRDefault="00EA5961"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EA5961" w:rsidRPr="00C60D06" w:rsidRDefault="00EA5961" w:rsidP="00457832">
            <w:pPr>
              <w:ind w:left="720"/>
              <w:jc w:val="center"/>
            </w:pPr>
            <w:r w:rsidRPr="00C60D06">
              <w:t xml:space="preserve">[introduceţi o descriere succintă a </w:t>
            </w:r>
            <w:r>
              <w:t>bunurilor/</w:t>
            </w:r>
            <w:r w:rsidRPr="00C60D06">
              <w:t>serviciilor]</w:t>
            </w:r>
          </w:p>
          <w:p w:rsidR="00EA5961" w:rsidRPr="00C60D06" w:rsidRDefault="00EA5961" w:rsidP="0002312A">
            <w:pPr>
              <w:numPr>
                <w:ilvl w:val="0"/>
                <w:numId w:val="12"/>
              </w:numPr>
              <w:ind w:left="720"/>
              <w:jc w:val="both"/>
            </w:pPr>
            <w:r w:rsidRPr="00C60D06">
              <w:t>Suma totală a ofertei  fără TVA constituie:</w:t>
            </w:r>
          </w:p>
          <w:p w:rsidR="00EA5961" w:rsidRPr="00C60D06" w:rsidRDefault="00EA5961" w:rsidP="00457832">
            <w:pPr>
              <w:ind w:left="720"/>
              <w:jc w:val="both"/>
            </w:pPr>
            <w:r w:rsidRPr="00C60D06">
              <w:t>________________________________________________________________________.</w:t>
            </w:r>
          </w:p>
          <w:p w:rsidR="00EA5961" w:rsidRPr="00C60D06" w:rsidRDefault="00EA5961" w:rsidP="00457832">
            <w:pPr>
              <w:ind w:left="720"/>
              <w:jc w:val="center"/>
            </w:pPr>
            <w:r w:rsidRPr="00C60D06">
              <w:t>[introduceţi preţul pe loturi (unde e cazul) şi totalul ofertei în cuvinte şi cifre, indicînd toate sumele şi valutele respective]</w:t>
            </w:r>
          </w:p>
          <w:p w:rsidR="00EA5961" w:rsidRPr="00C60D06" w:rsidRDefault="00EA5961" w:rsidP="0002312A">
            <w:pPr>
              <w:numPr>
                <w:ilvl w:val="0"/>
                <w:numId w:val="12"/>
              </w:numPr>
              <w:ind w:left="720"/>
              <w:jc w:val="both"/>
            </w:pPr>
            <w:r w:rsidRPr="00C60D06">
              <w:t>Suma totală a ofertei  cu TVA constituie:</w:t>
            </w:r>
          </w:p>
          <w:p w:rsidR="00EA5961" w:rsidRPr="00C60D06" w:rsidRDefault="00EA5961" w:rsidP="00457832">
            <w:pPr>
              <w:ind w:left="720"/>
              <w:jc w:val="both"/>
            </w:pPr>
            <w:r w:rsidRPr="00C60D06">
              <w:t>________________________________________________________________________.</w:t>
            </w:r>
          </w:p>
          <w:p w:rsidR="00EA5961" w:rsidRPr="00C60D06" w:rsidRDefault="00EA5961" w:rsidP="00457832">
            <w:pPr>
              <w:ind w:left="720"/>
              <w:jc w:val="center"/>
            </w:pPr>
            <w:r w:rsidRPr="00C60D06">
              <w:t>[introduceţi preţul pe loturi (unde e cazul) şi totalul ofertei în cuvinte şi cifre, indicînd toate sumele şi valutele respective]</w:t>
            </w:r>
          </w:p>
          <w:p w:rsidR="00EA5961" w:rsidRPr="00C60D06" w:rsidRDefault="00EA5961" w:rsidP="0002312A">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EA5961" w:rsidRPr="00C60D06" w:rsidRDefault="00EA5961" w:rsidP="0002312A">
            <w:pPr>
              <w:numPr>
                <w:ilvl w:val="0"/>
                <w:numId w:val="12"/>
              </w:numPr>
              <w:ind w:left="720"/>
              <w:jc w:val="both"/>
            </w:pPr>
            <w:r w:rsidRPr="00C60D06">
              <w:t xml:space="preserve">În cazul acceptării prezentei oferte, ____________________________________________ </w:t>
            </w:r>
          </w:p>
          <w:p w:rsidR="00EA5961" w:rsidRPr="00C60D06" w:rsidRDefault="00EA5961" w:rsidP="00457832">
            <w:pPr>
              <w:ind w:left="720" w:firstLine="3480"/>
              <w:jc w:val="center"/>
            </w:pPr>
            <w:r w:rsidRPr="00C60D06">
              <w:t>[denumirea ofertantului]</w:t>
            </w:r>
          </w:p>
          <w:p w:rsidR="00EA5961" w:rsidRPr="00C60D06" w:rsidRDefault="00EA5961"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EA5961" w:rsidRPr="00A20ACF" w:rsidRDefault="00EA5961"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EA5961" w:rsidRPr="00C60D06" w:rsidRDefault="00EA5961"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A5961" w:rsidRPr="00C60D06" w:rsidRDefault="00EA5961" w:rsidP="00457832">
            <w:pPr>
              <w:ind w:left="708"/>
              <w:jc w:val="both"/>
            </w:pPr>
          </w:p>
          <w:p w:rsidR="00EA5961" w:rsidRPr="00C60D06" w:rsidRDefault="00EA5961" w:rsidP="00457832">
            <w:pPr>
              <w:tabs>
                <w:tab w:val="left" w:pos="6120"/>
              </w:tabs>
              <w:jc w:val="both"/>
            </w:pPr>
            <w:r w:rsidRPr="00C60D06">
              <w:t xml:space="preserve">Semnat:________________________________________________ </w:t>
            </w:r>
            <w:r w:rsidRPr="00C60D06">
              <w:tab/>
            </w:r>
            <w:r w:rsidRPr="00C60D06">
              <w:tab/>
            </w:r>
            <w:r w:rsidRPr="00C60D06">
              <w:tab/>
            </w:r>
          </w:p>
          <w:p w:rsidR="00EA5961" w:rsidRPr="00C60D06" w:rsidRDefault="00EA5961" w:rsidP="00457832">
            <w:pPr>
              <w:ind w:right="3051" w:firstLine="840"/>
              <w:jc w:val="center"/>
            </w:pPr>
            <w:r w:rsidRPr="00C60D06">
              <w:t>[semnătura persoanei autorizate pentru semnarea ofertei]</w:t>
            </w:r>
          </w:p>
          <w:p w:rsidR="00EA5961" w:rsidRPr="00C60D06" w:rsidRDefault="00EA5961" w:rsidP="00457832">
            <w:pPr>
              <w:tabs>
                <w:tab w:val="left" w:pos="6120"/>
              </w:tabs>
              <w:ind w:firstLine="720"/>
              <w:jc w:val="both"/>
            </w:pPr>
          </w:p>
          <w:p w:rsidR="00EA5961" w:rsidRPr="00C60D06" w:rsidRDefault="00EA5961" w:rsidP="00457832">
            <w:pPr>
              <w:tabs>
                <w:tab w:val="left" w:pos="6120"/>
              </w:tabs>
              <w:spacing w:line="360" w:lineRule="auto"/>
              <w:jc w:val="both"/>
            </w:pPr>
            <w:r w:rsidRPr="00C60D06">
              <w:t xml:space="preserve">Nume:_________________________________________________ </w:t>
            </w:r>
            <w:r w:rsidRPr="00C60D06">
              <w:tab/>
            </w:r>
          </w:p>
          <w:p w:rsidR="00EA5961" w:rsidRPr="00C60D06" w:rsidRDefault="00EA5961" w:rsidP="00457832">
            <w:pPr>
              <w:tabs>
                <w:tab w:val="left" w:pos="0"/>
              </w:tabs>
              <w:ind w:right="2931"/>
              <w:jc w:val="both"/>
            </w:pPr>
            <w:r w:rsidRPr="00C60D06">
              <w:t xml:space="preserve">În calitate de: ___________________________________________ </w:t>
            </w:r>
          </w:p>
          <w:p w:rsidR="00EA5961" w:rsidRPr="00C60D06" w:rsidRDefault="00EA5961" w:rsidP="00457832">
            <w:pPr>
              <w:ind w:firstLine="1440"/>
              <w:jc w:val="both"/>
            </w:pPr>
            <w:r w:rsidRPr="00C60D06">
              <w:t xml:space="preserve">[funcţia oficială a persoanei ce semnează formularul ofertei] </w:t>
            </w:r>
          </w:p>
          <w:p w:rsidR="00EA5961" w:rsidRPr="00C60D06" w:rsidRDefault="00EA5961" w:rsidP="00457832">
            <w:pPr>
              <w:spacing w:line="360" w:lineRule="auto"/>
              <w:jc w:val="both"/>
            </w:pPr>
            <w:r w:rsidRPr="00C60D06">
              <w:t>Ofertantul: _____________________________________________</w:t>
            </w:r>
          </w:p>
          <w:p w:rsidR="00EA5961" w:rsidRPr="00C60D06" w:rsidRDefault="00EA5961" w:rsidP="00457832">
            <w:pPr>
              <w:tabs>
                <w:tab w:val="left" w:pos="6120"/>
              </w:tabs>
              <w:spacing w:line="360" w:lineRule="auto"/>
              <w:jc w:val="both"/>
            </w:pPr>
            <w:r w:rsidRPr="00C60D06">
              <w:t>Adresa: ________________________________________________</w:t>
            </w:r>
          </w:p>
          <w:p w:rsidR="00EA5961" w:rsidRPr="00C60D06" w:rsidRDefault="00EA5961" w:rsidP="00457832">
            <w:pPr>
              <w:pStyle w:val="BankNormal"/>
              <w:spacing w:after="0" w:line="360" w:lineRule="auto"/>
              <w:jc w:val="both"/>
              <w:rPr>
                <w:szCs w:val="24"/>
                <w:lang w:val="ro-RO"/>
              </w:rPr>
            </w:pPr>
            <w:r w:rsidRPr="00C60D06">
              <w:rPr>
                <w:szCs w:val="24"/>
                <w:lang w:val="ro-RO"/>
              </w:rPr>
              <w:t>Data: “___” _____________________ 20__</w:t>
            </w: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p w:rsidR="00EA5961" w:rsidRPr="00C60D06" w:rsidRDefault="00EA5961" w:rsidP="00457832">
            <w:pPr>
              <w:pStyle w:val="BankNormal"/>
              <w:spacing w:after="0" w:line="360" w:lineRule="auto"/>
              <w:jc w:val="both"/>
              <w:rPr>
                <w:szCs w:val="24"/>
                <w:lang w:val="ro-RO"/>
              </w:rPr>
            </w:pPr>
          </w:p>
        </w:tc>
      </w:tr>
      <w:tr w:rsidR="00EA5961" w:rsidRPr="00C60D06" w:rsidTr="00457832">
        <w:trPr>
          <w:trHeight w:val="697"/>
        </w:trPr>
        <w:tc>
          <w:tcPr>
            <w:tcW w:w="9744" w:type="dxa"/>
            <w:vAlign w:val="center"/>
          </w:tcPr>
          <w:p w:rsidR="00EA5961" w:rsidRPr="00B3697A" w:rsidRDefault="00EA5961" w:rsidP="00457832">
            <w:pPr>
              <w:pStyle w:val="Heading2"/>
            </w:pPr>
            <w:r w:rsidRPr="00B3697A">
              <w:br w:type="page"/>
            </w:r>
            <w:bookmarkStart w:id="159" w:name="_Toc392180199"/>
            <w:bookmarkStart w:id="160" w:name="_Toc449539087"/>
            <w:r w:rsidRPr="00B3697A">
              <w:t>Garanюia pentru oferta (Garanția bancarг) (F3.2)</w:t>
            </w:r>
            <w:bookmarkEnd w:id="159"/>
            <w:bookmarkEnd w:id="160"/>
          </w:p>
        </w:tc>
      </w:tr>
      <w:tr w:rsidR="00EA5961" w:rsidRPr="00C60D06" w:rsidTr="00457832">
        <w:trPr>
          <w:trHeight w:val="697"/>
        </w:trPr>
        <w:tc>
          <w:tcPr>
            <w:tcW w:w="9744" w:type="dxa"/>
            <w:vAlign w:val="center"/>
          </w:tcPr>
          <w:p w:rsidR="00EA5961" w:rsidRPr="00C60D06" w:rsidRDefault="00EA5961"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A5961" w:rsidRPr="00C60D06" w:rsidRDefault="00EA5961" w:rsidP="00457832">
            <w:pPr>
              <w:pStyle w:val="NormalWeb"/>
              <w:tabs>
                <w:tab w:val="right" w:pos="7913"/>
              </w:tabs>
              <w:ind w:firstLine="0"/>
              <w:rPr>
                <w:iCs/>
                <w:lang w:val="ro-RO"/>
              </w:rPr>
            </w:pPr>
            <w:r w:rsidRPr="00C60D06">
              <w:rPr>
                <w:iCs/>
                <w:lang w:val="ro-RO"/>
              </w:rPr>
              <w:tab/>
              <w:t>__________________________________________________________________</w:t>
            </w:r>
          </w:p>
          <w:p w:rsidR="00EA5961" w:rsidRPr="00C60D06" w:rsidRDefault="00EA5961"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EA5961" w:rsidRPr="00C60D06" w:rsidRDefault="00EA5961"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EA5961" w:rsidRPr="00C60D06" w:rsidRDefault="00EA5961"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EA5961" w:rsidRPr="00C60D06" w:rsidRDefault="00EA5961"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EA5961" w:rsidRPr="00C60D06" w:rsidRDefault="00EA5961" w:rsidP="00457832">
            <w:pPr>
              <w:pStyle w:val="NormalWeb"/>
              <w:ind w:firstLine="720"/>
              <w:rPr>
                <w:b/>
                <w:bCs/>
                <w:lang w:val="ro-RO"/>
              </w:rPr>
            </w:pPr>
          </w:p>
          <w:p w:rsidR="00EA5961" w:rsidRPr="00C60D06" w:rsidRDefault="00EA5961" w:rsidP="00457832">
            <w:pPr>
              <w:pStyle w:val="NormalWeb"/>
              <w:ind w:firstLine="0"/>
              <w:jc w:val="center"/>
              <w:rPr>
                <w:lang w:val="ro-RO"/>
              </w:rPr>
            </w:pPr>
            <w:r w:rsidRPr="00C60D06">
              <w:rPr>
                <w:b/>
                <w:bCs/>
                <w:lang w:val="ro-RO"/>
              </w:rPr>
              <w:t>GARANŢIE DE OFERTĂ Nr.</w:t>
            </w:r>
            <w:r w:rsidRPr="00C60D06">
              <w:rPr>
                <w:lang w:val="ro-RO"/>
              </w:rPr>
              <w:t>_________________</w:t>
            </w:r>
          </w:p>
          <w:p w:rsidR="00EA5961" w:rsidRPr="00C60D06" w:rsidRDefault="00EA5961" w:rsidP="00457832">
            <w:pPr>
              <w:pStyle w:val="NormalWeb"/>
              <w:ind w:firstLine="720"/>
              <w:rPr>
                <w:lang w:val="ro-RO"/>
              </w:rPr>
            </w:pPr>
          </w:p>
          <w:p w:rsidR="00EA5961" w:rsidRPr="00C60D06" w:rsidRDefault="00EA5961"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EA5961" w:rsidRPr="00C60D06" w:rsidRDefault="00EA5961" w:rsidP="00457832">
            <w:pPr>
              <w:pStyle w:val="NormalWeb"/>
              <w:ind w:right="1851" w:firstLine="0"/>
              <w:jc w:val="center"/>
              <w:rPr>
                <w:sz w:val="20"/>
                <w:szCs w:val="20"/>
                <w:lang w:val="ro-RO"/>
              </w:rPr>
            </w:pPr>
            <w:r w:rsidRPr="00C60D06">
              <w:rPr>
                <w:sz w:val="20"/>
                <w:szCs w:val="20"/>
                <w:lang w:val="ro-RO"/>
              </w:rPr>
              <w:t>[denumirea băncii]</w:t>
            </w:r>
          </w:p>
          <w:p w:rsidR="00EA5961" w:rsidRPr="00C60D06" w:rsidRDefault="00EA5961"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EA5961" w:rsidRPr="00C60D06" w:rsidRDefault="00EA5961" w:rsidP="00457832">
            <w:pPr>
              <w:pStyle w:val="NormalWeb"/>
              <w:ind w:right="3291" w:firstLine="0"/>
              <w:jc w:val="center"/>
              <w:rPr>
                <w:sz w:val="20"/>
                <w:szCs w:val="20"/>
                <w:lang w:val="ro-RO"/>
              </w:rPr>
            </w:pPr>
            <w:r w:rsidRPr="00C60D06">
              <w:rPr>
                <w:iCs/>
                <w:sz w:val="20"/>
                <w:szCs w:val="20"/>
                <w:lang w:val="ro-RO"/>
              </w:rPr>
              <w:t>[numele ofertantului]</w:t>
            </w:r>
          </w:p>
          <w:p w:rsidR="00EA5961" w:rsidRPr="00C60D06" w:rsidRDefault="00EA5961"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EA5961" w:rsidRPr="00C60D06" w:rsidRDefault="00EA5961" w:rsidP="00457832">
            <w:pPr>
              <w:pStyle w:val="NormalWeb"/>
              <w:ind w:firstLine="4440"/>
              <w:jc w:val="center"/>
              <w:rPr>
                <w:sz w:val="20"/>
                <w:szCs w:val="20"/>
                <w:lang w:val="ro-RO"/>
              </w:rPr>
            </w:pPr>
            <w:r w:rsidRPr="00C60D06">
              <w:rPr>
                <w:iCs/>
                <w:sz w:val="20"/>
                <w:szCs w:val="20"/>
                <w:lang w:val="ro-RO"/>
              </w:rPr>
              <w:t>[obiectul achiziţiei]</w:t>
            </w:r>
          </w:p>
          <w:p w:rsidR="00EA5961" w:rsidRPr="00C60D06" w:rsidRDefault="00EA5961"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EA5961" w:rsidRPr="00C60D06" w:rsidRDefault="00EA5961" w:rsidP="00457832">
            <w:pPr>
              <w:pStyle w:val="NormalWeb"/>
              <w:ind w:firstLine="720"/>
              <w:rPr>
                <w:lang w:val="ro-RO"/>
              </w:rPr>
            </w:pPr>
          </w:p>
          <w:p w:rsidR="00EA5961" w:rsidRPr="00C60D06" w:rsidRDefault="00EA5961"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EA5961" w:rsidRPr="00C60D06" w:rsidRDefault="00EA5961" w:rsidP="00457832">
            <w:pPr>
              <w:pStyle w:val="NormalWeb"/>
              <w:ind w:right="1491" w:firstLine="2760"/>
              <w:jc w:val="center"/>
              <w:rPr>
                <w:sz w:val="20"/>
                <w:szCs w:val="20"/>
                <w:lang w:val="ro-RO"/>
              </w:rPr>
            </w:pPr>
            <w:r w:rsidRPr="00C60D06">
              <w:rPr>
                <w:sz w:val="20"/>
                <w:szCs w:val="20"/>
                <w:lang w:val="ro-RO"/>
              </w:rPr>
              <w:t>[denumirea băncii]</w:t>
            </w:r>
          </w:p>
          <w:p w:rsidR="00EA5961" w:rsidRPr="00C60D06" w:rsidRDefault="00EA5961"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EA5961" w:rsidRPr="00C60D06" w:rsidRDefault="00EA5961" w:rsidP="00457832">
            <w:pPr>
              <w:pStyle w:val="NormalWeb"/>
              <w:ind w:firstLine="0"/>
              <w:rPr>
                <w:iCs/>
                <w:lang w:val="ro-RO"/>
              </w:rPr>
            </w:pPr>
            <w:r w:rsidRPr="00C60D06">
              <w:rPr>
                <w:iCs/>
                <w:lang w:val="ro-RO"/>
              </w:rPr>
              <w:t>______________________ (_______________________________________________________)</w:t>
            </w:r>
          </w:p>
          <w:p w:rsidR="00EA5961" w:rsidRPr="00C60D06" w:rsidRDefault="00EA5961"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EA5961" w:rsidRPr="00C60D06" w:rsidRDefault="00EA5961"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A5961" w:rsidRPr="00C60D06" w:rsidRDefault="00EA5961"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EA5961" w:rsidRPr="00C60D06" w:rsidRDefault="00EA5961"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EA5961" w:rsidRPr="00C60D06" w:rsidRDefault="00EA5961" w:rsidP="00457832">
            <w:pPr>
              <w:pStyle w:val="NormalWeb"/>
              <w:ind w:firstLine="0"/>
              <w:rPr>
                <w:lang w:val="ro-RO"/>
              </w:rPr>
            </w:pPr>
          </w:p>
          <w:p w:rsidR="00EA5961" w:rsidRPr="00C60D06" w:rsidRDefault="00EA5961"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A5961" w:rsidRPr="00C60D06" w:rsidRDefault="00EA5961" w:rsidP="00457832">
            <w:pPr>
              <w:pStyle w:val="NormalWeb"/>
              <w:ind w:firstLine="0"/>
              <w:rPr>
                <w:lang w:val="ro-RO"/>
              </w:rPr>
            </w:pPr>
          </w:p>
          <w:p w:rsidR="00EA5961" w:rsidRPr="00C60D06" w:rsidRDefault="00EA5961" w:rsidP="00457832">
            <w:pPr>
              <w:pStyle w:val="NormalWeb"/>
              <w:rPr>
                <w:lang w:val="ro-RO" w:eastAsia="en-US"/>
              </w:rPr>
            </w:pPr>
            <w:r w:rsidRPr="00C60D06">
              <w:rPr>
                <w:lang w:val="ro-RO"/>
              </w:rPr>
              <w:t>Prezenta garanţie este valabilă pînă la data de “___” _____________________ 20__.</w:t>
            </w:r>
          </w:p>
          <w:p w:rsidR="00EA5961" w:rsidRPr="00C60D06" w:rsidRDefault="00EA5961" w:rsidP="00457832">
            <w:pPr>
              <w:pStyle w:val="NormalWeb"/>
              <w:rPr>
                <w:lang w:val="ro-RO"/>
              </w:rPr>
            </w:pPr>
          </w:p>
          <w:p w:rsidR="00EA5961" w:rsidRPr="00C60D06" w:rsidRDefault="00EA5961" w:rsidP="00457832">
            <w:pPr>
              <w:pStyle w:val="NormalWeb"/>
              <w:ind w:firstLine="0"/>
              <w:rPr>
                <w:b/>
                <w:bCs/>
                <w:lang w:val="ro-RO"/>
              </w:rPr>
            </w:pPr>
            <w:r w:rsidRPr="00C60D06">
              <w:rPr>
                <w:b/>
                <w:bCs/>
                <w:lang w:val="ro-RO"/>
              </w:rPr>
              <w:t>_________________________________________</w:t>
            </w:r>
          </w:p>
          <w:p w:rsidR="00EA5961" w:rsidRPr="00C60D06" w:rsidRDefault="00EA5961"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EA5961" w:rsidRPr="00C60D06" w:rsidRDefault="00EA5961" w:rsidP="00A20ACF"/>
    <w:p w:rsidR="00EA5961" w:rsidRPr="00C60D06" w:rsidRDefault="00EA5961" w:rsidP="00A20ACF">
      <w:r w:rsidRPr="00C60D06">
        <w:rPr>
          <w:b/>
        </w:rPr>
        <w:br w:type="page"/>
      </w:r>
    </w:p>
    <w:tbl>
      <w:tblPr>
        <w:tblW w:w="9744" w:type="dxa"/>
        <w:tblLayout w:type="fixed"/>
        <w:tblLook w:val="00A0"/>
      </w:tblPr>
      <w:tblGrid>
        <w:gridCol w:w="9744"/>
      </w:tblGrid>
      <w:tr w:rsidR="00EA5961" w:rsidRPr="00C60D06" w:rsidTr="00457832">
        <w:trPr>
          <w:trHeight w:val="697"/>
        </w:trPr>
        <w:tc>
          <w:tcPr>
            <w:tcW w:w="9744" w:type="dxa"/>
            <w:vAlign w:val="center"/>
          </w:tcPr>
          <w:p w:rsidR="00EA5961" w:rsidRPr="00B3697A" w:rsidRDefault="00EA5961" w:rsidP="00457832">
            <w:pPr>
              <w:pStyle w:val="Heading2"/>
            </w:pPr>
            <w:bookmarkStart w:id="161" w:name="_Toc392180203"/>
            <w:bookmarkStart w:id="162" w:name="_Toc449539093"/>
            <w:r w:rsidRPr="00B3697A">
              <w:t>Garanюie de bunг execuюie (F3.3)</w:t>
            </w:r>
            <w:bookmarkEnd w:id="161"/>
            <w:bookmarkEnd w:id="162"/>
          </w:p>
        </w:tc>
      </w:tr>
      <w:tr w:rsidR="00EA5961" w:rsidRPr="00C60D06" w:rsidTr="00457832">
        <w:trPr>
          <w:trHeight w:val="697"/>
        </w:trPr>
        <w:tc>
          <w:tcPr>
            <w:tcW w:w="9744" w:type="dxa"/>
            <w:vAlign w:val="center"/>
          </w:tcPr>
          <w:p w:rsidR="00EA5961" w:rsidRPr="00C60D06" w:rsidRDefault="00EA5961" w:rsidP="00457832">
            <w:pPr>
              <w:spacing w:line="360" w:lineRule="auto"/>
              <w:jc w:val="both"/>
            </w:pPr>
          </w:p>
        </w:tc>
      </w:tr>
      <w:tr w:rsidR="00EA5961" w:rsidRPr="00C60D06" w:rsidTr="00457832">
        <w:trPr>
          <w:trHeight w:val="80"/>
        </w:trPr>
        <w:tc>
          <w:tcPr>
            <w:tcW w:w="9744" w:type="dxa"/>
            <w:vAlign w:val="center"/>
          </w:tcPr>
          <w:p w:rsidR="00EA5961" w:rsidRPr="00B3697A" w:rsidRDefault="00EA5961" w:rsidP="00457832">
            <w:pPr>
              <w:pStyle w:val="Heading2"/>
            </w:pPr>
          </w:p>
        </w:tc>
      </w:tr>
      <w:tr w:rsidR="00EA5961" w:rsidRPr="00C60D06" w:rsidTr="00457832">
        <w:trPr>
          <w:trHeight w:val="697"/>
        </w:trPr>
        <w:tc>
          <w:tcPr>
            <w:tcW w:w="9744" w:type="dxa"/>
            <w:vAlign w:val="center"/>
          </w:tcPr>
          <w:p w:rsidR="00EA5961" w:rsidRPr="00C60D06" w:rsidRDefault="00EA5961" w:rsidP="00457832">
            <w:pPr>
              <w:pStyle w:val="BankNormal"/>
              <w:spacing w:after="0"/>
              <w:jc w:val="both"/>
              <w:rPr>
                <w:i/>
                <w:iCs/>
                <w:szCs w:val="24"/>
                <w:lang w:val="ro-RO"/>
              </w:rPr>
            </w:pPr>
          </w:p>
          <w:p w:rsidR="00EA5961" w:rsidRPr="00C60D06" w:rsidRDefault="00EA5961"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A5961" w:rsidRPr="00C60D06" w:rsidRDefault="00EA5961" w:rsidP="00457832">
            <w:pPr>
              <w:pStyle w:val="BankNormal"/>
              <w:spacing w:after="0"/>
              <w:jc w:val="both"/>
              <w:rPr>
                <w:i/>
                <w:iCs/>
                <w:szCs w:val="24"/>
                <w:lang w:val="ro-RO"/>
              </w:rPr>
            </w:pPr>
          </w:p>
          <w:p w:rsidR="00EA5961" w:rsidRPr="00C60D06" w:rsidRDefault="00EA5961" w:rsidP="00457832">
            <w:pPr>
              <w:tabs>
                <w:tab w:val="right" w:pos="6000"/>
                <w:tab w:val="right" w:pos="9360"/>
              </w:tabs>
              <w:spacing w:line="360" w:lineRule="auto"/>
              <w:ind w:right="990"/>
              <w:jc w:val="both"/>
            </w:pPr>
            <w:r w:rsidRPr="00C60D06">
              <w:t>Data: “___” _____________________ 20__</w:t>
            </w:r>
          </w:p>
          <w:p w:rsidR="00EA5961" w:rsidRPr="00C60D06" w:rsidRDefault="00EA5961"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A5961" w:rsidRPr="00C60D06" w:rsidRDefault="00EA5961" w:rsidP="00457832">
            <w:pPr>
              <w:tabs>
                <w:tab w:val="right" w:pos="6000"/>
              </w:tabs>
              <w:spacing w:line="360" w:lineRule="auto"/>
              <w:jc w:val="both"/>
              <w:rPr>
                <w:b/>
              </w:rPr>
            </w:pPr>
          </w:p>
          <w:p w:rsidR="00EA5961" w:rsidRPr="00C60D06" w:rsidRDefault="00EA5961"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A5961" w:rsidRPr="00C60D06" w:rsidRDefault="00EA5961"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A5961" w:rsidRPr="00C60D06" w:rsidRDefault="00EA5961"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A5961" w:rsidRPr="00C60D06" w:rsidRDefault="00EA5961"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A5961" w:rsidRPr="00C60D06" w:rsidRDefault="00EA5961" w:rsidP="00457832">
            <w:pPr>
              <w:tabs>
                <w:tab w:val="right" w:pos="6000"/>
                <w:tab w:val="right" w:pos="9360"/>
              </w:tabs>
              <w:spacing w:line="360" w:lineRule="auto"/>
              <w:ind w:right="660"/>
              <w:jc w:val="both"/>
            </w:pPr>
          </w:p>
          <w:p w:rsidR="00EA5961" w:rsidRPr="00C60D06" w:rsidRDefault="00EA5961" w:rsidP="00457832">
            <w:pPr>
              <w:tabs>
                <w:tab w:val="right" w:pos="6000"/>
                <w:tab w:val="right" w:pos="9360"/>
              </w:tabs>
              <w:spacing w:line="360" w:lineRule="auto"/>
              <w:ind w:right="660"/>
              <w:jc w:val="both"/>
            </w:pPr>
          </w:p>
          <w:p w:rsidR="00EA5961" w:rsidRPr="00C60D06" w:rsidRDefault="00EA5961" w:rsidP="00457832">
            <w:pPr>
              <w:jc w:val="center"/>
              <w:rPr>
                <w:b/>
                <w:bCs/>
                <w:sz w:val="28"/>
                <w:szCs w:val="28"/>
              </w:rPr>
            </w:pPr>
            <w:r w:rsidRPr="00C60D06">
              <w:rPr>
                <w:b/>
                <w:bCs/>
                <w:sz w:val="28"/>
                <w:szCs w:val="28"/>
              </w:rPr>
              <w:t>GARANŢIA DE BUNĂ EXECUŢIE</w:t>
            </w:r>
          </w:p>
          <w:p w:rsidR="00EA5961" w:rsidRPr="00C60D06" w:rsidRDefault="00EA5961" w:rsidP="00457832">
            <w:pPr>
              <w:jc w:val="center"/>
              <w:rPr>
                <w:i/>
                <w:iCs/>
                <w:sz w:val="28"/>
                <w:szCs w:val="28"/>
              </w:rPr>
            </w:pPr>
            <w:r w:rsidRPr="00C60D06">
              <w:rPr>
                <w:b/>
                <w:bCs/>
                <w:sz w:val="28"/>
                <w:szCs w:val="28"/>
              </w:rPr>
              <w:t xml:space="preserve">Nr. </w:t>
            </w:r>
            <w:r w:rsidRPr="00C60D06">
              <w:rPr>
                <w:i/>
                <w:iCs/>
                <w:sz w:val="28"/>
                <w:szCs w:val="28"/>
              </w:rPr>
              <w:t>_______________</w:t>
            </w:r>
          </w:p>
          <w:p w:rsidR="00EA5961" w:rsidRPr="00C60D06" w:rsidRDefault="00EA5961" w:rsidP="00457832">
            <w:pPr>
              <w:ind w:firstLine="720"/>
              <w:jc w:val="both"/>
            </w:pPr>
          </w:p>
          <w:p w:rsidR="00EA5961" w:rsidRPr="00C60D06" w:rsidRDefault="00EA5961" w:rsidP="00457832">
            <w:pPr>
              <w:ind w:firstLine="720"/>
              <w:jc w:val="both"/>
            </w:pPr>
          </w:p>
          <w:p w:rsidR="00EA5961" w:rsidRPr="00C60D06" w:rsidRDefault="00EA5961"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A5961" w:rsidRPr="00C60D06" w:rsidRDefault="00EA5961" w:rsidP="00457832">
            <w:pPr>
              <w:jc w:val="both"/>
            </w:pPr>
          </w:p>
          <w:p w:rsidR="00EA5961" w:rsidRPr="00C60D06" w:rsidRDefault="00EA5961"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A5961" w:rsidRPr="00C60D06" w:rsidRDefault="00EA5961" w:rsidP="00457832">
            <w:pPr>
              <w:jc w:val="both"/>
            </w:pPr>
          </w:p>
          <w:p w:rsidR="00EA5961" w:rsidRPr="00C60D06" w:rsidRDefault="00EA5961"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A5961" w:rsidRPr="00C60D06" w:rsidRDefault="00EA5961" w:rsidP="00457832">
            <w:pPr>
              <w:jc w:val="both"/>
            </w:pPr>
          </w:p>
          <w:p w:rsidR="00EA5961" w:rsidRPr="00C60D06" w:rsidRDefault="00EA5961"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EA5961" w:rsidRPr="00C60D06" w:rsidRDefault="00EA5961" w:rsidP="00457832">
            <w:pPr>
              <w:tabs>
                <w:tab w:val="left" w:pos="3175"/>
              </w:tabs>
              <w:ind w:firstLine="720"/>
              <w:jc w:val="both"/>
              <w:rPr>
                <w:i/>
                <w:iCs/>
              </w:rPr>
            </w:pPr>
          </w:p>
          <w:p w:rsidR="00EA5961" w:rsidRPr="00C60D06" w:rsidRDefault="00EA5961"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EA5961" w:rsidRPr="00C60D06" w:rsidTr="00457832">
              <w:trPr>
                <w:trHeight w:val="850"/>
              </w:trPr>
              <w:tc>
                <w:tcPr>
                  <w:tcW w:w="9747" w:type="dxa"/>
                  <w:gridSpan w:val="2"/>
                  <w:vAlign w:val="center"/>
                </w:tcPr>
                <w:p w:rsidR="00EA5961" w:rsidRPr="00C60D06" w:rsidRDefault="00EA5961"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EA5961" w:rsidRPr="00C60D06" w:rsidTr="00457832">
              <w:trPr>
                <w:trHeight w:val="600"/>
              </w:trPr>
              <w:tc>
                <w:tcPr>
                  <w:tcW w:w="9747" w:type="dxa"/>
                  <w:gridSpan w:val="2"/>
                  <w:vAlign w:val="center"/>
                </w:tcPr>
                <w:p w:rsidR="00EA5961" w:rsidRPr="00C60D06" w:rsidRDefault="00EA5961" w:rsidP="00457832">
                  <w:pPr>
                    <w:spacing w:after="120"/>
                    <w:jc w:val="both"/>
                  </w:pPr>
                </w:p>
                <w:p w:rsidR="00EA5961" w:rsidRPr="00C60D06" w:rsidRDefault="00EA5961"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A5961" w:rsidRPr="00C60D06" w:rsidTr="00457832">
              <w:trPr>
                <w:trHeight w:val="600"/>
              </w:trPr>
              <w:tc>
                <w:tcPr>
                  <w:tcW w:w="9747" w:type="dxa"/>
                  <w:gridSpan w:val="2"/>
                  <w:vAlign w:val="center"/>
                </w:tcPr>
                <w:p w:rsidR="00EA5961" w:rsidRPr="00B3697A" w:rsidRDefault="00EA5961" w:rsidP="00457832">
                  <w:pPr>
                    <w:pStyle w:val="Heading2"/>
                  </w:pP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457832">
                  <w:pPr>
                    <w:spacing w:before="120" w:after="120"/>
                    <w:ind w:left="1440" w:hanging="821"/>
                    <w:jc w:val="both"/>
                  </w:pPr>
                  <w:r w:rsidRPr="00C60D06">
                    <w:t xml:space="preserve">Specificaţii tehnice </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457832">
                  <w:pPr>
                    <w:spacing w:before="120" w:after="120"/>
                    <w:ind w:left="1440" w:hanging="821"/>
                    <w:jc w:val="both"/>
                  </w:pPr>
                  <w:r w:rsidRPr="00C60D06">
                    <w:t>Specificații de preț</w:t>
                  </w:r>
                </w:p>
              </w:tc>
            </w:tr>
            <w:tr w:rsidR="00EA5961" w:rsidRPr="00C60D06" w:rsidTr="00457832">
              <w:trPr>
                <w:trHeight w:val="697"/>
              </w:trPr>
              <w:tc>
                <w:tcPr>
                  <w:tcW w:w="9747" w:type="dxa"/>
                  <w:gridSpan w:val="2"/>
                </w:tcPr>
                <w:p w:rsidR="00EA5961" w:rsidRPr="00C60D06" w:rsidRDefault="00EA5961" w:rsidP="00457832">
                  <w:pPr>
                    <w:spacing w:after="120"/>
                    <w:jc w:val="both"/>
                    <w:rPr>
                      <w:bCs/>
                      <w:i/>
                    </w:rPr>
                  </w:pPr>
                </w:p>
              </w:tc>
            </w:tr>
          </w:tbl>
          <w:p w:rsidR="00EA5961" w:rsidRPr="00C60D06" w:rsidRDefault="00EA5961" w:rsidP="00457832">
            <w:pPr>
              <w:spacing w:line="360" w:lineRule="auto"/>
              <w:jc w:val="both"/>
            </w:pPr>
          </w:p>
        </w:tc>
      </w:tr>
    </w:tbl>
    <w:p w:rsidR="00EA5961" w:rsidRPr="00C60D06" w:rsidRDefault="00EA5961" w:rsidP="00A20ACF"/>
    <w:p w:rsidR="00EA5961" w:rsidRPr="00C60D06" w:rsidRDefault="00EA5961" w:rsidP="00A20ACF">
      <w:pPr>
        <w:pStyle w:val="Heading2"/>
        <w:rPr>
          <w:sz w:val="24"/>
        </w:rPr>
      </w:pPr>
    </w:p>
    <w:p w:rsidR="00EA5961" w:rsidRPr="00C60D06" w:rsidRDefault="00EA5961" w:rsidP="00A20ACF">
      <w:pPr>
        <w:sectPr w:rsidR="00EA5961"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1303"/>
        <w:gridCol w:w="245"/>
        <w:gridCol w:w="1844"/>
        <w:gridCol w:w="1617"/>
        <w:gridCol w:w="1305"/>
        <w:gridCol w:w="1248"/>
        <w:gridCol w:w="630"/>
        <w:gridCol w:w="2433"/>
        <w:gridCol w:w="2948"/>
        <w:gridCol w:w="962"/>
        <w:gridCol w:w="322"/>
        <w:gridCol w:w="1063"/>
      </w:tblGrid>
      <w:tr w:rsidR="00EA5961" w:rsidRPr="00C00499" w:rsidTr="009A2674">
        <w:trPr>
          <w:gridAfter w:val="2"/>
          <w:wAfter w:w="435" w:type="pct"/>
          <w:trHeight w:val="697"/>
        </w:trPr>
        <w:tc>
          <w:tcPr>
            <w:tcW w:w="4565" w:type="pct"/>
            <w:gridSpan w:val="10"/>
            <w:vAlign w:val="center"/>
          </w:tcPr>
          <w:p w:rsidR="00EA5961" w:rsidRPr="00B3697A" w:rsidRDefault="00EA5961" w:rsidP="00270B97">
            <w:pPr>
              <w:pStyle w:val="Heading2"/>
              <w:rPr>
                <w:sz w:val="24"/>
                <w:lang w:val="en-US"/>
              </w:rPr>
            </w:pPr>
            <w:r w:rsidRPr="00B3697A">
              <w:rPr>
                <w:b w:val="0"/>
                <w:sz w:val="20"/>
                <w:szCs w:val="20"/>
                <w:lang w:val="en-US"/>
              </w:rPr>
              <w:br w:type="page"/>
            </w:r>
            <w:r w:rsidRPr="00B3697A">
              <w:rPr>
                <w:b w:val="0"/>
              </w:rPr>
              <w:br w:type="page"/>
            </w:r>
            <w:r w:rsidRPr="00B3697A">
              <w:rPr>
                <w:b w:val="0"/>
                <w:lang w:val="en-US"/>
              </w:rPr>
              <w:br w:type="page"/>
            </w:r>
            <w:r w:rsidRPr="00B3697A">
              <w:rPr>
                <w:b w:val="0"/>
                <w:sz w:val="20"/>
                <w:szCs w:val="20"/>
                <w:lang w:val="en-US"/>
              </w:rPr>
              <w:br w:type="page"/>
            </w:r>
            <w:r w:rsidRPr="00B3697A">
              <w:rPr>
                <w:sz w:val="24"/>
              </w:rPr>
              <w:br w:type="page"/>
            </w:r>
            <w:bookmarkStart w:id="165" w:name="_Toc356920194"/>
            <w:bookmarkStart w:id="166" w:name="_Toc392180206"/>
            <w:bookmarkStart w:id="167" w:name="_Toc449539095"/>
            <w:r w:rsidRPr="00B3697A">
              <w:t xml:space="preserve">Specificaюii tehnice </w:t>
            </w:r>
            <w:r w:rsidRPr="00B3697A">
              <w:rPr>
                <w:lang w:val="en-US"/>
              </w:rPr>
              <w:t>(F4.1)</w:t>
            </w:r>
            <w:bookmarkEnd w:id="165"/>
            <w:bookmarkEnd w:id="166"/>
            <w:bookmarkEnd w:id="167"/>
            <w:r w:rsidRPr="00B3697A">
              <w:rPr>
                <w:b w:val="0"/>
              </w:rPr>
              <w:t xml:space="preserve"> </w:t>
            </w:r>
          </w:p>
        </w:tc>
      </w:tr>
      <w:tr w:rsidR="00EA5961" w:rsidRPr="00C00499" w:rsidTr="009A2674">
        <w:trPr>
          <w:gridAfter w:val="2"/>
          <w:wAfter w:w="435" w:type="pct"/>
        </w:trPr>
        <w:tc>
          <w:tcPr>
            <w:tcW w:w="4565" w:type="pct"/>
            <w:gridSpan w:val="10"/>
            <w:tcBorders>
              <w:bottom w:val="single" w:sz="4" w:space="0" w:color="auto"/>
            </w:tcBorders>
          </w:tcPr>
          <w:p w:rsidR="00EA5961" w:rsidRPr="00C00499" w:rsidRDefault="00EA5961"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EA5961" w:rsidRPr="007C0C9D" w:rsidTr="00277A9E">
              <w:trPr>
                <w:jc w:val="center"/>
              </w:trPr>
              <w:tc>
                <w:tcPr>
                  <w:tcW w:w="0" w:type="auto"/>
                  <w:tcBorders>
                    <w:top w:val="nil"/>
                    <w:left w:val="nil"/>
                    <w:bottom w:val="nil"/>
                    <w:right w:val="nil"/>
                  </w:tcBorders>
                  <w:tcMar>
                    <w:top w:w="15" w:type="dxa"/>
                    <w:left w:w="45" w:type="dxa"/>
                    <w:bottom w:w="15" w:type="dxa"/>
                    <w:right w:w="45" w:type="dxa"/>
                  </w:tcMar>
                </w:tcPr>
                <w:p w:rsidR="00EA5961" w:rsidRPr="007C0C9D" w:rsidRDefault="00EA5961" w:rsidP="00DA2F0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EA5961" w:rsidRPr="00C00499" w:rsidRDefault="00EA5961" w:rsidP="00270B97">
            <w:pPr>
              <w:jc w:val="center"/>
            </w:pPr>
          </w:p>
        </w:tc>
      </w:tr>
      <w:tr w:rsidR="00EA5961" w:rsidRPr="00C00499" w:rsidTr="009A267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r w:rsidRPr="00C00499">
              <w:t xml:space="preserve">Numărul </w:t>
            </w:r>
            <w:r>
              <w:t>procedurii de achiziție______________din_________</w:t>
            </w:r>
          </w:p>
        </w:tc>
      </w:tr>
      <w:tr w:rsidR="00EA5961" w:rsidRPr="00C00499" w:rsidTr="009A267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r w:rsidRPr="00C00499">
              <w:t xml:space="preserve">Denumirea </w:t>
            </w:r>
            <w:r>
              <w:t>procedurii de achiziție</w:t>
            </w:r>
            <w:r w:rsidRPr="00C00499">
              <w:t>:</w:t>
            </w:r>
            <w:r>
              <w:t xml:space="preserve"> Cererea ofertelor de prețuri</w:t>
            </w:r>
          </w:p>
        </w:tc>
      </w:tr>
      <w:tr w:rsidR="00EA5961" w:rsidRPr="00C00499" w:rsidTr="009A2674">
        <w:trPr>
          <w:gridAfter w:val="2"/>
          <w:wAfter w:w="435" w:type="pct"/>
          <w:trHeight w:val="567"/>
        </w:trPr>
        <w:tc>
          <w:tcPr>
            <w:tcW w:w="2573" w:type="pct"/>
            <w:gridSpan w:val="7"/>
          </w:tcPr>
          <w:p w:rsidR="00EA5961" w:rsidRPr="00C00499" w:rsidRDefault="00EA5961" w:rsidP="00270B97"/>
        </w:tc>
        <w:tc>
          <w:tcPr>
            <w:tcW w:w="1992" w:type="pct"/>
            <w:gridSpan w:val="3"/>
          </w:tcPr>
          <w:p w:rsidR="00EA5961" w:rsidRPr="00C00499" w:rsidRDefault="00EA5961" w:rsidP="00270B97"/>
        </w:tc>
      </w:tr>
      <w:tr w:rsidR="00EA5961" w:rsidRPr="00C00499" w:rsidTr="009A2674">
        <w:trPr>
          <w:gridAfter w:val="1"/>
          <w:wAfter w:w="334" w:type="pct"/>
          <w:trHeight w:val="1043"/>
        </w:trPr>
        <w:tc>
          <w:tcPr>
            <w:tcW w:w="1065" w:type="pct"/>
            <w:gridSpan w:val="3"/>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Specificarea tehnică deplină solicitată de către autoritatea contractantă</w:t>
            </w:r>
          </w:p>
          <w:p w:rsidR="00EA5961" w:rsidRPr="00C00499" w:rsidRDefault="00EA5961" w:rsidP="00270B97">
            <w:pPr>
              <w:jc w:val="center"/>
            </w:pP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Specificarea tehnică deplină propusă de către ofertant</w:t>
            </w:r>
          </w:p>
          <w:p w:rsidR="00EA5961" w:rsidRPr="00C00499" w:rsidRDefault="00EA5961"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rPr>
                <w:b/>
              </w:rPr>
            </w:pPr>
            <w:r w:rsidRPr="00C00499">
              <w:rPr>
                <w:b/>
              </w:rPr>
              <w:t>Standarde de referinţă</w:t>
            </w:r>
          </w:p>
        </w:tc>
      </w:tr>
      <w:tr w:rsidR="00EA5961" w:rsidRPr="00C00499" w:rsidTr="009A2674">
        <w:trPr>
          <w:gridAfter w:val="1"/>
          <w:wAfter w:w="334" w:type="pct"/>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jc w:val="center"/>
            </w:pPr>
            <w:r w:rsidRPr="00C00499">
              <w:t>8</w:t>
            </w:r>
          </w:p>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Default="00EA5961" w:rsidP="00270B97">
            <w:pPr>
              <w:rPr>
                <w:b/>
              </w:rPr>
            </w:pPr>
            <w:r>
              <w:rPr>
                <w:b/>
              </w:rPr>
              <w:t>Lot 1</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325AE">
            <w:pPr>
              <w:ind w:left="-57" w:right="-57"/>
              <w:rPr>
                <w:sz w:val="18"/>
                <w:szCs w:val="18"/>
              </w:rPr>
            </w:pPr>
            <w:r>
              <w:rPr>
                <w:sz w:val="18"/>
                <w:szCs w:val="18"/>
              </w:rPr>
              <w:t>Aparat automat pentru efectuarea hematologiei sîngelui</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r>
              <w:rPr>
                <w:sz w:val="18"/>
                <w:szCs w:val="18"/>
              </w:rPr>
              <w:t>1. Viteza de terstare 30-60 probe pe oră</w:t>
            </w:r>
          </w:p>
          <w:p w:rsidR="00EA5961" w:rsidRDefault="00EA5961" w:rsidP="004325AE">
            <w:pPr>
              <w:ind w:left="-57" w:right="-57"/>
              <w:rPr>
                <w:sz w:val="18"/>
                <w:szCs w:val="18"/>
              </w:rPr>
            </w:pPr>
            <w:r>
              <w:rPr>
                <w:sz w:val="18"/>
                <w:szCs w:val="18"/>
              </w:rPr>
              <w:t>2. Testare de la 18-24 parametri  ( detreminarea eritrocite, leococite, trombocite, hemoglobina, hematocritul)</w:t>
            </w:r>
          </w:p>
          <w:p w:rsidR="00EA5961" w:rsidRDefault="00EA5961" w:rsidP="004325AE">
            <w:pPr>
              <w:ind w:left="-57" w:right="-57"/>
              <w:rPr>
                <w:sz w:val="18"/>
                <w:szCs w:val="18"/>
              </w:rPr>
            </w:pPr>
            <w:r>
              <w:rPr>
                <w:sz w:val="18"/>
                <w:szCs w:val="18"/>
              </w:rPr>
              <w:t>3. Reactivi disponibili în Republica Moldova</w:t>
            </w:r>
          </w:p>
          <w:p w:rsidR="00EA5961" w:rsidRDefault="00EA5961" w:rsidP="004325AE">
            <w:pPr>
              <w:ind w:left="-57" w:right="-57"/>
              <w:rPr>
                <w:sz w:val="18"/>
                <w:szCs w:val="18"/>
              </w:rPr>
            </w:pPr>
            <w:r>
              <w:rPr>
                <w:sz w:val="18"/>
                <w:szCs w:val="18"/>
              </w:rPr>
              <w:t>4. Condiții de muncă 15-35ºC</w:t>
            </w:r>
          </w:p>
          <w:p w:rsidR="00EA5961" w:rsidRDefault="00EA5961" w:rsidP="004325AE">
            <w:pPr>
              <w:ind w:left="-57" w:right="-57"/>
              <w:rPr>
                <w:sz w:val="18"/>
                <w:szCs w:val="18"/>
              </w:rPr>
            </w:pPr>
            <w:r>
              <w:rPr>
                <w:sz w:val="18"/>
                <w:szCs w:val="18"/>
              </w:rPr>
              <w:t>5. Sursa de alimentație 220W</w:t>
            </w:r>
          </w:p>
          <w:p w:rsidR="00EA5961" w:rsidRDefault="00EA5961" w:rsidP="004325AE">
            <w:pPr>
              <w:ind w:left="-57" w:right="-57"/>
              <w:rPr>
                <w:sz w:val="18"/>
                <w:szCs w:val="18"/>
              </w:rPr>
            </w:pPr>
            <w:r>
              <w:rPr>
                <w:sz w:val="18"/>
                <w:szCs w:val="18"/>
              </w:rPr>
              <w:t>6. Posibilitatea de a folosi sînge venos și capilar</w:t>
            </w:r>
          </w:p>
          <w:p w:rsidR="00EA5961" w:rsidRDefault="00EA5961" w:rsidP="004325AE">
            <w:pPr>
              <w:ind w:left="-57" w:right="-57"/>
              <w:rPr>
                <w:sz w:val="18"/>
                <w:szCs w:val="18"/>
              </w:rPr>
            </w:pPr>
            <w:r>
              <w:rPr>
                <w:sz w:val="18"/>
                <w:szCs w:val="18"/>
              </w:rPr>
              <w:t>7. Posibilitatea de transmite a rezultatele prin calculator</w:t>
            </w:r>
          </w:p>
          <w:p w:rsidR="00EA5961" w:rsidRDefault="00EA5961" w:rsidP="004325AE">
            <w:pPr>
              <w:ind w:left="-57" w:right="-57"/>
              <w:rPr>
                <w:sz w:val="18"/>
                <w:szCs w:val="18"/>
              </w:rPr>
            </w:pPr>
            <w:r>
              <w:rPr>
                <w:sz w:val="18"/>
                <w:szCs w:val="18"/>
              </w:rPr>
              <w:t>8. Economie în consumarea reactivelor</w:t>
            </w:r>
          </w:p>
          <w:p w:rsidR="00EA5961" w:rsidRPr="00C60D06" w:rsidRDefault="00EA5961" w:rsidP="004325AE">
            <w:pPr>
              <w:ind w:left="-57" w:right="-57"/>
              <w:rPr>
                <w:sz w:val="18"/>
                <w:szCs w:val="18"/>
              </w:rPr>
            </w:pPr>
            <w:r>
              <w:rPr>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D16905" w:rsidRDefault="00EA5961" w:rsidP="004325AE">
            <w:pPr>
              <w:ind w:left="-57" w:right="-57"/>
              <w:rPr>
                <w:b/>
                <w:sz w:val="18"/>
                <w:szCs w:val="18"/>
              </w:rPr>
            </w:pPr>
            <w:r w:rsidRPr="00D16905">
              <w:rPr>
                <w:b/>
                <w:sz w:val="18"/>
                <w:szCs w:val="18"/>
              </w:rPr>
              <w:t>Lot 2</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r>
              <w:rPr>
                <w:sz w:val="18"/>
                <w:szCs w:val="18"/>
              </w:rPr>
              <w:t>Analizator biochimic semiautomat</w:t>
            </w:r>
          </w:p>
          <w:p w:rsidR="00EA5961" w:rsidRDefault="00EA5961" w:rsidP="004325AE">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r>
              <w:rPr>
                <w:sz w:val="18"/>
                <w:szCs w:val="18"/>
              </w:rPr>
              <w:t>1. Sistemă dechisă</w:t>
            </w:r>
          </w:p>
          <w:p w:rsidR="00EA5961" w:rsidRDefault="00EA5961" w:rsidP="004325AE">
            <w:pPr>
              <w:ind w:left="-57" w:right="-57"/>
              <w:rPr>
                <w:sz w:val="18"/>
                <w:szCs w:val="18"/>
              </w:rPr>
            </w:pPr>
            <w:r>
              <w:rPr>
                <w:sz w:val="18"/>
                <w:szCs w:val="18"/>
              </w:rPr>
              <w:t>2. Termostat montat cu 16- 18 eprubete</w:t>
            </w:r>
          </w:p>
          <w:p w:rsidR="00EA5961" w:rsidRDefault="00EA5961" w:rsidP="004325AE">
            <w:pPr>
              <w:ind w:left="-57" w:right="-57"/>
              <w:rPr>
                <w:sz w:val="18"/>
                <w:szCs w:val="18"/>
              </w:rPr>
            </w:pPr>
            <w:r>
              <w:rPr>
                <w:sz w:val="18"/>
                <w:szCs w:val="18"/>
              </w:rPr>
              <w:t>3. Determinarea parametrilor biochimici ( proteine, albumina, uree, creatinina, acid uric, bilirubina totală, bilirubina conjugată, bilirubina liberă, glucoza, proba cu timol,  ALAT, AsAT, alfa amilaza, colectirol total, trigliceride, colestorol HDL, LDL);</w:t>
            </w:r>
          </w:p>
          <w:p w:rsidR="00EA5961" w:rsidRDefault="00EA5961" w:rsidP="004325AE">
            <w:pPr>
              <w:ind w:left="-57" w:right="-57"/>
              <w:rPr>
                <w:sz w:val="18"/>
                <w:szCs w:val="18"/>
              </w:rPr>
            </w:pPr>
            <w:r>
              <w:rPr>
                <w:sz w:val="18"/>
                <w:szCs w:val="18"/>
              </w:rPr>
              <w:t xml:space="preserve">4. Chiuvetă curgătoare </w:t>
            </w:r>
          </w:p>
          <w:p w:rsidR="00EA5961" w:rsidRDefault="00EA5961" w:rsidP="004325AE">
            <w:pPr>
              <w:ind w:left="-57" w:right="-57"/>
              <w:rPr>
                <w:sz w:val="18"/>
                <w:szCs w:val="18"/>
              </w:rPr>
            </w:pPr>
            <w:r>
              <w:rPr>
                <w:sz w:val="18"/>
                <w:szCs w:val="18"/>
              </w:rPr>
              <w:t>5. Metoda cinetică de lucru</w:t>
            </w:r>
          </w:p>
          <w:p w:rsidR="00EA5961" w:rsidRDefault="00EA5961" w:rsidP="004325AE">
            <w:pPr>
              <w:ind w:left="-57" w:right="-57"/>
              <w:rPr>
                <w:sz w:val="18"/>
                <w:szCs w:val="18"/>
              </w:rPr>
            </w:pPr>
            <w:r>
              <w:rPr>
                <w:sz w:val="18"/>
                <w:szCs w:val="18"/>
              </w:rPr>
              <w:t>6. Posibilitatea de a se uni la calculator</w:t>
            </w:r>
          </w:p>
          <w:p w:rsidR="00EA5961" w:rsidRDefault="00EA5961" w:rsidP="004325AE">
            <w:pPr>
              <w:ind w:left="-57" w:right="-57"/>
              <w:rPr>
                <w:sz w:val="18"/>
                <w:szCs w:val="18"/>
              </w:rPr>
            </w:pPr>
            <w:r>
              <w:rPr>
                <w:sz w:val="18"/>
                <w:szCs w:val="18"/>
              </w:rPr>
              <w:t>7. Volumul mic de reactivi și material biologic pentru investigație</w:t>
            </w:r>
          </w:p>
          <w:p w:rsidR="00EA5961" w:rsidRDefault="00EA5961" w:rsidP="004325AE">
            <w:pPr>
              <w:ind w:left="-57" w:right="-57"/>
              <w:rPr>
                <w:sz w:val="18"/>
                <w:szCs w:val="18"/>
              </w:rPr>
            </w:pPr>
            <w:r>
              <w:rPr>
                <w:sz w:val="18"/>
                <w:szCs w:val="18"/>
              </w:rPr>
              <w:t>8. Ușor în utilizare</w:t>
            </w: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D16905" w:rsidRDefault="00EA5961" w:rsidP="004325AE">
            <w:pPr>
              <w:ind w:left="-57" w:right="-57"/>
              <w:rPr>
                <w:b/>
                <w:sz w:val="18"/>
                <w:szCs w:val="18"/>
              </w:rPr>
            </w:pPr>
            <w:r w:rsidRPr="00D16905">
              <w:rPr>
                <w:b/>
                <w:sz w:val="18"/>
                <w:szCs w:val="18"/>
              </w:rPr>
              <w:t>Lot 3</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Default="00EA5961" w:rsidP="004325AE">
            <w:pPr>
              <w:ind w:left="-57" w:right="-57"/>
              <w:rPr>
                <w:sz w:val="18"/>
                <w:szCs w:val="18"/>
              </w:rPr>
            </w:pPr>
            <w:r>
              <w:rPr>
                <w:sz w:val="18"/>
                <w:szCs w:val="18"/>
              </w:rPr>
              <w:t>Centrifuga de laborator rotor ( 8 tuburi)</w:t>
            </w:r>
          </w:p>
          <w:p w:rsidR="00EA5961" w:rsidRDefault="00EA5961" w:rsidP="004325AE">
            <w:pPr>
              <w:ind w:left="-57" w:right="-57"/>
              <w:rPr>
                <w:sz w:val="18"/>
                <w:szCs w:val="18"/>
              </w:rPr>
            </w:pP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1"/>
          <w:wAfter w:w="334"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410"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392" w:type="pct"/>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62"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c>
          <w:tcPr>
            <w:tcW w:w="926" w:type="pct"/>
            <w:tcBorders>
              <w:top w:val="single" w:sz="4" w:space="0" w:color="auto"/>
              <w:left w:val="single" w:sz="4" w:space="0" w:color="auto"/>
              <w:bottom w:val="single" w:sz="4" w:space="0" w:color="auto"/>
              <w:right w:val="single" w:sz="4" w:space="0" w:color="auto"/>
            </w:tcBorders>
          </w:tcPr>
          <w:p w:rsidR="00EA5961" w:rsidRPr="00C00499" w:rsidRDefault="00EA5961" w:rsidP="00270B97"/>
        </w:tc>
        <w:tc>
          <w:tcPr>
            <w:tcW w:w="403" w:type="pct"/>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270B97"/>
        </w:tc>
      </w:tr>
      <w:tr w:rsidR="00EA5961" w:rsidRPr="00C00499" w:rsidTr="009A2674">
        <w:trPr>
          <w:gridAfter w:val="2"/>
          <w:wAfter w:w="435" w:type="pct"/>
          <w:trHeight w:val="397"/>
        </w:trPr>
        <w:tc>
          <w:tcPr>
            <w:tcW w:w="4565" w:type="pct"/>
            <w:gridSpan w:val="10"/>
            <w:tcBorders>
              <w:top w:val="single" w:sz="4" w:space="0" w:color="auto"/>
            </w:tcBorders>
            <w:vAlign w:val="center"/>
          </w:tcPr>
          <w:p w:rsidR="00EA5961" w:rsidRPr="00C00499" w:rsidRDefault="00EA5961" w:rsidP="00270B97">
            <w:pPr>
              <w:tabs>
                <w:tab w:val="left" w:pos="6120"/>
              </w:tabs>
            </w:pPr>
          </w:p>
          <w:p w:rsidR="00EA5961" w:rsidRPr="00C00499" w:rsidRDefault="00EA5961" w:rsidP="00270B97">
            <w:r w:rsidRPr="00C00499">
              <w:t>Semnat:_______________ Numele, Prenumele:_____________________________ În calitate de: ________________</w:t>
            </w:r>
          </w:p>
          <w:p w:rsidR="00EA5961" w:rsidRPr="00C00499" w:rsidRDefault="00EA5961" w:rsidP="00270B97">
            <w:pPr>
              <w:rPr>
                <w:bCs/>
                <w:iCs/>
              </w:rPr>
            </w:pPr>
            <w:r w:rsidRPr="00C00499">
              <w:rPr>
                <w:bCs/>
                <w:iCs/>
              </w:rPr>
              <w:t>Ofertantul: _______________________ Adresa: ______________________________</w:t>
            </w:r>
          </w:p>
          <w:tbl>
            <w:tblPr>
              <w:tblW w:w="14310" w:type="dxa"/>
              <w:tblLook w:val="00A0"/>
            </w:tblPr>
            <w:tblGrid>
              <w:gridCol w:w="819"/>
              <w:gridCol w:w="826"/>
              <w:gridCol w:w="1646"/>
              <w:gridCol w:w="950"/>
              <w:gridCol w:w="860"/>
              <w:gridCol w:w="1132"/>
              <w:gridCol w:w="997"/>
              <w:gridCol w:w="1159"/>
              <w:gridCol w:w="976"/>
              <w:gridCol w:w="51"/>
              <w:gridCol w:w="1344"/>
              <w:gridCol w:w="243"/>
              <w:gridCol w:w="87"/>
              <w:gridCol w:w="2848"/>
              <w:gridCol w:w="60"/>
              <w:gridCol w:w="23"/>
              <w:gridCol w:w="289"/>
            </w:tblGrid>
            <w:tr w:rsidR="00EA5961" w:rsidRPr="00C00499" w:rsidTr="00E9090C">
              <w:trPr>
                <w:gridAfter w:val="3"/>
                <w:wAfter w:w="372" w:type="dxa"/>
                <w:trHeight w:val="697"/>
              </w:trPr>
              <w:tc>
                <w:tcPr>
                  <w:tcW w:w="13938" w:type="dxa"/>
                  <w:gridSpan w:val="14"/>
                  <w:vAlign w:val="center"/>
                </w:tcPr>
                <w:p w:rsidR="00EA5961" w:rsidRPr="00B3697A" w:rsidRDefault="00EA5961" w:rsidP="00D16905">
                  <w:pPr>
                    <w:pStyle w:val="Heading2"/>
                    <w:framePr w:hSpace="180" w:wrap="around" w:vAnchor="page" w:hAnchor="margin" w:y="347"/>
                    <w:rPr>
                      <w:sz w:val="24"/>
                      <w:lang w:val="en-US"/>
                    </w:rPr>
                  </w:pPr>
                  <w:r w:rsidRPr="00B3697A">
                    <w:rPr>
                      <w:b w:val="0"/>
                      <w:sz w:val="20"/>
                      <w:szCs w:val="20"/>
                      <w:lang w:val="en-US"/>
                    </w:rPr>
                    <w:br w:type="page"/>
                  </w:r>
                  <w:r w:rsidRPr="00B3697A">
                    <w:rPr>
                      <w:b w:val="0"/>
                    </w:rPr>
                    <w:br w:type="page"/>
                  </w:r>
                  <w:r w:rsidRPr="00B3697A">
                    <w:rPr>
                      <w:b w:val="0"/>
                      <w:lang w:val="en-US"/>
                    </w:rPr>
                    <w:br w:type="page"/>
                  </w:r>
                  <w:r w:rsidRPr="00B3697A">
                    <w:rPr>
                      <w:b w:val="0"/>
                      <w:sz w:val="20"/>
                      <w:szCs w:val="20"/>
                      <w:lang w:val="en-US"/>
                    </w:rPr>
                    <w:br w:type="page"/>
                  </w:r>
                  <w:r w:rsidRPr="00B3697A">
                    <w:rPr>
                      <w:sz w:val="24"/>
                    </w:rPr>
                    <w:br w:type="page"/>
                  </w:r>
                  <w:r w:rsidRPr="00B3697A">
                    <w:t xml:space="preserve">Specificații de preț </w:t>
                  </w:r>
                  <w:r w:rsidRPr="00B3697A">
                    <w:rPr>
                      <w:lang w:val="en-US"/>
                    </w:rPr>
                    <w:t>(F4.2)</w:t>
                  </w:r>
                  <w:r w:rsidRPr="00B3697A">
                    <w:rPr>
                      <w:b w:val="0"/>
                    </w:rPr>
                    <w:t xml:space="preserve"> </w:t>
                  </w:r>
                </w:p>
              </w:tc>
            </w:tr>
            <w:tr w:rsidR="00EA5961" w:rsidRPr="00C00499" w:rsidTr="00E9090C">
              <w:trPr>
                <w:gridAfter w:val="3"/>
                <w:wAfter w:w="372" w:type="dxa"/>
              </w:trPr>
              <w:tc>
                <w:tcPr>
                  <w:tcW w:w="13938" w:type="dxa"/>
                  <w:gridSpan w:val="14"/>
                  <w:tcBorders>
                    <w:bottom w:val="single" w:sz="4" w:space="0" w:color="auto"/>
                  </w:tcBorders>
                </w:tcPr>
                <w:p w:rsidR="00EA5961" w:rsidRPr="007C0C9D" w:rsidRDefault="00EA5961" w:rsidP="00D1690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A5961" w:rsidRPr="00C00499" w:rsidRDefault="00EA5961" w:rsidP="00D16905">
                  <w:pPr>
                    <w:pStyle w:val="BankNormal"/>
                    <w:framePr w:hSpace="180" w:wrap="around" w:vAnchor="page" w:hAnchor="margin" w:y="347"/>
                    <w:spacing w:after="0"/>
                    <w:jc w:val="both"/>
                    <w:rPr>
                      <w:i/>
                      <w:iCs/>
                      <w:szCs w:val="24"/>
                      <w:lang w:val="ro-RO"/>
                    </w:rPr>
                  </w:pPr>
                </w:p>
                <w:p w:rsidR="00EA5961" w:rsidRPr="00C00499" w:rsidRDefault="00EA5961" w:rsidP="00D16905">
                  <w:pPr>
                    <w:framePr w:hSpace="180" w:wrap="around" w:vAnchor="page" w:hAnchor="margin" w:y="347"/>
                    <w:jc w:val="center"/>
                  </w:pPr>
                </w:p>
              </w:tc>
            </w:tr>
            <w:tr w:rsidR="00EA596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A5961" w:rsidRPr="00C00499" w:rsidRDefault="00EA5961" w:rsidP="00D16905">
                  <w:pPr>
                    <w:framePr w:hSpace="180" w:wrap="around" w:vAnchor="page" w:hAnchor="margin" w:y="347"/>
                  </w:pPr>
                  <w:r w:rsidRPr="00C00499">
                    <w:t xml:space="preserve">Numărul </w:t>
                  </w:r>
                  <w:r>
                    <w:t xml:space="preserve"> procedurii de achiziție______________din_________</w:t>
                  </w:r>
                </w:p>
              </w:tc>
            </w:tr>
            <w:tr w:rsidR="00EA5961"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A5961" w:rsidRPr="00C00499" w:rsidRDefault="00EA5961" w:rsidP="00D1690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A5961" w:rsidRPr="00C00499" w:rsidTr="00E9090C">
              <w:trPr>
                <w:trHeight w:val="567"/>
              </w:trPr>
              <w:tc>
                <w:tcPr>
                  <w:tcW w:w="10760" w:type="dxa"/>
                  <w:gridSpan w:val="11"/>
                </w:tcPr>
                <w:p w:rsidR="00EA5961" w:rsidRPr="00C00499" w:rsidRDefault="00EA5961" w:rsidP="00D16905">
                  <w:pPr>
                    <w:framePr w:hSpace="180" w:wrap="around" w:vAnchor="page" w:hAnchor="margin" w:y="347"/>
                  </w:pPr>
                </w:p>
              </w:tc>
              <w:tc>
                <w:tcPr>
                  <w:tcW w:w="3550" w:type="dxa"/>
                  <w:gridSpan w:val="6"/>
                </w:tcPr>
                <w:p w:rsidR="00EA5961" w:rsidRPr="00C00499" w:rsidRDefault="00EA5961" w:rsidP="00D16905">
                  <w:pPr>
                    <w:framePr w:hSpace="180" w:wrap="around" w:vAnchor="page" w:hAnchor="margin" w:y="347"/>
                  </w:pPr>
                </w:p>
              </w:tc>
            </w:tr>
            <w:tr w:rsidR="00EA5961" w:rsidRPr="006C1FA2" w:rsidTr="00E9090C">
              <w:trPr>
                <w:gridAfter w:val="2"/>
                <w:wAfter w:w="312" w:type="dxa"/>
                <w:trHeight w:val="1043"/>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b/>
                      <w:sz w:val="20"/>
                    </w:rPr>
                  </w:pPr>
                  <w:r w:rsidRPr="0028367D">
                    <w:rPr>
                      <w:b/>
                      <w:sz w:val="20"/>
                    </w:rPr>
                    <w:t>Cod CPV</w:t>
                  </w:r>
                </w:p>
              </w:tc>
              <w:tc>
                <w:tcPr>
                  <w:tcW w:w="2472" w:type="dxa"/>
                  <w:gridSpan w:val="2"/>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Canti-tatea</w:t>
                  </w:r>
                </w:p>
              </w:tc>
              <w:tc>
                <w:tcPr>
                  <w:tcW w:w="1132" w:type="dxa"/>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Preţ unitar (cu TVA)</w:t>
                  </w:r>
                </w:p>
              </w:tc>
              <w:tc>
                <w:tcPr>
                  <w:tcW w:w="1159" w:type="dxa"/>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Suma</w:t>
                  </w:r>
                </w:p>
                <w:p w:rsidR="00EA5961" w:rsidRPr="0028367D" w:rsidRDefault="00EA5961" w:rsidP="00D16905">
                  <w:pPr>
                    <w:framePr w:hSpace="180" w:wrap="around" w:vAnchor="page" w:hAnchor="margin" w:y="347"/>
                    <w:jc w:val="center"/>
                    <w:rPr>
                      <w:b/>
                      <w:sz w:val="20"/>
                    </w:rPr>
                  </w:pPr>
                  <w:r w:rsidRPr="0028367D">
                    <w:rPr>
                      <w:b/>
                      <w:sz w:val="20"/>
                    </w:rPr>
                    <w:t>fără</w:t>
                  </w:r>
                </w:p>
                <w:p w:rsidR="00EA5961" w:rsidRPr="0028367D" w:rsidRDefault="00EA5961" w:rsidP="00D16905">
                  <w:pPr>
                    <w:framePr w:hSpace="180" w:wrap="around" w:vAnchor="page" w:hAnchor="margin" w:y="347"/>
                    <w:jc w:val="center"/>
                    <w:rPr>
                      <w:b/>
                      <w:sz w:val="20"/>
                    </w:rPr>
                  </w:pPr>
                  <w:r w:rsidRPr="0028367D">
                    <w:rPr>
                      <w:b/>
                      <w:sz w:val="20"/>
                    </w:rPr>
                    <w:t>TVA</w:t>
                  </w:r>
                </w:p>
              </w:tc>
              <w:tc>
                <w:tcPr>
                  <w:tcW w:w="976" w:type="dxa"/>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rPr>
                  </w:pPr>
                  <w:r w:rsidRPr="0028367D">
                    <w:rPr>
                      <w:b/>
                      <w:sz w:val="20"/>
                    </w:rPr>
                    <w:t>Suma</w:t>
                  </w:r>
                </w:p>
                <w:p w:rsidR="00EA5961" w:rsidRPr="0028367D" w:rsidRDefault="00EA5961" w:rsidP="00D16905">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b/>
                      <w:sz w:val="20"/>
                      <w:szCs w:val="28"/>
                    </w:rPr>
                  </w:pPr>
                  <w:r w:rsidRPr="0028367D">
                    <w:rPr>
                      <w:b/>
                      <w:sz w:val="20"/>
                      <w:szCs w:val="28"/>
                    </w:rPr>
                    <w:t xml:space="preserve">Termenul de </w:t>
                  </w:r>
                </w:p>
                <w:p w:rsidR="00EA5961" w:rsidRPr="0028367D" w:rsidRDefault="00EA5961" w:rsidP="00D169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b/>
                      <w:sz w:val="20"/>
                      <w:szCs w:val="28"/>
                    </w:rPr>
                  </w:pPr>
                  <w:r w:rsidRPr="0028367D">
                    <w:rPr>
                      <w:b/>
                      <w:sz w:val="20"/>
                      <w:szCs w:val="28"/>
                    </w:rPr>
                    <w:t>Clasificație bugetară (IBAN)</w:t>
                  </w:r>
                </w:p>
              </w:tc>
            </w:tr>
            <w:tr w:rsidR="00EA5961" w:rsidRPr="006C1FA2" w:rsidTr="00E9090C">
              <w:trPr>
                <w:gridAfter w:val="2"/>
                <w:wAfter w:w="312" w:type="dxa"/>
                <w:trHeight w:val="283"/>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1</w:t>
                  </w: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4</w:t>
                  </w: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6</w:t>
                  </w: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7</w:t>
                  </w: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jc w:val="center"/>
                    <w:rPr>
                      <w:sz w:val="20"/>
                    </w:rPr>
                  </w:pPr>
                  <w:r w:rsidRPr="0028367D">
                    <w:rPr>
                      <w:sz w:val="20"/>
                    </w:rPr>
                    <w:t>9</w:t>
                  </w: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jc w:val="center"/>
                    <w:rPr>
                      <w:sz w:val="20"/>
                    </w:rPr>
                  </w:pPr>
                  <w:r>
                    <w:rPr>
                      <w:sz w:val="20"/>
                    </w:rPr>
                    <w:t>10</w:t>
                  </w:r>
                </w:p>
              </w:tc>
            </w:tr>
            <w:tr w:rsidR="00EA5961" w:rsidRPr="006C1FA2" w:rsidTr="00E9090C">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p>
              </w:tc>
            </w:tr>
            <w:tr w:rsidR="00EA5961" w:rsidRPr="006C1FA2" w:rsidTr="00E9090C">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b/>
                      <w:sz w:val="20"/>
                    </w:rPr>
                  </w:pPr>
                  <w:r>
                    <w:rPr>
                      <w:b/>
                      <w:sz w:val="20"/>
                    </w:rPr>
                    <w:t>Lot 1</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p>
              </w:tc>
            </w:tr>
            <w:tr w:rsidR="00EA5961" w:rsidRPr="006C1FA2" w:rsidTr="00D16905">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D16905">
                  <w:pPr>
                    <w:framePr w:hSpace="180" w:wrap="around" w:vAnchor="page" w:hAnchor="margin" w:y="347"/>
                    <w:ind w:left="-57" w:right="-57"/>
                    <w:rPr>
                      <w:sz w:val="18"/>
                      <w:szCs w:val="18"/>
                    </w:rPr>
                  </w:pPr>
                  <w:r>
                    <w:rPr>
                      <w:sz w:val="18"/>
                      <w:szCs w:val="18"/>
                    </w:rPr>
                    <w:t>Aparat automat pentru efectuarea hematologiei sîngelui</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buc.</w:t>
                  </w: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1</w:t>
                  </w: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r>
                    <w:rPr>
                      <w:sz w:val="20"/>
                    </w:rPr>
                    <w:t>MD79TRPDBF314110D11616AF</w:t>
                  </w:r>
                </w:p>
              </w:tc>
            </w:tr>
            <w:tr w:rsidR="00EA5961" w:rsidRPr="006C1FA2" w:rsidTr="00D16905">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b/>
                      <w:sz w:val="20"/>
                    </w:rPr>
                  </w:pPr>
                  <w:r>
                    <w:rPr>
                      <w:b/>
                      <w:sz w:val="20"/>
                    </w:rPr>
                    <w:t>Lot 2</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Default="00EA5961" w:rsidP="00D16905">
                  <w:pPr>
                    <w:framePr w:hSpace="180" w:wrap="around" w:vAnchor="page" w:hAnchor="margin" w:y="347"/>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EA5961" w:rsidRDefault="00EA5961" w:rsidP="00D16905">
                  <w:pPr>
                    <w:framePr w:hSpace="180" w:wrap="around" w:vAnchor="page" w:hAnchor="margin" w:y="347"/>
                    <w:rPr>
                      <w:sz w:val="20"/>
                    </w:rPr>
                  </w:pPr>
                </w:p>
              </w:tc>
            </w:tr>
            <w:tr w:rsidR="00EA5961" w:rsidRPr="006C1FA2" w:rsidTr="00D16905">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ind w:left="-57" w:right="-57"/>
                    <w:rPr>
                      <w:sz w:val="18"/>
                      <w:szCs w:val="18"/>
                    </w:rPr>
                  </w:pPr>
                  <w:r>
                    <w:rPr>
                      <w:sz w:val="18"/>
                      <w:szCs w:val="18"/>
                    </w:rPr>
                    <w:t>Analizator biochimic semiautomat</w:t>
                  </w:r>
                </w:p>
                <w:p w:rsidR="00EA5961" w:rsidRDefault="00EA5961" w:rsidP="00D16905">
                  <w:pPr>
                    <w:framePr w:hSpace="180" w:wrap="around" w:vAnchor="page" w:hAnchor="margin" w:y="347"/>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buc.</w:t>
                  </w: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1</w:t>
                  </w: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r>
                    <w:rPr>
                      <w:sz w:val="20"/>
                    </w:rPr>
                    <w:t>MD79TRPDBF314110D11616AF</w:t>
                  </w:r>
                </w:p>
              </w:tc>
            </w:tr>
            <w:tr w:rsidR="00EA5961" w:rsidRPr="006C1FA2" w:rsidTr="00D16905">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b/>
                      <w:sz w:val="20"/>
                    </w:rPr>
                  </w:pPr>
                  <w:r>
                    <w:rPr>
                      <w:b/>
                      <w:sz w:val="20"/>
                    </w:rPr>
                    <w:t>Lot 3</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Default="00EA5961" w:rsidP="00D16905">
                  <w:pPr>
                    <w:framePr w:hSpace="180" w:wrap="around" w:vAnchor="page" w:hAnchor="margin" w:y="347"/>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EA5961" w:rsidRDefault="00EA5961" w:rsidP="00D16905">
                  <w:pPr>
                    <w:framePr w:hSpace="180" w:wrap="around" w:vAnchor="page" w:hAnchor="margin" w:y="347"/>
                    <w:rPr>
                      <w:sz w:val="20"/>
                    </w:rPr>
                  </w:pPr>
                </w:p>
              </w:tc>
            </w:tr>
            <w:tr w:rsidR="00EA5961" w:rsidRPr="006C1FA2" w:rsidTr="00E9090C">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Default="00EA5961" w:rsidP="00D16905">
                  <w:pPr>
                    <w:framePr w:hSpace="180" w:wrap="around" w:vAnchor="page" w:hAnchor="margin" w:y="347"/>
                    <w:ind w:left="-57" w:right="-57"/>
                    <w:rPr>
                      <w:sz w:val="18"/>
                      <w:szCs w:val="18"/>
                    </w:rPr>
                  </w:pPr>
                  <w:r>
                    <w:rPr>
                      <w:sz w:val="18"/>
                      <w:szCs w:val="18"/>
                    </w:rPr>
                    <w:t>Centrifuga de laborator rotor ( 8 tuburi)</w:t>
                  </w:r>
                </w:p>
                <w:p w:rsidR="00EA5961" w:rsidRDefault="00EA5961" w:rsidP="00D16905">
                  <w:pPr>
                    <w:framePr w:hSpace="180" w:wrap="around" w:vAnchor="page" w:hAnchor="margin" w:y="347"/>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buc.</w:t>
                  </w: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r>
                    <w:rPr>
                      <w:sz w:val="20"/>
                    </w:rPr>
                    <w:t>1</w:t>
                  </w: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r>
                    <w:rPr>
                      <w:sz w:val="20"/>
                    </w:rPr>
                    <w:t>10 zile după semnarea contractului</w:t>
                  </w: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r>
                    <w:rPr>
                      <w:sz w:val="20"/>
                    </w:rPr>
                    <w:t>MD79TRPDBF314110D11616AF</w:t>
                  </w:r>
                </w:p>
              </w:tc>
            </w:tr>
            <w:tr w:rsidR="00EA5961" w:rsidRPr="006C1FA2" w:rsidTr="00E9090C">
              <w:trPr>
                <w:gridAfter w:val="2"/>
                <w:wAfter w:w="312" w:type="dxa"/>
                <w:trHeight w:val="397"/>
              </w:trPr>
              <w:tc>
                <w:tcPr>
                  <w:tcW w:w="81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2472" w:type="dxa"/>
                  <w:gridSpan w:val="2"/>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EA5961" w:rsidRPr="0028367D" w:rsidRDefault="00EA5961" w:rsidP="00D1690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5961" w:rsidRPr="0028367D" w:rsidRDefault="00EA5961" w:rsidP="00D16905">
                  <w:pPr>
                    <w:framePr w:hSpace="180" w:wrap="around" w:vAnchor="page" w:hAnchor="margin" w:y="347"/>
                    <w:rPr>
                      <w:sz w:val="20"/>
                    </w:rPr>
                  </w:pPr>
                </w:p>
              </w:tc>
              <w:tc>
                <w:tcPr>
                  <w:tcW w:w="2995" w:type="dxa"/>
                  <w:gridSpan w:val="3"/>
                  <w:tcBorders>
                    <w:top w:val="single" w:sz="4" w:space="0" w:color="auto"/>
                    <w:left w:val="single" w:sz="4" w:space="0" w:color="auto"/>
                    <w:bottom w:val="single" w:sz="4" w:space="0" w:color="auto"/>
                    <w:right w:val="single" w:sz="4" w:space="0" w:color="auto"/>
                  </w:tcBorders>
                </w:tcPr>
                <w:p w:rsidR="00EA5961" w:rsidRPr="006C1FA2" w:rsidRDefault="00EA5961" w:rsidP="00D16905">
                  <w:pPr>
                    <w:framePr w:hSpace="180" w:wrap="around" w:vAnchor="page" w:hAnchor="margin" w:y="347"/>
                    <w:rPr>
                      <w:sz w:val="20"/>
                    </w:rPr>
                  </w:pPr>
                </w:p>
              </w:tc>
            </w:tr>
            <w:tr w:rsidR="00EA5961" w:rsidRPr="006C1FA2" w:rsidTr="00E9090C">
              <w:trPr>
                <w:gridAfter w:val="1"/>
                <w:wAfter w:w="289" w:type="dxa"/>
                <w:trHeight w:val="397"/>
              </w:trPr>
              <w:tc>
                <w:tcPr>
                  <w:tcW w:w="9416" w:type="dxa"/>
                  <w:gridSpan w:val="10"/>
                  <w:tcBorders>
                    <w:top w:val="single" w:sz="4" w:space="0" w:color="auto"/>
                  </w:tcBorders>
                  <w:vAlign w:val="center"/>
                </w:tcPr>
                <w:p w:rsidR="00EA5961" w:rsidRPr="0028367D" w:rsidRDefault="00EA5961" w:rsidP="00D16905">
                  <w:pPr>
                    <w:framePr w:hSpace="180" w:wrap="around" w:vAnchor="page" w:hAnchor="margin" w:y="347"/>
                    <w:tabs>
                      <w:tab w:val="left" w:pos="6120"/>
                    </w:tabs>
                    <w:rPr>
                      <w:sz w:val="20"/>
                    </w:rPr>
                  </w:pPr>
                </w:p>
                <w:p w:rsidR="00EA5961" w:rsidRPr="0028367D" w:rsidRDefault="00EA5961" w:rsidP="00D16905">
                  <w:pPr>
                    <w:framePr w:hSpace="180" w:wrap="around" w:vAnchor="page" w:hAnchor="margin" w:y="347"/>
                    <w:rPr>
                      <w:sz w:val="20"/>
                    </w:rPr>
                  </w:pPr>
                  <w:r w:rsidRPr="0028367D">
                    <w:rPr>
                      <w:sz w:val="20"/>
                    </w:rPr>
                    <w:t>Semnat:_______________ Numele, Prenumele:_____________________________ În calitate de: ______________</w:t>
                  </w:r>
                </w:p>
                <w:p w:rsidR="00EA5961" w:rsidRPr="0028367D" w:rsidRDefault="00EA5961" w:rsidP="00D16905">
                  <w:pPr>
                    <w:framePr w:hSpace="180" w:wrap="around" w:vAnchor="page" w:hAnchor="margin" w:y="347"/>
                    <w:rPr>
                      <w:sz w:val="20"/>
                    </w:rPr>
                  </w:pPr>
                </w:p>
                <w:p w:rsidR="00EA5961" w:rsidRPr="0028367D" w:rsidRDefault="00EA5961" w:rsidP="00D1690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4" w:type="dxa"/>
                  <w:gridSpan w:val="3"/>
                  <w:tcBorders>
                    <w:top w:val="single" w:sz="4" w:space="0" w:color="auto"/>
                  </w:tcBorders>
                </w:tcPr>
                <w:p w:rsidR="00EA5961" w:rsidRPr="006C1FA2" w:rsidRDefault="00EA5961" w:rsidP="00D16905">
                  <w:pPr>
                    <w:framePr w:hSpace="180" w:wrap="around" w:vAnchor="page" w:hAnchor="margin" w:y="347"/>
                    <w:tabs>
                      <w:tab w:val="left" w:pos="6120"/>
                    </w:tabs>
                    <w:rPr>
                      <w:sz w:val="20"/>
                    </w:rPr>
                  </w:pPr>
                </w:p>
              </w:tc>
              <w:tc>
                <w:tcPr>
                  <w:tcW w:w="2931" w:type="dxa"/>
                  <w:gridSpan w:val="3"/>
                  <w:tcBorders>
                    <w:top w:val="single" w:sz="4" w:space="0" w:color="auto"/>
                  </w:tcBorders>
                </w:tcPr>
                <w:p w:rsidR="00EA5961" w:rsidRPr="0028367D" w:rsidRDefault="00EA5961" w:rsidP="00D16905">
                  <w:pPr>
                    <w:framePr w:hSpace="180" w:wrap="around" w:vAnchor="page" w:hAnchor="margin" w:y="347"/>
                    <w:tabs>
                      <w:tab w:val="left" w:pos="6120"/>
                    </w:tabs>
                    <w:rPr>
                      <w:sz w:val="20"/>
                    </w:rPr>
                  </w:pPr>
                </w:p>
              </w:tc>
            </w:tr>
            <w:tr w:rsidR="00EA5961" w:rsidRPr="00C00499" w:rsidTr="00E9090C">
              <w:trPr>
                <w:gridAfter w:val="15"/>
                <w:wAfter w:w="12665" w:type="dxa"/>
                <w:trHeight w:val="397"/>
              </w:trPr>
              <w:tc>
                <w:tcPr>
                  <w:tcW w:w="1645" w:type="dxa"/>
                  <w:gridSpan w:val="2"/>
                  <w:tcBorders>
                    <w:top w:val="single" w:sz="4" w:space="0" w:color="auto"/>
                  </w:tcBorders>
                </w:tcPr>
                <w:p w:rsidR="00EA5961" w:rsidRPr="00C00499" w:rsidRDefault="00EA5961" w:rsidP="00D16905">
                  <w:pPr>
                    <w:framePr w:hSpace="180" w:wrap="around" w:vAnchor="page" w:hAnchor="margin" w:y="347"/>
                    <w:tabs>
                      <w:tab w:val="left" w:pos="6120"/>
                    </w:tabs>
                  </w:pPr>
                </w:p>
              </w:tc>
            </w:tr>
          </w:tbl>
          <w:p w:rsidR="00EA5961" w:rsidRPr="00C00499" w:rsidRDefault="00EA5961" w:rsidP="00270B97">
            <w:pPr>
              <w:rPr>
                <w:bCs/>
                <w:iCs/>
              </w:rPr>
            </w:pPr>
          </w:p>
        </w:tc>
      </w:tr>
      <w:tr w:rsidR="00EA5961" w:rsidRPr="00C60D06" w:rsidTr="009A2674">
        <w:trPr>
          <w:trHeight w:val="397"/>
        </w:trPr>
        <w:tc>
          <w:tcPr>
            <w:tcW w:w="409" w:type="pct"/>
            <w:tcBorders>
              <w:top w:val="single" w:sz="4" w:space="0" w:color="auto"/>
            </w:tcBorders>
          </w:tcPr>
          <w:p w:rsidR="00EA5961" w:rsidRPr="00C60D06" w:rsidRDefault="00EA5961" w:rsidP="00457832">
            <w:pPr>
              <w:tabs>
                <w:tab w:val="left" w:pos="6120"/>
              </w:tabs>
            </w:pPr>
          </w:p>
        </w:tc>
        <w:tc>
          <w:tcPr>
            <w:tcW w:w="77" w:type="pct"/>
            <w:tcBorders>
              <w:top w:val="single" w:sz="4" w:space="0" w:color="auto"/>
            </w:tcBorders>
          </w:tcPr>
          <w:p w:rsidR="00EA5961" w:rsidRPr="00C60D06" w:rsidRDefault="00EA5961" w:rsidP="00457832">
            <w:pPr>
              <w:tabs>
                <w:tab w:val="left" w:pos="6120"/>
              </w:tabs>
            </w:pPr>
          </w:p>
        </w:tc>
        <w:tc>
          <w:tcPr>
            <w:tcW w:w="4514" w:type="pct"/>
            <w:gridSpan w:val="10"/>
            <w:tcBorders>
              <w:top w:val="single" w:sz="4" w:space="0" w:color="auto"/>
            </w:tcBorders>
            <w:vAlign w:val="center"/>
          </w:tcPr>
          <w:p w:rsidR="00EA5961" w:rsidRPr="00C60D06" w:rsidRDefault="00EA5961" w:rsidP="00457832">
            <w:pPr>
              <w:rPr>
                <w:bCs/>
                <w:iCs/>
              </w:rPr>
            </w:pPr>
          </w:p>
        </w:tc>
      </w:tr>
    </w:tbl>
    <w:p w:rsidR="00EA5961" w:rsidRPr="00C60D06" w:rsidRDefault="00EA5961" w:rsidP="00A20ACF">
      <w:pPr>
        <w:rPr>
          <w:b/>
        </w:rPr>
        <w:sectPr w:rsidR="00EA5961"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EA5961" w:rsidRPr="00C60D06" w:rsidTr="00457832">
        <w:trPr>
          <w:trHeight w:val="850"/>
        </w:trPr>
        <w:tc>
          <w:tcPr>
            <w:tcW w:w="9747" w:type="dxa"/>
            <w:gridSpan w:val="2"/>
            <w:vAlign w:val="center"/>
          </w:tcPr>
          <w:p w:rsidR="00EA5961" w:rsidRPr="00C60D06" w:rsidRDefault="00EA5961" w:rsidP="007621CB">
            <w:pPr>
              <w:pStyle w:val="Heading1"/>
              <w:numPr>
                <w:ilvl w:val="0"/>
                <w:numId w:val="0"/>
              </w:numPr>
              <w:ind w:left="360"/>
              <w:rPr>
                <w:lang w:val="ro-RO"/>
              </w:rPr>
            </w:pPr>
            <w:bookmarkStart w:id="168" w:name="_Toc392180208"/>
            <w:bookmarkStart w:id="169" w:name="_Toc449539097"/>
            <w:r>
              <w:rPr>
                <w:lang w:val="ro-RO"/>
              </w:rPr>
              <w:t>CAPITOLUL V</w:t>
            </w:r>
            <w:r w:rsidRPr="00C60D06">
              <w:rPr>
                <w:lang w:val="ro-RO"/>
              </w:rPr>
              <w:br w:type="textWrapping" w:clear="all"/>
              <w:t>FORMULARUL DE CONTRACT</w:t>
            </w:r>
            <w:bookmarkEnd w:id="168"/>
            <w:bookmarkEnd w:id="169"/>
          </w:p>
        </w:tc>
      </w:tr>
      <w:tr w:rsidR="00EA5961" w:rsidRPr="00C60D06" w:rsidTr="00457832">
        <w:trPr>
          <w:trHeight w:val="600"/>
        </w:trPr>
        <w:tc>
          <w:tcPr>
            <w:tcW w:w="9747" w:type="dxa"/>
            <w:gridSpan w:val="2"/>
            <w:vAlign w:val="center"/>
          </w:tcPr>
          <w:p w:rsidR="00EA5961" w:rsidRPr="00B3697A" w:rsidRDefault="00EA5961" w:rsidP="00457832">
            <w:pPr>
              <w:pStyle w:val="Heading2"/>
            </w:pP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C60D06" w:rsidRDefault="00EA5961"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3B50B6">
            <w:pPr>
              <w:spacing w:before="120" w:after="120"/>
              <w:ind w:left="619"/>
              <w:jc w:val="both"/>
            </w:pPr>
            <w:r w:rsidRPr="00C60D06">
              <w:t>Contract-model</w:t>
            </w:r>
            <w:r>
              <w:t xml:space="preserve"> Bunuri</w:t>
            </w:r>
          </w:p>
        </w:tc>
      </w:tr>
      <w:tr w:rsidR="00EA596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EA5961" w:rsidRPr="003B50B6" w:rsidRDefault="00EA5961"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EA5961" w:rsidRPr="00C60D06" w:rsidRDefault="00EA5961" w:rsidP="003B50B6">
            <w:pPr>
              <w:spacing w:before="120" w:after="120"/>
              <w:ind w:left="619"/>
              <w:jc w:val="both"/>
            </w:pPr>
            <w:r w:rsidRPr="00C60D06">
              <w:t>Contract-model</w:t>
            </w:r>
            <w:r>
              <w:t xml:space="preserve"> Servicii</w:t>
            </w:r>
          </w:p>
        </w:tc>
      </w:tr>
      <w:tr w:rsidR="00EA5961" w:rsidRPr="00C60D06" w:rsidTr="00457832">
        <w:trPr>
          <w:trHeight w:val="697"/>
        </w:trPr>
        <w:tc>
          <w:tcPr>
            <w:tcW w:w="9747" w:type="dxa"/>
            <w:gridSpan w:val="2"/>
          </w:tcPr>
          <w:p w:rsidR="00EA5961" w:rsidRPr="00C60D06" w:rsidRDefault="00EA5961" w:rsidP="00457832">
            <w:pPr>
              <w:spacing w:after="120"/>
              <w:jc w:val="both"/>
              <w:rPr>
                <w:bCs/>
                <w:i/>
              </w:rPr>
            </w:pPr>
          </w:p>
        </w:tc>
      </w:tr>
    </w:tbl>
    <w:p w:rsidR="00EA5961" w:rsidRPr="00C60D06" w:rsidRDefault="00EA5961" w:rsidP="00A20ACF">
      <w:r w:rsidRPr="00C60D06">
        <w:rPr>
          <w:b/>
        </w:rPr>
        <w:br w:type="page"/>
      </w:r>
    </w:p>
    <w:tbl>
      <w:tblPr>
        <w:tblW w:w="9781" w:type="dxa"/>
        <w:tblInd w:w="-34" w:type="dxa"/>
        <w:tblLayout w:type="fixed"/>
        <w:tblLook w:val="00A0"/>
      </w:tblPr>
      <w:tblGrid>
        <w:gridCol w:w="34"/>
        <w:gridCol w:w="4873"/>
        <w:gridCol w:w="4840"/>
        <w:gridCol w:w="34"/>
      </w:tblGrid>
      <w:tr w:rsidR="00EA5961" w:rsidRPr="00C60D06" w:rsidTr="00457832">
        <w:trPr>
          <w:gridBefore w:val="1"/>
          <w:wBefore w:w="34" w:type="dxa"/>
          <w:trHeight w:val="697"/>
        </w:trPr>
        <w:tc>
          <w:tcPr>
            <w:tcW w:w="9747" w:type="dxa"/>
            <w:gridSpan w:val="3"/>
            <w:vAlign w:val="center"/>
          </w:tcPr>
          <w:p w:rsidR="00EA5961" w:rsidRPr="00B3697A" w:rsidRDefault="00EA5961" w:rsidP="003B50B6">
            <w:pPr>
              <w:pStyle w:val="Heading2"/>
            </w:pPr>
            <w:bookmarkStart w:id="170" w:name="_Toc392180209"/>
            <w:bookmarkStart w:id="171" w:name="_Toc449539098"/>
            <w:r w:rsidRPr="00B3697A">
              <w:t>Contract-model Bunuri(F5.1)</w:t>
            </w:r>
            <w:bookmarkEnd w:id="170"/>
            <w:bookmarkEnd w:id="171"/>
          </w:p>
        </w:tc>
      </w:tr>
      <w:tr w:rsidR="00EA5961"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5961" w:rsidRPr="00C00499" w:rsidRDefault="00EA5961" w:rsidP="003B50B6">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A5961" w:rsidRDefault="00EA596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0" o:title=""/>
                            </v:shape>
                            <o:OLEObject Type="Embed" ProgID="Word.Picture.8" ShapeID="_x0000_i1026" DrawAspect="Content" ObjectID="_1692425512" r:id="rId11"/>
                          </w:object>
                        </w:r>
                      </w:p>
                    </w:txbxContent>
                  </v:textbox>
                </v:shape>
              </w:pict>
            </w:r>
            <w:r w:rsidRPr="00C00499">
              <w:rPr>
                <w:spacing w:val="196"/>
                <w:sz w:val="44"/>
                <w:lang w:val="ro-RO"/>
              </w:rPr>
              <w:t>ACHIZIŢII PUBLICE</w:t>
            </w:r>
          </w:p>
        </w:tc>
      </w:tr>
      <w:tr w:rsidR="00EA5961" w:rsidRPr="00C60D06" w:rsidTr="00457832">
        <w:trPr>
          <w:gridBefore w:val="1"/>
          <w:wBefore w:w="34" w:type="dxa"/>
          <w:trHeight w:val="567"/>
        </w:trPr>
        <w:tc>
          <w:tcPr>
            <w:tcW w:w="9747" w:type="dxa"/>
            <w:gridSpan w:val="3"/>
            <w:vAlign w:val="center"/>
          </w:tcPr>
          <w:p w:rsidR="00EA5961" w:rsidRPr="00B3697A" w:rsidRDefault="00EA5961" w:rsidP="003B50B6">
            <w:pPr>
              <w:pStyle w:val="Heading2"/>
            </w:pPr>
          </w:p>
        </w:tc>
      </w:tr>
      <w:tr w:rsidR="00EA5961" w:rsidRPr="00C60D06" w:rsidTr="00457832">
        <w:trPr>
          <w:gridBefore w:val="1"/>
          <w:wBefore w:w="34" w:type="dxa"/>
          <w:trHeight w:val="697"/>
        </w:trPr>
        <w:tc>
          <w:tcPr>
            <w:tcW w:w="9747" w:type="dxa"/>
            <w:gridSpan w:val="3"/>
            <w:tcBorders>
              <w:bottom w:val="single" w:sz="4" w:space="0" w:color="auto"/>
            </w:tcBorders>
            <w:vAlign w:val="center"/>
          </w:tcPr>
          <w:p w:rsidR="00EA5961" w:rsidRPr="00C00499" w:rsidRDefault="00EA5961" w:rsidP="003B50B6">
            <w:pPr>
              <w:jc w:val="center"/>
              <w:rPr>
                <w:b/>
                <w:caps/>
                <w:sz w:val="40"/>
              </w:rPr>
            </w:pPr>
          </w:p>
          <w:p w:rsidR="00EA5961" w:rsidRPr="00C00499" w:rsidRDefault="00EA5961" w:rsidP="003B50B6">
            <w:pPr>
              <w:jc w:val="center"/>
              <w:rPr>
                <w:b/>
                <w:sz w:val="40"/>
              </w:rPr>
            </w:pPr>
            <w:r w:rsidRPr="00C00499">
              <w:rPr>
                <w:b/>
                <w:caps/>
                <w:sz w:val="40"/>
              </w:rPr>
              <w:t>Contract</w:t>
            </w:r>
            <w:r w:rsidRPr="00C00499">
              <w:rPr>
                <w:b/>
                <w:sz w:val="40"/>
              </w:rPr>
              <w:t xml:space="preserve"> Nr. _________</w:t>
            </w:r>
          </w:p>
          <w:p w:rsidR="00EA5961" w:rsidRPr="00C00499" w:rsidRDefault="00EA5961" w:rsidP="003B50B6">
            <w:pPr>
              <w:rPr>
                <w:sz w:val="28"/>
                <w:szCs w:val="28"/>
              </w:rPr>
            </w:pPr>
          </w:p>
          <w:p w:rsidR="00EA5961" w:rsidRDefault="00EA5961" w:rsidP="004F3C4C">
            <w:pPr>
              <w:pStyle w:val="BodyText"/>
              <w:rPr>
                <w:b/>
                <w:i/>
                <w:szCs w:val="24"/>
              </w:rPr>
            </w:pPr>
            <w:r w:rsidRPr="00C00499">
              <w:rPr>
                <w:b/>
                <w:sz w:val="28"/>
                <w:szCs w:val="28"/>
              </w:rPr>
              <w:t>de achiziţionare __</w:t>
            </w:r>
            <w:r w:rsidRPr="004F3C4C">
              <w:rPr>
                <w:b/>
                <w:i/>
                <w:szCs w:val="24"/>
              </w:rPr>
              <w:t xml:space="preserve"> Achiziționarea aparatajului pentru laboratorul medical din cadrl  Centrului de Sănătate Sănătăuca,</w:t>
            </w:r>
          </w:p>
          <w:p w:rsidR="00EA5961" w:rsidRPr="00C00499" w:rsidRDefault="00EA5961" w:rsidP="004F3C4C">
            <w:pPr>
              <w:spacing w:line="360" w:lineRule="auto"/>
              <w:rPr>
                <w:b/>
                <w:sz w:val="28"/>
                <w:szCs w:val="28"/>
              </w:rPr>
            </w:pPr>
            <w:r w:rsidRPr="004F3C4C">
              <w:rPr>
                <w:b/>
                <w:i/>
              </w:rPr>
              <w:t xml:space="preserve"> rl. Florești</w:t>
            </w:r>
            <w:r w:rsidRPr="00C00499">
              <w:rPr>
                <w:b/>
                <w:sz w:val="28"/>
                <w:szCs w:val="28"/>
              </w:rPr>
              <w:t xml:space="preserve"> </w:t>
            </w:r>
          </w:p>
          <w:p w:rsidR="00EA5961" w:rsidRPr="00C00499" w:rsidRDefault="00EA5961" w:rsidP="003B50B6">
            <w:pPr>
              <w:tabs>
                <w:tab w:val="center" w:pos="-6663"/>
                <w:tab w:val="right" w:pos="9531"/>
              </w:tabs>
              <w:spacing w:line="360" w:lineRule="auto"/>
              <w:jc w:val="both"/>
              <w:rPr>
                <w:b/>
                <w:sz w:val="28"/>
                <w:szCs w:val="28"/>
              </w:rPr>
            </w:pPr>
            <w:r>
              <w:rPr>
                <w:b/>
                <w:sz w:val="28"/>
                <w:szCs w:val="28"/>
              </w:rPr>
              <w:t>C</w:t>
            </w:r>
            <w:r w:rsidRPr="00C00499">
              <w:rPr>
                <w:b/>
                <w:sz w:val="28"/>
                <w:szCs w:val="28"/>
              </w:rPr>
              <w:t>od CPV: _____________________</w:t>
            </w:r>
          </w:p>
          <w:p w:rsidR="00EA5961" w:rsidRPr="00C00499" w:rsidRDefault="00EA5961" w:rsidP="003B50B6">
            <w:pPr>
              <w:tabs>
                <w:tab w:val="center" w:pos="-6663"/>
                <w:tab w:val="right" w:pos="9531"/>
              </w:tabs>
              <w:jc w:val="both"/>
            </w:pPr>
          </w:p>
          <w:p w:rsidR="00EA5961" w:rsidRPr="00C00499" w:rsidRDefault="00EA5961"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EA5961" w:rsidRPr="00C00499" w:rsidRDefault="00EA5961" w:rsidP="003B50B6">
            <w:pPr>
              <w:ind w:firstLine="5812"/>
              <w:jc w:val="center"/>
              <w:rPr>
                <w:i/>
                <w:sz w:val="18"/>
                <w:szCs w:val="18"/>
              </w:rPr>
            </w:pPr>
            <w:r w:rsidRPr="00C00499">
              <w:rPr>
                <w:i/>
                <w:sz w:val="18"/>
                <w:szCs w:val="18"/>
              </w:rPr>
              <w:t>(localitataea)</w:t>
            </w:r>
          </w:p>
          <w:p w:rsidR="00EA5961" w:rsidRPr="00C00499" w:rsidRDefault="00EA5961" w:rsidP="003B50B6">
            <w:pPr>
              <w:ind w:firstLine="5812"/>
              <w:jc w:val="center"/>
              <w:rPr>
                <w:lang w:val="en-US"/>
              </w:rPr>
            </w:pPr>
          </w:p>
        </w:tc>
      </w:tr>
      <w:tr w:rsidR="00EA5961"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jc w:val="center"/>
              <w:rPr>
                <w:b/>
                <w:caps/>
                <w:sz w:val="40"/>
              </w:rPr>
            </w:pPr>
            <w:r w:rsidRPr="0095589A">
              <w:rPr>
                <w:b/>
                <w:bCs/>
              </w:rPr>
              <w:t>Autoritatea contractantă</w:t>
            </w:r>
          </w:p>
        </w:tc>
      </w:tr>
      <w:tr w:rsidR="00EA5961"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5961" w:rsidRPr="00C00499" w:rsidRDefault="00EA5961" w:rsidP="003B50B6">
            <w:pPr>
              <w:rPr>
                <w:b/>
              </w:rPr>
            </w:pPr>
          </w:p>
          <w:p w:rsidR="00EA5961" w:rsidRPr="00C00499" w:rsidRDefault="00EA5961" w:rsidP="003B50B6">
            <w:r w:rsidRPr="00C00499">
              <w:rPr>
                <w:b/>
              </w:rPr>
              <w:t>______________________________________</w:t>
            </w:r>
            <w:r w:rsidRPr="00C00499">
              <w:t>,</w:t>
            </w:r>
          </w:p>
          <w:p w:rsidR="00EA5961" w:rsidRPr="00C00499" w:rsidRDefault="00EA5961" w:rsidP="003B50B6">
            <w:pPr>
              <w:spacing w:line="360" w:lineRule="auto"/>
              <w:rPr>
                <w:i/>
                <w:sz w:val="18"/>
                <w:szCs w:val="18"/>
              </w:rPr>
            </w:pPr>
            <w:r w:rsidRPr="00C00499">
              <w:rPr>
                <w:i/>
                <w:sz w:val="18"/>
                <w:szCs w:val="18"/>
              </w:rPr>
              <w:t>(denumirea completă a întreprinderii, asociaţiei, organizaţiei)</w:t>
            </w:r>
          </w:p>
          <w:p w:rsidR="00EA5961" w:rsidRPr="00C00499" w:rsidRDefault="00EA5961" w:rsidP="003B50B6">
            <w:r w:rsidRPr="00C00499">
              <w:t xml:space="preserve">reprezentată prin </w:t>
            </w:r>
            <w:r w:rsidRPr="00C00499">
              <w:rPr>
                <w:b/>
              </w:rPr>
              <w:t>________________________</w:t>
            </w:r>
            <w:r w:rsidRPr="00C00499">
              <w:t>,</w:t>
            </w:r>
          </w:p>
          <w:p w:rsidR="00EA5961" w:rsidRPr="00C00499" w:rsidRDefault="00EA5961" w:rsidP="003B50B6">
            <w:pPr>
              <w:spacing w:line="360" w:lineRule="auto"/>
              <w:ind w:firstLine="1701"/>
              <w:jc w:val="center"/>
              <w:rPr>
                <w:i/>
                <w:sz w:val="18"/>
                <w:szCs w:val="18"/>
              </w:rPr>
            </w:pPr>
            <w:r w:rsidRPr="00C00499">
              <w:rPr>
                <w:i/>
                <w:sz w:val="18"/>
                <w:szCs w:val="18"/>
              </w:rPr>
              <w:t>(funcţia, numele, prenumele)</w:t>
            </w:r>
          </w:p>
          <w:p w:rsidR="00EA5961" w:rsidRPr="00C00499" w:rsidRDefault="00EA5961" w:rsidP="003B50B6">
            <w:r w:rsidRPr="00C00499">
              <w:t xml:space="preserve">care acţionează în baza </w:t>
            </w:r>
            <w:r w:rsidRPr="00C00499">
              <w:rPr>
                <w:b/>
              </w:rPr>
              <w:t>___________________</w:t>
            </w:r>
            <w:r w:rsidRPr="00C00499">
              <w:t>,</w:t>
            </w:r>
          </w:p>
          <w:p w:rsidR="00EA5961" w:rsidRPr="00C00499" w:rsidRDefault="00EA5961" w:rsidP="003B50B6">
            <w:pPr>
              <w:spacing w:line="360" w:lineRule="auto"/>
              <w:ind w:firstLine="2198"/>
              <w:rPr>
                <w:i/>
                <w:sz w:val="18"/>
                <w:szCs w:val="18"/>
              </w:rPr>
            </w:pPr>
            <w:r w:rsidRPr="00C00499">
              <w:rPr>
                <w:i/>
                <w:sz w:val="18"/>
                <w:szCs w:val="18"/>
              </w:rPr>
              <w:t>(statut, regulament, hotărîre etc.)</w:t>
            </w:r>
          </w:p>
          <w:p w:rsidR="00EA5961" w:rsidRPr="00C00499" w:rsidRDefault="00EA5961" w:rsidP="003B50B6">
            <w:pPr>
              <w:spacing w:line="360" w:lineRule="auto"/>
            </w:pPr>
            <w:r w:rsidRPr="00C00499">
              <w:t xml:space="preserve">denumit(a) în continuare </w:t>
            </w:r>
            <w:r w:rsidRPr="00C00499">
              <w:rPr>
                <w:i/>
              </w:rPr>
              <w:t>Vînzător</w:t>
            </w:r>
            <w:r w:rsidRPr="00C00499">
              <w:t xml:space="preserve"> </w:t>
            </w:r>
          </w:p>
          <w:p w:rsidR="00EA5961" w:rsidRPr="00C00499" w:rsidRDefault="00EA5961" w:rsidP="003B50B6">
            <w:r w:rsidRPr="00C00499">
              <w:rPr>
                <w:b/>
              </w:rPr>
              <w:t>______________________________________</w:t>
            </w:r>
            <w:r w:rsidRPr="00C00499">
              <w:t>,</w:t>
            </w:r>
          </w:p>
          <w:p w:rsidR="00EA5961" w:rsidRPr="00C00499" w:rsidRDefault="00EA5961" w:rsidP="003B50B6">
            <w:pPr>
              <w:spacing w:line="360" w:lineRule="auto"/>
              <w:jc w:val="center"/>
              <w:rPr>
                <w:i/>
                <w:sz w:val="18"/>
                <w:szCs w:val="18"/>
              </w:rPr>
            </w:pPr>
            <w:r w:rsidRPr="00C00499">
              <w:rPr>
                <w:i/>
                <w:sz w:val="18"/>
                <w:szCs w:val="18"/>
              </w:rPr>
              <w:t>(se indică nr. şi data de înregistrare în Registrul de Stat)</w:t>
            </w:r>
          </w:p>
          <w:p w:rsidR="00EA5961" w:rsidRPr="00C00499" w:rsidRDefault="00EA5961"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5961" w:rsidRPr="00C00499" w:rsidRDefault="00EA5961" w:rsidP="003B50B6">
            <w:pPr>
              <w:rPr>
                <w:b/>
              </w:rPr>
            </w:pPr>
          </w:p>
          <w:p w:rsidR="00EA5961" w:rsidRPr="00C00499" w:rsidRDefault="00EA5961" w:rsidP="003B50B6">
            <w:r w:rsidRPr="00C00499">
              <w:rPr>
                <w:b/>
              </w:rPr>
              <w:t>____</w:t>
            </w:r>
            <w:r>
              <w:rPr>
                <w:b/>
              </w:rPr>
              <w:t xml:space="preserve">Consiliul raional Florești  </w:t>
            </w:r>
            <w:r w:rsidRPr="00C00499">
              <w:rPr>
                <w:b/>
              </w:rPr>
              <w:t>__________</w:t>
            </w:r>
            <w:r w:rsidRPr="00C00499">
              <w:t>,</w:t>
            </w:r>
          </w:p>
          <w:p w:rsidR="00EA5961" w:rsidRPr="00C00499" w:rsidRDefault="00EA5961" w:rsidP="003B50B6">
            <w:pPr>
              <w:spacing w:line="360" w:lineRule="auto"/>
              <w:rPr>
                <w:i/>
                <w:sz w:val="18"/>
                <w:szCs w:val="18"/>
              </w:rPr>
            </w:pPr>
            <w:r w:rsidRPr="00C00499">
              <w:rPr>
                <w:i/>
                <w:sz w:val="18"/>
                <w:szCs w:val="18"/>
              </w:rPr>
              <w:t>(denumirea completă a întreprinderii, asociaţiei, organizaţiei)</w:t>
            </w:r>
          </w:p>
          <w:p w:rsidR="00EA5961" w:rsidRPr="00C00499" w:rsidRDefault="00EA5961" w:rsidP="003B50B6">
            <w:r w:rsidRPr="00C00499">
              <w:t xml:space="preserve">reprezentată prin </w:t>
            </w:r>
            <w:r w:rsidRPr="00C00499">
              <w:rPr>
                <w:b/>
              </w:rPr>
              <w:t>________________________</w:t>
            </w:r>
            <w:r w:rsidRPr="00C00499">
              <w:t>,</w:t>
            </w:r>
          </w:p>
          <w:p w:rsidR="00EA5961" w:rsidRPr="00C00499" w:rsidRDefault="00EA5961" w:rsidP="003B50B6">
            <w:pPr>
              <w:spacing w:line="360" w:lineRule="auto"/>
              <w:ind w:firstLine="1701"/>
              <w:jc w:val="center"/>
              <w:rPr>
                <w:i/>
                <w:sz w:val="18"/>
                <w:szCs w:val="18"/>
              </w:rPr>
            </w:pPr>
            <w:r w:rsidRPr="00C00499">
              <w:rPr>
                <w:i/>
                <w:sz w:val="18"/>
                <w:szCs w:val="18"/>
              </w:rPr>
              <w:t>(funcţia, numele, prenumele)</w:t>
            </w:r>
          </w:p>
          <w:p w:rsidR="00EA5961" w:rsidRPr="00C00499" w:rsidRDefault="00EA5961" w:rsidP="003B50B6">
            <w:r w:rsidRPr="00C00499">
              <w:t xml:space="preserve">care acţionează în baza </w:t>
            </w:r>
            <w:r w:rsidRPr="00C00499">
              <w:rPr>
                <w:b/>
              </w:rPr>
              <w:t>___________________</w:t>
            </w:r>
            <w:r w:rsidRPr="00C00499">
              <w:t>,</w:t>
            </w:r>
          </w:p>
          <w:p w:rsidR="00EA5961" w:rsidRPr="00C00499" w:rsidRDefault="00EA5961" w:rsidP="003B50B6">
            <w:pPr>
              <w:spacing w:line="360" w:lineRule="auto"/>
              <w:ind w:firstLine="2198"/>
              <w:rPr>
                <w:i/>
                <w:sz w:val="18"/>
                <w:szCs w:val="18"/>
              </w:rPr>
            </w:pPr>
            <w:r w:rsidRPr="00C00499">
              <w:rPr>
                <w:i/>
                <w:sz w:val="18"/>
                <w:szCs w:val="18"/>
              </w:rPr>
              <w:t>(statut, regulament, hotărîre etc.)</w:t>
            </w:r>
          </w:p>
          <w:p w:rsidR="00EA5961" w:rsidRPr="00C00499" w:rsidRDefault="00EA5961" w:rsidP="003B50B6">
            <w:pPr>
              <w:spacing w:line="360" w:lineRule="auto"/>
            </w:pPr>
            <w:r w:rsidRPr="00C00499">
              <w:t xml:space="preserve">denumit(a) în continuare </w:t>
            </w:r>
            <w:r>
              <w:rPr>
                <w:i/>
              </w:rPr>
              <w:t>Cumpărător</w:t>
            </w:r>
            <w:r w:rsidRPr="00C00499">
              <w:t xml:space="preserve"> </w:t>
            </w:r>
          </w:p>
          <w:p w:rsidR="00EA5961" w:rsidRPr="00C00499" w:rsidRDefault="00EA5961" w:rsidP="003B50B6">
            <w:r w:rsidRPr="00C00499">
              <w:rPr>
                <w:b/>
              </w:rPr>
              <w:t>______________________________________</w:t>
            </w:r>
            <w:r w:rsidRPr="00C00499">
              <w:t>,</w:t>
            </w:r>
          </w:p>
          <w:p w:rsidR="00EA5961" w:rsidRPr="00C00499" w:rsidRDefault="00EA5961" w:rsidP="003B50B6">
            <w:pPr>
              <w:spacing w:line="360" w:lineRule="auto"/>
              <w:jc w:val="center"/>
              <w:rPr>
                <w:i/>
                <w:sz w:val="18"/>
                <w:szCs w:val="18"/>
              </w:rPr>
            </w:pPr>
            <w:r w:rsidRPr="00C00499">
              <w:rPr>
                <w:i/>
                <w:sz w:val="18"/>
                <w:szCs w:val="18"/>
              </w:rPr>
              <w:t>(se indică nr. şi data de înregistrare în Registrul de Stat)</w:t>
            </w:r>
          </w:p>
          <w:p w:rsidR="00EA5961" w:rsidRPr="00C00499" w:rsidRDefault="00EA5961" w:rsidP="003B50B6">
            <w:pPr>
              <w:spacing w:line="360" w:lineRule="auto"/>
              <w:rPr>
                <w:b/>
                <w:caps/>
                <w:sz w:val="40"/>
              </w:rPr>
            </w:pPr>
            <w:r w:rsidRPr="00DC72B4">
              <w:rPr>
                <w:bCs/>
              </w:rPr>
              <w:t>pe de altă parte</w:t>
            </w:r>
            <w:r w:rsidRPr="00C00499">
              <w:t>,</w:t>
            </w:r>
          </w:p>
        </w:tc>
      </w:tr>
      <w:tr w:rsidR="00EA5961" w:rsidRPr="00C60D06" w:rsidTr="00457832">
        <w:trPr>
          <w:gridBefore w:val="1"/>
          <w:wBefore w:w="34" w:type="dxa"/>
          <w:trHeight w:val="283"/>
        </w:trPr>
        <w:tc>
          <w:tcPr>
            <w:tcW w:w="9747" w:type="dxa"/>
            <w:gridSpan w:val="3"/>
            <w:tcBorders>
              <w:top w:val="single" w:sz="4" w:space="0" w:color="auto"/>
            </w:tcBorders>
          </w:tcPr>
          <w:p w:rsidR="00EA5961" w:rsidRPr="00C00499" w:rsidRDefault="00EA5961" w:rsidP="003B50B6">
            <w:pPr>
              <w:rPr>
                <w:b/>
              </w:rPr>
            </w:pPr>
          </w:p>
        </w:tc>
      </w:tr>
      <w:tr w:rsidR="00EA5961" w:rsidRPr="00C60D06" w:rsidTr="00457832">
        <w:trPr>
          <w:gridBefore w:val="1"/>
          <w:wBefore w:w="34" w:type="dxa"/>
          <w:trHeight w:val="567"/>
        </w:trPr>
        <w:tc>
          <w:tcPr>
            <w:tcW w:w="9747" w:type="dxa"/>
            <w:gridSpan w:val="3"/>
            <w:vAlign w:val="center"/>
          </w:tcPr>
          <w:p w:rsidR="00EA5961" w:rsidRPr="00C00499" w:rsidRDefault="00EA5961" w:rsidP="003B50B6">
            <w:pPr>
              <w:jc w:val="both"/>
            </w:pPr>
            <w:r w:rsidRPr="00C00499">
              <w:t xml:space="preserve">ambii (denumiţi(te) în continuare </w:t>
            </w:r>
            <w:r w:rsidRPr="00C00499">
              <w:rPr>
                <w:i/>
              </w:rPr>
              <w:t>Părţi</w:t>
            </w:r>
            <w:r w:rsidRPr="00C00499">
              <w:t>), au încheiat prezentul Contract referitor la următoarele:</w:t>
            </w:r>
          </w:p>
          <w:p w:rsidR="00EA5961" w:rsidRPr="00C00499" w:rsidRDefault="00EA5961" w:rsidP="003B50B6">
            <w:pPr>
              <w:jc w:val="both"/>
            </w:pPr>
          </w:p>
          <w:p w:rsidR="00EA5961" w:rsidRPr="004F3C4C" w:rsidRDefault="00EA5961" w:rsidP="004F3C4C">
            <w:pPr>
              <w:pStyle w:val="BodyText"/>
              <w:rPr>
                <w:b/>
                <w:i/>
                <w:szCs w:val="24"/>
              </w:rPr>
            </w:pPr>
            <w:r w:rsidRPr="00C00499">
              <w:t>Achiziţionarea ___</w:t>
            </w:r>
            <w:r w:rsidRPr="004F3C4C">
              <w:t xml:space="preserve"> Achiziționarea aparatajului pentru laboratorul medical din cadrl  Centrului de Sănătate Sănătăuca, rl. Florești</w:t>
            </w:r>
            <w:r w:rsidRPr="00C00499">
              <w:t xml:space="preserve"> ,</w:t>
            </w:r>
          </w:p>
          <w:p w:rsidR="00EA5961" w:rsidRPr="00C00499" w:rsidRDefault="00EA5961" w:rsidP="003B50B6">
            <w:pPr>
              <w:ind w:left="426" w:firstLine="1559"/>
              <w:jc w:val="center"/>
              <w:rPr>
                <w:i/>
                <w:sz w:val="18"/>
                <w:szCs w:val="18"/>
              </w:rPr>
            </w:pPr>
            <w:r w:rsidRPr="00C00499">
              <w:rPr>
                <w:i/>
                <w:sz w:val="18"/>
                <w:szCs w:val="18"/>
              </w:rPr>
              <w:t>(denumirea bunului</w:t>
            </w:r>
            <w:r>
              <w:rPr>
                <w:i/>
                <w:sz w:val="18"/>
                <w:szCs w:val="18"/>
              </w:rPr>
              <w:t>)</w:t>
            </w:r>
          </w:p>
          <w:p w:rsidR="00EA5961" w:rsidRPr="00C00499" w:rsidRDefault="00EA5961"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EA5961" w:rsidRPr="00C00499" w:rsidRDefault="00EA5961" w:rsidP="003B50B6">
            <w:pPr>
              <w:ind w:left="426"/>
            </w:pPr>
            <w:r w:rsidRPr="00C00499">
              <w:t xml:space="preserve">în baza deciziei grupului de lucru al Cumpărătorului/Beneficiarului din </w:t>
            </w:r>
          </w:p>
          <w:p w:rsidR="00EA5961" w:rsidRPr="00C00499" w:rsidRDefault="00EA5961" w:rsidP="003B50B6">
            <w:pPr>
              <w:ind w:left="426"/>
            </w:pPr>
            <w:r w:rsidRPr="00C00499">
              <w:t>„___” _______________________ 20__.</w:t>
            </w:r>
          </w:p>
          <w:p w:rsidR="00EA5961" w:rsidRPr="00C00499" w:rsidRDefault="00EA5961" w:rsidP="003B50B6">
            <w:pPr>
              <w:ind w:firstLine="720"/>
              <w:jc w:val="both"/>
            </w:pPr>
          </w:p>
          <w:p w:rsidR="00EA5961" w:rsidRPr="00C00499" w:rsidRDefault="00EA5961" w:rsidP="003B50B6">
            <w:pPr>
              <w:numPr>
                <w:ilvl w:val="1"/>
                <w:numId w:val="20"/>
              </w:numPr>
              <w:suppressAutoHyphens/>
              <w:ind w:left="426" w:hanging="426"/>
              <w:jc w:val="both"/>
            </w:pPr>
            <w:r w:rsidRPr="00C00499">
              <w:t>Următoarele documente vor fi considerate părţi componente şi integrale ale Contractului:</w:t>
            </w:r>
          </w:p>
          <w:p w:rsidR="00EA5961" w:rsidRDefault="00EA5961" w:rsidP="003B50B6">
            <w:pPr>
              <w:suppressAutoHyphens/>
              <w:ind w:left="1276"/>
              <w:jc w:val="both"/>
            </w:pPr>
          </w:p>
          <w:p w:rsidR="00EA5961" w:rsidRPr="00C00499" w:rsidRDefault="00EA5961" w:rsidP="003B50B6">
            <w:pPr>
              <w:numPr>
                <w:ilvl w:val="0"/>
                <w:numId w:val="13"/>
              </w:numPr>
              <w:suppressAutoHyphens/>
              <w:ind w:left="1276" w:hanging="425"/>
              <w:jc w:val="both"/>
            </w:pPr>
            <w:r w:rsidRPr="00C00499">
              <w:t>Specificaţia tehnică;</w:t>
            </w:r>
          </w:p>
          <w:p w:rsidR="00EA5961" w:rsidRPr="00C00499" w:rsidRDefault="00EA5961" w:rsidP="003B50B6">
            <w:pPr>
              <w:numPr>
                <w:ilvl w:val="0"/>
                <w:numId w:val="13"/>
              </w:numPr>
              <w:suppressAutoHyphens/>
              <w:ind w:left="1276" w:hanging="425"/>
              <w:jc w:val="both"/>
            </w:pPr>
            <w:r w:rsidRPr="00C00499">
              <w:t>Specificația de preț;</w:t>
            </w:r>
          </w:p>
          <w:p w:rsidR="00EA5961" w:rsidRPr="00C00499" w:rsidRDefault="00EA5961"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EA5961" w:rsidRPr="00C00499" w:rsidRDefault="00EA5961" w:rsidP="003B50B6">
            <w:pPr>
              <w:ind w:firstLine="720"/>
              <w:jc w:val="both"/>
            </w:pPr>
          </w:p>
          <w:p w:rsidR="00EA5961" w:rsidRPr="00C00499" w:rsidRDefault="00EA5961"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EA5961" w:rsidRPr="00C00499" w:rsidRDefault="00EA5961" w:rsidP="003B50B6">
            <w:pPr>
              <w:suppressAutoHyphens/>
              <w:ind w:firstLine="720"/>
              <w:jc w:val="both"/>
            </w:pPr>
          </w:p>
          <w:p w:rsidR="00EA5961" w:rsidRPr="00C00499" w:rsidRDefault="00EA5961"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A5961" w:rsidRPr="00C00499" w:rsidRDefault="00EA5961" w:rsidP="003B50B6">
            <w:pPr>
              <w:ind w:left="426" w:hanging="426"/>
              <w:jc w:val="both"/>
            </w:pPr>
            <w:r w:rsidRPr="00C00499">
              <w:t xml:space="preserve"> </w:t>
            </w:r>
          </w:p>
          <w:p w:rsidR="00EA5961" w:rsidRPr="00923642" w:rsidRDefault="00EA5961"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Obiectul Contractului</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EA5961" w:rsidRPr="00C00499" w:rsidRDefault="00EA5961"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EA5961" w:rsidRPr="00C00499" w:rsidRDefault="00EA5961"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A5961" w:rsidRPr="004F3C4C" w:rsidRDefault="00EA5961" w:rsidP="003B50B6">
            <w:pPr>
              <w:numPr>
                <w:ilvl w:val="1"/>
                <w:numId w:val="14"/>
              </w:numPr>
              <w:tabs>
                <w:tab w:val="left" w:pos="1134"/>
              </w:tabs>
              <w:ind w:left="0" w:firstLine="567"/>
              <w:jc w:val="both"/>
            </w:pPr>
            <w:r w:rsidRPr="00C00499">
              <w:t xml:space="preserve">Termenele de garanţie </w:t>
            </w:r>
            <w:r>
              <w:t xml:space="preserve"> min. </w:t>
            </w:r>
            <w:r w:rsidRPr="004F3C4C">
              <w:rPr>
                <w:b/>
                <w:i/>
              </w:rPr>
              <w:t>12 luni</w:t>
            </w:r>
          </w:p>
          <w:p w:rsidR="00EA5961" w:rsidRPr="00923642" w:rsidRDefault="00EA5961" w:rsidP="003B50B6">
            <w:pPr>
              <w:numPr>
                <w:ilvl w:val="1"/>
                <w:numId w:val="14"/>
              </w:numPr>
              <w:tabs>
                <w:tab w:val="left" w:pos="1134"/>
              </w:tabs>
              <w:ind w:left="0" w:firstLine="567"/>
              <w:jc w:val="both"/>
            </w:pPr>
            <w:r w:rsidRPr="00C00499">
              <w:t xml:space="preserve"> Bunurilor sînt indicate în Specificaţie.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EA5961" w:rsidRPr="00C00499" w:rsidRDefault="00EA5961" w:rsidP="003B50B6">
            <w:pPr>
              <w:numPr>
                <w:ilvl w:val="1"/>
                <w:numId w:val="14"/>
              </w:numPr>
              <w:tabs>
                <w:tab w:val="left" w:pos="1134"/>
              </w:tabs>
              <w:ind w:left="0" w:firstLine="567"/>
              <w:jc w:val="both"/>
            </w:pPr>
            <w:r w:rsidRPr="00C00499">
              <w:t>Documentaţia de însoţire a Bunurilor include:</w:t>
            </w:r>
          </w:p>
          <w:p w:rsidR="00EA5961" w:rsidRPr="00C00499" w:rsidRDefault="00EA5961"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EA5961" w:rsidRPr="00C00499" w:rsidRDefault="00EA5961" w:rsidP="003B50B6">
            <w:pPr>
              <w:tabs>
                <w:tab w:val="left" w:pos="1134"/>
              </w:tabs>
              <w:ind w:firstLine="567"/>
              <w:jc w:val="both"/>
              <w:rPr>
                <w:i/>
              </w:rPr>
            </w:pPr>
          </w:p>
          <w:p w:rsidR="00EA5961" w:rsidRPr="00923642" w:rsidRDefault="00EA5961"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EA5961" w:rsidRPr="00C00499" w:rsidRDefault="00EA5961"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EA5961" w:rsidRPr="00C00499" w:rsidRDefault="00EA5961" w:rsidP="003B50B6">
            <w:pPr>
              <w:tabs>
                <w:tab w:val="left" w:pos="1134"/>
              </w:tabs>
              <w:ind w:firstLine="567"/>
              <w:jc w:val="both"/>
              <w:rPr>
                <w:i/>
                <w:sz w:val="18"/>
                <w:szCs w:val="18"/>
              </w:rPr>
            </w:pPr>
            <w:r w:rsidRPr="00C00499">
              <w:rPr>
                <w:i/>
                <w:sz w:val="18"/>
                <w:szCs w:val="18"/>
              </w:rPr>
              <w:t>(suma cu cifre şi litere)</w:t>
            </w:r>
          </w:p>
          <w:p w:rsidR="00EA5961" w:rsidRPr="00C00499" w:rsidRDefault="00EA5961" w:rsidP="003B50B6">
            <w:pPr>
              <w:numPr>
                <w:ilvl w:val="1"/>
                <w:numId w:val="14"/>
              </w:numPr>
              <w:tabs>
                <w:tab w:val="left" w:pos="1134"/>
              </w:tabs>
              <w:ind w:left="0" w:firstLine="567"/>
              <w:jc w:val="both"/>
            </w:pPr>
            <w:r w:rsidRPr="00C00499">
              <w:t xml:space="preserve">Achitarea plăţilor pentru Bunurile livrate va efectua în lei moldoveneşti. </w:t>
            </w:r>
          </w:p>
          <w:p w:rsidR="00EA5961" w:rsidRPr="00C00499" w:rsidRDefault="00EA5961" w:rsidP="003B50B6">
            <w:pPr>
              <w:numPr>
                <w:ilvl w:val="1"/>
                <w:numId w:val="14"/>
              </w:numPr>
              <w:tabs>
                <w:tab w:val="left" w:pos="1134"/>
              </w:tabs>
              <w:ind w:left="0" w:firstLine="567"/>
              <w:jc w:val="both"/>
            </w:pPr>
            <w:r w:rsidRPr="00C00499">
              <w:t xml:space="preserve">Metoda şi condiţiile de plată de către Cumpărător vor fi: </w:t>
            </w:r>
          </w:p>
          <w:p w:rsidR="00EA5961" w:rsidRPr="00C00499" w:rsidRDefault="00EA5961"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EA5961" w:rsidRPr="00923642" w:rsidRDefault="00EA5961"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Condiţii de predare-primire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EA5961" w:rsidRPr="00C00499" w:rsidRDefault="00EA5961"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EA5961" w:rsidRPr="00C00499" w:rsidRDefault="00EA5961" w:rsidP="003B50B6">
            <w:pPr>
              <w:numPr>
                <w:ilvl w:val="0"/>
                <w:numId w:val="15"/>
              </w:numPr>
              <w:tabs>
                <w:tab w:val="left" w:pos="1134"/>
              </w:tabs>
              <w:ind w:left="0" w:firstLine="567"/>
              <w:jc w:val="both"/>
            </w:pPr>
            <w:r w:rsidRPr="00C00499">
              <w:t>calitatea Bunurilor corespunde informaţiei indicate în Specificaţie;</w:t>
            </w:r>
          </w:p>
          <w:p w:rsidR="00EA5961" w:rsidRPr="00C00499" w:rsidRDefault="00EA5961" w:rsidP="003B50B6">
            <w:pPr>
              <w:numPr>
                <w:ilvl w:val="0"/>
                <w:numId w:val="15"/>
              </w:numPr>
              <w:tabs>
                <w:tab w:val="left" w:pos="1134"/>
              </w:tabs>
              <w:ind w:left="0" w:firstLine="567"/>
              <w:jc w:val="both"/>
            </w:pPr>
            <w:r w:rsidRPr="00C00499">
              <w:t>ambalajul şi integritatea Bunurilor corespunde informaţiei indicate în Specificaţie.</w:t>
            </w:r>
          </w:p>
          <w:p w:rsidR="00EA5961" w:rsidRPr="00923642" w:rsidRDefault="00EA5961"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Standarde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EA5961" w:rsidRPr="00923642" w:rsidRDefault="00EA5961"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Obligaţiile părţilor</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În baza prezentului Contract, Vînzătorul se obligă:</w:t>
            </w:r>
          </w:p>
          <w:p w:rsidR="00EA5961" w:rsidRPr="00C00499" w:rsidRDefault="00EA5961" w:rsidP="003B50B6">
            <w:pPr>
              <w:numPr>
                <w:ilvl w:val="0"/>
                <w:numId w:val="16"/>
              </w:numPr>
              <w:tabs>
                <w:tab w:val="left" w:pos="1134"/>
                <w:tab w:val="left" w:pos="1701"/>
              </w:tabs>
              <w:ind w:left="0" w:firstLine="567"/>
            </w:pPr>
            <w:r w:rsidRPr="00C00499">
              <w:t>să livreze Bunurile în condiţiile prevăzute de prezentul Contract;</w:t>
            </w:r>
          </w:p>
          <w:p w:rsidR="00EA5961" w:rsidRPr="00C00499" w:rsidRDefault="00EA5961" w:rsidP="003B50B6">
            <w:pPr>
              <w:numPr>
                <w:ilvl w:val="0"/>
                <w:numId w:val="16"/>
              </w:numPr>
              <w:tabs>
                <w:tab w:val="left" w:pos="1134"/>
                <w:tab w:val="left" w:pos="1701"/>
              </w:tabs>
              <w:ind w:left="0" w:firstLine="567"/>
            </w:pPr>
            <w:r w:rsidRPr="00C00499">
              <w:t xml:space="preserve">să anunţe Cumpărătorul după semnarea prezentului Contract, în decurs de </w:t>
            </w:r>
            <w:r>
              <w:t>_5___</w:t>
            </w:r>
            <w:r w:rsidRPr="00C00499">
              <w:t xml:space="preserve"> zile calendaristice, prin telefon/fax sau telegramă autorizată, despre disponibilitatea livrării Bunurilor;</w:t>
            </w:r>
          </w:p>
          <w:p w:rsidR="00EA5961" w:rsidRPr="00C00499" w:rsidRDefault="00EA5961"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EA5961" w:rsidRPr="00C00499" w:rsidRDefault="00EA5961"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EA5961" w:rsidRPr="00C00499" w:rsidRDefault="00EA5961" w:rsidP="003B50B6">
            <w:pPr>
              <w:numPr>
                <w:ilvl w:val="1"/>
                <w:numId w:val="14"/>
              </w:numPr>
              <w:tabs>
                <w:tab w:val="left" w:pos="1134"/>
              </w:tabs>
              <w:ind w:left="0" w:firstLine="567"/>
              <w:jc w:val="both"/>
            </w:pPr>
            <w:r w:rsidRPr="00C00499">
              <w:t>În baza prezentului Contract, Cumpărătorul se obligă:</w:t>
            </w:r>
          </w:p>
          <w:p w:rsidR="00EA5961" w:rsidRPr="00C00499" w:rsidRDefault="00EA5961"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EA5961" w:rsidRPr="00923642" w:rsidRDefault="00EA5961"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Forţa majoră</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A5961" w:rsidRPr="00C00499" w:rsidRDefault="00EA5961"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EA5961" w:rsidRPr="00923642" w:rsidRDefault="00EA5961"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Rezilierea</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Rezilierea Contractului se poate realiza cu acordul comun al Părţilor.</w:t>
            </w:r>
          </w:p>
          <w:p w:rsidR="00EA5961" w:rsidRPr="00C00499" w:rsidRDefault="00EA5961" w:rsidP="003B50B6">
            <w:pPr>
              <w:numPr>
                <w:ilvl w:val="1"/>
                <w:numId w:val="14"/>
              </w:numPr>
              <w:tabs>
                <w:tab w:val="left" w:pos="1134"/>
              </w:tabs>
              <w:ind w:left="0" w:firstLine="567"/>
              <w:jc w:val="both"/>
            </w:pPr>
            <w:r w:rsidRPr="00C00499">
              <w:t>Contractul poate fi reziliat în mod unilateral de către:</w:t>
            </w:r>
          </w:p>
          <w:p w:rsidR="00EA5961" w:rsidRPr="00C00499" w:rsidRDefault="00EA5961"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EA5961" w:rsidRPr="00C00499" w:rsidRDefault="00EA5961"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EA5961" w:rsidRPr="00C00499" w:rsidRDefault="00EA5961"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EA5961" w:rsidRPr="00C00499" w:rsidRDefault="00EA5961"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EA5961" w:rsidRPr="00C00499" w:rsidRDefault="00EA5961" w:rsidP="003B50B6">
            <w:pPr>
              <w:numPr>
                <w:ilvl w:val="1"/>
                <w:numId w:val="14"/>
              </w:numPr>
              <w:tabs>
                <w:tab w:val="left" w:pos="1134"/>
              </w:tabs>
              <w:ind w:left="0" w:firstLine="567"/>
              <w:jc w:val="both"/>
            </w:pPr>
            <w:r w:rsidRPr="00C00499">
              <w:t xml:space="preserve">Partea iniţiatoare a rezilierii Contractului este obligată să comunice în termen de </w:t>
            </w:r>
            <w:r>
              <w:t>_5__</w:t>
            </w:r>
            <w:r w:rsidRPr="00C00499">
              <w:t xml:space="preserve"> zile lucrătoare celeilalte Părţi despre intenţiile ei printr-o scrisoare motivată.</w:t>
            </w:r>
          </w:p>
          <w:p w:rsidR="00EA5961" w:rsidRPr="00923642" w:rsidRDefault="00EA5961" w:rsidP="003B50B6">
            <w:pPr>
              <w:numPr>
                <w:ilvl w:val="1"/>
                <w:numId w:val="14"/>
              </w:numPr>
              <w:tabs>
                <w:tab w:val="left" w:pos="1134"/>
              </w:tabs>
              <w:ind w:left="0" w:firstLine="567"/>
              <w:jc w:val="both"/>
            </w:pPr>
            <w:r w:rsidRPr="00C00499">
              <w:t xml:space="preserve">Partea înştiinţată este obligată să răspundă în decurs de </w:t>
            </w:r>
            <w:r>
              <w:t>_5__</w:t>
            </w:r>
            <w:r w:rsidRPr="00C00499">
              <w:t xml:space="preserve"> zile lucrătoare de la primirea notificării. În cazul în care litigiul nu este soluţionat în termenele stabilite, partea iniţiatoare va iniția rezilierea.</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EA5961" w:rsidRPr="00C00499" w:rsidRDefault="00EA5961"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EA5961" w:rsidRPr="00C00499" w:rsidRDefault="00EA5961"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EA5961" w:rsidRPr="00C00499" w:rsidRDefault="00EA5961"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EA5961" w:rsidRPr="00C00499" w:rsidRDefault="00EA5961"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EA5961" w:rsidRPr="00C00499" w:rsidRDefault="00EA5961"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EA5961" w:rsidRPr="00C00499" w:rsidRDefault="00EA5961" w:rsidP="003B50B6">
            <w:pPr>
              <w:tabs>
                <w:tab w:val="left" w:pos="1134"/>
              </w:tabs>
              <w:ind w:firstLine="567"/>
              <w:jc w:val="both"/>
            </w:pPr>
          </w:p>
          <w:p w:rsidR="00EA5961" w:rsidRPr="00C00499" w:rsidRDefault="00EA5961" w:rsidP="003B50B6">
            <w:pPr>
              <w:numPr>
                <w:ilvl w:val="0"/>
                <w:numId w:val="14"/>
              </w:numPr>
              <w:tabs>
                <w:tab w:val="left" w:pos="1134"/>
              </w:tabs>
              <w:ind w:left="0" w:firstLine="567"/>
            </w:pPr>
            <w:r w:rsidRPr="00C00499">
              <w:rPr>
                <w:b/>
                <w:sz w:val="28"/>
                <w:szCs w:val="28"/>
              </w:rPr>
              <w:t>Sancţiuni</w:t>
            </w:r>
          </w:p>
          <w:p w:rsidR="00EA5961" w:rsidRPr="00C00499" w:rsidRDefault="00EA5961" w:rsidP="003B50B6">
            <w:pPr>
              <w:numPr>
                <w:ilvl w:val="1"/>
                <w:numId w:val="14"/>
              </w:numPr>
              <w:tabs>
                <w:tab w:val="left" w:pos="1134"/>
              </w:tabs>
              <w:ind w:left="0" w:firstLine="567"/>
              <w:jc w:val="both"/>
            </w:pPr>
            <w:r w:rsidRPr="00C00499">
              <w:t>Forma de garanţie de bună executare a contractului agreată de Cumpărător este ____________________________________________, în cuantum de _</w:t>
            </w:r>
            <w:r>
              <w:t>5,0</w:t>
            </w:r>
            <w:r w:rsidRPr="00C00499">
              <w:t xml:space="preserve">_% din valoarea contractului. </w:t>
            </w:r>
          </w:p>
          <w:p w:rsidR="00EA5961" w:rsidRPr="00C00499" w:rsidRDefault="00EA5961"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EA5961" w:rsidRPr="00C00499" w:rsidRDefault="00EA5961"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A5961" w:rsidRPr="00923642" w:rsidRDefault="00EA5961"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Furnizorul are obligaţia să despăgubească achizitorul împotriva oricăror:</w:t>
            </w:r>
          </w:p>
          <w:p w:rsidR="00EA5961" w:rsidRPr="00C00499" w:rsidRDefault="00EA5961"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5961" w:rsidRPr="00923642" w:rsidRDefault="00EA5961"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Dispoziţii finale</w:t>
            </w: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EA5961" w:rsidRPr="00C00499" w:rsidRDefault="00EA5961"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EA5961" w:rsidRPr="00C00499" w:rsidRDefault="00EA5961"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5961" w:rsidRPr="00C00499" w:rsidRDefault="00EA5961"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EA5961" w:rsidRPr="00C00499" w:rsidRDefault="00EA5961"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EA5961" w:rsidRPr="00B41118" w:rsidRDefault="00EA5961"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5961" w:rsidRPr="00C00499" w:rsidRDefault="00EA5961" w:rsidP="003B50B6">
            <w:pPr>
              <w:numPr>
                <w:ilvl w:val="1"/>
                <w:numId w:val="14"/>
              </w:numPr>
              <w:tabs>
                <w:tab w:val="left" w:pos="1134"/>
              </w:tabs>
              <w:ind w:left="0" w:firstLine="567"/>
              <w:jc w:val="both"/>
            </w:pPr>
            <w:r>
              <w:t xml:space="preserve">Prezentul contract este </w:t>
            </w:r>
            <w:r w:rsidRPr="00C00499">
              <w:t>valabil pînă la 31 decembrie 20_</w:t>
            </w:r>
            <w:r>
              <w:t>21</w:t>
            </w:r>
            <w:r w:rsidRPr="00C00499">
              <w:t xml:space="preserve">_.                         </w:t>
            </w:r>
          </w:p>
          <w:p w:rsidR="00EA5961" w:rsidRPr="00C00499" w:rsidRDefault="00EA5961"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EA5961" w:rsidRPr="00C00499" w:rsidRDefault="00EA5961"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EA5961" w:rsidRDefault="00EA5961" w:rsidP="003B50B6">
            <w:pPr>
              <w:tabs>
                <w:tab w:val="left" w:pos="1134"/>
              </w:tabs>
              <w:ind w:firstLine="567"/>
              <w:jc w:val="both"/>
            </w:pPr>
          </w:p>
          <w:p w:rsidR="00EA5961" w:rsidRDefault="00EA5961" w:rsidP="003B50B6">
            <w:pPr>
              <w:tabs>
                <w:tab w:val="left" w:pos="1134"/>
              </w:tabs>
              <w:ind w:firstLine="567"/>
              <w:jc w:val="both"/>
            </w:pPr>
          </w:p>
          <w:p w:rsidR="00EA5961" w:rsidRDefault="00EA5961" w:rsidP="003B50B6">
            <w:pPr>
              <w:tabs>
                <w:tab w:val="left" w:pos="1134"/>
              </w:tabs>
              <w:ind w:firstLine="567"/>
              <w:jc w:val="both"/>
            </w:pPr>
          </w:p>
          <w:p w:rsidR="00EA5961" w:rsidRDefault="00EA5961" w:rsidP="003B50B6">
            <w:pPr>
              <w:tabs>
                <w:tab w:val="left" w:pos="1134"/>
              </w:tabs>
              <w:ind w:firstLine="567"/>
              <w:jc w:val="both"/>
            </w:pPr>
          </w:p>
          <w:p w:rsidR="00EA5961" w:rsidRDefault="00EA5961" w:rsidP="003B50B6">
            <w:pPr>
              <w:tabs>
                <w:tab w:val="left" w:pos="1134"/>
              </w:tabs>
              <w:ind w:firstLine="567"/>
              <w:jc w:val="both"/>
            </w:pPr>
          </w:p>
          <w:p w:rsidR="00EA5961" w:rsidRDefault="00EA5961" w:rsidP="003B50B6">
            <w:pPr>
              <w:tabs>
                <w:tab w:val="left" w:pos="1134"/>
              </w:tabs>
              <w:ind w:firstLine="567"/>
              <w:jc w:val="both"/>
            </w:pPr>
          </w:p>
          <w:p w:rsidR="00EA5961" w:rsidRPr="00C00499" w:rsidRDefault="00EA5961" w:rsidP="003B50B6">
            <w:pPr>
              <w:tabs>
                <w:tab w:val="left" w:pos="1134"/>
              </w:tabs>
              <w:ind w:firstLine="567"/>
              <w:jc w:val="both"/>
            </w:pPr>
          </w:p>
        </w:tc>
      </w:tr>
      <w:tr w:rsidR="00EA5961" w:rsidRPr="00C60D06" w:rsidTr="00457832">
        <w:trPr>
          <w:gridAfter w:val="1"/>
          <w:wAfter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EA5961" w:rsidRPr="00C60D06" w:rsidTr="00457832">
        <w:trPr>
          <w:gridBefore w:val="1"/>
          <w:wBefore w:w="34" w:type="dxa"/>
          <w:trHeight w:val="113"/>
        </w:trPr>
        <w:tc>
          <w:tcPr>
            <w:tcW w:w="9747" w:type="dxa"/>
            <w:gridSpan w:val="3"/>
            <w:vAlign w:val="center"/>
          </w:tcPr>
          <w:p w:rsidR="00EA5961" w:rsidRPr="00C00499" w:rsidRDefault="00EA5961" w:rsidP="003B50B6">
            <w:pPr>
              <w:tabs>
                <w:tab w:val="left" w:pos="1134"/>
              </w:tabs>
              <w:ind w:firstLine="567"/>
              <w:rPr>
                <w:b/>
                <w:sz w:val="28"/>
                <w:szCs w:val="28"/>
              </w:rPr>
            </w:pPr>
          </w:p>
        </w:tc>
      </w:tr>
      <w:tr w:rsidR="00EA5961"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tabs>
                <w:tab w:val="left" w:pos="1134"/>
              </w:tabs>
              <w:ind w:firstLine="567"/>
              <w:jc w:val="center"/>
              <w:rPr>
                <w:b/>
                <w:caps/>
                <w:sz w:val="40"/>
              </w:rPr>
            </w:pPr>
            <w:r w:rsidRPr="00DC72B4">
              <w:rPr>
                <w:b/>
                <w:bCs/>
              </w:rPr>
              <w:t>Autoritatea contractantă</w:t>
            </w:r>
          </w:p>
        </w:tc>
      </w:tr>
      <w:tr w:rsidR="00EA5961"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Adresa poştală:</w:t>
            </w:r>
          </w:p>
        </w:tc>
      </w:tr>
      <w:tr w:rsidR="00EA5961" w:rsidRPr="00C60D06" w:rsidTr="00457832">
        <w:trPr>
          <w:gridBefore w:val="1"/>
          <w:wBefore w:w="34" w:type="dxa"/>
          <w:trHeight w:val="373"/>
        </w:trPr>
        <w:tc>
          <w:tcPr>
            <w:tcW w:w="4873" w:type="dxa"/>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Telefon:</w:t>
            </w:r>
          </w:p>
        </w:tc>
      </w:tr>
      <w:tr w:rsidR="00EA5961" w:rsidRPr="00C60D06" w:rsidTr="00457832">
        <w:trPr>
          <w:gridBefore w:val="1"/>
          <w:wBefore w:w="34" w:type="dxa"/>
          <w:trHeight w:val="373"/>
        </w:trPr>
        <w:tc>
          <w:tcPr>
            <w:tcW w:w="4873" w:type="dxa"/>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Cont de decontare:</w:t>
            </w:r>
          </w:p>
        </w:tc>
      </w:tr>
      <w:tr w:rsidR="00EA5961" w:rsidRPr="00C60D06" w:rsidTr="00457832">
        <w:trPr>
          <w:gridBefore w:val="1"/>
          <w:wBefore w:w="34" w:type="dxa"/>
          <w:trHeight w:val="373"/>
        </w:trPr>
        <w:tc>
          <w:tcPr>
            <w:tcW w:w="4873" w:type="dxa"/>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Banca:</w:t>
            </w:r>
          </w:p>
        </w:tc>
      </w:tr>
      <w:tr w:rsidR="00EA5961" w:rsidRPr="00C60D06" w:rsidTr="00457832">
        <w:trPr>
          <w:gridBefore w:val="1"/>
          <w:wBefore w:w="34" w:type="dxa"/>
          <w:trHeight w:val="373"/>
        </w:trPr>
        <w:tc>
          <w:tcPr>
            <w:tcW w:w="4873" w:type="dxa"/>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Adresa poştală a băncii:</w:t>
            </w:r>
          </w:p>
        </w:tc>
      </w:tr>
      <w:tr w:rsidR="00EA5961" w:rsidRPr="00C60D06" w:rsidTr="00457832">
        <w:trPr>
          <w:gridBefore w:val="1"/>
          <w:wBefore w:w="34" w:type="dxa"/>
          <w:trHeight w:val="373"/>
        </w:trPr>
        <w:tc>
          <w:tcPr>
            <w:tcW w:w="4873" w:type="dxa"/>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Cod:</w:t>
            </w:r>
          </w:p>
        </w:tc>
      </w:tr>
      <w:tr w:rsidR="00EA5961"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Cod fiscal:</w:t>
            </w:r>
          </w:p>
        </w:tc>
      </w:tr>
      <w:tr w:rsidR="00EA5961" w:rsidRPr="00C60D06" w:rsidTr="00457832">
        <w:trPr>
          <w:gridBefore w:val="1"/>
          <w:wBefore w:w="34" w:type="dxa"/>
          <w:trHeight w:val="113"/>
        </w:trPr>
        <w:tc>
          <w:tcPr>
            <w:tcW w:w="9747" w:type="dxa"/>
            <w:gridSpan w:val="3"/>
            <w:tcBorders>
              <w:top w:val="single" w:sz="4" w:space="0" w:color="auto"/>
            </w:tcBorders>
            <w:vAlign w:val="center"/>
          </w:tcPr>
          <w:p w:rsidR="00EA5961" w:rsidRPr="00C00499" w:rsidRDefault="00EA5961" w:rsidP="003B50B6">
            <w:pPr>
              <w:tabs>
                <w:tab w:val="left" w:pos="1134"/>
              </w:tabs>
              <w:ind w:firstLine="567"/>
            </w:pPr>
          </w:p>
        </w:tc>
      </w:tr>
      <w:tr w:rsidR="00EA5961" w:rsidRPr="00C60D06" w:rsidTr="00457832">
        <w:trPr>
          <w:gridBefore w:val="1"/>
          <w:wBefore w:w="34" w:type="dxa"/>
          <w:trHeight w:val="697"/>
        </w:trPr>
        <w:tc>
          <w:tcPr>
            <w:tcW w:w="9747" w:type="dxa"/>
            <w:gridSpan w:val="3"/>
            <w:vAlign w:val="center"/>
          </w:tcPr>
          <w:p w:rsidR="00EA5961" w:rsidRPr="00C00499" w:rsidRDefault="00EA5961" w:rsidP="003B50B6">
            <w:pPr>
              <w:numPr>
                <w:ilvl w:val="0"/>
                <w:numId w:val="14"/>
              </w:numPr>
              <w:tabs>
                <w:tab w:val="left" w:pos="1134"/>
              </w:tabs>
              <w:ind w:left="0" w:firstLine="567"/>
              <w:rPr>
                <w:b/>
                <w:sz w:val="28"/>
                <w:szCs w:val="28"/>
              </w:rPr>
            </w:pPr>
            <w:r w:rsidRPr="00C00499">
              <w:rPr>
                <w:b/>
                <w:sz w:val="28"/>
                <w:szCs w:val="28"/>
              </w:rPr>
              <w:t>Semnăturile părţilor</w:t>
            </w:r>
          </w:p>
        </w:tc>
      </w:tr>
      <w:tr w:rsidR="00EA5961"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00499" w:rsidRDefault="00EA5961" w:rsidP="003B50B6">
            <w:pPr>
              <w:tabs>
                <w:tab w:val="left" w:pos="1134"/>
              </w:tabs>
              <w:ind w:firstLine="567"/>
              <w:jc w:val="center"/>
              <w:rPr>
                <w:b/>
                <w:caps/>
                <w:sz w:val="40"/>
              </w:rPr>
            </w:pPr>
            <w:r w:rsidRPr="00DC72B4">
              <w:rPr>
                <w:b/>
                <w:bCs/>
              </w:rPr>
              <w:t>Autoritatea contractantă</w:t>
            </w:r>
          </w:p>
        </w:tc>
      </w:tr>
      <w:tr w:rsidR="00EA5961"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pPr>
            <w:r w:rsidRPr="00C00499">
              <w:t>Semnătura autorizată:</w:t>
            </w:r>
          </w:p>
        </w:tc>
      </w:tr>
      <w:tr w:rsidR="00EA5961"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EA5961" w:rsidRPr="00C00499" w:rsidRDefault="00EA5961" w:rsidP="003B50B6">
            <w:pPr>
              <w:tabs>
                <w:tab w:val="left" w:pos="1134"/>
                <w:tab w:val="left" w:pos="4680"/>
                <w:tab w:val="left" w:pos="7020"/>
              </w:tabs>
              <w:suppressAutoHyphens/>
              <w:ind w:firstLine="567"/>
              <w:jc w:val="center"/>
            </w:pPr>
            <w:r w:rsidRPr="00C00499">
              <w:t>L.Ș.</w:t>
            </w:r>
          </w:p>
        </w:tc>
      </w:tr>
      <w:tr w:rsidR="00EA5961" w:rsidRPr="00C60D06" w:rsidTr="00457832">
        <w:trPr>
          <w:gridBefore w:val="1"/>
          <w:wBefore w:w="34" w:type="dxa"/>
          <w:trHeight w:val="373"/>
        </w:trPr>
        <w:tc>
          <w:tcPr>
            <w:tcW w:w="4873" w:type="dxa"/>
            <w:tcBorders>
              <w:top w:val="single" w:sz="4" w:space="0" w:color="auto"/>
            </w:tcBorders>
            <w:vAlign w:val="center"/>
          </w:tcPr>
          <w:p w:rsidR="00EA5961" w:rsidRPr="00C00499" w:rsidRDefault="00EA5961"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A5961" w:rsidRPr="00C00499" w:rsidRDefault="00EA5961" w:rsidP="003B50B6">
            <w:pPr>
              <w:tabs>
                <w:tab w:val="left" w:pos="1134"/>
                <w:tab w:val="left" w:pos="4680"/>
                <w:tab w:val="left" w:pos="7020"/>
              </w:tabs>
              <w:suppressAutoHyphens/>
              <w:ind w:firstLine="567"/>
            </w:pPr>
          </w:p>
        </w:tc>
      </w:tr>
      <w:tr w:rsidR="00EA5961" w:rsidRPr="00C60D06" w:rsidTr="00457832">
        <w:trPr>
          <w:gridBefore w:val="1"/>
          <w:wBefore w:w="34" w:type="dxa"/>
          <w:trHeight w:val="373"/>
        </w:trPr>
        <w:tc>
          <w:tcPr>
            <w:tcW w:w="4873" w:type="dxa"/>
            <w:vAlign w:val="center"/>
          </w:tcPr>
          <w:p w:rsidR="00EA5961" w:rsidRPr="00C00499" w:rsidRDefault="00EA5961" w:rsidP="003B50B6">
            <w:pPr>
              <w:tabs>
                <w:tab w:val="left" w:pos="1134"/>
                <w:tab w:val="left" w:pos="4680"/>
                <w:tab w:val="left" w:pos="7020"/>
              </w:tabs>
              <w:suppressAutoHyphens/>
              <w:ind w:firstLine="567"/>
            </w:pPr>
          </w:p>
        </w:tc>
        <w:tc>
          <w:tcPr>
            <w:tcW w:w="4874" w:type="dxa"/>
            <w:gridSpan w:val="2"/>
            <w:vAlign w:val="center"/>
          </w:tcPr>
          <w:p w:rsidR="00EA5961" w:rsidRPr="00C00499" w:rsidRDefault="00EA5961" w:rsidP="003B50B6">
            <w:pPr>
              <w:tabs>
                <w:tab w:val="left" w:pos="1134"/>
                <w:tab w:val="left" w:pos="4680"/>
                <w:tab w:val="left" w:pos="7020"/>
              </w:tabs>
              <w:suppressAutoHyphens/>
              <w:ind w:firstLine="567"/>
            </w:pPr>
          </w:p>
        </w:tc>
      </w:tr>
      <w:tr w:rsidR="00EA5961" w:rsidRPr="00C60D06" w:rsidTr="00457832">
        <w:trPr>
          <w:gridBefore w:val="1"/>
          <w:wBefore w:w="34" w:type="dxa"/>
          <w:trHeight w:val="373"/>
        </w:trPr>
        <w:tc>
          <w:tcPr>
            <w:tcW w:w="4873" w:type="dxa"/>
            <w:vAlign w:val="center"/>
          </w:tcPr>
          <w:p w:rsidR="00EA5961" w:rsidRPr="00C00499" w:rsidRDefault="00EA5961" w:rsidP="003B50B6">
            <w:pPr>
              <w:tabs>
                <w:tab w:val="left" w:pos="1134"/>
                <w:tab w:val="left" w:pos="4680"/>
                <w:tab w:val="left" w:pos="7020"/>
              </w:tabs>
              <w:suppressAutoHyphens/>
              <w:ind w:firstLine="567"/>
            </w:pPr>
          </w:p>
        </w:tc>
        <w:tc>
          <w:tcPr>
            <w:tcW w:w="4874" w:type="dxa"/>
            <w:gridSpan w:val="2"/>
            <w:vAlign w:val="center"/>
          </w:tcPr>
          <w:p w:rsidR="00EA5961" w:rsidRPr="00C00499" w:rsidRDefault="00EA5961" w:rsidP="003B50B6">
            <w:pPr>
              <w:tabs>
                <w:tab w:val="left" w:pos="1134"/>
                <w:tab w:val="left" w:pos="4680"/>
                <w:tab w:val="left" w:pos="7020"/>
              </w:tabs>
              <w:suppressAutoHyphens/>
              <w:ind w:firstLine="567"/>
            </w:pPr>
          </w:p>
        </w:tc>
      </w:tr>
      <w:tr w:rsidR="00EA5961" w:rsidRPr="00C60D06" w:rsidTr="00457832">
        <w:trPr>
          <w:gridBefore w:val="1"/>
          <w:wBefore w:w="34" w:type="dxa"/>
          <w:trHeight w:val="373"/>
        </w:trPr>
        <w:tc>
          <w:tcPr>
            <w:tcW w:w="4873" w:type="dxa"/>
            <w:vAlign w:val="center"/>
          </w:tcPr>
          <w:p w:rsidR="00EA5961" w:rsidRPr="00C00499" w:rsidRDefault="00EA5961" w:rsidP="003B50B6">
            <w:pPr>
              <w:tabs>
                <w:tab w:val="left" w:pos="1134"/>
                <w:tab w:val="left" w:pos="4680"/>
                <w:tab w:val="left" w:pos="7020"/>
              </w:tabs>
              <w:suppressAutoHyphens/>
              <w:ind w:firstLine="567"/>
            </w:pPr>
          </w:p>
        </w:tc>
        <w:tc>
          <w:tcPr>
            <w:tcW w:w="4874" w:type="dxa"/>
            <w:gridSpan w:val="2"/>
            <w:vAlign w:val="center"/>
          </w:tcPr>
          <w:p w:rsidR="00EA5961" w:rsidRPr="00C00499" w:rsidRDefault="00EA5961" w:rsidP="003B50B6">
            <w:pPr>
              <w:tabs>
                <w:tab w:val="left" w:pos="1134"/>
                <w:tab w:val="left" w:pos="4680"/>
                <w:tab w:val="left" w:pos="7020"/>
              </w:tabs>
              <w:suppressAutoHyphens/>
              <w:ind w:firstLine="567"/>
            </w:pPr>
          </w:p>
        </w:tc>
      </w:tr>
    </w:tbl>
    <w:p w:rsidR="00EA5961" w:rsidRPr="00C60D06" w:rsidRDefault="00EA5961" w:rsidP="00A20ACF"/>
    <w:p w:rsidR="00EA5961" w:rsidRDefault="00EA5961">
      <w:pPr>
        <w:spacing w:after="160" w:line="259" w:lineRule="auto"/>
      </w:pPr>
      <w:r>
        <w:br w:type="page"/>
      </w:r>
    </w:p>
    <w:tbl>
      <w:tblPr>
        <w:tblW w:w="9781" w:type="dxa"/>
        <w:tblInd w:w="-34" w:type="dxa"/>
        <w:tblLayout w:type="fixed"/>
        <w:tblLook w:val="00A0"/>
      </w:tblPr>
      <w:tblGrid>
        <w:gridCol w:w="34"/>
        <w:gridCol w:w="4873"/>
        <w:gridCol w:w="4840"/>
        <w:gridCol w:w="34"/>
      </w:tblGrid>
      <w:tr w:rsidR="00EA5961" w:rsidRPr="00C60D06" w:rsidTr="00277A9E">
        <w:trPr>
          <w:gridBefore w:val="1"/>
          <w:wBefore w:w="34" w:type="dxa"/>
          <w:trHeight w:val="697"/>
        </w:trPr>
        <w:tc>
          <w:tcPr>
            <w:tcW w:w="9747" w:type="dxa"/>
            <w:gridSpan w:val="3"/>
            <w:vAlign w:val="center"/>
          </w:tcPr>
          <w:p w:rsidR="00EA5961" w:rsidRPr="00B3697A" w:rsidRDefault="00EA5961" w:rsidP="00277A9E">
            <w:pPr>
              <w:pStyle w:val="Heading2"/>
            </w:pPr>
            <w:r w:rsidRPr="00B3697A">
              <w:t>Contract-model Servicii(F5.2)</w:t>
            </w:r>
          </w:p>
        </w:tc>
      </w:tr>
      <w:tr w:rsidR="00EA5961"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5961" w:rsidRPr="00C60D06" w:rsidRDefault="00EA5961" w:rsidP="00277A9E">
            <w:pPr>
              <w:pStyle w:val="Subtitle"/>
              <w:ind w:left="1134"/>
              <w:rPr>
                <w:b w:val="0"/>
                <w:lang w:val="ro-RO"/>
              </w:rPr>
            </w:pPr>
            <w:r>
              <w:rPr>
                <w:noProof/>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A5961" w:rsidRDefault="00EA5961" w:rsidP="003B50B6">
                        <w:r w:rsidRPr="00EC278C">
                          <w:object w:dxaOrig="4320" w:dyaOrig="4320">
                            <v:shape id="_x0000_i1028" type="#_x0000_t75" style="width:26.25pt;height:36.75pt" o:ole="" fillcolor="window">
                              <v:imagedata r:id="rId10" o:title=""/>
                            </v:shape>
                            <o:OLEObject Type="Embed" ProgID="Word.Picture.8" ShapeID="_x0000_i1028" DrawAspect="Content" ObjectID="_1692425513" r:id="rId12"/>
                          </w:object>
                        </w:r>
                      </w:p>
                    </w:txbxContent>
                  </v:textbox>
                </v:shape>
              </w:pict>
            </w:r>
            <w:r w:rsidRPr="00C60D06">
              <w:rPr>
                <w:spacing w:val="196"/>
                <w:sz w:val="44"/>
                <w:lang w:val="ro-RO"/>
              </w:rPr>
              <w:t>ACHIZIŢII PUBLICE</w:t>
            </w:r>
          </w:p>
        </w:tc>
      </w:tr>
      <w:tr w:rsidR="00EA5961" w:rsidRPr="00C60D06" w:rsidTr="00277A9E">
        <w:trPr>
          <w:gridBefore w:val="1"/>
          <w:wBefore w:w="34" w:type="dxa"/>
          <w:trHeight w:val="567"/>
        </w:trPr>
        <w:tc>
          <w:tcPr>
            <w:tcW w:w="9747" w:type="dxa"/>
            <w:gridSpan w:val="3"/>
            <w:vAlign w:val="center"/>
          </w:tcPr>
          <w:p w:rsidR="00EA5961" w:rsidRPr="00B3697A" w:rsidRDefault="00EA5961" w:rsidP="00277A9E">
            <w:pPr>
              <w:pStyle w:val="Heading2"/>
            </w:pPr>
          </w:p>
        </w:tc>
      </w:tr>
      <w:tr w:rsidR="00EA5961" w:rsidRPr="00C60D06" w:rsidTr="00277A9E">
        <w:trPr>
          <w:gridBefore w:val="1"/>
          <w:wBefore w:w="34" w:type="dxa"/>
          <w:trHeight w:val="697"/>
        </w:trPr>
        <w:tc>
          <w:tcPr>
            <w:tcW w:w="9747" w:type="dxa"/>
            <w:gridSpan w:val="3"/>
            <w:tcBorders>
              <w:bottom w:val="single" w:sz="4" w:space="0" w:color="auto"/>
            </w:tcBorders>
            <w:vAlign w:val="center"/>
          </w:tcPr>
          <w:p w:rsidR="00EA5961" w:rsidRPr="00C60D06" w:rsidRDefault="00EA5961" w:rsidP="00277A9E">
            <w:pPr>
              <w:jc w:val="center"/>
              <w:rPr>
                <w:b/>
                <w:caps/>
                <w:sz w:val="40"/>
              </w:rPr>
            </w:pPr>
            <w:bookmarkStart w:id="172" w:name="_GoBack"/>
            <w:bookmarkEnd w:id="172"/>
          </w:p>
          <w:p w:rsidR="00EA5961" w:rsidRPr="00C60D06" w:rsidRDefault="00EA5961" w:rsidP="00277A9E">
            <w:pPr>
              <w:jc w:val="center"/>
              <w:rPr>
                <w:b/>
                <w:sz w:val="40"/>
              </w:rPr>
            </w:pPr>
            <w:r w:rsidRPr="00C60D06">
              <w:rPr>
                <w:b/>
                <w:caps/>
                <w:sz w:val="40"/>
              </w:rPr>
              <w:t>Contract</w:t>
            </w:r>
            <w:r w:rsidRPr="00C60D06">
              <w:rPr>
                <w:b/>
                <w:sz w:val="40"/>
              </w:rPr>
              <w:t xml:space="preserve"> Nr. _________</w:t>
            </w:r>
          </w:p>
          <w:p w:rsidR="00EA5961" w:rsidRPr="00C60D06" w:rsidRDefault="00EA5961" w:rsidP="00277A9E">
            <w:pPr>
              <w:rPr>
                <w:sz w:val="28"/>
                <w:szCs w:val="28"/>
              </w:rPr>
            </w:pPr>
          </w:p>
          <w:p w:rsidR="00EA5961" w:rsidRPr="00C60D06" w:rsidRDefault="00EA5961" w:rsidP="00277A9E">
            <w:pPr>
              <w:spacing w:line="360" w:lineRule="auto"/>
              <w:rPr>
                <w:b/>
                <w:sz w:val="28"/>
                <w:szCs w:val="28"/>
              </w:rPr>
            </w:pPr>
            <w:r w:rsidRPr="00C60D06">
              <w:rPr>
                <w:b/>
                <w:sz w:val="28"/>
                <w:szCs w:val="28"/>
              </w:rPr>
              <w:t>de achiziţionare _____________________________________________________</w:t>
            </w:r>
          </w:p>
          <w:p w:rsidR="00EA5961" w:rsidRPr="00C60D06" w:rsidRDefault="00EA5961" w:rsidP="00277A9E">
            <w:pPr>
              <w:spacing w:line="360" w:lineRule="auto"/>
              <w:rPr>
                <w:b/>
                <w:i/>
                <w:sz w:val="28"/>
                <w:szCs w:val="28"/>
              </w:rPr>
            </w:pPr>
            <w:r w:rsidRPr="00C60D06">
              <w:rPr>
                <w:b/>
                <w:sz w:val="28"/>
                <w:szCs w:val="28"/>
              </w:rPr>
              <w:t>___________________________________________________________________</w:t>
            </w:r>
          </w:p>
          <w:p w:rsidR="00EA5961" w:rsidRPr="00C60D06" w:rsidRDefault="00EA5961" w:rsidP="00277A9E">
            <w:pPr>
              <w:tabs>
                <w:tab w:val="center" w:pos="-6663"/>
                <w:tab w:val="right" w:pos="9531"/>
              </w:tabs>
              <w:spacing w:line="360" w:lineRule="auto"/>
              <w:jc w:val="both"/>
              <w:rPr>
                <w:b/>
                <w:sz w:val="28"/>
                <w:szCs w:val="28"/>
              </w:rPr>
            </w:pPr>
            <w:r w:rsidRPr="00C60D06">
              <w:rPr>
                <w:b/>
                <w:sz w:val="28"/>
                <w:szCs w:val="28"/>
              </w:rPr>
              <w:t>Cod CPV: _____________________</w:t>
            </w:r>
          </w:p>
          <w:p w:rsidR="00EA5961" w:rsidRPr="00C60D06" w:rsidRDefault="00EA5961" w:rsidP="00277A9E">
            <w:pPr>
              <w:tabs>
                <w:tab w:val="center" w:pos="-6663"/>
                <w:tab w:val="right" w:pos="9531"/>
              </w:tabs>
              <w:jc w:val="both"/>
            </w:pPr>
          </w:p>
          <w:p w:rsidR="00EA5961" w:rsidRPr="00C60D06" w:rsidRDefault="00EA5961"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EA5961" w:rsidRPr="00C60D06" w:rsidRDefault="00EA5961" w:rsidP="00277A9E">
            <w:pPr>
              <w:ind w:firstLine="5812"/>
              <w:jc w:val="center"/>
              <w:rPr>
                <w:i/>
                <w:sz w:val="18"/>
                <w:szCs w:val="18"/>
              </w:rPr>
            </w:pPr>
            <w:r w:rsidRPr="00C60D06">
              <w:rPr>
                <w:i/>
                <w:sz w:val="18"/>
                <w:szCs w:val="18"/>
              </w:rPr>
              <w:t>(localitataea)</w:t>
            </w:r>
          </w:p>
          <w:p w:rsidR="00EA5961" w:rsidRPr="00C60D06" w:rsidRDefault="00EA5961" w:rsidP="00277A9E">
            <w:pPr>
              <w:ind w:firstLine="5812"/>
              <w:jc w:val="center"/>
            </w:pPr>
          </w:p>
        </w:tc>
      </w:tr>
      <w:tr w:rsidR="00EA5961"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jc w:val="center"/>
              <w:rPr>
                <w:b/>
                <w:caps/>
                <w:sz w:val="40"/>
              </w:rPr>
            </w:pPr>
            <w:r w:rsidRPr="00C60D06">
              <w:rPr>
                <w:b/>
              </w:rPr>
              <w:t>Autoritatea contractantă</w:t>
            </w:r>
          </w:p>
        </w:tc>
      </w:tr>
      <w:tr w:rsidR="00EA5961"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5961" w:rsidRPr="00C60D06" w:rsidRDefault="00EA5961" w:rsidP="00277A9E">
            <w:pPr>
              <w:rPr>
                <w:b/>
              </w:rPr>
            </w:pPr>
          </w:p>
          <w:p w:rsidR="00EA5961" w:rsidRPr="00C60D06" w:rsidRDefault="00EA5961" w:rsidP="00277A9E">
            <w:r w:rsidRPr="00C60D06">
              <w:rPr>
                <w:b/>
              </w:rPr>
              <w:t>______________________________________</w:t>
            </w:r>
            <w:r w:rsidRPr="00C60D06">
              <w:t>,</w:t>
            </w:r>
          </w:p>
          <w:p w:rsidR="00EA5961" w:rsidRPr="00C60D06" w:rsidRDefault="00EA5961" w:rsidP="00277A9E">
            <w:pPr>
              <w:spacing w:line="360" w:lineRule="auto"/>
              <w:rPr>
                <w:i/>
                <w:sz w:val="18"/>
                <w:szCs w:val="18"/>
              </w:rPr>
            </w:pPr>
            <w:r w:rsidRPr="00C60D06">
              <w:rPr>
                <w:i/>
                <w:sz w:val="18"/>
                <w:szCs w:val="18"/>
              </w:rPr>
              <w:t>(denumirea completă a întreprinderii, asociaţiei, organizaţiei)</w:t>
            </w:r>
          </w:p>
          <w:p w:rsidR="00EA5961" w:rsidRPr="00C60D06" w:rsidRDefault="00EA5961" w:rsidP="00277A9E">
            <w:r w:rsidRPr="00C60D06">
              <w:t xml:space="preserve">reprezentată prin </w:t>
            </w:r>
            <w:r w:rsidRPr="00C60D06">
              <w:rPr>
                <w:b/>
              </w:rPr>
              <w:t>________________________</w:t>
            </w:r>
            <w:r w:rsidRPr="00C60D06">
              <w:t>,</w:t>
            </w:r>
          </w:p>
          <w:p w:rsidR="00EA5961" w:rsidRPr="00C60D06" w:rsidRDefault="00EA5961" w:rsidP="00277A9E">
            <w:pPr>
              <w:spacing w:line="360" w:lineRule="auto"/>
              <w:ind w:firstLine="1701"/>
              <w:jc w:val="center"/>
              <w:rPr>
                <w:i/>
                <w:sz w:val="18"/>
                <w:szCs w:val="18"/>
              </w:rPr>
            </w:pPr>
            <w:r w:rsidRPr="00C60D06">
              <w:rPr>
                <w:i/>
                <w:sz w:val="18"/>
                <w:szCs w:val="18"/>
              </w:rPr>
              <w:t>(funcţia, numele, prenumele)</w:t>
            </w:r>
          </w:p>
          <w:p w:rsidR="00EA5961" w:rsidRPr="00C60D06" w:rsidRDefault="00EA5961" w:rsidP="00277A9E">
            <w:r w:rsidRPr="00C60D06">
              <w:t xml:space="preserve">care acţionează în baza </w:t>
            </w:r>
            <w:r w:rsidRPr="00C60D06">
              <w:rPr>
                <w:b/>
              </w:rPr>
              <w:t>___________________</w:t>
            </w:r>
            <w:r w:rsidRPr="00C60D06">
              <w:t>,</w:t>
            </w:r>
          </w:p>
          <w:p w:rsidR="00EA5961" w:rsidRPr="00C60D06" w:rsidRDefault="00EA5961" w:rsidP="00277A9E">
            <w:pPr>
              <w:spacing w:line="360" w:lineRule="auto"/>
              <w:ind w:firstLine="2198"/>
              <w:rPr>
                <w:i/>
                <w:sz w:val="18"/>
                <w:szCs w:val="18"/>
              </w:rPr>
            </w:pPr>
            <w:r w:rsidRPr="00C60D06">
              <w:rPr>
                <w:i/>
                <w:sz w:val="18"/>
                <w:szCs w:val="18"/>
              </w:rPr>
              <w:t>(statut, regulament, hotărîre etc.)</w:t>
            </w:r>
          </w:p>
          <w:p w:rsidR="00EA5961" w:rsidRPr="00C60D06" w:rsidRDefault="00EA5961" w:rsidP="00277A9E">
            <w:pPr>
              <w:spacing w:line="360" w:lineRule="auto"/>
            </w:pPr>
            <w:r w:rsidRPr="00C60D06">
              <w:t xml:space="preserve">denumit(a) în continuare </w:t>
            </w:r>
            <w:r w:rsidRPr="00C60D06">
              <w:rPr>
                <w:i/>
              </w:rPr>
              <w:t>Prestator</w:t>
            </w:r>
            <w:r w:rsidRPr="00C60D06">
              <w:t xml:space="preserve"> </w:t>
            </w:r>
          </w:p>
          <w:p w:rsidR="00EA5961" w:rsidRPr="00C60D06" w:rsidRDefault="00EA5961" w:rsidP="00277A9E">
            <w:r w:rsidRPr="00C60D06">
              <w:rPr>
                <w:b/>
              </w:rPr>
              <w:t>______________________________________</w:t>
            </w:r>
            <w:r w:rsidRPr="00C60D06">
              <w:t>,</w:t>
            </w:r>
          </w:p>
          <w:p w:rsidR="00EA5961" w:rsidRPr="00C60D06" w:rsidRDefault="00EA5961" w:rsidP="00277A9E">
            <w:pPr>
              <w:spacing w:line="360" w:lineRule="auto"/>
              <w:jc w:val="center"/>
              <w:rPr>
                <w:i/>
                <w:sz w:val="18"/>
                <w:szCs w:val="18"/>
              </w:rPr>
            </w:pPr>
            <w:r w:rsidRPr="00C60D06">
              <w:rPr>
                <w:i/>
                <w:sz w:val="18"/>
                <w:szCs w:val="18"/>
              </w:rPr>
              <w:t>(se indică nr. şi data de înregistrare în Registrul de Stat)</w:t>
            </w:r>
          </w:p>
          <w:p w:rsidR="00EA5961" w:rsidRPr="00C60D06" w:rsidRDefault="00EA5961"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5961" w:rsidRPr="00C60D06" w:rsidRDefault="00EA5961" w:rsidP="00277A9E">
            <w:pPr>
              <w:rPr>
                <w:b/>
              </w:rPr>
            </w:pPr>
          </w:p>
          <w:p w:rsidR="00EA5961" w:rsidRPr="00C60D06" w:rsidRDefault="00EA5961" w:rsidP="00277A9E">
            <w:r w:rsidRPr="00C60D06">
              <w:rPr>
                <w:b/>
              </w:rPr>
              <w:t>______________________________________</w:t>
            </w:r>
            <w:r w:rsidRPr="00C60D06">
              <w:t>,</w:t>
            </w:r>
          </w:p>
          <w:p w:rsidR="00EA5961" w:rsidRPr="00C60D06" w:rsidRDefault="00EA5961" w:rsidP="00277A9E">
            <w:pPr>
              <w:spacing w:line="360" w:lineRule="auto"/>
              <w:rPr>
                <w:i/>
                <w:sz w:val="18"/>
                <w:szCs w:val="18"/>
              </w:rPr>
            </w:pPr>
            <w:r w:rsidRPr="00C60D06">
              <w:rPr>
                <w:i/>
                <w:sz w:val="18"/>
                <w:szCs w:val="18"/>
              </w:rPr>
              <w:t>(denumirea completă a întreprinderii, asociaţiei, organizaţiei)</w:t>
            </w:r>
          </w:p>
          <w:p w:rsidR="00EA5961" w:rsidRPr="00C60D06" w:rsidRDefault="00EA5961" w:rsidP="00277A9E">
            <w:r w:rsidRPr="00C60D06">
              <w:t xml:space="preserve">reprezentată prin </w:t>
            </w:r>
            <w:r w:rsidRPr="00C60D06">
              <w:rPr>
                <w:b/>
              </w:rPr>
              <w:t>________________________</w:t>
            </w:r>
            <w:r w:rsidRPr="00C60D06">
              <w:t>,</w:t>
            </w:r>
          </w:p>
          <w:p w:rsidR="00EA5961" w:rsidRPr="00C60D06" w:rsidRDefault="00EA5961" w:rsidP="00277A9E">
            <w:pPr>
              <w:spacing w:line="360" w:lineRule="auto"/>
              <w:ind w:firstLine="1701"/>
              <w:jc w:val="center"/>
              <w:rPr>
                <w:i/>
                <w:sz w:val="18"/>
                <w:szCs w:val="18"/>
              </w:rPr>
            </w:pPr>
            <w:r w:rsidRPr="00C60D06">
              <w:rPr>
                <w:i/>
                <w:sz w:val="18"/>
                <w:szCs w:val="18"/>
              </w:rPr>
              <w:t>(funcţia, numele, prenumele)</w:t>
            </w:r>
          </w:p>
          <w:p w:rsidR="00EA5961" w:rsidRPr="00C60D06" w:rsidRDefault="00EA5961" w:rsidP="00277A9E">
            <w:r w:rsidRPr="00C60D06">
              <w:t xml:space="preserve">care acţionează în baza </w:t>
            </w:r>
            <w:r w:rsidRPr="00C60D06">
              <w:rPr>
                <w:b/>
              </w:rPr>
              <w:t>___________________</w:t>
            </w:r>
            <w:r w:rsidRPr="00C60D06">
              <w:t>,</w:t>
            </w:r>
          </w:p>
          <w:p w:rsidR="00EA5961" w:rsidRPr="00C60D06" w:rsidRDefault="00EA5961" w:rsidP="00277A9E">
            <w:pPr>
              <w:spacing w:line="360" w:lineRule="auto"/>
              <w:ind w:firstLine="2198"/>
              <w:rPr>
                <w:i/>
                <w:sz w:val="18"/>
                <w:szCs w:val="18"/>
              </w:rPr>
            </w:pPr>
            <w:r w:rsidRPr="00C60D06">
              <w:rPr>
                <w:i/>
                <w:sz w:val="18"/>
                <w:szCs w:val="18"/>
              </w:rPr>
              <w:t>(statut, regulament, hotărîre etc.)</w:t>
            </w:r>
          </w:p>
          <w:p w:rsidR="00EA5961" w:rsidRPr="00C60D06" w:rsidRDefault="00EA5961" w:rsidP="00277A9E">
            <w:pPr>
              <w:spacing w:line="360" w:lineRule="auto"/>
            </w:pPr>
            <w:r w:rsidRPr="00C60D06">
              <w:t xml:space="preserve">denumit(a) în continuare </w:t>
            </w:r>
            <w:r w:rsidRPr="00C60D06">
              <w:rPr>
                <w:i/>
              </w:rPr>
              <w:t xml:space="preserve">Cumpărător </w:t>
            </w:r>
          </w:p>
          <w:p w:rsidR="00EA5961" w:rsidRPr="00C60D06" w:rsidRDefault="00EA5961" w:rsidP="00277A9E">
            <w:r w:rsidRPr="00C60D06">
              <w:rPr>
                <w:b/>
              </w:rPr>
              <w:t>______________________________________</w:t>
            </w:r>
            <w:r w:rsidRPr="00C60D06">
              <w:t>,</w:t>
            </w:r>
          </w:p>
          <w:p w:rsidR="00EA5961" w:rsidRPr="00C60D06" w:rsidRDefault="00EA5961" w:rsidP="00277A9E">
            <w:pPr>
              <w:spacing w:line="360" w:lineRule="auto"/>
              <w:jc w:val="center"/>
              <w:rPr>
                <w:i/>
                <w:sz w:val="18"/>
                <w:szCs w:val="18"/>
              </w:rPr>
            </w:pPr>
            <w:r w:rsidRPr="00C60D06">
              <w:rPr>
                <w:i/>
                <w:sz w:val="18"/>
                <w:szCs w:val="18"/>
              </w:rPr>
              <w:t>(se indică nr. şi data de înregistrare în Registrul de Stat)</w:t>
            </w:r>
          </w:p>
          <w:p w:rsidR="00EA5961" w:rsidRPr="00C60D06" w:rsidRDefault="00EA5961" w:rsidP="00277A9E">
            <w:pPr>
              <w:spacing w:line="360" w:lineRule="auto"/>
              <w:rPr>
                <w:b/>
                <w:caps/>
                <w:sz w:val="40"/>
              </w:rPr>
            </w:pPr>
            <w:r w:rsidRPr="005939A2">
              <w:rPr>
                <w:bCs/>
              </w:rPr>
              <w:t>pe de altă parte</w:t>
            </w:r>
            <w:r w:rsidRPr="00C60D06">
              <w:t>,</w:t>
            </w:r>
          </w:p>
        </w:tc>
      </w:tr>
      <w:tr w:rsidR="00EA5961" w:rsidRPr="00C60D06" w:rsidTr="00277A9E">
        <w:trPr>
          <w:gridBefore w:val="1"/>
          <w:wBefore w:w="34" w:type="dxa"/>
          <w:trHeight w:val="283"/>
        </w:trPr>
        <w:tc>
          <w:tcPr>
            <w:tcW w:w="9747" w:type="dxa"/>
            <w:gridSpan w:val="3"/>
            <w:tcBorders>
              <w:top w:val="single" w:sz="4" w:space="0" w:color="auto"/>
            </w:tcBorders>
          </w:tcPr>
          <w:p w:rsidR="00EA5961" w:rsidRPr="00C60D06" w:rsidRDefault="00EA5961" w:rsidP="00277A9E">
            <w:pPr>
              <w:rPr>
                <w:b/>
              </w:rPr>
            </w:pPr>
          </w:p>
        </w:tc>
      </w:tr>
      <w:tr w:rsidR="00EA5961" w:rsidRPr="00C60D06" w:rsidTr="00277A9E">
        <w:trPr>
          <w:gridBefore w:val="1"/>
          <w:wBefore w:w="34" w:type="dxa"/>
          <w:trHeight w:val="567"/>
        </w:trPr>
        <w:tc>
          <w:tcPr>
            <w:tcW w:w="9747" w:type="dxa"/>
            <w:gridSpan w:val="3"/>
            <w:vAlign w:val="center"/>
          </w:tcPr>
          <w:p w:rsidR="00EA5961" w:rsidRPr="00C60D06" w:rsidRDefault="00EA5961" w:rsidP="00277A9E">
            <w:pPr>
              <w:jc w:val="both"/>
            </w:pPr>
            <w:r w:rsidRPr="00C60D06">
              <w:t xml:space="preserve">ambii (denumiţi(te) în continuare </w:t>
            </w:r>
            <w:r w:rsidRPr="00C60D06">
              <w:rPr>
                <w:i/>
              </w:rPr>
              <w:t>Părţi</w:t>
            </w:r>
            <w:r w:rsidRPr="00C60D06">
              <w:t>), au încheiat prezentul Contract referitor la următoarele:</w:t>
            </w:r>
          </w:p>
          <w:p w:rsidR="00EA5961" w:rsidRPr="00C60D06" w:rsidRDefault="00EA5961" w:rsidP="00277A9E">
            <w:pPr>
              <w:jc w:val="both"/>
            </w:pPr>
          </w:p>
          <w:p w:rsidR="00EA5961" w:rsidRPr="00C60D06" w:rsidRDefault="00EA5961" w:rsidP="006D32CC">
            <w:pPr>
              <w:pStyle w:val="ListParagraph"/>
              <w:numPr>
                <w:ilvl w:val="0"/>
                <w:numId w:val="33"/>
              </w:numPr>
            </w:pPr>
            <w:r w:rsidRPr="00C60D06">
              <w:t>Achiziţionarea _______________________________________________________________,</w:t>
            </w:r>
          </w:p>
          <w:p w:rsidR="00EA5961" w:rsidRPr="006D32CC" w:rsidRDefault="00EA5961" w:rsidP="006D32CC">
            <w:pPr>
              <w:pStyle w:val="ListParagraph"/>
              <w:numPr>
                <w:ilvl w:val="3"/>
                <w:numId w:val="33"/>
              </w:numPr>
              <w:jc w:val="center"/>
              <w:rPr>
                <w:i/>
                <w:sz w:val="18"/>
                <w:szCs w:val="18"/>
              </w:rPr>
            </w:pPr>
            <w:r w:rsidRPr="006D32CC">
              <w:rPr>
                <w:i/>
                <w:sz w:val="18"/>
                <w:szCs w:val="18"/>
              </w:rPr>
              <w:t>(denumirea serviciului)</w:t>
            </w:r>
          </w:p>
          <w:p w:rsidR="00EA5961" w:rsidRPr="00E64476" w:rsidRDefault="00EA5961" w:rsidP="006D32CC">
            <w:pPr>
              <w:pStyle w:val="ListParagraph"/>
              <w:numPr>
                <w:ilvl w:val="0"/>
                <w:numId w:val="33"/>
              </w:numPr>
              <w:rPr>
                <w:lang w:val="pt-BR"/>
              </w:rPr>
            </w:pPr>
            <w:r w:rsidRPr="00E64476">
              <w:rPr>
                <w:lang w:val="pt-BR"/>
              </w:rPr>
              <w:t>denumite în continuare Servicii, conform procedurii de achiziții publice de tip _____________________________ nr._______ din_________________,</w:t>
            </w:r>
            <w:r w:rsidRPr="00E64476">
              <w:rPr>
                <w:i/>
                <w:sz w:val="18"/>
                <w:szCs w:val="18"/>
                <w:lang w:val="pt-BR"/>
              </w:rPr>
              <w:t>)</w:t>
            </w:r>
          </w:p>
          <w:p w:rsidR="00EA5961" w:rsidRPr="00C60D06" w:rsidRDefault="00EA5961" w:rsidP="006D32CC">
            <w:pPr>
              <w:ind w:left="360"/>
            </w:pPr>
            <w:r w:rsidRPr="00C60D06">
              <w:t>în baza deciziei grupului de lucru al Cu</w:t>
            </w:r>
            <w:r>
              <w:t>mpărătorului/Beneficiarului din</w:t>
            </w:r>
            <w:r w:rsidRPr="00C60D06">
              <w:t>„___” _______________________ 20__.</w:t>
            </w:r>
          </w:p>
          <w:p w:rsidR="00EA5961" w:rsidRPr="00C60D06" w:rsidRDefault="00EA5961" w:rsidP="00277A9E">
            <w:pPr>
              <w:ind w:firstLine="720"/>
              <w:jc w:val="both"/>
            </w:pPr>
          </w:p>
          <w:p w:rsidR="00EA5961" w:rsidRPr="00C60D06" w:rsidRDefault="00EA5961" w:rsidP="00410C1D">
            <w:pPr>
              <w:suppressAutoHyphens/>
              <w:ind w:left="1080" w:hanging="1043"/>
              <w:jc w:val="both"/>
            </w:pPr>
            <w:r>
              <w:t>b.</w:t>
            </w:r>
            <w:r w:rsidRPr="00C60D06">
              <w:t>Următoarele documente vor fi considerate părţi componente şi integrale ale Contractului:</w:t>
            </w:r>
          </w:p>
          <w:p w:rsidR="00EA5961" w:rsidRPr="00C60D06" w:rsidRDefault="00EA5961" w:rsidP="00277A9E">
            <w:pPr>
              <w:suppressAutoHyphens/>
              <w:ind w:left="1276"/>
              <w:jc w:val="both"/>
            </w:pPr>
          </w:p>
          <w:p w:rsidR="00EA5961" w:rsidRPr="00C60D06" w:rsidRDefault="00EA5961" w:rsidP="00410C1D">
            <w:pPr>
              <w:numPr>
                <w:ilvl w:val="0"/>
                <w:numId w:val="32"/>
              </w:numPr>
              <w:suppressAutoHyphens/>
              <w:jc w:val="both"/>
            </w:pPr>
            <w:r w:rsidRPr="00C60D06">
              <w:t>Specificaţia tehnică;</w:t>
            </w:r>
          </w:p>
          <w:p w:rsidR="00EA5961" w:rsidRPr="00C60D06" w:rsidRDefault="00EA5961" w:rsidP="00410C1D">
            <w:pPr>
              <w:numPr>
                <w:ilvl w:val="0"/>
                <w:numId w:val="32"/>
              </w:numPr>
              <w:suppressAutoHyphens/>
              <w:jc w:val="both"/>
            </w:pPr>
            <w:r w:rsidRPr="00C60D06">
              <w:t>Specificația de preț;</w:t>
            </w:r>
          </w:p>
          <w:p w:rsidR="00EA5961" w:rsidRPr="00C60D06" w:rsidRDefault="00EA5961"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EA5961" w:rsidRPr="00C60D06" w:rsidRDefault="00EA5961" w:rsidP="00277A9E">
            <w:pPr>
              <w:ind w:firstLine="720"/>
              <w:jc w:val="both"/>
            </w:pPr>
          </w:p>
          <w:p w:rsidR="00EA5961" w:rsidRPr="00E64476" w:rsidRDefault="00EA5961" w:rsidP="001C21B9">
            <w:pPr>
              <w:pStyle w:val="ListParagraph"/>
              <w:numPr>
                <w:ilvl w:val="0"/>
                <w:numId w:val="23"/>
              </w:numPr>
              <w:tabs>
                <w:tab w:val="clear" w:pos="1134"/>
                <w:tab w:val="left" w:pos="462"/>
              </w:tabs>
              <w:ind w:left="462" w:hanging="425"/>
              <w:rPr>
                <w:lang w:val="pt-BR"/>
              </w:rPr>
            </w:pPr>
            <w:r w:rsidRPr="00E64476">
              <w:rPr>
                <w:lang w:val="pt-BR"/>
              </w:rPr>
              <w:t>Prezentul Contract va predomina asupra tuturor altor documente componente. În cazul unor discrepanţe sau inconsecvenţe între documentele componente ale Contractului, documentele vor avea ordinea de prioritate enumerată mai sus.</w:t>
            </w:r>
          </w:p>
          <w:p w:rsidR="00EA5961" w:rsidRPr="00E64476" w:rsidRDefault="00EA5961" w:rsidP="001C21B9">
            <w:pPr>
              <w:pStyle w:val="ListParagraph"/>
              <w:numPr>
                <w:ilvl w:val="0"/>
                <w:numId w:val="23"/>
              </w:numPr>
              <w:tabs>
                <w:tab w:val="clear" w:pos="1134"/>
                <w:tab w:val="left" w:pos="462"/>
              </w:tabs>
              <w:ind w:left="462" w:hanging="425"/>
              <w:rPr>
                <w:lang w:val="pt-BR"/>
              </w:rPr>
            </w:pPr>
            <w:r w:rsidRPr="00E64476">
              <w:rPr>
                <w:lang w:val="pt-BR"/>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A5961" w:rsidRPr="00E64476" w:rsidRDefault="00EA5961" w:rsidP="006D32CC">
            <w:pPr>
              <w:pStyle w:val="ListParagraph"/>
              <w:numPr>
                <w:ilvl w:val="0"/>
                <w:numId w:val="23"/>
              </w:numPr>
              <w:tabs>
                <w:tab w:val="clear" w:pos="1134"/>
                <w:tab w:val="left" w:pos="462"/>
              </w:tabs>
              <w:ind w:left="462" w:hanging="440"/>
              <w:rPr>
                <w:lang w:val="pt-BR"/>
              </w:rPr>
            </w:pPr>
            <w:r w:rsidRPr="00E64476">
              <w:rPr>
                <w:lang w:val="pt-BR"/>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A5961" w:rsidRPr="00C60D06" w:rsidTr="00277A9E">
        <w:trPr>
          <w:gridAfter w:val="1"/>
          <w:wAfter w:w="34" w:type="dxa"/>
          <w:trHeight w:val="697"/>
        </w:trPr>
        <w:tc>
          <w:tcPr>
            <w:tcW w:w="9747" w:type="dxa"/>
            <w:gridSpan w:val="3"/>
            <w:vAlign w:val="center"/>
          </w:tcPr>
          <w:p w:rsidR="00EA5961" w:rsidRPr="001C21B9" w:rsidRDefault="00EA5961" w:rsidP="001C21B9">
            <w:pPr>
              <w:pStyle w:val="ListParagraph"/>
              <w:numPr>
                <w:ilvl w:val="0"/>
                <w:numId w:val="34"/>
              </w:numPr>
              <w:rPr>
                <w:b/>
                <w:sz w:val="28"/>
                <w:szCs w:val="28"/>
              </w:rPr>
            </w:pPr>
            <w:r w:rsidRPr="00E64476">
              <w:rPr>
                <w:b/>
                <w:sz w:val="28"/>
                <w:szCs w:val="28"/>
                <w:lang w:val="pt-BR"/>
              </w:rPr>
              <w:t xml:space="preserve"> </w:t>
            </w:r>
            <w:r w:rsidRPr="001C21B9">
              <w:rPr>
                <w:b/>
                <w:sz w:val="28"/>
                <w:szCs w:val="28"/>
              </w:rPr>
              <w:t>Obiectul Contractului</w:t>
            </w:r>
          </w:p>
        </w:tc>
      </w:tr>
      <w:tr w:rsidR="00EA5961" w:rsidRPr="00C60D06" w:rsidTr="00277A9E">
        <w:trPr>
          <w:gridAfter w:val="1"/>
          <w:wAfter w:w="34" w:type="dxa"/>
          <w:trHeight w:val="697"/>
        </w:trPr>
        <w:tc>
          <w:tcPr>
            <w:tcW w:w="9747" w:type="dxa"/>
            <w:gridSpan w:val="3"/>
            <w:vAlign w:val="center"/>
          </w:tcPr>
          <w:p w:rsidR="00EA5961" w:rsidRPr="00C60D06" w:rsidRDefault="00EA5961"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EA5961" w:rsidRPr="00C60D06" w:rsidRDefault="00EA5961" w:rsidP="001C21B9">
            <w:pPr>
              <w:numPr>
                <w:ilvl w:val="1"/>
                <w:numId w:val="34"/>
              </w:numPr>
              <w:tabs>
                <w:tab w:val="left" w:pos="1134"/>
              </w:tabs>
              <w:jc w:val="both"/>
            </w:pPr>
            <w:r w:rsidRPr="00C60D06">
              <w:t xml:space="preserve">Beneficiarul se obligă, la rîndul său, să achite şi să recepţioneze Serviciile prestate de Prestator. </w:t>
            </w:r>
          </w:p>
          <w:p w:rsidR="00EA5961" w:rsidRPr="00C60D06" w:rsidRDefault="00EA5961"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A5961" w:rsidRPr="00C60D06" w:rsidRDefault="00EA5961"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tabs>
                <w:tab w:val="left" w:pos="1134"/>
              </w:tabs>
              <w:ind w:left="360"/>
              <w:rPr>
                <w:b/>
                <w:sz w:val="28"/>
                <w:szCs w:val="28"/>
              </w:rPr>
            </w:pPr>
            <w:r>
              <w:rPr>
                <w:b/>
                <w:sz w:val="28"/>
                <w:szCs w:val="28"/>
              </w:rPr>
              <w:t>2.</w:t>
            </w:r>
            <w:r w:rsidRPr="00C60D06">
              <w:rPr>
                <w:b/>
                <w:sz w:val="28"/>
                <w:szCs w:val="28"/>
              </w:rPr>
              <w:t>Termeni şi condiţii de prestare</w:t>
            </w:r>
          </w:p>
        </w:tc>
      </w:tr>
      <w:tr w:rsidR="00EA5961" w:rsidRPr="00C60D06" w:rsidTr="00277A9E">
        <w:trPr>
          <w:gridAfter w:val="1"/>
          <w:wAfter w:w="34" w:type="dxa"/>
          <w:trHeight w:val="697"/>
        </w:trPr>
        <w:tc>
          <w:tcPr>
            <w:tcW w:w="9747" w:type="dxa"/>
            <w:gridSpan w:val="3"/>
            <w:vAlign w:val="center"/>
          </w:tcPr>
          <w:p w:rsidR="00EA5961" w:rsidRPr="00E64476" w:rsidRDefault="00EA5961" w:rsidP="005F610A">
            <w:pPr>
              <w:pStyle w:val="ListParagraph"/>
              <w:numPr>
                <w:ilvl w:val="1"/>
                <w:numId w:val="35"/>
              </w:numPr>
              <w:rPr>
                <w:lang w:val="pt-BR"/>
              </w:rPr>
            </w:pPr>
            <w:r w:rsidRPr="00E64476">
              <w:rPr>
                <w:lang w:val="pt-BR"/>
              </w:rPr>
              <w:t>Prestarea Serviciilor se efectuează de către Prestator în  termenele prevăzute de graficul de prestare.</w:t>
            </w:r>
          </w:p>
          <w:p w:rsidR="00EA5961" w:rsidRPr="00E64476" w:rsidRDefault="00EA5961" w:rsidP="005F610A">
            <w:pPr>
              <w:pStyle w:val="ListParagraph"/>
              <w:numPr>
                <w:ilvl w:val="1"/>
                <w:numId w:val="35"/>
              </w:numPr>
              <w:rPr>
                <w:lang w:val="pt-BR"/>
              </w:rPr>
            </w:pPr>
            <w:r w:rsidRPr="00E64476">
              <w:rPr>
                <w:lang w:val="pt-BR"/>
              </w:rPr>
              <w:t>Documentaţia de însoţire a Serviciilor include:</w:t>
            </w:r>
          </w:p>
          <w:p w:rsidR="00EA5961" w:rsidRDefault="00EA5961"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EA5961" w:rsidRPr="005F610A" w:rsidRDefault="00EA5961" w:rsidP="005F610A">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EA5961" w:rsidRPr="00C60D06" w:rsidTr="00277A9E">
        <w:trPr>
          <w:gridAfter w:val="1"/>
          <w:wAfter w:w="34" w:type="dxa"/>
          <w:trHeight w:val="697"/>
        </w:trPr>
        <w:tc>
          <w:tcPr>
            <w:tcW w:w="9747" w:type="dxa"/>
            <w:gridSpan w:val="3"/>
            <w:vAlign w:val="center"/>
          </w:tcPr>
          <w:p w:rsidR="00EA5961" w:rsidRPr="00E64476" w:rsidRDefault="00EA5961" w:rsidP="005F610A">
            <w:pPr>
              <w:pStyle w:val="ListParagraph"/>
              <w:numPr>
                <w:ilvl w:val="0"/>
                <w:numId w:val="35"/>
              </w:numPr>
              <w:rPr>
                <w:b/>
                <w:sz w:val="28"/>
                <w:szCs w:val="28"/>
                <w:lang w:val="pt-BR"/>
              </w:rPr>
            </w:pPr>
            <w:r w:rsidRPr="00E64476">
              <w:rPr>
                <w:b/>
                <w:sz w:val="28"/>
                <w:szCs w:val="28"/>
                <w:lang w:val="pt-BR"/>
              </w:rPr>
              <w:t>Preţul şi condiţii de plată</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EA5961" w:rsidRPr="00C60D06" w:rsidRDefault="00EA5961"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EA5961" w:rsidRPr="00C60D06" w:rsidRDefault="00EA5961" w:rsidP="00277A9E">
            <w:pPr>
              <w:tabs>
                <w:tab w:val="left" w:pos="1134"/>
              </w:tabs>
              <w:ind w:firstLine="567"/>
              <w:jc w:val="both"/>
              <w:rPr>
                <w:i/>
                <w:sz w:val="18"/>
                <w:szCs w:val="18"/>
              </w:rPr>
            </w:pPr>
            <w:r w:rsidRPr="00C60D06">
              <w:rPr>
                <w:i/>
                <w:sz w:val="18"/>
                <w:szCs w:val="18"/>
              </w:rPr>
              <w:t>(suma cu cifre şi litere)</w:t>
            </w:r>
          </w:p>
          <w:p w:rsidR="00EA5961" w:rsidRPr="00C60D06" w:rsidRDefault="00EA5961"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EA5961" w:rsidRPr="00C60D06" w:rsidRDefault="00EA5961" w:rsidP="005F610A">
            <w:pPr>
              <w:numPr>
                <w:ilvl w:val="1"/>
                <w:numId w:val="35"/>
              </w:numPr>
              <w:tabs>
                <w:tab w:val="left" w:pos="1134"/>
              </w:tabs>
              <w:ind w:left="0" w:firstLine="567"/>
              <w:jc w:val="both"/>
            </w:pPr>
            <w:r w:rsidRPr="00C60D06">
              <w:t xml:space="preserve">Metoda şi condiţiile de plată de către Cumpărător vor fi: </w:t>
            </w:r>
          </w:p>
          <w:p w:rsidR="00EA5961" w:rsidRPr="00C60D06" w:rsidRDefault="00EA5961"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EA5961" w:rsidRPr="00C60D06" w:rsidRDefault="00EA5961"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Condiţii de predare-primire</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EA5961" w:rsidRPr="00C60D06" w:rsidRDefault="00EA5961"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EA5961" w:rsidRPr="00C60D06" w:rsidRDefault="00EA5961" w:rsidP="004C0C0E">
            <w:pPr>
              <w:numPr>
                <w:ilvl w:val="0"/>
                <w:numId w:val="40"/>
              </w:numPr>
              <w:tabs>
                <w:tab w:val="left" w:pos="1134"/>
              </w:tabs>
              <w:jc w:val="both"/>
            </w:pPr>
            <w:r w:rsidRPr="00C60D06">
              <w:t>calitatea Serviciilor corespunde informaţiei indicate în Specificaţie;</w:t>
            </w:r>
          </w:p>
          <w:p w:rsidR="00EA5961" w:rsidRPr="00C60D06" w:rsidRDefault="00EA5961"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Standarde</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EA5961" w:rsidRPr="00C60D06" w:rsidRDefault="00EA5961"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Obligaţiile părţilor</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În baza prezentului Contract, Prestatorul se obligă:</w:t>
            </w:r>
          </w:p>
          <w:p w:rsidR="00EA5961" w:rsidRPr="00C60D06" w:rsidRDefault="00EA5961" w:rsidP="005F610A">
            <w:pPr>
              <w:numPr>
                <w:ilvl w:val="0"/>
                <w:numId w:val="36"/>
              </w:numPr>
              <w:tabs>
                <w:tab w:val="left" w:pos="1134"/>
                <w:tab w:val="left" w:pos="1701"/>
              </w:tabs>
            </w:pPr>
            <w:r w:rsidRPr="00C60D06">
              <w:t>să presteze Serviciile în condiţiile prevăzute de prezentul Contract;</w:t>
            </w:r>
          </w:p>
          <w:p w:rsidR="00EA5961" w:rsidRPr="00C60D06" w:rsidRDefault="00EA5961"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EA5961" w:rsidRPr="00C60D06" w:rsidRDefault="00EA5961"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EA5961" w:rsidRPr="00C60D06" w:rsidRDefault="00EA5961"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EA5961" w:rsidRPr="00C60D06" w:rsidRDefault="00EA5961" w:rsidP="005F610A">
            <w:pPr>
              <w:numPr>
                <w:ilvl w:val="1"/>
                <w:numId w:val="35"/>
              </w:numPr>
              <w:tabs>
                <w:tab w:val="left" w:pos="1134"/>
              </w:tabs>
              <w:ind w:left="0" w:firstLine="567"/>
              <w:jc w:val="both"/>
            </w:pPr>
            <w:r w:rsidRPr="00C60D06">
              <w:t>În baza prezentului Contract, Cumpărătorul se obligă:</w:t>
            </w:r>
          </w:p>
          <w:p w:rsidR="00EA5961" w:rsidRPr="00C60D06" w:rsidRDefault="00EA5961"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EA5961" w:rsidRPr="00C60D06" w:rsidRDefault="00EA5961"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Forţa majoră</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A5961" w:rsidRPr="00C60D06" w:rsidRDefault="00EA5961"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EA5961" w:rsidRPr="00C60D06" w:rsidRDefault="00EA5961"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Rezilierea</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Rezilierea Contractului se poate realiza cu acordul comun al Părţilor.</w:t>
            </w:r>
          </w:p>
          <w:p w:rsidR="00EA5961" w:rsidRPr="00C60D06" w:rsidRDefault="00EA5961" w:rsidP="005F610A">
            <w:pPr>
              <w:numPr>
                <w:ilvl w:val="1"/>
                <w:numId w:val="35"/>
              </w:numPr>
              <w:tabs>
                <w:tab w:val="left" w:pos="1134"/>
              </w:tabs>
              <w:ind w:left="0" w:firstLine="567"/>
              <w:jc w:val="both"/>
            </w:pPr>
            <w:r w:rsidRPr="00C60D06">
              <w:t>Contractul poate fi reziliat în mod unilateral de către:</w:t>
            </w:r>
          </w:p>
          <w:p w:rsidR="00EA5961" w:rsidRPr="00C60D06" w:rsidRDefault="00EA5961"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EA5961" w:rsidRPr="00C60D06" w:rsidRDefault="00EA5961" w:rsidP="00835DF6">
            <w:pPr>
              <w:numPr>
                <w:ilvl w:val="0"/>
                <w:numId w:val="38"/>
              </w:numPr>
              <w:tabs>
                <w:tab w:val="left" w:pos="1134"/>
              </w:tabs>
              <w:ind w:firstLine="198"/>
            </w:pPr>
            <w:r w:rsidRPr="00C60D06">
              <w:t>Cumpărător în caz de nerespectare de către Prestator a termenelor de prestare stabilite;</w:t>
            </w:r>
          </w:p>
          <w:p w:rsidR="00EA5961" w:rsidRPr="00C60D06" w:rsidRDefault="00EA5961" w:rsidP="00835DF6">
            <w:pPr>
              <w:numPr>
                <w:ilvl w:val="0"/>
                <w:numId w:val="38"/>
              </w:numPr>
              <w:tabs>
                <w:tab w:val="left" w:pos="1134"/>
              </w:tabs>
              <w:ind w:left="0" w:firstLine="776"/>
            </w:pPr>
            <w:r w:rsidRPr="00C60D06">
              <w:t>Prestator în caz de nerespectare de către Cumpărător a termenelor de plată a Serviciilor;</w:t>
            </w:r>
          </w:p>
          <w:p w:rsidR="00EA5961" w:rsidRPr="00C60D06" w:rsidRDefault="00EA5961"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EA5961" w:rsidRPr="00C60D06" w:rsidRDefault="00EA5961"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EA5961" w:rsidRPr="00C60D06" w:rsidRDefault="00EA5961"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EA5961" w:rsidRPr="00C60D06" w:rsidRDefault="00EA5961"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EA5961" w:rsidRPr="00C60D06" w:rsidRDefault="00EA5961"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EA5961" w:rsidRPr="00C60D06" w:rsidRDefault="00EA5961"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EA5961" w:rsidRPr="00C60D06" w:rsidRDefault="00EA5961"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EA5961" w:rsidRPr="00C60D06" w:rsidRDefault="00EA5961"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EA5961" w:rsidRPr="00C60D06" w:rsidRDefault="00EA5961" w:rsidP="00277A9E">
            <w:pPr>
              <w:tabs>
                <w:tab w:val="left" w:pos="1134"/>
              </w:tabs>
              <w:ind w:firstLine="567"/>
              <w:jc w:val="both"/>
            </w:pPr>
          </w:p>
          <w:p w:rsidR="00EA5961" w:rsidRPr="00C60D06" w:rsidRDefault="00EA5961" w:rsidP="005F610A">
            <w:pPr>
              <w:numPr>
                <w:ilvl w:val="0"/>
                <w:numId w:val="35"/>
              </w:numPr>
              <w:tabs>
                <w:tab w:val="left" w:pos="1134"/>
              </w:tabs>
              <w:ind w:left="0" w:firstLine="567"/>
            </w:pPr>
            <w:r w:rsidRPr="00C60D06">
              <w:rPr>
                <w:b/>
                <w:sz w:val="28"/>
                <w:szCs w:val="28"/>
              </w:rPr>
              <w:t>Sancţiuni</w:t>
            </w:r>
          </w:p>
          <w:p w:rsidR="00EA5961" w:rsidRPr="00C60D06" w:rsidRDefault="00EA5961"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EA5961" w:rsidRPr="00C60D06" w:rsidRDefault="00EA5961"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EA5961" w:rsidRPr="00C60D06" w:rsidRDefault="00EA5961"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EA5961" w:rsidRPr="00C60D06" w:rsidRDefault="00EA5961"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EA5961" w:rsidRPr="00C60D06" w:rsidRDefault="00EA5961"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5961" w:rsidRPr="00C60D06" w:rsidRDefault="00EA5961"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Dispoziţii finale</w:t>
            </w: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EA5961" w:rsidRPr="00C60D06" w:rsidRDefault="00EA5961"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EA5961" w:rsidRPr="00C60D06" w:rsidRDefault="00EA5961"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5961" w:rsidRPr="00C60D06" w:rsidRDefault="00EA5961"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EA5961" w:rsidRPr="00C60D06" w:rsidRDefault="00EA5961"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EA5961" w:rsidRPr="00A20ACF" w:rsidRDefault="00EA5961"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5961" w:rsidRPr="00A20ACF" w:rsidRDefault="00EA5961" w:rsidP="005F610A">
            <w:pPr>
              <w:numPr>
                <w:ilvl w:val="1"/>
                <w:numId w:val="35"/>
              </w:numPr>
              <w:tabs>
                <w:tab w:val="left" w:pos="1134"/>
              </w:tabs>
              <w:ind w:left="0" w:firstLine="567"/>
              <w:jc w:val="both"/>
            </w:pPr>
            <w:r w:rsidRPr="00A20ACF">
              <w:t xml:space="preserve">Prezentul Contract este valabil pînă la 31 decembrie 20__.                         </w:t>
            </w:r>
          </w:p>
          <w:p w:rsidR="00EA5961" w:rsidRPr="00C60D06" w:rsidRDefault="00EA5961"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EA5961" w:rsidRPr="00C60D06" w:rsidRDefault="00EA5961"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p w:rsidR="00EA5961" w:rsidRPr="00C60D06" w:rsidRDefault="00EA5961" w:rsidP="00277A9E">
            <w:pPr>
              <w:tabs>
                <w:tab w:val="left" w:pos="1134"/>
              </w:tabs>
              <w:ind w:firstLine="567"/>
              <w:jc w:val="both"/>
            </w:pPr>
          </w:p>
        </w:tc>
      </w:tr>
      <w:tr w:rsidR="00EA5961" w:rsidRPr="00C60D06" w:rsidTr="00277A9E">
        <w:trPr>
          <w:gridAfter w:val="1"/>
          <w:wAfter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EA5961" w:rsidRPr="00C60D06" w:rsidTr="00277A9E">
        <w:trPr>
          <w:gridBefore w:val="1"/>
          <w:wBefore w:w="34" w:type="dxa"/>
          <w:trHeight w:val="113"/>
        </w:trPr>
        <w:tc>
          <w:tcPr>
            <w:tcW w:w="9747" w:type="dxa"/>
            <w:gridSpan w:val="3"/>
            <w:vAlign w:val="center"/>
          </w:tcPr>
          <w:p w:rsidR="00EA5961" w:rsidRPr="00C60D06" w:rsidRDefault="00EA5961" w:rsidP="00277A9E">
            <w:pPr>
              <w:tabs>
                <w:tab w:val="left" w:pos="1134"/>
              </w:tabs>
              <w:ind w:firstLine="567"/>
              <w:rPr>
                <w:b/>
                <w:sz w:val="28"/>
                <w:szCs w:val="28"/>
              </w:rPr>
            </w:pPr>
          </w:p>
        </w:tc>
      </w:tr>
      <w:tr w:rsidR="00EA5961"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tabs>
                <w:tab w:val="left" w:pos="1134"/>
              </w:tabs>
              <w:ind w:firstLine="567"/>
              <w:jc w:val="center"/>
              <w:rPr>
                <w:b/>
                <w:caps/>
                <w:sz w:val="40"/>
              </w:rPr>
            </w:pPr>
            <w:r w:rsidRPr="00C60D06">
              <w:rPr>
                <w:b/>
              </w:rPr>
              <w:t>Autoritatea contractantă</w:t>
            </w:r>
          </w:p>
        </w:tc>
      </w:tr>
      <w:tr w:rsidR="00EA5961"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Adresa poştală:</w:t>
            </w:r>
          </w:p>
        </w:tc>
      </w:tr>
      <w:tr w:rsidR="00EA5961" w:rsidRPr="00C60D06" w:rsidTr="00277A9E">
        <w:trPr>
          <w:gridBefore w:val="1"/>
          <w:wBefore w:w="34" w:type="dxa"/>
          <w:trHeight w:val="373"/>
        </w:trPr>
        <w:tc>
          <w:tcPr>
            <w:tcW w:w="4873" w:type="dxa"/>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Telefon:</w:t>
            </w:r>
          </w:p>
        </w:tc>
      </w:tr>
      <w:tr w:rsidR="00EA5961" w:rsidRPr="00C60D06" w:rsidTr="00277A9E">
        <w:trPr>
          <w:gridBefore w:val="1"/>
          <w:wBefore w:w="34" w:type="dxa"/>
          <w:trHeight w:val="373"/>
        </w:trPr>
        <w:tc>
          <w:tcPr>
            <w:tcW w:w="4873" w:type="dxa"/>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Cont de decontare:</w:t>
            </w:r>
          </w:p>
        </w:tc>
      </w:tr>
      <w:tr w:rsidR="00EA5961" w:rsidRPr="00C60D06" w:rsidTr="00277A9E">
        <w:trPr>
          <w:gridBefore w:val="1"/>
          <w:wBefore w:w="34" w:type="dxa"/>
          <w:trHeight w:val="373"/>
        </w:trPr>
        <w:tc>
          <w:tcPr>
            <w:tcW w:w="4873" w:type="dxa"/>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Banca:</w:t>
            </w:r>
          </w:p>
        </w:tc>
      </w:tr>
      <w:tr w:rsidR="00EA5961" w:rsidRPr="00C60D06" w:rsidTr="00277A9E">
        <w:trPr>
          <w:gridBefore w:val="1"/>
          <w:wBefore w:w="34" w:type="dxa"/>
          <w:trHeight w:val="373"/>
        </w:trPr>
        <w:tc>
          <w:tcPr>
            <w:tcW w:w="4873" w:type="dxa"/>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Adresa poştală a băncii:</w:t>
            </w:r>
          </w:p>
        </w:tc>
      </w:tr>
      <w:tr w:rsidR="00EA5961" w:rsidRPr="00C60D06" w:rsidTr="00277A9E">
        <w:trPr>
          <w:gridBefore w:val="1"/>
          <w:wBefore w:w="34" w:type="dxa"/>
          <w:trHeight w:val="373"/>
        </w:trPr>
        <w:tc>
          <w:tcPr>
            <w:tcW w:w="4873" w:type="dxa"/>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Cod:</w:t>
            </w:r>
          </w:p>
        </w:tc>
      </w:tr>
      <w:tr w:rsidR="00EA5961"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Cod fiscal:</w:t>
            </w:r>
          </w:p>
        </w:tc>
      </w:tr>
      <w:tr w:rsidR="00EA5961" w:rsidRPr="00C60D06" w:rsidTr="00277A9E">
        <w:trPr>
          <w:gridBefore w:val="1"/>
          <w:wBefore w:w="34" w:type="dxa"/>
          <w:trHeight w:val="113"/>
        </w:trPr>
        <w:tc>
          <w:tcPr>
            <w:tcW w:w="9747" w:type="dxa"/>
            <w:gridSpan w:val="3"/>
            <w:tcBorders>
              <w:top w:val="single" w:sz="4" w:space="0" w:color="auto"/>
            </w:tcBorders>
            <w:vAlign w:val="center"/>
          </w:tcPr>
          <w:p w:rsidR="00EA5961" w:rsidRPr="00C60D06" w:rsidRDefault="00EA5961" w:rsidP="00277A9E">
            <w:pPr>
              <w:tabs>
                <w:tab w:val="left" w:pos="1134"/>
              </w:tabs>
              <w:ind w:firstLine="567"/>
            </w:pPr>
          </w:p>
        </w:tc>
      </w:tr>
      <w:tr w:rsidR="00EA5961" w:rsidRPr="00C60D06" w:rsidTr="00277A9E">
        <w:trPr>
          <w:gridBefore w:val="1"/>
          <w:wBefore w:w="34" w:type="dxa"/>
          <w:trHeight w:val="697"/>
        </w:trPr>
        <w:tc>
          <w:tcPr>
            <w:tcW w:w="9747" w:type="dxa"/>
            <w:gridSpan w:val="3"/>
            <w:vAlign w:val="center"/>
          </w:tcPr>
          <w:p w:rsidR="00EA5961" w:rsidRPr="00C60D06" w:rsidRDefault="00EA5961" w:rsidP="005F610A">
            <w:pPr>
              <w:numPr>
                <w:ilvl w:val="0"/>
                <w:numId w:val="35"/>
              </w:numPr>
              <w:tabs>
                <w:tab w:val="left" w:pos="1134"/>
              </w:tabs>
              <w:ind w:left="0" w:firstLine="567"/>
              <w:rPr>
                <w:b/>
                <w:sz w:val="28"/>
                <w:szCs w:val="28"/>
              </w:rPr>
            </w:pPr>
            <w:r w:rsidRPr="00C60D06">
              <w:rPr>
                <w:b/>
                <w:sz w:val="28"/>
                <w:szCs w:val="28"/>
              </w:rPr>
              <w:t>Semnăturile părţilor</w:t>
            </w:r>
          </w:p>
        </w:tc>
      </w:tr>
      <w:tr w:rsidR="00EA5961"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5961" w:rsidRPr="00C60D06" w:rsidRDefault="00EA5961" w:rsidP="00277A9E">
            <w:pPr>
              <w:tabs>
                <w:tab w:val="left" w:pos="1134"/>
              </w:tabs>
              <w:ind w:firstLine="567"/>
              <w:jc w:val="center"/>
              <w:rPr>
                <w:b/>
                <w:caps/>
                <w:sz w:val="40"/>
              </w:rPr>
            </w:pPr>
            <w:r w:rsidRPr="00C60D06">
              <w:rPr>
                <w:b/>
              </w:rPr>
              <w:t>Autoritatea contractantă</w:t>
            </w:r>
          </w:p>
        </w:tc>
      </w:tr>
      <w:tr w:rsidR="00EA5961"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Semnătura autorizată:</w:t>
            </w:r>
          </w:p>
        </w:tc>
      </w:tr>
      <w:tr w:rsidR="00EA5961"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EA5961" w:rsidRPr="00C60D06" w:rsidRDefault="00EA5961" w:rsidP="00277A9E">
            <w:pPr>
              <w:tabs>
                <w:tab w:val="left" w:pos="1134"/>
                <w:tab w:val="left" w:pos="4680"/>
                <w:tab w:val="left" w:pos="7020"/>
              </w:tabs>
              <w:suppressAutoHyphens/>
              <w:ind w:firstLine="567"/>
              <w:jc w:val="center"/>
            </w:pPr>
            <w:r w:rsidRPr="00C60D06">
              <w:t>L.Ș.</w:t>
            </w:r>
          </w:p>
        </w:tc>
      </w:tr>
      <w:tr w:rsidR="00EA5961" w:rsidRPr="00C60D06" w:rsidTr="00277A9E">
        <w:trPr>
          <w:gridBefore w:val="1"/>
          <w:wBefore w:w="34" w:type="dxa"/>
          <w:trHeight w:val="373"/>
        </w:trPr>
        <w:tc>
          <w:tcPr>
            <w:tcW w:w="4873" w:type="dxa"/>
            <w:tcBorders>
              <w:top w:val="single" w:sz="4" w:space="0" w:color="auto"/>
            </w:tcBorders>
            <w:vAlign w:val="center"/>
          </w:tcPr>
          <w:p w:rsidR="00EA5961" w:rsidRPr="00C60D06" w:rsidRDefault="00EA5961"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A5961" w:rsidRPr="00C60D06" w:rsidRDefault="00EA5961" w:rsidP="00277A9E">
            <w:pPr>
              <w:tabs>
                <w:tab w:val="left" w:pos="1134"/>
                <w:tab w:val="left" w:pos="4680"/>
                <w:tab w:val="left" w:pos="7020"/>
              </w:tabs>
              <w:suppressAutoHyphens/>
              <w:ind w:firstLine="567"/>
            </w:pPr>
            <w:r w:rsidRPr="00C60D06">
              <w:t>Contabil:</w:t>
            </w:r>
          </w:p>
        </w:tc>
      </w:tr>
      <w:tr w:rsidR="00EA5961" w:rsidRPr="00C60D06" w:rsidTr="00277A9E">
        <w:trPr>
          <w:gridBefore w:val="1"/>
          <w:wBefore w:w="34" w:type="dxa"/>
          <w:trHeight w:val="373"/>
        </w:trPr>
        <w:tc>
          <w:tcPr>
            <w:tcW w:w="4873" w:type="dxa"/>
            <w:vAlign w:val="center"/>
          </w:tcPr>
          <w:p w:rsidR="00EA5961" w:rsidRPr="00C60D06" w:rsidRDefault="00EA5961" w:rsidP="00277A9E">
            <w:pPr>
              <w:tabs>
                <w:tab w:val="left" w:pos="1134"/>
                <w:tab w:val="left" w:pos="4680"/>
                <w:tab w:val="left" w:pos="7020"/>
              </w:tabs>
              <w:suppressAutoHyphens/>
              <w:ind w:firstLine="567"/>
            </w:pPr>
          </w:p>
        </w:tc>
        <w:tc>
          <w:tcPr>
            <w:tcW w:w="4874" w:type="dxa"/>
            <w:gridSpan w:val="2"/>
            <w:vAlign w:val="center"/>
          </w:tcPr>
          <w:p w:rsidR="00EA5961" w:rsidRPr="00C60D06" w:rsidRDefault="00EA5961" w:rsidP="00277A9E">
            <w:pPr>
              <w:tabs>
                <w:tab w:val="left" w:pos="1134"/>
                <w:tab w:val="left" w:pos="4680"/>
                <w:tab w:val="left" w:pos="7020"/>
              </w:tabs>
              <w:suppressAutoHyphens/>
              <w:ind w:firstLine="567"/>
            </w:pPr>
            <w:r w:rsidRPr="00C60D06">
              <w:t>Înregistrat Nr.:</w:t>
            </w:r>
          </w:p>
        </w:tc>
      </w:tr>
      <w:tr w:rsidR="00EA5961" w:rsidRPr="00C60D06" w:rsidTr="00277A9E">
        <w:trPr>
          <w:gridBefore w:val="1"/>
          <w:wBefore w:w="34" w:type="dxa"/>
          <w:trHeight w:val="373"/>
        </w:trPr>
        <w:tc>
          <w:tcPr>
            <w:tcW w:w="4873" w:type="dxa"/>
            <w:vAlign w:val="center"/>
          </w:tcPr>
          <w:p w:rsidR="00EA5961" w:rsidRPr="00C60D06" w:rsidRDefault="00EA5961" w:rsidP="00277A9E">
            <w:pPr>
              <w:tabs>
                <w:tab w:val="left" w:pos="1134"/>
                <w:tab w:val="left" w:pos="4680"/>
                <w:tab w:val="left" w:pos="7020"/>
              </w:tabs>
              <w:suppressAutoHyphens/>
              <w:ind w:firstLine="567"/>
            </w:pPr>
          </w:p>
        </w:tc>
        <w:tc>
          <w:tcPr>
            <w:tcW w:w="4874" w:type="dxa"/>
            <w:gridSpan w:val="2"/>
            <w:vAlign w:val="center"/>
          </w:tcPr>
          <w:p w:rsidR="00EA5961" w:rsidRPr="00C60D06" w:rsidRDefault="00EA5961" w:rsidP="00277A9E">
            <w:pPr>
              <w:tabs>
                <w:tab w:val="left" w:pos="1134"/>
                <w:tab w:val="left" w:pos="4680"/>
                <w:tab w:val="left" w:pos="7020"/>
              </w:tabs>
              <w:suppressAutoHyphens/>
              <w:ind w:firstLine="567"/>
            </w:pPr>
            <w:r w:rsidRPr="00C60D06">
              <w:t>Trezoreria:</w:t>
            </w:r>
          </w:p>
        </w:tc>
      </w:tr>
      <w:tr w:rsidR="00EA5961" w:rsidRPr="00C60D06" w:rsidTr="00277A9E">
        <w:trPr>
          <w:gridBefore w:val="1"/>
          <w:wBefore w:w="34" w:type="dxa"/>
          <w:trHeight w:val="373"/>
        </w:trPr>
        <w:tc>
          <w:tcPr>
            <w:tcW w:w="4873" w:type="dxa"/>
            <w:vAlign w:val="center"/>
          </w:tcPr>
          <w:p w:rsidR="00EA5961" w:rsidRPr="00C60D06" w:rsidRDefault="00EA5961" w:rsidP="00277A9E">
            <w:pPr>
              <w:tabs>
                <w:tab w:val="left" w:pos="1134"/>
                <w:tab w:val="left" w:pos="4680"/>
                <w:tab w:val="left" w:pos="7020"/>
              </w:tabs>
              <w:suppressAutoHyphens/>
              <w:ind w:firstLine="567"/>
            </w:pPr>
          </w:p>
        </w:tc>
        <w:tc>
          <w:tcPr>
            <w:tcW w:w="4874" w:type="dxa"/>
            <w:gridSpan w:val="2"/>
            <w:vAlign w:val="center"/>
          </w:tcPr>
          <w:p w:rsidR="00EA5961" w:rsidRPr="00C60D06" w:rsidRDefault="00EA5961" w:rsidP="00277A9E">
            <w:pPr>
              <w:tabs>
                <w:tab w:val="left" w:pos="1134"/>
                <w:tab w:val="left" w:pos="4680"/>
                <w:tab w:val="left" w:pos="7020"/>
              </w:tabs>
              <w:suppressAutoHyphens/>
              <w:ind w:firstLine="567"/>
            </w:pPr>
            <w:r w:rsidRPr="00C60D06">
              <w:t>Data:</w:t>
            </w:r>
          </w:p>
        </w:tc>
      </w:tr>
    </w:tbl>
    <w:p w:rsidR="00EA5961" w:rsidRPr="00C60D06" w:rsidRDefault="00EA5961" w:rsidP="003B50B6"/>
    <w:p w:rsidR="00EA5961" w:rsidRDefault="00EA5961"/>
    <w:sectPr w:rsidR="00EA5961" w:rsidSect="00A151E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961" w:rsidRDefault="00EA5961" w:rsidP="00A20ACF">
      <w:r>
        <w:separator/>
      </w:r>
    </w:p>
  </w:endnote>
  <w:endnote w:type="continuationSeparator" w:id="0">
    <w:p w:rsidR="00EA5961" w:rsidRDefault="00EA596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961" w:rsidRDefault="00EA5961" w:rsidP="00457832">
    <w:pPr>
      <w:pStyle w:val="Footer"/>
      <w:jc w:val="center"/>
    </w:pPr>
    <w:fldSimple w:instr=" PAGE   \* MERGEFORMAT ">
      <w: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961" w:rsidRDefault="00EA5961" w:rsidP="00457832">
    <w:pPr>
      <w:pStyle w:val="Footer"/>
      <w:jc w:val="center"/>
    </w:pPr>
    <w:fldSimple w:instr=" PAGE   \* MERGEFORMAT ">
      <w:r>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961" w:rsidRDefault="00EA59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961" w:rsidRDefault="00EA5961" w:rsidP="00A20ACF">
      <w:r>
        <w:separator/>
      </w:r>
    </w:p>
  </w:footnote>
  <w:footnote w:type="continuationSeparator" w:id="0">
    <w:p w:rsidR="00EA5961" w:rsidRDefault="00EA5961" w:rsidP="00A20ACF">
      <w:r>
        <w:continuationSeparator/>
      </w:r>
    </w:p>
  </w:footnote>
  <w:footnote w:id="1">
    <w:p w:rsidR="00EA5961" w:rsidRDefault="00EA5961" w:rsidP="00A20ACF">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9B5474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C7B4EAB"/>
    <w:multiLevelType w:val="hybridMultilevel"/>
    <w:tmpl w:val="47B07DE8"/>
    <w:lvl w:ilvl="0" w:tplc="189C65C2">
      <w:start w:val="1"/>
      <w:numFmt w:val="lowerLetter"/>
      <w:lvlText w:val="%1)"/>
      <w:lvlJc w:val="left"/>
      <w:pPr>
        <w:tabs>
          <w:tab w:val="num" w:pos="237"/>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312A"/>
    <w:rsid w:val="00056697"/>
    <w:rsid w:val="00080957"/>
    <w:rsid w:val="001146D9"/>
    <w:rsid w:val="001C21B9"/>
    <w:rsid w:val="001D5D93"/>
    <w:rsid w:val="001E661A"/>
    <w:rsid w:val="001F5F0B"/>
    <w:rsid w:val="00221692"/>
    <w:rsid w:val="002216C2"/>
    <w:rsid w:val="00244726"/>
    <w:rsid w:val="002674E1"/>
    <w:rsid w:val="00270B97"/>
    <w:rsid w:val="00277A9E"/>
    <w:rsid w:val="00281ECA"/>
    <w:rsid w:val="0028367D"/>
    <w:rsid w:val="0028577A"/>
    <w:rsid w:val="00301FDA"/>
    <w:rsid w:val="003556B4"/>
    <w:rsid w:val="00355EC5"/>
    <w:rsid w:val="003931FC"/>
    <w:rsid w:val="003B50B6"/>
    <w:rsid w:val="003C029C"/>
    <w:rsid w:val="00410C1D"/>
    <w:rsid w:val="004325AE"/>
    <w:rsid w:val="004562A4"/>
    <w:rsid w:val="00457832"/>
    <w:rsid w:val="004676A0"/>
    <w:rsid w:val="004C0C0E"/>
    <w:rsid w:val="004D12F6"/>
    <w:rsid w:val="004F3C4C"/>
    <w:rsid w:val="00536A91"/>
    <w:rsid w:val="00540469"/>
    <w:rsid w:val="00552F5B"/>
    <w:rsid w:val="005939A2"/>
    <w:rsid w:val="005A71E8"/>
    <w:rsid w:val="005B4F68"/>
    <w:rsid w:val="005F552D"/>
    <w:rsid w:val="005F610A"/>
    <w:rsid w:val="00600D25"/>
    <w:rsid w:val="00612D49"/>
    <w:rsid w:val="00671816"/>
    <w:rsid w:val="006C1FA2"/>
    <w:rsid w:val="006D32CC"/>
    <w:rsid w:val="00740EF4"/>
    <w:rsid w:val="007621CB"/>
    <w:rsid w:val="0077257F"/>
    <w:rsid w:val="007C0C9D"/>
    <w:rsid w:val="00835DF6"/>
    <w:rsid w:val="0085357A"/>
    <w:rsid w:val="0088403C"/>
    <w:rsid w:val="008B0779"/>
    <w:rsid w:val="008E4AFE"/>
    <w:rsid w:val="008E7824"/>
    <w:rsid w:val="00923642"/>
    <w:rsid w:val="0093227A"/>
    <w:rsid w:val="0095589A"/>
    <w:rsid w:val="00962F3D"/>
    <w:rsid w:val="009A2674"/>
    <w:rsid w:val="009C33F6"/>
    <w:rsid w:val="00A12A6F"/>
    <w:rsid w:val="00A14105"/>
    <w:rsid w:val="00A149A9"/>
    <w:rsid w:val="00A151EC"/>
    <w:rsid w:val="00A20ACF"/>
    <w:rsid w:val="00A52FE7"/>
    <w:rsid w:val="00A54DC4"/>
    <w:rsid w:val="00A6770B"/>
    <w:rsid w:val="00A76B48"/>
    <w:rsid w:val="00A81B2E"/>
    <w:rsid w:val="00A857A3"/>
    <w:rsid w:val="00AA2559"/>
    <w:rsid w:val="00AA4D95"/>
    <w:rsid w:val="00AD3412"/>
    <w:rsid w:val="00AE151A"/>
    <w:rsid w:val="00B0440A"/>
    <w:rsid w:val="00B07AB3"/>
    <w:rsid w:val="00B3697A"/>
    <w:rsid w:val="00B41118"/>
    <w:rsid w:val="00B447A6"/>
    <w:rsid w:val="00B45BB5"/>
    <w:rsid w:val="00B630A5"/>
    <w:rsid w:val="00B92FD0"/>
    <w:rsid w:val="00B95B13"/>
    <w:rsid w:val="00BC0A51"/>
    <w:rsid w:val="00BD0613"/>
    <w:rsid w:val="00C00499"/>
    <w:rsid w:val="00C03CAE"/>
    <w:rsid w:val="00C14A85"/>
    <w:rsid w:val="00C60D06"/>
    <w:rsid w:val="00C67FF8"/>
    <w:rsid w:val="00C85DBD"/>
    <w:rsid w:val="00CC0723"/>
    <w:rsid w:val="00CC390D"/>
    <w:rsid w:val="00CD08EC"/>
    <w:rsid w:val="00D00A8C"/>
    <w:rsid w:val="00D16905"/>
    <w:rsid w:val="00DA1B97"/>
    <w:rsid w:val="00DA2F0E"/>
    <w:rsid w:val="00DA7446"/>
    <w:rsid w:val="00DA7D71"/>
    <w:rsid w:val="00DC72B4"/>
    <w:rsid w:val="00DD6021"/>
    <w:rsid w:val="00DE7D2D"/>
    <w:rsid w:val="00E465C9"/>
    <w:rsid w:val="00E64476"/>
    <w:rsid w:val="00E82BA4"/>
    <w:rsid w:val="00E9090C"/>
    <w:rsid w:val="00EA5961"/>
    <w:rsid w:val="00EC278C"/>
    <w:rsid w:val="00ED6D4E"/>
    <w:rsid w:val="00F0336E"/>
    <w:rsid w:val="00F239B3"/>
    <w:rsid w:val="00F23CB1"/>
    <w:rsid w:val="00F23EE9"/>
    <w:rsid w:val="00F52A7A"/>
    <w:rsid w:val="00F80BB0"/>
    <w:rsid w:val="00F959DE"/>
    <w:rsid w:val="00F979FB"/>
    <w:rsid w:val="00FE18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rPr>
  </w:style>
  <w:style w:type="character" w:customStyle="1" w:styleId="NoSpacingChar">
    <w:name w:val="No Spacing Char"/>
    <w:link w:val="NoSpacing"/>
    <w:uiPriority w:val="99"/>
    <w:locked/>
    <w:rsid w:val="00277A9E"/>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divs>
    <w:div w:id="544562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315</TotalTime>
  <Pages>42</Pages>
  <Words>13997</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26</cp:revision>
  <cp:lastPrinted>2018-10-10T10:56:00Z</cp:lastPrinted>
  <dcterms:created xsi:type="dcterms:W3CDTF">2018-10-10T10:54:00Z</dcterms:created>
  <dcterms:modified xsi:type="dcterms:W3CDTF">2021-09-06T06:25:00Z</dcterms:modified>
</cp:coreProperties>
</file>