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5DC" w:rsidRPr="00826AC7" w:rsidRDefault="006445DC" w:rsidP="008876C3">
      <w:pPr>
        <w:spacing w:before="120"/>
        <w:rPr>
          <w:sz w:val="24"/>
          <w:szCs w:val="24"/>
        </w:rPr>
      </w:pPr>
    </w:p>
    <w:p w:rsidR="006445DC" w:rsidRPr="00872C2B" w:rsidRDefault="006445DC" w:rsidP="008876C3">
      <w:pPr>
        <w:pStyle w:val="Heading1"/>
        <w:spacing w:before="120"/>
      </w:pPr>
      <w:r w:rsidRPr="00872C2B">
        <w:t>ANUN</w:t>
      </w:r>
      <w:r w:rsidRPr="00872C2B">
        <w:rPr>
          <w:rFonts w:ascii="Tahoma" w:hAnsi="Tahoma" w:cs="Tahoma"/>
        </w:rPr>
        <w:t>Ț</w:t>
      </w:r>
      <w:r w:rsidRPr="00872C2B">
        <w:t xml:space="preserve"> DE PARTICIPARE</w:t>
      </w:r>
    </w:p>
    <w:p w:rsidR="006445DC" w:rsidRPr="00872C2B" w:rsidRDefault="006445DC" w:rsidP="00193507">
      <w:pPr>
        <w:rPr>
          <w:sz w:val="24"/>
          <w:szCs w:val="24"/>
          <w:lang w:val="en-US"/>
        </w:rPr>
      </w:pPr>
    </w:p>
    <w:p w:rsidR="006445DC" w:rsidRPr="00872C2B" w:rsidRDefault="006445DC" w:rsidP="00B45094">
      <w:pPr>
        <w:spacing w:before="120"/>
        <w:rPr>
          <w:b/>
          <w:sz w:val="24"/>
          <w:szCs w:val="24"/>
          <w:lang w:val="en-US"/>
        </w:rPr>
      </w:pPr>
      <w:r w:rsidRPr="00872C2B">
        <w:rPr>
          <w:b/>
          <w:sz w:val="28"/>
          <w:szCs w:val="28"/>
          <w:lang w:val="en-US"/>
        </w:rPr>
        <w:t>privind achizi</w:t>
      </w:r>
      <w:r w:rsidRPr="00872C2B">
        <w:rPr>
          <w:rFonts w:ascii="Tahoma" w:hAnsi="Tahoma" w:cs="Tahoma"/>
          <w:b/>
          <w:sz w:val="28"/>
          <w:szCs w:val="28"/>
          <w:lang w:val="en-US"/>
        </w:rPr>
        <w:t>ț</w:t>
      </w:r>
      <w:r w:rsidRPr="00872C2B">
        <w:rPr>
          <w:b/>
          <w:sz w:val="28"/>
          <w:szCs w:val="28"/>
          <w:lang w:val="en-US"/>
        </w:rPr>
        <w:t xml:space="preserve">ionarea </w:t>
      </w:r>
      <w:r>
        <w:rPr>
          <w:b/>
          <w:sz w:val="28"/>
          <w:szCs w:val="28"/>
          <w:u w:val="single"/>
          <w:lang w:val="en-US"/>
        </w:rPr>
        <w:t>Lampă bactericidă portativa 30V</w:t>
      </w:r>
      <w:r w:rsidRPr="00872C2B">
        <w:rPr>
          <w:b/>
          <w:sz w:val="24"/>
          <w:szCs w:val="24"/>
          <w:lang w:val="en-US"/>
        </w:rPr>
        <w:br/>
        <w:t>prin procedura de 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ie_de valoare mica</w:t>
      </w:r>
    </w:p>
    <w:p w:rsidR="006445DC" w:rsidRPr="00872C2B" w:rsidRDefault="006445DC" w:rsidP="008876C3">
      <w:pPr>
        <w:pStyle w:val="Heading1"/>
        <w:spacing w:before="120"/>
        <w:rPr>
          <w:sz w:val="24"/>
          <w:szCs w:val="24"/>
        </w:rPr>
      </w:pPr>
    </w:p>
    <w:p w:rsidR="006445DC" w:rsidRPr="00872C2B" w:rsidRDefault="006445DC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>Denumirea autorită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ii contractante: _</w:t>
      </w:r>
      <w:r w:rsidRPr="00872C2B">
        <w:rPr>
          <w:b/>
          <w:sz w:val="24"/>
          <w:szCs w:val="24"/>
          <w:lang w:val="ro-RO"/>
        </w:rPr>
        <w:t xml:space="preserve">IMSP SCMS M P S </w:t>
      </w:r>
      <w:r w:rsidRPr="00872C2B">
        <w:rPr>
          <w:b/>
          <w:sz w:val="24"/>
          <w:szCs w:val="24"/>
          <w:lang w:val="en-US"/>
        </w:rPr>
        <w:t>__________________________</w:t>
      </w:r>
    </w:p>
    <w:p w:rsidR="006445DC" w:rsidRPr="00872C2B" w:rsidRDefault="006445DC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872C2B">
        <w:rPr>
          <w:b/>
          <w:sz w:val="24"/>
          <w:szCs w:val="24"/>
        </w:rPr>
        <w:t>IDNO: _1003600150716________________________________________________________</w:t>
      </w:r>
    </w:p>
    <w:p w:rsidR="006445DC" w:rsidRPr="00872C2B" w:rsidRDefault="006445DC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Adresa: </w:t>
      </w:r>
      <w:r w:rsidRPr="00872C2B">
        <w:rPr>
          <w:b/>
          <w:sz w:val="24"/>
          <w:szCs w:val="24"/>
          <w:lang w:val="ro-RO"/>
        </w:rPr>
        <w:t xml:space="preserve">mun. Chişinău, str. A. Puşkin, 51 </w:t>
      </w:r>
      <w:r w:rsidRPr="00872C2B">
        <w:rPr>
          <w:b/>
          <w:sz w:val="24"/>
          <w:szCs w:val="24"/>
          <w:lang w:val="en-US"/>
        </w:rPr>
        <w:t>_______________________________________</w:t>
      </w:r>
    </w:p>
    <w:p w:rsidR="006445DC" w:rsidRPr="00872C2B" w:rsidRDefault="006445DC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>Numărul de telefon/fax: _</w:t>
      </w:r>
      <w:r>
        <w:rPr>
          <w:b/>
          <w:sz w:val="24"/>
          <w:szCs w:val="24"/>
          <w:lang w:val="en-US"/>
        </w:rPr>
        <w:t>069-45-36-55</w:t>
      </w:r>
      <w:r w:rsidRPr="00872C2B">
        <w:rPr>
          <w:b/>
          <w:sz w:val="24"/>
          <w:szCs w:val="24"/>
          <w:lang w:val="en-US"/>
        </w:rPr>
        <w:t>_______________________________________</w:t>
      </w:r>
    </w:p>
    <w:p w:rsidR="006445DC" w:rsidRPr="00872C2B" w:rsidRDefault="006445DC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Adresa de e-mail 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 de internet a autorită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 xml:space="preserve">ii contractante: </w:t>
      </w:r>
      <w:hyperlink r:id="rId7" w:history="1">
        <w:r w:rsidRPr="00872C2B">
          <w:rPr>
            <w:rStyle w:val="Hyperlink"/>
            <w:b/>
            <w:sz w:val="24"/>
            <w:szCs w:val="24"/>
            <w:lang w:val="en-US"/>
          </w:rPr>
          <w:t>scms@ms.md</w:t>
        </w:r>
      </w:hyperlink>
      <w:r w:rsidRPr="00872C2B">
        <w:rPr>
          <w:b/>
          <w:sz w:val="24"/>
          <w:szCs w:val="24"/>
          <w:lang w:val="en-US"/>
        </w:rPr>
        <w:t>,</w:t>
      </w:r>
      <w:r w:rsidRPr="00872C2B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872C2B">
        <w:rPr>
          <w:b/>
          <w:sz w:val="24"/>
          <w:szCs w:val="24"/>
          <w:lang w:val="en-US"/>
        </w:rPr>
        <w:t>tatianascms.achiz@yahoo.com</w:t>
      </w:r>
    </w:p>
    <w:p w:rsidR="006445DC" w:rsidRPr="00872C2B" w:rsidRDefault="006445DC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>Adresa de e-mail sau de internet de la care se va putea ob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ine accesul la documenta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 xml:space="preserve">ia de atribuire: </w:t>
      </w:r>
      <w:r w:rsidRPr="00872C2B">
        <w:rPr>
          <w:b/>
          <w:i/>
          <w:sz w:val="24"/>
          <w:szCs w:val="24"/>
          <w:lang w:val="en-US"/>
        </w:rPr>
        <w:t>documenta</w:t>
      </w:r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872C2B">
        <w:rPr>
          <w:b/>
          <w:i/>
          <w:sz w:val="24"/>
          <w:szCs w:val="24"/>
          <w:lang w:val="en-US"/>
        </w:rPr>
        <w:t>ia de atribuire este anexată în cadrul procedurii în SIA RSAP</w:t>
      </w:r>
      <w:r w:rsidRPr="00872C2B">
        <w:rPr>
          <w:b/>
          <w:sz w:val="24"/>
          <w:szCs w:val="24"/>
          <w:lang w:val="en-US"/>
        </w:rPr>
        <w:t xml:space="preserve"> </w:t>
      </w:r>
    </w:p>
    <w:p w:rsidR="006445DC" w:rsidRPr="00872C2B" w:rsidRDefault="006445DC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>Tipul autorită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 xml:space="preserve">ii contractante 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 obiectul principal de activitate (dacă este cazul, men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iunea că autoritatea contractantă este o autoritate centrală de 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 sau că 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ia implică o altă formă de 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 comună): Nu se aplica</w:t>
      </w:r>
      <w:r w:rsidRPr="00872C2B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872C2B">
        <w:rPr>
          <w:b/>
          <w:sz w:val="24"/>
          <w:szCs w:val="24"/>
          <w:lang w:val="en-US"/>
        </w:rPr>
        <w:t>__________________________________________________________________________</w:t>
      </w:r>
      <w:r>
        <w:rPr>
          <w:b/>
          <w:sz w:val="24"/>
          <w:szCs w:val="24"/>
          <w:lang w:val="en-US"/>
        </w:rPr>
        <w:t>__</w:t>
      </w:r>
    </w:p>
    <w:p w:rsidR="006445DC" w:rsidRDefault="006445DC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>Cumpărătorul invită operatorii economici interesa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i, care îi pot satisface necesită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ile, să participe la procedura de 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 privind livrarea/prestarea/executarea următoarelor bunuri /servicii/lucrări:</w:t>
      </w:r>
    </w:p>
    <w:p w:rsidR="006445DC" w:rsidRPr="00872C2B" w:rsidRDefault="006445DC" w:rsidP="00820FBC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tbl>
      <w:tblPr>
        <w:tblW w:w="10168" w:type="dxa"/>
        <w:tblInd w:w="-1020" w:type="dxa"/>
        <w:tblLayout w:type="fixed"/>
        <w:tblLook w:val="00A0"/>
      </w:tblPr>
      <w:tblGrid>
        <w:gridCol w:w="537"/>
        <w:gridCol w:w="1302"/>
        <w:gridCol w:w="1629"/>
        <w:gridCol w:w="1080"/>
        <w:gridCol w:w="900"/>
        <w:gridCol w:w="2740"/>
        <w:gridCol w:w="1980"/>
      </w:tblGrid>
      <w:tr w:rsidR="006445DC" w:rsidRPr="009D772E" w:rsidTr="00B37752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445DC" w:rsidRPr="00872C2B" w:rsidRDefault="006445DC" w:rsidP="008876C3">
            <w:pPr>
              <w:spacing w:before="120"/>
              <w:jc w:val="center"/>
              <w:rPr>
                <w:b/>
              </w:rPr>
            </w:pPr>
            <w:r w:rsidRPr="00872C2B">
              <w:rPr>
                <w:b/>
              </w:rPr>
              <w:t>Nr. d/o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445DC" w:rsidRPr="00872C2B" w:rsidRDefault="006445DC" w:rsidP="008876C3">
            <w:pPr>
              <w:spacing w:before="120"/>
              <w:jc w:val="center"/>
              <w:rPr>
                <w:b/>
              </w:rPr>
            </w:pPr>
            <w:r w:rsidRPr="00872C2B">
              <w:rPr>
                <w:b/>
              </w:rPr>
              <w:t>Cod CPV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445DC" w:rsidRPr="00872C2B" w:rsidRDefault="006445DC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872C2B">
              <w:rPr>
                <w:b/>
                <w:lang w:val="en-US"/>
              </w:rPr>
              <w:t>Denumirea bunurilor/serviciilor/</w:t>
            </w:r>
            <w:r>
              <w:rPr>
                <w:b/>
                <w:lang w:val="en-US"/>
              </w:rPr>
              <w:t xml:space="preserve"> </w:t>
            </w:r>
            <w:r w:rsidRPr="00872C2B">
              <w:rPr>
                <w:b/>
                <w:lang w:val="en-US"/>
              </w:rPr>
              <w:t>lucrărilor solicitate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445DC" w:rsidRPr="00872C2B" w:rsidRDefault="006445DC" w:rsidP="008876C3">
            <w:pPr>
              <w:spacing w:before="120"/>
              <w:jc w:val="center"/>
              <w:rPr>
                <w:b/>
              </w:rPr>
            </w:pPr>
            <w:r w:rsidRPr="00872C2B">
              <w:rPr>
                <w:b/>
              </w:rPr>
              <w:t>Unitatea de măsură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445DC" w:rsidRPr="00872C2B" w:rsidRDefault="006445DC" w:rsidP="008876C3">
            <w:pPr>
              <w:spacing w:before="120"/>
              <w:jc w:val="center"/>
              <w:rPr>
                <w:b/>
              </w:rPr>
            </w:pPr>
            <w:r w:rsidRPr="00872C2B">
              <w:rPr>
                <w:b/>
              </w:rPr>
              <w:t>Cantitatea</w:t>
            </w:r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445DC" w:rsidRPr="00872C2B" w:rsidRDefault="006445DC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872C2B">
              <w:rPr>
                <w:b/>
                <w:lang w:val="en-US"/>
              </w:rPr>
              <w:t>Specificarea tehnică deplină solicitată, Standarde de referin</w:t>
            </w:r>
            <w:r w:rsidRPr="00872C2B">
              <w:rPr>
                <w:rFonts w:ascii="Tahoma" w:hAnsi="Tahoma" w:cs="Tahoma"/>
                <w:b/>
                <w:lang w:val="en-US"/>
              </w:rPr>
              <w:t>ț</w:t>
            </w:r>
            <w:r w:rsidRPr="00872C2B">
              <w:rPr>
                <w:b/>
                <w:lang w:val="en-US"/>
              </w:rPr>
              <w:t>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6445DC" w:rsidRPr="00872C2B" w:rsidRDefault="006445DC" w:rsidP="0069001F">
            <w:pPr>
              <w:spacing w:before="120"/>
              <w:jc w:val="center"/>
              <w:rPr>
                <w:b/>
                <w:lang w:val="en-US"/>
              </w:rPr>
            </w:pPr>
            <w:r w:rsidRPr="00872C2B">
              <w:rPr>
                <w:b/>
                <w:lang w:val="en-US"/>
              </w:rPr>
              <w:t>Valoarea estimată</w:t>
            </w:r>
            <w:r w:rsidRPr="00872C2B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6445DC" w:rsidRPr="00B37752" w:rsidTr="00B37752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5DC" w:rsidRPr="00872C2B" w:rsidRDefault="006445DC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DC" w:rsidRPr="00DB018B" w:rsidRDefault="006445DC" w:rsidP="00813AE2">
            <w:pPr>
              <w:rPr>
                <w:lang w:val="en-US"/>
              </w:rPr>
            </w:pPr>
            <w:r>
              <w:rPr>
                <w:lang w:val="en-US"/>
              </w:rPr>
              <w:t>33696500-0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DC" w:rsidRPr="008C0004" w:rsidRDefault="006445DC" w:rsidP="0062355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en-US"/>
              </w:rPr>
              <w:t>Lamp</w:t>
            </w:r>
            <w:r>
              <w:rPr>
                <w:sz w:val="24"/>
                <w:szCs w:val="24"/>
                <w:lang w:val="ro-RO"/>
              </w:rPr>
              <w:t>ă bactericidă portativă cu 3 lămpi TUV-30W, frecvenţa – 50 Hţ, durata medie de ardere 8000-10000 ore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5DC" w:rsidRDefault="006445DC" w:rsidP="0019747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bucată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5DC" w:rsidRPr="00B37752" w:rsidRDefault="006445DC" w:rsidP="00B37752">
            <w:pPr>
              <w:spacing w:before="120"/>
              <w:jc w:val="center"/>
              <w:rPr>
                <w:sz w:val="28"/>
                <w:szCs w:val="28"/>
                <w:lang w:val="en-US"/>
              </w:rPr>
            </w:pPr>
            <w:r w:rsidRPr="008A03D7">
              <w:rPr>
                <w:sz w:val="28"/>
                <w:szCs w:val="28"/>
                <w:lang w:val="en-US"/>
              </w:rPr>
              <w:t>6</w:t>
            </w:r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5DC" w:rsidRDefault="006445DC" w:rsidP="0019747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TUV-30W, frecvenţa – 50 Hţ, durata medie de ardere 8000-10000 ore; lungimea de undă 253,7 nanometri; </w:t>
            </w:r>
          </w:p>
          <w:p w:rsidR="006445DC" w:rsidRDefault="006445DC" w:rsidP="0019747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Diametrul lămpii </w:t>
            </w:r>
            <w:smartTag w:uri="urn:schemas-microsoft-com:office:smarttags" w:element="metricconverter">
              <w:smartTagPr>
                <w:attr w:name="ProductID" w:val="28 mm"/>
              </w:smartTagPr>
              <w:r>
                <w:rPr>
                  <w:sz w:val="24"/>
                  <w:szCs w:val="24"/>
                  <w:lang w:val="ro-RO"/>
                </w:rPr>
                <w:t>28 mm</w:t>
              </w:r>
            </w:smartTag>
            <w:r>
              <w:rPr>
                <w:sz w:val="24"/>
                <w:szCs w:val="24"/>
                <w:lang w:val="ro-RO"/>
              </w:rPr>
              <w:t xml:space="preserve">; lungimea lămpii </w:t>
            </w:r>
            <w:smartTag w:uri="urn:schemas-microsoft-com:office:smarttags" w:element="metricconverter">
              <w:smartTagPr>
                <w:attr w:name="ProductID" w:val="908,8 mm"/>
              </w:smartTagPr>
              <w:r>
                <w:rPr>
                  <w:sz w:val="24"/>
                  <w:szCs w:val="24"/>
                  <w:lang w:val="ro-RO"/>
                </w:rPr>
                <w:t>908,8 mm</w:t>
              </w:r>
            </w:smartTag>
            <w:r>
              <w:rPr>
                <w:sz w:val="24"/>
                <w:szCs w:val="24"/>
                <w:lang w:val="ro-RO"/>
              </w:rPr>
              <w:t xml:space="preserve">. </w:t>
            </w:r>
          </w:p>
          <w:p w:rsidR="006445DC" w:rsidRDefault="006445DC" w:rsidP="0019747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Standard CE;</w:t>
            </w:r>
          </w:p>
          <w:p w:rsidR="006445DC" w:rsidRPr="008C0004" w:rsidRDefault="006445DC" w:rsidP="0019747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Data producerii şi orele de lucru indicate pe lampa bactericidă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DC" w:rsidRPr="008A03D7" w:rsidRDefault="006445DC" w:rsidP="00197473">
            <w:pPr>
              <w:spacing w:before="120"/>
              <w:jc w:val="center"/>
              <w:rPr>
                <w:sz w:val="28"/>
                <w:szCs w:val="28"/>
                <w:lang w:val="en-US"/>
              </w:rPr>
            </w:pPr>
            <w:r w:rsidRPr="008A03D7">
              <w:rPr>
                <w:sz w:val="28"/>
                <w:szCs w:val="28"/>
                <w:lang w:val="en-US"/>
              </w:rPr>
              <w:t>35 000</w:t>
            </w:r>
          </w:p>
        </w:tc>
      </w:tr>
      <w:tr w:rsidR="006445DC" w:rsidRPr="00B37752" w:rsidTr="00B37752">
        <w:trPr>
          <w:trHeight w:val="397"/>
        </w:trPr>
        <w:tc>
          <w:tcPr>
            <w:tcW w:w="81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5DC" w:rsidRPr="00872C2B" w:rsidRDefault="006445DC" w:rsidP="008876C3">
            <w:pPr>
              <w:spacing w:before="120"/>
              <w:jc w:val="center"/>
              <w:rPr>
                <w:lang w:val="en-US"/>
              </w:rPr>
            </w:pPr>
            <w:r w:rsidRPr="00872C2B">
              <w:rPr>
                <w:b/>
                <w:lang w:val="en-US"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DC" w:rsidRPr="00F17093" w:rsidRDefault="006445DC" w:rsidP="00F17093">
            <w:pPr>
              <w:spacing w:before="120"/>
              <w:jc w:val="right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35 000,00</w:t>
            </w:r>
          </w:p>
        </w:tc>
      </w:tr>
    </w:tbl>
    <w:p w:rsidR="006445DC" w:rsidRPr="00872C2B" w:rsidRDefault="006445D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>În cazul în care contractul este împăr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it pe loturi un operator economic poate depune oferta (se va selecta):</w:t>
      </w:r>
    </w:p>
    <w:p w:rsidR="006445DC" w:rsidRPr="00872C2B" w:rsidRDefault="006445DC" w:rsidP="007A15A0">
      <w:pPr>
        <w:pStyle w:val="ListParagraph"/>
        <w:numPr>
          <w:ilvl w:val="0"/>
          <w:numId w:val="19"/>
        </w:numPr>
        <w:shd w:val="clear" w:color="auto" w:fill="FFFFFF"/>
        <w:tabs>
          <w:tab w:val="right" w:pos="426"/>
        </w:tabs>
        <w:contextualSpacing w:val="0"/>
        <w:rPr>
          <w:vanish/>
          <w:sz w:val="24"/>
          <w:szCs w:val="24"/>
        </w:rPr>
      </w:pPr>
      <w:r w:rsidRPr="00872C2B">
        <w:rPr>
          <w:vanish/>
          <w:sz w:val="24"/>
          <w:szCs w:val="24"/>
        </w:rPr>
        <w:t>Pentru un singur lot;</w:t>
      </w:r>
    </w:p>
    <w:p w:rsidR="006445DC" w:rsidRPr="00872C2B" w:rsidRDefault="006445DC" w:rsidP="007A15A0">
      <w:pPr>
        <w:pStyle w:val="ListParagraph"/>
        <w:numPr>
          <w:ilvl w:val="0"/>
          <w:numId w:val="19"/>
        </w:numPr>
        <w:shd w:val="clear" w:color="auto" w:fill="FFFFFF"/>
        <w:tabs>
          <w:tab w:val="right" w:pos="426"/>
        </w:tabs>
        <w:contextualSpacing w:val="0"/>
        <w:rPr>
          <w:vanish/>
          <w:sz w:val="24"/>
          <w:szCs w:val="24"/>
        </w:rPr>
      </w:pPr>
      <w:r w:rsidRPr="00872C2B">
        <w:rPr>
          <w:vanish/>
          <w:sz w:val="24"/>
          <w:szCs w:val="24"/>
        </w:rPr>
        <w:t>Pentru mai multe loturi;</w:t>
      </w:r>
    </w:p>
    <w:p w:rsidR="006445DC" w:rsidRPr="00872C2B" w:rsidRDefault="006445DC" w:rsidP="007A15A0">
      <w:pPr>
        <w:pStyle w:val="ListParagraph"/>
        <w:numPr>
          <w:ilvl w:val="0"/>
          <w:numId w:val="19"/>
        </w:numPr>
        <w:shd w:val="clear" w:color="auto" w:fill="FFFFFF"/>
        <w:tabs>
          <w:tab w:val="right" w:pos="426"/>
        </w:tabs>
        <w:contextualSpacing w:val="0"/>
        <w:rPr>
          <w:sz w:val="24"/>
          <w:szCs w:val="24"/>
        </w:rPr>
      </w:pPr>
      <w:r w:rsidRPr="00872C2B">
        <w:rPr>
          <w:sz w:val="24"/>
          <w:szCs w:val="24"/>
        </w:rPr>
        <w:t>Pentru toate loturile;</w:t>
      </w:r>
    </w:p>
    <w:p w:rsidR="006445DC" w:rsidRPr="00872C2B" w:rsidRDefault="006445DC" w:rsidP="007A15A0">
      <w:pPr>
        <w:pStyle w:val="ListParagraph"/>
        <w:numPr>
          <w:ilvl w:val="0"/>
          <w:numId w:val="19"/>
        </w:numPr>
        <w:shd w:val="clear" w:color="auto" w:fill="FFFFFF"/>
        <w:tabs>
          <w:tab w:val="right" w:pos="426"/>
        </w:tabs>
        <w:contextualSpacing w:val="0"/>
        <w:rPr>
          <w:vanish/>
          <w:sz w:val="24"/>
          <w:szCs w:val="24"/>
          <w:lang w:val="en-US"/>
        </w:rPr>
      </w:pPr>
      <w:r w:rsidRPr="00872C2B">
        <w:rPr>
          <w:vanish/>
          <w:sz w:val="24"/>
          <w:szCs w:val="24"/>
          <w:lang w:val="en-US"/>
        </w:rPr>
        <w:t>Alte limitări privind numărul de loturi care pot fi atribuite aceluia</w:t>
      </w:r>
      <w:r w:rsidRPr="00872C2B">
        <w:rPr>
          <w:rFonts w:ascii="Tahoma" w:hAnsi="Tahoma" w:cs="Tahoma"/>
          <w:vanish/>
          <w:sz w:val="24"/>
          <w:szCs w:val="24"/>
          <w:lang w:val="en-US"/>
        </w:rPr>
        <w:t>ș</w:t>
      </w:r>
      <w:r w:rsidRPr="00872C2B">
        <w:rPr>
          <w:vanish/>
          <w:sz w:val="24"/>
          <w:szCs w:val="24"/>
          <w:lang w:val="en-US"/>
        </w:rPr>
        <w:t>i ofertant___________________________________________________________________.</w:t>
      </w:r>
    </w:p>
    <w:p w:rsidR="006445DC" w:rsidRPr="00872C2B" w:rsidRDefault="006445DC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Admiterea sau interzicerea ofertelor alternative: </w:t>
      </w:r>
      <w:r w:rsidRPr="00F17093">
        <w:rPr>
          <w:b/>
          <w:szCs w:val="24"/>
          <w:highlight w:val="yellow"/>
          <w:u w:val="single"/>
          <w:lang w:val="en-US"/>
        </w:rPr>
        <w:t>nu se admite</w:t>
      </w:r>
      <w:r w:rsidRPr="00F17093">
        <w:rPr>
          <w:b/>
          <w:sz w:val="24"/>
          <w:szCs w:val="24"/>
          <w:shd w:val="clear" w:color="auto" w:fill="FFFF00"/>
          <w:lang w:val="en-US"/>
        </w:rPr>
        <w:t xml:space="preserve"> __</w:t>
      </w:r>
    </w:p>
    <w:p w:rsidR="006445DC" w:rsidRPr="00872C2B" w:rsidRDefault="006445DC" w:rsidP="00193507">
      <w:pPr>
        <w:tabs>
          <w:tab w:val="right" w:pos="426"/>
        </w:tabs>
        <w:ind w:left="6206"/>
        <w:rPr>
          <w:sz w:val="16"/>
          <w:szCs w:val="16"/>
          <w:lang w:val="en-US"/>
        </w:rPr>
      </w:pPr>
      <w:r w:rsidRPr="00872C2B">
        <w:rPr>
          <w:sz w:val="16"/>
          <w:szCs w:val="16"/>
          <w:lang w:val="en-US"/>
        </w:rPr>
        <w:t>(indica</w:t>
      </w:r>
      <w:r w:rsidRPr="00872C2B">
        <w:rPr>
          <w:rFonts w:ascii="Tahoma" w:hAnsi="Tahoma" w:cs="Tahoma"/>
          <w:sz w:val="16"/>
          <w:szCs w:val="16"/>
          <w:lang w:val="en-US"/>
        </w:rPr>
        <w:t>ț</w:t>
      </w:r>
      <w:r w:rsidRPr="00872C2B">
        <w:rPr>
          <w:sz w:val="16"/>
          <w:szCs w:val="16"/>
          <w:lang w:val="en-US"/>
        </w:rPr>
        <w:t>i se admite sau nu se admite)</w:t>
      </w:r>
    </w:p>
    <w:p w:rsidR="006445DC" w:rsidRPr="00872C2B" w:rsidRDefault="006445DC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Termenii 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 condi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iile de livrare/prestare/executare solicita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 xml:space="preserve">i: </w:t>
      </w:r>
      <w:r w:rsidRPr="00872C2B">
        <w:rPr>
          <w:b/>
          <w:sz w:val="24"/>
          <w:szCs w:val="24"/>
          <w:shd w:val="clear" w:color="auto" w:fill="FFFFFF"/>
          <w:lang w:val="en-US"/>
        </w:rPr>
        <w:t>1</w:t>
      </w:r>
      <w:r>
        <w:rPr>
          <w:b/>
          <w:sz w:val="24"/>
          <w:szCs w:val="24"/>
          <w:shd w:val="clear" w:color="auto" w:fill="FFFFFF"/>
          <w:lang w:val="en-US"/>
        </w:rPr>
        <w:t>5</w:t>
      </w:r>
      <w:r w:rsidRPr="00872C2B">
        <w:rPr>
          <w:b/>
          <w:sz w:val="24"/>
          <w:szCs w:val="24"/>
          <w:shd w:val="clear" w:color="auto" w:fill="FFFFFF"/>
          <w:lang w:val="en-US"/>
        </w:rPr>
        <w:t xml:space="preserve"> zile de la solicitare</w:t>
      </w:r>
      <w:r w:rsidRPr="00872C2B">
        <w:rPr>
          <w:b/>
          <w:sz w:val="24"/>
          <w:szCs w:val="24"/>
          <w:shd w:val="clear" w:color="auto" w:fill="FFFF00"/>
          <w:lang w:val="en-US"/>
        </w:rPr>
        <w:t xml:space="preserve"> __________________________________________________________</w:t>
      </w:r>
    </w:p>
    <w:p w:rsidR="006445DC" w:rsidRPr="00872C2B" w:rsidRDefault="006445DC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>Termenul de valabilitate a contractului</w:t>
      </w:r>
      <w:r w:rsidRPr="00872C2B">
        <w:rPr>
          <w:b/>
          <w:sz w:val="24"/>
          <w:szCs w:val="24"/>
          <w:shd w:val="clear" w:color="auto" w:fill="FFFF00"/>
          <w:lang w:val="en-US"/>
        </w:rPr>
        <w:t>:indeplinirea tuturor obligatiunilor reciproce</w:t>
      </w:r>
    </w:p>
    <w:p w:rsidR="006445DC" w:rsidRPr="00872C2B" w:rsidRDefault="006445D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>Contract de 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 xml:space="preserve">ie rezervat atelierelor protejate sau că acesta poate fi executat numai în cadrul unor programe de angajare protejată (după caz): </w:t>
      </w:r>
      <w:r w:rsidRPr="00872C2B">
        <w:rPr>
          <w:sz w:val="24"/>
          <w:szCs w:val="24"/>
          <w:lang w:val="en-GB"/>
        </w:rPr>
        <w:t>nu se aplica</w:t>
      </w:r>
    </w:p>
    <w:p w:rsidR="006445DC" w:rsidRPr="00872C2B" w:rsidRDefault="006445DC" w:rsidP="006C11CA">
      <w:pPr>
        <w:pStyle w:val="ListParagraph"/>
        <w:tabs>
          <w:tab w:val="right" w:pos="426"/>
        </w:tabs>
        <w:ind w:left="7560" w:hanging="630"/>
        <w:rPr>
          <w:szCs w:val="24"/>
        </w:rPr>
      </w:pPr>
      <w:r w:rsidRPr="00872C2B">
        <w:rPr>
          <w:szCs w:val="24"/>
        </w:rPr>
        <w:t>(indica</w:t>
      </w:r>
      <w:r w:rsidRPr="00872C2B">
        <w:rPr>
          <w:rFonts w:ascii="Tahoma" w:hAnsi="Tahoma" w:cs="Tahoma"/>
          <w:szCs w:val="24"/>
        </w:rPr>
        <w:t>ț</w:t>
      </w:r>
      <w:r w:rsidRPr="00872C2B">
        <w:rPr>
          <w:szCs w:val="24"/>
        </w:rPr>
        <w:t>i da sau nu)</w:t>
      </w:r>
    </w:p>
    <w:p w:rsidR="006445DC" w:rsidRPr="00872C2B" w:rsidRDefault="006445D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Prestarea serviciului este rezervată unei anumite profesii în temeiul unor acte cu putere de lege sau al unor acte administrative (după caz): </w:t>
      </w:r>
      <w:r w:rsidRPr="00872C2B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_____________________________________________________________________________</w:t>
      </w:r>
    </w:p>
    <w:p w:rsidR="006445DC" w:rsidRDefault="006445DC" w:rsidP="006C11CA">
      <w:pPr>
        <w:pStyle w:val="ListParagraph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872C2B">
        <w:rPr>
          <w:szCs w:val="24"/>
          <w:lang w:val="en-US"/>
        </w:rPr>
        <w:t>(se men</w:t>
      </w:r>
      <w:r w:rsidRPr="00872C2B">
        <w:rPr>
          <w:rFonts w:ascii="Tahoma" w:hAnsi="Tahoma" w:cs="Tahoma"/>
          <w:szCs w:val="24"/>
          <w:lang w:val="en-US"/>
        </w:rPr>
        <w:t>ț</w:t>
      </w:r>
      <w:r w:rsidRPr="00872C2B">
        <w:rPr>
          <w:szCs w:val="24"/>
          <w:lang w:val="en-US"/>
        </w:rPr>
        <w:t xml:space="preserve">ionează respectivele acte cu putere de lege </w:t>
      </w:r>
      <w:r w:rsidRPr="00872C2B">
        <w:rPr>
          <w:rFonts w:ascii="Tahoma" w:hAnsi="Tahoma" w:cs="Tahoma"/>
          <w:szCs w:val="24"/>
          <w:lang w:val="en-US"/>
        </w:rPr>
        <w:t>ș</w:t>
      </w:r>
      <w:r w:rsidRPr="00872C2B">
        <w:rPr>
          <w:szCs w:val="24"/>
          <w:lang w:val="en-US"/>
        </w:rPr>
        <w:t>i acte administrative)</w:t>
      </w:r>
    </w:p>
    <w:p w:rsidR="006445DC" w:rsidRPr="00872C2B" w:rsidRDefault="006445DC" w:rsidP="006C11CA">
      <w:pPr>
        <w:pStyle w:val="ListParagraph"/>
        <w:tabs>
          <w:tab w:val="right" w:pos="426"/>
        </w:tabs>
        <w:ind w:left="0"/>
        <w:jc w:val="center"/>
        <w:rPr>
          <w:szCs w:val="24"/>
          <w:lang w:val="en-US"/>
        </w:rPr>
      </w:pPr>
    </w:p>
    <w:p w:rsidR="006445DC" w:rsidRDefault="006445D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Scurta descriere a criteriilor privind eligibilitatea operatorilor economici care pot determina eliminarea acestora 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 a criteriilor de selec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ie; nivelul minim (nivelurile minime) al (ale) cerin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elor eventual impuse; se men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ionează informa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iile solicitate (DUAE, documenta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 xml:space="preserve">ie): </w:t>
      </w:r>
    </w:p>
    <w:p w:rsidR="006445DC" w:rsidRPr="00872C2B" w:rsidRDefault="006445DC" w:rsidP="00820FBC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7"/>
        <w:gridCol w:w="3840"/>
        <w:gridCol w:w="3588"/>
        <w:gridCol w:w="1623"/>
      </w:tblGrid>
      <w:tr w:rsidR="006445DC" w:rsidRPr="00872C2B" w:rsidTr="00D35BAB">
        <w:tc>
          <w:tcPr>
            <w:tcW w:w="577" w:type="dxa"/>
            <w:shd w:val="clear" w:color="auto" w:fill="D9D9D9"/>
          </w:tcPr>
          <w:p w:rsidR="006445DC" w:rsidRPr="00872C2B" w:rsidRDefault="006445DC" w:rsidP="003C3E26">
            <w:pPr>
              <w:tabs>
                <w:tab w:val="left" w:pos="612"/>
              </w:tabs>
              <w:rPr>
                <w:b/>
                <w:iCs/>
              </w:rPr>
            </w:pPr>
            <w:r w:rsidRPr="00872C2B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/>
          </w:tcPr>
          <w:p w:rsidR="006445DC" w:rsidRPr="00872C2B" w:rsidRDefault="006445DC" w:rsidP="003C3E26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872C2B">
              <w:rPr>
                <w:b/>
                <w:iCs/>
              </w:rPr>
              <w:t>Descrierea criteriului/cerin</w:t>
            </w:r>
            <w:r w:rsidRPr="00872C2B">
              <w:rPr>
                <w:rFonts w:ascii="Tahoma" w:hAnsi="Tahoma" w:cs="Tahoma"/>
                <w:b/>
                <w:iCs/>
              </w:rPr>
              <w:t>ț</w:t>
            </w:r>
            <w:r w:rsidRPr="00872C2B">
              <w:rPr>
                <w:b/>
                <w:iCs/>
              </w:rPr>
              <w:t>ei</w:t>
            </w:r>
          </w:p>
        </w:tc>
        <w:tc>
          <w:tcPr>
            <w:tcW w:w="3588" w:type="dxa"/>
            <w:shd w:val="clear" w:color="auto" w:fill="D9D9D9"/>
          </w:tcPr>
          <w:p w:rsidR="006445DC" w:rsidRPr="00872C2B" w:rsidRDefault="006445DC" w:rsidP="003C3E26">
            <w:pPr>
              <w:tabs>
                <w:tab w:val="left" w:pos="612"/>
              </w:tabs>
              <w:rPr>
                <w:b/>
                <w:iCs/>
                <w:lang w:val="en-US"/>
              </w:rPr>
            </w:pPr>
            <w:r w:rsidRPr="00872C2B">
              <w:rPr>
                <w:b/>
                <w:iCs/>
                <w:lang w:val="en-US"/>
              </w:rPr>
              <w:t>Mod de demonstrare a îndeplinirii criteriului/cerin</w:t>
            </w:r>
            <w:r w:rsidRPr="00872C2B">
              <w:rPr>
                <w:rFonts w:ascii="Tahoma" w:hAnsi="Tahoma" w:cs="Tahoma"/>
                <w:b/>
                <w:iCs/>
                <w:lang w:val="en-US"/>
              </w:rPr>
              <w:t>ț</w:t>
            </w:r>
            <w:r w:rsidRPr="00872C2B">
              <w:rPr>
                <w:b/>
                <w:iCs/>
                <w:lang w:val="en-US"/>
              </w:rPr>
              <w:t>ei:</w:t>
            </w:r>
          </w:p>
        </w:tc>
        <w:tc>
          <w:tcPr>
            <w:tcW w:w="1623" w:type="dxa"/>
            <w:shd w:val="clear" w:color="auto" w:fill="D9D9D9"/>
          </w:tcPr>
          <w:p w:rsidR="006445DC" w:rsidRPr="00872C2B" w:rsidRDefault="006445DC" w:rsidP="003C3E26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872C2B">
              <w:rPr>
                <w:b/>
                <w:iCs/>
              </w:rPr>
              <w:t>Nivelul minim/</w:t>
            </w:r>
            <w:r w:rsidRPr="00872C2B">
              <w:rPr>
                <w:b/>
                <w:iCs/>
              </w:rPr>
              <w:br/>
              <w:t>Obligativitatea</w:t>
            </w:r>
          </w:p>
        </w:tc>
      </w:tr>
      <w:tr w:rsidR="006445DC" w:rsidRPr="00872C2B" w:rsidTr="00A73C4B">
        <w:tc>
          <w:tcPr>
            <w:tcW w:w="577" w:type="dxa"/>
            <w:shd w:val="clear" w:color="auto" w:fill="FFFFFF"/>
          </w:tcPr>
          <w:p w:rsidR="006445DC" w:rsidRPr="00872C2B" w:rsidRDefault="006445DC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872C2B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FFFFFF"/>
          </w:tcPr>
          <w:p w:rsidR="006445DC" w:rsidRPr="00872C2B" w:rsidRDefault="006445DC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872C2B">
              <w:rPr>
                <w:iCs/>
                <w:sz w:val="24"/>
                <w:szCs w:val="24"/>
                <w:lang w:val="en-US"/>
              </w:rPr>
              <w:t>Oferta</w:t>
            </w:r>
          </w:p>
        </w:tc>
        <w:tc>
          <w:tcPr>
            <w:tcW w:w="3588" w:type="dxa"/>
            <w:shd w:val="clear" w:color="auto" w:fill="FFFFFF"/>
          </w:tcPr>
          <w:p w:rsidR="006445DC" w:rsidRPr="00872C2B" w:rsidRDefault="006445DC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872C2B">
              <w:rPr>
                <w:iCs/>
                <w:lang w:val="en-US"/>
              </w:rPr>
              <w:t>Formularul F3.1, Semnat de către operatorul economic</w:t>
            </w:r>
          </w:p>
        </w:tc>
        <w:tc>
          <w:tcPr>
            <w:tcW w:w="1623" w:type="dxa"/>
            <w:shd w:val="clear" w:color="auto" w:fill="FFFFFF"/>
          </w:tcPr>
          <w:p w:rsidR="006445DC" w:rsidRPr="00872C2B" w:rsidRDefault="006445DC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872C2B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6445DC" w:rsidRPr="00872C2B" w:rsidTr="00A73C4B">
        <w:tc>
          <w:tcPr>
            <w:tcW w:w="577" w:type="dxa"/>
            <w:shd w:val="clear" w:color="auto" w:fill="FFFFFF"/>
          </w:tcPr>
          <w:p w:rsidR="006445DC" w:rsidRPr="00872C2B" w:rsidRDefault="006445DC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872C2B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FFFFFF"/>
          </w:tcPr>
          <w:p w:rsidR="006445DC" w:rsidRPr="00872C2B" w:rsidRDefault="006445DC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872C2B">
              <w:rPr>
                <w:color w:val="000000"/>
                <w:sz w:val="24"/>
                <w:szCs w:val="24"/>
                <w:lang w:val="en-US"/>
              </w:rPr>
              <w:t>Certificat de înregistrare a întreprinderii</w:t>
            </w:r>
          </w:p>
        </w:tc>
        <w:tc>
          <w:tcPr>
            <w:tcW w:w="3588" w:type="dxa"/>
            <w:shd w:val="clear" w:color="auto" w:fill="FFFFFF"/>
          </w:tcPr>
          <w:p w:rsidR="006445DC" w:rsidRPr="00872C2B" w:rsidRDefault="006445DC" w:rsidP="003C3E26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872C2B">
              <w:rPr>
                <w:color w:val="000000"/>
                <w:lang w:val="en-US"/>
              </w:rPr>
              <w:t>– copie – emis de Camera Înregistrării de Stat, confirmat prin aplicarea semnăturii Participantului;</w:t>
            </w:r>
          </w:p>
        </w:tc>
        <w:tc>
          <w:tcPr>
            <w:tcW w:w="1623" w:type="dxa"/>
            <w:shd w:val="clear" w:color="auto" w:fill="FFFFFF"/>
          </w:tcPr>
          <w:p w:rsidR="006445DC" w:rsidRPr="00872C2B" w:rsidRDefault="006445DC" w:rsidP="003C3E26">
            <w:r w:rsidRPr="00872C2B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6445DC" w:rsidRPr="00872C2B" w:rsidTr="00A73C4B">
        <w:tc>
          <w:tcPr>
            <w:tcW w:w="577" w:type="dxa"/>
            <w:shd w:val="clear" w:color="auto" w:fill="FFFFFF"/>
          </w:tcPr>
          <w:p w:rsidR="006445DC" w:rsidRPr="00872C2B" w:rsidRDefault="006445DC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872C2B"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840" w:type="dxa"/>
            <w:shd w:val="clear" w:color="auto" w:fill="FFFFFF"/>
          </w:tcPr>
          <w:p w:rsidR="006445DC" w:rsidRPr="00872C2B" w:rsidRDefault="006445DC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872C2B">
              <w:rPr>
                <w:color w:val="000000"/>
                <w:sz w:val="21"/>
                <w:szCs w:val="21"/>
                <w:shd w:val="clear" w:color="auto" w:fill="FFFFFF"/>
              </w:rPr>
              <w:t>Informa</w:t>
            </w:r>
            <w:r w:rsidRPr="00872C2B">
              <w:rPr>
                <w:rFonts w:ascii="Tahoma" w:hAnsi="Tahoma" w:cs="Tahoma"/>
                <w:color w:val="000000"/>
                <w:sz w:val="21"/>
                <w:szCs w:val="21"/>
                <w:shd w:val="clear" w:color="auto" w:fill="FFFFFF"/>
              </w:rPr>
              <w:t>ț</w:t>
            </w:r>
            <w:r w:rsidRPr="00872C2B">
              <w:rPr>
                <w:color w:val="000000"/>
                <w:sz w:val="21"/>
                <w:szCs w:val="21"/>
                <w:shd w:val="clear" w:color="auto" w:fill="FFFFFF"/>
              </w:rPr>
              <w:t>ii generale despre ofertant</w:t>
            </w:r>
          </w:p>
        </w:tc>
        <w:tc>
          <w:tcPr>
            <w:tcW w:w="3588" w:type="dxa"/>
            <w:shd w:val="clear" w:color="auto" w:fill="FFFFFF"/>
          </w:tcPr>
          <w:p w:rsidR="006445DC" w:rsidRPr="00872C2B" w:rsidRDefault="006445DC" w:rsidP="003C3E26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872C2B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Formularul informativ despre ofertant conform Formularului (F3.3)</w:t>
            </w:r>
          </w:p>
        </w:tc>
        <w:tc>
          <w:tcPr>
            <w:tcW w:w="1623" w:type="dxa"/>
            <w:shd w:val="clear" w:color="auto" w:fill="FFFFFF"/>
          </w:tcPr>
          <w:p w:rsidR="006445DC" w:rsidRPr="00872C2B" w:rsidRDefault="006445DC" w:rsidP="003C3E26">
            <w:r w:rsidRPr="00872C2B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6445DC" w:rsidRPr="00872C2B" w:rsidTr="00A73C4B">
        <w:tc>
          <w:tcPr>
            <w:tcW w:w="577" w:type="dxa"/>
            <w:shd w:val="clear" w:color="auto" w:fill="FFFFFF"/>
          </w:tcPr>
          <w:p w:rsidR="006445DC" w:rsidRPr="00872C2B" w:rsidRDefault="006445DC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872C2B"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FFFFFF"/>
          </w:tcPr>
          <w:p w:rsidR="006445DC" w:rsidRPr="00872C2B" w:rsidRDefault="006445DC" w:rsidP="003C3E26">
            <w:pPr>
              <w:tabs>
                <w:tab w:val="left" w:pos="612"/>
              </w:tabs>
              <w:rPr>
                <w:color w:val="000000"/>
                <w:sz w:val="24"/>
                <w:szCs w:val="24"/>
                <w:lang w:val="en-US"/>
              </w:rPr>
            </w:pPr>
            <w:r w:rsidRPr="00872C2B">
              <w:rPr>
                <w:color w:val="000000"/>
                <w:sz w:val="21"/>
                <w:szCs w:val="21"/>
                <w:lang w:val="en-GB"/>
              </w:rPr>
              <w:t>Lista Fondatorilor (Extras Camera Înregistrării de Stat)</w:t>
            </w:r>
          </w:p>
        </w:tc>
        <w:tc>
          <w:tcPr>
            <w:tcW w:w="3588" w:type="dxa"/>
            <w:shd w:val="clear" w:color="auto" w:fill="FFFFFF"/>
          </w:tcPr>
          <w:p w:rsidR="006445DC" w:rsidRPr="00872C2B" w:rsidRDefault="006445DC" w:rsidP="003C3E26">
            <w:pPr>
              <w:tabs>
                <w:tab w:val="left" w:pos="612"/>
              </w:tabs>
              <w:rPr>
                <w:color w:val="000000"/>
                <w:lang w:val="en-US"/>
              </w:rPr>
            </w:pPr>
            <w:r w:rsidRPr="00872C2B">
              <w:rPr>
                <w:color w:val="000000"/>
                <w:sz w:val="21"/>
                <w:szCs w:val="21"/>
                <w:lang w:val="en-GB"/>
              </w:rPr>
              <w:t>- copie confirmată prin semnătura participantului</w:t>
            </w:r>
          </w:p>
        </w:tc>
        <w:tc>
          <w:tcPr>
            <w:tcW w:w="1623" w:type="dxa"/>
            <w:shd w:val="clear" w:color="auto" w:fill="FFFFFF"/>
          </w:tcPr>
          <w:p w:rsidR="006445DC" w:rsidRPr="00872C2B" w:rsidRDefault="006445DC" w:rsidP="003C3E26">
            <w:r w:rsidRPr="00872C2B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6445DC" w:rsidRPr="00872C2B" w:rsidTr="00A73C4B">
        <w:tc>
          <w:tcPr>
            <w:tcW w:w="577" w:type="dxa"/>
            <w:shd w:val="clear" w:color="auto" w:fill="FFFFFF"/>
          </w:tcPr>
          <w:p w:rsidR="006445DC" w:rsidRPr="00872C2B" w:rsidRDefault="006445DC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872C2B"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840" w:type="dxa"/>
            <w:shd w:val="clear" w:color="auto" w:fill="FFFFFF"/>
          </w:tcPr>
          <w:p w:rsidR="006445DC" w:rsidRPr="00872C2B" w:rsidRDefault="006445DC" w:rsidP="003C3E26">
            <w:pPr>
              <w:tabs>
                <w:tab w:val="left" w:pos="612"/>
              </w:tabs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</w:pPr>
            <w:r w:rsidRPr="00872C2B">
              <w:rPr>
                <w:color w:val="000000"/>
                <w:sz w:val="21"/>
                <w:szCs w:val="21"/>
              </w:rPr>
              <w:t>Specificaţii tehnice</w:t>
            </w:r>
          </w:p>
        </w:tc>
        <w:tc>
          <w:tcPr>
            <w:tcW w:w="3588" w:type="dxa"/>
            <w:shd w:val="clear" w:color="auto" w:fill="FFFFFF"/>
          </w:tcPr>
          <w:p w:rsidR="006445DC" w:rsidRPr="00872C2B" w:rsidRDefault="006445DC" w:rsidP="003C3E26">
            <w:pPr>
              <w:tabs>
                <w:tab w:val="left" w:pos="612"/>
              </w:tabs>
              <w:ind w:right="-149"/>
              <w:rPr>
                <w:color w:val="000000"/>
                <w:sz w:val="24"/>
                <w:szCs w:val="24"/>
                <w:shd w:val="clear" w:color="auto" w:fill="FFFFFF"/>
                <w:lang w:val="en-GB"/>
              </w:rPr>
            </w:pPr>
            <w:r w:rsidRPr="00872C2B">
              <w:rPr>
                <w:color w:val="000000"/>
                <w:sz w:val="21"/>
                <w:szCs w:val="21"/>
                <w:lang w:val="en-GB"/>
              </w:rPr>
              <w:t>– original – potrivit modelului din (F4.1), confirmate prin semnătura Participantului;</w:t>
            </w:r>
          </w:p>
        </w:tc>
        <w:tc>
          <w:tcPr>
            <w:tcW w:w="1623" w:type="dxa"/>
            <w:shd w:val="clear" w:color="auto" w:fill="FFFFFF"/>
          </w:tcPr>
          <w:p w:rsidR="006445DC" w:rsidRPr="00872C2B" w:rsidRDefault="006445DC" w:rsidP="003C3E26">
            <w:r w:rsidRPr="00872C2B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6445DC" w:rsidRPr="00872C2B" w:rsidTr="00A73C4B">
        <w:tc>
          <w:tcPr>
            <w:tcW w:w="577" w:type="dxa"/>
            <w:shd w:val="clear" w:color="auto" w:fill="FFFFFF"/>
          </w:tcPr>
          <w:p w:rsidR="006445DC" w:rsidRPr="00872C2B" w:rsidRDefault="006445DC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872C2B"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840" w:type="dxa"/>
            <w:shd w:val="clear" w:color="auto" w:fill="FFFFFF"/>
          </w:tcPr>
          <w:p w:rsidR="006445DC" w:rsidRPr="00872C2B" w:rsidRDefault="006445DC" w:rsidP="003C3E26">
            <w:pPr>
              <w:rPr>
                <w:color w:val="000000"/>
                <w:sz w:val="21"/>
                <w:szCs w:val="21"/>
                <w:lang w:val="en-GB"/>
              </w:rPr>
            </w:pPr>
            <w:r w:rsidRPr="00872C2B">
              <w:rPr>
                <w:color w:val="000000"/>
                <w:sz w:val="21"/>
                <w:szCs w:val="21"/>
              </w:rPr>
              <w:t>Specifica</w:t>
            </w:r>
            <w:r w:rsidRPr="00872C2B">
              <w:rPr>
                <w:rFonts w:ascii="Tahoma" w:hAnsi="Tahoma" w:cs="Tahoma"/>
                <w:color w:val="000000"/>
                <w:sz w:val="21"/>
                <w:szCs w:val="21"/>
              </w:rPr>
              <w:t>ț</w:t>
            </w:r>
            <w:r w:rsidRPr="00872C2B">
              <w:rPr>
                <w:color w:val="000000"/>
                <w:sz w:val="21"/>
                <w:szCs w:val="21"/>
              </w:rPr>
              <w:t>ii de pre</w:t>
            </w:r>
            <w:r w:rsidRPr="00872C2B">
              <w:rPr>
                <w:rFonts w:ascii="Tahoma" w:hAnsi="Tahoma" w:cs="Tahoma"/>
                <w:color w:val="000000"/>
                <w:sz w:val="21"/>
                <w:szCs w:val="21"/>
              </w:rPr>
              <w:t>ț</w:t>
            </w:r>
          </w:p>
        </w:tc>
        <w:tc>
          <w:tcPr>
            <w:tcW w:w="3588" w:type="dxa"/>
            <w:shd w:val="clear" w:color="auto" w:fill="FFFFFF"/>
          </w:tcPr>
          <w:p w:rsidR="006445DC" w:rsidRPr="00872C2B" w:rsidRDefault="006445DC" w:rsidP="003C3E26">
            <w:pPr>
              <w:ind w:right="-149"/>
              <w:rPr>
                <w:color w:val="000000"/>
                <w:sz w:val="21"/>
                <w:szCs w:val="21"/>
                <w:lang w:val="en-GB"/>
              </w:rPr>
            </w:pPr>
            <w:r w:rsidRPr="00872C2B">
              <w:rPr>
                <w:color w:val="000000"/>
                <w:sz w:val="21"/>
                <w:szCs w:val="21"/>
                <w:lang w:val="en-GB"/>
              </w:rPr>
              <w:t>– original – potrivit modelului din (F4.2), confirmate prin semnătura Participantului;</w:t>
            </w:r>
          </w:p>
        </w:tc>
        <w:tc>
          <w:tcPr>
            <w:tcW w:w="1623" w:type="dxa"/>
            <w:shd w:val="clear" w:color="auto" w:fill="FFFFFF"/>
          </w:tcPr>
          <w:p w:rsidR="006445DC" w:rsidRPr="00872C2B" w:rsidRDefault="006445DC" w:rsidP="003C3E26">
            <w:r w:rsidRPr="00872C2B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</w:tbl>
    <w:p w:rsidR="006445DC" w:rsidRPr="00872C2B" w:rsidRDefault="006445D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>Motivul recurgerii la procedura accelerată (în cazul licita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 xml:space="preserve">iei deschise, restrînse 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 al procedurii negociate), după caz</w:t>
      </w:r>
      <w:r w:rsidRPr="00872C2B">
        <w:rPr>
          <w:sz w:val="24"/>
          <w:szCs w:val="24"/>
          <w:lang w:val="en-GB"/>
        </w:rPr>
        <w:t xml:space="preserve"> nu se aplica</w:t>
      </w:r>
      <w:r w:rsidRPr="00872C2B">
        <w:rPr>
          <w:b/>
          <w:sz w:val="24"/>
          <w:szCs w:val="24"/>
          <w:shd w:val="clear" w:color="auto" w:fill="FFFF00"/>
          <w:lang w:val="en-US"/>
        </w:rPr>
        <w:t xml:space="preserve"> _______________________________________</w:t>
      </w:r>
    </w:p>
    <w:p w:rsidR="006445DC" w:rsidRPr="00872C2B" w:rsidRDefault="006445D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Tehnici 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 instrumente specifice de atribuire (dacă este cazul specifica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 dacă se va utiliza acordul-cadru, sistemul dinamic de 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 sau licita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 xml:space="preserve">ia electronică): </w:t>
      </w:r>
      <w:r w:rsidRPr="00872C2B">
        <w:rPr>
          <w:sz w:val="24"/>
          <w:szCs w:val="24"/>
          <w:lang w:val="en-GB"/>
        </w:rPr>
        <w:t>nu se aplica</w:t>
      </w:r>
    </w:p>
    <w:p w:rsidR="006445DC" w:rsidRPr="00872C2B" w:rsidRDefault="006445DC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>Condi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ii speciale de care depinde îndeplinirea contractului (</w:t>
      </w:r>
      <w:r w:rsidRPr="00872C2B">
        <w:rPr>
          <w:sz w:val="24"/>
          <w:szCs w:val="24"/>
          <w:lang w:val="en-US"/>
        </w:rPr>
        <w:t>indica</w:t>
      </w:r>
      <w:r w:rsidRPr="00872C2B">
        <w:rPr>
          <w:rFonts w:ascii="Tahoma" w:hAnsi="Tahoma" w:cs="Tahoma"/>
          <w:sz w:val="24"/>
          <w:szCs w:val="24"/>
          <w:lang w:val="en-US"/>
        </w:rPr>
        <w:t>ț</w:t>
      </w:r>
      <w:r w:rsidRPr="00872C2B">
        <w:rPr>
          <w:sz w:val="24"/>
          <w:szCs w:val="24"/>
          <w:lang w:val="en-US"/>
        </w:rPr>
        <w:t>i după caz</w:t>
      </w:r>
      <w:r w:rsidRPr="00872C2B">
        <w:rPr>
          <w:b/>
          <w:sz w:val="24"/>
          <w:szCs w:val="24"/>
          <w:lang w:val="en-US"/>
        </w:rPr>
        <w:t xml:space="preserve">): </w:t>
      </w:r>
      <w:r w:rsidRPr="00872C2B">
        <w:rPr>
          <w:sz w:val="24"/>
          <w:szCs w:val="24"/>
          <w:lang w:val="en-GB"/>
        </w:rPr>
        <w:t>nu se aplica</w:t>
      </w:r>
      <w:r w:rsidRPr="00872C2B">
        <w:rPr>
          <w:b/>
          <w:sz w:val="24"/>
          <w:szCs w:val="24"/>
          <w:shd w:val="clear" w:color="auto" w:fill="FFFF00"/>
          <w:lang w:val="en-US"/>
        </w:rPr>
        <w:t xml:space="preserve"> ______________________________________________________</w:t>
      </w:r>
    </w:p>
    <w:p w:rsidR="006445DC" w:rsidRPr="00872C2B" w:rsidRDefault="006445DC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Criteriul de evaluare aplicat pentru adjudecarea contractului: </w:t>
      </w:r>
      <w:r w:rsidRPr="00872C2B">
        <w:rPr>
          <w:b/>
          <w:sz w:val="24"/>
          <w:szCs w:val="24"/>
          <w:shd w:val="clear" w:color="auto" w:fill="FFFFFF"/>
          <w:lang w:val="en-US"/>
        </w:rPr>
        <w:t>______________________</w:t>
      </w:r>
    </w:p>
    <w:p w:rsidR="006445DC" w:rsidRPr="00872C2B" w:rsidRDefault="006445DC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 ponderile lor: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7"/>
        <w:gridCol w:w="7248"/>
        <w:gridCol w:w="1800"/>
      </w:tblGrid>
      <w:tr w:rsidR="006445DC" w:rsidRPr="00872C2B" w:rsidTr="00D35BAB">
        <w:tc>
          <w:tcPr>
            <w:tcW w:w="577" w:type="dxa"/>
            <w:shd w:val="clear" w:color="auto" w:fill="D9D9D9"/>
          </w:tcPr>
          <w:p w:rsidR="006445DC" w:rsidRPr="00872C2B" w:rsidRDefault="006445DC" w:rsidP="00D35BAB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872C2B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/>
          </w:tcPr>
          <w:p w:rsidR="006445DC" w:rsidRPr="00872C2B" w:rsidRDefault="006445DC" w:rsidP="00D35BA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872C2B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/>
          </w:tcPr>
          <w:p w:rsidR="006445DC" w:rsidRPr="00872C2B" w:rsidRDefault="006445DC" w:rsidP="00D35BA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872C2B">
              <w:rPr>
                <w:b/>
                <w:iCs/>
              </w:rPr>
              <w:t>Ponderea%</w:t>
            </w:r>
          </w:p>
        </w:tc>
      </w:tr>
      <w:tr w:rsidR="006445DC" w:rsidRPr="00872C2B" w:rsidTr="003C3E26">
        <w:trPr>
          <w:trHeight w:val="50"/>
        </w:trPr>
        <w:tc>
          <w:tcPr>
            <w:tcW w:w="577" w:type="dxa"/>
            <w:shd w:val="clear" w:color="auto" w:fill="FFFFFF"/>
          </w:tcPr>
          <w:p w:rsidR="006445DC" w:rsidRPr="00872C2B" w:rsidRDefault="006445DC" w:rsidP="00D35BA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FF"/>
          </w:tcPr>
          <w:p w:rsidR="006445DC" w:rsidRPr="00872C2B" w:rsidRDefault="006445DC" w:rsidP="00D35BA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FF"/>
          </w:tcPr>
          <w:p w:rsidR="006445DC" w:rsidRPr="00872C2B" w:rsidRDefault="006445DC" w:rsidP="00D35BA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6445DC" w:rsidRPr="00872C2B" w:rsidTr="00A73C4B">
        <w:tc>
          <w:tcPr>
            <w:tcW w:w="577" w:type="dxa"/>
            <w:shd w:val="clear" w:color="auto" w:fill="FFFFFF"/>
          </w:tcPr>
          <w:p w:rsidR="006445DC" w:rsidRPr="00872C2B" w:rsidRDefault="006445DC" w:rsidP="00D35BA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FF"/>
          </w:tcPr>
          <w:p w:rsidR="006445DC" w:rsidRPr="00872C2B" w:rsidRDefault="006445DC" w:rsidP="00D35BA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FF"/>
          </w:tcPr>
          <w:p w:rsidR="006445DC" w:rsidRPr="00872C2B" w:rsidRDefault="006445DC" w:rsidP="00D35BA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6445DC" w:rsidRPr="00872C2B" w:rsidRDefault="006445DC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>Termenul limită de depunere/deschidere a ofertelor:</w:t>
      </w:r>
    </w:p>
    <w:p w:rsidR="006445DC" w:rsidRPr="00872C2B" w:rsidRDefault="006445DC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până la: </w:t>
      </w:r>
      <w:r w:rsidRPr="00872C2B">
        <w:rPr>
          <w:b/>
          <w:i/>
          <w:sz w:val="24"/>
          <w:szCs w:val="24"/>
          <w:lang w:val="en-US"/>
        </w:rPr>
        <w:t>[ora exactă]</w:t>
      </w:r>
      <w:r w:rsidRPr="00872C2B">
        <w:rPr>
          <w:b/>
          <w:sz w:val="24"/>
          <w:szCs w:val="24"/>
          <w:lang w:val="en-US"/>
        </w:rPr>
        <w:t xml:space="preserve"> Informa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ia o găsi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 în SIA RSAP</w:t>
      </w:r>
      <w:r w:rsidRPr="00872C2B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6445DC" w:rsidRPr="00872C2B" w:rsidRDefault="006445DC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pe: </w:t>
      </w:r>
      <w:r w:rsidRPr="00872C2B">
        <w:rPr>
          <w:b/>
          <w:i/>
          <w:sz w:val="24"/>
          <w:szCs w:val="24"/>
          <w:lang w:val="en-US"/>
        </w:rPr>
        <w:t>[data]</w:t>
      </w:r>
      <w:r w:rsidRPr="00872C2B">
        <w:rPr>
          <w:b/>
          <w:sz w:val="24"/>
          <w:szCs w:val="24"/>
          <w:lang w:val="en-US"/>
        </w:rPr>
        <w:t xml:space="preserve"> Informa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ia o găsi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 în SIA RSAP</w:t>
      </w:r>
      <w:r w:rsidRPr="00872C2B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6445DC" w:rsidRPr="00872C2B" w:rsidRDefault="006445DC" w:rsidP="00A73C4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Adresa la care trebuie transmise ofertele sau cererile de participare: </w:t>
      </w:r>
      <w:r w:rsidRPr="00872C2B">
        <w:rPr>
          <w:b/>
          <w:i/>
          <w:sz w:val="24"/>
          <w:szCs w:val="24"/>
          <w:lang w:val="en-US"/>
        </w:rPr>
        <w:t>Ofertele sau cererile de participare vor fi depuse electronic prin intermediul SIA RSAP</w:t>
      </w:r>
    </w:p>
    <w:p w:rsidR="006445DC" w:rsidRPr="00872C2B" w:rsidRDefault="006445DC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Termenul de valabilitate a ofertelor: </w:t>
      </w:r>
      <w:r>
        <w:rPr>
          <w:b/>
          <w:sz w:val="24"/>
          <w:szCs w:val="24"/>
          <w:shd w:val="clear" w:color="auto" w:fill="FFFF00"/>
          <w:lang w:val="en-US"/>
        </w:rPr>
        <w:t>5</w:t>
      </w:r>
      <w:r w:rsidRPr="00872C2B">
        <w:rPr>
          <w:b/>
          <w:sz w:val="24"/>
          <w:szCs w:val="24"/>
          <w:shd w:val="clear" w:color="auto" w:fill="FFFF00"/>
          <w:lang w:val="en-US"/>
        </w:rPr>
        <w:t>0 zile</w:t>
      </w:r>
    </w:p>
    <w:p w:rsidR="006445DC" w:rsidRPr="00872C2B" w:rsidRDefault="006445DC" w:rsidP="00A73C4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Locul deschiderii ofertelor: </w:t>
      </w:r>
      <w:r w:rsidRPr="00872C2B">
        <w:rPr>
          <w:szCs w:val="24"/>
          <w:lang w:val="en-US"/>
        </w:rPr>
        <w:t xml:space="preserve">SIA RSAP </w:t>
      </w:r>
    </w:p>
    <w:p w:rsidR="006445DC" w:rsidRPr="00872C2B" w:rsidRDefault="006445DC" w:rsidP="00A73C4B">
      <w:pPr>
        <w:tabs>
          <w:tab w:val="right" w:pos="426"/>
        </w:tabs>
        <w:spacing w:before="120"/>
        <w:rPr>
          <w:b/>
          <w:i/>
          <w:sz w:val="24"/>
          <w:szCs w:val="24"/>
          <w:lang w:val="en-US"/>
        </w:rPr>
      </w:pPr>
      <w:r w:rsidRPr="00872C2B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6445DC" w:rsidRPr="00872C2B" w:rsidRDefault="006445DC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Persoanele autorizate să asiste la deschiderea ofertelor: </w:t>
      </w:r>
      <w:r w:rsidRPr="00872C2B">
        <w:rPr>
          <w:b/>
          <w:sz w:val="24"/>
          <w:szCs w:val="24"/>
          <w:lang w:val="en-US"/>
        </w:rPr>
        <w:br/>
      </w:r>
      <w:r w:rsidRPr="00872C2B">
        <w:rPr>
          <w:b/>
          <w:i/>
          <w:sz w:val="24"/>
          <w:szCs w:val="24"/>
          <w:lang w:val="en-US"/>
        </w:rPr>
        <w:t>Ofertan</w:t>
      </w:r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872C2B">
        <w:rPr>
          <w:b/>
          <w:i/>
          <w:sz w:val="24"/>
          <w:szCs w:val="24"/>
          <w:lang w:val="en-US"/>
        </w:rPr>
        <w:t>ii sau reprezentan</w:t>
      </w:r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872C2B">
        <w:rPr>
          <w:b/>
          <w:i/>
          <w:sz w:val="24"/>
          <w:szCs w:val="24"/>
          <w:lang w:val="en-US"/>
        </w:rPr>
        <w:t>ii acestora au dreptul să participe la deschiderea ofertelor, cu excep</w:t>
      </w:r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872C2B">
        <w:rPr>
          <w:b/>
          <w:i/>
          <w:sz w:val="24"/>
          <w:szCs w:val="24"/>
          <w:lang w:val="en-US"/>
        </w:rPr>
        <w:t>ia cazului cînd ofertele au fost depuse prin SIA “RSAP”</w:t>
      </w:r>
      <w:r w:rsidRPr="00872C2B">
        <w:rPr>
          <w:b/>
          <w:sz w:val="24"/>
          <w:szCs w:val="24"/>
          <w:lang w:val="en-US"/>
        </w:rPr>
        <w:t>.</w:t>
      </w:r>
    </w:p>
    <w:p w:rsidR="006445DC" w:rsidRPr="00872C2B" w:rsidRDefault="006445DC" w:rsidP="00A73C4B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en-GB"/>
        </w:rPr>
      </w:pPr>
      <w:r w:rsidRPr="00872C2B">
        <w:rPr>
          <w:b/>
          <w:sz w:val="24"/>
          <w:szCs w:val="24"/>
          <w:lang w:val="en-US"/>
        </w:rPr>
        <w:t xml:space="preserve">Limba sau limbile în care trebuie redactate ofertele sau cererile de participare: </w:t>
      </w:r>
      <w:r w:rsidRPr="00872C2B">
        <w:rPr>
          <w:sz w:val="24"/>
          <w:szCs w:val="24"/>
          <w:lang w:val="en-GB"/>
        </w:rPr>
        <w:t xml:space="preserve">Limba  română </w:t>
      </w:r>
    </w:p>
    <w:p w:rsidR="006445DC" w:rsidRPr="00872C2B" w:rsidRDefault="006445DC" w:rsidP="00A73C4B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Respectivul contract se referă la un proiect 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i/sau program finan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 xml:space="preserve">at din fonduri ale Uniunii Europene: </w:t>
      </w:r>
      <w:r w:rsidRPr="00872C2B">
        <w:rPr>
          <w:iCs/>
          <w:sz w:val="24"/>
          <w:szCs w:val="24"/>
          <w:lang w:val="ro-RO"/>
        </w:rPr>
        <w:t>Nu se aplică</w:t>
      </w:r>
      <w:r w:rsidRPr="00872C2B">
        <w:rPr>
          <w:b/>
          <w:sz w:val="24"/>
          <w:szCs w:val="24"/>
          <w:lang w:val="en-GB"/>
        </w:rPr>
        <w:t xml:space="preserve"> </w:t>
      </w:r>
    </w:p>
    <w:p w:rsidR="006445DC" w:rsidRPr="00872C2B" w:rsidRDefault="006445DC" w:rsidP="00A73C4B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Denumirea 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 adresa organismului competent de solu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ionare a contesta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 xml:space="preserve">iilor: </w:t>
      </w:r>
    </w:p>
    <w:p w:rsidR="006445DC" w:rsidRPr="00872C2B" w:rsidRDefault="006445DC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872C2B">
        <w:rPr>
          <w:b/>
          <w:i/>
          <w:sz w:val="24"/>
          <w:szCs w:val="24"/>
          <w:lang w:val="en-US"/>
        </w:rPr>
        <w:t>Agen</w:t>
      </w:r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872C2B">
        <w:rPr>
          <w:b/>
          <w:i/>
          <w:sz w:val="24"/>
          <w:szCs w:val="24"/>
          <w:lang w:val="en-US"/>
        </w:rPr>
        <w:t>ia Na</w:t>
      </w:r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872C2B">
        <w:rPr>
          <w:b/>
          <w:i/>
          <w:sz w:val="24"/>
          <w:szCs w:val="24"/>
          <w:lang w:val="en-US"/>
        </w:rPr>
        <w:t>ională pentru Solu</w:t>
      </w:r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872C2B">
        <w:rPr>
          <w:b/>
          <w:i/>
          <w:sz w:val="24"/>
          <w:szCs w:val="24"/>
          <w:lang w:val="en-US"/>
        </w:rPr>
        <w:t>ionarea Contesta</w:t>
      </w:r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872C2B">
        <w:rPr>
          <w:b/>
          <w:i/>
          <w:sz w:val="24"/>
          <w:szCs w:val="24"/>
          <w:lang w:val="en-US"/>
        </w:rPr>
        <w:t>iilor</w:t>
      </w:r>
    </w:p>
    <w:p w:rsidR="006445DC" w:rsidRPr="00872C2B" w:rsidRDefault="006445DC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872C2B">
        <w:rPr>
          <w:b/>
          <w:i/>
          <w:sz w:val="24"/>
          <w:szCs w:val="24"/>
          <w:lang w:val="en-US"/>
        </w:rPr>
        <w:t>Adresa: mun. Chi</w:t>
      </w:r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ș</w:t>
      </w:r>
      <w:r w:rsidRPr="00872C2B">
        <w:rPr>
          <w:b/>
          <w:i/>
          <w:sz w:val="24"/>
          <w:szCs w:val="24"/>
          <w:lang w:val="en-US"/>
        </w:rPr>
        <w:t xml:space="preserve">inău, bd. </w:t>
      </w:r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Ș</w:t>
      </w:r>
      <w:r w:rsidRPr="00872C2B">
        <w:rPr>
          <w:b/>
          <w:i/>
          <w:sz w:val="24"/>
          <w:szCs w:val="24"/>
          <w:lang w:val="en-US"/>
        </w:rPr>
        <w:t xml:space="preserve">tefan cel Mare </w:t>
      </w:r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ș</w:t>
      </w:r>
      <w:r w:rsidRPr="00872C2B">
        <w:rPr>
          <w:b/>
          <w:i/>
          <w:sz w:val="24"/>
          <w:szCs w:val="24"/>
          <w:lang w:val="en-US"/>
        </w:rPr>
        <w:t>i Sfânt nr.124 (et.4), MD 2001;</w:t>
      </w:r>
    </w:p>
    <w:p w:rsidR="006445DC" w:rsidRPr="00872C2B" w:rsidRDefault="006445DC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872C2B">
        <w:rPr>
          <w:b/>
          <w:i/>
          <w:sz w:val="24"/>
          <w:szCs w:val="24"/>
          <w:lang w:val="en-US"/>
        </w:rPr>
        <w:t>Tel/Fax/email:</w:t>
      </w:r>
      <w:r w:rsidRPr="00872C2B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872C2B">
        <w:rPr>
          <w:b/>
          <w:i/>
          <w:sz w:val="24"/>
          <w:szCs w:val="24"/>
          <w:lang w:val="en-US"/>
        </w:rPr>
        <w:t>022-820 652, 022 820-651, contestatii@ansc.md</w:t>
      </w:r>
    </w:p>
    <w:p w:rsidR="006445DC" w:rsidRPr="00872C2B" w:rsidRDefault="006445D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Data (datele) 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 referin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a (referin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ele) publicărilor anterioare în Jurnalul Oficial al Uniunii Europene privind contractul (contractele) la care se referă anun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ul respective (dacă este cazul</w:t>
      </w:r>
      <w:r w:rsidRPr="00872C2B">
        <w:rPr>
          <w:b/>
          <w:sz w:val="24"/>
          <w:szCs w:val="24"/>
          <w:shd w:val="clear" w:color="auto" w:fill="FFFF00"/>
          <w:lang w:val="en-US"/>
        </w:rPr>
        <w:t xml:space="preserve">): </w:t>
      </w:r>
      <w:r w:rsidRPr="00872C2B">
        <w:rPr>
          <w:iCs/>
          <w:sz w:val="24"/>
          <w:szCs w:val="24"/>
          <w:lang w:val="ro-RO"/>
        </w:rPr>
        <w:t>Nu se aplică</w:t>
      </w:r>
      <w:r w:rsidRPr="00872C2B">
        <w:rPr>
          <w:b/>
          <w:sz w:val="24"/>
          <w:szCs w:val="24"/>
          <w:lang w:val="en-GB"/>
        </w:rPr>
        <w:t xml:space="preserve"> </w:t>
      </w:r>
    </w:p>
    <w:p w:rsidR="006445DC" w:rsidRPr="00872C2B" w:rsidRDefault="006445D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>În cazul 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iilor periodice, calendarul estimat pentru publicarea anun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urilor viitoare</w:t>
      </w:r>
      <w:r w:rsidRPr="00872C2B">
        <w:rPr>
          <w:b/>
          <w:sz w:val="24"/>
          <w:szCs w:val="24"/>
          <w:shd w:val="clear" w:color="auto" w:fill="FFFF00"/>
          <w:lang w:val="en-US"/>
        </w:rPr>
        <w:t xml:space="preserve">: </w:t>
      </w:r>
      <w:r w:rsidRPr="00872C2B">
        <w:rPr>
          <w:iCs/>
          <w:sz w:val="24"/>
          <w:szCs w:val="24"/>
          <w:lang w:val="ro-RO"/>
        </w:rPr>
        <w:t>Nu se aplică</w:t>
      </w:r>
      <w:r w:rsidRPr="00872C2B">
        <w:rPr>
          <w:b/>
          <w:sz w:val="24"/>
          <w:szCs w:val="24"/>
          <w:lang w:val="en-GB"/>
        </w:rPr>
        <w:t xml:space="preserve"> </w:t>
      </w:r>
    </w:p>
    <w:p w:rsidR="006445DC" w:rsidRPr="00872C2B" w:rsidRDefault="006445D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>Data publicării anun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ului de inten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 sau, după caz, precizarea că nu a fost publicat un astfel de anunţ</w:t>
      </w:r>
      <w:r w:rsidRPr="00872C2B">
        <w:rPr>
          <w:b/>
          <w:sz w:val="24"/>
          <w:szCs w:val="24"/>
          <w:shd w:val="clear" w:color="auto" w:fill="FFFF00"/>
          <w:lang w:val="en-US"/>
        </w:rPr>
        <w:t>:________________________________________________________________</w:t>
      </w:r>
    </w:p>
    <w:p w:rsidR="006445DC" w:rsidRPr="00872C2B" w:rsidRDefault="006445DC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>Data transmiterii spre publicare a anun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ului de participare</w:t>
      </w:r>
      <w:r w:rsidRPr="00872C2B">
        <w:rPr>
          <w:b/>
          <w:sz w:val="24"/>
          <w:szCs w:val="24"/>
          <w:shd w:val="clear" w:color="auto" w:fill="FFFF00"/>
          <w:lang w:val="en-US"/>
        </w:rPr>
        <w:t>:_________________________</w:t>
      </w:r>
    </w:p>
    <w:p w:rsidR="006445DC" w:rsidRPr="00872C2B" w:rsidRDefault="006445DC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>În cadrul procedurii de 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 publică se va utiliza/accepta: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05"/>
        <w:gridCol w:w="3785"/>
      </w:tblGrid>
      <w:tr w:rsidR="006445DC" w:rsidRPr="009D772E" w:rsidTr="00D35BAB">
        <w:tc>
          <w:tcPr>
            <w:tcW w:w="5305" w:type="dxa"/>
            <w:shd w:val="clear" w:color="auto" w:fill="E7E6E6"/>
          </w:tcPr>
          <w:p w:rsidR="006445DC" w:rsidRPr="00872C2B" w:rsidRDefault="006445DC" w:rsidP="00D35BAB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872C2B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/>
          </w:tcPr>
          <w:p w:rsidR="006445DC" w:rsidRPr="00872C2B" w:rsidRDefault="006445DC" w:rsidP="00D35BAB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872C2B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6445DC" w:rsidRPr="00872C2B" w:rsidTr="00AF3539">
        <w:tc>
          <w:tcPr>
            <w:tcW w:w="5305" w:type="dxa"/>
          </w:tcPr>
          <w:p w:rsidR="006445DC" w:rsidRPr="00872C2B" w:rsidRDefault="006445DC" w:rsidP="00D35BAB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872C2B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6445DC" w:rsidRPr="00872C2B" w:rsidRDefault="006445DC" w:rsidP="00AC31D3">
            <w:pPr>
              <w:tabs>
                <w:tab w:val="right" w:pos="426"/>
              </w:tabs>
              <w:rPr>
                <w:sz w:val="24"/>
                <w:szCs w:val="24"/>
                <w:lang w:val="en-GB"/>
              </w:rPr>
            </w:pPr>
            <w:r w:rsidRPr="00872C2B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  <w:tr w:rsidR="006445DC" w:rsidRPr="00872C2B" w:rsidTr="00AF3539">
        <w:tc>
          <w:tcPr>
            <w:tcW w:w="5305" w:type="dxa"/>
          </w:tcPr>
          <w:p w:rsidR="006445DC" w:rsidRPr="00872C2B" w:rsidRDefault="006445DC" w:rsidP="00D35BAB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872C2B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6445DC" w:rsidRPr="00872C2B" w:rsidRDefault="006445DC" w:rsidP="00AC31D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872C2B">
              <w:rPr>
                <w:b/>
                <w:sz w:val="24"/>
                <w:szCs w:val="24"/>
                <w:lang w:val="en-GB"/>
              </w:rPr>
              <w:t>Nu se acceptă</w:t>
            </w:r>
          </w:p>
        </w:tc>
      </w:tr>
      <w:tr w:rsidR="006445DC" w:rsidRPr="00872C2B" w:rsidTr="00AF3539">
        <w:tc>
          <w:tcPr>
            <w:tcW w:w="5305" w:type="dxa"/>
          </w:tcPr>
          <w:p w:rsidR="006445DC" w:rsidRPr="00872C2B" w:rsidRDefault="006445DC" w:rsidP="00D35BAB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872C2B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6445DC" w:rsidRPr="00872C2B" w:rsidRDefault="006445DC" w:rsidP="00AC31D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872C2B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  <w:tr w:rsidR="006445DC" w:rsidRPr="00872C2B" w:rsidTr="00AF3539">
        <w:tc>
          <w:tcPr>
            <w:tcW w:w="5305" w:type="dxa"/>
          </w:tcPr>
          <w:p w:rsidR="006445DC" w:rsidRPr="00872C2B" w:rsidRDefault="006445DC" w:rsidP="00D35BAB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872C2B">
              <w:rPr>
                <w:sz w:val="24"/>
                <w:szCs w:val="24"/>
              </w:rPr>
              <w:t>plă</w:t>
            </w:r>
            <w:r w:rsidRPr="00872C2B">
              <w:rPr>
                <w:rFonts w:ascii="Tahoma" w:hAnsi="Tahoma" w:cs="Tahoma"/>
                <w:sz w:val="24"/>
                <w:szCs w:val="24"/>
              </w:rPr>
              <w:t>ț</w:t>
            </w:r>
            <w:r w:rsidRPr="00872C2B">
              <w:rPr>
                <w:sz w:val="24"/>
                <w:szCs w:val="24"/>
              </w:rPr>
              <w:t>ile electronice</w:t>
            </w:r>
          </w:p>
        </w:tc>
        <w:tc>
          <w:tcPr>
            <w:tcW w:w="3785" w:type="dxa"/>
            <w:shd w:val="clear" w:color="auto" w:fill="FFFFFF"/>
          </w:tcPr>
          <w:p w:rsidR="006445DC" w:rsidRPr="00872C2B" w:rsidRDefault="006445DC" w:rsidP="00AC31D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872C2B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</w:tbl>
    <w:p w:rsidR="006445DC" w:rsidRPr="00872C2B" w:rsidRDefault="006445D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>Contractul intră sub inciden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a Acordului privind 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iile guvernamentale al Organiza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iei Mondiale a Comer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ului (numai în cazul anun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 xml:space="preserve">urilor transmise spre publicare în Jurnalul Oficial al Uniunii Europene): nu </w:t>
      </w:r>
    </w:p>
    <w:p w:rsidR="006445DC" w:rsidRPr="00872C2B" w:rsidRDefault="006445DC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872C2B">
        <w:rPr>
          <w:b/>
          <w:sz w:val="24"/>
          <w:szCs w:val="24"/>
        </w:rPr>
        <w:t>Alte informa</w:t>
      </w:r>
      <w:r w:rsidRPr="00872C2B">
        <w:rPr>
          <w:rFonts w:ascii="Tahoma" w:hAnsi="Tahoma" w:cs="Tahoma"/>
          <w:b/>
          <w:sz w:val="24"/>
          <w:szCs w:val="24"/>
        </w:rPr>
        <w:t>ț</w:t>
      </w:r>
      <w:r w:rsidRPr="00872C2B">
        <w:rPr>
          <w:b/>
          <w:sz w:val="24"/>
          <w:szCs w:val="24"/>
        </w:rPr>
        <w:t xml:space="preserve">ii relevante: </w:t>
      </w:r>
      <w:r w:rsidRPr="00872C2B">
        <w:rPr>
          <w:b/>
          <w:sz w:val="24"/>
          <w:szCs w:val="24"/>
          <w:shd w:val="clear" w:color="auto" w:fill="FFFFFF"/>
        </w:rPr>
        <w:t>______________________________________________________</w:t>
      </w:r>
    </w:p>
    <w:p w:rsidR="006445DC" w:rsidRPr="00872C2B" w:rsidRDefault="006445DC" w:rsidP="008876C3">
      <w:pPr>
        <w:spacing w:before="120" w:after="120"/>
        <w:rPr>
          <w:b/>
          <w:sz w:val="24"/>
          <w:szCs w:val="24"/>
        </w:rPr>
      </w:pPr>
    </w:p>
    <w:p w:rsidR="006445DC" w:rsidRPr="00243474" w:rsidRDefault="006445DC" w:rsidP="008876C3">
      <w:pPr>
        <w:spacing w:before="120" w:after="12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Conducătorul grupului de lucru:  </w:t>
      </w:r>
      <w:r w:rsidRPr="00243474">
        <w:rPr>
          <w:b/>
          <w:sz w:val="24"/>
          <w:szCs w:val="24"/>
          <w:shd w:val="clear" w:color="auto" w:fill="FFFFFF"/>
          <w:lang w:val="en-US"/>
        </w:rPr>
        <w:t xml:space="preserve">______________________________ </w:t>
      </w:r>
      <w:r w:rsidRPr="00243474">
        <w:rPr>
          <w:b/>
          <w:sz w:val="24"/>
          <w:szCs w:val="24"/>
          <w:lang w:val="en-US"/>
        </w:rPr>
        <w:t xml:space="preserve">               L.</w:t>
      </w:r>
      <w:r w:rsidRPr="00243474">
        <w:rPr>
          <w:rFonts w:ascii="Tahoma" w:hAnsi="Tahoma" w:cs="Tahoma"/>
          <w:b/>
          <w:sz w:val="24"/>
          <w:szCs w:val="24"/>
          <w:lang w:val="en-US"/>
        </w:rPr>
        <w:t>Ș</w:t>
      </w:r>
      <w:r w:rsidRPr="00243474">
        <w:rPr>
          <w:b/>
          <w:sz w:val="24"/>
          <w:szCs w:val="24"/>
          <w:lang w:val="en-US"/>
        </w:rPr>
        <w:t>.</w:t>
      </w:r>
    </w:p>
    <w:sectPr w:rsidR="006445DC" w:rsidRPr="00243474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45DC" w:rsidRDefault="006445DC">
      <w:r>
        <w:separator/>
      </w:r>
    </w:p>
  </w:endnote>
  <w:endnote w:type="continuationSeparator" w:id="0">
    <w:p w:rsidR="006445DC" w:rsidRDefault="006445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5DC" w:rsidRDefault="006445DC" w:rsidP="00B54C39">
    <w:pPr>
      <w:pStyle w:val="Footer"/>
      <w:jc w:val="center"/>
    </w:pPr>
    <w:fldSimple w:instr=" PAGE   \* MERGEFORMAT ">
      <w:r>
        <w:rPr>
          <w:noProof/>
        </w:rPr>
        <w:t>1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45DC" w:rsidRDefault="006445DC">
      <w:r>
        <w:separator/>
      </w:r>
    </w:p>
  </w:footnote>
  <w:footnote w:type="continuationSeparator" w:id="0">
    <w:p w:rsidR="006445DC" w:rsidRDefault="006445D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3FC3A6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3A9260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838ABDC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1ED06A2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43CC3E6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346696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0424166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9F0DE7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B7C62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AC38802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rFonts w:cs="Times New Roman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1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  <w:rPr>
        <w:rFonts w:cs="Times New Roman"/>
      </w:r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2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8"/>
  </w:num>
  <w:num w:numId="2">
    <w:abstractNumId w:val="23"/>
  </w:num>
  <w:num w:numId="3">
    <w:abstractNumId w:val="21"/>
  </w:num>
  <w:num w:numId="4">
    <w:abstractNumId w:val="24"/>
  </w:num>
  <w:num w:numId="5">
    <w:abstractNumId w:val="22"/>
  </w:num>
  <w:num w:numId="6">
    <w:abstractNumId w:val="10"/>
  </w:num>
  <w:num w:numId="7">
    <w:abstractNumId w:val="16"/>
  </w:num>
  <w:num w:numId="8">
    <w:abstractNumId w:val="26"/>
  </w:num>
  <w:num w:numId="9">
    <w:abstractNumId w:val="11"/>
  </w:num>
  <w:num w:numId="10">
    <w:abstractNumId w:val="13"/>
  </w:num>
  <w:num w:numId="11">
    <w:abstractNumId w:val="19"/>
  </w:num>
  <w:num w:numId="12">
    <w:abstractNumId w:val="28"/>
  </w:num>
  <w:num w:numId="13">
    <w:abstractNumId w:val="25"/>
  </w:num>
  <w:num w:numId="14">
    <w:abstractNumId w:val="29"/>
  </w:num>
  <w:num w:numId="15">
    <w:abstractNumId w:val="20"/>
  </w:num>
  <w:num w:numId="16">
    <w:abstractNumId w:val="15"/>
  </w:num>
  <w:num w:numId="17">
    <w:abstractNumId w:val="12"/>
  </w:num>
  <w:num w:numId="18">
    <w:abstractNumId w:val="14"/>
  </w:num>
  <w:num w:numId="19">
    <w:abstractNumId w:val="17"/>
  </w:num>
  <w:num w:numId="20">
    <w:abstractNumId w:val="27"/>
  </w:num>
  <w:num w:numId="21">
    <w:abstractNumId w:val="9"/>
  </w:num>
  <w:num w:numId="22">
    <w:abstractNumId w:val="7"/>
  </w:num>
  <w:num w:numId="23">
    <w:abstractNumId w:val="6"/>
  </w:num>
  <w:num w:numId="24">
    <w:abstractNumId w:val="5"/>
  </w:num>
  <w:num w:numId="25">
    <w:abstractNumId w:val="4"/>
  </w:num>
  <w:num w:numId="26">
    <w:abstractNumId w:val="8"/>
  </w:num>
  <w:num w:numId="27">
    <w:abstractNumId w:val="3"/>
  </w:num>
  <w:num w:numId="28">
    <w:abstractNumId w:val="2"/>
  </w:num>
  <w:num w:numId="29">
    <w:abstractNumId w:val="1"/>
  </w:num>
  <w:num w:numId="3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E244E"/>
    <w:rsid w:val="0000517D"/>
    <w:rsid w:val="000056FD"/>
    <w:rsid w:val="0004547F"/>
    <w:rsid w:val="0006021E"/>
    <w:rsid w:val="00081285"/>
    <w:rsid w:val="00082348"/>
    <w:rsid w:val="00086B34"/>
    <w:rsid w:val="00090006"/>
    <w:rsid w:val="000B2D7E"/>
    <w:rsid w:val="000B4282"/>
    <w:rsid w:val="000C1E66"/>
    <w:rsid w:val="000C5309"/>
    <w:rsid w:val="000D4728"/>
    <w:rsid w:val="000E37B9"/>
    <w:rsid w:val="000F0D72"/>
    <w:rsid w:val="00117C71"/>
    <w:rsid w:val="001224DA"/>
    <w:rsid w:val="00122654"/>
    <w:rsid w:val="00124610"/>
    <w:rsid w:val="00125169"/>
    <w:rsid w:val="00151F7D"/>
    <w:rsid w:val="00155FB6"/>
    <w:rsid w:val="001732E8"/>
    <w:rsid w:val="00190079"/>
    <w:rsid w:val="00193032"/>
    <w:rsid w:val="00193507"/>
    <w:rsid w:val="0019599D"/>
    <w:rsid w:val="00195A29"/>
    <w:rsid w:val="00197473"/>
    <w:rsid w:val="001C5956"/>
    <w:rsid w:val="001D48E7"/>
    <w:rsid w:val="001F1A0B"/>
    <w:rsid w:val="001F244D"/>
    <w:rsid w:val="00202679"/>
    <w:rsid w:val="00207B3C"/>
    <w:rsid w:val="00240F58"/>
    <w:rsid w:val="00243445"/>
    <w:rsid w:val="00243474"/>
    <w:rsid w:val="002474D0"/>
    <w:rsid w:val="00252914"/>
    <w:rsid w:val="002546EC"/>
    <w:rsid w:val="00277282"/>
    <w:rsid w:val="00296754"/>
    <w:rsid w:val="002973D4"/>
    <w:rsid w:val="00297F99"/>
    <w:rsid w:val="002A074C"/>
    <w:rsid w:val="002A73CB"/>
    <w:rsid w:val="002D1907"/>
    <w:rsid w:val="002D66C0"/>
    <w:rsid w:val="002E606A"/>
    <w:rsid w:val="002E6136"/>
    <w:rsid w:val="002F3A70"/>
    <w:rsid w:val="002F5AA8"/>
    <w:rsid w:val="003316BA"/>
    <w:rsid w:val="00333206"/>
    <w:rsid w:val="0033696A"/>
    <w:rsid w:val="00340BA2"/>
    <w:rsid w:val="003520EB"/>
    <w:rsid w:val="00353A69"/>
    <w:rsid w:val="00361CF6"/>
    <w:rsid w:val="003647B8"/>
    <w:rsid w:val="0037512C"/>
    <w:rsid w:val="00377490"/>
    <w:rsid w:val="00377B4E"/>
    <w:rsid w:val="00384EEC"/>
    <w:rsid w:val="003928E5"/>
    <w:rsid w:val="00394039"/>
    <w:rsid w:val="003C3E26"/>
    <w:rsid w:val="003D2C65"/>
    <w:rsid w:val="003D4216"/>
    <w:rsid w:val="00403FE6"/>
    <w:rsid w:val="004065C6"/>
    <w:rsid w:val="0041000F"/>
    <w:rsid w:val="0041315A"/>
    <w:rsid w:val="00421376"/>
    <w:rsid w:val="004225A2"/>
    <w:rsid w:val="0042484E"/>
    <w:rsid w:val="0042498D"/>
    <w:rsid w:val="00433307"/>
    <w:rsid w:val="00443919"/>
    <w:rsid w:val="00444B84"/>
    <w:rsid w:val="0045517F"/>
    <w:rsid w:val="00457376"/>
    <w:rsid w:val="00464157"/>
    <w:rsid w:val="004C5BB0"/>
    <w:rsid w:val="004D3B09"/>
    <w:rsid w:val="004F4FA6"/>
    <w:rsid w:val="004F54D6"/>
    <w:rsid w:val="004F6142"/>
    <w:rsid w:val="00501A85"/>
    <w:rsid w:val="00506D5A"/>
    <w:rsid w:val="005140ED"/>
    <w:rsid w:val="005160EE"/>
    <w:rsid w:val="005210DF"/>
    <w:rsid w:val="00524B9B"/>
    <w:rsid w:val="005361CA"/>
    <w:rsid w:val="005421FA"/>
    <w:rsid w:val="005518F6"/>
    <w:rsid w:val="005539BF"/>
    <w:rsid w:val="005560D1"/>
    <w:rsid w:val="00582EA6"/>
    <w:rsid w:val="00585218"/>
    <w:rsid w:val="00585530"/>
    <w:rsid w:val="005A0DDA"/>
    <w:rsid w:val="005A14EE"/>
    <w:rsid w:val="005B0108"/>
    <w:rsid w:val="005D2F0B"/>
    <w:rsid w:val="005D3CBA"/>
    <w:rsid w:val="005E2215"/>
    <w:rsid w:val="005E6A1D"/>
    <w:rsid w:val="005F61AE"/>
    <w:rsid w:val="00600AB9"/>
    <w:rsid w:val="00602AC3"/>
    <w:rsid w:val="00610EA1"/>
    <w:rsid w:val="006122C5"/>
    <w:rsid w:val="0062221E"/>
    <w:rsid w:val="00623553"/>
    <w:rsid w:val="0063426C"/>
    <w:rsid w:val="006445DC"/>
    <w:rsid w:val="006466C0"/>
    <w:rsid w:val="00654065"/>
    <w:rsid w:val="00655D04"/>
    <w:rsid w:val="006629B2"/>
    <w:rsid w:val="00662C7D"/>
    <w:rsid w:val="0069001F"/>
    <w:rsid w:val="00694F31"/>
    <w:rsid w:val="00695575"/>
    <w:rsid w:val="006A0DBA"/>
    <w:rsid w:val="006A6405"/>
    <w:rsid w:val="006A7522"/>
    <w:rsid w:val="006C11CA"/>
    <w:rsid w:val="006D47C2"/>
    <w:rsid w:val="006D5B9C"/>
    <w:rsid w:val="006E7C01"/>
    <w:rsid w:val="00700A2F"/>
    <w:rsid w:val="007201DC"/>
    <w:rsid w:val="0072330A"/>
    <w:rsid w:val="0073001C"/>
    <w:rsid w:val="00735212"/>
    <w:rsid w:val="00736B17"/>
    <w:rsid w:val="00736DCD"/>
    <w:rsid w:val="00743AAC"/>
    <w:rsid w:val="0074622B"/>
    <w:rsid w:val="0076074C"/>
    <w:rsid w:val="007933CD"/>
    <w:rsid w:val="00794E2A"/>
    <w:rsid w:val="00796324"/>
    <w:rsid w:val="007A15A0"/>
    <w:rsid w:val="007A70CB"/>
    <w:rsid w:val="007A7488"/>
    <w:rsid w:val="007B52F7"/>
    <w:rsid w:val="007C4577"/>
    <w:rsid w:val="007F1077"/>
    <w:rsid w:val="00804F6E"/>
    <w:rsid w:val="00813AE2"/>
    <w:rsid w:val="00820FBC"/>
    <w:rsid w:val="0082433E"/>
    <w:rsid w:val="00826AC7"/>
    <w:rsid w:val="008464EF"/>
    <w:rsid w:val="00872C2B"/>
    <w:rsid w:val="00876C8F"/>
    <w:rsid w:val="00881BC9"/>
    <w:rsid w:val="008876C3"/>
    <w:rsid w:val="00892BD2"/>
    <w:rsid w:val="008A03D7"/>
    <w:rsid w:val="008C0004"/>
    <w:rsid w:val="008D4758"/>
    <w:rsid w:val="008D4986"/>
    <w:rsid w:val="008D7132"/>
    <w:rsid w:val="0090083E"/>
    <w:rsid w:val="009252C2"/>
    <w:rsid w:val="00936455"/>
    <w:rsid w:val="00963FB3"/>
    <w:rsid w:val="0096527B"/>
    <w:rsid w:val="0098059E"/>
    <w:rsid w:val="0098382D"/>
    <w:rsid w:val="0098577D"/>
    <w:rsid w:val="009A29D4"/>
    <w:rsid w:val="009A7436"/>
    <w:rsid w:val="009B4030"/>
    <w:rsid w:val="009C5377"/>
    <w:rsid w:val="009D1903"/>
    <w:rsid w:val="009D5F69"/>
    <w:rsid w:val="009D772E"/>
    <w:rsid w:val="009E244E"/>
    <w:rsid w:val="009E2CC3"/>
    <w:rsid w:val="009E305D"/>
    <w:rsid w:val="009E625B"/>
    <w:rsid w:val="009F357F"/>
    <w:rsid w:val="00A02472"/>
    <w:rsid w:val="00A3343F"/>
    <w:rsid w:val="00A41670"/>
    <w:rsid w:val="00A61F2B"/>
    <w:rsid w:val="00A73C4B"/>
    <w:rsid w:val="00A93CC3"/>
    <w:rsid w:val="00AA14E6"/>
    <w:rsid w:val="00AA6A1B"/>
    <w:rsid w:val="00AB10B3"/>
    <w:rsid w:val="00AB524E"/>
    <w:rsid w:val="00AC2788"/>
    <w:rsid w:val="00AC31D3"/>
    <w:rsid w:val="00AC6553"/>
    <w:rsid w:val="00AF2BF2"/>
    <w:rsid w:val="00AF3539"/>
    <w:rsid w:val="00AF44E7"/>
    <w:rsid w:val="00B05954"/>
    <w:rsid w:val="00B072A5"/>
    <w:rsid w:val="00B07EB3"/>
    <w:rsid w:val="00B1222A"/>
    <w:rsid w:val="00B13EF9"/>
    <w:rsid w:val="00B15793"/>
    <w:rsid w:val="00B1606A"/>
    <w:rsid w:val="00B33068"/>
    <w:rsid w:val="00B37003"/>
    <w:rsid w:val="00B37752"/>
    <w:rsid w:val="00B449E0"/>
    <w:rsid w:val="00B45094"/>
    <w:rsid w:val="00B53265"/>
    <w:rsid w:val="00B54C39"/>
    <w:rsid w:val="00B65510"/>
    <w:rsid w:val="00B86AD1"/>
    <w:rsid w:val="00BB61F2"/>
    <w:rsid w:val="00BC3DE8"/>
    <w:rsid w:val="00BE4025"/>
    <w:rsid w:val="00BF649D"/>
    <w:rsid w:val="00C03320"/>
    <w:rsid w:val="00C10217"/>
    <w:rsid w:val="00C14A33"/>
    <w:rsid w:val="00C20972"/>
    <w:rsid w:val="00C22322"/>
    <w:rsid w:val="00C35A47"/>
    <w:rsid w:val="00C44E96"/>
    <w:rsid w:val="00C55B3E"/>
    <w:rsid w:val="00C81585"/>
    <w:rsid w:val="00C94EA2"/>
    <w:rsid w:val="00CB48B0"/>
    <w:rsid w:val="00CB6082"/>
    <w:rsid w:val="00CD062C"/>
    <w:rsid w:val="00CE2417"/>
    <w:rsid w:val="00D06E18"/>
    <w:rsid w:val="00D10289"/>
    <w:rsid w:val="00D156BC"/>
    <w:rsid w:val="00D17B85"/>
    <w:rsid w:val="00D345C8"/>
    <w:rsid w:val="00D35BAB"/>
    <w:rsid w:val="00D6496F"/>
    <w:rsid w:val="00D75875"/>
    <w:rsid w:val="00D85B8C"/>
    <w:rsid w:val="00D90140"/>
    <w:rsid w:val="00DB018B"/>
    <w:rsid w:val="00DB2FA4"/>
    <w:rsid w:val="00DB795E"/>
    <w:rsid w:val="00DC6C89"/>
    <w:rsid w:val="00DD6A5F"/>
    <w:rsid w:val="00DE06C1"/>
    <w:rsid w:val="00DE22D2"/>
    <w:rsid w:val="00DE3F26"/>
    <w:rsid w:val="00E15B7E"/>
    <w:rsid w:val="00E26B97"/>
    <w:rsid w:val="00E37F99"/>
    <w:rsid w:val="00E4134F"/>
    <w:rsid w:val="00E460E1"/>
    <w:rsid w:val="00E55E71"/>
    <w:rsid w:val="00E6116C"/>
    <w:rsid w:val="00E6772A"/>
    <w:rsid w:val="00E7064A"/>
    <w:rsid w:val="00E7698D"/>
    <w:rsid w:val="00E82E7D"/>
    <w:rsid w:val="00E85027"/>
    <w:rsid w:val="00E9384D"/>
    <w:rsid w:val="00EA1C3C"/>
    <w:rsid w:val="00ED4D8D"/>
    <w:rsid w:val="00ED50BA"/>
    <w:rsid w:val="00ED7A5A"/>
    <w:rsid w:val="00EF7226"/>
    <w:rsid w:val="00F10B24"/>
    <w:rsid w:val="00F1413F"/>
    <w:rsid w:val="00F1644B"/>
    <w:rsid w:val="00F17093"/>
    <w:rsid w:val="00F334CF"/>
    <w:rsid w:val="00F33CA7"/>
    <w:rsid w:val="00F37957"/>
    <w:rsid w:val="00F37FB9"/>
    <w:rsid w:val="00F424E8"/>
    <w:rsid w:val="00F53932"/>
    <w:rsid w:val="00F539AB"/>
    <w:rsid w:val="00F62FF9"/>
    <w:rsid w:val="00F6639B"/>
    <w:rsid w:val="00F75DF5"/>
    <w:rsid w:val="00F856E9"/>
    <w:rsid w:val="00FA52DA"/>
    <w:rsid w:val="00FA705B"/>
    <w:rsid w:val="00FB099F"/>
    <w:rsid w:val="00FB22DA"/>
    <w:rsid w:val="00FC1C20"/>
    <w:rsid w:val="00FC54DA"/>
    <w:rsid w:val="00FD69A6"/>
    <w:rsid w:val="00FD6DBC"/>
    <w:rsid w:val="00FE40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imSu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F2B"/>
    <w:rPr>
      <w:rFonts w:ascii="Times New Roman" w:hAnsi="Times New Roman"/>
      <w:sz w:val="20"/>
      <w:szCs w:val="20"/>
    </w:rPr>
  </w:style>
  <w:style w:type="paragraph" w:styleId="Heading1">
    <w:name w:val="heading 1"/>
    <w:basedOn w:val="BodyText"/>
    <w:next w:val="Normal"/>
    <w:link w:val="Heading1Char"/>
    <w:uiPriority w:val="99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E244E"/>
    <w:rPr>
      <w:rFonts w:ascii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9E244E"/>
    <w:rPr>
      <w:rFonts w:ascii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9E244E"/>
    <w:rPr>
      <w:rFonts w:ascii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546EC"/>
    <w:rPr>
      <w:rFonts w:ascii="Segoe UI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99"/>
    <w:rsid w:val="005B010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rFonts w:cs="Times New Roman"/>
      <w:color w:val="808080"/>
    </w:rPr>
  </w:style>
  <w:style w:type="character" w:styleId="Hyperlink">
    <w:name w:val="Hyperlink"/>
    <w:basedOn w:val="DefaultParagraphFont"/>
    <w:uiPriority w:val="99"/>
    <w:rsid w:val="00826AC7"/>
    <w:rPr>
      <w:rFonts w:cs="Times New Roman"/>
      <w:color w:val="0000FF"/>
      <w:u w:val="single"/>
    </w:rPr>
  </w:style>
  <w:style w:type="paragraph" w:styleId="BodyTextIndent">
    <w:name w:val="Body Text Indent"/>
    <w:basedOn w:val="Normal"/>
    <w:link w:val="BodyTextIndentChar"/>
    <w:uiPriority w:val="99"/>
    <w:rsid w:val="00582EA6"/>
    <w:pPr>
      <w:ind w:firstLine="720"/>
      <w:jc w:val="both"/>
    </w:pPr>
    <w:rPr>
      <w:lang w:val="ro-RO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582EA6"/>
    <w:rPr>
      <w:rFonts w:ascii="Times New Roman" w:hAnsi="Times New Roman" w:cs="Times New Roman"/>
      <w:sz w:val="20"/>
      <w:szCs w:val="20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6836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6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scms@ms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3</Pages>
  <Words>1092</Words>
  <Characters>6225</Characters>
  <Application>Microsoft Office Outlook</Application>
  <DocSecurity>0</DocSecurity>
  <Lines>0</Lines>
  <Paragraphs>0</Paragraphs>
  <ScaleCrop>false</ScaleCrop>
  <Company>AAP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ANUNȚ DE PARTICIPARE</dc:title>
  <dc:subject/>
  <dc:creator>Computer</dc:creator>
  <cp:keywords/>
  <dc:description/>
  <cp:lastModifiedBy>buh</cp:lastModifiedBy>
  <cp:revision>3</cp:revision>
  <cp:lastPrinted>2020-01-30T09:52:00Z</cp:lastPrinted>
  <dcterms:created xsi:type="dcterms:W3CDTF">2020-11-11T13:25:00Z</dcterms:created>
  <dcterms:modified xsi:type="dcterms:W3CDTF">2020-11-11T13:31:00Z</dcterms:modified>
</cp:coreProperties>
</file>