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9" w:type="dxa"/>
        <w:tblInd w:w="-432" w:type="dxa"/>
        <w:tblLayout w:type="fixed"/>
        <w:tblLook w:val="00A0"/>
      </w:tblPr>
      <w:tblGrid>
        <w:gridCol w:w="963"/>
        <w:gridCol w:w="1557"/>
        <w:gridCol w:w="1564"/>
        <w:gridCol w:w="1134"/>
        <w:gridCol w:w="1082"/>
        <w:gridCol w:w="2050"/>
        <w:gridCol w:w="1715"/>
        <w:gridCol w:w="114"/>
      </w:tblGrid>
      <w:tr w:rsidR="001F2E13" w:rsidRPr="00BA5290" w:rsidTr="00760630">
        <w:trPr>
          <w:trHeight w:val="850"/>
        </w:trPr>
        <w:tc>
          <w:tcPr>
            <w:tcW w:w="10179" w:type="dxa"/>
            <w:gridSpan w:val="8"/>
            <w:vAlign w:val="center"/>
          </w:tcPr>
          <w:p w:rsidR="001F2E13" w:rsidRPr="00044643" w:rsidRDefault="001F2E13" w:rsidP="00605C4F">
            <w:pPr>
              <w:spacing w:after="0"/>
              <w:ind w:firstLine="0"/>
              <w:jc w:val="left"/>
              <w:rPr>
                <w:szCs w:val="24"/>
                <w:lang w:eastAsia="ru-RU"/>
              </w:rPr>
            </w:pPr>
          </w:p>
          <w:tbl>
            <w:tblPr>
              <w:tblW w:w="9747" w:type="dxa"/>
              <w:tblLayout w:type="fixed"/>
              <w:tblLook w:val="00A0"/>
            </w:tblPr>
            <w:tblGrid>
              <w:gridCol w:w="9747"/>
            </w:tblGrid>
            <w:tr w:rsidR="001F2E13" w:rsidRPr="00BA5290" w:rsidTr="00D80BF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1F2E13" w:rsidRPr="00044643" w:rsidRDefault="001F2E13" w:rsidP="00605C4F">
                  <w:pPr>
                    <w:pStyle w:val="Heading1"/>
                  </w:pPr>
                  <w:r w:rsidRPr="00044643">
                    <w:t>ANUNȚ DE PARTICIPARE</w:t>
                  </w:r>
                </w:p>
                <w:p w:rsidR="001F2E13" w:rsidRPr="00044643" w:rsidRDefault="001F2E13" w:rsidP="00207EC4">
                  <w:pPr>
                    <w:spacing w:after="0"/>
                    <w:ind w:left="34" w:firstLine="0"/>
                    <w:jc w:val="center"/>
                    <w:outlineLvl w:val="0"/>
                    <w:rPr>
                      <w:szCs w:val="24"/>
                      <w:lang w:eastAsia="ru-RU"/>
                    </w:rPr>
                  </w:pPr>
                </w:p>
              </w:tc>
            </w:tr>
          </w:tbl>
          <w:p w:rsidR="001F2E13" w:rsidRPr="00044643" w:rsidRDefault="001F2E13" w:rsidP="00605C4F">
            <w:pPr>
              <w:spacing w:after="0"/>
              <w:ind w:left="3807" w:firstLine="0"/>
              <w:jc w:val="center"/>
              <w:outlineLvl w:val="0"/>
              <w:rPr>
                <w:b/>
                <w:szCs w:val="24"/>
                <w:lang w:eastAsia="ru-RU"/>
              </w:rPr>
            </w:pPr>
          </w:p>
        </w:tc>
      </w:tr>
      <w:tr w:rsidR="001F2E13" w:rsidRPr="00BA5290" w:rsidTr="00760630">
        <w:trPr>
          <w:trHeight w:val="697"/>
        </w:trPr>
        <w:tc>
          <w:tcPr>
            <w:tcW w:w="10179" w:type="dxa"/>
            <w:gridSpan w:val="8"/>
          </w:tcPr>
          <w:p w:rsidR="001F2E13" w:rsidRPr="00044643" w:rsidRDefault="001F2E13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Cs w:val="24"/>
                <w:lang w:eastAsia="ru-RU"/>
              </w:rPr>
            </w:pPr>
            <w:r w:rsidRPr="00044643">
              <w:rPr>
                <w:b/>
                <w:szCs w:val="24"/>
                <w:lang w:eastAsia="ru-RU"/>
              </w:rPr>
              <w:t xml:space="preserve">Denumirea autorităţii contractante: </w:t>
            </w:r>
            <w:r w:rsidRPr="00044643">
              <w:rPr>
                <w:i/>
                <w:szCs w:val="24"/>
                <w:u w:val="single"/>
                <w:lang w:eastAsia="ru-RU"/>
              </w:rPr>
              <w:t>Penitenciarul nr.</w:t>
            </w:r>
            <w:r>
              <w:rPr>
                <w:i/>
                <w:szCs w:val="24"/>
                <w:u w:val="single"/>
                <w:lang w:eastAsia="ru-RU"/>
              </w:rPr>
              <w:t>17</w:t>
            </w:r>
            <w:r w:rsidRPr="00044643">
              <w:rPr>
                <w:i/>
                <w:szCs w:val="24"/>
                <w:u w:val="single"/>
                <w:lang w:eastAsia="ru-RU"/>
              </w:rPr>
              <w:t xml:space="preserve"> – </w:t>
            </w:r>
            <w:r>
              <w:rPr>
                <w:i/>
                <w:szCs w:val="24"/>
                <w:u w:val="single"/>
                <w:lang w:eastAsia="ru-RU"/>
              </w:rPr>
              <w:t>Rezina</w:t>
            </w:r>
          </w:p>
          <w:p w:rsidR="001F2E13" w:rsidRPr="00044643" w:rsidRDefault="001F2E13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Cs w:val="24"/>
                <w:lang w:eastAsia="ru-RU"/>
              </w:rPr>
            </w:pPr>
            <w:r w:rsidRPr="00044643">
              <w:rPr>
                <w:b/>
                <w:szCs w:val="24"/>
                <w:lang w:eastAsia="ru-RU"/>
              </w:rPr>
              <w:t xml:space="preserve">IDNO: </w:t>
            </w:r>
            <w:r>
              <w:rPr>
                <w:b/>
                <w:szCs w:val="24"/>
              </w:rPr>
              <w:t>1007601000942</w:t>
            </w:r>
          </w:p>
          <w:p w:rsidR="001F2E13" w:rsidRPr="00044643" w:rsidRDefault="001F2E13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i/>
                <w:szCs w:val="24"/>
                <w:u w:val="single"/>
                <w:lang w:eastAsia="ru-RU"/>
              </w:rPr>
            </w:pPr>
            <w:r w:rsidRPr="00044643">
              <w:rPr>
                <w:b/>
                <w:szCs w:val="24"/>
                <w:lang w:eastAsia="ru-RU"/>
              </w:rPr>
              <w:t xml:space="preserve">Tip procedură achiziție: </w:t>
            </w:r>
            <w:r>
              <w:rPr>
                <w:i/>
                <w:szCs w:val="24"/>
              </w:rPr>
              <w:t>Licitație Deschisă</w:t>
            </w:r>
          </w:p>
          <w:p w:rsidR="001F2E13" w:rsidRPr="00760630" w:rsidRDefault="001F2E13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i/>
                <w:szCs w:val="24"/>
                <w:u w:val="single"/>
                <w:lang w:eastAsia="ru-RU"/>
              </w:rPr>
            </w:pPr>
            <w:r w:rsidRPr="00044643">
              <w:rPr>
                <w:b/>
                <w:szCs w:val="24"/>
                <w:lang w:eastAsia="ru-RU"/>
              </w:rPr>
              <w:t xml:space="preserve">Obiectul achiziției: </w:t>
            </w:r>
            <w:r w:rsidRPr="00760630">
              <w:rPr>
                <w:b/>
                <w:color w:val="3B3B3B"/>
                <w:szCs w:val="24"/>
                <w:shd w:val="clear" w:color="auto" w:fill="FFFFFF"/>
              </w:rPr>
              <w:t>Produse de origine animală, carne şi produse din carne</w:t>
            </w:r>
          </w:p>
          <w:p w:rsidR="001F2E13" w:rsidRPr="00044643" w:rsidRDefault="001F2E13" w:rsidP="00760630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i/>
                <w:szCs w:val="24"/>
                <w:u w:val="single"/>
                <w:lang w:eastAsia="ru-RU"/>
              </w:rPr>
            </w:pPr>
            <w:r>
              <w:rPr>
                <w:b/>
                <w:szCs w:val="24"/>
                <w:lang w:eastAsia="ru-RU"/>
              </w:rPr>
              <w:t xml:space="preserve">                                      </w:t>
            </w:r>
            <w:r w:rsidRPr="00E17034">
              <w:rPr>
                <w:color w:val="3B3B3B"/>
                <w:szCs w:val="24"/>
                <w:shd w:val="clear" w:color="auto" w:fill="FFFFFF"/>
              </w:rPr>
              <w:t>(</w:t>
            </w:r>
            <w:r w:rsidRPr="00E17034">
              <w:rPr>
                <w:szCs w:val="24"/>
                <w:u w:val="single"/>
                <w:lang w:eastAsia="ru-RU"/>
              </w:rPr>
              <w:t>Carcase</w:t>
            </w:r>
            <w:r>
              <w:rPr>
                <w:szCs w:val="24"/>
                <w:u w:val="single"/>
                <w:lang w:eastAsia="ru-RU"/>
              </w:rPr>
              <w:t xml:space="preserve"> de pui broiler pentru anul 2019)</w:t>
            </w:r>
          </w:p>
          <w:p w:rsidR="001F2E13" w:rsidRPr="00044643" w:rsidRDefault="001F2E13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b/>
                <w:szCs w:val="24"/>
                <w:lang w:eastAsia="ru-RU"/>
              </w:rPr>
            </w:pPr>
            <w:r w:rsidRPr="00044643">
              <w:rPr>
                <w:b/>
                <w:szCs w:val="24"/>
                <w:lang w:eastAsia="ru-RU"/>
              </w:rPr>
              <w:t xml:space="preserve">Cod CPV: </w:t>
            </w:r>
            <w:r w:rsidRPr="00BA5290">
              <w:rPr>
                <w:szCs w:val="24"/>
              </w:rPr>
              <w:t>15112130-6</w:t>
            </w:r>
          </w:p>
          <w:p w:rsidR="001F2E13" w:rsidRPr="00044643" w:rsidRDefault="001F2E13" w:rsidP="002F73C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Cs w:val="24"/>
                <w:lang w:eastAsia="ru-RU"/>
              </w:rPr>
            </w:pPr>
          </w:p>
          <w:p w:rsidR="001F2E13" w:rsidRPr="00044643" w:rsidRDefault="001F2E13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Cs w:val="24"/>
                <w:lang w:eastAsia="ru-RU"/>
              </w:rPr>
            </w:pPr>
            <w:r w:rsidRPr="00044643">
              <w:rPr>
                <w:szCs w:val="24"/>
                <w:lang w:eastAsia="ru-RU"/>
              </w:rPr>
              <w:t xml:space="preserve">Acest anunț de participare este întocmit în scopul achiziţionării </w:t>
            </w:r>
          </w:p>
          <w:p w:rsidR="001F2E13" w:rsidRPr="00BA4636" w:rsidRDefault="001F2E13" w:rsidP="00BA4636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szCs w:val="24"/>
                <w:u w:val="single"/>
                <w:lang w:eastAsia="ru-RU"/>
              </w:rPr>
            </w:pPr>
            <w:r>
              <w:rPr>
                <w:szCs w:val="24"/>
                <w:u w:val="single"/>
                <w:lang w:eastAsia="ru-RU"/>
              </w:rPr>
              <w:t>Carcase de pui broiler</w:t>
            </w:r>
            <w:r w:rsidRPr="00BA4636">
              <w:rPr>
                <w:szCs w:val="24"/>
                <w:u w:val="single"/>
                <w:lang w:eastAsia="ru-RU"/>
              </w:rPr>
              <w:t xml:space="preserve"> pentru anul 2019</w:t>
            </w:r>
          </w:p>
          <w:p w:rsidR="001F2E13" w:rsidRPr="00044643" w:rsidRDefault="001F2E13" w:rsidP="00AE295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                           </w:t>
            </w:r>
            <w:r w:rsidRPr="00044643">
              <w:rPr>
                <w:szCs w:val="24"/>
                <w:lang w:eastAsia="ru-RU"/>
              </w:rPr>
              <w:t>[obiectul achiziţiei]</w:t>
            </w:r>
          </w:p>
          <w:p w:rsidR="001F2E13" w:rsidRPr="00044643" w:rsidRDefault="001F2E13" w:rsidP="00BA4636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jc w:val="center"/>
              <w:rPr>
                <w:szCs w:val="24"/>
                <w:lang w:eastAsia="ru-RU"/>
              </w:rPr>
            </w:pPr>
            <w:r w:rsidRPr="00044643">
              <w:rPr>
                <w:szCs w:val="24"/>
                <w:lang w:eastAsia="ru-RU"/>
              </w:rPr>
              <w:t xml:space="preserve">conform necesităţilor  </w:t>
            </w:r>
            <w:r w:rsidRPr="00BA4636">
              <w:rPr>
                <w:szCs w:val="24"/>
                <w:u w:val="single"/>
                <w:lang w:eastAsia="ru-RU"/>
              </w:rPr>
              <w:t>Penitenciarului nr.</w:t>
            </w:r>
            <w:r>
              <w:rPr>
                <w:szCs w:val="24"/>
                <w:u w:val="single"/>
                <w:lang w:eastAsia="ru-RU"/>
              </w:rPr>
              <w:t>17</w:t>
            </w:r>
            <w:r w:rsidRPr="00BA4636">
              <w:rPr>
                <w:szCs w:val="24"/>
                <w:u w:val="single"/>
                <w:lang w:eastAsia="ru-RU"/>
              </w:rPr>
              <w:t xml:space="preserve"> – </w:t>
            </w:r>
            <w:r>
              <w:rPr>
                <w:szCs w:val="24"/>
                <w:u w:val="single"/>
                <w:lang w:eastAsia="ru-RU"/>
              </w:rPr>
              <w:t>Rezina</w:t>
            </w:r>
          </w:p>
          <w:p w:rsidR="001F2E13" w:rsidRPr="00044643" w:rsidRDefault="001F2E13" w:rsidP="00AE295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            </w:t>
            </w:r>
            <w:r w:rsidRPr="00044643">
              <w:rPr>
                <w:szCs w:val="24"/>
                <w:lang w:eastAsia="ru-RU"/>
              </w:rPr>
              <w:t xml:space="preserve"> [denumirea autorităţii contractante] </w:t>
            </w:r>
          </w:p>
          <w:p w:rsidR="001F2E13" w:rsidRDefault="001F2E13" w:rsidP="00FF3C15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szCs w:val="24"/>
                <w:lang w:eastAsia="ru-RU"/>
              </w:rPr>
            </w:pPr>
            <w:r w:rsidRPr="00044643">
              <w:rPr>
                <w:szCs w:val="24"/>
                <w:lang w:eastAsia="ru-RU"/>
              </w:rPr>
              <w:t>(în continuare – Cumpărător) pentru perioada bugetară 2019,</w:t>
            </w:r>
          </w:p>
          <w:p w:rsidR="001F2E13" w:rsidRPr="00044643" w:rsidRDefault="001F2E13" w:rsidP="00FF3C15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szCs w:val="24"/>
                <w:lang w:eastAsia="ru-RU"/>
              </w:rPr>
            </w:pPr>
            <w:r w:rsidRPr="00044643">
              <w:rPr>
                <w:szCs w:val="24"/>
                <w:lang w:eastAsia="ru-RU"/>
              </w:rPr>
              <w:t>este alocată suma necesară din</w:t>
            </w:r>
            <w:r w:rsidRPr="00044643">
              <w:rPr>
                <w:i/>
                <w:szCs w:val="24"/>
                <w:u w:val="single"/>
                <w:lang w:eastAsia="ru-RU"/>
              </w:rPr>
              <w:t>: Bugetul de Stat,</w:t>
            </w:r>
          </w:p>
          <w:p w:rsidR="001F2E13" w:rsidRPr="00044643" w:rsidRDefault="001F2E13" w:rsidP="00FF3C15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szCs w:val="24"/>
                <w:lang w:eastAsia="ru-RU"/>
              </w:rPr>
            </w:pPr>
            <w:r w:rsidRPr="00044643">
              <w:rPr>
                <w:szCs w:val="24"/>
                <w:lang w:eastAsia="ru-RU"/>
              </w:rPr>
              <w:t>[sursa banilor publici]</w:t>
            </w:r>
          </w:p>
          <w:p w:rsidR="001F2E13" w:rsidRPr="00044643" w:rsidRDefault="001F2E13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szCs w:val="24"/>
                <w:lang w:eastAsia="ru-RU"/>
              </w:rPr>
            </w:pPr>
            <w:r w:rsidRPr="00044643">
              <w:rPr>
                <w:szCs w:val="24"/>
                <w:lang w:eastAsia="ru-RU"/>
              </w:rPr>
              <w:tab/>
            </w:r>
          </w:p>
          <w:p w:rsidR="001F2E13" w:rsidRPr="00044643" w:rsidRDefault="001F2E13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Cs w:val="24"/>
                <w:lang w:eastAsia="ru-RU"/>
              </w:rPr>
            </w:pPr>
            <w:r w:rsidRPr="00044643">
              <w:rPr>
                <w:szCs w:val="24"/>
                <w:lang w:eastAsia="ru-RU"/>
              </w:rPr>
              <w:t>Cumpărătorul invită operatorii economici interesaţi, care îi pot satisface necesităţile, să participe la procedura de achiziție privind livrarea/prestarea următoarelor bunuri:</w:t>
            </w:r>
          </w:p>
          <w:p w:rsidR="001F2E13" w:rsidRPr="00044643" w:rsidRDefault="001F2E13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szCs w:val="24"/>
                <w:lang w:eastAsia="ru-RU"/>
              </w:rPr>
            </w:pPr>
          </w:p>
        </w:tc>
      </w:tr>
      <w:tr w:rsidR="001F2E13" w:rsidRPr="00BA5290" w:rsidTr="007606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963" w:type="dxa"/>
            <w:shd w:val="clear" w:color="auto" w:fill="D9D9D9"/>
            <w:vAlign w:val="center"/>
          </w:tcPr>
          <w:p w:rsidR="001F2E13" w:rsidRPr="00044643" w:rsidRDefault="001F2E13" w:rsidP="00605C4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044643">
              <w:rPr>
                <w:b/>
                <w:szCs w:val="24"/>
                <w:lang w:eastAsia="ru-RU"/>
              </w:rPr>
              <w:t>Nr. d/o</w:t>
            </w:r>
          </w:p>
        </w:tc>
        <w:tc>
          <w:tcPr>
            <w:tcW w:w="1557" w:type="dxa"/>
            <w:shd w:val="clear" w:color="auto" w:fill="D9D9D9"/>
            <w:vAlign w:val="center"/>
          </w:tcPr>
          <w:p w:rsidR="001F2E13" w:rsidRPr="00044643" w:rsidRDefault="001F2E13" w:rsidP="00605C4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044643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1564" w:type="dxa"/>
            <w:shd w:val="clear" w:color="auto" w:fill="D9D9D9"/>
            <w:vAlign w:val="center"/>
          </w:tcPr>
          <w:p w:rsidR="001F2E13" w:rsidRPr="00044643" w:rsidRDefault="001F2E13" w:rsidP="00A6286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044643">
              <w:rPr>
                <w:b/>
                <w:szCs w:val="24"/>
                <w:lang w:eastAsia="ru-RU"/>
              </w:rPr>
              <w:t>Denumirea bunurilor solicitate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1F2E13" w:rsidRPr="00044643" w:rsidRDefault="001F2E13" w:rsidP="00605C4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044643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082" w:type="dxa"/>
            <w:shd w:val="clear" w:color="auto" w:fill="D9D9D9"/>
            <w:vAlign w:val="center"/>
          </w:tcPr>
          <w:p w:rsidR="001F2E13" w:rsidRPr="00044643" w:rsidRDefault="001F2E13" w:rsidP="00605C4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044643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050" w:type="dxa"/>
            <w:shd w:val="clear" w:color="auto" w:fill="D9D9D9"/>
            <w:vAlign w:val="center"/>
          </w:tcPr>
          <w:p w:rsidR="001F2E13" w:rsidRPr="00044643" w:rsidRDefault="001F2E13" w:rsidP="00605C4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044643">
              <w:rPr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  <w:tc>
          <w:tcPr>
            <w:tcW w:w="1715" w:type="dxa"/>
            <w:shd w:val="clear" w:color="auto" w:fill="D9D9D9"/>
            <w:vAlign w:val="center"/>
          </w:tcPr>
          <w:p w:rsidR="001F2E13" w:rsidRPr="00044643" w:rsidRDefault="001F2E13" w:rsidP="00605C4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F2696C">
              <w:rPr>
                <w:b/>
                <w:szCs w:val="24"/>
              </w:rPr>
              <w:t>Valoarea estimată</w:t>
            </w:r>
            <w:r w:rsidRPr="00F2696C">
              <w:rPr>
                <w:b/>
                <w:szCs w:val="24"/>
              </w:rPr>
              <w:br/>
              <w:t>(se va indica pentru fiecare lot în parte)</w:t>
            </w:r>
            <w:r>
              <w:rPr>
                <w:b/>
                <w:szCs w:val="24"/>
              </w:rPr>
              <w:t>,lei</w:t>
            </w:r>
          </w:p>
        </w:tc>
      </w:tr>
      <w:tr w:rsidR="001F2E13" w:rsidRPr="00BA5290" w:rsidTr="007606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653"/>
        </w:trPr>
        <w:tc>
          <w:tcPr>
            <w:tcW w:w="963" w:type="dxa"/>
            <w:vAlign w:val="center"/>
          </w:tcPr>
          <w:p w:rsidR="001F2E13" w:rsidRPr="00044643" w:rsidRDefault="001F2E13" w:rsidP="00605C4F">
            <w:pPr>
              <w:spacing w:after="0"/>
              <w:ind w:firstLine="0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Lotul 1</w:t>
            </w:r>
          </w:p>
        </w:tc>
        <w:tc>
          <w:tcPr>
            <w:tcW w:w="1557" w:type="dxa"/>
            <w:vAlign w:val="center"/>
          </w:tcPr>
          <w:p w:rsidR="001F2E13" w:rsidRPr="00BA5290" w:rsidRDefault="001F2E13" w:rsidP="00605C4F">
            <w:pPr>
              <w:spacing w:after="0"/>
              <w:ind w:firstLine="0"/>
              <w:jc w:val="center"/>
              <w:rPr>
                <w:szCs w:val="24"/>
              </w:rPr>
            </w:pPr>
            <w:r w:rsidRPr="00BA5290">
              <w:rPr>
                <w:szCs w:val="24"/>
              </w:rPr>
              <w:t>15112130-6</w:t>
            </w:r>
          </w:p>
        </w:tc>
        <w:tc>
          <w:tcPr>
            <w:tcW w:w="1564" w:type="dxa"/>
            <w:vAlign w:val="center"/>
          </w:tcPr>
          <w:p w:rsidR="001F2E13" w:rsidRPr="00BA5290" w:rsidRDefault="001F2E13" w:rsidP="00611BC5">
            <w:pPr>
              <w:spacing w:after="0"/>
              <w:ind w:firstLine="0"/>
              <w:jc w:val="left"/>
              <w:rPr>
                <w:szCs w:val="24"/>
              </w:rPr>
            </w:pPr>
            <w:r w:rsidRPr="00BA5290">
              <w:rPr>
                <w:szCs w:val="24"/>
              </w:rPr>
              <w:t>Carcase de pui broiler</w:t>
            </w:r>
          </w:p>
        </w:tc>
        <w:tc>
          <w:tcPr>
            <w:tcW w:w="1134" w:type="dxa"/>
            <w:vAlign w:val="center"/>
          </w:tcPr>
          <w:p w:rsidR="001F2E13" w:rsidRPr="00044643" w:rsidRDefault="001F2E13" w:rsidP="00945516">
            <w:pPr>
              <w:spacing w:after="0"/>
              <w:ind w:firstLine="0"/>
              <w:jc w:val="center"/>
              <w:rPr>
                <w:szCs w:val="24"/>
                <w:lang w:eastAsia="ru-RU"/>
              </w:rPr>
            </w:pPr>
            <w:r w:rsidRPr="00044643">
              <w:rPr>
                <w:szCs w:val="24"/>
                <w:lang w:eastAsia="ru-RU"/>
              </w:rPr>
              <w:t>kg</w:t>
            </w:r>
          </w:p>
        </w:tc>
        <w:tc>
          <w:tcPr>
            <w:tcW w:w="1082" w:type="dxa"/>
            <w:vAlign w:val="center"/>
          </w:tcPr>
          <w:p w:rsidR="001F2E13" w:rsidRDefault="001F2E13" w:rsidP="00BA4636">
            <w:pPr>
              <w:spacing w:after="0"/>
              <w:ind w:firstLine="0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13542</w:t>
            </w:r>
          </w:p>
        </w:tc>
        <w:tc>
          <w:tcPr>
            <w:tcW w:w="2050" w:type="dxa"/>
            <w:vAlign w:val="center"/>
          </w:tcPr>
          <w:p w:rsidR="001F2E13" w:rsidRDefault="001F2E13" w:rsidP="00760630">
            <w:pPr>
              <w:ind w:firstLine="0"/>
            </w:pPr>
            <w:r w:rsidRPr="00BA5290">
              <w:t xml:space="preserve">Greutatea minim de </w:t>
            </w:r>
            <w:smartTag w:uri="urn:schemas-microsoft-com:office:smarttags" w:element="metricconverter">
              <w:smartTagPr>
                <w:attr w:name="ProductID" w:val="1,6 kg"/>
              </w:smartTagPr>
              <w:r w:rsidRPr="00BA5290">
                <w:t>1,6 kg</w:t>
              </w:r>
            </w:smartTag>
            <w:r w:rsidRPr="00BA5290">
              <w:t xml:space="preserve"> , Pierderea de volum în urma dezghețări</w:t>
            </w:r>
            <w:r>
              <w:t>i</w:t>
            </w:r>
            <w:r w:rsidRPr="00BA5290">
              <w:t xml:space="preserve"> să nu depășescă în cazul răciri</w:t>
            </w:r>
            <w:r>
              <w:t>i</w:t>
            </w:r>
            <w:r w:rsidRPr="00BA5290">
              <w:t xml:space="preserve"> cu aer  1,5%,prin dușare cu aer 3,3%, prin imersiune 5,1%</w:t>
            </w:r>
          </w:p>
          <w:p w:rsidR="001F2E13" w:rsidRPr="00BA5290" w:rsidRDefault="001F2E13" w:rsidP="00760630">
            <w:pPr>
              <w:ind w:firstLine="0"/>
            </w:pPr>
            <w:r w:rsidRPr="00BA5290">
              <w:rPr>
                <w:color w:val="000000"/>
              </w:rPr>
              <w:t xml:space="preserve">Standard de referinţă şi cerinţele: SM 173:1997, HG 773 din 03.10.2013, </w:t>
            </w:r>
            <w:r w:rsidRPr="00BA5290">
              <w:rPr>
                <w:color w:val="000000"/>
                <w:lang w:eastAsia="ro-RO"/>
              </w:rPr>
              <w:t>HG nr. 520 din 22.06.2010</w:t>
            </w:r>
          </w:p>
        </w:tc>
        <w:tc>
          <w:tcPr>
            <w:tcW w:w="1715" w:type="dxa"/>
            <w:vAlign w:val="center"/>
          </w:tcPr>
          <w:p w:rsidR="001F2E13" w:rsidRDefault="001F2E13" w:rsidP="00760630">
            <w:pPr>
              <w:spacing w:after="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451384</w:t>
            </w:r>
          </w:p>
        </w:tc>
      </w:tr>
      <w:tr w:rsidR="001F2E13" w:rsidRPr="001514BD" w:rsidTr="007606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653"/>
        </w:trPr>
        <w:tc>
          <w:tcPr>
            <w:tcW w:w="963" w:type="dxa"/>
            <w:vAlign w:val="center"/>
          </w:tcPr>
          <w:p w:rsidR="001F2E13" w:rsidRPr="001514BD" w:rsidRDefault="001F2E13" w:rsidP="00605C4F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1514BD">
              <w:rPr>
                <w:b/>
                <w:szCs w:val="24"/>
                <w:lang w:eastAsia="ru-RU"/>
              </w:rPr>
              <w:t>Total Lotul1</w:t>
            </w:r>
          </w:p>
        </w:tc>
        <w:tc>
          <w:tcPr>
            <w:tcW w:w="1557" w:type="dxa"/>
            <w:vAlign w:val="center"/>
          </w:tcPr>
          <w:p w:rsidR="001F2E13" w:rsidRPr="001514BD" w:rsidRDefault="001F2E13" w:rsidP="00605C4F">
            <w:pPr>
              <w:spacing w:after="0"/>
              <w:ind w:firstLine="0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1564" w:type="dxa"/>
            <w:vAlign w:val="center"/>
          </w:tcPr>
          <w:p w:rsidR="001F2E13" w:rsidRPr="001514BD" w:rsidRDefault="001F2E13" w:rsidP="00611BC5">
            <w:pPr>
              <w:spacing w:after="0"/>
              <w:ind w:firstLine="0"/>
              <w:jc w:val="left"/>
              <w:rPr>
                <w:b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F2E13" w:rsidRPr="001514BD" w:rsidRDefault="001F2E13" w:rsidP="00945516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</w:p>
        </w:tc>
        <w:tc>
          <w:tcPr>
            <w:tcW w:w="1082" w:type="dxa"/>
            <w:vAlign w:val="center"/>
          </w:tcPr>
          <w:p w:rsidR="001F2E13" w:rsidRPr="001514BD" w:rsidRDefault="001F2E13" w:rsidP="00BA4636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</w:p>
        </w:tc>
        <w:tc>
          <w:tcPr>
            <w:tcW w:w="2050" w:type="dxa"/>
            <w:vAlign w:val="center"/>
          </w:tcPr>
          <w:p w:rsidR="001F2E13" w:rsidRPr="001514BD" w:rsidRDefault="001F2E13" w:rsidP="00EC492C">
            <w:pPr>
              <w:ind w:firstLine="0"/>
              <w:rPr>
                <w:b/>
                <w:color w:val="000000"/>
              </w:rPr>
            </w:pPr>
          </w:p>
        </w:tc>
        <w:tc>
          <w:tcPr>
            <w:tcW w:w="1715" w:type="dxa"/>
            <w:vAlign w:val="center"/>
          </w:tcPr>
          <w:p w:rsidR="001F2E13" w:rsidRPr="001514BD" w:rsidRDefault="001F2E13" w:rsidP="00760630">
            <w:pPr>
              <w:spacing w:after="0"/>
              <w:ind w:firstLine="0"/>
              <w:jc w:val="center"/>
              <w:rPr>
                <w:b/>
                <w:szCs w:val="24"/>
              </w:rPr>
            </w:pPr>
            <w:r w:rsidRPr="001514BD">
              <w:rPr>
                <w:b/>
                <w:szCs w:val="24"/>
              </w:rPr>
              <w:t>451384</w:t>
            </w:r>
          </w:p>
        </w:tc>
      </w:tr>
    </w:tbl>
    <w:p w:rsidR="001F2E13" w:rsidRPr="00044643" w:rsidRDefault="001F2E13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b/>
          <w:szCs w:val="24"/>
          <w:lang w:eastAsia="ru-RU"/>
        </w:rPr>
      </w:pPr>
    </w:p>
    <w:p w:rsidR="001F2E13" w:rsidRPr="00044643" w:rsidRDefault="001F2E13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b/>
          <w:szCs w:val="24"/>
          <w:lang w:eastAsia="ru-RU"/>
        </w:rPr>
      </w:pPr>
      <w:r w:rsidRPr="00044643">
        <w:rPr>
          <w:b/>
          <w:szCs w:val="24"/>
          <w:lang w:eastAsia="ru-RU"/>
        </w:rPr>
        <w:t xml:space="preserve">Termenul de livrare/prestare solicitat și locul destinației finale: </w:t>
      </w:r>
    </w:p>
    <w:p w:rsidR="001F2E13" w:rsidRPr="00F2696C" w:rsidRDefault="001F2E13" w:rsidP="00C9098B">
      <w:pPr>
        <w:tabs>
          <w:tab w:val="right" w:pos="426"/>
        </w:tabs>
        <w:spacing w:before="120" w:after="0"/>
        <w:ind w:firstLine="0"/>
        <w:jc w:val="left"/>
        <w:rPr>
          <w:b/>
          <w:szCs w:val="24"/>
        </w:rPr>
      </w:pPr>
      <w:r w:rsidRPr="00F2696C">
        <w:rPr>
          <w:b/>
          <w:szCs w:val="24"/>
        </w:rPr>
        <w:t xml:space="preserve">Termenii și condițiile de livrare/prestare/executare solicitați: Ianuarie – Decembrie 2019, </w:t>
      </w:r>
      <w:r>
        <w:rPr>
          <w:b/>
          <w:szCs w:val="24"/>
        </w:rPr>
        <w:t xml:space="preserve">de către furnizor, </w:t>
      </w:r>
      <w:r w:rsidRPr="00F2696C">
        <w:rPr>
          <w:b/>
          <w:szCs w:val="24"/>
        </w:rPr>
        <w:t>în timp de 5 zile de la comanda beneficiarului, conform necesităților reale,</w:t>
      </w:r>
      <w:r>
        <w:rPr>
          <w:b/>
          <w:szCs w:val="24"/>
        </w:rPr>
        <w:t xml:space="preserve"> la sediul</w:t>
      </w:r>
      <w:r w:rsidRPr="00F2696C">
        <w:rPr>
          <w:b/>
          <w:szCs w:val="24"/>
        </w:rPr>
        <w:t xml:space="preserve"> Penitenciarul</w:t>
      </w:r>
      <w:r>
        <w:rPr>
          <w:b/>
          <w:szCs w:val="24"/>
        </w:rPr>
        <w:t>ui</w:t>
      </w:r>
      <w:r w:rsidRPr="00F2696C">
        <w:rPr>
          <w:b/>
          <w:szCs w:val="24"/>
        </w:rPr>
        <w:t xml:space="preserve"> nr.1</w:t>
      </w:r>
      <w:r>
        <w:rPr>
          <w:b/>
          <w:szCs w:val="24"/>
        </w:rPr>
        <w:t>7</w:t>
      </w:r>
      <w:r w:rsidRPr="00F2696C">
        <w:rPr>
          <w:b/>
          <w:szCs w:val="24"/>
        </w:rPr>
        <w:t xml:space="preserve">– </w:t>
      </w:r>
      <w:r>
        <w:rPr>
          <w:b/>
          <w:szCs w:val="24"/>
        </w:rPr>
        <w:t>Rezina</w:t>
      </w:r>
      <w:r w:rsidRPr="00F2696C">
        <w:rPr>
          <w:b/>
          <w:szCs w:val="24"/>
        </w:rPr>
        <w:t xml:space="preserve">, </w:t>
      </w:r>
      <w:r>
        <w:rPr>
          <w:b/>
          <w:szCs w:val="24"/>
        </w:rPr>
        <w:t xml:space="preserve"> or.Rezina, </w:t>
      </w:r>
      <w:r w:rsidRPr="00F2696C">
        <w:rPr>
          <w:b/>
          <w:szCs w:val="24"/>
        </w:rPr>
        <w:t>str.</w:t>
      </w:r>
      <w:r>
        <w:rPr>
          <w:b/>
          <w:szCs w:val="24"/>
        </w:rPr>
        <w:t xml:space="preserve"> Nistreană 1.</w:t>
      </w:r>
      <w:r w:rsidRPr="00F2696C">
        <w:rPr>
          <w:b/>
          <w:szCs w:val="24"/>
        </w:rPr>
        <w:t xml:space="preserve"> </w:t>
      </w:r>
    </w:p>
    <w:p w:rsidR="001F2E13" w:rsidRDefault="001F2E13" w:rsidP="001C1CC1">
      <w:pPr>
        <w:tabs>
          <w:tab w:val="left" w:pos="284"/>
          <w:tab w:val="right" w:pos="9531"/>
        </w:tabs>
        <w:spacing w:after="0"/>
        <w:ind w:firstLine="0"/>
        <w:jc w:val="left"/>
        <w:rPr>
          <w:b/>
          <w:i/>
          <w:sz w:val="28"/>
          <w:szCs w:val="28"/>
          <w:lang w:eastAsia="ru-RU"/>
        </w:rPr>
      </w:pPr>
      <w:r w:rsidRPr="00F2696C">
        <w:rPr>
          <w:b/>
          <w:szCs w:val="24"/>
        </w:rPr>
        <w:t>DDP - Franco destinație vămuit</w:t>
      </w:r>
    </w:p>
    <w:p w:rsidR="001F2E13" w:rsidRDefault="001F2E13" w:rsidP="001C1CC1">
      <w:pPr>
        <w:tabs>
          <w:tab w:val="left" w:pos="284"/>
          <w:tab w:val="right" w:pos="9531"/>
        </w:tabs>
        <w:spacing w:after="0"/>
        <w:ind w:firstLine="0"/>
        <w:jc w:val="left"/>
        <w:rPr>
          <w:b/>
          <w:i/>
          <w:sz w:val="28"/>
          <w:szCs w:val="28"/>
          <w:lang w:eastAsia="ru-RU"/>
        </w:rPr>
      </w:pPr>
      <w:r>
        <w:rPr>
          <w:b/>
          <w:szCs w:val="24"/>
        </w:rPr>
        <w:t xml:space="preserve">7. </w:t>
      </w:r>
      <w:r w:rsidRPr="00F2696C">
        <w:rPr>
          <w:b/>
          <w:szCs w:val="24"/>
        </w:rPr>
        <w:t>Termenul de valabilitate a contractului: 31.12.2019</w:t>
      </w:r>
    </w:p>
    <w:p w:rsidR="001F2E13" w:rsidRPr="001C1CC1" w:rsidRDefault="001F2E13" w:rsidP="001C1CC1">
      <w:pPr>
        <w:tabs>
          <w:tab w:val="left" w:pos="284"/>
          <w:tab w:val="right" w:pos="9531"/>
        </w:tabs>
        <w:spacing w:after="0"/>
        <w:ind w:firstLine="0"/>
        <w:jc w:val="left"/>
        <w:rPr>
          <w:b/>
          <w:i/>
          <w:sz w:val="28"/>
          <w:szCs w:val="28"/>
          <w:lang w:eastAsia="ru-RU"/>
        </w:rPr>
      </w:pPr>
      <w:r>
        <w:rPr>
          <w:b/>
          <w:szCs w:val="24"/>
        </w:rPr>
        <w:t xml:space="preserve"> 8.  </w:t>
      </w:r>
      <w:r w:rsidRPr="00F2696C">
        <w:rPr>
          <w:b/>
          <w:szCs w:val="24"/>
        </w:rPr>
        <w:t>Contract de achiziție rezervat atelierelor protejate sau că acesta poate fi executat numai în cadrul unor programe de angajare protejată (după caz): Nu</w:t>
      </w:r>
    </w:p>
    <w:p w:rsidR="001F2E13" w:rsidRPr="00F2696C" w:rsidRDefault="001F2E13" w:rsidP="001C1CC1">
      <w:pPr>
        <w:tabs>
          <w:tab w:val="right" w:pos="426"/>
        </w:tabs>
        <w:spacing w:before="120" w:after="0"/>
        <w:ind w:firstLine="0"/>
        <w:jc w:val="left"/>
        <w:rPr>
          <w:b/>
          <w:szCs w:val="24"/>
        </w:rPr>
      </w:pPr>
      <w:r>
        <w:rPr>
          <w:b/>
          <w:szCs w:val="24"/>
        </w:rPr>
        <w:t xml:space="preserve"> 9.  </w:t>
      </w:r>
      <w:r w:rsidRPr="00F2696C">
        <w:rPr>
          <w:b/>
          <w:szCs w:val="24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1F2E13" w:rsidRDefault="001F2E13" w:rsidP="001C1CC1">
      <w:pPr>
        <w:tabs>
          <w:tab w:val="left" w:pos="284"/>
          <w:tab w:val="right" w:pos="9531"/>
        </w:tabs>
        <w:spacing w:after="0"/>
        <w:ind w:firstLine="0"/>
        <w:jc w:val="left"/>
        <w:rPr>
          <w:b/>
          <w:szCs w:val="24"/>
          <w:lang w:eastAsia="ru-RU"/>
        </w:rPr>
      </w:pPr>
    </w:p>
    <w:p w:rsidR="001F2E13" w:rsidRDefault="001F2E13" w:rsidP="001C1CC1">
      <w:pPr>
        <w:tabs>
          <w:tab w:val="left" w:pos="284"/>
          <w:tab w:val="right" w:pos="9531"/>
        </w:tabs>
        <w:spacing w:after="0"/>
        <w:ind w:firstLine="0"/>
        <w:jc w:val="left"/>
        <w:rPr>
          <w:b/>
          <w:szCs w:val="24"/>
          <w:lang w:eastAsia="ru-RU"/>
        </w:rPr>
      </w:pPr>
    </w:p>
    <w:p w:rsidR="001F2E13" w:rsidRDefault="001F2E13" w:rsidP="001C1CC1">
      <w:pPr>
        <w:tabs>
          <w:tab w:val="left" w:pos="284"/>
          <w:tab w:val="right" w:pos="9531"/>
        </w:tabs>
        <w:spacing w:after="0"/>
        <w:ind w:firstLine="0"/>
        <w:jc w:val="left"/>
        <w:rPr>
          <w:i/>
          <w:szCs w:val="24"/>
          <w:lang w:eastAsia="ru-RU"/>
        </w:rPr>
      </w:pPr>
      <w:r>
        <w:rPr>
          <w:b/>
          <w:sz w:val="28"/>
          <w:szCs w:val="28"/>
          <w:lang w:eastAsia="ru-RU"/>
        </w:rPr>
        <w:t xml:space="preserve"> 10</w:t>
      </w:r>
      <w:r w:rsidRPr="00DD7FA9">
        <w:rPr>
          <w:b/>
          <w:sz w:val="28"/>
          <w:szCs w:val="28"/>
          <w:lang w:eastAsia="ru-RU"/>
        </w:rPr>
        <w:t>.</w:t>
      </w:r>
      <w:r>
        <w:rPr>
          <w:b/>
          <w:szCs w:val="24"/>
          <w:lang w:eastAsia="ru-RU"/>
        </w:rPr>
        <w:t xml:space="preserve"> </w:t>
      </w:r>
      <w:r w:rsidRPr="005F05A9">
        <w:rPr>
          <w:b/>
          <w:szCs w:val="24"/>
          <w:lang w:eastAsia="ru-RU"/>
        </w:rPr>
        <w:t>Documentele/cerinţele de calificare pentru operatorii economici includ următoarele</w:t>
      </w:r>
    </w:p>
    <w:p w:rsidR="001F2E13" w:rsidRDefault="001F2E13" w:rsidP="00123ABF">
      <w:pPr>
        <w:tabs>
          <w:tab w:val="left" w:pos="284"/>
          <w:tab w:val="right" w:pos="9531"/>
        </w:tabs>
        <w:spacing w:after="0"/>
        <w:ind w:firstLine="0"/>
        <w:jc w:val="left"/>
        <w:rPr>
          <w:i/>
          <w:szCs w:val="24"/>
          <w:lang w:eastAsia="ru-RU"/>
        </w:rPr>
      </w:pPr>
    </w:p>
    <w:tbl>
      <w:tblPr>
        <w:tblpPr w:leftFromText="180" w:rightFromText="180" w:vertAnchor="text" w:horzAnchor="margin" w:tblpY="124"/>
        <w:tblW w:w="9747" w:type="dxa"/>
        <w:tblLayout w:type="fixed"/>
        <w:tblLook w:val="00A0"/>
      </w:tblPr>
      <w:tblGrid>
        <w:gridCol w:w="9747"/>
      </w:tblGrid>
      <w:tr w:rsidR="001F2E13" w:rsidRPr="00BA5290" w:rsidTr="001C1CC1">
        <w:trPr>
          <w:trHeight w:val="697"/>
        </w:trPr>
        <w:tc>
          <w:tcPr>
            <w:tcW w:w="9747" w:type="dxa"/>
          </w:tcPr>
          <w:p w:rsidR="001F2E13" w:rsidRPr="00044643" w:rsidRDefault="001F2E13" w:rsidP="001C1CC1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Cs w:val="24"/>
                <w:lang w:eastAsia="ru-RU"/>
              </w:rPr>
            </w:pPr>
          </w:p>
          <w:p w:rsidR="001F2E13" w:rsidRPr="00044643" w:rsidRDefault="001F2E13" w:rsidP="001C1CC1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b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656"/>
              <w:gridCol w:w="3809"/>
              <w:gridCol w:w="3752"/>
              <w:gridCol w:w="1304"/>
            </w:tblGrid>
            <w:tr w:rsidR="001F2E13" w:rsidRPr="00BA5290" w:rsidTr="00903C8F">
              <w:trPr>
                <w:trHeight w:val="701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BA5290">
                    <w:rPr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BA5290">
                    <w:rPr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BA5290">
                    <w:rPr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BA5290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1F2E13" w:rsidRPr="00BA5290" w:rsidTr="00903C8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AC4C26">
                    <w:rPr>
                      <w:iCs/>
                      <w:szCs w:val="24"/>
                    </w:rPr>
                    <w:t>Formularul standard al Documentului Unic de Achiziții European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</w:rPr>
                  </w:pPr>
                  <w:r w:rsidRPr="00AC4C26">
                    <w:rPr>
                      <w:iCs/>
                      <w:szCs w:val="24"/>
                    </w:rPr>
                    <w:t>Original confirmat prin aplicarea ștampilei și semnăturii Participantului.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0"/>
                    </w:tabs>
                    <w:ind w:firstLine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Da</w:t>
                  </w:r>
                </w:p>
              </w:tc>
            </w:tr>
            <w:tr w:rsidR="001F2E13" w:rsidRPr="00BA5290" w:rsidTr="00903C8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- copie, cu ştampila şi semnătura 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0"/>
                    </w:tabs>
                    <w:ind w:firstLine="0"/>
                    <w:jc w:val="center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Da</w:t>
                  </w:r>
                </w:p>
              </w:tc>
            </w:tr>
            <w:tr w:rsidR="001F2E13" w:rsidRPr="00BA5290" w:rsidTr="00903C8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BA5290">
                    <w:rPr>
                      <w:szCs w:val="24"/>
                    </w:rPr>
                    <w:t>Formularul ofertei completată în conformitate cu Formularul (F 3.1)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0"/>
                    </w:tabs>
                    <w:ind w:firstLine="0"/>
                    <w:jc w:val="center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Da</w:t>
                  </w:r>
                </w:p>
              </w:tc>
            </w:tr>
            <w:tr w:rsidR="001F2E13" w:rsidRPr="00BA5290" w:rsidTr="00903C8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BA5290">
                    <w:rPr>
                      <w:szCs w:val="24"/>
                    </w:rPr>
                    <w:t>Garanţia pentru ofertă – formularul garanţiei bancare completată în conformitate cu Formularul (F 3.2)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- în original, garanţie bancară în original, emisă de o bancă comercială;</w:t>
                  </w:r>
                </w:p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Termenul de valabilitate al garanţiei să fie egal cu termenul de valabilitate al ofertei (60 zile).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0"/>
                    </w:tabs>
                    <w:ind w:firstLine="0"/>
                    <w:jc w:val="center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Da</w:t>
                  </w:r>
                </w:p>
              </w:tc>
            </w:tr>
            <w:tr w:rsidR="001F2E13" w:rsidRPr="00BA5290" w:rsidTr="00903C8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BA5290">
                    <w:rPr>
                      <w:szCs w:val="24"/>
                    </w:rPr>
                    <w:t>Specificaţii tehnice completată în conformitate cu Formularul (F 4.1)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34"/>
                    </w:tabs>
                    <w:ind w:firstLine="34"/>
                    <w:jc w:val="center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Da</w:t>
                  </w:r>
                </w:p>
              </w:tc>
            </w:tr>
            <w:tr w:rsidR="001F2E13" w:rsidRPr="00BA5290" w:rsidTr="00903C8F">
              <w:trPr>
                <w:trHeight w:val="1323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BA5290">
                    <w:rPr>
                      <w:szCs w:val="24"/>
                    </w:rPr>
                    <w:t>Specificații de preț completată în conformitate cu Formularul (F 4.2)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34"/>
                    </w:tabs>
                    <w:ind w:firstLine="34"/>
                    <w:jc w:val="center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Da</w:t>
                  </w:r>
                </w:p>
              </w:tc>
            </w:tr>
            <w:tr w:rsidR="001F2E13" w:rsidRPr="00BA5290" w:rsidTr="00903C8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BA5290">
                    <w:rPr>
                      <w:szCs w:val="24"/>
                    </w:rPr>
                    <w:t>Certificat de atribuire al contului bancar eliberat de banca deţinătoare de cont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- în original sau copie cu ştampila şi semnătura 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34"/>
                    </w:tabs>
                    <w:ind w:firstLine="34"/>
                    <w:jc w:val="center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Da</w:t>
                  </w:r>
                </w:p>
              </w:tc>
            </w:tr>
            <w:tr w:rsidR="001F2E13" w:rsidRPr="00BA5290" w:rsidTr="00903C8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BA5290">
                    <w:rPr>
                      <w:szCs w:val="24"/>
                    </w:rPr>
                    <w:t>Certificat de efectuare sistematică a plăţii impozitelor, contribuţiilor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- eliberat de Inspectoratul Fiscal (valabilitatea certificatului – conform cerinţelor Inspectoratului Fiscal al Republicii Moldova, în original sau copie cu ştampila şi semnătura 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34"/>
                    </w:tabs>
                    <w:ind w:firstLine="34"/>
                    <w:jc w:val="center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Da</w:t>
                  </w:r>
                </w:p>
              </w:tc>
            </w:tr>
            <w:tr w:rsidR="001F2E13" w:rsidRPr="00BA5290" w:rsidTr="00903C8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BA5290">
                    <w:rPr>
                      <w:szCs w:val="24"/>
                    </w:rPr>
                    <w:t>Certificat de conformitate/inofensivitate/igienic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0"/>
                    </w:tabs>
                    <w:ind w:firstLine="0"/>
                    <w:jc w:val="center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Da</w:t>
                  </w:r>
                </w:p>
              </w:tc>
            </w:tr>
            <w:tr w:rsidR="001F2E13" w:rsidRPr="00BA5290" w:rsidTr="00903C8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Autorizaţie sanitară-veterinară de funcţionare al transportului auto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- eliberată de organul abilitat, copie confirmată prin semnătura și ștampila 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0"/>
                    </w:tabs>
                    <w:ind w:firstLine="0"/>
                    <w:jc w:val="center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Da</w:t>
                  </w:r>
                </w:p>
              </w:tc>
            </w:tr>
            <w:tr w:rsidR="001F2E13" w:rsidRPr="00BA5290" w:rsidTr="00903C8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t>Ultimul raport financiar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t xml:space="preserve">- original (copie) confirmată cu semnătura şi ştampila </w:t>
                  </w:r>
                  <w:r w:rsidRPr="00BA5290">
                    <w:rPr>
                      <w:szCs w:val="24"/>
                    </w:rPr>
                    <w:t>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0"/>
                    </w:tabs>
                    <w:ind w:firstLine="0"/>
                    <w:jc w:val="center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Da</w:t>
                  </w:r>
                </w:p>
              </w:tc>
            </w:tr>
            <w:tr w:rsidR="001F2E13" w:rsidRPr="00BA5290" w:rsidTr="00903C8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t>Autorizaţie sanitară de funcţionare sau contractul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</w:pPr>
                  <w:r w:rsidRPr="00BA5290">
                    <w:t>- eliberată de organul național abilitat;</w:t>
                  </w:r>
                </w:p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t xml:space="preserve">- copie confirmată prin semnătura și ștampila </w:t>
                  </w:r>
                  <w:r w:rsidRPr="00BA5290">
                    <w:rPr>
                      <w:szCs w:val="24"/>
                    </w:rPr>
                    <w:t>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0"/>
                    </w:tabs>
                    <w:ind w:firstLine="0"/>
                    <w:jc w:val="center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Da</w:t>
                  </w:r>
                </w:p>
              </w:tc>
            </w:tr>
            <w:tr w:rsidR="001F2E13" w:rsidRPr="00BA5290" w:rsidTr="00903C8F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  <w:lang w:val="en-US"/>
                    </w:rPr>
                  </w:pPr>
                  <w:r w:rsidRPr="00BA5290">
                    <w:rPr>
                      <w:szCs w:val="24"/>
                    </w:rPr>
                    <w:t>Certificat de conformitate/inofensivitate/igienic pentru carne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tabs>
                      <w:tab w:val="left" w:pos="612"/>
                    </w:tabs>
                    <w:ind w:firstLine="0"/>
                    <w:jc w:val="left"/>
                    <w:rPr>
                      <w:szCs w:val="24"/>
                    </w:rPr>
                  </w:pPr>
                  <w:r w:rsidRPr="00BA5290">
                    <w:rPr>
                      <w:szCs w:val="24"/>
                    </w:rPr>
                    <w:t>-eliberat de Organismul Național de verificare a conformității produselor-copie confirmată prin semnătură și ștampilă Participantului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2E13" w:rsidRPr="00BA5290" w:rsidRDefault="001F2E13" w:rsidP="001C1CC1">
                  <w:pPr>
                    <w:framePr w:hSpace="180" w:wrap="around" w:vAnchor="text" w:hAnchor="margin" w:y="124"/>
                    <w:ind w:firstLine="0"/>
                    <w:jc w:val="center"/>
                  </w:pPr>
                  <w:r w:rsidRPr="00BA5290">
                    <w:rPr>
                      <w:szCs w:val="24"/>
                    </w:rPr>
                    <w:t>Da</w:t>
                  </w:r>
                </w:p>
              </w:tc>
            </w:tr>
          </w:tbl>
          <w:p w:rsidR="001F2E13" w:rsidRPr="00044643" w:rsidRDefault="001F2E13" w:rsidP="001C1CC1">
            <w:pPr>
              <w:tabs>
                <w:tab w:val="left" w:pos="284"/>
                <w:tab w:val="right" w:pos="9531"/>
              </w:tabs>
              <w:ind w:left="284" w:firstLine="0"/>
              <w:jc w:val="left"/>
              <w:rPr>
                <w:b/>
                <w:szCs w:val="24"/>
                <w:lang w:eastAsia="ru-RU"/>
              </w:rPr>
            </w:pPr>
          </w:p>
          <w:p w:rsidR="001F2E13" w:rsidRPr="00044643" w:rsidRDefault="001F2E13" w:rsidP="001C1CC1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>11.</w:t>
            </w:r>
            <w:r w:rsidRPr="00044643">
              <w:rPr>
                <w:b/>
                <w:szCs w:val="24"/>
                <w:lang w:eastAsia="ru-RU"/>
              </w:rPr>
              <w:t>Operatorii economici interesaţi pot obţine informaţie suplimentară sau pot solicita clarificări de la autoritatea contractantă la adresa indicată mai jos</w:t>
            </w:r>
            <w:r w:rsidRPr="00044643">
              <w:rPr>
                <w:szCs w:val="24"/>
                <w:lang w:eastAsia="ru-RU"/>
              </w:rPr>
              <w:t>:</w:t>
            </w:r>
          </w:p>
          <w:p w:rsidR="001F2E13" w:rsidRPr="00044643" w:rsidRDefault="001F2E13" w:rsidP="001C1CC1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>Denumirea autorităţii contractante: Penitenciarul nr.</w:t>
            </w:r>
            <w:r>
              <w:rPr>
                <w:sz w:val="24"/>
                <w:szCs w:val="24"/>
                <w:lang w:val="ro-RO"/>
              </w:rPr>
              <w:t>17</w:t>
            </w:r>
            <w:r w:rsidRPr="00044643">
              <w:rPr>
                <w:sz w:val="24"/>
                <w:szCs w:val="24"/>
                <w:lang w:val="ro-RO"/>
              </w:rPr>
              <w:t xml:space="preserve"> – </w:t>
            </w:r>
            <w:r>
              <w:rPr>
                <w:sz w:val="24"/>
                <w:szCs w:val="24"/>
                <w:lang w:val="ro-RO"/>
              </w:rPr>
              <w:t>Rezina</w:t>
            </w:r>
          </w:p>
          <w:p w:rsidR="001F2E13" w:rsidRPr="00044643" w:rsidRDefault="001F2E13" w:rsidP="001C1CC1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 xml:space="preserve">Adresa: </w:t>
            </w:r>
            <w:r>
              <w:rPr>
                <w:sz w:val="24"/>
                <w:szCs w:val="24"/>
                <w:lang w:val="ro-RO"/>
              </w:rPr>
              <w:t>or.Rezina, str.Nistreană 1</w:t>
            </w:r>
          </w:p>
          <w:p w:rsidR="001F2E13" w:rsidRPr="00044643" w:rsidRDefault="001F2E13" w:rsidP="001C1CC1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 xml:space="preserve">Tel: </w:t>
            </w:r>
            <w:r>
              <w:rPr>
                <w:sz w:val="24"/>
                <w:szCs w:val="24"/>
                <w:lang w:val="ro-RO"/>
              </w:rPr>
              <w:t>0254-2-55-60</w:t>
            </w:r>
          </w:p>
          <w:p w:rsidR="001F2E13" w:rsidRPr="00044643" w:rsidRDefault="001F2E13" w:rsidP="001C1CC1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 xml:space="preserve">E-mail: </w:t>
            </w:r>
            <w:r>
              <w:rPr>
                <w:sz w:val="24"/>
                <w:szCs w:val="24"/>
                <w:lang w:val="ro-RO"/>
              </w:rPr>
              <w:t>margineanu_86@mail.ru</w:t>
            </w:r>
          </w:p>
          <w:p w:rsidR="001F2E13" w:rsidRPr="00044643" w:rsidRDefault="001F2E13" w:rsidP="001C1CC1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>
              <w:rPr>
                <w:sz w:val="24"/>
                <w:szCs w:val="24"/>
                <w:lang w:val="ro-RO"/>
              </w:rPr>
              <w:t>Irina Margineanu</w:t>
            </w:r>
            <w:r w:rsidRPr="00044643">
              <w:rPr>
                <w:sz w:val="24"/>
                <w:szCs w:val="24"/>
                <w:lang w:val="ro-RO"/>
              </w:rPr>
              <w:t>, specialist principal al Serviciului achiziții publice al Secției logistică și administrare a</w:t>
            </w:r>
            <w:r>
              <w:rPr>
                <w:sz w:val="24"/>
                <w:szCs w:val="24"/>
                <w:lang w:val="ro-RO"/>
              </w:rPr>
              <w:t>l</w:t>
            </w:r>
            <w:r w:rsidRPr="00044643">
              <w:rPr>
                <w:sz w:val="24"/>
                <w:szCs w:val="24"/>
                <w:lang w:val="ro-RO"/>
              </w:rPr>
              <w:t xml:space="preserve"> Penitenciarul nr.</w:t>
            </w:r>
            <w:r>
              <w:rPr>
                <w:sz w:val="24"/>
                <w:szCs w:val="24"/>
                <w:lang w:val="ro-RO"/>
              </w:rPr>
              <w:t>17</w:t>
            </w:r>
            <w:r w:rsidRPr="00044643">
              <w:rPr>
                <w:sz w:val="24"/>
                <w:szCs w:val="24"/>
                <w:lang w:val="ro-RO"/>
              </w:rPr>
              <w:t>-</w:t>
            </w:r>
            <w:r>
              <w:rPr>
                <w:sz w:val="24"/>
                <w:szCs w:val="24"/>
                <w:lang w:val="ro-RO"/>
              </w:rPr>
              <w:t>Rezina</w:t>
            </w:r>
            <w:r w:rsidRPr="00044643">
              <w:rPr>
                <w:sz w:val="24"/>
                <w:szCs w:val="24"/>
                <w:lang w:val="ro-RO"/>
              </w:rPr>
              <w:t xml:space="preserve">. </w:t>
            </w:r>
          </w:p>
          <w:p w:rsidR="001F2E13" w:rsidRDefault="001F2E13" w:rsidP="001C1CC1">
            <w:pPr>
              <w:pStyle w:val="ListParagraph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1F2E13" w:rsidRPr="00044643" w:rsidRDefault="001F2E13" w:rsidP="001C1CC1">
            <w:pPr>
              <w:pStyle w:val="ListParagraph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1F2E13" w:rsidRPr="00044643" w:rsidRDefault="001F2E13" w:rsidP="001C1CC1">
            <w:pPr>
              <w:pStyle w:val="ListParagraph"/>
              <w:tabs>
                <w:tab w:val="left" w:pos="284"/>
                <w:tab w:val="right" w:pos="9531"/>
              </w:tabs>
              <w:ind w:left="0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12. </w:t>
            </w:r>
            <w:r w:rsidRPr="00044643">
              <w:rPr>
                <w:b/>
                <w:sz w:val="24"/>
                <w:szCs w:val="24"/>
                <w:lang w:val="ro-RO"/>
              </w:rPr>
              <w:t>Întocmirea ofertelor</w:t>
            </w:r>
            <w:r w:rsidRPr="00044643">
              <w:rPr>
                <w:sz w:val="24"/>
                <w:szCs w:val="24"/>
                <w:lang w:val="ro-RO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1F2E13" w:rsidRPr="008C4134" w:rsidRDefault="001F2E13" w:rsidP="001C1CC1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szCs w:val="24"/>
                <w:lang w:eastAsia="ru-RU"/>
              </w:rPr>
            </w:pPr>
            <w:r w:rsidRPr="00BA5290">
              <w:rPr>
                <w:szCs w:val="24"/>
              </w:rPr>
              <w:t xml:space="preserve">Ofertele vor fi prezentate în formă electronică prin </w:t>
            </w:r>
            <w:r w:rsidRPr="00F3365A">
              <w:rPr>
                <w:szCs w:val="24"/>
              </w:rPr>
              <w:t>SIA „RSAP”</w:t>
            </w:r>
          </w:p>
          <w:p w:rsidR="001F2E13" w:rsidRPr="00044643" w:rsidRDefault="001F2E13" w:rsidP="001C1CC1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  <w:lang w:val="ro-RO"/>
              </w:rPr>
            </w:pPr>
            <w:r w:rsidRPr="00574CA8">
              <w:rPr>
                <w:sz w:val="24"/>
                <w:szCs w:val="24"/>
                <w:lang w:val="ro-RO"/>
              </w:rPr>
              <w:t>Ofertantul cîștigător urmează să prezinte pînă la semnarea contractului oferta și documentele de calificare pe suport de hîrtie la adresa autorităţii</w:t>
            </w:r>
            <w:r w:rsidRPr="00044643">
              <w:rPr>
                <w:sz w:val="24"/>
                <w:szCs w:val="24"/>
                <w:lang w:val="ro-RO"/>
              </w:rPr>
              <w:t xml:space="preserve"> contractante.</w:t>
            </w:r>
          </w:p>
          <w:p w:rsidR="001F2E13" w:rsidRPr="00044643" w:rsidRDefault="001F2E13" w:rsidP="001C1CC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b/>
                <w:szCs w:val="24"/>
                <w:lang w:eastAsia="ru-RU"/>
              </w:rPr>
            </w:pPr>
            <w:r w:rsidRPr="00044643">
              <w:rPr>
                <w:b/>
                <w:szCs w:val="24"/>
                <w:lang w:eastAsia="ru-RU"/>
              </w:rPr>
              <w:t>Ofertele întîrziate</w:t>
            </w:r>
            <w:r w:rsidRPr="00044643">
              <w:rPr>
                <w:szCs w:val="24"/>
                <w:lang w:eastAsia="ru-RU"/>
              </w:rPr>
              <w:t xml:space="preserve"> </w:t>
            </w:r>
            <w:r w:rsidRPr="00044643">
              <w:rPr>
                <w:b/>
                <w:szCs w:val="24"/>
                <w:lang w:eastAsia="ru-RU"/>
              </w:rPr>
              <w:t xml:space="preserve">vor fi respinse. </w:t>
            </w:r>
          </w:p>
          <w:p w:rsidR="001F2E13" w:rsidRPr="00044643" w:rsidRDefault="001F2E13" w:rsidP="001C1CC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szCs w:val="24"/>
                <w:lang w:eastAsia="ru-RU"/>
              </w:rPr>
            </w:pPr>
          </w:p>
          <w:p w:rsidR="001F2E13" w:rsidRDefault="001F2E13" w:rsidP="001C1CC1">
            <w:pPr>
              <w:tabs>
                <w:tab w:val="right" w:pos="426"/>
              </w:tabs>
              <w:spacing w:before="120"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13. </w:t>
            </w:r>
            <w:r w:rsidRPr="00F2696C">
              <w:rPr>
                <w:b/>
                <w:szCs w:val="24"/>
              </w:rPr>
              <w:t>Criteriul de evaluare aplicat pentru adjudecarea contractului: Prețul cel mai scăzut</w:t>
            </w:r>
          </w:p>
          <w:p w:rsidR="001F2E13" w:rsidRDefault="001F2E13" w:rsidP="001C1CC1">
            <w:pPr>
              <w:tabs>
                <w:tab w:val="right" w:pos="426"/>
              </w:tabs>
              <w:spacing w:before="120"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14. </w:t>
            </w:r>
            <w:r w:rsidRPr="00F2696C">
              <w:rPr>
                <w:b/>
                <w:szCs w:val="24"/>
              </w:rPr>
              <w:t>Termenul limită de depunere/deschidere a ofertelor:</w:t>
            </w:r>
            <w:r w:rsidRPr="003C0908">
              <w:rPr>
                <w:i/>
                <w:color w:val="FF0000"/>
                <w:sz w:val="22"/>
                <w:lang w:val="en-US"/>
              </w:rPr>
              <w:t xml:space="preserve"> </w:t>
            </w:r>
            <w:r w:rsidRPr="00C237B2">
              <w:rPr>
                <w:i/>
                <w:color w:val="FF0000"/>
                <w:sz w:val="22"/>
                <w:lang w:val="en-US"/>
              </w:rPr>
              <w:t>Data: conform platformei SIA</w:t>
            </w:r>
            <w:r>
              <w:rPr>
                <w:i/>
                <w:color w:val="FF0000"/>
                <w:sz w:val="22"/>
                <w:lang w:val="en-US"/>
              </w:rPr>
              <w:t xml:space="preserve"> RSAP</w:t>
            </w:r>
          </w:p>
          <w:p w:rsidR="001F2E13" w:rsidRPr="00F2696C" w:rsidRDefault="001F2E13" w:rsidP="001C1CC1">
            <w:pPr>
              <w:tabs>
                <w:tab w:val="right" w:pos="426"/>
              </w:tabs>
              <w:spacing w:before="120"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15. </w:t>
            </w:r>
            <w:r w:rsidRPr="00F2696C">
              <w:rPr>
                <w:b/>
                <w:szCs w:val="24"/>
              </w:rPr>
              <w:t xml:space="preserve">Adresa la care trebuie transmise ofertele sau cererile de participare: </w:t>
            </w:r>
          </w:p>
          <w:p w:rsidR="001F2E13" w:rsidRPr="00F2696C" w:rsidRDefault="001F2E13" w:rsidP="001C1CC1">
            <w:pPr>
              <w:tabs>
                <w:tab w:val="right" w:pos="432"/>
              </w:tabs>
              <w:spacing w:before="120"/>
              <w:ind w:firstLine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</w:t>
            </w:r>
            <w:r w:rsidRPr="00F2696C">
              <w:rPr>
                <w:b/>
                <w:szCs w:val="24"/>
              </w:rPr>
              <w:t>Ofertele sau cererile de participare vor fi depuse electronic prin intermediul SIA RSAP</w:t>
            </w:r>
            <w:r>
              <w:rPr>
                <w:b/>
                <w:szCs w:val="24"/>
              </w:rPr>
              <w:t xml:space="preserve">  16. </w:t>
            </w:r>
            <w:r w:rsidRPr="00F2696C">
              <w:rPr>
                <w:b/>
                <w:szCs w:val="24"/>
              </w:rPr>
              <w:t>Termenul de valabilitate a ofertelor: 60 zile</w:t>
            </w:r>
          </w:p>
          <w:p w:rsidR="001F2E13" w:rsidRPr="00237DDA" w:rsidRDefault="001F2E13" w:rsidP="001C1CC1">
            <w:pPr>
              <w:tabs>
                <w:tab w:val="right" w:pos="426"/>
              </w:tabs>
              <w:spacing w:before="120"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</w:rPr>
              <w:t>17</w:t>
            </w:r>
            <w:r>
              <w:t xml:space="preserve">. </w:t>
            </w:r>
            <w:r w:rsidRPr="00237DDA">
              <w:rPr>
                <w:b/>
              </w:rPr>
              <w:t>Locul deschiderii ofertelor: SIA RSAP</w:t>
            </w:r>
          </w:p>
          <w:p w:rsidR="001F2E13" w:rsidRPr="00F2696C" w:rsidRDefault="001F2E13" w:rsidP="001C1CC1">
            <w:pPr>
              <w:tabs>
                <w:tab w:val="right" w:pos="426"/>
              </w:tabs>
              <w:spacing w:before="120"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18. </w:t>
            </w:r>
            <w:r w:rsidRPr="00F2696C">
              <w:rPr>
                <w:b/>
                <w:szCs w:val="24"/>
              </w:rPr>
              <w:t>Limba sau limbile în care trebuie redactate ofertele sau cererile de participare: Română</w:t>
            </w:r>
          </w:p>
          <w:p w:rsidR="001F2E13" w:rsidRPr="00F2696C" w:rsidRDefault="001F2E13" w:rsidP="001C1CC1">
            <w:pPr>
              <w:tabs>
                <w:tab w:val="right" w:pos="426"/>
              </w:tabs>
              <w:spacing w:before="120"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19. </w:t>
            </w:r>
            <w:r w:rsidRPr="00F2696C">
              <w:rPr>
                <w:b/>
                <w:szCs w:val="24"/>
              </w:rPr>
              <w:t xml:space="preserve">Denumirea și adresa organismului competent de soluționare a contestațiilor: </w:t>
            </w:r>
          </w:p>
          <w:p w:rsidR="001F2E13" w:rsidRPr="00F2696C" w:rsidRDefault="001F2E13" w:rsidP="001C1CC1">
            <w:pPr>
              <w:tabs>
                <w:tab w:val="right" w:pos="426"/>
              </w:tabs>
              <w:ind w:left="450"/>
              <w:rPr>
                <w:b/>
                <w:szCs w:val="24"/>
              </w:rPr>
            </w:pPr>
            <w:r w:rsidRPr="00F2696C">
              <w:rPr>
                <w:b/>
                <w:szCs w:val="24"/>
              </w:rPr>
              <w:t>Agenția Națională pentru Soluționarea Contestațiilor</w:t>
            </w:r>
          </w:p>
          <w:p w:rsidR="001F2E13" w:rsidRPr="00F2696C" w:rsidRDefault="001F2E13" w:rsidP="001C1CC1">
            <w:pPr>
              <w:tabs>
                <w:tab w:val="right" w:pos="426"/>
              </w:tabs>
              <w:ind w:left="450"/>
              <w:rPr>
                <w:b/>
                <w:szCs w:val="24"/>
              </w:rPr>
            </w:pPr>
            <w:r w:rsidRPr="00F2696C">
              <w:rPr>
                <w:b/>
                <w:szCs w:val="24"/>
              </w:rPr>
              <w:t>Adresa: mun. Chișinău, bd. Ștefan cel Mare și Sfânt nr.124 (et.4), MD 2001;</w:t>
            </w:r>
          </w:p>
          <w:p w:rsidR="001F2E13" w:rsidRDefault="001F2E13" w:rsidP="001C1CC1">
            <w:pPr>
              <w:tabs>
                <w:tab w:val="right" w:pos="426"/>
              </w:tabs>
              <w:ind w:left="450"/>
              <w:rPr>
                <w:b/>
                <w:szCs w:val="24"/>
              </w:rPr>
            </w:pPr>
          </w:p>
          <w:p w:rsidR="001F2E13" w:rsidRPr="00F2696C" w:rsidRDefault="001F2E13" w:rsidP="001C1CC1">
            <w:pPr>
              <w:tabs>
                <w:tab w:val="right" w:pos="426"/>
              </w:tabs>
              <w:ind w:left="450"/>
              <w:rPr>
                <w:b/>
                <w:szCs w:val="24"/>
              </w:rPr>
            </w:pPr>
            <w:r w:rsidRPr="00F2696C">
              <w:rPr>
                <w:b/>
                <w:szCs w:val="24"/>
              </w:rPr>
              <w:t>Tel/Fax/email:022-820 652, 022 820-651, contestatii@ansc.md</w:t>
            </w:r>
          </w:p>
          <w:p w:rsidR="001F2E13" w:rsidRPr="00F2696C" w:rsidRDefault="001F2E13" w:rsidP="001C1CC1">
            <w:pPr>
              <w:tabs>
                <w:tab w:val="right" w:pos="426"/>
              </w:tabs>
              <w:spacing w:before="120"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20. </w:t>
            </w:r>
            <w:r w:rsidRPr="00F2696C">
              <w:rPr>
                <w:b/>
                <w:szCs w:val="24"/>
              </w:rPr>
              <w:t>Data transmiterii spre publicare a anunțului de participare</w:t>
            </w:r>
            <w:r w:rsidRPr="00F851CB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b/>
                <w:szCs w:val="24"/>
              </w:rPr>
              <w:t>07.11</w:t>
            </w:r>
            <w:r w:rsidRPr="00F851CB">
              <w:rPr>
                <w:b/>
                <w:szCs w:val="24"/>
              </w:rPr>
              <w:t>.2018</w:t>
            </w:r>
          </w:p>
          <w:p w:rsidR="001F2E13" w:rsidRPr="00F2696C" w:rsidRDefault="001F2E13" w:rsidP="001C1CC1">
            <w:pPr>
              <w:tabs>
                <w:tab w:val="right" w:pos="426"/>
              </w:tabs>
              <w:spacing w:before="120"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21. </w:t>
            </w:r>
            <w:r w:rsidRPr="00F2696C">
              <w:rPr>
                <w:b/>
                <w:szCs w:val="24"/>
              </w:rPr>
              <w:t>Garanția pentru ofertă: Oferta trebuie să fie însoțită de garanție pentru ofertă în valoare de 1 %. în formă de: garanție bancară, nu se acceptă transfer la contul autorității.</w:t>
            </w:r>
          </w:p>
          <w:p w:rsidR="001F2E13" w:rsidRPr="00EF7457" w:rsidRDefault="001F2E13" w:rsidP="001C1CC1">
            <w:pPr>
              <w:tabs>
                <w:tab w:val="right" w:pos="426"/>
              </w:tabs>
              <w:spacing w:before="120"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22.</w:t>
            </w:r>
            <w:r w:rsidRPr="00F2696C">
              <w:rPr>
                <w:b/>
                <w:szCs w:val="24"/>
              </w:rPr>
              <w:t>Garanţiei de bună execuţie: 5% din valoarea contractului cu TVA</w:t>
            </w:r>
          </w:p>
          <w:p w:rsidR="001F2E13" w:rsidRPr="00EF7457" w:rsidRDefault="001F2E13" w:rsidP="001C1CC1">
            <w:pPr>
              <w:tabs>
                <w:tab w:val="right" w:pos="426"/>
              </w:tabs>
              <w:spacing w:before="120"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</w:rPr>
              <w:t>23</w:t>
            </w:r>
            <w:r w:rsidRPr="00EF7457">
              <w:rPr>
                <w:b/>
              </w:rPr>
              <w:t xml:space="preserve">. Valoarea estimată a achiziţiei, fără TVA, lei: 451384,00  </w:t>
            </w:r>
          </w:p>
          <w:p w:rsidR="001F2E13" w:rsidRPr="00044643" w:rsidRDefault="001F2E13" w:rsidP="001C1CC1">
            <w:pPr>
              <w:spacing w:after="0"/>
              <w:ind w:firstLine="0"/>
              <w:jc w:val="left"/>
              <w:rPr>
                <w:szCs w:val="24"/>
                <w:lang w:eastAsia="ru-RU"/>
              </w:rPr>
            </w:pPr>
          </w:p>
        </w:tc>
      </w:tr>
    </w:tbl>
    <w:p w:rsidR="001F2E13" w:rsidRDefault="001F2E13" w:rsidP="00123ABF">
      <w:pPr>
        <w:tabs>
          <w:tab w:val="left" w:pos="284"/>
          <w:tab w:val="right" w:pos="9531"/>
        </w:tabs>
        <w:spacing w:after="0"/>
        <w:ind w:firstLine="0"/>
        <w:jc w:val="left"/>
        <w:rPr>
          <w:i/>
          <w:szCs w:val="24"/>
          <w:lang w:eastAsia="ru-RU"/>
        </w:rPr>
      </w:pPr>
    </w:p>
    <w:p w:rsidR="001F2E13" w:rsidRPr="00044643" w:rsidRDefault="001F2E13" w:rsidP="00123ABF">
      <w:pPr>
        <w:tabs>
          <w:tab w:val="left" w:pos="284"/>
          <w:tab w:val="right" w:pos="9531"/>
        </w:tabs>
        <w:spacing w:after="0"/>
        <w:ind w:firstLine="0"/>
        <w:jc w:val="left"/>
        <w:rPr>
          <w:i/>
          <w:szCs w:val="24"/>
          <w:lang w:eastAsia="ru-RU"/>
        </w:rPr>
      </w:pPr>
    </w:p>
    <w:p w:rsidR="001F2E13" w:rsidRDefault="001F2E13" w:rsidP="00605C4F">
      <w:pPr>
        <w:spacing w:after="0"/>
        <w:ind w:firstLine="0"/>
        <w:rPr>
          <w:b/>
          <w:szCs w:val="24"/>
        </w:rPr>
      </w:pPr>
    </w:p>
    <w:p w:rsidR="001F2E13" w:rsidRDefault="001F2E13" w:rsidP="00E663F2">
      <w:pPr>
        <w:spacing w:after="0"/>
        <w:ind w:firstLine="0"/>
        <w:rPr>
          <w:b/>
          <w:szCs w:val="24"/>
        </w:rPr>
      </w:pPr>
      <w:r>
        <w:rPr>
          <w:b/>
          <w:szCs w:val="24"/>
        </w:rPr>
        <w:t>Președintele</w:t>
      </w:r>
      <w:r w:rsidRPr="00044643">
        <w:rPr>
          <w:b/>
          <w:szCs w:val="24"/>
        </w:rPr>
        <w:t xml:space="preserve"> grupului de lucru: </w:t>
      </w:r>
      <w:r>
        <w:rPr>
          <w:b/>
          <w:szCs w:val="24"/>
        </w:rPr>
        <w:t>Chiril Calin</w:t>
      </w:r>
      <w:r w:rsidRPr="00044643">
        <w:rPr>
          <w:b/>
          <w:szCs w:val="24"/>
        </w:rPr>
        <w:t>__________________      L.Ș.</w:t>
      </w:r>
    </w:p>
    <w:p w:rsidR="001F2E13" w:rsidRDefault="001F2E13" w:rsidP="00E663F2">
      <w:pPr>
        <w:spacing w:after="0"/>
        <w:ind w:firstLine="0"/>
        <w:rPr>
          <w:b/>
          <w:szCs w:val="24"/>
        </w:rPr>
      </w:pPr>
    </w:p>
    <w:p w:rsidR="001F2E13" w:rsidRPr="00C66263" w:rsidRDefault="001F2E13" w:rsidP="00E663F2">
      <w:pPr>
        <w:spacing w:after="0"/>
        <w:ind w:firstLine="0"/>
        <w:rPr>
          <w:sz w:val="20"/>
          <w:szCs w:val="20"/>
        </w:rPr>
      </w:pPr>
      <w:r w:rsidRPr="00C66263">
        <w:rPr>
          <w:sz w:val="20"/>
          <w:szCs w:val="20"/>
        </w:rPr>
        <w:t>Ex</w:t>
      </w:r>
      <w:r>
        <w:rPr>
          <w:sz w:val="20"/>
          <w:szCs w:val="20"/>
        </w:rPr>
        <w:t>:</w:t>
      </w:r>
      <w:r w:rsidRPr="00C66263">
        <w:rPr>
          <w:sz w:val="20"/>
          <w:szCs w:val="20"/>
        </w:rPr>
        <w:t xml:space="preserve"> I.Mărgineanu</w:t>
      </w:r>
    </w:p>
    <w:p w:rsidR="001F2E13" w:rsidRPr="00C66263" w:rsidRDefault="001F2E13" w:rsidP="00E663F2">
      <w:pPr>
        <w:spacing w:after="0"/>
        <w:ind w:firstLine="0"/>
        <w:rPr>
          <w:sz w:val="20"/>
          <w:szCs w:val="20"/>
          <w:lang w:val="en-US"/>
        </w:rPr>
      </w:pPr>
      <w:r w:rsidRPr="00C66263">
        <w:rPr>
          <w:sz w:val="20"/>
          <w:szCs w:val="20"/>
        </w:rPr>
        <w:t>Tel</w:t>
      </w:r>
      <w:r>
        <w:rPr>
          <w:sz w:val="20"/>
          <w:szCs w:val="20"/>
        </w:rPr>
        <w:t>:</w:t>
      </w:r>
      <w:r w:rsidRPr="00C66263">
        <w:rPr>
          <w:sz w:val="20"/>
          <w:szCs w:val="20"/>
        </w:rPr>
        <w:t xml:space="preserve"> 025425560</w:t>
      </w:r>
    </w:p>
    <w:sectPr w:rsidR="001F2E13" w:rsidRPr="00C66263" w:rsidSect="00315A1E">
      <w:footerReference w:type="even" r:id="rId7"/>
      <w:footerReference w:type="default" r:id="rId8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E13" w:rsidRDefault="001F2E13" w:rsidP="002B2537">
      <w:pPr>
        <w:spacing w:after="0"/>
      </w:pPr>
      <w:r>
        <w:separator/>
      </w:r>
    </w:p>
  </w:endnote>
  <w:endnote w:type="continuationSeparator" w:id="0">
    <w:p w:rsidR="001F2E13" w:rsidRDefault="001F2E13" w:rsidP="002B253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E13" w:rsidRDefault="001F2E13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F2E13" w:rsidRDefault="001F2E1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E13" w:rsidRDefault="001F2E13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F2E13" w:rsidRPr="00F01B5E" w:rsidRDefault="001F2E13" w:rsidP="00B5206E">
    <w:pPr>
      <w:pStyle w:val="Footer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E13" w:rsidRDefault="001F2E13" w:rsidP="002B2537">
      <w:pPr>
        <w:spacing w:after="0"/>
      </w:pPr>
      <w:r>
        <w:separator/>
      </w:r>
    </w:p>
  </w:footnote>
  <w:footnote w:type="continuationSeparator" w:id="0">
    <w:p w:rsidR="001F2E13" w:rsidRDefault="001F2E13" w:rsidP="002B2537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3445725F"/>
    <w:multiLevelType w:val="hybridMultilevel"/>
    <w:tmpl w:val="69F669B8"/>
    <w:lvl w:ilvl="0" w:tplc="A654781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0D464D"/>
    <w:multiLevelType w:val="hybridMultilevel"/>
    <w:tmpl w:val="ABC407CA"/>
    <w:lvl w:ilvl="0" w:tplc="73AE57E6">
      <w:start w:val="10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4DA60E09"/>
    <w:multiLevelType w:val="hybridMultilevel"/>
    <w:tmpl w:val="D2963EEC"/>
    <w:lvl w:ilvl="0" w:tplc="B2D4FD44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8274E37"/>
    <w:multiLevelType w:val="hybridMultilevel"/>
    <w:tmpl w:val="E0E8D292"/>
    <w:lvl w:ilvl="0" w:tplc="E0B6279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A87C43"/>
    <w:multiLevelType w:val="hybridMultilevel"/>
    <w:tmpl w:val="56F44246"/>
    <w:lvl w:ilvl="0" w:tplc="FF32D83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8"/>
  </w:num>
  <w:num w:numId="5">
    <w:abstractNumId w:val="7"/>
  </w:num>
  <w:num w:numId="6">
    <w:abstractNumId w:val="0"/>
  </w:num>
  <w:num w:numId="7">
    <w:abstractNumId w:val="3"/>
  </w:num>
  <w:num w:numId="8">
    <w:abstractNumId w:val="10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5A1E"/>
    <w:rsid w:val="00002CA6"/>
    <w:rsid w:val="00030814"/>
    <w:rsid w:val="00044643"/>
    <w:rsid w:val="00052371"/>
    <w:rsid w:val="000544F6"/>
    <w:rsid w:val="0007155D"/>
    <w:rsid w:val="00096CB8"/>
    <w:rsid w:val="00097ADA"/>
    <w:rsid w:val="000C3F63"/>
    <w:rsid w:val="000C4434"/>
    <w:rsid w:val="000D15F7"/>
    <w:rsid w:val="000F0CEA"/>
    <w:rsid w:val="000F4F4F"/>
    <w:rsid w:val="00123ABF"/>
    <w:rsid w:val="00123B04"/>
    <w:rsid w:val="00125D03"/>
    <w:rsid w:val="00127F85"/>
    <w:rsid w:val="00135E7D"/>
    <w:rsid w:val="001514BD"/>
    <w:rsid w:val="0015718E"/>
    <w:rsid w:val="00164A35"/>
    <w:rsid w:val="00167E12"/>
    <w:rsid w:val="00171095"/>
    <w:rsid w:val="00186EC2"/>
    <w:rsid w:val="00190BA4"/>
    <w:rsid w:val="00197924"/>
    <w:rsid w:val="001A2503"/>
    <w:rsid w:val="001A44FA"/>
    <w:rsid w:val="001A49F8"/>
    <w:rsid w:val="001B3D69"/>
    <w:rsid w:val="001B3FDB"/>
    <w:rsid w:val="001C1CC1"/>
    <w:rsid w:val="001E492C"/>
    <w:rsid w:val="001F1982"/>
    <w:rsid w:val="001F2E13"/>
    <w:rsid w:val="001F38DA"/>
    <w:rsid w:val="00207EC4"/>
    <w:rsid w:val="00213E8B"/>
    <w:rsid w:val="002250BA"/>
    <w:rsid w:val="00233401"/>
    <w:rsid w:val="00237DDA"/>
    <w:rsid w:val="0024727C"/>
    <w:rsid w:val="002528DF"/>
    <w:rsid w:val="00267233"/>
    <w:rsid w:val="00267F8E"/>
    <w:rsid w:val="00274ABD"/>
    <w:rsid w:val="00285C4D"/>
    <w:rsid w:val="00285E3D"/>
    <w:rsid w:val="00294757"/>
    <w:rsid w:val="002957A7"/>
    <w:rsid w:val="002A1679"/>
    <w:rsid w:val="002B2537"/>
    <w:rsid w:val="002D371D"/>
    <w:rsid w:val="002D6152"/>
    <w:rsid w:val="002D631C"/>
    <w:rsid w:val="002E5AC8"/>
    <w:rsid w:val="002F3CDF"/>
    <w:rsid w:val="002F73CE"/>
    <w:rsid w:val="00302751"/>
    <w:rsid w:val="00307079"/>
    <w:rsid w:val="0031003A"/>
    <w:rsid w:val="00315A1E"/>
    <w:rsid w:val="003354A5"/>
    <w:rsid w:val="00345D73"/>
    <w:rsid w:val="00355F31"/>
    <w:rsid w:val="00363279"/>
    <w:rsid w:val="003A62F2"/>
    <w:rsid w:val="003C0908"/>
    <w:rsid w:val="003D017A"/>
    <w:rsid w:val="003D09F3"/>
    <w:rsid w:val="003D10E7"/>
    <w:rsid w:val="003D2BB7"/>
    <w:rsid w:val="003F4FE0"/>
    <w:rsid w:val="004773B5"/>
    <w:rsid w:val="00482313"/>
    <w:rsid w:val="00484441"/>
    <w:rsid w:val="00484E20"/>
    <w:rsid w:val="0049427A"/>
    <w:rsid w:val="00496503"/>
    <w:rsid w:val="004C6F99"/>
    <w:rsid w:val="004D1B5C"/>
    <w:rsid w:val="004E2162"/>
    <w:rsid w:val="004F21D8"/>
    <w:rsid w:val="00507FEE"/>
    <w:rsid w:val="00511941"/>
    <w:rsid w:val="00531703"/>
    <w:rsid w:val="00532292"/>
    <w:rsid w:val="0053313F"/>
    <w:rsid w:val="00537D22"/>
    <w:rsid w:val="005431BC"/>
    <w:rsid w:val="00553C5E"/>
    <w:rsid w:val="005719BE"/>
    <w:rsid w:val="00574CA8"/>
    <w:rsid w:val="00584B43"/>
    <w:rsid w:val="005B4CE5"/>
    <w:rsid w:val="005C0A96"/>
    <w:rsid w:val="005C47F5"/>
    <w:rsid w:val="005C78FD"/>
    <w:rsid w:val="005F05A9"/>
    <w:rsid w:val="00603B8F"/>
    <w:rsid w:val="00605C4F"/>
    <w:rsid w:val="00610040"/>
    <w:rsid w:val="00611BC5"/>
    <w:rsid w:val="00613089"/>
    <w:rsid w:val="00633FA2"/>
    <w:rsid w:val="0064117D"/>
    <w:rsid w:val="00643B2D"/>
    <w:rsid w:val="006510AF"/>
    <w:rsid w:val="00656048"/>
    <w:rsid w:val="006727E2"/>
    <w:rsid w:val="006774F9"/>
    <w:rsid w:val="00682FAF"/>
    <w:rsid w:val="00684A2B"/>
    <w:rsid w:val="0069729B"/>
    <w:rsid w:val="006A1A50"/>
    <w:rsid w:val="006B28FA"/>
    <w:rsid w:val="006B6039"/>
    <w:rsid w:val="006D3BD7"/>
    <w:rsid w:val="00701165"/>
    <w:rsid w:val="0070246E"/>
    <w:rsid w:val="00735EA9"/>
    <w:rsid w:val="007444C7"/>
    <w:rsid w:val="0074641C"/>
    <w:rsid w:val="007478B9"/>
    <w:rsid w:val="007505B0"/>
    <w:rsid w:val="0075254F"/>
    <w:rsid w:val="00760630"/>
    <w:rsid w:val="0076402C"/>
    <w:rsid w:val="0076444B"/>
    <w:rsid w:val="007651CC"/>
    <w:rsid w:val="00767D7C"/>
    <w:rsid w:val="007B17BF"/>
    <w:rsid w:val="008136CE"/>
    <w:rsid w:val="008473EA"/>
    <w:rsid w:val="00853F5A"/>
    <w:rsid w:val="008619B8"/>
    <w:rsid w:val="00886186"/>
    <w:rsid w:val="00887218"/>
    <w:rsid w:val="00893524"/>
    <w:rsid w:val="008B0BF0"/>
    <w:rsid w:val="008C4134"/>
    <w:rsid w:val="008C7E4C"/>
    <w:rsid w:val="008F7BFF"/>
    <w:rsid w:val="00903C8F"/>
    <w:rsid w:val="009110DE"/>
    <w:rsid w:val="0091268F"/>
    <w:rsid w:val="009126E2"/>
    <w:rsid w:val="0092550F"/>
    <w:rsid w:val="0093542D"/>
    <w:rsid w:val="009403A6"/>
    <w:rsid w:val="00945516"/>
    <w:rsid w:val="009557AA"/>
    <w:rsid w:val="009663B4"/>
    <w:rsid w:val="00966B1B"/>
    <w:rsid w:val="009A54BC"/>
    <w:rsid w:val="009B1722"/>
    <w:rsid w:val="009C0519"/>
    <w:rsid w:val="009E0D80"/>
    <w:rsid w:val="009F79A4"/>
    <w:rsid w:val="00A02415"/>
    <w:rsid w:val="00A02CE9"/>
    <w:rsid w:val="00A132FA"/>
    <w:rsid w:val="00A34B46"/>
    <w:rsid w:val="00A5034E"/>
    <w:rsid w:val="00A6286F"/>
    <w:rsid w:val="00A66D1F"/>
    <w:rsid w:val="00A87018"/>
    <w:rsid w:val="00A87BF2"/>
    <w:rsid w:val="00A94F32"/>
    <w:rsid w:val="00A960CB"/>
    <w:rsid w:val="00AA0706"/>
    <w:rsid w:val="00AA0916"/>
    <w:rsid w:val="00AA655B"/>
    <w:rsid w:val="00AA6AA0"/>
    <w:rsid w:val="00AC3B07"/>
    <w:rsid w:val="00AC4C26"/>
    <w:rsid w:val="00AE295B"/>
    <w:rsid w:val="00AE453F"/>
    <w:rsid w:val="00AF5BE1"/>
    <w:rsid w:val="00B03F8D"/>
    <w:rsid w:val="00B043E7"/>
    <w:rsid w:val="00B0698A"/>
    <w:rsid w:val="00B06F53"/>
    <w:rsid w:val="00B20B67"/>
    <w:rsid w:val="00B251A5"/>
    <w:rsid w:val="00B5206E"/>
    <w:rsid w:val="00B83DD3"/>
    <w:rsid w:val="00B939DE"/>
    <w:rsid w:val="00BA4636"/>
    <w:rsid w:val="00BA523B"/>
    <w:rsid w:val="00BA5290"/>
    <w:rsid w:val="00BC56D0"/>
    <w:rsid w:val="00BD0850"/>
    <w:rsid w:val="00BD096B"/>
    <w:rsid w:val="00BD52FB"/>
    <w:rsid w:val="00BD5499"/>
    <w:rsid w:val="00C1185F"/>
    <w:rsid w:val="00C237B2"/>
    <w:rsid w:val="00C41535"/>
    <w:rsid w:val="00C50027"/>
    <w:rsid w:val="00C66263"/>
    <w:rsid w:val="00C72178"/>
    <w:rsid w:val="00C85A9C"/>
    <w:rsid w:val="00C9098B"/>
    <w:rsid w:val="00C926DE"/>
    <w:rsid w:val="00CC544F"/>
    <w:rsid w:val="00CD1391"/>
    <w:rsid w:val="00CD70B3"/>
    <w:rsid w:val="00D0504B"/>
    <w:rsid w:val="00D148C8"/>
    <w:rsid w:val="00D46954"/>
    <w:rsid w:val="00D61C66"/>
    <w:rsid w:val="00D80164"/>
    <w:rsid w:val="00D80BF1"/>
    <w:rsid w:val="00D8329B"/>
    <w:rsid w:val="00D85A7C"/>
    <w:rsid w:val="00D90CFA"/>
    <w:rsid w:val="00D9480D"/>
    <w:rsid w:val="00DB355C"/>
    <w:rsid w:val="00DD01A0"/>
    <w:rsid w:val="00DD7FA9"/>
    <w:rsid w:val="00DF3E61"/>
    <w:rsid w:val="00DF557D"/>
    <w:rsid w:val="00DF6DEC"/>
    <w:rsid w:val="00E17034"/>
    <w:rsid w:val="00E56EA2"/>
    <w:rsid w:val="00E663F2"/>
    <w:rsid w:val="00E70373"/>
    <w:rsid w:val="00E820D9"/>
    <w:rsid w:val="00E97B95"/>
    <w:rsid w:val="00EC492C"/>
    <w:rsid w:val="00EF0E23"/>
    <w:rsid w:val="00EF3799"/>
    <w:rsid w:val="00EF7457"/>
    <w:rsid w:val="00F01B5E"/>
    <w:rsid w:val="00F0373D"/>
    <w:rsid w:val="00F10FCD"/>
    <w:rsid w:val="00F1493F"/>
    <w:rsid w:val="00F2696C"/>
    <w:rsid w:val="00F2785E"/>
    <w:rsid w:val="00F3365A"/>
    <w:rsid w:val="00F433C2"/>
    <w:rsid w:val="00F4515B"/>
    <w:rsid w:val="00F735F5"/>
    <w:rsid w:val="00F851CB"/>
    <w:rsid w:val="00F96F0F"/>
    <w:rsid w:val="00FA2959"/>
    <w:rsid w:val="00FD03FB"/>
    <w:rsid w:val="00FE29A7"/>
    <w:rsid w:val="00FE69B9"/>
    <w:rsid w:val="00FF3C15"/>
    <w:rsid w:val="00FF5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A1E"/>
    <w:pPr>
      <w:spacing w:after="80"/>
      <w:ind w:firstLine="567"/>
      <w:jc w:val="both"/>
    </w:pPr>
    <w:rPr>
      <w:rFonts w:ascii="Times New Roman" w:hAnsi="Times New Roman"/>
      <w:sz w:val="24"/>
      <w:lang w:val="ro-RO" w:eastAsia="en-US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315A1E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paragraph" w:styleId="Heading4">
    <w:name w:val="heading 4"/>
    <w:aliases w:val="Sub-Clause Sub-paragraph"/>
    <w:basedOn w:val="Normal"/>
    <w:next w:val="Normal"/>
    <w:link w:val="Heading4Char"/>
    <w:uiPriority w:val="99"/>
    <w:qFormat/>
    <w:rsid w:val="00BD52FB"/>
    <w:pPr>
      <w:keepNext/>
      <w:spacing w:after="0"/>
      <w:ind w:firstLine="0"/>
      <w:jc w:val="left"/>
      <w:outlineLvl w:val="3"/>
    </w:pPr>
    <w:rPr>
      <w:rFonts w:ascii="Baltica RR" w:hAnsi="Baltica RR"/>
      <w:b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15A1E"/>
    <w:rPr>
      <w:rFonts w:ascii="Times New Roman" w:hAnsi="Times New Roman" w:cs="Times New Roman"/>
      <w:b/>
      <w:sz w:val="32"/>
      <w:szCs w:val="32"/>
      <w:lang w:eastAsia="ru-RU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uiPriority w:val="99"/>
    <w:locked/>
    <w:rsid w:val="00BD52FB"/>
    <w:rPr>
      <w:rFonts w:ascii="Baltica RR" w:hAnsi="Baltica RR" w:cs="Times New Roman"/>
      <w:b/>
      <w:sz w:val="20"/>
      <w:szCs w:val="20"/>
      <w:lang w:eastAsia="ru-RU"/>
    </w:rPr>
  </w:style>
  <w:style w:type="table" w:customStyle="1" w:styleId="GrilTabel11">
    <w:name w:val="Grilă Tabel11"/>
    <w:uiPriority w:val="99"/>
    <w:rsid w:val="00315A1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15A1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5A1E"/>
    <w:rPr>
      <w:rFonts w:ascii="Segoe U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15A1E"/>
    <w:rPr>
      <w:rFonts w:ascii="Times New Roman" w:hAnsi="Times New Roman" w:cs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rsid w:val="00315A1E"/>
    <w:rPr>
      <w:rFonts w:cs="Times New Roman"/>
    </w:rPr>
  </w:style>
  <w:style w:type="table" w:customStyle="1" w:styleId="GrilTabel1">
    <w:name w:val="Grilă Tabel1"/>
    <w:uiPriority w:val="99"/>
    <w:rsid w:val="00315A1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semiHidden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15A1E"/>
    <w:rPr>
      <w:rFonts w:ascii="Times New Roman" w:hAnsi="Times New Roman" w:cs="Times New Roman"/>
      <w:sz w:val="24"/>
      <w:lang w:eastAsia="en-US"/>
    </w:rPr>
  </w:style>
  <w:style w:type="paragraph" w:styleId="ListParagraph">
    <w:name w:val="List Paragraph"/>
    <w:basedOn w:val="Normal"/>
    <w:uiPriority w:val="99"/>
    <w:qFormat/>
    <w:rsid w:val="00F1493F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rsid w:val="00DF3E61"/>
    <w:rPr>
      <w:rFonts w:cs="Times New Roman"/>
      <w:color w:val="0563C1"/>
      <w:u w:val="single"/>
    </w:rPr>
  </w:style>
  <w:style w:type="character" w:customStyle="1" w:styleId="apple-converted-space">
    <w:name w:val="apple-converted-space"/>
    <w:uiPriority w:val="99"/>
    <w:rsid w:val="00BD52FB"/>
  </w:style>
  <w:style w:type="paragraph" w:styleId="Header">
    <w:name w:val="header"/>
    <w:basedOn w:val="Normal"/>
    <w:link w:val="HeaderChar"/>
    <w:uiPriority w:val="99"/>
    <w:rsid w:val="00BD52FB"/>
    <w:pPr>
      <w:tabs>
        <w:tab w:val="center" w:pos="4703"/>
        <w:tab w:val="right" w:pos="9406"/>
      </w:tabs>
      <w:spacing w:after="0"/>
      <w:ind w:firstLine="0"/>
      <w:jc w:val="left"/>
    </w:pPr>
    <w:rPr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D52FB"/>
    <w:rPr>
      <w:rFonts w:ascii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4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4</Pages>
  <Words>1037</Words>
  <Characters>5917</Characters>
  <Application>Microsoft Office Outlook</Application>
  <DocSecurity>0</DocSecurity>
  <Lines>0</Lines>
  <Paragraphs>0</Paragraphs>
  <ScaleCrop>false</ScaleCrop>
  <Company>AAP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GT</cp:lastModifiedBy>
  <cp:revision>26</cp:revision>
  <cp:lastPrinted>2018-11-05T15:00:00Z</cp:lastPrinted>
  <dcterms:created xsi:type="dcterms:W3CDTF">2018-10-26T11:02:00Z</dcterms:created>
  <dcterms:modified xsi:type="dcterms:W3CDTF">2018-11-07T08:46:00Z</dcterms:modified>
</cp:coreProperties>
</file>