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53" w:rsidRPr="00F2696C" w:rsidRDefault="00C52C53" w:rsidP="008876C3">
      <w:pPr>
        <w:spacing w:before="120"/>
        <w:rPr>
          <w:sz w:val="24"/>
          <w:szCs w:val="24"/>
          <w:lang w:val="ro-RO"/>
        </w:rPr>
      </w:pPr>
    </w:p>
    <w:p w:rsidR="00C52C53" w:rsidRPr="00F2696C" w:rsidRDefault="00C52C53" w:rsidP="008876C3">
      <w:pPr>
        <w:pStyle w:val="Heading1"/>
        <w:spacing w:before="120"/>
      </w:pPr>
      <w:r w:rsidRPr="00F2696C">
        <w:t xml:space="preserve">  ANUNȚ DE PARTICIPARE</w:t>
      </w:r>
    </w:p>
    <w:p w:rsidR="00C52C53" w:rsidRPr="00F2696C" w:rsidRDefault="00C52C53" w:rsidP="00193507">
      <w:pPr>
        <w:rPr>
          <w:sz w:val="24"/>
          <w:szCs w:val="24"/>
          <w:lang w:val="ro-RO"/>
        </w:rPr>
      </w:pPr>
    </w:p>
    <w:p w:rsidR="00C52C53" w:rsidRPr="00763FA1" w:rsidRDefault="00C52C53" w:rsidP="00172CC5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privind achiziționarea Produse alimentare 2019 (</w:t>
      </w:r>
      <w:r>
        <w:rPr>
          <w:b/>
          <w:sz w:val="24"/>
          <w:szCs w:val="24"/>
          <w:lang w:val="ro-RO"/>
        </w:rPr>
        <w:t>Lapte</w:t>
      </w:r>
      <w:r w:rsidRPr="00F2696C">
        <w:rPr>
          <w:b/>
          <w:sz w:val="24"/>
          <w:szCs w:val="24"/>
          <w:lang w:val="ro-RO"/>
        </w:rPr>
        <w:t>)</w:t>
      </w:r>
      <w:r w:rsidRPr="00F2696C">
        <w:rPr>
          <w:b/>
          <w:sz w:val="24"/>
          <w:szCs w:val="24"/>
          <w:lang w:val="ro-RO"/>
        </w:rPr>
        <w:br/>
        <w:t xml:space="preserve">prin procedura de achiziție: </w:t>
      </w:r>
      <w:r>
        <w:rPr>
          <w:b/>
          <w:sz w:val="24"/>
          <w:szCs w:val="24"/>
          <w:lang w:val="ro-RO"/>
        </w:rPr>
        <w:t>Cererea Ofertelor de Prețuri</w:t>
      </w:r>
    </w:p>
    <w:p w:rsidR="00C52C53" w:rsidRPr="00F2696C" w:rsidRDefault="00C52C53" w:rsidP="008876C3">
      <w:pPr>
        <w:pStyle w:val="Heading1"/>
        <w:spacing w:before="120"/>
        <w:rPr>
          <w:sz w:val="24"/>
          <w:szCs w:val="24"/>
        </w:rPr>
      </w:pPr>
    </w:p>
    <w:p w:rsidR="00C52C53" w:rsidRPr="00F2696C" w:rsidRDefault="00C52C53" w:rsidP="0069001F">
      <w:pPr>
        <w:rPr>
          <w:sz w:val="24"/>
          <w:szCs w:val="24"/>
          <w:lang w:val="ro-RO"/>
        </w:rPr>
      </w:pPr>
    </w:p>
    <w:p w:rsidR="00C52C53" w:rsidRPr="00F2696C" w:rsidRDefault="00C52C5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autorității</w:t>
      </w:r>
      <w:bookmarkStart w:id="0" w:name="_GoBack"/>
      <w:bookmarkEnd w:id="0"/>
      <w:r w:rsidRPr="00F2696C">
        <w:rPr>
          <w:b/>
          <w:sz w:val="24"/>
          <w:szCs w:val="24"/>
          <w:lang w:val="ro-RO"/>
        </w:rPr>
        <w:t xml:space="preserve"> contractante: Penitenciarul nr.1</w:t>
      </w:r>
      <w:r>
        <w:rPr>
          <w:b/>
          <w:sz w:val="24"/>
          <w:szCs w:val="24"/>
          <w:lang w:val="ro-RO"/>
        </w:rPr>
        <w:t>7</w:t>
      </w:r>
      <w:r w:rsidRPr="00F2696C">
        <w:rPr>
          <w:b/>
          <w:sz w:val="24"/>
          <w:szCs w:val="24"/>
          <w:lang w:val="ro-RO"/>
        </w:rPr>
        <w:t xml:space="preserve"> – </w:t>
      </w:r>
      <w:r>
        <w:rPr>
          <w:b/>
          <w:sz w:val="24"/>
          <w:szCs w:val="24"/>
          <w:lang w:val="ro-RO"/>
        </w:rPr>
        <w:t>Rezina</w:t>
      </w:r>
    </w:p>
    <w:p w:rsidR="00C52C53" w:rsidRPr="00F2696C" w:rsidRDefault="00C52C5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1007601000942</w:t>
      </w:r>
    </w:p>
    <w:p w:rsidR="00C52C53" w:rsidRPr="00F2696C" w:rsidRDefault="00C52C5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or.Rezina, str.Nistreană 1</w:t>
      </w:r>
    </w:p>
    <w:p w:rsidR="00C52C53" w:rsidRPr="00F2696C" w:rsidRDefault="00C52C5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0254-2-55-60</w:t>
      </w:r>
    </w:p>
    <w:p w:rsidR="00C52C53" w:rsidRPr="00F2696C" w:rsidRDefault="00C52C5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și de internet a autorității contractante: </w:t>
      </w:r>
      <w:r>
        <w:rPr>
          <w:b/>
          <w:sz w:val="24"/>
          <w:szCs w:val="24"/>
          <w:lang w:val="ro-RO"/>
        </w:rPr>
        <w:t>margineanu_86@mail.ru</w:t>
      </w:r>
    </w:p>
    <w:p w:rsidR="00C52C53" w:rsidRPr="00F2696C" w:rsidRDefault="00C52C5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:rsidR="00C52C53" w:rsidRPr="00F2696C" w:rsidRDefault="00C52C53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C52C53" w:rsidRPr="00F2696C" w:rsidRDefault="00C52C53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2245"/>
        <w:gridCol w:w="1715"/>
      </w:tblGrid>
      <w:tr w:rsidR="00C52C53" w:rsidRPr="00F0612E" w:rsidTr="00763FA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2C53" w:rsidRPr="00F2696C" w:rsidRDefault="00C52C53" w:rsidP="0069001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estimată</w:t>
            </w:r>
            <w:r w:rsidRPr="00F2696C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  <w:r>
              <w:rPr>
                <w:b/>
                <w:sz w:val="24"/>
                <w:szCs w:val="24"/>
                <w:lang w:val="ro-RO"/>
              </w:rPr>
              <w:t xml:space="preserve"> lei MDL</w:t>
            </w:r>
          </w:p>
        </w:tc>
      </w:tr>
      <w:tr w:rsidR="00C52C53" w:rsidRPr="00F2696C" w:rsidTr="00763FA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C52C53" w:rsidRPr="00F2696C" w:rsidTr="00763FA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763FA1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63FA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763FA1" w:rsidRDefault="00C52C53" w:rsidP="00830F50">
            <w:pPr>
              <w:jc w:val="center"/>
              <w:rPr>
                <w:sz w:val="24"/>
                <w:szCs w:val="24"/>
                <w:highlight w:val="yellow"/>
              </w:rPr>
            </w:pPr>
            <w:r w:rsidRPr="00763FA1">
              <w:rPr>
                <w:sz w:val="24"/>
                <w:szCs w:val="24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763FA1" w:rsidRDefault="00C52C53" w:rsidP="00830F50">
            <w:pPr>
              <w:rPr>
                <w:sz w:val="24"/>
                <w:szCs w:val="24"/>
              </w:rPr>
            </w:pPr>
            <w:r w:rsidRPr="00763FA1">
              <w:rPr>
                <w:sz w:val="24"/>
                <w:szCs w:val="24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763FA1" w:rsidRDefault="00C52C53" w:rsidP="00830F50">
            <w:pPr>
              <w:jc w:val="center"/>
              <w:rPr>
                <w:sz w:val="24"/>
                <w:szCs w:val="24"/>
              </w:rPr>
            </w:pPr>
            <w:r w:rsidRPr="00763FA1">
              <w:rPr>
                <w:sz w:val="24"/>
                <w:szCs w:val="24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106A15" w:rsidRDefault="00C52C53" w:rsidP="00830F5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23178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1F74F1" w:rsidRDefault="00C52C53" w:rsidP="00763FA1">
            <w:pPr>
              <w:rPr>
                <w:sz w:val="24"/>
                <w:szCs w:val="24"/>
                <w:lang w:val="en-US"/>
              </w:rPr>
            </w:pPr>
            <w:r w:rsidRPr="00763FA1">
              <w:rPr>
                <w:sz w:val="24"/>
                <w:szCs w:val="24"/>
                <w:lang w:val="en-US"/>
              </w:rPr>
              <w:t xml:space="preserve">Pasteurizat. Grăsimea minim 1,5%, ambalat în pachete a cîte 1 litru. Reglementarea tehnică „Lapte şi produse lactate” HG nr.611 din 05.07.2010, GOST 13277-79.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763FA1" w:rsidRDefault="00C52C53" w:rsidP="00763FA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125545</w:t>
            </w:r>
          </w:p>
        </w:tc>
      </w:tr>
      <w:tr w:rsidR="00C52C53" w:rsidRPr="00F2696C" w:rsidTr="004E214E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F2696C" w:rsidRDefault="00C52C5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C53" w:rsidRPr="00763FA1" w:rsidRDefault="00C52C53" w:rsidP="00830F5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125545</w:t>
            </w:r>
          </w:p>
        </w:tc>
      </w:tr>
    </w:tbl>
    <w:p w:rsidR="00C52C53" w:rsidRPr="00F2696C" w:rsidRDefault="00C52C53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Admiterea sau interzicerea ofertelor alternative: nu se admite</w:t>
      </w:r>
    </w:p>
    <w:p w:rsidR="00C52C53" w:rsidRPr="00F2696C" w:rsidRDefault="00C52C53" w:rsidP="00F524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Termenii și condițiile de livrare/prestare/executare solicitați: Ianuarie – Decembrie 2019, </w:t>
      </w:r>
      <w:r>
        <w:rPr>
          <w:b/>
          <w:sz w:val="24"/>
          <w:szCs w:val="24"/>
          <w:lang w:val="ro-RO"/>
        </w:rPr>
        <w:t xml:space="preserve">de către furnizor, </w:t>
      </w:r>
      <w:r w:rsidRPr="00F2696C">
        <w:rPr>
          <w:b/>
          <w:sz w:val="24"/>
          <w:szCs w:val="24"/>
          <w:lang w:val="ro-RO"/>
        </w:rPr>
        <w:t>în timp de 5 zile de la comanda beneficiarului, conform necesităților reale,</w:t>
      </w:r>
      <w:r>
        <w:rPr>
          <w:b/>
          <w:sz w:val="24"/>
          <w:szCs w:val="24"/>
          <w:lang w:val="ro-RO"/>
        </w:rPr>
        <w:t xml:space="preserve"> la sediul</w:t>
      </w:r>
      <w:r w:rsidRPr="00F2696C">
        <w:rPr>
          <w:b/>
          <w:sz w:val="24"/>
          <w:szCs w:val="24"/>
          <w:lang w:val="ro-RO"/>
        </w:rPr>
        <w:t xml:space="preserve"> Penitenciarul</w:t>
      </w:r>
      <w:r>
        <w:rPr>
          <w:b/>
          <w:sz w:val="24"/>
          <w:szCs w:val="24"/>
          <w:lang w:val="ro-RO"/>
        </w:rPr>
        <w:t>ui</w:t>
      </w:r>
      <w:r w:rsidRPr="00F2696C">
        <w:rPr>
          <w:b/>
          <w:sz w:val="24"/>
          <w:szCs w:val="24"/>
          <w:lang w:val="ro-RO"/>
        </w:rPr>
        <w:t xml:space="preserve"> nr.1</w:t>
      </w:r>
      <w:r>
        <w:rPr>
          <w:b/>
          <w:sz w:val="24"/>
          <w:szCs w:val="24"/>
          <w:lang w:val="ro-RO"/>
        </w:rPr>
        <w:t>7</w:t>
      </w:r>
      <w:r w:rsidRPr="00F2696C">
        <w:rPr>
          <w:b/>
          <w:sz w:val="24"/>
          <w:szCs w:val="24"/>
          <w:lang w:val="ro-RO"/>
        </w:rPr>
        <w:t xml:space="preserve">– </w:t>
      </w:r>
      <w:r>
        <w:rPr>
          <w:b/>
          <w:sz w:val="24"/>
          <w:szCs w:val="24"/>
          <w:lang w:val="ro-RO"/>
        </w:rPr>
        <w:t>Rezina</w:t>
      </w:r>
      <w:r w:rsidRPr="00F2696C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 xml:space="preserve"> or.Rezina, </w:t>
      </w:r>
      <w:r w:rsidRPr="00F2696C">
        <w:rPr>
          <w:b/>
          <w:sz w:val="24"/>
          <w:szCs w:val="24"/>
          <w:lang w:val="ro-RO"/>
        </w:rPr>
        <w:t>str.</w:t>
      </w:r>
      <w:r>
        <w:rPr>
          <w:b/>
          <w:sz w:val="24"/>
          <w:szCs w:val="24"/>
          <w:lang w:val="ro-RO"/>
        </w:rPr>
        <w:t xml:space="preserve"> Nistreană 1.</w:t>
      </w:r>
      <w:r w:rsidRPr="00F2696C">
        <w:rPr>
          <w:b/>
          <w:sz w:val="24"/>
          <w:szCs w:val="24"/>
          <w:lang w:val="ro-RO"/>
        </w:rPr>
        <w:t xml:space="preserve"> </w:t>
      </w:r>
    </w:p>
    <w:p w:rsidR="00C52C53" w:rsidRPr="00F2696C" w:rsidRDefault="00C52C53" w:rsidP="00F52474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destinație vămuit</w:t>
      </w:r>
    </w:p>
    <w:p w:rsidR="00C52C53" w:rsidRPr="00F2696C" w:rsidRDefault="00C52C5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 31.12.2019</w:t>
      </w:r>
    </w:p>
    <w:p w:rsidR="00C52C53" w:rsidRPr="00F2696C" w:rsidRDefault="00C52C53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C52C53" w:rsidRPr="00F2696C" w:rsidRDefault="00C52C5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C52C53" w:rsidRPr="00F2696C" w:rsidRDefault="00C52C53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750"/>
      </w:tblGrid>
      <w:tr w:rsidR="00C52C53" w:rsidRPr="00F2696C" w:rsidTr="00B7172B">
        <w:tc>
          <w:tcPr>
            <w:tcW w:w="577" w:type="dxa"/>
            <w:shd w:val="clear" w:color="auto" w:fill="D9D9D9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B7172B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7172B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B7172B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7172B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7172B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7172B">
              <w:rPr>
                <w:iCs/>
                <w:sz w:val="24"/>
                <w:szCs w:val="24"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7172B">
              <w:rPr>
                <w:iCs/>
                <w:sz w:val="24"/>
                <w:szCs w:val="24"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vAlign w:val="center"/>
          </w:tcPr>
          <w:p w:rsidR="00C52C53" w:rsidRPr="00B7172B" w:rsidRDefault="00C52C53" w:rsidP="00B7172B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Formularul ofertei completată în conformitate cu Formularul (F 3.1)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în original, garanţie bancară în original, emisă de o bancă comercială;</w:t>
            </w:r>
          </w:p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Termenul de valabilitate al garanţiei să fie egal cu termenul de valabilitate al ofertei (60 zile).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Specificaţii tehnice completată în conformitate cu Formularul (F 4.1)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Specificații de preț completată în conformitate cu Formularul (F 4.2)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vAlign w:val="center"/>
          </w:tcPr>
          <w:p w:rsidR="00C52C53" w:rsidRPr="00B7172B" w:rsidRDefault="00C52C53" w:rsidP="00096C2E">
            <w:pPr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88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eliberată de organul abilitat, copie confirmată prin semnătura și ștampila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88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original (copie) confirmată cu semnătura şi ştampila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Autorizaţie sanitară de funcţionare sau contractul</w:t>
            </w:r>
          </w:p>
        </w:tc>
        <w:tc>
          <w:tcPr>
            <w:tcW w:w="3588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eliberată de organul național abilitat;</w:t>
            </w:r>
          </w:p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copie confirmată prin semnătura și ștampila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  <w:tr w:rsidR="00C52C53" w:rsidRPr="00F2696C" w:rsidTr="00B7172B">
        <w:tc>
          <w:tcPr>
            <w:tcW w:w="577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3840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Certificat de conformitate/ declarație de conformitate</w:t>
            </w:r>
          </w:p>
        </w:tc>
        <w:tc>
          <w:tcPr>
            <w:tcW w:w="3588" w:type="dxa"/>
          </w:tcPr>
          <w:p w:rsidR="00C52C53" w:rsidRPr="00B7172B" w:rsidRDefault="00C52C53" w:rsidP="00B7172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- eliberat de Organismul Naţional de Verificare a conformităţii produselor – copie confirmată prin semnătura şi ştampila Participantului;</w:t>
            </w:r>
          </w:p>
        </w:tc>
        <w:tc>
          <w:tcPr>
            <w:tcW w:w="1623" w:type="dxa"/>
          </w:tcPr>
          <w:p w:rsidR="00C52C53" w:rsidRPr="00B7172B" w:rsidRDefault="00C52C53" w:rsidP="00B7172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B7172B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C52C53" w:rsidRPr="00F2696C" w:rsidRDefault="00C52C53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pentru adjudecarea contractului: Prețul cel mai scăzut</w:t>
      </w:r>
    </w:p>
    <w:p w:rsidR="00C52C53" w:rsidRPr="00F2696C" w:rsidRDefault="00C52C5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C52C53" w:rsidRPr="00F2696C" w:rsidRDefault="00C52C53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15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C52C53" w:rsidRPr="00F2696C" w:rsidRDefault="00C52C53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19</w:t>
      </w:r>
      <w:r w:rsidRPr="00F851CB">
        <w:rPr>
          <w:b/>
          <w:sz w:val="24"/>
          <w:szCs w:val="24"/>
          <w:lang w:val="ro-RO"/>
        </w:rPr>
        <w:t>.11.2018</w:t>
      </w:r>
    </w:p>
    <w:p w:rsidR="00C52C53" w:rsidRPr="00F2696C" w:rsidRDefault="00C52C5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C52C53" w:rsidRPr="00F2696C" w:rsidRDefault="00C52C53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C52C53" w:rsidRPr="00F2696C" w:rsidRDefault="00C52C5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ofertelor: 60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C52C53" w:rsidRPr="00F2696C" w:rsidRDefault="00C52C53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C52C53" w:rsidRPr="00F2696C" w:rsidRDefault="00C52C53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C52C53" w:rsidRPr="00F2696C" w:rsidRDefault="00C52C53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C52C53" w:rsidRPr="00F2696C" w:rsidRDefault="00C52C5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C52C53" w:rsidRPr="00F2696C" w:rsidRDefault="00C52C53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C52C53" w:rsidRPr="00F2696C" w:rsidRDefault="00C52C53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C52C53" w:rsidRPr="00F2696C" w:rsidRDefault="00C52C53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C52C53" w:rsidRPr="00F2696C" w:rsidRDefault="00C52C53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lang w:val="ro-RO"/>
        </w:rPr>
        <w:t>: 31</w:t>
      </w:r>
      <w:r w:rsidRPr="00F851CB">
        <w:rPr>
          <w:b/>
          <w:sz w:val="24"/>
          <w:szCs w:val="24"/>
          <w:lang w:val="ro-RO"/>
        </w:rPr>
        <w:t>.10.2018</w:t>
      </w:r>
    </w:p>
    <w:p w:rsidR="00C52C53" w:rsidRPr="00F2696C" w:rsidRDefault="00C52C53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Garanția pentru ofertă: Oferta trebuie să fie însoțită de garanție pentru ofertă în valoare de 1 %. în formă de: garanție bancară, nu se acceptă transfer la contul autorității.</w:t>
      </w:r>
    </w:p>
    <w:p w:rsidR="00C52C53" w:rsidRPr="00F2696C" w:rsidRDefault="00C52C53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C52C53" w:rsidRPr="00F2696C" w:rsidRDefault="00C52C53" w:rsidP="008876C3">
      <w:pPr>
        <w:spacing w:before="120" w:after="120"/>
        <w:rPr>
          <w:b/>
          <w:sz w:val="24"/>
          <w:szCs w:val="24"/>
          <w:lang w:val="ro-RO"/>
        </w:rPr>
      </w:pPr>
    </w:p>
    <w:p w:rsidR="00C52C53" w:rsidRPr="00F2696C" w:rsidRDefault="00C52C53" w:rsidP="008876C3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>
        <w:rPr>
          <w:b/>
          <w:sz w:val="24"/>
          <w:szCs w:val="24"/>
          <w:lang w:val="ro-RO"/>
        </w:rPr>
        <w:t>Chiril Calin</w:t>
      </w:r>
      <w:r w:rsidRPr="00F2696C">
        <w:rPr>
          <w:b/>
          <w:sz w:val="24"/>
          <w:szCs w:val="24"/>
          <w:lang w:val="ro-RO"/>
        </w:rPr>
        <w:t>______________________               L.Ș.</w:t>
      </w: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sz w:val="24"/>
          <w:szCs w:val="24"/>
          <w:lang w:val="ro-RO"/>
        </w:rPr>
      </w:pPr>
    </w:p>
    <w:p w:rsidR="00C52C53" w:rsidRPr="00F2696C" w:rsidRDefault="00C52C53" w:rsidP="00935679">
      <w:pPr>
        <w:rPr>
          <w:lang w:val="ro-RO"/>
        </w:rPr>
      </w:pPr>
      <w:r w:rsidRPr="00F2696C">
        <w:rPr>
          <w:lang w:val="ro-RO"/>
        </w:rPr>
        <w:t xml:space="preserve">Ex. </w:t>
      </w:r>
      <w:r>
        <w:rPr>
          <w:lang w:val="ro-RO"/>
        </w:rPr>
        <w:t>I.Mărgineanu</w:t>
      </w:r>
    </w:p>
    <w:p w:rsidR="00C52C53" w:rsidRPr="00F2696C" w:rsidRDefault="00C52C53" w:rsidP="00935679">
      <w:pPr>
        <w:rPr>
          <w:lang w:val="ro-RO"/>
        </w:rPr>
      </w:pPr>
      <w:r w:rsidRPr="00F2696C">
        <w:rPr>
          <w:lang w:val="ro-RO"/>
        </w:rPr>
        <w:t>Tel. (</w:t>
      </w:r>
      <w:r>
        <w:rPr>
          <w:lang w:val="ro-RO"/>
        </w:rPr>
        <w:t>0254)2-55-60</w:t>
      </w:r>
    </w:p>
    <w:sectPr w:rsidR="00C52C53" w:rsidRPr="00F2696C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C53" w:rsidRDefault="00C52C53">
      <w:r>
        <w:separator/>
      </w:r>
    </w:p>
  </w:endnote>
  <w:endnote w:type="continuationSeparator" w:id="0">
    <w:p w:rsidR="00C52C53" w:rsidRDefault="00C52C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53" w:rsidRDefault="00C52C53" w:rsidP="00B54C39">
    <w:pPr>
      <w:pStyle w:val="Footer"/>
      <w:jc w:val="center"/>
    </w:pPr>
    <w:fldSimple w:instr=" PAGE   \* MERGEFORMAT 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C53" w:rsidRDefault="00C52C53">
      <w:r>
        <w:separator/>
      </w:r>
    </w:p>
  </w:footnote>
  <w:footnote w:type="continuationSeparator" w:id="0">
    <w:p w:rsidR="00C52C53" w:rsidRDefault="00C52C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300EB"/>
    <w:rsid w:val="000352A8"/>
    <w:rsid w:val="00081285"/>
    <w:rsid w:val="00082348"/>
    <w:rsid w:val="00086B34"/>
    <w:rsid w:val="00096C2E"/>
    <w:rsid w:val="000B2D7E"/>
    <w:rsid w:val="000B4282"/>
    <w:rsid w:val="00106A15"/>
    <w:rsid w:val="001224DA"/>
    <w:rsid w:val="00172CC5"/>
    <w:rsid w:val="00192E9E"/>
    <w:rsid w:val="00193032"/>
    <w:rsid w:val="00193507"/>
    <w:rsid w:val="00195A29"/>
    <w:rsid w:val="001966BD"/>
    <w:rsid w:val="001A6D19"/>
    <w:rsid w:val="001D48E7"/>
    <w:rsid w:val="001F244D"/>
    <w:rsid w:val="001F74F1"/>
    <w:rsid w:val="00207B3C"/>
    <w:rsid w:val="002437F0"/>
    <w:rsid w:val="002546EC"/>
    <w:rsid w:val="00296754"/>
    <w:rsid w:val="00297F99"/>
    <w:rsid w:val="002A074C"/>
    <w:rsid w:val="002D66C0"/>
    <w:rsid w:val="002E606A"/>
    <w:rsid w:val="002F3A70"/>
    <w:rsid w:val="00340BA2"/>
    <w:rsid w:val="0035290A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672"/>
    <w:rsid w:val="004C5BB0"/>
    <w:rsid w:val="004E1520"/>
    <w:rsid w:val="004E214E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01FC"/>
    <w:rsid w:val="0062221E"/>
    <w:rsid w:val="006466C0"/>
    <w:rsid w:val="00654065"/>
    <w:rsid w:val="00654AD2"/>
    <w:rsid w:val="00662C7D"/>
    <w:rsid w:val="006712DB"/>
    <w:rsid w:val="0069001F"/>
    <w:rsid w:val="00695C9B"/>
    <w:rsid w:val="006A6405"/>
    <w:rsid w:val="006C11CA"/>
    <w:rsid w:val="00700A2F"/>
    <w:rsid w:val="007201DC"/>
    <w:rsid w:val="0072330A"/>
    <w:rsid w:val="0073465A"/>
    <w:rsid w:val="0074622B"/>
    <w:rsid w:val="00763FA1"/>
    <w:rsid w:val="00794E2A"/>
    <w:rsid w:val="00796324"/>
    <w:rsid w:val="007D376A"/>
    <w:rsid w:val="007F1077"/>
    <w:rsid w:val="00830F50"/>
    <w:rsid w:val="0085132D"/>
    <w:rsid w:val="00872537"/>
    <w:rsid w:val="008876C3"/>
    <w:rsid w:val="00892BD2"/>
    <w:rsid w:val="0090083E"/>
    <w:rsid w:val="00935679"/>
    <w:rsid w:val="00936455"/>
    <w:rsid w:val="00942E46"/>
    <w:rsid w:val="0096527B"/>
    <w:rsid w:val="009D5F69"/>
    <w:rsid w:val="009E244E"/>
    <w:rsid w:val="00A02472"/>
    <w:rsid w:val="00A51C92"/>
    <w:rsid w:val="00A52A5B"/>
    <w:rsid w:val="00A61F2B"/>
    <w:rsid w:val="00A67845"/>
    <w:rsid w:val="00A7565A"/>
    <w:rsid w:val="00A93CC3"/>
    <w:rsid w:val="00AA14E6"/>
    <w:rsid w:val="00AC2787"/>
    <w:rsid w:val="00AC2788"/>
    <w:rsid w:val="00AF44E7"/>
    <w:rsid w:val="00B072A5"/>
    <w:rsid w:val="00B07EB3"/>
    <w:rsid w:val="00B1222A"/>
    <w:rsid w:val="00B1606A"/>
    <w:rsid w:val="00B33068"/>
    <w:rsid w:val="00B53265"/>
    <w:rsid w:val="00B54C39"/>
    <w:rsid w:val="00B65510"/>
    <w:rsid w:val="00B7172B"/>
    <w:rsid w:val="00B86AD1"/>
    <w:rsid w:val="00BA052F"/>
    <w:rsid w:val="00BC3DE8"/>
    <w:rsid w:val="00BD5A91"/>
    <w:rsid w:val="00C03320"/>
    <w:rsid w:val="00C22322"/>
    <w:rsid w:val="00C52C53"/>
    <w:rsid w:val="00C55B3E"/>
    <w:rsid w:val="00C70871"/>
    <w:rsid w:val="00CC63BE"/>
    <w:rsid w:val="00CE4A77"/>
    <w:rsid w:val="00D06E18"/>
    <w:rsid w:val="00D10289"/>
    <w:rsid w:val="00D17B85"/>
    <w:rsid w:val="00D85B8C"/>
    <w:rsid w:val="00DB2FA4"/>
    <w:rsid w:val="00DD6A5F"/>
    <w:rsid w:val="00DE22D2"/>
    <w:rsid w:val="00E10CE8"/>
    <w:rsid w:val="00E4241F"/>
    <w:rsid w:val="00E537D7"/>
    <w:rsid w:val="00E55E71"/>
    <w:rsid w:val="00E6452E"/>
    <w:rsid w:val="00ED4D8D"/>
    <w:rsid w:val="00EF7226"/>
    <w:rsid w:val="00F0612E"/>
    <w:rsid w:val="00F1644B"/>
    <w:rsid w:val="00F2696C"/>
    <w:rsid w:val="00F33CA7"/>
    <w:rsid w:val="00F37FB9"/>
    <w:rsid w:val="00F424E8"/>
    <w:rsid w:val="00F51A47"/>
    <w:rsid w:val="00F52474"/>
    <w:rsid w:val="00F53932"/>
    <w:rsid w:val="00F539AB"/>
    <w:rsid w:val="00F846C8"/>
    <w:rsid w:val="00F851CB"/>
    <w:rsid w:val="00FB099F"/>
    <w:rsid w:val="00FD69A6"/>
    <w:rsid w:val="00FE2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40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3</Pages>
  <Words>817</Words>
  <Characters>4661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GT</cp:lastModifiedBy>
  <cp:revision>19</cp:revision>
  <cp:lastPrinted>2018-10-31T08:41:00Z</cp:lastPrinted>
  <dcterms:created xsi:type="dcterms:W3CDTF">2018-10-19T13:45:00Z</dcterms:created>
  <dcterms:modified xsi:type="dcterms:W3CDTF">2018-10-31T13:11:00Z</dcterms:modified>
</cp:coreProperties>
</file>