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A05A6" w14:textId="77777777" w:rsidR="000E3F64" w:rsidRDefault="00000000">
      <w:pPr>
        <w:pStyle w:val="Table"/>
        <w:keepNext/>
        <w:jc w:val="right"/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sz w:val="22"/>
          <w:szCs w:val="22"/>
        </w:rPr>
        <w:t>RUTA I</w:t>
      </w:r>
    </w:p>
    <w:p w14:paraId="24A7A5F8" w14:textId="77777777" w:rsidR="000E3F6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Lista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schimbului  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>A</w:t>
      </w:r>
      <w:r>
        <w:rPr>
          <w:rFonts w:ascii="Times New Roman" w:hAnsi="Times New Roman" w:cs="Times New Roman"/>
          <w:b/>
          <w:bCs/>
          <w:sz w:val="22"/>
          <w:szCs w:val="22"/>
        </w:rPr>
        <w:t>,,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de la serviciu 22:30</w:t>
      </w: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 </w:t>
      </w:r>
    </w:p>
    <w:p w14:paraId="4E96EDD0" w14:textId="77777777" w:rsidR="000E3F64" w:rsidRDefault="00000000">
      <w:pPr>
        <w:pStyle w:val="Table"/>
        <w:tabs>
          <w:tab w:val="left" w:pos="279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Pornire de la str. Transnistria 20</w:t>
      </w:r>
    </w:p>
    <w:tbl>
      <w:tblPr>
        <w:tblW w:w="10552" w:type="dxa"/>
        <w:tblInd w:w="-6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0"/>
        <w:gridCol w:w="4173"/>
        <w:gridCol w:w="4899"/>
      </w:tblGrid>
      <w:tr w:rsidR="000E3F64" w14:paraId="0DCE82D8" w14:textId="77777777">
        <w:tblPrEx>
          <w:tblCellMar>
            <w:top w:w="0" w:type="dxa"/>
            <w:bottom w:w="0" w:type="dxa"/>
          </w:tblCellMar>
        </w:tblPrEx>
        <w:trPr>
          <w:trHeight w:val="51"/>
        </w:trPr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2E32C9" w14:textId="77777777" w:rsidR="000E3F64" w:rsidRDefault="000E3F6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5F03E9" w14:textId="77777777" w:rsidR="000E3F6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Adresa domiciliu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5F902" w14:textId="77777777" w:rsidR="000E3F6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Oprirea coborirea</w:t>
            </w:r>
          </w:p>
        </w:tc>
      </w:tr>
      <w:tr w:rsidR="000E3F64" w14:paraId="4DE30775" w14:textId="77777777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7E4606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513EC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Diminetii 22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E32A85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Diminetii 22</w:t>
            </w:r>
          </w:p>
        </w:tc>
      </w:tr>
      <w:tr w:rsidR="000E3F64" w14:paraId="3A276812" w14:textId="77777777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A1F6DD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82A3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26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8671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26</w:t>
            </w:r>
          </w:p>
        </w:tc>
      </w:tr>
      <w:tr w:rsidR="000E3F64" w14:paraId="6D3D96DB" w14:textId="77777777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D05368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3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1C8098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Com.Togatina                                                                                              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7E0975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Com Togatino</w:t>
            </w:r>
          </w:p>
        </w:tc>
      </w:tr>
      <w:tr w:rsidR="000E3F64" w14:paraId="1F54F417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D14917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4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EDE92B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 -18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17138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</w:t>
            </w:r>
          </w:p>
        </w:tc>
      </w:tr>
      <w:tr w:rsidR="000E3F64" w14:paraId="51F661D4" w14:textId="77777777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24EC3A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5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8726B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Vieru-18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E421E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</w:t>
            </w:r>
          </w:p>
        </w:tc>
      </w:tr>
      <w:tr w:rsidR="000E3F64" w14:paraId="60DB6274" w14:textId="77777777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13EEF5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6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C3314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Str.Petrodava 12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45550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Parcul de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troleibus  nr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.3</w:t>
            </w:r>
          </w:p>
        </w:tc>
      </w:tr>
      <w:tr w:rsidR="000E3F64" w14:paraId="0DED4DAC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CDA79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36481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Spataru 8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78AF6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Mircea cel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Bătrân ,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piața,,</w:t>
            </w:r>
            <w:proofErr w:type="gramEnd"/>
          </w:p>
        </w:tc>
      </w:tr>
      <w:tr w:rsidR="000E3F64" w14:paraId="65F9C5A9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C977C1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41C4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Com. Bubueci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BD232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Com. Bubueci</w:t>
            </w:r>
          </w:p>
        </w:tc>
      </w:tr>
      <w:tr w:rsidR="000E3F64" w14:paraId="0199D6ED" w14:textId="77777777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20DD54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D7BFC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Albisoara 70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5DE9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Muz. Café Albisoara</w:t>
            </w:r>
          </w:p>
        </w:tc>
      </w:tr>
      <w:tr w:rsidR="000E3F64" w14:paraId="2376AD8F" w14:textId="77777777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D6E3D2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E98B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Ginta Latina 5/6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65E7B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Ginta Latina</w:t>
            </w:r>
          </w:p>
        </w:tc>
      </w:tr>
      <w:tr w:rsidR="000E3F64" w14:paraId="04E42A45" w14:textId="77777777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ED1BE2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11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536F8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Ig.Vieru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16/2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EA55A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</w:t>
            </w:r>
          </w:p>
        </w:tc>
      </w:tr>
      <w:tr w:rsidR="000E3F64" w14:paraId="48A59D9D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363EFB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12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1AF99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Nic. Dimo 9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E566C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Spitalul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3 ,,riscanovca,,</w:t>
            </w:r>
            <w:proofErr w:type="gramEnd"/>
          </w:p>
        </w:tc>
      </w:tr>
      <w:tr w:rsidR="000E3F64" w14:paraId="566E16BA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9C7365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13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03979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Nic Dimo 9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DC95D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Spitalul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3 ,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riscanovca,,</w:t>
            </w:r>
            <w:proofErr w:type="gramEnd"/>
          </w:p>
        </w:tc>
      </w:tr>
      <w:tr w:rsidR="000E3F64" w14:paraId="5C37C603" w14:textId="77777777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6AB66F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14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5AA80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8/1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CAB2B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Parcare auto Maria Dragan</w:t>
            </w:r>
          </w:p>
        </w:tc>
      </w:tr>
      <w:tr w:rsidR="000E3F64" w14:paraId="3EFED805" w14:textId="77777777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B45A9F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15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05776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36/2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C37F7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36</w:t>
            </w:r>
          </w:p>
        </w:tc>
      </w:tr>
      <w:tr w:rsidR="000E3F64" w14:paraId="2CCF2F67" w14:textId="77777777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B20A16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16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39D8C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Aleco Russo 8/8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3DAAD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Aleco Russo 8</w:t>
            </w:r>
          </w:p>
        </w:tc>
      </w:tr>
      <w:tr w:rsidR="000E3F64" w14:paraId="1FCF3EF5" w14:textId="77777777">
        <w:tblPrEx>
          <w:tblCellMar>
            <w:top w:w="0" w:type="dxa"/>
            <w:bottom w:w="0" w:type="dxa"/>
          </w:tblCellMar>
        </w:tblPrEx>
        <w:trPr>
          <w:trHeight w:val="79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5A5896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17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547F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 Basarab 10/2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A7720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Spitalul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3 ,,riscanovca,,</w:t>
            </w:r>
            <w:proofErr w:type="gramEnd"/>
          </w:p>
        </w:tc>
      </w:tr>
      <w:tr w:rsidR="000E3F64" w14:paraId="77D4E375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AEF57F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18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0D07B2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Liviu Deleanu 3/2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ECE33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Stație Flacăra</w:t>
            </w:r>
          </w:p>
        </w:tc>
      </w:tr>
      <w:tr w:rsidR="000E3F64" w14:paraId="5CF15DAF" w14:textId="77777777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26E7BB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19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94D4D1" w14:textId="77777777" w:rsidR="000E3F64" w:rsidRDefault="00000000">
            <w:pPr>
              <w:pStyle w:val="TableContents"/>
              <w:shd w:val="clear" w:color="auto" w:fill="FFFFFF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Str. Carierilor 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Stație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Circ)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B50E4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Stație Circ</w:t>
            </w:r>
          </w:p>
        </w:tc>
      </w:tr>
      <w:tr w:rsidR="000E3F64" w14:paraId="04D64A48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A3DCA4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20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543FCA" w14:textId="77777777" w:rsidR="000E3F64" w:rsidRDefault="00000000">
            <w:pPr>
              <w:pStyle w:val="TableContents"/>
              <w:shd w:val="clear" w:color="auto" w:fill="FFFFFF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Pînă la magazin „ Doi fazani” sau str. Trandafirilor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201BC5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Colonița Magazin Doi fazani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– la necesitate</w:t>
            </w:r>
          </w:p>
        </w:tc>
      </w:tr>
      <w:tr w:rsidR="000E3F64" w14:paraId="2294FEDF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EC6D58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21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2BA3DC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s. B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îc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39EF10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Bîc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centru</w:t>
            </w:r>
          </w:p>
        </w:tc>
      </w:tr>
      <w:tr w:rsidR="000E3F64" w14:paraId="510BA0A0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2847B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22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A149D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Alecu Ruso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9B5B55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Alecu Ruso</w:t>
            </w:r>
          </w:p>
        </w:tc>
      </w:tr>
      <w:tr w:rsidR="000E3F64" w14:paraId="03665BDA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1DE9C6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23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9E2DF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s. Bîc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5733A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s. Bic centru</w:t>
            </w:r>
          </w:p>
        </w:tc>
      </w:tr>
      <w:tr w:rsidR="000E3F64" w14:paraId="02DA8C21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DE722C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24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CEA965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Ginta Latina 58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45765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Str, Ginta Latină</w:t>
            </w:r>
          </w:p>
        </w:tc>
      </w:tr>
      <w:tr w:rsidR="000E3F64" w14:paraId="35264033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3E8643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25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B17BA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Bd Negruzzi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E09E5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Bd. Negruzzi (gara)</w:t>
            </w:r>
          </w:p>
        </w:tc>
      </w:tr>
      <w:tr w:rsidR="000E3F64" w14:paraId="4311FC86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9B5E7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26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441C6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6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03AD08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Dragan</w:t>
            </w:r>
          </w:p>
        </w:tc>
      </w:tr>
      <w:tr w:rsidR="000E3F64" w14:paraId="73C078CE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117ABF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27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EB19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 16/2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102DF8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</w:t>
            </w:r>
          </w:p>
        </w:tc>
      </w:tr>
      <w:tr w:rsidR="000E3F64" w14:paraId="016A2005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E75E63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28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1CD700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or.Vadul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lui Vodă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10F6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Autogara centru Vadul lui Vodă</w:t>
            </w:r>
          </w:p>
        </w:tc>
      </w:tr>
      <w:tr w:rsidR="000E3F64" w14:paraId="37F316FD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5B1BAF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29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1E76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Str.Gh.Asachi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68/1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5870FB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Gheorghe Asachi</w:t>
            </w:r>
          </w:p>
        </w:tc>
      </w:tr>
      <w:tr w:rsidR="000E3F64" w14:paraId="0BD68BA2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5BE88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30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2B19FB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N.Milescu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-Spătaru 9/1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90A35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Milescu Spataru</w:t>
            </w:r>
          </w:p>
        </w:tc>
      </w:tr>
      <w:tr w:rsidR="000E3F64" w14:paraId="34514677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B78F95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31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0C16C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Schinoasa Deal 70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D2AD5B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Schinoasa Deal</w:t>
            </w:r>
          </w:p>
        </w:tc>
      </w:tr>
      <w:tr w:rsidR="000E3F64" w14:paraId="7A9DAB74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0904DE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32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0C96F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Ginta Latină 17/1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090F5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Ginta Latină</w:t>
            </w:r>
          </w:p>
        </w:tc>
      </w:tr>
    </w:tbl>
    <w:p w14:paraId="0DC78C36" w14:textId="77777777" w:rsidR="000E3F64" w:rsidRDefault="000E3F64">
      <w:pPr>
        <w:pStyle w:val="Standard"/>
        <w:rPr>
          <w:rFonts w:ascii="Times New Roman" w:hAnsi="Times New Roman" w:cs="Times New Roman"/>
          <w:sz w:val="22"/>
          <w:szCs w:val="22"/>
          <w:lang w:val="ru-RU"/>
        </w:rPr>
      </w:pPr>
    </w:p>
    <w:p w14:paraId="3B5AABE4" w14:textId="77777777" w:rsidR="000E3F6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Lista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schimbului  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B,,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la serviciu 23:50 </w:t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   </w:t>
      </w:r>
    </w:p>
    <w:p w14:paraId="20810D1E" w14:textId="77777777" w:rsidR="000E3F64" w:rsidRDefault="00000000">
      <w:pPr>
        <w:pStyle w:val="Table"/>
        <w:tabs>
          <w:tab w:val="left" w:pos="279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Punctul final str. Transnistria 20</w:t>
      </w:r>
    </w:p>
    <w:tbl>
      <w:tblPr>
        <w:tblW w:w="11238" w:type="dxa"/>
        <w:tblInd w:w="-59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7"/>
        <w:gridCol w:w="4775"/>
        <w:gridCol w:w="4906"/>
      </w:tblGrid>
      <w:tr w:rsidR="000E3F64" w14:paraId="26DF0050" w14:textId="77777777">
        <w:tblPrEx>
          <w:tblCellMar>
            <w:top w:w="0" w:type="dxa"/>
            <w:bottom w:w="0" w:type="dxa"/>
          </w:tblCellMar>
        </w:tblPrEx>
        <w:trPr>
          <w:trHeight w:val="693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E0EFB9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n/r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594C0B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Adresa la domiciliu</w:t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C738E8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Oprirea Coborîrea</w:t>
            </w:r>
          </w:p>
        </w:tc>
      </w:tr>
      <w:tr w:rsidR="000E3F64" w14:paraId="52342130" w14:textId="77777777">
        <w:tblPrEx>
          <w:tblCellMar>
            <w:top w:w="0" w:type="dxa"/>
            <w:bottom w:w="0" w:type="dxa"/>
          </w:tblCellMar>
        </w:tblPrEx>
        <w:trPr>
          <w:trHeight w:val="474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1BC358" w14:textId="77777777" w:rsidR="000E3F64" w:rsidRDefault="000E3F64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1EF58" w14:textId="77777777" w:rsidR="000E3F64" w:rsidRDefault="000E3F64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E7DDC8" w14:textId="77777777" w:rsidR="000E3F64" w:rsidRDefault="000E3F64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0E3F64" w14:paraId="430ECA6D" w14:textId="77777777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EA1EFB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B35648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 Mircea cel Bătrân 12/1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01CC7E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Zadnip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ru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 xml:space="preserve">                                      </w:t>
            </w:r>
          </w:p>
        </w:tc>
      </w:tr>
      <w:tr w:rsidR="000E3F64" w14:paraId="43BE6FEE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788A78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64F364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2/1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D9F5FC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Maria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Dragan ,,Guguta,,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 xml:space="preserve">                  </w:t>
            </w:r>
          </w:p>
        </w:tc>
      </w:tr>
      <w:tr w:rsidR="000E3F64" w14:paraId="5906B99D" w14:textId="77777777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D8DDD1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C28B65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Voluntarilor 18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6A6DE5" w14:textId="77777777" w:rsidR="000E3F64" w:rsidRDefault="00000000">
            <w:pPr>
              <w:pStyle w:val="Standard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Voluntarilor /Lintlla/</w:t>
            </w:r>
          </w:p>
        </w:tc>
      </w:tr>
      <w:tr w:rsidR="000E3F64" w14:paraId="336A60AE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BAA8D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9AE05A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Str.Dimo 22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9DC3BA" w14:textId="77777777" w:rsidR="000E3F64" w:rsidRDefault="00000000">
            <w:pPr>
              <w:pStyle w:val="TableContents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Dimo (spitalui 3)</w:t>
            </w:r>
          </w:p>
        </w:tc>
      </w:tr>
      <w:tr w:rsidR="000E3F64" w14:paraId="15D68D60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0BD033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EF7F6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 xml:space="preserve">Str.Dumeniuc 16  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BB847D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Dumeniuc</w:t>
            </w:r>
          </w:p>
        </w:tc>
      </w:tr>
      <w:tr w:rsidR="000E3F64" w14:paraId="7A41613D" w14:textId="77777777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A46CF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7B501C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Str.Dginta Latina 19/1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BD2501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Mircea cel Bătrân (piața)</w:t>
            </w:r>
          </w:p>
        </w:tc>
      </w:tr>
      <w:tr w:rsidR="000E3F64" w14:paraId="4F40DE72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3C651C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FFB810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 xml:space="preserve">Mircea cel Bătrân 33  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45364C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Dumenic</w:t>
            </w:r>
          </w:p>
        </w:tc>
      </w:tr>
      <w:tr w:rsidR="000E3F64" w14:paraId="65946358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A29748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924CCC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Voluntarilor 12  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98E4F5" w14:textId="77777777" w:rsidR="000E3F64" w:rsidRDefault="00000000">
            <w:pPr>
              <w:pStyle w:val="Standard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Voluntarilor /Lintlla/</w:t>
            </w:r>
          </w:p>
        </w:tc>
      </w:tr>
      <w:tr w:rsidR="000E3F64" w14:paraId="057CB7AA" w14:textId="77777777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406BB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72ECA7" w14:textId="77777777" w:rsidR="000E3F64" w:rsidRDefault="00000000">
            <w:pPr>
              <w:pStyle w:val="TableContents"/>
              <w:tabs>
                <w:tab w:val="left" w:pos="1038"/>
              </w:tabs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Str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Vadul lui Voda 62    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EDAFC4" w14:textId="77777777" w:rsidR="000E3F64" w:rsidRDefault="00000000">
            <w:pPr>
              <w:pStyle w:val="Heading3"/>
              <w:spacing w:line="227" w:lineRule="exac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Maria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Dragan ,,Guguta,,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teatru</w:t>
            </w:r>
          </w:p>
        </w:tc>
      </w:tr>
      <w:tr w:rsidR="000E3F64" w14:paraId="554A7C4F" w14:textId="77777777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9EB6D9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D95E41" w14:textId="77777777" w:rsidR="000E3F64" w:rsidRDefault="00000000">
            <w:pPr>
              <w:pStyle w:val="TableContents"/>
              <w:tabs>
                <w:tab w:val="left" w:pos="1038"/>
              </w:tabs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.M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aria Dragan 26 v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0198AA" w14:textId="77777777" w:rsidR="000E3F64" w:rsidRDefault="00000000">
            <w:pPr>
              <w:pStyle w:val="Heading3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Parcul de trolebus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0E3F64" w14:paraId="0FCF3656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8FD8A3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76BB4F" w14:textId="77777777" w:rsidR="000E3F64" w:rsidRDefault="00000000">
            <w:pPr>
              <w:pStyle w:val="TableContents"/>
              <w:tabs>
                <w:tab w:val="left" w:pos="1038"/>
              </w:tabs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Maria Dragan 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6/2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FC9439" w14:textId="77777777" w:rsidR="000E3F64" w:rsidRDefault="00000000">
            <w:pPr>
              <w:pStyle w:val="Heading3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Parcul de trolebus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0E3F64" w14:paraId="1CDF88E4" w14:textId="77777777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643CBD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7ADAAD" w14:textId="77777777" w:rsidR="000E3F64" w:rsidRDefault="00000000">
            <w:pPr>
              <w:pStyle w:val="TableContents"/>
              <w:tabs>
                <w:tab w:val="left" w:pos="1038"/>
              </w:tabs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Maria Dragan 18/1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240BA4" w14:textId="77777777" w:rsidR="000E3F64" w:rsidRDefault="00000000">
            <w:pPr>
              <w:pStyle w:val="Heading3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Parcul de trolebus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0E3F64" w14:paraId="7F573882" w14:textId="77777777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936566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13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5DA57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Muncești 328</w:t>
            </w:r>
          </w:p>
          <w:p w14:paraId="38B5FEBE" w14:textId="77777777" w:rsidR="000E3F64" w:rsidRDefault="000E3F64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FA8F46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Fabrica- Carmez</w:t>
            </w:r>
          </w:p>
        </w:tc>
      </w:tr>
      <w:tr w:rsidR="000E3F64" w14:paraId="63F8BB77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1FC963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14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7DC609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 Igori Vieru 18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2336C3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Igor Vieru</w:t>
            </w:r>
          </w:p>
        </w:tc>
      </w:tr>
      <w:tr w:rsidR="000E3F64" w14:paraId="44ABB3E3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3CC242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F54BBF" w14:textId="77777777" w:rsidR="000E3F64" w:rsidRDefault="00000000">
            <w:pPr>
              <w:pStyle w:val="TableContents"/>
              <w:tabs>
                <w:tab w:val="left" w:pos="1038"/>
              </w:tabs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Str.Vadu lui Voda 74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67BC33" w14:textId="77777777" w:rsidR="000E3F64" w:rsidRDefault="00000000">
            <w:pPr>
              <w:pStyle w:val="Heading3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Parcul de trolebus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0E3F64" w14:paraId="5543F4BE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0F09F" w14:textId="77777777" w:rsidR="000E3F6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6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BBBF7B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Str.Mircea cel Bătrân 13/2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ADA29B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Igor Vieru</w:t>
            </w:r>
          </w:p>
        </w:tc>
      </w:tr>
      <w:tr w:rsidR="000E3F64" w14:paraId="40A50E31" w14:textId="77777777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10EE19" w14:textId="77777777" w:rsidR="000E3F6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7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8AFD17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Bubueci Terescova 9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1C2430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Bubueci centru</w:t>
            </w:r>
          </w:p>
        </w:tc>
      </w:tr>
      <w:tr w:rsidR="000E3F64" w14:paraId="23D89889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1E55F4" w14:textId="77777777" w:rsidR="000E3F6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D4378E" w14:textId="77777777" w:rsidR="000E3F64" w:rsidRDefault="00000000">
            <w:pPr>
              <w:pStyle w:val="TableContents"/>
              <w:tabs>
                <w:tab w:val="left" w:pos="1038"/>
              </w:tabs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Mereni 20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63E1C2" w14:textId="77777777" w:rsidR="000E3F64" w:rsidRDefault="00000000">
            <w:pPr>
              <w:pStyle w:val="Heading3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Parcul de trolebus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0E3F64" w14:paraId="22BDDC6C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608E12" w14:textId="77777777" w:rsidR="000E3F6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9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71B42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Str.Dumeniuc  16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1DA133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Dumeniuc</w:t>
            </w:r>
          </w:p>
        </w:tc>
      </w:tr>
      <w:tr w:rsidR="000E3F64" w14:paraId="6546E17A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BDEC3B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20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1C91D6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 Muncești 800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13A8FE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Str Muncesti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800</w:t>
            </w:r>
          </w:p>
        </w:tc>
      </w:tr>
      <w:tr w:rsidR="000E3F64" w14:paraId="2551BF54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44F0EA" w14:textId="77777777" w:rsidR="000E3F6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DB3AEA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 Vadul lui Voda 30/1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70113A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Maria Dragan „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Gugu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ța’’</w:t>
            </w:r>
          </w:p>
        </w:tc>
      </w:tr>
      <w:tr w:rsidR="000E3F64" w14:paraId="52DD7C73" w14:textId="77777777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5CA83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22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D6EAFD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Bubueci str. Bubueoc 27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01DF3A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Bubueci centru</w:t>
            </w:r>
          </w:p>
        </w:tc>
      </w:tr>
      <w:tr w:rsidR="000E3F64" w14:paraId="6C89E3F1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FC3374" w14:textId="77777777" w:rsidR="000E3F6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4E9D4B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Str. Uzinelor 219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F509E7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Macon  </w:t>
            </w:r>
          </w:p>
        </w:tc>
      </w:tr>
      <w:tr w:rsidR="000E3F64" w14:paraId="50708ADD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A8CAA" w14:textId="77777777" w:rsidR="000E3F6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F30FD4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s. B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îc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B30917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Bîc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centru</w:t>
            </w:r>
          </w:p>
        </w:tc>
      </w:tr>
      <w:tr w:rsidR="000E3F64" w14:paraId="177507F1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8C17CE" w14:textId="77777777" w:rsidR="000E3F6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79F34F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Sprîncenoaia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1/А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bloc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4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ap.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273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77DD64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Telecentru</w:t>
            </w:r>
          </w:p>
        </w:tc>
      </w:tr>
      <w:tr w:rsidR="000E3F64" w14:paraId="5B343070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E79D8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556BE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s.Budești str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Budeștii Noi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ED99DA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s.Budești</w:t>
            </w:r>
          </w:p>
        </w:tc>
      </w:tr>
      <w:tr w:rsidR="000E3F64" w14:paraId="67D2BA60" w14:textId="77777777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331645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EA503F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Str. M. cel Bătrîn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16/1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157268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586821A2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44D05D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29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FA514E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 Muncești 406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0E0F28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5B3877B9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DF3538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30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09785D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Str.Hristo Botev19/3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5B6B83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40B9F630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55ED38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31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7A3E3C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Str.N.Milescu-Spătaru 1/1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B242D0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6708C866" w14:textId="77777777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653FF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32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713F32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Str.V.Maiacovschi 7/1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9227AC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21AFE312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CE5DE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lastRenderedPageBreak/>
              <w:t>33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0B564E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Str.Valea Trandafirilor 181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FAD451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2CDA6940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A6F37E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34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80D53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B-d Mircea cel Bătrîn 45.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84205E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01FFB57B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049171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35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C8A0C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Str.Căușeni 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58BAB6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0EC82D83" w14:textId="77777777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E1EF99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36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B19819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Str.Vasile Coroban 22/3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24EDEB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Buiucani</w:t>
            </w:r>
          </w:p>
        </w:tc>
      </w:tr>
      <w:tr w:rsidR="000E3F64" w14:paraId="501F8305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6A59A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37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8BC276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8 Martie 110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B00793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Posta Veche</w:t>
            </w:r>
          </w:p>
        </w:tc>
      </w:tr>
      <w:tr w:rsidR="000E3F64" w14:paraId="04485F7E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F230E1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38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A0E50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Sarmisejetusa 45/2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140673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6A4D5A28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842609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39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B40920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Melestiu 16</w:t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CEF302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6E863494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8A6D8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57F09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Pînă la magazin „ Doi fazani” sau str. Trandafirilor</w:t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9782EB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Colonița Magazin Doi fazani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– la necesitate</w:t>
            </w:r>
          </w:p>
        </w:tc>
      </w:tr>
    </w:tbl>
    <w:p w14:paraId="2D9C0F59" w14:textId="77777777" w:rsidR="000E3F64" w:rsidRDefault="000E3F6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57058D4A" w14:textId="77777777" w:rsidR="000E3F64" w:rsidRDefault="00000000">
      <w:pPr>
        <w:pStyle w:val="Table"/>
        <w:tabs>
          <w:tab w:val="left" w:pos="2790"/>
        </w:tabs>
        <w:jc w:val="center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Lista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schimbului  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>A</w:t>
      </w:r>
      <w:r>
        <w:rPr>
          <w:rFonts w:ascii="Times New Roman" w:hAnsi="Times New Roman" w:cs="Times New Roman"/>
          <w:b/>
          <w:bCs/>
          <w:sz w:val="22"/>
          <w:szCs w:val="22"/>
        </w:rPr>
        <w:t>,,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la serviciu 23:50</w:t>
      </w: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  </w:t>
      </w:r>
    </w:p>
    <w:p w14:paraId="0B0A466C" w14:textId="77777777" w:rsidR="000E3F64" w:rsidRDefault="00000000">
      <w:pPr>
        <w:pStyle w:val="Table"/>
        <w:tabs>
          <w:tab w:val="left" w:pos="2790"/>
        </w:tabs>
        <w:jc w:val="center"/>
      </w:pPr>
      <w:r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Punctul final str. Transnistria 20</w:t>
      </w:r>
    </w:p>
    <w:p w14:paraId="243C5E59" w14:textId="77777777" w:rsidR="000E3F64" w:rsidRDefault="000E3F64">
      <w:pPr>
        <w:pStyle w:val="Standard"/>
        <w:rPr>
          <w:rFonts w:ascii="Times New Roman" w:hAnsi="Times New Roman" w:cs="Times New Roman"/>
          <w:sz w:val="22"/>
          <w:szCs w:val="22"/>
        </w:rPr>
      </w:pPr>
    </w:p>
    <w:tbl>
      <w:tblPr>
        <w:tblW w:w="10552" w:type="dxa"/>
        <w:tblInd w:w="-6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0"/>
        <w:gridCol w:w="4173"/>
        <w:gridCol w:w="4899"/>
      </w:tblGrid>
      <w:tr w:rsidR="000E3F64" w14:paraId="32248A98" w14:textId="77777777">
        <w:tblPrEx>
          <w:tblCellMar>
            <w:top w:w="0" w:type="dxa"/>
            <w:bottom w:w="0" w:type="dxa"/>
          </w:tblCellMar>
        </w:tblPrEx>
        <w:trPr>
          <w:trHeight w:val="846"/>
        </w:trPr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C5041" w14:textId="77777777" w:rsidR="000E3F64" w:rsidRDefault="000E3F64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9F91DF" w14:textId="77777777" w:rsidR="000E3F6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Adresa domiciliu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AC0410" w14:textId="77777777" w:rsidR="000E3F6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Oprirea coborirea</w:t>
            </w:r>
          </w:p>
        </w:tc>
      </w:tr>
      <w:tr w:rsidR="000E3F64" w14:paraId="14A624D5" w14:textId="77777777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E5A636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2639E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Diminetii 22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8886B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Diminetii 22</w:t>
            </w:r>
          </w:p>
        </w:tc>
      </w:tr>
      <w:tr w:rsidR="000E3F64" w14:paraId="75E7BF3D" w14:textId="77777777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DFB1E1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B7EEE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26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55493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26</w:t>
            </w:r>
          </w:p>
        </w:tc>
      </w:tr>
      <w:tr w:rsidR="000E3F64" w14:paraId="15BC7A28" w14:textId="77777777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A080B1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3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75F81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Com.Togatina                                                                                              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BC6D5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Com Togatino</w:t>
            </w:r>
          </w:p>
        </w:tc>
      </w:tr>
      <w:tr w:rsidR="000E3F64" w14:paraId="701A3D21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A6FD2F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4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4BFE2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 -18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628878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</w:t>
            </w:r>
          </w:p>
        </w:tc>
      </w:tr>
      <w:tr w:rsidR="000E3F64" w14:paraId="43E195A0" w14:textId="77777777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A81D84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5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81149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Vieru-18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0A5B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</w:t>
            </w:r>
          </w:p>
        </w:tc>
      </w:tr>
      <w:tr w:rsidR="000E3F64" w14:paraId="6C49E772" w14:textId="77777777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35F903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6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9EB26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Str.Petrodava 12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2F93E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Parcul de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troleibus  nr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.3</w:t>
            </w:r>
          </w:p>
        </w:tc>
      </w:tr>
      <w:tr w:rsidR="000E3F64" w14:paraId="1CF789FB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40FB38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F28875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Spataru 8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69C6A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Mircea cel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Bătrân ,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piața,,</w:t>
            </w:r>
            <w:proofErr w:type="gramEnd"/>
          </w:p>
        </w:tc>
      </w:tr>
      <w:tr w:rsidR="000E3F64" w14:paraId="1C221A0F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51F53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3F956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Com. Bubueci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2AF7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Com. Bubueci</w:t>
            </w:r>
          </w:p>
        </w:tc>
      </w:tr>
      <w:tr w:rsidR="000E3F64" w14:paraId="08A03E5A" w14:textId="77777777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4E8345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0ED56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Albisoara 70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1D49A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Muz. Cafe Albisoara</w:t>
            </w:r>
          </w:p>
        </w:tc>
      </w:tr>
      <w:tr w:rsidR="000E3F64" w14:paraId="5BD029B4" w14:textId="77777777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84C7A2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EB498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Ginta Latina 5/6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071F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Ginta Latina</w:t>
            </w:r>
          </w:p>
        </w:tc>
      </w:tr>
      <w:tr w:rsidR="000E3F64" w14:paraId="4A4F1619" w14:textId="77777777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DCC198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11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FBD0F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Ig.Vieru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16/2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B7688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</w:t>
            </w:r>
          </w:p>
        </w:tc>
      </w:tr>
      <w:tr w:rsidR="000E3F64" w14:paraId="370CEEA2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0F9CFD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12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682E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Nic. Dimo 9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D9C950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Spitalul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3 ,,riscanovca,,</w:t>
            </w:r>
            <w:proofErr w:type="gramEnd"/>
          </w:p>
        </w:tc>
      </w:tr>
      <w:tr w:rsidR="000E3F64" w14:paraId="4FC01989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B9E43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13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328E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Nic Dimo 9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2551C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Spitalul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3 ,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riscanovca,,</w:t>
            </w:r>
            <w:proofErr w:type="gramEnd"/>
          </w:p>
        </w:tc>
      </w:tr>
      <w:tr w:rsidR="000E3F64" w14:paraId="1DB36229" w14:textId="77777777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A08479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14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06D86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8/1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A95F2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Parcare auto Maria Dragan</w:t>
            </w:r>
          </w:p>
        </w:tc>
      </w:tr>
      <w:tr w:rsidR="000E3F64" w14:paraId="570802FA" w14:textId="77777777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C98B53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15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F2AD1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36/2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83A0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36</w:t>
            </w:r>
          </w:p>
        </w:tc>
      </w:tr>
      <w:tr w:rsidR="000E3F64" w14:paraId="07A5CF99" w14:textId="77777777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670D21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16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6FA2C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Aleco Russo 8/8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556F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Aleco Russo 8</w:t>
            </w:r>
          </w:p>
        </w:tc>
      </w:tr>
      <w:tr w:rsidR="000E3F64" w14:paraId="5E365E9A" w14:textId="77777777">
        <w:tblPrEx>
          <w:tblCellMar>
            <w:top w:w="0" w:type="dxa"/>
            <w:bottom w:w="0" w:type="dxa"/>
          </w:tblCellMar>
        </w:tblPrEx>
        <w:trPr>
          <w:trHeight w:val="79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19C4D8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17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A18F60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 Basarab 10/2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627E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Spitalul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3 ,,riscanovca,,</w:t>
            </w:r>
            <w:proofErr w:type="gramEnd"/>
          </w:p>
        </w:tc>
      </w:tr>
      <w:tr w:rsidR="000E3F64" w14:paraId="70F75726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819ED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18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678D17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Liviu Deleanu 3/2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9C65B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Stație Flacăra</w:t>
            </w:r>
          </w:p>
        </w:tc>
      </w:tr>
      <w:tr w:rsidR="000E3F64" w14:paraId="0690A17C" w14:textId="77777777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D7510D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19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4D507D" w14:textId="77777777" w:rsidR="000E3F64" w:rsidRDefault="00000000">
            <w:pPr>
              <w:pStyle w:val="TableContents"/>
              <w:shd w:val="clear" w:color="auto" w:fill="FFFFFF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Str. Carierilor 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Stație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Circ)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15B36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Stație Circ</w:t>
            </w:r>
          </w:p>
        </w:tc>
      </w:tr>
      <w:tr w:rsidR="000E3F64" w14:paraId="76C33671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FB975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20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AAC2D" w14:textId="77777777" w:rsidR="000E3F64" w:rsidRDefault="00000000">
            <w:pPr>
              <w:pStyle w:val="TableContents"/>
              <w:shd w:val="clear" w:color="auto" w:fill="FFFFFF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Pînă la magazin „ Doi fazani” sau str. Trandafirilor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3BF8C3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Colonița Magazin Doi fazani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– la necesitate</w:t>
            </w:r>
          </w:p>
        </w:tc>
      </w:tr>
      <w:tr w:rsidR="000E3F64" w14:paraId="1780A794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C7294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21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947667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s. B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îc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8F10B3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Bîc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centru</w:t>
            </w:r>
          </w:p>
        </w:tc>
      </w:tr>
      <w:tr w:rsidR="000E3F64" w14:paraId="22A36A79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A998AE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22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5322BB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Alecu Ruso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68196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Alecu Ruso</w:t>
            </w:r>
          </w:p>
        </w:tc>
      </w:tr>
      <w:tr w:rsidR="000E3F64" w14:paraId="7449F1CD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86691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lastRenderedPageBreak/>
              <w:t>23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C3B4D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s. Bîc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EB3F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s. Bic centru</w:t>
            </w:r>
          </w:p>
        </w:tc>
      </w:tr>
      <w:tr w:rsidR="000E3F64" w14:paraId="3796B821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CE29BA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24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239FE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Ginta Latina 58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BA713B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Str, Ginta Latină</w:t>
            </w:r>
          </w:p>
        </w:tc>
      </w:tr>
      <w:tr w:rsidR="000E3F64" w14:paraId="052ED398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229FB5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25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55B4C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Bd Negruzzi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05F25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Bd. Negruzzi (gara)</w:t>
            </w:r>
          </w:p>
        </w:tc>
      </w:tr>
      <w:tr w:rsidR="000E3F64" w14:paraId="66FAC2E5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8157B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26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DCF06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6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FFF8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Dragan</w:t>
            </w:r>
          </w:p>
        </w:tc>
      </w:tr>
      <w:tr w:rsidR="000E3F64" w14:paraId="7E9C0772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13B7C3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27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7D953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 16/2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D370D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</w:t>
            </w:r>
          </w:p>
        </w:tc>
      </w:tr>
      <w:tr w:rsidR="000E3F64" w14:paraId="740F77BA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6947A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28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0AF41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or.Vadul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lui Vodă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432C8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Autogara centru Vadul lui Vodă</w:t>
            </w:r>
          </w:p>
        </w:tc>
      </w:tr>
      <w:tr w:rsidR="000E3F64" w14:paraId="05D242C4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1081E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29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12FF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Str.Gh.Asachi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68/1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A9814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Gheorghe Asachi</w:t>
            </w:r>
          </w:p>
        </w:tc>
      </w:tr>
      <w:tr w:rsidR="000E3F64" w14:paraId="2767A7FA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57F9DF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30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19C158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N.Milescu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-Spătaru 9/1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B250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Milescu Spataru</w:t>
            </w:r>
          </w:p>
        </w:tc>
      </w:tr>
      <w:tr w:rsidR="000E3F64" w14:paraId="781AA0E3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3EB06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31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7C30C8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Schinoasa Deal 70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6815D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Schinoasa Deal</w:t>
            </w:r>
          </w:p>
        </w:tc>
      </w:tr>
      <w:tr w:rsidR="000E3F64" w14:paraId="15A0BA4E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B0A42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32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E5437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Ginta Latină 17/1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5B177B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Ginta Latină</w:t>
            </w:r>
          </w:p>
        </w:tc>
      </w:tr>
    </w:tbl>
    <w:p w14:paraId="5217F609" w14:textId="77777777" w:rsidR="000E3F64" w:rsidRDefault="000E3F6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7C469DD8" w14:textId="77777777" w:rsidR="000E3F64" w:rsidRDefault="000E3F6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3C225ADC" w14:textId="77777777" w:rsidR="000E3F6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Lista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schimbului  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D,,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de la serviciu 22-30</w:t>
      </w:r>
    </w:p>
    <w:p w14:paraId="0D047946" w14:textId="77777777" w:rsidR="000E3F64" w:rsidRDefault="00000000">
      <w:pPr>
        <w:pStyle w:val="Table"/>
        <w:tabs>
          <w:tab w:val="left" w:pos="279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Pornire de la str. Transnistria 20</w:t>
      </w:r>
    </w:p>
    <w:tbl>
      <w:tblPr>
        <w:tblW w:w="10650" w:type="dxa"/>
        <w:tblInd w:w="-64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"/>
        <w:gridCol w:w="4995"/>
        <w:gridCol w:w="4695"/>
      </w:tblGrid>
      <w:tr w:rsidR="000E3F64" w14:paraId="13F46E1D" w14:textId="77777777">
        <w:tblPrEx>
          <w:tblCellMar>
            <w:top w:w="0" w:type="dxa"/>
            <w:bottom w:w="0" w:type="dxa"/>
          </w:tblCellMar>
        </w:tblPrEx>
        <w:trPr>
          <w:trHeight w:val="846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AD339D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n/r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A20F4A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  <w:t>Adresa la domiciliu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14A1A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  <w:t>Oprirea Coborîrea</w:t>
            </w:r>
          </w:p>
        </w:tc>
      </w:tr>
      <w:tr w:rsidR="000E3F64" w14:paraId="4E71C145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30F786" w14:textId="77777777" w:rsidR="000E3F64" w:rsidRDefault="000E3F64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490DE" w14:textId="77777777" w:rsidR="000E3F64" w:rsidRDefault="000E3F64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866F89" w14:textId="77777777" w:rsidR="000E3F6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Str. Transnistria 20</w:t>
            </w:r>
          </w:p>
        </w:tc>
      </w:tr>
      <w:tr w:rsidR="000E3F64" w14:paraId="4C87733C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0607C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526EE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Grenoble 259/9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74951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Franzeluța (Botanica)</w:t>
            </w:r>
          </w:p>
        </w:tc>
      </w:tr>
      <w:tr w:rsidR="000E3F64" w14:paraId="0EEE0B8D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C9845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4A4FE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Sarmizejetuza 45/2 ap.61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E7492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Franzeluța (Botanica)</w:t>
            </w:r>
          </w:p>
        </w:tc>
      </w:tr>
      <w:tr w:rsidR="000E3F64" w14:paraId="35C91350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3DE468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704ED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Sarmizejetuza 45/2 ap.41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8E290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Franzeluța (Botanica)</w:t>
            </w:r>
          </w:p>
        </w:tc>
      </w:tr>
      <w:tr w:rsidR="000E3F64" w14:paraId="7B8149E2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6C41E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CEADD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Vasile Varzaru 5/2, ap.66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F0873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Linella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M. Dragan)</w:t>
            </w:r>
          </w:p>
        </w:tc>
      </w:tr>
      <w:tr w:rsidR="000E3F64" w14:paraId="6B64353F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C66AD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FBD330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Dumitru Rîșcanu 8 ap.48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1B833" w14:textId="77777777" w:rsidR="000E3F64" w:rsidRDefault="00000000">
            <w:pPr>
              <w:pStyle w:val="Standard"/>
            </w:pPr>
            <w:hyperlink r:id="rId6" w:history="1">
              <w:r>
                <w:rPr>
                  <w:rFonts w:ascii="Times New Roman" w:hAnsi="Times New Roman" w:cs="Times New Roman"/>
                  <w:sz w:val="22"/>
                  <w:szCs w:val="22"/>
                </w:rPr>
                <w:t>Union fenosa</w:t>
              </w:r>
            </w:hyperlink>
          </w:p>
        </w:tc>
      </w:tr>
      <w:tr w:rsidR="000E3F64" w14:paraId="050DAA38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5B9EFB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EEEF0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Mircea cel Bătrîn 17/1, ap.10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53E1E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Market, Budești</w:t>
            </w:r>
          </w:p>
        </w:tc>
      </w:tr>
      <w:tr w:rsidR="000E3F64" w14:paraId="41B3E5E2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47D745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1A635B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Ginta Latină 12/13 ap.47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628C7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Jardi Market</w:t>
            </w:r>
          </w:p>
        </w:tc>
      </w:tr>
      <w:tr w:rsidR="000E3F64" w14:paraId="7D98B99D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E678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445B7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Voluntarilor 8/1 ap.109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76B8B4" w14:textId="77777777" w:rsidR="000E3F64" w:rsidRDefault="000E3F6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E3F64" w14:paraId="0DF117CF" w14:textId="77777777">
        <w:tblPrEx>
          <w:tblCellMar>
            <w:top w:w="0" w:type="dxa"/>
            <w:bottom w:w="0" w:type="dxa"/>
          </w:tblCellMar>
        </w:tblPrEx>
        <w:trPr>
          <w:trHeight w:val="291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5AF59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4D82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Socoleni 9, ap.27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151C7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Studenților/ METRO</w:t>
            </w:r>
          </w:p>
        </w:tc>
      </w:tr>
      <w:tr w:rsidR="000E3F64" w14:paraId="73DEE2A9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2B243B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19E8F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Vadul lui Vodă, Str.Ștefan cel Mare, 97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0A229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V.Voda</w:t>
            </w:r>
          </w:p>
        </w:tc>
      </w:tr>
      <w:tr w:rsidR="000E3F64" w14:paraId="50402266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AA5060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DA4AC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Dumitru Rîșcanu 4, ap.9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31D8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Rîșcani</w:t>
            </w:r>
          </w:p>
        </w:tc>
      </w:tr>
      <w:tr w:rsidR="000E3F64" w14:paraId="59BD024D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48DFA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779160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Voluntarilor 16, ap.504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0FCBF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7" w:history="1">
              <w:r>
                <w:rPr>
                  <w:rFonts w:ascii="Times New Roman" w:hAnsi="Times New Roman" w:cs="Times New Roman"/>
                  <w:sz w:val="22"/>
                  <w:szCs w:val="22"/>
                </w:rPr>
                <w:t>Bon Appetit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, Voluntarilor 16</w:t>
            </w:r>
          </w:p>
        </w:tc>
      </w:tr>
      <w:tr w:rsidR="000E3F64" w14:paraId="227F19A9" w14:textId="77777777">
        <w:tblPrEx>
          <w:tblCellMar>
            <w:top w:w="0" w:type="dxa"/>
            <w:bottom w:w="0" w:type="dxa"/>
          </w:tblCellMar>
        </w:tblPrEx>
        <w:trPr>
          <w:trHeight w:val="471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E38C9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13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A557A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Mereni 20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216DD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Parcul de trolebus №3 (Numina Totul pentru producerea mobilei)</w:t>
            </w:r>
          </w:p>
        </w:tc>
      </w:tr>
      <w:tr w:rsidR="000E3F64" w14:paraId="7B570749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08325A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14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8064E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Dumitru Rîșcanu 8 ap.48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AB292B" w14:textId="77777777" w:rsidR="000E3F64" w:rsidRDefault="00000000">
            <w:pPr>
              <w:pStyle w:val="Standard"/>
            </w:pPr>
            <w:hyperlink r:id="rId8" w:history="1">
              <w:r>
                <w:rPr>
                  <w:rFonts w:ascii="Times New Roman" w:hAnsi="Times New Roman" w:cs="Times New Roman"/>
                  <w:sz w:val="22"/>
                  <w:szCs w:val="22"/>
                </w:rPr>
                <w:t>Union fenosa</w:t>
              </w:r>
            </w:hyperlink>
          </w:p>
        </w:tc>
      </w:tr>
      <w:tr w:rsidR="000E3F64" w14:paraId="7C184125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BF679B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683A5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Dragan 2/1 ap.6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251EB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Linella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M. Dragan)</w:t>
            </w:r>
          </w:p>
        </w:tc>
      </w:tr>
      <w:tr w:rsidR="000E3F64" w14:paraId="3FCF5C39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83382" w14:textId="77777777" w:rsidR="000E3F6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6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2CE0D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Dragan 28/2 ap.322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BB419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Mai sus de Supraten</w:t>
            </w:r>
          </w:p>
        </w:tc>
      </w:tr>
      <w:tr w:rsidR="000E3F64" w14:paraId="2A075FF1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11DCEA" w14:textId="77777777" w:rsidR="000E3F6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7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54A73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Dragan 26/3 ap.38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9EE6C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Mai sus de Supraten</w:t>
            </w:r>
          </w:p>
        </w:tc>
      </w:tr>
      <w:tr w:rsidR="000E3F64" w14:paraId="60207FCF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8749E" w14:textId="77777777" w:rsidR="000E3F6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EC9F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Șos. Balcani 4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69FE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Linella Market</w:t>
            </w:r>
          </w:p>
        </w:tc>
      </w:tr>
      <w:tr w:rsidR="000E3F64" w14:paraId="49C65370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418D1" w14:textId="77777777" w:rsidR="000E3F6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9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C8E3F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Kiev 16/6, ap.45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DF477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"СОЮЗ" Рышкановка</w:t>
            </w:r>
          </w:p>
        </w:tc>
      </w:tr>
      <w:tr w:rsidR="000E3F64" w14:paraId="6692C6D9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BBF09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20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5CA3D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 16/2, ap.70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058A2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Rogop, (остановка) Mircea cel Bătrîn</w:t>
            </w:r>
          </w:p>
        </w:tc>
      </w:tr>
      <w:tr w:rsidR="000E3F64" w14:paraId="2535CD3F" w14:textId="77777777">
        <w:tblPrEx>
          <w:tblCellMar>
            <w:top w:w="0" w:type="dxa"/>
            <w:bottom w:w="0" w:type="dxa"/>
          </w:tblCellMar>
        </w:tblPrEx>
        <w:trPr>
          <w:trHeight w:val="474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E35F41" w14:textId="77777777" w:rsidR="000E3F6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CA1415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Mihai Sodoveanu 28, ap.2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7150C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Mihai Sodoveanu (остановка)</w:t>
            </w:r>
          </w:p>
        </w:tc>
      </w:tr>
      <w:tr w:rsidR="000E3F64" w14:paraId="5D6E1072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0FBEA2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11110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Mircea cel Bătrîn 28/122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C76B5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Rogop, (остановка) Mircea cel Bătrîn</w:t>
            </w:r>
          </w:p>
        </w:tc>
      </w:tr>
      <w:tr w:rsidR="000E3F64" w14:paraId="3B77B2F8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79BA75" w14:textId="77777777" w:rsidR="000E3F6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F2FA8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Ginta Latină 12/14 ap.74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833AE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Jardi Market</w:t>
            </w:r>
          </w:p>
        </w:tc>
      </w:tr>
      <w:tr w:rsidR="000E3F64" w14:paraId="4F73D93B" w14:textId="7777777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19A217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24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6C4FE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Ginta Latină 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4335C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Mihai Sodoveanu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( Petrom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0E3F64" w14:paraId="358B793D" w14:textId="77777777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618B85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25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2340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Trandafirilor 15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39C2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Monumentul Serghei Lazo. Parcul</w:t>
            </w:r>
          </w:p>
        </w:tc>
      </w:tr>
      <w:tr w:rsidR="000E3F64" w14:paraId="5249EB22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B6DB8C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26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11612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 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8E01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Igor Vieru. Magazin №1, </w:t>
            </w:r>
          </w:p>
        </w:tc>
      </w:tr>
      <w:tr w:rsidR="000E3F64" w14:paraId="01C78F59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CE5F33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27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271E4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 Trandafirilor 15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C1D2F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Botanica</w:t>
            </w:r>
          </w:p>
        </w:tc>
      </w:tr>
      <w:tr w:rsidR="000E3F64" w14:paraId="7FB7013F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D30A98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28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A4B1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 I. Vieru 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F114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</w:p>
        </w:tc>
      </w:tr>
      <w:tr w:rsidR="000E3F64" w14:paraId="0336254D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B7C506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29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0E49D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Pînă la magazin„ Doi fazani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”,str.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Trandafirilor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330AE8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Colonița</w:t>
            </w:r>
          </w:p>
        </w:tc>
      </w:tr>
      <w:tr w:rsidR="000E3F64" w14:paraId="4D506B34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41A53B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30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6CB35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Д. Латинэ 3 кв 35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9A29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</w:p>
        </w:tc>
      </w:tr>
      <w:tr w:rsidR="000E3F64" w14:paraId="05C32094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2D81A2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D2F23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Д. Латинэ 17/1 кв 100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A374C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</w:p>
        </w:tc>
      </w:tr>
      <w:tr w:rsidR="000E3F64" w14:paraId="391BC6E6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C58909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26EBB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s.Budesti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str.Stefan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cel Mare 29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2ED12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s. Budesti</w:t>
            </w:r>
          </w:p>
        </w:tc>
      </w:tr>
      <w:tr w:rsidR="000E3F64" w14:paraId="4569E93C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A42B0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33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D51A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Str.Kiev 16/6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C3178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Riscani</w:t>
            </w:r>
          </w:p>
        </w:tc>
      </w:tr>
      <w:tr w:rsidR="000E3F64" w14:paraId="3575CA1F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258B2D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34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58F1C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Str.Uzinelor 152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40FEA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</w:p>
        </w:tc>
      </w:tr>
      <w:tr w:rsidR="000E3F64" w14:paraId="0BF01F23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D7DA5D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35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E0CB3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B-d Mircea cel Bătrîn 34/1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E10E5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</w:p>
        </w:tc>
      </w:tr>
      <w:tr w:rsidR="000E3F64" w14:paraId="09E2FD60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73B0A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36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0A06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B-d Mircea cel Bătrîn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A5C0D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</w:p>
        </w:tc>
      </w:tr>
      <w:tr w:rsidR="000E3F64" w14:paraId="5630F9D5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1F11A2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37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451D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com.Bubueci</w:t>
            </w:r>
            <w:proofErr w:type="gramEnd"/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F369D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Bubueci</w:t>
            </w:r>
          </w:p>
        </w:tc>
      </w:tr>
      <w:tr w:rsidR="000E3F64" w14:paraId="4338B707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ED4336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38</w:t>
            </w:r>
          </w:p>
        </w:tc>
        <w:tc>
          <w:tcPr>
            <w:tcW w:w="4995" w:type="dxa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38387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Str.Moldovița 28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DC3DB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Riscani</w:t>
            </w:r>
          </w:p>
        </w:tc>
      </w:tr>
      <w:tr w:rsidR="000E3F64" w14:paraId="40BC0A83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D252B1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BB579F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Pînă la magazin „ Doi fazani” sau str. Trandafirilor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1D4A67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Colonița Magazin Doi fazani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– la necesitate</w:t>
            </w:r>
          </w:p>
        </w:tc>
      </w:tr>
    </w:tbl>
    <w:p w14:paraId="08EC2D2B" w14:textId="77777777" w:rsidR="000E3F64" w:rsidRDefault="000E3F6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678D7B79" w14:textId="77777777" w:rsidR="000E3F64" w:rsidRDefault="00000000">
      <w:pPr>
        <w:pStyle w:val="Table"/>
        <w:tabs>
          <w:tab w:val="left" w:pos="2790"/>
        </w:tabs>
        <w:jc w:val="center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Lista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schimbului  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>C</w:t>
      </w:r>
      <w:r>
        <w:rPr>
          <w:rFonts w:ascii="Times New Roman" w:hAnsi="Times New Roman" w:cs="Times New Roman"/>
          <w:b/>
          <w:bCs/>
          <w:sz w:val="22"/>
          <w:szCs w:val="22"/>
        </w:rPr>
        <w:t>,,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la serviciu 23:50 </w:t>
      </w:r>
    </w:p>
    <w:p w14:paraId="39C6BB48" w14:textId="77777777" w:rsidR="000E3F64" w:rsidRDefault="00000000">
      <w:pPr>
        <w:pStyle w:val="Table"/>
        <w:tabs>
          <w:tab w:val="left" w:pos="279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Punctul final str. Transnistria 20</w:t>
      </w:r>
    </w:p>
    <w:p w14:paraId="180B8955" w14:textId="77777777" w:rsidR="000E3F64" w:rsidRDefault="000E3F64">
      <w:pPr>
        <w:pStyle w:val="Table"/>
        <w:keepNext/>
        <w:jc w:val="center"/>
        <w:rPr>
          <w:rFonts w:ascii="Times New Roman" w:hAnsi="Times New Roman" w:cs="Times New Roman"/>
          <w:sz w:val="22"/>
          <w:szCs w:val="22"/>
        </w:rPr>
      </w:pPr>
    </w:p>
    <w:p w14:paraId="0DA042FF" w14:textId="77777777" w:rsidR="000E3F64" w:rsidRDefault="000E3F64">
      <w:pPr>
        <w:pStyle w:val="Table"/>
        <w:tabs>
          <w:tab w:val="left" w:pos="2790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11383" w:type="dxa"/>
        <w:tblInd w:w="-6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5100"/>
        <w:gridCol w:w="5383"/>
      </w:tblGrid>
      <w:tr w:rsidR="000E3F64" w14:paraId="4CD09826" w14:textId="77777777">
        <w:tblPrEx>
          <w:tblCellMar>
            <w:top w:w="0" w:type="dxa"/>
            <w:bottom w:w="0" w:type="dxa"/>
          </w:tblCellMar>
        </w:tblPrEx>
        <w:trPr>
          <w:trHeight w:val="846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36DE31" w14:textId="77777777" w:rsidR="000E3F6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n/r</w:t>
            </w:r>
          </w:p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F6E86C" w14:textId="77777777" w:rsidR="000E3F6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Adresa la domiciliu</w:t>
            </w:r>
          </w:p>
        </w:tc>
        <w:tc>
          <w:tcPr>
            <w:tcW w:w="5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3F6348" w14:textId="77777777" w:rsidR="000E3F6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Oprirea Coborîrea</w:t>
            </w:r>
          </w:p>
        </w:tc>
      </w:tr>
      <w:tr w:rsidR="000E3F64" w14:paraId="108259BC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9BF38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D9CA3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 Maria Dragan 14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092F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Parcu De Trolebuză Nr 3</w:t>
            </w:r>
          </w:p>
        </w:tc>
      </w:tr>
      <w:tr w:rsidR="000E3F64" w14:paraId="2E468D63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B93286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D4257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Voluntarilor 10, ap.99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AEC19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4C9457F4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AAD146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2B611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Str, Maria Dragan 14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98AF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Parcu De Trolebuză Nr 3 Ciocana</w:t>
            </w:r>
          </w:p>
        </w:tc>
      </w:tr>
      <w:tr w:rsidR="000E3F64" w14:paraId="1892BE74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FF1703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22B31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Păjurii, 13/1, ap.1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3D73D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Rîșcani</w:t>
            </w:r>
          </w:p>
        </w:tc>
      </w:tr>
      <w:tr w:rsidR="000E3F64" w14:paraId="7360A580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12176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8D83FB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Voluntarilor 16/3, ap.32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0D256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Posta</w:t>
            </w:r>
          </w:p>
        </w:tc>
      </w:tr>
      <w:tr w:rsidR="000E3F64" w14:paraId="18BA4D43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BA0B78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56F10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Voluntarilor 14/2, ap.41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6A8698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Posta</w:t>
            </w:r>
          </w:p>
        </w:tc>
      </w:tr>
      <w:tr w:rsidR="000E3F64" w14:paraId="7889B216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32C73A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11C54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Ginta Latina 11, ap.92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9FA06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Mircea cel Bătrîn (Cerc)</w:t>
            </w:r>
          </w:p>
        </w:tc>
      </w:tr>
      <w:tr w:rsidR="000E3F64" w14:paraId="23FF53F5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81E436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1CCCF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Mircea cel Bătrîn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F5E3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Mircea cel Bătrîn (Cerc)</w:t>
            </w:r>
          </w:p>
        </w:tc>
      </w:tr>
      <w:tr w:rsidR="000E3F64" w14:paraId="3D371EDC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4492E8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C48AE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Drăgan 26/3. ap.28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1715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Mai sus de Supraten</w:t>
            </w:r>
          </w:p>
        </w:tc>
      </w:tr>
      <w:tr w:rsidR="000E3F64" w14:paraId="38A31549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A7A422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06765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Mihai Sadovianu 22, ap.88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9B6C9F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Mircea cel Bătrîn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остановка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0E3F64" w14:paraId="787513F4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745F5E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B8EC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Str, Doina 88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21959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Poșta Veche  Str Doina 88</w:t>
            </w:r>
          </w:p>
        </w:tc>
      </w:tr>
      <w:tr w:rsidR="000E3F64" w14:paraId="40E34E49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8B74C5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0B909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 18/1, ap.29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B6E7B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Alco Market/Nr.1 (Ciocana)</w:t>
            </w:r>
          </w:p>
        </w:tc>
      </w:tr>
      <w:tr w:rsidR="000E3F64" w14:paraId="7A065887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3F3051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2D7F8B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Milescu Spătaru 11/6, ap.25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82FBE5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Petrom/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остановка/Чеканы</w:t>
            </w:r>
          </w:p>
        </w:tc>
      </w:tr>
      <w:tr w:rsidR="000E3F64" w14:paraId="2AB907A2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7F392A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0DF7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Șt. Cebanu 46 (Muncești)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4AB97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Magazin Ciocîrlia (Muncești)</w:t>
            </w:r>
          </w:p>
        </w:tc>
      </w:tr>
      <w:tr w:rsidR="000E3F64" w14:paraId="7AE82DFC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6694B1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6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30A2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T. Vladimirescu 1/3, ap.25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8A478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Rîșcani</w:t>
            </w:r>
          </w:p>
        </w:tc>
      </w:tr>
      <w:tr w:rsidR="000E3F64" w14:paraId="59F2B873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9121C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8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7895D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Voluntarilor 16/3, ap.32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A030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12008069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AECC1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79898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Sat. Bîc, Str. Grădinarilor 62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9D9241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Grădinarilor 62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(Bîc)</w:t>
            </w:r>
          </w:p>
        </w:tc>
      </w:tr>
      <w:tr w:rsidR="000E3F64" w14:paraId="713AC8AC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4B09D9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C58B2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Drăgan 26/3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8D97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Mai sus de Supraten</w:t>
            </w:r>
          </w:p>
        </w:tc>
      </w:tr>
      <w:tr w:rsidR="000E3F64" w14:paraId="3C6A2DD7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315BA7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1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961F7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Doina 88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41CD35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Poșta Veche (Str. Doina 88)</w:t>
            </w:r>
          </w:p>
        </w:tc>
      </w:tr>
      <w:tr w:rsidR="000E3F64" w14:paraId="52E1B1B3" w14:textId="77777777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D64CD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0E23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Sat. Cheltuitor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B243D8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Satul Cheltuitor</w:t>
            </w:r>
          </w:p>
        </w:tc>
      </w:tr>
      <w:tr w:rsidR="000E3F64" w14:paraId="6D7DDDF7" w14:textId="77777777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6B0029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F20076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V.Varzaru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5/1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0860F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753D560C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B949F0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4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5643BF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s.Budești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 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str.Eroii Neamului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5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71BBC6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Budești</w:t>
            </w:r>
          </w:p>
        </w:tc>
      </w:tr>
      <w:tr w:rsidR="000E3F64" w14:paraId="6702F93D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AF043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5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801561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P.Zadnipru 7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C0F850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72EF4314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093BD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D0C029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Petru Zadnipru 3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689A2C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1085789A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ED3FD7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B6F266" w14:textId="77777777" w:rsidR="000E3F64" w:rsidRDefault="00000000">
            <w:pPr>
              <w:pStyle w:val="TableContents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Voluntarilor 10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DFDFC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58B0EE7F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706D6E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29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30BB9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Tiras 64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858E4E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34E4E53A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BA65C5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DEE2B4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B-d Mircea cel Bătrîn 13/2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ABC658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4C86442F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3AB1F2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31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C95C85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Str.Grădina Botanică14/2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EF185C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78BBDD20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F2A9D7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32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6A8F72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Str.Petru Zadnipru 16/8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0DE94B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315F226D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F10A1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33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CDE200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B-d.Decebal 1/36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642153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50D2E9FF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B88F0F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34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4F5A9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B-d Dacia 49/2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612B9C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5E14ACD3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67ABCF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35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370BAE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Str.Igor Vieru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C7BFC4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158C9356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706B3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36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08D806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Milescu Spataru 1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540D3C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62C6420E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D0A3B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37</w:t>
            </w:r>
          </w:p>
        </w:tc>
        <w:tc>
          <w:tcPr>
            <w:tcW w:w="5100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7E57EC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Voluntarilor 18/2</w:t>
            </w:r>
          </w:p>
        </w:tc>
        <w:tc>
          <w:tcPr>
            <w:tcW w:w="5383" w:type="dxa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FFAE15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08397388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E0F889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AB9DB9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Pînă la magazin „ Doi fazani” sau str. Trandafirilor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CEA915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Magazin Doi fazani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– la necesitate</w:t>
            </w:r>
          </w:p>
        </w:tc>
      </w:tr>
    </w:tbl>
    <w:p w14:paraId="1F11E746" w14:textId="77777777" w:rsidR="000E3F64" w:rsidRDefault="000E3F6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0CE22B1F" w14:textId="77777777" w:rsidR="000E3F64" w:rsidRDefault="000E3F6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5B9CEAB3" w14:textId="77777777" w:rsidR="000E3F64" w:rsidRDefault="00000000">
      <w:pPr>
        <w:pStyle w:val="Table"/>
        <w:tabs>
          <w:tab w:val="left" w:pos="2790"/>
        </w:tabs>
        <w:jc w:val="center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Lista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schimbului  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B,,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de </w:t>
      </w: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la serviciu 22:30 </w:t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  </w:t>
      </w:r>
    </w:p>
    <w:p w14:paraId="2DE4B5D6" w14:textId="77777777" w:rsidR="000E3F64" w:rsidRDefault="00000000">
      <w:pPr>
        <w:pStyle w:val="Table"/>
        <w:tabs>
          <w:tab w:val="left" w:pos="2790"/>
        </w:tabs>
        <w:jc w:val="center"/>
      </w:pP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Pornire de la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str. Transnistria 20</w:t>
      </w:r>
    </w:p>
    <w:tbl>
      <w:tblPr>
        <w:tblW w:w="11238" w:type="dxa"/>
        <w:tblInd w:w="-59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7"/>
        <w:gridCol w:w="4775"/>
        <w:gridCol w:w="4906"/>
      </w:tblGrid>
      <w:tr w:rsidR="000E3F64" w14:paraId="1D90A142" w14:textId="77777777">
        <w:tblPrEx>
          <w:tblCellMar>
            <w:top w:w="0" w:type="dxa"/>
            <w:bottom w:w="0" w:type="dxa"/>
          </w:tblCellMar>
        </w:tblPrEx>
        <w:trPr>
          <w:trHeight w:val="693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20A04B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n/r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B23703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Adresa la domiciliu</w:t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F538CC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Oprirea Coborîrea</w:t>
            </w:r>
          </w:p>
        </w:tc>
      </w:tr>
      <w:tr w:rsidR="000E3F64" w14:paraId="45558951" w14:textId="77777777">
        <w:tblPrEx>
          <w:tblCellMar>
            <w:top w:w="0" w:type="dxa"/>
            <w:bottom w:w="0" w:type="dxa"/>
          </w:tblCellMar>
        </w:tblPrEx>
        <w:trPr>
          <w:trHeight w:val="474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872ED4" w14:textId="77777777" w:rsidR="000E3F64" w:rsidRDefault="000E3F64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C4A4A" w14:textId="77777777" w:rsidR="000E3F64" w:rsidRDefault="000E3F64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5AD976" w14:textId="77777777" w:rsidR="000E3F6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Pornire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str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 Transnistria 20</w:t>
            </w:r>
          </w:p>
        </w:tc>
      </w:tr>
      <w:tr w:rsidR="000E3F64" w14:paraId="31CF9380" w14:textId="77777777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81AF3B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2C5D39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 Mircea cel Bătrân 12/1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01380A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Zadnip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ru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 xml:space="preserve">                                      </w:t>
            </w:r>
          </w:p>
        </w:tc>
      </w:tr>
      <w:tr w:rsidR="000E3F64" w14:paraId="439B5DE3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A745D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2EC59D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2/1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5FE9DB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Maria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Dragan ,,Guguta,,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 xml:space="preserve">                  </w:t>
            </w:r>
          </w:p>
        </w:tc>
      </w:tr>
      <w:tr w:rsidR="000E3F64" w14:paraId="48516A64" w14:textId="77777777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6D9373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BE6F48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Voluntarilor 18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BFE217" w14:textId="77777777" w:rsidR="000E3F64" w:rsidRDefault="00000000">
            <w:pPr>
              <w:pStyle w:val="Standard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Voluntarilor /Lintlla/</w:t>
            </w:r>
          </w:p>
        </w:tc>
      </w:tr>
      <w:tr w:rsidR="000E3F64" w14:paraId="6D58D80D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6B5697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E5DE03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Str.Dimo 22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82D602" w14:textId="77777777" w:rsidR="000E3F64" w:rsidRDefault="00000000">
            <w:pPr>
              <w:pStyle w:val="TableContents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Dimo (spitalui 3)</w:t>
            </w:r>
          </w:p>
        </w:tc>
      </w:tr>
      <w:tr w:rsidR="000E3F64" w14:paraId="37D72B59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6555F3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9EFC0E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 xml:space="preserve">Str.Dumeniuc 16  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388870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Dumeniuc</w:t>
            </w:r>
          </w:p>
        </w:tc>
      </w:tr>
      <w:tr w:rsidR="000E3F64" w14:paraId="52FD03BC" w14:textId="77777777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A6B625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A687DB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Str.Dginta Latina 19/1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B68AF1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Mircea cel Bătrân (piața)</w:t>
            </w:r>
          </w:p>
        </w:tc>
      </w:tr>
      <w:tr w:rsidR="000E3F64" w14:paraId="378B2022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852860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ADCFE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 xml:space="preserve">Mircea cel Bătrân 33  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ACC841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Dumenic</w:t>
            </w:r>
          </w:p>
        </w:tc>
      </w:tr>
      <w:tr w:rsidR="000E3F64" w14:paraId="356E0008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C8CDE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951CA8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Voluntarilor 12  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792430" w14:textId="77777777" w:rsidR="000E3F64" w:rsidRDefault="00000000">
            <w:pPr>
              <w:pStyle w:val="Standard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Voluntarilor /Lintlla/</w:t>
            </w:r>
          </w:p>
        </w:tc>
      </w:tr>
      <w:tr w:rsidR="000E3F64" w14:paraId="763297CA" w14:textId="77777777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040E64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A90A37" w14:textId="77777777" w:rsidR="000E3F64" w:rsidRDefault="00000000">
            <w:pPr>
              <w:pStyle w:val="TableContents"/>
              <w:tabs>
                <w:tab w:val="left" w:pos="1038"/>
              </w:tabs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Str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Vadul lui Voda 62    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F9AB6F" w14:textId="77777777" w:rsidR="000E3F64" w:rsidRDefault="00000000">
            <w:pPr>
              <w:pStyle w:val="Heading3"/>
              <w:spacing w:line="227" w:lineRule="exac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Maria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Dragan ,,Guguta,,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teatru</w:t>
            </w:r>
          </w:p>
        </w:tc>
      </w:tr>
      <w:tr w:rsidR="000E3F64" w14:paraId="2A537046" w14:textId="77777777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F611C1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13C5D9" w14:textId="77777777" w:rsidR="000E3F64" w:rsidRDefault="00000000">
            <w:pPr>
              <w:pStyle w:val="TableContents"/>
              <w:tabs>
                <w:tab w:val="left" w:pos="1038"/>
              </w:tabs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.M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aria Dragan 26 v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99DA2A" w14:textId="77777777" w:rsidR="000E3F64" w:rsidRDefault="00000000">
            <w:pPr>
              <w:pStyle w:val="Heading3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Parcul de trolebus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0E3F64" w14:paraId="3470754B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070060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A63FA3" w14:textId="77777777" w:rsidR="000E3F64" w:rsidRDefault="00000000">
            <w:pPr>
              <w:pStyle w:val="TableContents"/>
              <w:tabs>
                <w:tab w:val="left" w:pos="1038"/>
              </w:tabs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Maria Dragan 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6/2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E4251B" w14:textId="77777777" w:rsidR="000E3F64" w:rsidRDefault="00000000">
            <w:pPr>
              <w:pStyle w:val="Heading3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Parcul de trolebus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0E3F64" w14:paraId="719FEC23" w14:textId="77777777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509B15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5A507F" w14:textId="77777777" w:rsidR="000E3F64" w:rsidRDefault="00000000">
            <w:pPr>
              <w:pStyle w:val="TableContents"/>
              <w:tabs>
                <w:tab w:val="left" w:pos="1038"/>
              </w:tabs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Maria Dragan 18/1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CEBFC7" w14:textId="77777777" w:rsidR="000E3F64" w:rsidRDefault="00000000">
            <w:pPr>
              <w:pStyle w:val="Heading3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Parcul de trolebus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0E3F64" w14:paraId="75833DE0" w14:textId="77777777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32F96C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13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975DB5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Muncești 328</w:t>
            </w:r>
          </w:p>
          <w:p w14:paraId="26F2A872" w14:textId="77777777" w:rsidR="000E3F64" w:rsidRDefault="000E3F64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34E007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Fabrica- Carmez</w:t>
            </w:r>
          </w:p>
        </w:tc>
      </w:tr>
      <w:tr w:rsidR="000E3F64" w14:paraId="39A96201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E9ADEA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14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C1C772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 Igori Vieru 18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0D274B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Igor Vieru</w:t>
            </w:r>
          </w:p>
        </w:tc>
      </w:tr>
      <w:tr w:rsidR="000E3F64" w14:paraId="32807FDA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21A093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9E392" w14:textId="77777777" w:rsidR="000E3F64" w:rsidRDefault="00000000">
            <w:pPr>
              <w:pStyle w:val="TableContents"/>
              <w:tabs>
                <w:tab w:val="left" w:pos="1038"/>
              </w:tabs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Str.Vadu lui Voda 74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3C2C69" w14:textId="77777777" w:rsidR="000E3F64" w:rsidRDefault="00000000">
            <w:pPr>
              <w:pStyle w:val="Heading3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Parcul de trolebus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0E3F64" w14:paraId="2F7C4A23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B5A185" w14:textId="77777777" w:rsidR="000E3F6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6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021E32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Str.Mircea cel Bătrân 13/2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D2474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Igor Vieru</w:t>
            </w:r>
          </w:p>
        </w:tc>
      </w:tr>
      <w:tr w:rsidR="000E3F64" w14:paraId="6179E7DB" w14:textId="77777777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34F768" w14:textId="77777777" w:rsidR="000E3F6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7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430B0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Bubueci Terescova 9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CCBCF4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Bubueci centru</w:t>
            </w:r>
          </w:p>
        </w:tc>
      </w:tr>
      <w:tr w:rsidR="000E3F64" w14:paraId="58A0CEB0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C0A948" w14:textId="77777777" w:rsidR="000E3F6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2AF823" w14:textId="77777777" w:rsidR="000E3F64" w:rsidRDefault="00000000">
            <w:pPr>
              <w:pStyle w:val="TableContents"/>
              <w:tabs>
                <w:tab w:val="left" w:pos="1038"/>
              </w:tabs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Mereni 20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7E2D68" w14:textId="77777777" w:rsidR="000E3F64" w:rsidRDefault="00000000">
            <w:pPr>
              <w:pStyle w:val="Heading3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Parcul de trolebus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0E3F64" w14:paraId="10943666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2622F6" w14:textId="77777777" w:rsidR="000E3F6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9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7F5DB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Str.Dumeniuc  16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3FBF22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Dumeniuc</w:t>
            </w:r>
          </w:p>
        </w:tc>
      </w:tr>
      <w:tr w:rsidR="000E3F64" w14:paraId="0A1ACE0C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F79FA1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20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B39C48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 Muncești 800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7F6A38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Str Muncesti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800</w:t>
            </w:r>
          </w:p>
        </w:tc>
      </w:tr>
      <w:tr w:rsidR="000E3F64" w14:paraId="7319C155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F64D2" w14:textId="77777777" w:rsidR="000E3F6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ABAA8E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 Vadul lui Voda 30/1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BAAA07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Maria Dragan „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Gugu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ța’’</w:t>
            </w:r>
          </w:p>
        </w:tc>
      </w:tr>
      <w:tr w:rsidR="000E3F64" w14:paraId="65C4C478" w14:textId="77777777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ABE35" w14:textId="77777777" w:rsidR="000E3F6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22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FD97D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Bubueci str. Bubueoc 27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4748E8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Bubueci centru</w:t>
            </w:r>
          </w:p>
        </w:tc>
      </w:tr>
      <w:tr w:rsidR="000E3F64" w14:paraId="0B3E050B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B227C7" w14:textId="77777777" w:rsidR="000E3F6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ACE49E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Str. Uzinelor 219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CB6DC0" w14:textId="77777777" w:rsidR="000E3F6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Macon  </w:t>
            </w:r>
          </w:p>
        </w:tc>
      </w:tr>
      <w:tr w:rsidR="000E3F64" w14:paraId="0D02751C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542380" w14:textId="77777777" w:rsidR="000E3F6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E2E1A7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s. B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îc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F7C30D" w14:textId="77777777" w:rsidR="000E3F6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Bîc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centru</w:t>
            </w:r>
          </w:p>
        </w:tc>
      </w:tr>
      <w:tr w:rsidR="000E3F64" w14:paraId="7BC12E7B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536D2B" w14:textId="77777777" w:rsidR="000E3F6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8FD4BA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Sprîncenoaia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1/А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bloc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4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ap.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273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E0AFB3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Telecentru</w:t>
            </w:r>
          </w:p>
        </w:tc>
      </w:tr>
      <w:tr w:rsidR="000E3F64" w14:paraId="7F556B1C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211753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88A1B2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s.Budești str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Budeștii Noi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AFFBA3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s.Budești</w:t>
            </w:r>
          </w:p>
        </w:tc>
      </w:tr>
      <w:tr w:rsidR="000E3F64" w14:paraId="489E7E41" w14:textId="77777777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FB1BA5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602FD4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Str. M. cel Bătrîn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16/1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17BC45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7648C4BE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E5FA1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29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875910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 Muncești 406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708FC9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0E4B3AD8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B0AC1A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30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C73DAE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Str.Hristo Botev19/3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962D0E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5C3CB5ED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1D3241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31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DD3E3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Str.N.Milescu-Spătaru 1/1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567113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2184158E" w14:textId="77777777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C1EA4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32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D02F60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Str.V.Maiacovschi 7/1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65FBF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6C2CEAC5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3BA307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33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EA3776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Str.Valea Trandafirilor 181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5E5D45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227954DC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377C15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34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9FF67C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B-d Mircea cel Bătrîn 45.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BFF07B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35AD2A75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93BEA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35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3C3822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Str.Căușeni 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4225B3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6DFB58EE" w14:textId="77777777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428998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36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A563CF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Str.Vasile Coroban 22/3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F2E300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Buiucani</w:t>
            </w:r>
          </w:p>
        </w:tc>
      </w:tr>
      <w:tr w:rsidR="000E3F64" w14:paraId="5ECF7EDB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8F8BCF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37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F36D06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8 Martie 110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AA5D70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Posta Veche</w:t>
            </w:r>
          </w:p>
        </w:tc>
      </w:tr>
      <w:tr w:rsidR="000E3F64" w14:paraId="09B3C652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28A6C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38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53C88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Sarmisejetusa 45/2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B00B70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2B6E317F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CBEA5D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39</w:t>
            </w:r>
          </w:p>
        </w:tc>
        <w:tc>
          <w:tcPr>
            <w:tcW w:w="4775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EAE2ED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Melestiu 16</w:t>
            </w:r>
          </w:p>
        </w:tc>
        <w:tc>
          <w:tcPr>
            <w:tcW w:w="4906" w:type="dxa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108295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27F95758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6DA4CA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57A716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Pînă la magazin „ Doi fazani” sau str. Trandafirilor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B1B854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Magazin Doi fazani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– la necesitate</w:t>
            </w:r>
          </w:p>
        </w:tc>
      </w:tr>
    </w:tbl>
    <w:p w14:paraId="239882DE" w14:textId="77777777" w:rsidR="000E3F64" w:rsidRDefault="000E3F6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2CE14575" w14:textId="77777777" w:rsidR="000E3F64" w:rsidRDefault="000E3F6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593265EE" w14:textId="77777777" w:rsidR="000E3F6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Lista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schimbului  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>C</w:t>
      </w:r>
      <w:r>
        <w:rPr>
          <w:rFonts w:ascii="Times New Roman" w:hAnsi="Times New Roman" w:cs="Times New Roman"/>
          <w:b/>
          <w:bCs/>
          <w:sz w:val="22"/>
          <w:szCs w:val="22"/>
        </w:rPr>
        <w:t>,,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de la serviciu 22:30</w:t>
      </w:r>
    </w:p>
    <w:p w14:paraId="7D7D3FC9" w14:textId="77777777" w:rsidR="000E3F64" w:rsidRDefault="00000000">
      <w:pPr>
        <w:pStyle w:val="Table"/>
        <w:tabs>
          <w:tab w:val="left" w:pos="2790"/>
        </w:tabs>
        <w:jc w:val="center"/>
      </w:pP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Pornire de la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str. Transnistria 20</w:t>
      </w:r>
    </w:p>
    <w:p w14:paraId="49050A8A" w14:textId="77777777" w:rsidR="000E3F64" w:rsidRDefault="000E3F64">
      <w:pPr>
        <w:pStyle w:val="Table"/>
        <w:keepNext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383" w:type="dxa"/>
        <w:tblInd w:w="-6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5100"/>
        <w:gridCol w:w="5383"/>
      </w:tblGrid>
      <w:tr w:rsidR="000E3F64" w14:paraId="634610AC" w14:textId="77777777">
        <w:tblPrEx>
          <w:tblCellMar>
            <w:top w:w="0" w:type="dxa"/>
            <w:bottom w:w="0" w:type="dxa"/>
          </w:tblCellMar>
        </w:tblPrEx>
        <w:trPr>
          <w:trHeight w:val="846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72282C" w14:textId="77777777" w:rsidR="000E3F6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n/r</w:t>
            </w:r>
          </w:p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7C0A3B" w14:textId="77777777" w:rsidR="000E3F6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Adresa la domiciliu</w:t>
            </w:r>
          </w:p>
        </w:tc>
        <w:tc>
          <w:tcPr>
            <w:tcW w:w="5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A16900" w14:textId="77777777" w:rsidR="000E3F6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Oprirea Coborîrea</w:t>
            </w:r>
          </w:p>
        </w:tc>
      </w:tr>
      <w:tr w:rsidR="000E3F64" w14:paraId="7136673F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FA7113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0B088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 Maria Dragan 14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1127F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Parcu De Trolebuză Nr 3</w:t>
            </w:r>
          </w:p>
        </w:tc>
      </w:tr>
      <w:tr w:rsidR="000E3F64" w14:paraId="6D882C55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23D126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1B82F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Voluntarilor 10, ap.99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7CD1C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2BFD4975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19BACF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20497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Str, Maria Dragan 14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AFA29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Parcu De Trolebuză Nr 3 Ciocana</w:t>
            </w:r>
          </w:p>
        </w:tc>
      </w:tr>
      <w:tr w:rsidR="000E3F64" w14:paraId="343BE0D2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F7D5BC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CF6B0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Păjurii, 13/1, ap.1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49F4A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Rîșcani</w:t>
            </w:r>
          </w:p>
        </w:tc>
      </w:tr>
      <w:tr w:rsidR="000E3F64" w14:paraId="1E8B214E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CA191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3F2A3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Voluntarilor 16/3, ap.32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445C0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Posta</w:t>
            </w:r>
          </w:p>
        </w:tc>
      </w:tr>
      <w:tr w:rsidR="000E3F64" w14:paraId="55F0F403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897FFB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FFA76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Voluntarilor 14/2, ap.41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C732B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Posta</w:t>
            </w:r>
          </w:p>
        </w:tc>
      </w:tr>
      <w:tr w:rsidR="000E3F64" w14:paraId="5D8E4E7A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CE0204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300EA5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Ginta Latina 11, ap.92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AEBCD0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Mircea cel Bătrîn (Cerc)</w:t>
            </w:r>
          </w:p>
        </w:tc>
      </w:tr>
      <w:tr w:rsidR="000E3F64" w14:paraId="4A246566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659322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CA600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Mircea cel Bătrîn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D212B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Mircea cel Bătrîn (Cerc)</w:t>
            </w:r>
          </w:p>
        </w:tc>
      </w:tr>
      <w:tr w:rsidR="000E3F64" w14:paraId="68E89BD3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52C402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36654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Drăgan 26/3. ap.28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84C0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Mai sus de Supraten</w:t>
            </w:r>
          </w:p>
        </w:tc>
      </w:tr>
      <w:tr w:rsidR="000E3F64" w14:paraId="3C708C4E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AEE936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5843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Mihai Sadovianu 22, ap.88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F579A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Mircea cel Bătrîn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остановка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0E3F64" w14:paraId="4C646423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C3729D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0C88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Str, Doina 88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EAA90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Poșta Veche  Str Doina 88</w:t>
            </w:r>
          </w:p>
        </w:tc>
      </w:tr>
      <w:tr w:rsidR="000E3F64" w14:paraId="42299355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27BB1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2FFB2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 18/1, ap.29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C22C4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Alco Market/Nr.1 (Ciocana)</w:t>
            </w:r>
          </w:p>
        </w:tc>
      </w:tr>
      <w:tr w:rsidR="000E3F64" w14:paraId="6AE15985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6012A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67879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Milescu Spătaru 11/6, ap.25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8A150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Petrom/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остановка/Чеканы</w:t>
            </w:r>
          </w:p>
        </w:tc>
      </w:tr>
      <w:tr w:rsidR="000E3F64" w14:paraId="02D141DB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342CE3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AAFE20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Șt. Cebanu 46 (Muncești)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E3B630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Magazin Ciocîrlia (Muncești)</w:t>
            </w:r>
          </w:p>
        </w:tc>
      </w:tr>
      <w:tr w:rsidR="000E3F64" w14:paraId="0A98FC12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8300C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6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B80CC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T. Vladimirescu 1/3, ap.25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CE5B7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Rîșcani</w:t>
            </w:r>
          </w:p>
        </w:tc>
      </w:tr>
      <w:tr w:rsidR="000E3F64" w14:paraId="31622369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0AE55B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8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0D8AF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Voluntarilor 16/3, ap.32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99E7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462C1BBB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5529B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6EC78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Sat. Bîc, Str. Grădinarilor 62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E91088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Grădinarilor 62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(Bîc)</w:t>
            </w:r>
          </w:p>
        </w:tc>
      </w:tr>
      <w:tr w:rsidR="000E3F64" w14:paraId="4468EB4F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0A51C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3AE44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Drăgan 26/3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54987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Mai sus de Supraten</w:t>
            </w:r>
          </w:p>
        </w:tc>
      </w:tr>
      <w:tr w:rsidR="000E3F64" w14:paraId="32F77A92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1821C0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1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3736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Doina 88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E25A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Poșta Veche (Str. Doina 88)</w:t>
            </w:r>
          </w:p>
        </w:tc>
      </w:tr>
      <w:tr w:rsidR="000E3F64" w14:paraId="12E27E3F" w14:textId="77777777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25F31A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EC11E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Sat. Cheltuitor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77C25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Satul Cheltuitor</w:t>
            </w:r>
          </w:p>
        </w:tc>
      </w:tr>
      <w:tr w:rsidR="000E3F64" w14:paraId="2E784D51" w14:textId="77777777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1F275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F357D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V.Varzaru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5/1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03E51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6ED80DBA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3AEB79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4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6872FF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s.Budești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 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str.Eroii Neamului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5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08C03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Budești</w:t>
            </w:r>
          </w:p>
        </w:tc>
      </w:tr>
      <w:tr w:rsidR="000E3F64" w14:paraId="043D61D3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939313" w14:textId="77777777" w:rsidR="000E3F6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5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7E3F81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P.Zadnipru 7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71E98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4B047C8D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E7C65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5716FF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Petru Zadnipru 3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9E21F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7B8E3B55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B1D65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135BF2" w14:textId="77777777" w:rsidR="000E3F64" w:rsidRDefault="00000000">
            <w:pPr>
              <w:pStyle w:val="TableContents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Voluntarilor 10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B2BDA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092B66B3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8736B9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29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4B2103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Tiras 64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E46B4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46344191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F8584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20467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B-d Mircea cel Bătrîn 13/2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FA907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644C125E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C43137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31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A0E724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Str.Grădina Botanică14/2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D039F4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5011458A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979FD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32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79B095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Str.Petru Zadnipru 16/8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781D85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6BBC4228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A5B140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33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8DB03B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B-d.Decebal 1/36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AE81F4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2257D5CF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42F48A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lastRenderedPageBreak/>
              <w:t>34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AC1D4A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B-d Dacia 49/2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EC5A7A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0E3F64" w14:paraId="03D7854B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237B9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35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07FA9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Str.Igor Vieru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FE4CDD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738969A1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213AE6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36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DD93A5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Milescu Spataru 1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61827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7B8FBD52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6410B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37</w:t>
            </w:r>
          </w:p>
        </w:tc>
        <w:tc>
          <w:tcPr>
            <w:tcW w:w="5100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1A3110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Voluntarilor 18/2</w:t>
            </w:r>
          </w:p>
        </w:tc>
        <w:tc>
          <w:tcPr>
            <w:tcW w:w="5383" w:type="dxa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92C92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0E3F64" w14:paraId="71E57D1F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5EDC4A" w14:textId="77777777" w:rsidR="000E3F6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35D321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Pînă la magazin „ Doi fazani” sau str. Trandafirilor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1876E" w14:textId="77777777" w:rsidR="000E3F6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Magazin Doi fazani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– la necesitate</w:t>
            </w:r>
          </w:p>
        </w:tc>
      </w:tr>
    </w:tbl>
    <w:p w14:paraId="0BFDF943" w14:textId="77777777" w:rsidR="000E3F64" w:rsidRDefault="000E3F6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29504181" w14:textId="77777777" w:rsidR="000E3F6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Lista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schimbului  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D,,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 la serviciu 23:50</w:t>
      </w:r>
    </w:p>
    <w:p w14:paraId="06EDB441" w14:textId="77777777" w:rsidR="000E3F64" w:rsidRDefault="00000000">
      <w:pPr>
        <w:pStyle w:val="Table"/>
        <w:tabs>
          <w:tab w:val="left" w:pos="279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Punctul final str. Transnistria 20</w:t>
      </w:r>
    </w:p>
    <w:p w14:paraId="6828D28A" w14:textId="77777777" w:rsidR="000E3F64" w:rsidRDefault="000E3F64">
      <w:pPr>
        <w:pStyle w:val="Table"/>
        <w:keepNext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650" w:type="dxa"/>
        <w:tblInd w:w="-64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"/>
        <w:gridCol w:w="4995"/>
        <w:gridCol w:w="4695"/>
      </w:tblGrid>
      <w:tr w:rsidR="000E3F64" w14:paraId="0C69F86F" w14:textId="77777777">
        <w:tblPrEx>
          <w:tblCellMar>
            <w:top w:w="0" w:type="dxa"/>
            <w:bottom w:w="0" w:type="dxa"/>
          </w:tblCellMar>
        </w:tblPrEx>
        <w:trPr>
          <w:trHeight w:val="846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21E96E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n/r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4C6A7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  <w:t>Adresa la domiciliu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45B629" w14:textId="77777777" w:rsidR="000E3F64" w:rsidRDefault="00000000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  <w:t>Oprirea Coborîrea</w:t>
            </w:r>
          </w:p>
        </w:tc>
      </w:tr>
      <w:tr w:rsidR="000E3F64" w14:paraId="7E9F3DD6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6C78A0" w14:textId="77777777" w:rsidR="000E3F64" w:rsidRDefault="000E3F64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5C8075" w14:textId="77777777" w:rsidR="000E3F64" w:rsidRDefault="000E3F64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B8E111" w14:textId="77777777" w:rsidR="000E3F6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Str. Transnistria 20</w:t>
            </w:r>
          </w:p>
        </w:tc>
      </w:tr>
      <w:tr w:rsidR="000E3F64" w14:paraId="00566929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433E7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17F3D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Grenoble 259/9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F17D08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Franzeluța (Botanica)</w:t>
            </w:r>
          </w:p>
        </w:tc>
      </w:tr>
      <w:tr w:rsidR="000E3F64" w14:paraId="584421DC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0D07CA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F0853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Sarmizejetuza 45/2 ap.61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32CA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Franzeluța (Botanica)</w:t>
            </w:r>
          </w:p>
        </w:tc>
      </w:tr>
      <w:tr w:rsidR="000E3F64" w14:paraId="6774FEAA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D3DB0D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874B4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Sarmizejetuza 45/2 ap.41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60B10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Franzeluța (Botanica)</w:t>
            </w:r>
          </w:p>
        </w:tc>
      </w:tr>
      <w:tr w:rsidR="000E3F64" w14:paraId="572D460A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5AA06B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C8E87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Vasile Varzaru 5/2, ap.66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BBF0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Linella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M. Dragan)</w:t>
            </w:r>
          </w:p>
        </w:tc>
      </w:tr>
      <w:tr w:rsidR="000E3F64" w14:paraId="78DA55D4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E4D22F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604C2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Dumitru Rîșcanu 8 ap.48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5A652" w14:textId="77777777" w:rsidR="000E3F64" w:rsidRDefault="00000000">
            <w:pPr>
              <w:pStyle w:val="Standard"/>
            </w:pPr>
            <w:hyperlink r:id="rId9" w:history="1">
              <w:r>
                <w:rPr>
                  <w:rFonts w:ascii="Times New Roman" w:hAnsi="Times New Roman" w:cs="Times New Roman"/>
                  <w:sz w:val="22"/>
                  <w:szCs w:val="22"/>
                </w:rPr>
                <w:t>Union fenosa</w:t>
              </w:r>
            </w:hyperlink>
          </w:p>
        </w:tc>
      </w:tr>
      <w:tr w:rsidR="000E3F64" w14:paraId="1E340601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1B8F23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4F2BE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Mircea cel Bătrîn 17/1, ap.10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54E07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Market, Budești</w:t>
            </w:r>
          </w:p>
        </w:tc>
      </w:tr>
      <w:tr w:rsidR="000E3F64" w14:paraId="341F0ED2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D726DC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A9F3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Ginta Latină 12/13 ap.47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BBAE6B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Jardi Market</w:t>
            </w:r>
          </w:p>
        </w:tc>
      </w:tr>
      <w:tr w:rsidR="000E3F64" w14:paraId="4779A894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8860DD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F8B83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Voluntarilor 8/1 ap.109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BF8C63" w14:textId="77777777" w:rsidR="000E3F64" w:rsidRDefault="000E3F6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E3F64" w14:paraId="03D26193" w14:textId="77777777">
        <w:tblPrEx>
          <w:tblCellMar>
            <w:top w:w="0" w:type="dxa"/>
            <w:bottom w:w="0" w:type="dxa"/>
          </w:tblCellMar>
        </w:tblPrEx>
        <w:trPr>
          <w:trHeight w:val="291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4FDD9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CB3DA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Socoleni 9, ap.27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08347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Studenților/ METRO</w:t>
            </w:r>
          </w:p>
        </w:tc>
      </w:tr>
      <w:tr w:rsidR="000E3F64" w14:paraId="07683359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F606CA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6F4AA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Vadul lui Vodă, Str.Ștefan cel Mare, 97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9099C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V.Voda</w:t>
            </w:r>
          </w:p>
        </w:tc>
      </w:tr>
      <w:tr w:rsidR="000E3F64" w14:paraId="404B5D90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869ED2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7AEB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Dumitru Rîșcanu 4, ap.9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56BF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Rîșcani</w:t>
            </w:r>
          </w:p>
        </w:tc>
      </w:tr>
      <w:tr w:rsidR="000E3F64" w14:paraId="4D9D4002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5122B3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ACE82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Voluntarilor 16, ap.504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52B958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10" w:history="1">
              <w:r>
                <w:rPr>
                  <w:rFonts w:ascii="Times New Roman" w:hAnsi="Times New Roman" w:cs="Times New Roman"/>
                  <w:sz w:val="22"/>
                  <w:szCs w:val="22"/>
                </w:rPr>
                <w:t>Bon Appetit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, Voluntarilor 16</w:t>
            </w:r>
          </w:p>
        </w:tc>
      </w:tr>
      <w:tr w:rsidR="000E3F64" w14:paraId="55675499" w14:textId="77777777">
        <w:tblPrEx>
          <w:tblCellMar>
            <w:top w:w="0" w:type="dxa"/>
            <w:bottom w:w="0" w:type="dxa"/>
          </w:tblCellMar>
        </w:tblPrEx>
        <w:trPr>
          <w:trHeight w:val="471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AD5ACE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13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814EA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Mereni 20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B330E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Parcul de trolebus №3 (Numina Totul pentru producerea mobilei)</w:t>
            </w:r>
          </w:p>
        </w:tc>
      </w:tr>
      <w:tr w:rsidR="000E3F64" w14:paraId="57B6293E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54D24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14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0D5CE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Dumitru Rîșcanu 8 ap.48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B3043A" w14:textId="77777777" w:rsidR="000E3F64" w:rsidRDefault="00000000">
            <w:pPr>
              <w:pStyle w:val="Standard"/>
            </w:pPr>
            <w:hyperlink r:id="rId11" w:history="1">
              <w:r>
                <w:rPr>
                  <w:rFonts w:ascii="Times New Roman" w:hAnsi="Times New Roman" w:cs="Times New Roman"/>
                  <w:sz w:val="22"/>
                  <w:szCs w:val="22"/>
                </w:rPr>
                <w:t>Union fenosa</w:t>
              </w:r>
            </w:hyperlink>
          </w:p>
        </w:tc>
      </w:tr>
      <w:tr w:rsidR="000E3F64" w14:paraId="40149468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591940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2A6B0B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Dragan 2/1 ap.6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5940B8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Linella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M. Dragan)</w:t>
            </w:r>
          </w:p>
        </w:tc>
      </w:tr>
      <w:tr w:rsidR="000E3F64" w14:paraId="3481FEE3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8E3125" w14:textId="77777777" w:rsidR="000E3F6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6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0050B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Dragan 28/2 ap.322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24D16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Mai sus de Supraten</w:t>
            </w:r>
          </w:p>
        </w:tc>
      </w:tr>
      <w:tr w:rsidR="000E3F64" w14:paraId="596F32A2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1C1338" w14:textId="77777777" w:rsidR="000E3F6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7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1A337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Dragan 26/3 ap.38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365531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Mai sus de Supraten</w:t>
            </w:r>
          </w:p>
        </w:tc>
      </w:tr>
      <w:tr w:rsidR="000E3F64" w14:paraId="6949BD26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F65808" w14:textId="77777777" w:rsidR="000E3F6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9BE2F5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Șos. Balcani 4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E7F6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Linella Market</w:t>
            </w:r>
          </w:p>
        </w:tc>
      </w:tr>
      <w:tr w:rsidR="000E3F64" w14:paraId="5E97293C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EA3FE2" w14:textId="77777777" w:rsidR="000E3F6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9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A19C3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Kiev 16/6, ap.45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F2BF0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"СОЮЗ" Рышкановка</w:t>
            </w:r>
          </w:p>
        </w:tc>
      </w:tr>
      <w:tr w:rsidR="000E3F64" w14:paraId="2A14BC68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15DDC1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20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E911B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 16/2, ap.70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59D386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Rogop, (остановка) Mircea cel Bătrîn</w:t>
            </w:r>
          </w:p>
        </w:tc>
      </w:tr>
      <w:tr w:rsidR="000E3F64" w14:paraId="251DE3F0" w14:textId="77777777">
        <w:tblPrEx>
          <w:tblCellMar>
            <w:top w:w="0" w:type="dxa"/>
            <w:bottom w:w="0" w:type="dxa"/>
          </w:tblCellMar>
        </w:tblPrEx>
        <w:trPr>
          <w:trHeight w:val="474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8CBE04" w14:textId="77777777" w:rsidR="000E3F6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62904B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Mihai Sodoveanu 28, ap.2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67C5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Mihai Sodoveanu (остановка)</w:t>
            </w:r>
          </w:p>
        </w:tc>
      </w:tr>
      <w:tr w:rsidR="000E3F64" w14:paraId="64A3C5CD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BE3419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E1689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Mircea cel Bătrîn 28/122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773E7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Rogop, (остановка) Mircea cel Bătrîn</w:t>
            </w:r>
          </w:p>
        </w:tc>
      </w:tr>
      <w:tr w:rsidR="000E3F64" w14:paraId="43FC916F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82542" w14:textId="77777777" w:rsidR="000E3F6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EA425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Ginta Latină 12/14 ap.74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0117D9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Jardi Market</w:t>
            </w:r>
          </w:p>
        </w:tc>
      </w:tr>
      <w:tr w:rsidR="000E3F64" w14:paraId="147852F9" w14:textId="7777777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4329B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lastRenderedPageBreak/>
              <w:t>24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F631A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Ginta Latină 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DAFF1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Mihai Sodoveanu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( Petrom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0E3F64" w14:paraId="3292A03D" w14:textId="77777777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3D07A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25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31D718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Trandafirilor 15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15C0C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Monumentul Serghei Lazo. Parcul</w:t>
            </w:r>
          </w:p>
        </w:tc>
      </w:tr>
      <w:tr w:rsidR="000E3F64" w14:paraId="2852A1C5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A123C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26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3A6BFB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 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D2A0B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Vieru. Magazin №1, переход</w:t>
            </w:r>
          </w:p>
        </w:tc>
      </w:tr>
      <w:tr w:rsidR="000E3F64" w14:paraId="78B9967A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14B7C5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27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AB2B2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 Trandafirilor 15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061E00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Botanica</w:t>
            </w:r>
          </w:p>
        </w:tc>
      </w:tr>
      <w:tr w:rsidR="000E3F64" w14:paraId="0C45F554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CEB42B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28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E29430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 I. Vieru 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5BC29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</w:p>
        </w:tc>
      </w:tr>
      <w:tr w:rsidR="000E3F64" w14:paraId="303AD892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E14764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29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CCA27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Pînă la magazin„ Doi fazani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”,str.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Trandafirilor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6419B4" w14:textId="77777777" w:rsidR="000E3F6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Colonița –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la necesitate</w:t>
            </w:r>
          </w:p>
        </w:tc>
      </w:tr>
      <w:tr w:rsidR="000E3F64" w14:paraId="776BCFBE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932C22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30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10FF0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Д. Латинэ 3 кв 35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56260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</w:p>
        </w:tc>
      </w:tr>
      <w:tr w:rsidR="000E3F64" w14:paraId="62FD479E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0DA82D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F9C5CC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Д. Латинэ 17/1 кв 100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262243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</w:p>
        </w:tc>
      </w:tr>
      <w:tr w:rsidR="000E3F64" w14:paraId="450294BF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B16C17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C7338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s.Budesti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str.Stefan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cel Mare 29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CDC0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s. Budesti</w:t>
            </w:r>
          </w:p>
        </w:tc>
      </w:tr>
      <w:tr w:rsidR="000E3F64" w14:paraId="097CC9E2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113BCE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33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300E34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Kiev 16/6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9D957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Riscani</w:t>
            </w:r>
          </w:p>
        </w:tc>
      </w:tr>
      <w:tr w:rsidR="000E3F64" w14:paraId="3D1543C6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9A50B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34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1D447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Uzinelor 152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8DFFB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</w:p>
        </w:tc>
      </w:tr>
      <w:tr w:rsidR="000E3F64" w14:paraId="37D72064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5E77B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35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1E50B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B-d Mircea cel Bătrîn 34/1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0C7AF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</w:p>
        </w:tc>
      </w:tr>
      <w:tr w:rsidR="000E3F64" w14:paraId="05E4C6D9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02660F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36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121D1A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B-d Mircea cel Bătrîn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F32525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</w:p>
        </w:tc>
      </w:tr>
      <w:tr w:rsidR="000E3F64" w14:paraId="59F0E99D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D3478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37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2BDE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com. Bubueci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FD213D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Bubueci</w:t>
            </w:r>
          </w:p>
        </w:tc>
      </w:tr>
      <w:tr w:rsidR="000E3F64" w14:paraId="614B0C17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3F1EAE" w14:textId="77777777" w:rsidR="000E3F6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38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88A93E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Moldovița 28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1738F" w14:textId="77777777" w:rsidR="000E3F6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Riscani</w:t>
            </w:r>
          </w:p>
        </w:tc>
      </w:tr>
    </w:tbl>
    <w:p w14:paraId="171BB1B7" w14:textId="77777777" w:rsidR="000E3F64" w:rsidRDefault="000E3F64">
      <w:pPr>
        <w:pStyle w:val="Standard"/>
        <w:jc w:val="right"/>
        <w:rPr>
          <w:rFonts w:ascii="Times New Roman" w:hAnsi="Times New Roman" w:cs="Times New Roman"/>
          <w:b/>
          <w:bCs/>
        </w:rPr>
      </w:pPr>
    </w:p>
    <w:sectPr w:rsidR="000E3F64">
      <w:pgSz w:w="12240" w:h="15840"/>
      <w:pgMar w:top="284" w:right="1134" w:bottom="112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F47F8" w14:textId="77777777" w:rsidR="002C6AFC" w:rsidRDefault="002C6AFC">
      <w:r>
        <w:separator/>
      </w:r>
    </w:p>
  </w:endnote>
  <w:endnote w:type="continuationSeparator" w:id="0">
    <w:p w14:paraId="78274295" w14:textId="77777777" w:rsidR="002C6AFC" w:rsidRDefault="002C6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DBCAD" w14:textId="77777777" w:rsidR="002C6AFC" w:rsidRDefault="002C6AFC">
      <w:r>
        <w:rPr>
          <w:color w:val="000000"/>
        </w:rPr>
        <w:separator/>
      </w:r>
    </w:p>
  </w:footnote>
  <w:footnote w:type="continuationSeparator" w:id="0">
    <w:p w14:paraId="636E1AE8" w14:textId="77777777" w:rsidR="002C6AFC" w:rsidRDefault="002C6A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grammar="clean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E3F64"/>
    <w:rsid w:val="000E3F64"/>
    <w:rsid w:val="002C6AFC"/>
    <w:rsid w:val="0041372B"/>
    <w:rsid w:val="00D70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38CEC4"/>
  <w15:docId w15:val="{69CDA6E6-C3F5-48EF-B750-78EC370C7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2">
    <w:name w:val="heading 2"/>
    <w:basedOn w:val="Heading"/>
    <w:next w:val="Textbody"/>
    <w:uiPriority w:val="9"/>
    <w:unhideWhenUsed/>
    <w:qFormat/>
    <w:pPr>
      <w:spacing w:before="200" w:after="0"/>
      <w:outlineLvl w:val="1"/>
    </w:pPr>
    <w:rPr>
      <w:rFonts w:ascii="Liberation Serif" w:eastAsia="NSimSun" w:hAnsi="Liberation Serif" w:cs="Arial"/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rFonts w:ascii="Aptos Display" w:eastAsia="Times New Roman" w:hAnsi="Aptos Display"/>
      <w:color w:val="0A2F4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">
    <w:name w:val="Table"/>
    <w:basedOn w:val="Caption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Heading3Char">
    <w:name w:val="Heading 3 Char"/>
    <w:basedOn w:val="DefaultParagraphFont"/>
    <w:rPr>
      <w:rFonts w:ascii="Aptos Display" w:eastAsia="Times New Roman" w:hAnsi="Aptos Display"/>
      <w:color w:val="0A2F4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md/search?sca_esv=115fbc7a5c2d88aa&amp;q=Union+fenosa+chisinau+contacte&amp;sa=X&amp;ved=2ahUKEwjo6vnN-4mLAxXm8rsIHbFOMykQ1QJ6BAhyEA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bonappetit.md/page/show/7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md/search?sca_esv=115fbc7a5c2d88aa&amp;q=Union+fenosa+chisinau+contacte&amp;sa=X&amp;ved=2ahUKEwjo6vnN-4mLAxXm8rsIHbFOMykQ1QJ6BAhyEAE" TargetMode="External"/><Relationship Id="rId11" Type="http://schemas.openxmlformats.org/officeDocument/2006/relationships/hyperlink" Target="https://www.google.md/search?sca_esv=115fbc7a5c2d88aa&amp;q=Union+fenosa+chisinau+contacte&amp;sa=X&amp;ved=2ahUKEwjo6vnN-4mLAxXm8rsIHbFOMykQ1QJ6BAhyEAE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bonappetit.md/page/show/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ogle.md/search?sca_esv=115fbc7a5c2d88aa&amp;q=Union+fenosa+chisinau+contacte&amp;sa=X&amp;ved=2ahUKEwjo6vnN-4mLAxXm8rsIHbFOMykQ1QJ6BAhyEA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1545</Words>
  <Characters>13213</Characters>
  <Application>Microsoft Office Word</Application>
  <DocSecurity>0</DocSecurity>
  <Lines>455</Lines>
  <Paragraphs>268</Paragraphs>
  <ScaleCrop>false</ScaleCrop>
  <Company/>
  <LinksUpToDate>false</LinksUpToDate>
  <CharactersWithSpaces>14490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DPADMIN</dc:creator>
  <cp:lastModifiedBy>Palamari Fedora</cp:lastModifiedBy>
  <cp:revision>2</cp:revision>
  <cp:lastPrinted>2026-02-05T05:17:00Z</cp:lastPrinted>
  <dcterms:created xsi:type="dcterms:W3CDTF">2026-02-10T11:55:00Z</dcterms:created>
  <dcterms:modified xsi:type="dcterms:W3CDTF">2026-02-10T11:55:00Z</dcterms:modified>
</cp:coreProperties>
</file>