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A70" w:rsidRPr="00FF430B" w:rsidRDefault="00A65A70" w:rsidP="00D06B86">
      <w:pPr>
        <w:jc w:val="right"/>
        <w:rPr>
          <w:noProof w:val="0"/>
          <w:sz w:val="22"/>
          <w:szCs w:val="22"/>
        </w:rPr>
      </w:pPr>
      <w:r w:rsidRPr="00FF430B">
        <w:rPr>
          <w:noProof w:val="0"/>
        </w:rPr>
        <w:t>Anexa nr.</w:t>
      </w:r>
      <w:r>
        <w:rPr>
          <w:noProof w:val="0"/>
        </w:rPr>
        <w:t xml:space="preserve"> </w:t>
      </w:r>
      <w:r w:rsidRPr="00FF430B">
        <w:rPr>
          <w:noProof w:val="0"/>
        </w:rPr>
        <w:t>23</w:t>
      </w:r>
    </w:p>
    <w:p w:rsidR="00A65A70" w:rsidRPr="00FF430B" w:rsidRDefault="00A65A70" w:rsidP="00D06B86">
      <w:pPr>
        <w:jc w:val="right"/>
        <w:rPr>
          <w:noProof w:val="0"/>
        </w:rPr>
      </w:pPr>
      <w:r w:rsidRPr="00FF430B">
        <w:rPr>
          <w:noProof w:val="0"/>
        </w:rPr>
        <w:t>la Documentația standard nr._____</w:t>
      </w:r>
    </w:p>
    <w:p w:rsidR="00A65A70" w:rsidRPr="00FF430B" w:rsidRDefault="00A65A70" w:rsidP="00D06B86">
      <w:pPr>
        <w:jc w:val="right"/>
        <w:rPr>
          <w:noProof w:val="0"/>
        </w:rPr>
      </w:pPr>
      <w:r w:rsidRPr="00FF430B">
        <w:rPr>
          <w:noProof w:val="0"/>
        </w:rPr>
        <w:t>din “____” ________ 20___</w:t>
      </w:r>
    </w:p>
    <w:p w:rsidR="00A65A70" w:rsidRPr="00FF430B" w:rsidRDefault="00A65A70" w:rsidP="00D06B86">
      <w:pPr>
        <w:tabs>
          <w:tab w:val="left" w:leader="underscore" w:pos="6465"/>
          <w:tab w:val="right" w:leader="underscore" w:pos="9777"/>
        </w:tabs>
        <w:spacing w:line="302" w:lineRule="auto"/>
        <w:rPr>
          <w:rFonts w:eastAsia="PMingLiU"/>
          <w:lang w:eastAsia="zh-CN"/>
        </w:rPr>
      </w:pPr>
    </w:p>
    <w:p w:rsidR="00A65A70" w:rsidRPr="00FF430B" w:rsidRDefault="00A65A70" w:rsidP="00D06B86">
      <w:pPr>
        <w:tabs>
          <w:tab w:val="left" w:leader="underscore" w:pos="6465"/>
          <w:tab w:val="right" w:leader="underscore" w:pos="9777"/>
        </w:tabs>
        <w:spacing w:line="302" w:lineRule="auto"/>
        <w:rPr>
          <w:rFonts w:eastAsia="PMingLiU"/>
          <w:lang w:eastAsia="zh-CN"/>
        </w:rPr>
      </w:pPr>
    </w:p>
    <w:p w:rsidR="00A65A70" w:rsidRDefault="00A65A70" w:rsidP="00D06B86">
      <w:pPr>
        <w:pStyle w:val="Heading2"/>
        <w:spacing w:before="0"/>
        <w:jc w:val="center"/>
        <w:rPr>
          <w:rFonts w:ascii="Times New Roman" w:hAnsi="Times New Roman"/>
          <w:bCs w:val="0"/>
          <w:color w:val="auto"/>
          <w:sz w:val="24"/>
          <w:szCs w:val="24"/>
        </w:rPr>
      </w:pPr>
      <w:bookmarkStart w:id="0" w:name="_Toc449692118"/>
      <w:bookmarkStart w:id="1" w:name="_Toc390252621"/>
      <w:r w:rsidRPr="00FF430B">
        <w:rPr>
          <w:rFonts w:ascii="Times New Roman" w:hAnsi="Times New Roman"/>
          <w:bCs w:val="0"/>
          <w:color w:val="auto"/>
          <w:sz w:val="24"/>
          <w:szCs w:val="24"/>
        </w:rPr>
        <w:t>CAIET DE SARCINI</w:t>
      </w:r>
      <w:bookmarkEnd w:id="0"/>
    </w:p>
    <w:p w:rsidR="00A65A70" w:rsidRPr="00FF430B" w:rsidRDefault="00A65A70" w:rsidP="00D06B86">
      <w:pPr>
        <w:pStyle w:val="Heading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 xml:space="preserve"> </w:t>
      </w:r>
    </w:p>
    <w:p w:rsidR="00A65A70" w:rsidRPr="00FF430B" w:rsidRDefault="00A65A70" w:rsidP="00D06B86">
      <w:pPr>
        <w:pStyle w:val="Heading2"/>
        <w:spacing w:before="0"/>
        <w:jc w:val="center"/>
        <w:rPr>
          <w:rFonts w:ascii="Times New Roman" w:hAnsi="Times New Roman"/>
          <w:bCs w:val="0"/>
          <w:color w:val="auto"/>
          <w:sz w:val="24"/>
          <w:szCs w:val="24"/>
        </w:rPr>
      </w:pPr>
      <w:r w:rsidRPr="00FF430B">
        <w:rPr>
          <w:rFonts w:ascii="Times New Roman" w:hAnsi="Times New Roman"/>
          <w:color w:val="auto"/>
          <w:sz w:val="24"/>
          <w:szCs w:val="24"/>
        </w:rPr>
        <w:t>FORMULARUL DE DEVIZ NR.1 – LISTA CU CANTITĂȚILE DE LUCRĂRI</w:t>
      </w:r>
      <w:bookmarkEnd w:id="1"/>
    </w:p>
    <w:p w:rsidR="00A65A70" w:rsidRPr="00FF430B" w:rsidRDefault="00A65A70" w:rsidP="00D06B86">
      <w:pPr>
        <w:pStyle w:val="Heading2"/>
        <w:spacing w:before="0"/>
        <w:jc w:val="center"/>
        <w:rPr>
          <w:rFonts w:ascii="Times New Roman" w:hAnsi="Times New Roman"/>
          <w:bCs w:val="0"/>
          <w:i/>
          <w:color w:val="auto"/>
        </w:rPr>
      </w:pPr>
    </w:p>
    <w:p w:rsidR="00A65A70" w:rsidRPr="00FF430B" w:rsidRDefault="00A65A70" w:rsidP="00D06B86">
      <w:pPr>
        <w:pStyle w:val="Heading2"/>
        <w:spacing w:before="0"/>
        <w:jc w:val="center"/>
        <w:rPr>
          <w:rFonts w:ascii="Times New Roman" w:hAnsi="Times New Roman"/>
          <w:bCs w:val="0"/>
          <w:color w:val="auto"/>
        </w:rPr>
      </w:pPr>
      <w:r w:rsidRPr="00FF430B">
        <w:rPr>
          <w:rFonts w:ascii="Times New Roman" w:hAnsi="Times New Roman"/>
          <w:bCs w:val="0"/>
          <w:color w:val="auto"/>
        </w:rPr>
        <w:t>LUCRĂRI</w:t>
      </w:r>
    </w:p>
    <w:p w:rsidR="00A65A70" w:rsidRPr="00FF430B" w:rsidRDefault="00A65A70" w:rsidP="00D06B86">
      <w:pPr>
        <w:jc w:val="both"/>
      </w:pPr>
    </w:p>
    <w:p w:rsidR="00A65A70" w:rsidRPr="001C48F9" w:rsidRDefault="00A65A70" w:rsidP="00D06B86">
      <w:pPr>
        <w:pStyle w:val="ListParagraph"/>
        <w:numPr>
          <w:ilvl w:val="0"/>
          <w:numId w:val="0"/>
        </w:numPr>
        <w:rPr>
          <w:lang w:val="pt-BR"/>
        </w:rPr>
      </w:pPr>
    </w:p>
    <w:p w:rsidR="00A65A70" w:rsidRPr="00FF430B" w:rsidRDefault="00A65A70" w:rsidP="00D06B86">
      <w:pPr>
        <w:ind w:firstLine="709"/>
        <w:jc w:val="both"/>
      </w:pPr>
      <w:r w:rsidRPr="00FF430B">
        <w:t>Obiectul</w:t>
      </w:r>
      <w:r w:rsidRPr="00D06B86">
        <w:rPr>
          <w:lang w:val="pt-BR"/>
        </w:rPr>
        <w:t xml:space="preserve"> </w:t>
      </w:r>
      <w:r w:rsidRPr="0092690F">
        <w:rPr>
          <w:lang w:val="pt-BR"/>
        </w:rPr>
        <w:t>Lucrări de reparare a drumului L</w:t>
      </w:r>
      <w:r>
        <w:rPr>
          <w:lang w:val="pt-BR"/>
        </w:rPr>
        <w:t>187</w:t>
      </w:r>
      <w:r w:rsidRPr="0092690F">
        <w:rPr>
          <w:lang w:val="pt-BR"/>
        </w:rPr>
        <w:t xml:space="preserve"> </w:t>
      </w:r>
      <w:r>
        <w:rPr>
          <w:lang w:val="pt-BR"/>
        </w:rPr>
        <w:t xml:space="preserve">R19 Drum  de  aces  spre  s.  Bursuc </w:t>
      </w:r>
    </w:p>
    <w:p w:rsidR="00A65A70" w:rsidRPr="00FF430B" w:rsidRDefault="00A65A70" w:rsidP="00D06B86">
      <w:pPr>
        <w:ind w:firstLine="709"/>
        <w:jc w:val="center"/>
      </w:pPr>
      <w:r w:rsidRPr="00FF430B">
        <w:rPr>
          <w:i/>
        </w:rPr>
        <w:t>(denumirea, adresa)</w:t>
      </w:r>
    </w:p>
    <w:p w:rsidR="00A65A70" w:rsidRPr="00FF430B" w:rsidRDefault="00A65A70" w:rsidP="00D06B86">
      <w:pPr>
        <w:ind w:firstLine="709"/>
        <w:jc w:val="both"/>
      </w:pPr>
      <w:r w:rsidRPr="00FF430B">
        <w:t>Autoritatea contractantă</w:t>
      </w:r>
      <w:r w:rsidRPr="00D06B86">
        <w:rPr>
          <w:lang w:val="pt-BR"/>
        </w:rPr>
        <w:t xml:space="preserve"> </w:t>
      </w:r>
      <w:r>
        <w:rPr>
          <w:lang w:val="pt-BR"/>
        </w:rPr>
        <w:t>Consiliul  raional  Florești</w:t>
      </w:r>
    </w:p>
    <w:p w:rsidR="00A65A70" w:rsidRPr="00FF430B" w:rsidRDefault="00A65A70" w:rsidP="00D06B86">
      <w:pPr>
        <w:ind w:firstLine="709"/>
        <w:jc w:val="center"/>
        <w:rPr>
          <w:i/>
        </w:rPr>
      </w:pPr>
      <w:r w:rsidRPr="00FF430B">
        <w:rPr>
          <w:i/>
        </w:rPr>
        <w:t>(denumirea, adresa)</w:t>
      </w:r>
    </w:p>
    <w:p w:rsidR="00A65A70" w:rsidRDefault="00A65A70" w:rsidP="00D06B86">
      <w:pPr>
        <w:pStyle w:val="cp"/>
        <w:ind w:firstLine="709"/>
        <w:jc w:val="both"/>
      </w:pPr>
      <w:r w:rsidRPr="00FF430B">
        <w:t>1 . Descriere generală</w:t>
      </w:r>
    </w:p>
    <w:p w:rsidR="00A65A70" w:rsidRPr="00FF430B" w:rsidRDefault="00A65A70" w:rsidP="00D06B86">
      <w:pPr>
        <w:pStyle w:val="cp"/>
        <w:jc w:val="both"/>
      </w:pPr>
      <w:r>
        <w:t xml:space="preserve">Drumul  local </w:t>
      </w:r>
      <w:r w:rsidRPr="00C950BD">
        <w:rPr>
          <w:lang w:val="pt-BR"/>
        </w:rPr>
        <w:t>L187 R19 Drum  de  aces  spre  s.  Bursuc,</w:t>
      </w:r>
      <w:r>
        <w:rPr>
          <w:lang w:val="pt-BR"/>
        </w:rPr>
        <w:t xml:space="preserve">  modernizarea   drumului  prin executarea cu îmbrăcăminte  din  beton  asfalt.</w:t>
      </w:r>
    </w:p>
    <w:p w:rsidR="00A65A70" w:rsidRPr="00FF430B" w:rsidRDefault="00A65A70" w:rsidP="00D06B86">
      <w:pPr>
        <w:ind w:firstLine="709"/>
        <w:jc w:val="both"/>
      </w:pPr>
      <w:r w:rsidRPr="00FF430B">
        <w:t>Se precizează adresa (şantierul) lucrărilor, descrierea generală a obiectelor lucrării, detalii specifice de amplasare etc.</w:t>
      </w:r>
    </w:p>
    <w:p w:rsidR="00A65A70" w:rsidRDefault="00A65A70" w:rsidP="00573383">
      <w:pPr>
        <w:ind w:firstLine="709"/>
        <w:jc w:val="both"/>
        <w:rPr>
          <w:b/>
        </w:rPr>
      </w:pPr>
      <w:r w:rsidRPr="00FF430B">
        <w:rPr>
          <w:b/>
        </w:rPr>
        <w:t>2. Informaţii şi proiectare</w:t>
      </w:r>
    </w:p>
    <w:p w:rsidR="00A65A70" w:rsidRPr="00FF430B" w:rsidRDefault="00A65A70" w:rsidP="00573383">
      <w:pPr>
        <w:ind w:firstLine="709"/>
        <w:jc w:val="both"/>
        <w:rPr>
          <w:b/>
        </w:rPr>
      </w:pPr>
      <w:r>
        <w:rPr>
          <w:b/>
        </w:rPr>
        <w:t xml:space="preserve">Sistemul rutier  este  proiectat conform  categoriei  tehnice drumde  categoria  IV-a cu  2  benzi  de circulație  ,lățimea  carosabilului  de  </w:t>
      </w:r>
      <w:smartTag w:uri="urn:schemas-microsoft-com:office:smarttags" w:element="metricconverter">
        <w:smartTagPr>
          <w:attr w:name="ProductID" w:val="6 m"/>
        </w:smartTagPr>
        <w:r>
          <w:rPr>
            <w:b/>
          </w:rPr>
          <w:t>6 m</w:t>
        </w:r>
      </w:smartTag>
      <w:r>
        <w:rPr>
          <w:b/>
        </w:rPr>
        <w:t>, lățime  acostamentelor  1m,</w:t>
      </w:r>
    </w:p>
    <w:p w:rsidR="00A65A70" w:rsidRPr="00FF430B" w:rsidRDefault="00A65A70" w:rsidP="00D06B86">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A65A70" w:rsidRDefault="00A65A70" w:rsidP="00D06B86">
      <w:pPr>
        <w:ind w:firstLine="709"/>
        <w:jc w:val="both"/>
        <w:rPr>
          <w:b/>
        </w:rPr>
      </w:pPr>
      <w:r w:rsidRPr="00FF430B">
        <w:rPr>
          <w:b/>
        </w:rPr>
        <w:t>3. Materiale, compatibilităţi, reglementări tehnice şi standarde utilizate</w:t>
      </w:r>
    </w:p>
    <w:p w:rsidR="00A65A70" w:rsidRPr="001C48F9" w:rsidRDefault="00A65A70" w:rsidP="00D06B86">
      <w:pPr>
        <w:ind w:firstLine="709"/>
        <w:jc w:val="both"/>
        <w:rPr>
          <w:b/>
          <w:lang w:val="pt-BR"/>
        </w:rPr>
      </w:pPr>
      <w:r>
        <w:rPr>
          <w:b/>
        </w:rPr>
        <w:t>Lucrarile  de terasament   se  execută  conf   CH</w:t>
      </w:r>
      <w:r>
        <w:rPr>
          <w:b/>
          <w:lang w:val="ru-RU"/>
        </w:rPr>
        <w:t>иП</w:t>
      </w:r>
      <w:r w:rsidRPr="001C48F9">
        <w:rPr>
          <w:b/>
          <w:lang w:val="pt-BR"/>
        </w:rPr>
        <w:t xml:space="preserve"> 3,06,03-85</w:t>
      </w:r>
    </w:p>
    <w:p w:rsidR="00A65A70" w:rsidRDefault="00A65A70" w:rsidP="00D06B86">
      <w:pPr>
        <w:ind w:firstLine="709"/>
        <w:jc w:val="both"/>
        <w:rPr>
          <w:b/>
        </w:rPr>
      </w:pPr>
      <w:r w:rsidRPr="001C48F9">
        <w:rPr>
          <w:b/>
          <w:lang w:val="pt-BR"/>
        </w:rPr>
        <w:t xml:space="preserve"> Startul  der  funda</w:t>
      </w:r>
      <w:r>
        <w:rPr>
          <w:b/>
        </w:rPr>
        <w:t>ție  conform  SM SR EN 13242+A1</w:t>
      </w:r>
    </w:p>
    <w:p w:rsidR="00A65A70" w:rsidRPr="0058510E" w:rsidRDefault="00A65A70" w:rsidP="00D06B86">
      <w:pPr>
        <w:ind w:firstLine="709"/>
        <w:jc w:val="both"/>
        <w:rPr>
          <w:b/>
        </w:rPr>
      </w:pPr>
    </w:p>
    <w:p w:rsidR="00A65A70" w:rsidRPr="00FF430B" w:rsidRDefault="00A65A70" w:rsidP="00D06B86">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A65A70" w:rsidRDefault="00A65A70" w:rsidP="00D06B86">
      <w:pPr>
        <w:ind w:firstLine="709"/>
        <w:jc w:val="both"/>
        <w:rPr>
          <w:b/>
        </w:rPr>
      </w:pPr>
      <w:r w:rsidRPr="00FF430B">
        <w:rPr>
          <w:b/>
        </w:rPr>
        <w:t>4. Mostre</w:t>
      </w:r>
    </w:p>
    <w:p w:rsidR="00A65A70" w:rsidRDefault="00A65A70" w:rsidP="00D06B86">
      <w:pPr>
        <w:ind w:firstLine="709"/>
        <w:jc w:val="both"/>
        <w:rPr>
          <w:b/>
        </w:rPr>
      </w:pPr>
      <w:r>
        <w:rPr>
          <w:b/>
        </w:rPr>
        <w:t>La  recepția   lucrărilor  antreprenorul va  prezenta rezultatul  incercărilor  de  laborator   a   mostrelo  betonului  asfalt.</w:t>
      </w:r>
    </w:p>
    <w:p w:rsidR="00A65A70" w:rsidRPr="00FF430B" w:rsidRDefault="00A65A70" w:rsidP="00D06B86">
      <w:pPr>
        <w:ind w:firstLine="709"/>
        <w:jc w:val="both"/>
        <w:rPr>
          <w:b/>
        </w:rPr>
      </w:pPr>
    </w:p>
    <w:p w:rsidR="00A65A70" w:rsidRPr="00FF430B" w:rsidRDefault="00A65A70" w:rsidP="00D06B86">
      <w:pPr>
        <w:ind w:firstLine="709"/>
        <w:jc w:val="both"/>
      </w:pPr>
      <w:r w:rsidRPr="00FF430B">
        <w:t>Se precizează modul de prezentare a mostrelor la toate produsele utilizate.</w:t>
      </w:r>
    </w:p>
    <w:p w:rsidR="00A65A70" w:rsidRPr="00FF430B" w:rsidRDefault="00A65A70" w:rsidP="00D06B86">
      <w:pPr>
        <w:ind w:firstLine="709"/>
        <w:jc w:val="both"/>
        <w:rPr>
          <w:b/>
        </w:rPr>
      </w:pPr>
      <w:r w:rsidRPr="00FF430B">
        <w:rPr>
          <w:b/>
        </w:rPr>
        <w:t>5. Furnizarea, păstrarea, protecţia materialelor şi a lucrărilor. Securitatea construcţiilor şi a terenurilor aferente</w:t>
      </w:r>
    </w:p>
    <w:p w:rsidR="00A65A70" w:rsidRPr="00FF430B" w:rsidRDefault="00A65A70" w:rsidP="00D06B86">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A65A70" w:rsidRPr="00FF430B" w:rsidRDefault="00A65A70" w:rsidP="00D06B86">
      <w:pPr>
        <w:ind w:firstLine="709"/>
        <w:jc w:val="both"/>
        <w:rPr>
          <w:b/>
        </w:rPr>
      </w:pPr>
      <w:r w:rsidRPr="00FF430B">
        <w:rPr>
          <w:b/>
        </w:rPr>
        <w:t>6. Încercări, instrucţiuni, garanţii ale furnizorilor, desene şi scheme de execuţie</w:t>
      </w:r>
    </w:p>
    <w:p w:rsidR="00A65A70" w:rsidRPr="00FF430B" w:rsidRDefault="00A65A70" w:rsidP="00D06B86">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A65A70" w:rsidRPr="00FF430B" w:rsidRDefault="00A65A70" w:rsidP="00D06B86">
      <w:pPr>
        <w:ind w:firstLine="709"/>
        <w:jc w:val="both"/>
        <w:rPr>
          <w:b/>
        </w:rPr>
      </w:pPr>
      <w:r w:rsidRPr="00FF430B">
        <w:rPr>
          <w:b/>
        </w:rPr>
        <w:t>7. Remedierea viciilor ascunse şi a defectelor</w:t>
      </w:r>
    </w:p>
    <w:p w:rsidR="00A65A70" w:rsidRDefault="00A65A70" w:rsidP="00D06B86">
      <w:pPr>
        <w:ind w:firstLine="709"/>
        <w:jc w:val="both"/>
      </w:pPr>
      <w:r>
        <w:t xml:space="preserve">In caz de depistare - se constatează în prezenta reprezentantului supravegherii tehnice si se introduce înscrierea in cartea tehnica . </w:t>
      </w:r>
    </w:p>
    <w:p w:rsidR="00A65A70" w:rsidRDefault="00A65A70" w:rsidP="00D06B86">
      <w:pPr>
        <w:ind w:firstLine="709"/>
        <w:jc w:val="both"/>
        <w:rPr>
          <w:b/>
        </w:rPr>
      </w:pPr>
      <w:r>
        <w:t>- Lucrarile care devin ascunse nu vor fi acoperite lara aprobarea responsabilului tehnic atestat și proiectantului, Antreprenorul asigura posibilitatea sa examineze si sa urmareasca orice lucrare care urmeaza sa fie ascunsa. Responsabilul tehnic atestat si proiectantul participa la examinarea și masurarea lucrarilor.</w:t>
      </w:r>
      <w:r w:rsidRPr="00FF430B">
        <w:rPr>
          <w:b/>
        </w:rPr>
        <w:t xml:space="preserve"> </w:t>
      </w:r>
    </w:p>
    <w:p w:rsidR="00A65A70" w:rsidRDefault="00A65A70" w:rsidP="00D06B86">
      <w:pPr>
        <w:ind w:firstLine="709"/>
        <w:jc w:val="both"/>
        <w:rPr>
          <w:b/>
        </w:rPr>
      </w:pPr>
    </w:p>
    <w:p w:rsidR="00A65A70" w:rsidRDefault="00A65A70" w:rsidP="00D06B86">
      <w:pPr>
        <w:ind w:firstLine="709"/>
        <w:jc w:val="both"/>
        <w:rPr>
          <w:b/>
        </w:rPr>
      </w:pPr>
      <w:r w:rsidRPr="00FF430B">
        <w:rPr>
          <w:b/>
        </w:rPr>
        <w:t>8. Trasarea geodezică a lucrărilor, toleranţe de execuţie</w:t>
      </w:r>
    </w:p>
    <w:p w:rsidR="00A65A70" w:rsidRDefault="00A65A70" w:rsidP="00D06B86">
      <w:pPr>
        <w:ind w:firstLine="709"/>
        <w:jc w:val="both"/>
        <w:rPr>
          <w:b/>
        </w:rPr>
      </w:pPr>
    </w:p>
    <w:p w:rsidR="00A65A70" w:rsidRPr="00FF430B" w:rsidRDefault="00A65A70" w:rsidP="008D35D8">
      <w:pPr>
        <w:jc w:val="both"/>
        <w:rPr>
          <w:b/>
        </w:rPr>
      </w:pPr>
      <w:r w:rsidRPr="008D35D8">
        <w:rPr>
          <w:b/>
        </w:rPr>
        <w:t>Pina la inceperea lucrarilor Clientul preda reperi. Antreprenorul este obligat sa aiba un geodez cu</w:t>
      </w:r>
      <w:r>
        <w:rPr>
          <w:b/>
        </w:rPr>
        <w:t xml:space="preserve"> </w:t>
      </w:r>
      <w:r w:rsidRPr="008D35D8">
        <w:rPr>
          <w:b/>
        </w:rPr>
        <w:t xml:space="preserve">echipamentul controlat.Trasarea axelor principale, stilpilor si liniilor de comunicatie ~i hotarelor terenului pus indispozitia Antreprenorului, precum </w:t>
      </w:r>
      <w:r>
        <w:rPr>
          <w:b/>
        </w:rPr>
        <w:t>ș</w:t>
      </w:r>
      <w:r w:rsidRPr="008D35D8">
        <w:rPr>
          <w:b/>
        </w:rPr>
        <w:t>i materializarea cotelor de nivel in apropierea nemijlocita aterenului, sunt obligatiuni ale Antreprenorului.</w:t>
      </w:r>
    </w:p>
    <w:p w:rsidR="00A65A70" w:rsidRPr="00FF430B" w:rsidRDefault="00A65A70" w:rsidP="00D06B86">
      <w:pPr>
        <w:ind w:firstLine="709"/>
        <w:jc w:val="both"/>
      </w:pPr>
      <w:r w:rsidRPr="00FF430B">
        <w:t>Se precizează modalităţile de trasare geodezică, bornele, reperele, picheţii, jaloanele, aliniamentele; toleranţele admise la executarea lucrărilor.</w:t>
      </w:r>
    </w:p>
    <w:p w:rsidR="00A65A70" w:rsidRDefault="00A65A70" w:rsidP="008D35D8">
      <w:pPr>
        <w:ind w:firstLine="709"/>
        <w:jc w:val="both"/>
        <w:rPr>
          <w:b/>
        </w:rPr>
      </w:pPr>
      <w:r w:rsidRPr="00FF430B">
        <w:rPr>
          <w:b/>
        </w:rPr>
        <w:t>11. Nivelul admis al zgomotului şi al vibraţiilor</w:t>
      </w:r>
    </w:p>
    <w:p w:rsidR="00A65A70" w:rsidRPr="00FF430B" w:rsidRDefault="00A65A70" w:rsidP="008D35D8">
      <w:pPr>
        <w:ind w:firstLine="709"/>
        <w:jc w:val="both"/>
        <w:rPr>
          <w:b/>
        </w:rPr>
      </w:pPr>
    </w:p>
    <w:p w:rsidR="00A65A70" w:rsidRPr="00FF430B" w:rsidRDefault="00A65A70" w:rsidP="00D06B86">
      <w:pPr>
        <w:ind w:firstLine="709"/>
        <w:jc w:val="both"/>
        <w:rPr>
          <w:b/>
        </w:rPr>
      </w:pPr>
      <w:r w:rsidRPr="00FF430B">
        <w:rPr>
          <w:b/>
        </w:rPr>
        <w:t>15. Echipamentele, instalaţiile, utilajele, sculele, instrumentele, dispozitivele şi alte obiecte necesare pentru executarea lucrărilor</w:t>
      </w:r>
    </w:p>
    <w:p w:rsidR="00A65A70" w:rsidRPr="00FF430B" w:rsidRDefault="00A65A70" w:rsidP="00D06B86">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A65A70" w:rsidRPr="00FF430B" w:rsidRDefault="00A65A70" w:rsidP="00D06B86">
      <w:pPr>
        <w:ind w:firstLine="709"/>
        <w:jc w:val="both"/>
        <w:rPr>
          <w:b/>
        </w:rPr>
      </w:pPr>
      <w:r w:rsidRPr="00FF430B">
        <w:rPr>
          <w:b/>
        </w:rPr>
        <w:t>16. Definiţii</w:t>
      </w:r>
    </w:p>
    <w:p w:rsidR="00A65A70" w:rsidRPr="00FF430B" w:rsidRDefault="00A65A70" w:rsidP="00D06B86">
      <w:pPr>
        <w:ind w:firstLine="709"/>
        <w:jc w:val="both"/>
      </w:pPr>
      <w:r>
        <w:t xml:space="preserve">Termenul  de  execuție   a  lucrărilor este  de  30 zile la  antrepremorul   va  prezenta  graficul  de   executare  a   lucrărilor  actualizat conform datei  din   dispoziția   de  incepere a lucrărilor </w:t>
      </w:r>
    </w:p>
    <w:p w:rsidR="00A65A70" w:rsidRDefault="00A65A70" w:rsidP="00D06B86">
      <w:pPr>
        <w:ind w:firstLine="709"/>
        <w:jc w:val="both"/>
        <w:rPr>
          <w:b/>
        </w:rPr>
      </w:pPr>
      <w:r w:rsidRPr="00FF430B">
        <w:rPr>
          <w:b/>
        </w:rPr>
        <w:t>18. Documente obligatorii la depunerea ofertei</w:t>
      </w:r>
    </w:p>
    <w:p w:rsidR="00A65A70" w:rsidRPr="000A0524" w:rsidRDefault="00A65A70" w:rsidP="00580B43">
      <w:pPr>
        <w:pStyle w:val="ListParagraph"/>
        <w:numPr>
          <w:ilvl w:val="0"/>
          <w:numId w:val="3"/>
        </w:numPr>
        <w:tabs>
          <w:tab w:val="left" w:pos="0"/>
          <w:tab w:val="left" w:pos="426"/>
          <w:tab w:val="left" w:pos="960"/>
        </w:tabs>
        <w:spacing w:after="120"/>
        <w:rPr>
          <w:iCs/>
          <w:lang w:eastAsia="ru-RU"/>
        </w:rPr>
      </w:pPr>
      <w:r w:rsidRPr="000A0524">
        <w:rPr>
          <w:iCs/>
          <w:lang w:eastAsia="ru-RU"/>
        </w:rPr>
        <w:t>Oferta</w:t>
      </w:r>
    </w:p>
    <w:p w:rsidR="00A65A70" w:rsidRDefault="00A65A70" w:rsidP="00580B43">
      <w:pPr>
        <w:pStyle w:val="ListParagraph"/>
        <w:numPr>
          <w:ilvl w:val="0"/>
          <w:numId w:val="3"/>
        </w:numPr>
        <w:tabs>
          <w:tab w:val="left" w:pos="0"/>
          <w:tab w:val="left" w:pos="426"/>
          <w:tab w:val="left" w:pos="960"/>
        </w:tabs>
        <w:spacing w:after="120"/>
      </w:pPr>
      <w:r>
        <w:t>D</w:t>
      </w:r>
      <w:r w:rsidRPr="00FF430B">
        <w:t>ocumentația de deviz</w:t>
      </w:r>
    </w:p>
    <w:p w:rsidR="00A65A70" w:rsidRPr="000A0524" w:rsidRDefault="00A65A70" w:rsidP="00580B43">
      <w:pPr>
        <w:pStyle w:val="ListParagraph"/>
        <w:numPr>
          <w:ilvl w:val="0"/>
          <w:numId w:val="3"/>
        </w:numPr>
        <w:tabs>
          <w:tab w:val="left" w:pos="0"/>
          <w:tab w:val="left" w:pos="426"/>
          <w:tab w:val="left" w:pos="960"/>
        </w:tabs>
        <w:spacing w:after="120"/>
        <w:rPr>
          <w:lang w:val="pt-BR"/>
        </w:rPr>
      </w:pPr>
      <w:r w:rsidRPr="000A0524">
        <w:rPr>
          <w:lang w:val="pt-BR"/>
        </w:rPr>
        <w:t>Declaraţie privind valabilitatea ofertei</w:t>
      </w:r>
    </w:p>
    <w:p w:rsidR="00A65A70" w:rsidRPr="000A0524" w:rsidRDefault="00A65A70" w:rsidP="00580B43">
      <w:pPr>
        <w:pStyle w:val="ListParagraph"/>
        <w:numPr>
          <w:ilvl w:val="0"/>
          <w:numId w:val="3"/>
        </w:numPr>
        <w:tabs>
          <w:tab w:val="left" w:pos="0"/>
          <w:tab w:val="left" w:pos="426"/>
          <w:tab w:val="left" w:pos="960"/>
        </w:tabs>
        <w:spacing w:after="120"/>
        <w:rPr>
          <w:color w:val="000000"/>
        </w:rPr>
      </w:pPr>
      <w:r w:rsidRPr="000A0524">
        <w:rPr>
          <w:lang w:val="pt-BR"/>
        </w:rPr>
        <w:t>Grafic de executare a lucrărilor</w:t>
      </w:r>
    </w:p>
    <w:p w:rsidR="00A65A70" w:rsidRPr="00580B43" w:rsidRDefault="00A65A70" w:rsidP="00580B43">
      <w:pPr>
        <w:pStyle w:val="ListParagraph"/>
        <w:numPr>
          <w:ilvl w:val="0"/>
          <w:numId w:val="3"/>
        </w:numPr>
        <w:tabs>
          <w:tab w:val="left" w:pos="0"/>
          <w:tab w:val="left" w:pos="426"/>
          <w:tab w:val="left" w:pos="960"/>
        </w:tabs>
        <w:spacing w:after="120"/>
        <w:rPr>
          <w:color w:val="000000"/>
        </w:rPr>
      </w:pPr>
      <w:r w:rsidRPr="000A0524">
        <w:rPr>
          <w:color w:val="000000"/>
        </w:rPr>
        <w:t>Garanția pentru ofertă</w:t>
      </w:r>
    </w:p>
    <w:p w:rsidR="00A65A70" w:rsidRPr="00FF430B" w:rsidRDefault="00A65A70" w:rsidP="00D06B86">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A65A70" w:rsidRDefault="00A65A70" w:rsidP="00D06B86">
      <w:pPr>
        <w:ind w:firstLine="709"/>
        <w:jc w:val="both"/>
        <w:rPr>
          <w:b/>
        </w:rPr>
      </w:pPr>
      <w:r w:rsidRPr="00FF430B">
        <w:rPr>
          <w:b/>
        </w:rPr>
        <w:t>19. Documente obligatorii la evaluarea ofertelor</w:t>
      </w:r>
    </w:p>
    <w:tbl>
      <w:tblPr>
        <w:tblW w:w="0" w:type="auto"/>
        <w:tblLook w:val="00A0"/>
      </w:tblPr>
      <w:tblGrid>
        <w:gridCol w:w="3810"/>
      </w:tblGrid>
      <w:tr w:rsidR="00A65A70" w:rsidRPr="00DD78C7" w:rsidTr="00525725">
        <w:tc>
          <w:tcPr>
            <w:tcW w:w="3810" w:type="dxa"/>
          </w:tcPr>
          <w:p w:rsidR="00A65A70" w:rsidRPr="00DD78C7" w:rsidRDefault="00A65A70" w:rsidP="00525725">
            <w:pPr>
              <w:shd w:val="clear" w:color="auto" w:fill="FFFFFF"/>
              <w:tabs>
                <w:tab w:val="left" w:pos="612"/>
              </w:tabs>
              <w:spacing w:before="120" w:after="120"/>
              <w:rPr>
                <w:iCs/>
                <w:noProof w:val="0"/>
                <w:lang w:eastAsia="ru-RU"/>
              </w:rPr>
            </w:pPr>
            <w:r w:rsidRPr="00FF430B">
              <w:t>Declarație privind experienţa similară</w:t>
            </w:r>
          </w:p>
        </w:tc>
      </w:tr>
      <w:tr w:rsidR="00A65A70" w:rsidRPr="00DD78C7" w:rsidTr="00525725">
        <w:tc>
          <w:tcPr>
            <w:tcW w:w="3810" w:type="dxa"/>
          </w:tcPr>
          <w:p w:rsidR="00A65A70" w:rsidRPr="00DD78C7" w:rsidRDefault="00A65A70" w:rsidP="00525725">
            <w:pPr>
              <w:shd w:val="clear" w:color="auto" w:fill="FFFFFF"/>
              <w:tabs>
                <w:tab w:val="left" w:pos="612"/>
              </w:tabs>
              <w:spacing w:before="120" w:after="120"/>
              <w:rPr>
                <w:iCs/>
                <w:noProof w:val="0"/>
                <w:lang w:eastAsia="ru-RU"/>
              </w:rPr>
            </w:pPr>
            <w:r w:rsidRPr="004B7C57">
              <w:rPr>
                <w:lang w:val="pt-BR"/>
              </w:rPr>
              <w:t>Declarație privind lista principalelor lucrări executate în ultimul an de activitate</w:t>
            </w:r>
          </w:p>
        </w:tc>
      </w:tr>
      <w:tr w:rsidR="00A65A70" w:rsidRPr="00DD78C7" w:rsidTr="00525725">
        <w:tc>
          <w:tcPr>
            <w:tcW w:w="3810" w:type="dxa"/>
          </w:tcPr>
          <w:p w:rsidR="00A65A70" w:rsidRPr="00DD78C7" w:rsidRDefault="00A65A70" w:rsidP="00525725">
            <w:pPr>
              <w:shd w:val="clear" w:color="auto" w:fill="FFFFFF"/>
              <w:tabs>
                <w:tab w:val="left" w:pos="612"/>
              </w:tabs>
              <w:spacing w:before="120" w:after="120"/>
              <w:rPr>
                <w:iCs/>
                <w:noProof w:val="0"/>
                <w:lang w:eastAsia="ru-RU"/>
              </w:rPr>
            </w:pPr>
            <w:r w:rsidRPr="004B7C57">
              <w:rPr>
                <w:lang w:val="pt-BR"/>
              </w:rPr>
              <w:t>Declaraţie privind dotările specifice, utilajul şi echipamentul necesar pentru îndeplinirea corespunzătoare a contractului</w:t>
            </w:r>
          </w:p>
        </w:tc>
      </w:tr>
      <w:tr w:rsidR="00A65A70" w:rsidRPr="00DD78C7" w:rsidTr="00525725">
        <w:tc>
          <w:tcPr>
            <w:tcW w:w="3810" w:type="dxa"/>
          </w:tcPr>
          <w:p w:rsidR="00A65A70" w:rsidRPr="00DD78C7" w:rsidRDefault="00A65A70" w:rsidP="00525725">
            <w:pPr>
              <w:shd w:val="clear" w:color="auto" w:fill="FFFFFF"/>
              <w:tabs>
                <w:tab w:val="left" w:pos="612"/>
              </w:tabs>
              <w:spacing w:before="120" w:after="120"/>
              <w:rPr>
                <w:iCs/>
                <w:noProof w:val="0"/>
                <w:lang w:eastAsia="ru-RU"/>
              </w:rPr>
            </w:pPr>
            <w:r w:rsidRPr="004B7C57">
              <w:rPr>
                <w:lang w:val="pt-BR"/>
              </w:rPr>
              <w:t>Declaraţie privind personalul de specialitate propus pentru implementarea contractului</w:t>
            </w:r>
          </w:p>
        </w:tc>
      </w:tr>
      <w:tr w:rsidR="00A65A70" w:rsidRPr="00DD78C7" w:rsidTr="00525725">
        <w:tc>
          <w:tcPr>
            <w:tcW w:w="3810" w:type="dxa"/>
          </w:tcPr>
          <w:p w:rsidR="00A65A70" w:rsidRPr="00DD78C7" w:rsidRDefault="00A65A70" w:rsidP="00525725">
            <w:pPr>
              <w:shd w:val="clear" w:color="auto" w:fill="FFFFFF"/>
              <w:tabs>
                <w:tab w:val="left" w:pos="612"/>
              </w:tabs>
              <w:spacing w:before="120" w:after="120"/>
              <w:rPr>
                <w:iCs/>
                <w:noProof w:val="0"/>
                <w:lang w:eastAsia="ru-RU"/>
              </w:rPr>
            </w:pPr>
            <w:r w:rsidRPr="004B7C57">
              <w:rPr>
                <w:lang w:val="pt-BR"/>
              </w:rPr>
              <w:t>Lista subcontractanților şi partea/părţile din contract care sunt îndeplinite de aceştia</w:t>
            </w:r>
          </w:p>
        </w:tc>
      </w:tr>
      <w:tr w:rsidR="00A65A70" w:rsidRPr="00DD78C7" w:rsidTr="00525725">
        <w:tc>
          <w:tcPr>
            <w:tcW w:w="3810" w:type="dxa"/>
          </w:tcPr>
          <w:p w:rsidR="00A65A70" w:rsidRPr="00DD78C7" w:rsidRDefault="00A65A70" w:rsidP="00525725">
            <w:pPr>
              <w:shd w:val="clear" w:color="auto" w:fill="FFFFFF"/>
              <w:tabs>
                <w:tab w:val="left" w:pos="612"/>
              </w:tabs>
              <w:spacing w:before="120" w:after="120"/>
              <w:rPr>
                <w:iCs/>
                <w:noProof w:val="0"/>
                <w:lang w:eastAsia="ru-RU"/>
              </w:rPr>
            </w:pPr>
            <w:r w:rsidRPr="00FF430B">
              <w:t>Informaţii privind asocierea</w:t>
            </w:r>
          </w:p>
        </w:tc>
      </w:tr>
      <w:tr w:rsidR="00A65A70" w:rsidRPr="00DD78C7" w:rsidTr="00525725">
        <w:tc>
          <w:tcPr>
            <w:tcW w:w="3810" w:type="dxa"/>
          </w:tcPr>
          <w:p w:rsidR="00A65A70" w:rsidRPr="00DD78C7" w:rsidRDefault="00A65A70" w:rsidP="00525725">
            <w:pPr>
              <w:shd w:val="clear" w:color="auto" w:fill="FFFFFF"/>
              <w:tabs>
                <w:tab w:val="left" w:pos="612"/>
              </w:tabs>
              <w:spacing w:before="120" w:after="120"/>
              <w:rPr>
                <w:iCs/>
                <w:noProof w:val="0"/>
                <w:lang w:eastAsia="ru-RU"/>
              </w:rPr>
            </w:pPr>
            <w:r w:rsidRPr="004B7C57">
              <w:rPr>
                <w:lang w:val="pt-BR"/>
              </w:rPr>
              <w:t>Angajament terţ susţinător financiar</w:t>
            </w:r>
          </w:p>
        </w:tc>
      </w:tr>
      <w:tr w:rsidR="00A65A70" w:rsidRPr="00DD78C7" w:rsidTr="00525725">
        <w:tc>
          <w:tcPr>
            <w:tcW w:w="3810" w:type="dxa"/>
          </w:tcPr>
          <w:p w:rsidR="00A65A70" w:rsidRPr="00DD78C7" w:rsidRDefault="00A65A70" w:rsidP="00525725">
            <w:pPr>
              <w:shd w:val="clear" w:color="auto" w:fill="FFFFFF"/>
              <w:tabs>
                <w:tab w:val="left" w:pos="612"/>
              </w:tabs>
              <w:spacing w:before="120" w:after="120"/>
              <w:rPr>
                <w:iCs/>
                <w:noProof w:val="0"/>
                <w:lang w:eastAsia="ru-RU"/>
              </w:rPr>
            </w:pPr>
            <w:r w:rsidRPr="004B7C57">
              <w:rPr>
                <w:lang w:val="pt-BR"/>
              </w:rPr>
              <w:t>Angajament privind susţinerea tehnică și profesională a ofertantului/grupului de operatori economici</w:t>
            </w:r>
          </w:p>
        </w:tc>
      </w:tr>
      <w:tr w:rsidR="00A65A70" w:rsidRPr="00DD78C7" w:rsidTr="00525725">
        <w:tc>
          <w:tcPr>
            <w:tcW w:w="3810" w:type="dxa"/>
          </w:tcPr>
          <w:p w:rsidR="00A65A70" w:rsidRPr="00DD78C7" w:rsidRDefault="00A65A70" w:rsidP="00525725">
            <w:pPr>
              <w:shd w:val="clear" w:color="auto" w:fill="FFFFFF"/>
              <w:tabs>
                <w:tab w:val="left" w:pos="612"/>
              </w:tabs>
              <w:spacing w:before="120" w:after="120"/>
              <w:rPr>
                <w:iCs/>
                <w:noProof w:val="0"/>
                <w:lang w:eastAsia="ru-RU"/>
              </w:rPr>
            </w:pPr>
            <w:r w:rsidRPr="00FF430B">
              <w:t>Declaraţie terţ susţinător tehnic</w:t>
            </w:r>
          </w:p>
        </w:tc>
      </w:tr>
      <w:tr w:rsidR="00A65A70" w:rsidRPr="00DD78C7" w:rsidTr="00525725">
        <w:tc>
          <w:tcPr>
            <w:tcW w:w="3810" w:type="dxa"/>
          </w:tcPr>
          <w:p w:rsidR="00A65A70" w:rsidRPr="00DD78C7" w:rsidRDefault="00A65A70" w:rsidP="00525725">
            <w:pPr>
              <w:shd w:val="clear" w:color="auto" w:fill="FFFFFF"/>
              <w:tabs>
                <w:tab w:val="left" w:pos="612"/>
              </w:tabs>
              <w:spacing w:before="120" w:after="120"/>
              <w:rPr>
                <w:iCs/>
                <w:noProof w:val="0"/>
                <w:lang w:eastAsia="ru-RU"/>
              </w:rPr>
            </w:pPr>
            <w:r w:rsidRPr="004B7C57">
              <w:rPr>
                <w:lang w:val="pt-BR"/>
              </w:rPr>
              <w:t>Declaraţie terţ susţinător profesional</w:t>
            </w:r>
          </w:p>
        </w:tc>
      </w:tr>
      <w:tr w:rsidR="00A65A70" w:rsidRPr="00DD78C7" w:rsidTr="00525725">
        <w:tc>
          <w:tcPr>
            <w:tcW w:w="3810" w:type="dxa"/>
          </w:tcPr>
          <w:p w:rsidR="00A65A70" w:rsidRPr="00DD78C7" w:rsidRDefault="00A65A70" w:rsidP="00525725">
            <w:pPr>
              <w:shd w:val="clear" w:color="auto" w:fill="FFFFFF"/>
              <w:tabs>
                <w:tab w:val="left" w:pos="612"/>
              </w:tabs>
              <w:spacing w:before="120" w:after="120"/>
              <w:rPr>
                <w:iCs/>
                <w:noProof w:val="0"/>
                <w:lang w:eastAsia="ru-RU"/>
              </w:rPr>
            </w:pPr>
            <w:r w:rsidRPr="004B7C57">
              <w:rPr>
                <w:lang w:val="pt-BR"/>
              </w:rPr>
              <w:t>Aviz pentru participare la licitațiile publice de lucrări din domeniul construcțiilor și instalațiilor</w:t>
            </w:r>
          </w:p>
        </w:tc>
      </w:tr>
      <w:tr w:rsidR="00A65A70" w:rsidRPr="00DD78C7" w:rsidTr="00525725">
        <w:tc>
          <w:tcPr>
            <w:tcW w:w="3810" w:type="dxa"/>
          </w:tcPr>
          <w:p w:rsidR="00A65A70" w:rsidRPr="00DD78C7" w:rsidRDefault="00A65A70" w:rsidP="00525725">
            <w:pPr>
              <w:shd w:val="clear" w:color="auto" w:fill="FFFFFF"/>
              <w:tabs>
                <w:tab w:val="left" w:pos="612"/>
              </w:tabs>
              <w:spacing w:before="120" w:after="120"/>
              <w:rPr>
                <w:iCs/>
                <w:noProof w:val="0"/>
                <w:lang w:eastAsia="ru-RU"/>
              </w:rPr>
            </w:pPr>
            <w:r>
              <w:t>Ultimul raport financiar</w:t>
            </w:r>
          </w:p>
        </w:tc>
      </w:tr>
      <w:tr w:rsidR="00A65A70" w:rsidRPr="00DD78C7" w:rsidTr="00525725">
        <w:tc>
          <w:tcPr>
            <w:tcW w:w="3810" w:type="dxa"/>
          </w:tcPr>
          <w:p w:rsidR="00A65A70" w:rsidRPr="00DD78C7" w:rsidRDefault="00A65A70" w:rsidP="00525725">
            <w:pPr>
              <w:shd w:val="clear" w:color="auto" w:fill="FFFFFF"/>
              <w:tabs>
                <w:tab w:val="left" w:pos="612"/>
              </w:tabs>
              <w:spacing w:before="120" w:after="120"/>
              <w:rPr>
                <w:iCs/>
                <w:noProof w:val="0"/>
                <w:lang w:eastAsia="ru-RU"/>
              </w:rPr>
            </w:pPr>
            <w:r>
              <w:t>Disponibilitate de bani lichizi sau capital circulant, de resurse creditare sau alte mijloace financiare</w:t>
            </w:r>
          </w:p>
        </w:tc>
      </w:tr>
    </w:tbl>
    <w:p w:rsidR="00A65A70" w:rsidRPr="00FF430B" w:rsidRDefault="00A65A70" w:rsidP="00D06B86">
      <w:pPr>
        <w:ind w:firstLine="709"/>
        <w:jc w:val="both"/>
        <w:rPr>
          <w:b/>
        </w:rPr>
      </w:pPr>
    </w:p>
    <w:p w:rsidR="00A65A70" w:rsidRPr="00FF430B" w:rsidRDefault="00A65A70" w:rsidP="00D06B86">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A65A70" w:rsidRPr="00FF430B" w:rsidRDefault="00A65A70" w:rsidP="00D06B86">
      <w:pPr>
        <w:ind w:firstLine="709"/>
        <w:jc w:val="both"/>
      </w:pPr>
    </w:p>
    <w:p w:rsidR="00A65A70" w:rsidRPr="00FF430B" w:rsidRDefault="00A65A70" w:rsidP="00D06B86">
      <w:pPr>
        <w:ind w:firstLine="709"/>
        <w:jc w:val="both"/>
      </w:pPr>
    </w:p>
    <w:p w:rsidR="00A65A70" w:rsidRPr="00FF430B" w:rsidRDefault="00A65A70" w:rsidP="00D06B86">
      <w:pPr>
        <w:ind w:firstLine="709"/>
        <w:jc w:val="both"/>
      </w:pPr>
    </w:p>
    <w:p w:rsidR="00A65A70" w:rsidRPr="00FF430B" w:rsidRDefault="00A65A70" w:rsidP="00D06B86">
      <w:pPr>
        <w:ind w:firstLine="709"/>
        <w:jc w:val="both"/>
      </w:pPr>
    </w:p>
    <w:p w:rsidR="00A65A70" w:rsidRPr="00FF430B" w:rsidRDefault="00A65A70" w:rsidP="00D06B86">
      <w:pPr>
        <w:ind w:firstLine="709"/>
        <w:jc w:val="both"/>
      </w:pPr>
    </w:p>
    <w:p w:rsidR="00A65A70" w:rsidRPr="00FF430B" w:rsidRDefault="00A65A70" w:rsidP="00D06B86">
      <w:pPr>
        <w:ind w:firstLine="709"/>
        <w:jc w:val="both"/>
      </w:pPr>
      <w:r w:rsidRPr="00FF430B">
        <w:t>------------------------</w:t>
      </w:r>
    </w:p>
    <w:p w:rsidR="00A65A70" w:rsidRPr="00FF430B" w:rsidRDefault="00A65A70" w:rsidP="00D06B86">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A65A70" w:rsidRPr="00FF430B" w:rsidRDefault="00A65A70" w:rsidP="00D06B86">
      <w:pPr>
        <w:ind w:firstLine="709"/>
        <w:jc w:val="both"/>
      </w:pPr>
      <w:r w:rsidRPr="00FF430B">
        <w:t> </w:t>
      </w:r>
    </w:p>
    <w:p w:rsidR="00A65A70" w:rsidRPr="00FF430B" w:rsidRDefault="00A65A70" w:rsidP="00D06B86">
      <w:pPr>
        <w:ind w:firstLine="709"/>
        <w:jc w:val="both"/>
        <w:rPr>
          <w:bCs/>
        </w:rPr>
      </w:pPr>
      <w:r w:rsidRPr="00FF430B">
        <w:rPr>
          <w:bCs/>
        </w:rPr>
        <w:t xml:space="preserve"> </w:t>
      </w:r>
    </w:p>
    <w:p w:rsidR="00A65A70" w:rsidRPr="00FF430B" w:rsidRDefault="00A65A70" w:rsidP="00D06B86">
      <w:pPr>
        <w:ind w:firstLine="709"/>
        <w:jc w:val="both"/>
        <w:rPr>
          <w:bCs/>
        </w:rPr>
      </w:pPr>
    </w:p>
    <w:p w:rsidR="00A65A70" w:rsidRPr="006B5F2E" w:rsidRDefault="00A65A70" w:rsidP="006B5F2E">
      <w:pPr>
        <w:ind w:firstLine="709"/>
        <w:jc w:val="both"/>
      </w:pPr>
      <w:r w:rsidRPr="00FF430B">
        <w:rPr>
          <w:bCs/>
        </w:rPr>
        <w:t xml:space="preserve">Autoritatea contractantă </w:t>
      </w:r>
      <w:r w:rsidRPr="00FF430B">
        <w:t> ___________              </w:t>
      </w:r>
      <w:r w:rsidRPr="00FF430B">
        <w:rPr>
          <w:bCs/>
        </w:rPr>
        <w:t>Data</w:t>
      </w:r>
      <w:r>
        <w:t xml:space="preserve"> "____"_________________</w:t>
      </w:r>
    </w:p>
    <w:p w:rsidR="00A65A70" w:rsidRPr="00FF430B" w:rsidRDefault="00A65A70" w:rsidP="00D06B86">
      <w:pPr>
        <w:jc w:val="both"/>
        <w:rPr>
          <w:b/>
        </w:rPr>
      </w:pPr>
    </w:p>
    <w:p w:rsidR="00A65A70" w:rsidRPr="00FF430B" w:rsidRDefault="00A65A70" w:rsidP="006E7457">
      <w:pPr>
        <w:pStyle w:val="Heading3"/>
        <w:keepNext w:val="0"/>
        <w:keepLines w:val="0"/>
        <w:numPr>
          <w:ilvl w:val="2"/>
          <w:numId w:val="2"/>
        </w:numPr>
        <w:tabs>
          <w:tab w:val="left" w:pos="360"/>
          <w:tab w:val="left" w:pos="1134"/>
        </w:tabs>
        <w:spacing w:before="0" w:after="120"/>
        <w:ind w:left="0"/>
        <w:jc w:val="center"/>
        <w:rPr>
          <w:rFonts w:ascii="Times New Roman" w:hAnsi="Times New Roman"/>
          <w:color w:val="auto"/>
        </w:rPr>
      </w:pPr>
      <w:r w:rsidRPr="00FF430B">
        <w:rPr>
          <w:rFonts w:ascii="Times New Roman" w:hAnsi="Times New Roman"/>
          <w:color w:val="auto"/>
        </w:rPr>
        <w:t>Formularul de deviz nr.1 – Lista cu cantitățile de lucrări</w:t>
      </w:r>
    </w:p>
    <w:p w:rsidR="00A65A70" w:rsidRPr="00090644" w:rsidRDefault="00A65A70" w:rsidP="006E7457">
      <w:pPr>
        <w:ind w:firstLine="709"/>
        <w:jc w:val="both"/>
        <w:rPr>
          <w:b/>
          <w:lang w:val="pt-BR"/>
        </w:rPr>
      </w:pPr>
    </w:p>
    <w:p w:rsidR="00A65A70" w:rsidRPr="00FF430B" w:rsidRDefault="00A65A70" w:rsidP="006E7457">
      <w:pPr>
        <w:ind w:firstLine="709"/>
        <w:jc w:val="both"/>
      </w:pPr>
      <w:r w:rsidRPr="00090644">
        <w:rPr>
          <w:lang w:val="pt-BR"/>
        </w:rPr>
        <w:t>Obiectul Obiectul</w:t>
      </w:r>
      <w:r w:rsidRPr="00D06B86">
        <w:rPr>
          <w:lang w:val="pt-BR"/>
        </w:rPr>
        <w:t xml:space="preserve"> </w:t>
      </w:r>
      <w:r w:rsidRPr="0092690F">
        <w:rPr>
          <w:lang w:val="pt-BR"/>
        </w:rPr>
        <w:t xml:space="preserve">Lucrări de reparare a drumului </w:t>
      </w:r>
      <w:r w:rsidRPr="00C950BD">
        <w:rPr>
          <w:lang w:val="pt-BR"/>
        </w:rPr>
        <w:t xml:space="preserve">L187 R19 Drum  de  aces  spre  s.  Bursuc </w:t>
      </w:r>
      <w:r w:rsidRPr="00FF430B">
        <w:t>_</w:t>
      </w:r>
    </w:p>
    <w:p w:rsidR="00A65A70" w:rsidRPr="00FF430B" w:rsidRDefault="00A65A70" w:rsidP="006E7457">
      <w:pPr>
        <w:ind w:firstLine="709"/>
        <w:jc w:val="center"/>
      </w:pPr>
      <w:r w:rsidRPr="00FF430B">
        <w:rPr>
          <w:i/>
        </w:rPr>
        <w:t>(denumirea, adresa)</w:t>
      </w:r>
    </w:p>
    <w:p w:rsidR="00A65A70" w:rsidRDefault="00A65A70" w:rsidP="006E7457">
      <w:pPr>
        <w:ind w:firstLine="709"/>
        <w:jc w:val="both"/>
        <w:rPr>
          <w:lang w:val="pt-BR"/>
        </w:rPr>
      </w:pPr>
      <w:r w:rsidRPr="00FF430B">
        <w:t>Autoritatea contractantă</w:t>
      </w:r>
      <w:r w:rsidRPr="00D06B86">
        <w:rPr>
          <w:lang w:val="pt-BR"/>
        </w:rPr>
        <w:t xml:space="preserve"> </w:t>
      </w:r>
      <w:r>
        <w:rPr>
          <w:lang w:val="pt-BR"/>
        </w:rPr>
        <w:t>Consiliul  raional  Florești</w:t>
      </w:r>
    </w:p>
    <w:p w:rsidR="00A65A70" w:rsidRPr="00156373" w:rsidRDefault="00A65A70" w:rsidP="006E7457">
      <w:pPr>
        <w:rPr>
          <w:lang w:val="en-US"/>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1350"/>
        <w:gridCol w:w="4860"/>
        <w:gridCol w:w="1080"/>
        <w:gridCol w:w="1530"/>
      </w:tblGrid>
      <w:tr w:rsidR="00A65A70" w:rsidRPr="00156373" w:rsidTr="00576F42">
        <w:trPr>
          <w:cantSplit/>
          <w:trHeight w:val="314"/>
        </w:trPr>
        <w:tc>
          <w:tcPr>
            <w:tcW w:w="900" w:type="dxa"/>
            <w:vMerge w:val="restart"/>
            <w:shd w:val="pct5" w:color="auto" w:fill="auto"/>
            <w:vAlign w:val="center"/>
          </w:tcPr>
          <w:p w:rsidR="00A65A70" w:rsidRPr="00156373" w:rsidRDefault="00A65A70" w:rsidP="00576F42">
            <w:pPr>
              <w:ind w:right="-108"/>
              <w:jc w:val="center"/>
              <w:rPr>
                <w:sz w:val="22"/>
                <w:szCs w:val="22"/>
                <w:lang w:val="en-US"/>
              </w:rPr>
            </w:pPr>
            <w:r w:rsidRPr="00156373">
              <w:rPr>
                <w:sz w:val="22"/>
                <w:szCs w:val="22"/>
                <w:lang w:val="en-US"/>
              </w:rPr>
              <w:t>№</w:t>
            </w:r>
          </w:p>
          <w:p w:rsidR="00A65A70" w:rsidRPr="00156373" w:rsidRDefault="00A65A70" w:rsidP="00576F42">
            <w:pPr>
              <w:ind w:right="-108"/>
              <w:jc w:val="center"/>
              <w:rPr>
                <w:sz w:val="22"/>
                <w:szCs w:val="22"/>
                <w:lang w:val="en-US"/>
              </w:rPr>
            </w:pPr>
            <w:r w:rsidRPr="00156373">
              <w:rPr>
                <w:sz w:val="22"/>
                <w:szCs w:val="22"/>
                <w:lang w:val="en-US"/>
              </w:rPr>
              <w:t>crt.</w:t>
            </w:r>
          </w:p>
        </w:tc>
        <w:tc>
          <w:tcPr>
            <w:tcW w:w="1350" w:type="dxa"/>
            <w:vMerge w:val="restart"/>
            <w:shd w:val="pct5" w:color="auto" w:fill="auto"/>
            <w:vAlign w:val="center"/>
          </w:tcPr>
          <w:p w:rsidR="00A65A70" w:rsidRPr="00156373" w:rsidRDefault="00A65A70" w:rsidP="00576F42">
            <w:pPr>
              <w:ind w:left="-120" w:right="-108"/>
              <w:jc w:val="center"/>
              <w:rPr>
                <w:sz w:val="22"/>
                <w:szCs w:val="22"/>
                <w:lang w:val="en-US"/>
              </w:rPr>
            </w:pPr>
            <w:r w:rsidRPr="00156373">
              <w:rPr>
                <w:sz w:val="22"/>
                <w:szCs w:val="22"/>
              </w:rPr>
              <w:t>Simbol</w:t>
            </w:r>
            <w:r w:rsidRPr="00156373">
              <w:rPr>
                <w:sz w:val="22"/>
                <w:szCs w:val="22"/>
                <w:lang w:val="en-US"/>
              </w:rPr>
              <w:t xml:space="preserve"> </w:t>
            </w:r>
            <w:r w:rsidRPr="00156373">
              <w:rPr>
                <w:sz w:val="22"/>
                <w:szCs w:val="22"/>
              </w:rPr>
              <w:t>norme</w:t>
            </w:r>
            <w:r w:rsidRPr="00156373">
              <w:rPr>
                <w:sz w:val="22"/>
                <w:szCs w:val="22"/>
                <w:lang w:val="en-US"/>
              </w:rPr>
              <w:t xml:space="preserve"> </w:t>
            </w:r>
            <w:r w:rsidRPr="00156373">
              <w:rPr>
                <w:sz w:val="22"/>
                <w:szCs w:val="22"/>
              </w:rPr>
              <w:t xml:space="preserve">şi Cod </w:t>
            </w:r>
            <w:r w:rsidRPr="00156373">
              <w:rPr>
                <w:sz w:val="22"/>
                <w:szCs w:val="22"/>
                <w:lang w:val="en-US"/>
              </w:rPr>
              <w:t xml:space="preserve"> </w:t>
            </w:r>
            <w:r w:rsidRPr="00156373">
              <w:rPr>
                <w:sz w:val="22"/>
                <w:szCs w:val="22"/>
              </w:rPr>
              <w:t>resurse</w:t>
            </w:r>
          </w:p>
        </w:tc>
        <w:tc>
          <w:tcPr>
            <w:tcW w:w="4860" w:type="dxa"/>
            <w:vMerge w:val="restart"/>
            <w:shd w:val="pct5" w:color="auto" w:fill="auto"/>
            <w:vAlign w:val="center"/>
          </w:tcPr>
          <w:p w:rsidR="00A65A70" w:rsidRPr="00156373" w:rsidRDefault="00A65A70" w:rsidP="00576F42">
            <w:pPr>
              <w:jc w:val="center"/>
              <w:rPr>
                <w:sz w:val="22"/>
                <w:szCs w:val="22"/>
              </w:rPr>
            </w:pPr>
          </w:p>
          <w:p w:rsidR="00A65A70" w:rsidRPr="00156373" w:rsidRDefault="00A65A70" w:rsidP="00576F42">
            <w:pPr>
              <w:jc w:val="center"/>
              <w:rPr>
                <w:sz w:val="22"/>
                <w:szCs w:val="22"/>
                <w:lang w:val="en-US"/>
              </w:rPr>
            </w:pPr>
            <w:r w:rsidRPr="00156373">
              <w:rPr>
                <w:sz w:val="22"/>
                <w:szCs w:val="22"/>
              </w:rPr>
              <w:t>Lucrări şi cheltuieli</w:t>
            </w:r>
          </w:p>
        </w:tc>
        <w:tc>
          <w:tcPr>
            <w:tcW w:w="1080" w:type="dxa"/>
            <w:vMerge w:val="restart"/>
            <w:shd w:val="pct5" w:color="auto" w:fill="auto"/>
            <w:vAlign w:val="center"/>
          </w:tcPr>
          <w:p w:rsidR="00A65A70" w:rsidRPr="00156373" w:rsidRDefault="00A65A70" w:rsidP="00576F42">
            <w:pPr>
              <w:ind w:left="-108" w:right="-108"/>
              <w:jc w:val="center"/>
              <w:rPr>
                <w:sz w:val="22"/>
                <w:szCs w:val="22"/>
              </w:rPr>
            </w:pPr>
          </w:p>
          <w:p w:rsidR="00A65A70" w:rsidRPr="00156373" w:rsidRDefault="00A65A70" w:rsidP="00576F42">
            <w:pPr>
              <w:ind w:left="-108" w:right="-108"/>
              <w:jc w:val="center"/>
              <w:rPr>
                <w:sz w:val="22"/>
                <w:szCs w:val="22"/>
                <w:lang w:val="en-US"/>
              </w:rPr>
            </w:pPr>
            <w:r w:rsidRPr="00156373">
              <w:rPr>
                <w:sz w:val="22"/>
                <w:szCs w:val="22"/>
              </w:rPr>
              <w:t>U.M.</w:t>
            </w:r>
          </w:p>
        </w:tc>
        <w:tc>
          <w:tcPr>
            <w:tcW w:w="1530" w:type="dxa"/>
            <w:vMerge w:val="restart"/>
            <w:shd w:val="pct5" w:color="auto" w:fill="auto"/>
            <w:vAlign w:val="center"/>
          </w:tcPr>
          <w:p w:rsidR="00A65A70" w:rsidRPr="00156373" w:rsidRDefault="00A65A70" w:rsidP="00576F42">
            <w:pPr>
              <w:ind w:left="-108" w:right="-108"/>
              <w:jc w:val="center"/>
              <w:rPr>
                <w:sz w:val="22"/>
                <w:szCs w:val="22"/>
                <w:lang w:val="en-US"/>
              </w:rPr>
            </w:pPr>
            <w:r w:rsidRPr="00156373">
              <w:rPr>
                <w:sz w:val="22"/>
                <w:szCs w:val="22"/>
              </w:rPr>
              <w:t>Cantitate conform datelor din proiect</w:t>
            </w:r>
          </w:p>
        </w:tc>
      </w:tr>
      <w:tr w:rsidR="00A65A70" w:rsidRPr="00156373" w:rsidTr="00576F42">
        <w:trPr>
          <w:cantSplit/>
          <w:trHeight w:val="253"/>
        </w:trPr>
        <w:tc>
          <w:tcPr>
            <w:tcW w:w="900" w:type="dxa"/>
            <w:vMerge/>
            <w:vAlign w:val="center"/>
          </w:tcPr>
          <w:p w:rsidR="00A65A70" w:rsidRPr="00156373" w:rsidRDefault="00A65A70" w:rsidP="00576F42">
            <w:pPr>
              <w:jc w:val="center"/>
              <w:rPr>
                <w:sz w:val="22"/>
                <w:szCs w:val="22"/>
                <w:lang w:val="en-US"/>
              </w:rPr>
            </w:pPr>
          </w:p>
        </w:tc>
        <w:tc>
          <w:tcPr>
            <w:tcW w:w="1350" w:type="dxa"/>
            <w:vMerge/>
            <w:vAlign w:val="center"/>
          </w:tcPr>
          <w:p w:rsidR="00A65A70" w:rsidRPr="00156373" w:rsidRDefault="00A65A70" w:rsidP="00576F42">
            <w:pPr>
              <w:jc w:val="center"/>
              <w:rPr>
                <w:sz w:val="22"/>
                <w:szCs w:val="22"/>
                <w:lang w:val="en-US"/>
              </w:rPr>
            </w:pPr>
          </w:p>
        </w:tc>
        <w:tc>
          <w:tcPr>
            <w:tcW w:w="4860" w:type="dxa"/>
            <w:vMerge/>
            <w:vAlign w:val="center"/>
          </w:tcPr>
          <w:p w:rsidR="00A65A70" w:rsidRPr="00156373" w:rsidRDefault="00A65A70" w:rsidP="00576F42">
            <w:pPr>
              <w:jc w:val="center"/>
              <w:rPr>
                <w:sz w:val="22"/>
                <w:szCs w:val="22"/>
                <w:lang w:val="en-US"/>
              </w:rPr>
            </w:pPr>
          </w:p>
        </w:tc>
        <w:tc>
          <w:tcPr>
            <w:tcW w:w="1080" w:type="dxa"/>
            <w:vMerge/>
            <w:vAlign w:val="center"/>
          </w:tcPr>
          <w:p w:rsidR="00A65A70" w:rsidRPr="00156373" w:rsidRDefault="00A65A70" w:rsidP="00576F42">
            <w:pPr>
              <w:jc w:val="center"/>
              <w:rPr>
                <w:sz w:val="22"/>
                <w:szCs w:val="22"/>
                <w:lang w:val="en-US"/>
              </w:rPr>
            </w:pPr>
          </w:p>
        </w:tc>
        <w:tc>
          <w:tcPr>
            <w:tcW w:w="1530" w:type="dxa"/>
            <w:vMerge/>
            <w:vAlign w:val="center"/>
          </w:tcPr>
          <w:p w:rsidR="00A65A70" w:rsidRPr="00156373" w:rsidRDefault="00A65A70" w:rsidP="00576F42">
            <w:pPr>
              <w:jc w:val="center"/>
              <w:rPr>
                <w:sz w:val="22"/>
                <w:szCs w:val="22"/>
                <w:lang w:val="en-US"/>
              </w:rPr>
            </w:pPr>
          </w:p>
        </w:tc>
      </w:tr>
    </w:tbl>
    <w:p w:rsidR="00A65A70" w:rsidRPr="00156373" w:rsidRDefault="00A65A70" w:rsidP="006E7457">
      <w:pPr>
        <w:rPr>
          <w:sz w:val="2"/>
          <w:szCs w:val="2"/>
          <w:lang w:val="en-US"/>
        </w:rPr>
      </w:pPr>
    </w:p>
    <w:tbl>
      <w:tblPr>
        <w:tblW w:w="0" w:type="auto"/>
        <w:tblInd w:w="108" w:type="dxa"/>
        <w:tblLayout w:type="fixed"/>
        <w:tblLook w:val="0000"/>
      </w:tblPr>
      <w:tblGrid>
        <w:gridCol w:w="900"/>
        <w:gridCol w:w="1350"/>
        <w:gridCol w:w="4860"/>
        <w:gridCol w:w="1080"/>
        <w:gridCol w:w="1530"/>
      </w:tblGrid>
      <w:tr w:rsidR="00A65A70" w:rsidRPr="00156373" w:rsidTr="00576F42">
        <w:trPr>
          <w:cantSplit/>
          <w:tblHeader/>
        </w:trPr>
        <w:tc>
          <w:tcPr>
            <w:tcW w:w="900" w:type="dxa"/>
            <w:tcBorders>
              <w:top w:val="single" w:sz="6" w:space="0" w:color="auto"/>
              <w:left w:val="single" w:sz="6" w:space="0" w:color="auto"/>
              <w:bottom w:val="double" w:sz="6" w:space="0" w:color="auto"/>
              <w:right w:val="nil"/>
            </w:tcBorders>
            <w:shd w:val="pct5" w:color="auto" w:fill="auto"/>
          </w:tcPr>
          <w:p w:rsidR="00A65A70" w:rsidRPr="00156373" w:rsidRDefault="00A65A70" w:rsidP="00576F42">
            <w:pPr>
              <w:ind w:right="-108"/>
              <w:jc w:val="center"/>
              <w:rPr>
                <w:sz w:val="22"/>
                <w:szCs w:val="22"/>
                <w:lang w:val="en-US"/>
              </w:rPr>
            </w:pPr>
            <w:r w:rsidRPr="00156373">
              <w:rPr>
                <w:sz w:val="22"/>
                <w:szCs w:val="22"/>
                <w:lang w:val="en-US"/>
              </w:rPr>
              <w:t>1</w:t>
            </w:r>
          </w:p>
        </w:tc>
        <w:tc>
          <w:tcPr>
            <w:tcW w:w="1350" w:type="dxa"/>
            <w:tcBorders>
              <w:top w:val="single" w:sz="6" w:space="0" w:color="auto"/>
              <w:left w:val="single" w:sz="6" w:space="0" w:color="auto"/>
              <w:bottom w:val="double" w:sz="6" w:space="0" w:color="auto"/>
              <w:right w:val="nil"/>
            </w:tcBorders>
            <w:shd w:val="pct5" w:color="auto" w:fill="auto"/>
          </w:tcPr>
          <w:p w:rsidR="00A65A70" w:rsidRPr="00156373" w:rsidRDefault="00A65A70" w:rsidP="00576F42">
            <w:pPr>
              <w:ind w:left="-120" w:right="-108"/>
              <w:jc w:val="center"/>
              <w:rPr>
                <w:sz w:val="22"/>
                <w:szCs w:val="22"/>
                <w:lang w:val="en-US"/>
              </w:rPr>
            </w:pPr>
            <w:r w:rsidRPr="00156373">
              <w:rPr>
                <w:sz w:val="22"/>
                <w:szCs w:val="22"/>
                <w:lang w:val="en-US"/>
              </w:rPr>
              <w:t>2</w:t>
            </w:r>
          </w:p>
        </w:tc>
        <w:tc>
          <w:tcPr>
            <w:tcW w:w="4860" w:type="dxa"/>
            <w:tcBorders>
              <w:top w:val="single" w:sz="6" w:space="0" w:color="auto"/>
              <w:left w:val="single" w:sz="6" w:space="0" w:color="auto"/>
              <w:bottom w:val="double" w:sz="6" w:space="0" w:color="auto"/>
              <w:right w:val="nil"/>
            </w:tcBorders>
            <w:shd w:val="pct5" w:color="auto" w:fill="auto"/>
          </w:tcPr>
          <w:p w:rsidR="00A65A70" w:rsidRPr="00156373" w:rsidRDefault="00A65A70" w:rsidP="00576F42">
            <w:pPr>
              <w:jc w:val="center"/>
              <w:rPr>
                <w:sz w:val="22"/>
                <w:szCs w:val="22"/>
                <w:lang w:val="en-US"/>
              </w:rPr>
            </w:pPr>
            <w:r w:rsidRPr="00156373">
              <w:rPr>
                <w:sz w:val="22"/>
                <w:szCs w:val="22"/>
                <w:lang w:val="en-US"/>
              </w:rPr>
              <w:t>3</w:t>
            </w:r>
          </w:p>
        </w:tc>
        <w:tc>
          <w:tcPr>
            <w:tcW w:w="1080" w:type="dxa"/>
            <w:tcBorders>
              <w:top w:val="single" w:sz="6" w:space="0" w:color="auto"/>
              <w:left w:val="single" w:sz="6" w:space="0" w:color="auto"/>
              <w:bottom w:val="double" w:sz="6" w:space="0" w:color="auto"/>
              <w:right w:val="nil"/>
            </w:tcBorders>
            <w:shd w:val="pct5" w:color="auto" w:fill="auto"/>
          </w:tcPr>
          <w:p w:rsidR="00A65A70" w:rsidRPr="00156373" w:rsidRDefault="00A65A70" w:rsidP="00576F42">
            <w:pPr>
              <w:ind w:left="-108" w:right="-108"/>
              <w:jc w:val="center"/>
              <w:rPr>
                <w:sz w:val="22"/>
                <w:szCs w:val="22"/>
                <w:lang w:val="en-US"/>
              </w:rPr>
            </w:pPr>
            <w:r w:rsidRPr="00156373">
              <w:rPr>
                <w:sz w:val="22"/>
                <w:szCs w:val="22"/>
                <w:lang w:val="en-US"/>
              </w:rPr>
              <w:t>4</w:t>
            </w:r>
          </w:p>
        </w:tc>
        <w:tc>
          <w:tcPr>
            <w:tcW w:w="1530" w:type="dxa"/>
            <w:tcBorders>
              <w:top w:val="single" w:sz="6" w:space="0" w:color="auto"/>
              <w:left w:val="single" w:sz="6" w:space="0" w:color="auto"/>
              <w:bottom w:val="double" w:sz="6" w:space="0" w:color="auto"/>
              <w:right w:val="nil"/>
            </w:tcBorders>
            <w:shd w:val="pct5" w:color="auto" w:fill="auto"/>
          </w:tcPr>
          <w:p w:rsidR="00A65A70" w:rsidRPr="00156373" w:rsidRDefault="00A65A70" w:rsidP="00576F42">
            <w:pPr>
              <w:ind w:left="-108" w:right="-108"/>
              <w:jc w:val="center"/>
              <w:rPr>
                <w:sz w:val="22"/>
                <w:szCs w:val="22"/>
                <w:lang w:val="en-US"/>
              </w:rPr>
            </w:pPr>
            <w:r w:rsidRPr="00156373">
              <w:rPr>
                <w:sz w:val="22"/>
                <w:szCs w:val="22"/>
                <w:lang w:val="en-US"/>
              </w:rPr>
              <w:t>5</w:t>
            </w:r>
          </w:p>
        </w:tc>
      </w:tr>
      <w:tr w:rsidR="00A65A70" w:rsidRPr="00156373" w:rsidTr="00576F42">
        <w:tblPrEx>
          <w:tblBorders>
            <w:left w:val="single" w:sz="6" w:space="0" w:color="auto"/>
            <w:right w:val="single" w:sz="6" w:space="0" w:color="auto"/>
            <w:insideV w:val="single" w:sz="6" w:space="0" w:color="auto"/>
          </w:tblBorders>
          <w:tblCellMar>
            <w:left w:w="107" w:type="dxa"/>
            <w:right w:w="107" w:type="dxa"/>
          </w:tblCellMar>
        </w:tblPrEx>
        <w:tc>
          <w:tcPr>
            <w:tcW w:w="900" w:type="dxa"/>
            <w:tcBorders>
              <w:top w:val="nil"/>
              <w:bottom w:val="nil"/>
            </w:tcBorders>
          </w:tcPr>
          <w:p w:rsidR="00A65A70" w:rsidRPr="00156373" w:rsidRDefault="00A65A70" w:rsidP="00576F42">
            <w:pPr>
              <w:jc w:val="right"/>
              <w:rPr>
                <w:sz w:val="22"/>
                <w:szCs w:val="22"/>
                <w:lang w:val="en-US"/>
              </w:rPr>
            </w:pPr>
            <w:r w:rsidRPr="00156373">
              <w:rPr>
                <w:sz w:val="22"/>
                <w:szCs w:val="22"/>
                <w:lang w:val="en-US"/>
              </w:rPr>
              <w:t xml:space="preserve"> </w:t>
            </w:r>
          </w:p>
        </w:tc>
        <w:tc>
          <w:tcPr>
            <w:tcW w:w="1350" w:type="dxa"/>
            <w:tcBorders>
              <w:top w:val="nil"/>
              <w:bottom w:val="nil"/>
            </w:tcBorders>
          </w:tcPr>
          <w:p w:rsidR="00A65A70" w:rsidRPr="00156373" w:rsidRDefault="00A65A70" w:rsidP="00576F42">
            <w:pPr>
              <w:rPr>
                <w:sz w:val="22"/>
                <w:szCs w:val="22"/>
                <w:lang w:val="en-US"/>
              </w:rPr>
            </w:pPr>
          </w:p>
        </w:tc>
        <w:tc>
          <w:tcPr>
            <w:tcW w:w="4860" w:type="dxa"/>
            <w:tcBorders>
              <w:top w:val="nil"/>
              <w:bottom w:val="nil"/>
            </w:tcBorders>
          </w:tcPr>
          <w:p w:rsidR="00A65A70" w:rsidRPr="00156373" w:rsidRDefault="00A65A70" w:rsidP="00576F42">
            <w:pPr>
              <w:rPr>
                <w:b/>
                <w:bCs/>
                <w:sz w:val="22"/>
                <w:szCs w:val="22"/>
                <w:lang w:val="en-US"/>
              </w:rPr>
            </w:pPr>
            <w:r w:rsidRPr="00156373">
              <w:rPr>
                <w:b/>
                <w:bCs/>
                <w:sz w:val="22"/>
                <w:szCs w:val="22"/>
                <w:lang w:val="en-US"/>
              </w:rPr>
              <w:t xml:space="preserve">1. Lucrari de pregatire </w:t>
            </w:r>
          </w:p>
          <w:p w:rsidR="00A65A70" w:rsidRPr="00156373" w:rsidRDefault="00A65A70" w:rsidP="00576F42">
            <w:pPr>
              <w:rPr>
                <w:sz w:val="22"/>
                <w:szCs w:val="22"/>
                <w:lang w:val="en-US"/>
              </w:rPr>
            </w:pPr>
          </w:p>
        </w:tc>
        <w:tc>
          <w:tcPr>
            <w:tcW w:w="1080" w:type="dxa"/>
            <w:tcBorders>
              <w:top w:val="nil"/>
              <w:bottom w:val="nil"/>
            </w:tcBorders>
          </w:tcPr>
          <w:p w:rsidR="00A65A70" w:rsidRPr="00156373" w:rsidRDefault="00A65A70" w:rsidP="00576F42">
            <w:pPr>
              <w:rPr>
                <w:sz w:val="22"/>
                <w:szCs w:val="22"/>
                <w:lang w:val="en-US"/>
              </w:rPr>
            </w:pPr>
          </w:p>
        </w:tc>
        <w:tc>
          <w:tcPr>
            <w:tcW w:w="1530" w:type="dxa"/>
            <w:tcBorders>
              <w:top w:val="nil"/>
              <w:bottom w:val="nil"/>
            </w:tcBorders>
          </w:tcPr>
          <w:p w:rsidR="00A65A70" w:rsidRPr="00156373" w:rsidRDefault="00A65A70" w:rsidP="00576F42">
            <w:pPr>
              <w:rPr>
                <w:sz w:val="22"/>
                <w:szCs w:val="22"/>
                <w:lang w:val="en-US"/>
              </w:rPr>
            </w:pP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1</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RpCB18G</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Demolarea betoanelor vechi cu mijloace mecanice, (demolarea scarii, placi existente din beton)</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0,130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7123010010200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Betonist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0,52</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9310060019920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deservire CM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0,20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4100116202818</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Apa pentru mortare si betoane</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2912340002509</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Motocompresor mobil de aer de joasa presiune, debit 4,0 - 5,9 mc/min</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0,05</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2952270003370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Ciocan pneumatic 4.0-5.9 m3/min</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0,05</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2922140006702</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Macara de fereastra</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0,03</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2</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TsC03F1</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090644">
              <w:rPr>
                <w:lang w:val="pt-BR"/>
              </w:rPr>
              <w:t xml:space="preserve">Sapatura mecanica cu excavatorul de 0,40-0,70 mc, cu motor cu ardere interna si comanda hidraulica, in pamint cu umiditate naturala, descarcare in autovehicule teren catg. </w:t>
            </w:r>
            <w:r w:rsidRPr="00156373">
              <w:rPr>
                <w:lang w:val="en-US"/>
              </w:rPr>
              <w:t>II (incarcarea betonului din demolare)</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smartTag w:uri="urn:schemas-microsoft-com:office:smarttags" w:element="metricconverter">
              <w:smartTagPr>
                <w:attr w:name="ProductID" w:val="100 m3"/>
              </w:smartTagPr>
              <w:r w:rsidRPr="00156373">
                <w:rPr>
                  <w:sz w:val="22"/>
                  <w:szCs w:val="22"/>
                  <w:lang w:val="en-US"/>
                </w:rPr>
                <w:t>100 m3</w:t>
              </w:r>
            </w:smartTag>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0,001</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2952260003501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Excavator pe senile cu o cupa cu motor termic, 0,40-0,70 mc</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0,00</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3</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TsI51A2</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 xml:space="preserve">Transportarea materialului din demolare cu autobasculanta de 10 t la distanta de: </w:t>
            </w:r>
            <w:smartTag w:uri="urn:schemas-microsoft-com:office:smarttags" w:element="metricconverter">
              <w:smartTagPr>
                <w:attr w:name="ProductID" w:val="2 km"/>
              </w:smartTagPr>
              <w:r w:rsidRPr="00090644">
                <w:rPr>
                  <w:lang w:val="pt-BR"/>
                </w:rPr>
                <w:t>2 km</w:t>
              </w:r>
            </w:smartTag>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0,312</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3410540000007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Autobasculanta-10t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0,01</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4</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DI155A</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 xml:space="preserve">Taierea cu freza a stratului de beton asfaltic uzat, avind latimea tamburului </w:t>
            </w:r>
            <w:smartTag w:uri="urn:schemas-microsoft-com:office:smarttags" w:element="metricconverter">
              <w:smartTagPr>
                <w:attr w:name="ProductID" w:val="1000 mm"/>
              </w:smartTagPr>
              <w:r w:rsidRPr="00090644">
                <w:rPr>
                  <w:lang w:val="pt-BR"/>
                </w:rPr>
                <w:t>1000 mm</w:t>
              </w:r>
            </w:smartTag>
            <w:r w:rsidRPr="00090644">
              <w:rPr>
                <w:lang w:val="pt-BR"/>
              </w:rPr>
              <w:t>, adincimea stratului de: Hmed=6cm  k=1.25</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m2</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1 275,000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9310060019930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55,62</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4100116202806</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Apa industriala in cisterne pt. lucrari drumuri-terasam.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51,00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2940420007200</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 xml:space="preserve">Freza cu latimea tamburului </w:t>
            </w:r>
            <w:smartTag w:uri="urn:schemas-microsoft-com:office:smarttags" w:element="metricconverter">
              <w:smartTagPr>
                <w:attr w:name="ProductID" w:val="1000 mm"/>
              </w:smartTagPr>
              <w:r w:rsidRPr="00090644">
                <w:rPr>
                  <w:sz w:val="22"/>
                  <w:szCs w:val="22"/>
                  <w:lang w:val="pt-BR"/>
                </w:rPr>
                <w:t>1000 mm</w:t>
              </w:r>
            </w:smartTag>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29,01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3410540005603</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Autocisterna 5-8 t cu dispozitive de stropire</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29,01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3410540000001</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Autocamion, 5 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29,01</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5</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TsC03F1</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090644">
              <w:rPr>
                <w:lang w:val="pt-BR"/>
              </w:rPr>
              <w:t xml:space="preserve">Sapatura mecanica cu excavatorul de 0,40-0,70 mc, cu motor cu ardere interna si comanda hidraulica, in pamint cu umiditate naturala, descarcare in autovehicule teren catg. </w:t>
            </w:r>
            <w:r w:rsidRPr="00156373">
              <w:rPr>
                <w:lang w:val="en-US"/>
              </w:rPr>
              <w:t>II (incarcarea materialului din demolare)</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0,536</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2952260003501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Excavator pe senile cu o cupa cu motor termic, 0,40-0,70 mc</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1,21</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6</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TsI51A2</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Transportarea materialului din demolare cu autobasculanta de 10 t la distanta de: 2 km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128,520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3410540000007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Autobasculanta-10t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3,47</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7</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TsC51B</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Lucrari la descarcarea materialului din decapare in depozit (piatra sparta se exclude din normativ)</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0,536</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0,19</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2952260003554</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Buldozer 79kw (108CP)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0,21</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8</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DI118</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Decaparea mecanizata a imbracamintei din nisip/PGS/GGS, hmed=0,25</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850,790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9310060019930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121,66</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2952220003546</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Autogreder pina la 175 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20,33</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2952260003544</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Scarificator mecanic remorcat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11,74</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2952500005607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Tractor pe senile 80 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11,74</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9</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TsC03F1</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090644">
              <w:rPr>
                <w:lang w:val="pt-BR"/>
              </w:rPr>
              <w:t xml:space="preserve">Sapatura mecanica cu excavatorul de 0,40-0,70 mc, cu motor cu ardere interna si comanda hidraulica, in pamint cu umiditate naturala, descarcare in autovehicule teren catg. </w:t>
            </w:r>
            <w:r w:rsidRPr="00156373">
              <w:rPr>
                <w:lang w:val="en-US"/>
              </w:rPr>
              <w:t>II (incarcarea materialului din demolare)</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8,508</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2952260003501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Excavator pe senile cu o cupa cu motor termic, 0,40-0,70 mc</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19,14</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10</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TsI51A2</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Transportarea materialului din demolare cu autobasculanta de 10 t la distanta de: 2 km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1 233,730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3410540000007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Autobasculanta-10t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33,31</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11</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TsC51B</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Lucrari la descarcarea materialului din decapare in depozit (piatra sparta se exclude din normativ)</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8,508</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3,06</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2952260003554</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Buldozer 79kw (108CP)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3,40</w:t>
            </w:r>
          </w:p>
        </w:tc>
      </w:tr>
      <w:tr w:rsidR="00A65A70" w:rsidRPr="00156373" w:rsidTr="00576F42">
        <w:tblPrEx>
          <w:tblBorders>
            <w:left w:val="single" w:sz="6" w:space="0" w:color="auto"/>
            <w:right w:val="single" w:sz="6" w:space="0" w:color="auto"/>
            <w:insideV w:val="single" w:sz="6" w:space="0" w:color="auto"/>
          </w:tblBorders>
          <w:tblCellMar>
            <w:left w:w="107" w:type="dxa"/>
            <w:right w:w="107" w:type="dxa"/>
          </w:tblCellMar>
        </w:tblPrEx>
        <w:tc>
          <w:tcPr>
            <w:tcW w:w="900" w:type="dxa"/>
            <w:tcBorders>
              <w:top w:val="nil"/>
              <w:bottom w:val="nil"/>
            </w:tcBorders>
          </w:tcPr>
          <w:p w:rsidR="00A65A70" w:rsidRPr="00156373" w:rsidRDefault="00A65A70" w:rsidP="00576F42">
            <w:pPr>
              <w:jc w:val="right"/>
              <w:rPr>
                <w:sz w:val="22"/>
                <w:szCs w:val="22"/>
                <w:lang w:val="en-US"/>
              </w:rPr>
            </w:pPr>
          </w:p>
        </w:tc>
        <w:tc>
          <w:tcPr>
            <w:tcW w:w="1350" w:type="dxa"/>
            <w:tcBorders>
              <w:top w:val="nil"/>
              <w:bottom w:val="nil"/>
            </w:tcBorders>
          </w:tcPr>
          <w:p w:rsidR="00A65A70" w:rsidRPr="00156373" w:rsidRDefault="00A65A70" w:rsidP="00576F42">
            <w:pPr>
              <w:rPr>
                <w:sz w:val="22"/>
                <w:szCs w:val="22"/>
                <w:lang w:val="en-US"/>
              </w:rPr>
            </w:pPr>
          </w:p>
        </w:tc>
        <w:tc>
          <w:tcPr>
            <w:tcW w:w="4860" w:type="dxa"/>
            <w:tcBorders>
              <w:top w:val="nil"/>
              <w:bottom w:val="nil"/>
            </w:tcBorders>
          </w:tcPr>
          <w:p w:rsidR="00A65A70" w:rsidRPr="00156373" w:rsidRDefault="00A65A70" w:rsidP="00576F42">
            <w:pPr>
              <w:rPr>
                <w:b/>
                <w:bCs/>
                <w:sz w:val="22"/>
                <w:szCs w:val="22"/>
                <w:lang w:val="en-US"/>
              </w:rPr>
            </w:pPr>
            <w:r w:rsidRPr="00156373">
              <w:rPr>
                <w:b/>
                <w:bCs/>
                <w:sz w:val="22"/>
                <w:szCs w:val="22"/>
                <w:lang w:val="en-US"/>
              </w:rPr>
              <w:t xml:space="preserve">2. Defrisarea copacilor </w:t>
            </w:r>
          </w:p>
          <w:p w:rsidR="00A65A70" w:rsidRPr="00156373" w:rsidRDefault="00A65A70" w:rsidP="00576F42">
            <w:pPr>
              <w:rPr>
                <w:sz w:val="22"/>
                <w:szCs w:val="22"/>
                <w:lang w:val="en-US"/>
              </w:rPr>
            </w:pPr>
          </w:p>
        </w:tc>
        <w:tc>
          <w:tcPr>
            <w:tcW w:w="1080" w:type="dxa"/>
            <w:tcBorders>
              <w:top w:val="nil"/>
              <w:bottom w:val="nil"/>
            </w:tcBorders>
          </w:tcPr>
          <w:p w:rsidR="00A65A70" w:rsidRPr="00156373" w:rsidRDefault="00A65A70" w:rsidP="00576F42">
            <w:pPr>
              <w:rPr>
                <w:sz w:val="22"/>
                <w:szCs w:val="22"/>
                <w:lang w:val="en-US"/>
              </w:rPr>
            </w:pPr>
          </w:p>
        </w:tc>
        <w:tc>
          <w:tcPr>
            <w:tcW w:w="1530" w:type="dxa"/>
            <w:tcBorders>
              <w:top w:val="nil"/>
              <w:bottom w:val="nil"/>
            </w:tcBorders>
          </w:tcPr>
          <w:p w:rsidR="00A65A70" w:rsidRPr="00156373" w:rsidRDefault="00A65A70" w:rsidP="00576F42">
            <w:pPr>
              <w:rPr>
                <w:sz w:val="22"/>
                <w:szCs w:val="22"/>
                <w:lang w:val="en-US"/>
              </w:rPr>
            </w:pP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12</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TsG08A</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Doborirea cu ferastraul mecanic a arborilor de esente rasinoase, inclusiv transportarea mauala a materialului lemnos in depozite, in afara sau in zona lucrarilor, arborii avind diametrul de 10...30 cm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8,000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6141120100300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Stivuitor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1,52</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8141260100100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Fasonator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8,72</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7422090100200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Corhonitor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2,80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2955270002608</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Fierastrau mecanic cu lant de 2,2 kw, 3 cp (Drujba)</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0,77</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13</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TsG06E</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Scoaterea cu mijloace manuale a cioatelor de rasinoase (exclusiv bradul) sau foioase moi si transportarea materialului lemnos in depozite, in afara sau in zona lucrarilor, transportarea facindu-se prin tract</w:t>
            </w:r>
            <w:r w:rsidRPr="00156373">
              <w:rPr>
                <w:lang w:val="en-US"/>
              </w:rPr>
              <w:t>о</w:t>
            </w:r>
            <w:r w:rsidRPr="00090644">
              <w:rPr>
                <w:lang w:val="pt-BR"/>
              </w:rPr>
              <w:t>are, diametrul cioatelor sau radacinilor</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8,000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8141260100100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Fasonator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0,16</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5,04</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3410440005604</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Tractor pe pneuri U 650 de 48 kw (65 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0,16</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14</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TsC04G1</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090644">
              <w:rPr>
                <w:lang w:val="pt-BR"/>
              </w:rPr>
              <w:t xml:space="preserve">( INCARCAREA in auto ) Sapatura mecanica cu excavator pe senile de 0,71-1,25 mc, cu motor ardere interna si comanda hidraulica, in pamint cu umiditate naturala, descarcare in autovehicule teren catg. </w:t>
            </w:r>
            <w:r w:rsidRPr="00156373">
              <w:rPr>
                <w:lang w:val="en-US"/>
              </w:rPr>
              <w:t>III</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0,036</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2952260003502</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Excavator pe senile cu o cupa cu motor termic, 0,71-1,25mc</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0,06</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15</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TsI51A2</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Transportarea materialului din demolare cu autobasculanta de 10 t la distanta de: 2 km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3,420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3410540000007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Autobasculanta-10t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0,09</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16</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TsC51C</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Lucrari la descarcarea (piatra sparta se exclude din normativ)</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0,036</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2952260003554</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Buldozer 79kw (108CP)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0,02</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17</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TsG04A</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Defrisarea mecanica, cu defrisator pe tractor S-1500, a suprafetelor de tufisuri sau abrusti cu diametrul de pina la 10 cm, inclusiv impingerea materialului lemnos in gramezi, in afara sau in zona lucrarilor, tufisurilor si arbustii fiind de esente rasinoase</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ha</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0,120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2955270007615</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Echipament defrisator pt. tractor pe senile, peste 110 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0,24</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2952500005614</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Tractor pe senile 150 cp cu remorca</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0,24</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18</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TsC04G1</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090644">
              <w:rPr>
                <w:lang w:val="pt-BR"/>
              </w:rPr>
              <w:t xml:space="preserve">( INCARCAREA in auto ) Sapatura mecanica cu excavator pe senile de 0,71-1,25 mc, cu motor ardere interna si comanda hidraulica, in pamint cu umiditate naturala, descarcare in autovehicule teren catg. </w:t>
            </w:r>
            <w:r w:rsidRPr="00156373">
              <w:rPr>
                <w:lang w:val="en-US"/>
              </w:rPr>
              <w:t>III</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0,540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2952260003502</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Excavator pe senile cu o cupa cu motor termic, 0,71-1,25mc</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0,83</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19</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TsI51A2</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Transportarea materialului din demolare cu autobasculanta de 10 t la distanta de: 2 km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51,300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3410540000007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Autobasculanta-10t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1,39</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20</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TsC51C</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Lucrari la descarcarea (piatra sparta se exclude din normativ)</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0,540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0,21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2952260003554</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Buldozer 79kw (108CP)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0,23</w:t>
            </w:r>
          </w:p>
        </w:tc>
      </w:tr>
      <w:tr w:rsidR="00A65A70" w:rsidRPr="00156373" w:rsidTr="00576F42">
        <w:tblPrEx>
          <w:tblBorders>
            <w:left w:val="single" w:sz="6" w:space="0" w:color="auto"/>
            <w:right w:val="single" w:sz="6" w:space="0" w:color="auto"/>
            <w:insideV w:val="single" w:sz="6" w:space="0" w:color="auto"/>
          </w:tblBorders>
          <w:tblCellMar>
            <w:left w:w="107" w:type="dxa"/>
            <w:right w:w="107" w:type="dxa"/>
          </w:tblCellMar>
        </w:tblPrEx>
        <w:tc>
          <w:tcPr>
            <w:tcW w:w="900" w:type="dxa"/>
            <w:tcBorders>
              <w:top w:val="nil"/>
              <w:bottom w:val="nil"/>
            </w:tcBorders>
          </w:tcPr>
          <w:p w:rsidR="00A65A70" w:rsidRPr="00156373" w:rsidRDefault="00A65A70" w:rsidP="00576F42">
            <w:pPr>
              <w:jc w:val="right"/>
              <w:rPr>
                <w:sz w:val="22"/>
                <w:szCs w:val="22"/>
                <w:lang w:val="en-US"/>
              </w:rPr>
            </w:pPr>
          </w:p>
        </w:tc>
        <w:tc>
          <w:tcPr>
            <w:tcW w:w="1350" w:type="dxa"/>
            <w:tcBorders>
              <w:top w:val="nil"/>
              <w:bottom w:val="nil"/>
            </w:tcBorders>
          </w:tcPr>
          <w:p w:rsidR="00A65A70" w:rsidRPr="00156373" w:rsidRDefault="00A65A70" w:rsidP="00576F42">
            <w:pPr>
              <w:rPr>
                <w:sz w:val="22"/>
                <w:szCs w:val="22"/>
                <w:lang w:val="en-US"/>
              </w:rPr>
            </w:pPr>
          </w:p>
        </w:tc>
        <w:tc>
          <w:tcPr>
            <w:tcW w:w="4860" w:type="dxa"/>
            <w:tcBorders>
              <w:top w:val="nil"/>
              <w:bottom w:val="nil"/>
            </w:tcBorders>
          </w:tcPr>
          <w:p w:rsidR="00A65A70" w:rsidRPr="00156373" w:rsidRDefault="00A65A70" w:rsidP="00576F42">
            <w:pPr>
              <w:rPr>
                <w:b/>
                <w:bCs/>
                <w:sz w:val="22"/>
                <w:szCs w:val="22"/>
                <w:lang w:val="en-US"/>
              </w:rPr>
            </w:pPr>
            <w:r w:rsidRPr="00156373">
              <w:rPr>
                <w:b/>
                <w:bCs/>
                <w:sz w:val="22"/>
                <w:szCs w:val="22"/>
                <w:lang w:val="en-US"/>
              </w:rPr>
              <w:t>3. Lucrari de terasament</w:t>
            </w:r>
          </w:p>
          <w:p w:rsidR="00A65A70" w:rsidRPr="00156373" w:rsidRDefault="00A65A70" w:rsidP="00576F42">
            <w:pPr>
              <w:rPr>
                <w:sz w:val="22"/>
                <w:szCs w:val="22"/>
                <w:lang w:val="en-US"/>
              </w:rPr>
            </w:pPr>
          </w:p>
        </w:tc>
        <w:tc>
          <w:tcPr>
            <w:tcW w:w="1080" w:type="dxa"/>
            <w:tcBorders>
              <w:top w:val="nil"/>
              <w:bottom w:val="nil"/>
            </w:tcBorders>
          </w:tcPr>
          <w:p w:rsidR="00A65A70" w:rsidRPr="00156373" w:rsidRDefault="00A65A70" w:rsidP="00576F42">
            <w:pPr>
              <w:rPr>
                <w:sz w:val="22"/>
                <w:szCs w:val="22"/>
                <w:lang w:val="en-US"/>
              </w:rPr>
            </w:pPr>
          </w:p>
        </w:tc>
        <w:tc>
          <w:tcPr>
            <w:tcW w:w="1530" w:type="dxa"/>
            <w:tcBorders>
              <w:top w:val="nil"/>
              <w:bottom w:val="nil"/>
            </w:tcBorders>
          </w:tcPr>
          <w:p w:rsidR="00A65A70" w:rsidRPr="00156373" w:rsidRDefault="00A65A70" w:rsidP="00576F42">
            <w:pPr>
              <w:rPr>
                <w:sz w:val="22"/>
                <w:szCs w:val="22"/>
                <w:lang w:val="en-US"/>
              </w:rPr>
            </w:pP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21</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TsC03F1</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090644">
              <w:rPr>
                <w:lang w:val="pt-BR"/>
              </w:rPr>
              <w:t xml:space="preserve">Sapatura mecanica cu excavatorul de 0,40-0,70 mc, cu motor cu ardere interna si comanda hidraulica, in pamint cu umiditate naturala, descarcare in autovehicule teren catg. </w:t>
            </w:r>
            <w:r w:rsidRPr="00156373">
              <w:rPr>
                <w:lang w:val="en-US"/>
              </w:rPr>
              <w:t>II (decaparea covatei)</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7,108</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2952260003501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Excavator pe senile cu o cupa cu motor termic, 0,40-0,70 mc</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15,99</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22</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TsI51A2</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Transportarea materialului din demolare cu autobasculanta de 10 t la distanta de: 2 km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1 315,035</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3410540000007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Autobasculanta-10t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35,51</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23</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TsC51B</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Lucrari la descarcarea materialului din decapare in depozit (piatra sparta se exclude din normativ)</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7,108</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2,56</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2952260003554</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Buldozer 79kw (108CP)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2,84</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24</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TsC03F1</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090644">
              <w:rPr>
                <w:lang w:val="pt-BR"/>
              </w:rPr>
              <w:t xml:space="preserve">Sapatura mecanica cu excavatorul de 0,40-0,70 mc, cu motor cu ardere interna si comanda hidraulica, in pamint cu umiditate naturala, descarcare in autovehicule teren catg. </w:t>
            </w:r>
            <w:r w:rsidRPr="00156373">
              <w:rPr>
                <w:lang w:val="en-US"/>
              </w:rPr>
              <w:t>II (Incarcarea pamantului pentru rambleiere)</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1,151</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2952260003501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Excavator pe senile cu o cupa cu motor termic, 0,40-0,70 mc</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2,59</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25</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TsI51A2</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Transportarea materialului din demolare cu autobasculanta de 10 t la distanta de: 2 km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212,950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3410540000007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Autobasculanta-10t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5,75</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26</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DI96</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Compactarea rambleului pamint de cat.II, cu compactor pe pneuri de 25 t , 8 parcursuri pe o urma</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1,151</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2952240004125</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Compactor 25 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1,37</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2952260003552</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Buldozer pe senile 79 kW</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1,83</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27</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TsE05B</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090644">
              <w:rPr>
                <w:lang w:val="pt-BR"/>
              </w:rPr>
              <w:t xml:space="preserve">Nivelarea cu autogreder de pina la 175 CP a suprafetei terenului natural si a platformelor de terasamente, prin taierea damburilor si deplasarea in goluri a pamintului sapat in teren catg. </w:t>
            </w:r>
            <w:r w:rsidRPr="00156373">
              <w:rPr>
                <w:lang w:val="en-US"/>
              </w:rPr>
              <w:t>II</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100m2</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42,103</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2952220003546</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Autogreder pina la 175 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7,96</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28</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DI96</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Compactarea rambleului pamint de cat.II, cu compactor pe pneuri de 25 t , 8 parcursuri pe o urma</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12,630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2952240004125</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Compactor 25 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15,05</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2952260003552</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Buldozer pe senile 79 kW</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20,08</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29</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DI95</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Sapatura mecanizata a rigolelor in pamint de cat.II(sapatura santurilor laterale, de exclus din normativ autobasculanta)</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1,905</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9310060019930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72,39</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2952260003000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Excavator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5,79</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2952220003546</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Autogreder pina la 175 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0,61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2952260003552</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Buldozer pe senile 79 kW</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0,15</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400051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Autobasculante, tonaj pina la 7 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19,05</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30</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TsI51A2</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Transportarea materialului din demolare cu autobasculanta de 10 t la distanta de: 2 km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352,350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3410540000007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Autobasculanta-10t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9,51</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31</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TsC51B</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Lucrari la descarcarea materialului din decapare in depozit (piatra sparta se exclude din normativ)</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1,905</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0,69</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2952260003554</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Buldozer 79kw (108CP)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0,76</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32</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TsC03E1</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090644">
              <w:rPr>
                <w:lang w:val="pt-BR"/>
              </w:rPr>
              <w:t xml:space="preserve">Sapatura mecanica cu excavatorul de 0,40-0,70 mc, cu motor cu ardere interna si comanda hidraulica, in pamint cu umiditate naturala, descarcare in autovehicule teren catg. </w:t>
            </w:r>
            <w:r w:rsidRPr="00156373">
              <w:rPr>
                <w:lang w:val="en-US"/>
              </w:rPr>
              <w:t>I( excavarea pamantului vegetal)</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0,930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2952260003501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Excavator pe senile cu o cupa cu motor termic, 0,40-0,70 mc</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1,81</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33</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TsI51A2</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Transportarea materialului din demolare cu autobasculanta de 10 t la distanta de: 2 km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134,850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3410540000007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Autobasculanta-10t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3,64</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34</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TsC51A</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Lucrari la descarcarea pamintului in depozit, teren categoria I</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0,930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0,28</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1411122201752</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Piatra sparta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2952260003554</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Buldozer 79kw (108CP)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0,31</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35</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TsC03F1</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090644">
              <w:rPr>
                <w:lang w:val="pt-BR"/>
              </w:rPr>
              <w:t xml:space="preserve">Sapatura mecanica cu excavatorul de 0,40-0,70 mc, cu motor cu ardere interna si comanda hidraulica, in pamint cu umiditate naturala, descarcare in autovehicule teren catg. </w:t>
            </w:r>
            <w:r w:rsidRPr="00156373">
              <w:rPr>
                <w:lang w:val="en-US"/>
              </w:rPr>
              <w:t>II (Incarcarea pamantului)</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0,552</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2952260003501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Excavator pe senile cu o cupa cu motor termic, 0,40-0,70 mc</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1,24</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36</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TsI51A2</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Transportarea materialului din demolare cu autobasculanta de 10 t la distanta de: 2 km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80,040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3410540000007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Autobasculanta-10t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2,16</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37</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TsC51B</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Lucrari la descarcarea materialului din decapare in depozit (piatra sparta se exclude din normativ)</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0,552</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0,20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2952260003554</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Buldozer 79kw (108CP)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0,22</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38</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TsC03F1</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090644">
              <w:rPr>
                <w:lang w:val="pt-BR"/>
              </w:rPr>
              <w:t xml:space="preserve">Sapatura mecanica cu excavatorul de 0,40-0,70 mc, cu motor cu ardere interna si comanda hidraulica, in pamint cu umiditate naturala, descarcare in autovehicule teren catg. </w:t>
            </w:r>
            <w:r w:rsidRPr="00156373">
              <w:rPr>
                <w:lang w:val="en-US"/>
              </w:rPr>
              <w:t>II (Incarcarea pamantului pentru executia trepteflor de infratire)</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0,552</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2952260003501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Excavator pe senile cu o cupa cu motor termic, 0,40-0,70 mc</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1,24</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39</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TsI51A2</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Transportarea materialului din demolare cu autobasculanta de 10 t la distanta de: 2 km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80,040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3410540000007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Autobasculanta-10t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2,16</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40</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DI96</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Compactarea rambleului pamint de cat.II, cu compactor pe pneuri de 25 t , 8 parcursuri pe o urma</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0,552</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2952240004125</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Compactor 25 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0,66</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2952260003552</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Buldozer pe senile 79 kW</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0,88</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2952500005600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090644">
              <w:rPr>
                <w:sz w:val="22"/>
                <w:szCs w:val="22"/>
                <w:lang w:val="pt-BR"/>
              </w:rPr>
              <w:t xml:space="preserve">Tractor pe senile pt. alte tipuri de constr. </w:t>
            </w:r>
            <w:r w:rsidRPr="00156373">
              <w:rPr>
                <w:sz w:val="22"/>
                <w:szCs w:val="22"/>
                <w:lang w:val="en-US"/>
              </w:rPr>
              <w:t>(cu exceptia constructiilor hidrotehnice) 79 kW (108 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0,66</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41</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TsC03E1</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090644">
              <w:rPr>
                <w:lang w:val="pt-BR"/>
              </w:rPr>
              <w:t xml:space="preserve">Sapatura mecanica cu excavatorul de 0,40-0,70 mc, cu motor cu ardere interna si comanda hidraulica, in pamint cu umiditate naturala, descarcare in autovehicule teren catg. </w:t>
            </w:r>
            <w:r w:rsidRPr="00156373">
              <w:rPr>
                <w:lang w:val="en-US"/>
              </w:rPr>
              <w:t>I( excavarea pamantului vegetal)</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1,121</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2952260003501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Excavator pe senile cu o cupa cu motor termic, 0,40-0,70 mc</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2,19</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42</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TsI51A2</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Transportarea materialului din demolare cu autobasculanta de 10 t la distanta de: 2 km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162,603</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3410540000007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Autobasculanta-10t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4,39</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43</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TsD01B</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Imprastierea cu lopata a pamintului afinat, in straturi uniforme, de 10-30 cm grosime</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112,140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34,76</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44</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TsE01B</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Nivelarea manuala a terenurilor si platformelor, cu denivelari de 10-20 cm, in teren mijlociu</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100m2</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11,214</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93,97</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45</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TsH09C</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156373">
              <w:rPr>
                <w:lang w:val="en-US"/>
              </w:rPr>
              <w:t>Semanarea gazonului pe suprafetele taluzelor</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100m2</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11,214</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7129020012880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Peisagist-floricultor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58,31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0221107204435</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Seminte de plante-graminee perene (pm)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11,21</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46</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TsH12B</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Udarea suprafetelor cu furtunul de la cisterna</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100m2</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11,214</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7129020012880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Peisagist-floricultor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7,40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4100116202806</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Apa industriala in cisterne pt. lucrari drumuri-terasam.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11,21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3410540005603</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Autocisterna 5-8 t cu dispozitive de stropire</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4,33</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47</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TsC03F1</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090644">
              <w:rPr>
                <w:lang w:val="pt-BR"/>
              </w:rPr>
              <w:t xml:space="preserve">Sapatura mecanica cu excavatorul de 0,40-0,70 mc, cu motor cu ardere interna si comanda hidraulica, in pamint cu umiditate naturala, descarcare in autovehicule teren catg. </w:t>
            </w:r>
            <w:r w:rsidRPr="00156373">
              <w:rPr>
                <w:lang w:val="en-US"/>
              </w:rPr>
              <w:t>II (Incarcarea pamantului)</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2,153</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2952260003501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Excavator pe senile cu o cupa cu motor termic, 0,40-0,70 mc</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4,84</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48</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TsI51A2</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Transportarea materialului din demolare cu autobasculanta de 10 t la distanta de: 2 km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398,400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3410540000007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Autobasculanta-10t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10,76</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49</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DI96</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Compactarea rambleului pamint de cat.II, cu compactor pe pneuri de 25 t , 8 parcursuri pe o urma</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2,154</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2952240004125</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Compactor 25 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2,57</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2952260003552</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Buldozer pe senile 79 kW</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3,42</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2952500005600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090644">
              <w:rPr>
                <w:sz w:val="22"/>
                <w:szCs w:val="22"/>
                <w:lang w:val="pt-BR"/>
              </w:rPr>
              <w:t xml:space="preserve">Tractor pe senile pt. alte tipuri de constr. </w:t>
            </w:r>
            <w:r w:rsidRPr="00156373">
              <w:rPr>
                <w:sz w:val="22"/>
                <w:szCs w:val="22"/>
                <w:lang w:val="en-US"/>
              </w:rPr>
              <w:t>(cu exceptia constructiilor hidrotehnice) 79 kW (108 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2,57</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50</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TsE05B</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090644">
              <w:rPr>
                <w:lang w:val="pt-BR"/>
              </w:rPr>
              <w:t xml:space="preserve">Nivelarea cu autogreder de pina la 175 CP a suprafetei terenului natural si a platformelor de terasamente, prin taierea damburilor si deplasarea in goluri a pamintului sapat in teren catg. </w:t>
            </w:r>
            <w:r w:rsidRPr="00156373">
              <w:rPr>
                <w:lang w:val="en-US"/>
              </w:rPr>
              <w:t>II (nivelarea platformelor acostamentelor)</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100m2</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9,792</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2952220003546</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Autogreder pina la 175 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1,85</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51</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TsD08A1</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Compactarea mecanica a umpluturilor cu compactor pe pneuri static autopropulsat de 10,1-16 t, in straturi succesive de 15-25 cm grosime dupa compactare, exclusiv udarea fiecarui strat in parte, umpluturile executindu-se cu pamint necoeziv(aocstamente)</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2,938</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8,87</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2952240004003</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Compactor pe pneuri static autopropulsat 10,1-16 tf</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10,99</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52</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TsC03F1</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090644">
              <w:rPr>
                <w:lang w:val="pt-BR"/>
              </w:rPr>
              <w:t xml:space="preserve">Sapatura mecanica cu excavatorul de 0,40-0,70 mc, cu motor cu ardere interna si comanda hidraulica, in pamint cu umiditate naturala, descarcare in autovehicule teren catg. </w:t>
            </w:r>
            <w:r w:rsidRPr="00156373">
              <w:rPr>
                <w:lang w:val="en-US"/>
              </w:rPr>
              <w:t>II (Incarcarea pamantului ramas dupa utilizare)</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5,500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2952260003501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Excavator pe senile cu o cupa cu motor termic, 0,40-0,70 mc</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12,38</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53</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TsI51B5</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Transportarea pamintului cu autobasculanta de 10 t la distanta de: 15 km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1 075,500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3410540000007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Autobasculanta-10t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81,74</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54</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TsC51B</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Lucrari la descarcarea materialului din decapare in depozit (piatra sparta se exclude din normativ)</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5,500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1,98</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2952260003554</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Buldozer 79kw (108CP)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2,20</w:t>
            </w:r>
          </w:p>
        </w:tc>
      </w:tr>
      <w:tr w:rsidR="00A65A70" w:rsidRPr="00156373" w:rsidTr="00576F42">
        <w:tblPrEx>
          <w:tblBorders>
            <w:left w:val="single" w:sz="6" w:space="0" w:color="auto"/>
            <w:right w:val="single" w:sz="6" w:space="0" w:color="auto"/>
            <w:insideV w:val="single" w:sz="6" w:space="0" w:color="auto"/>
          </w:tblBorders>
          <w:tblCellMar>
            <w:left w:w="107" w:type="dxa"/>
            <w:right w:w="107" w:type="dxa"/>
          </w:tblCellMar>
        </w:tblPrEx>
        <w:tc>
          <w:tcPr>
            <w:tcW w:w="900" w:type="dxa"/>
            <w:tcBorders>
              <w:top w:val="nil"/>
              <w:bottom w:val="nil"/>
            </w:tcBorders>
          </w:tcPr>
          <w:p w:rsidR="00A65A70" w:rsidRPr="00156373" w:rsidRDefault="00A65A70" w:rsidP="00576F42">
            <w:pPr>
              <w:jc w:val="right"/>
              <w:rPr>
                <w:sz w:val="22"/>
                <w:szCs w:val="22"/>
                <w:lang w:val="en-US"/>
              </w:rPr>
            </w:pPr>
          </w:p>
        </w:tc>
        <w:tc>
          <w:tcPr>
            <w:tcW w:w="1350" w:type="dxa"/>
            <w:tcBorders>
              <w:top w:val="nil"/>
              <w:bottom w:val="nil"/>
            </w:tcBorders>
          </w:tcPr>
          <w:p w:rsidR="00A65A70" w:rsidRPr="00156373" w:rsidRDefault="00A65A70" w:rsidP="00576F42">
            <w:pPr>
              <w:rPr>
                <w:sz w:val="22"/>
                <w:szCs w:val="22"/>
                <w:lang w:val="en-US"/>
              </w:rPr>
            </w:pPr>
          </w:p>
        </w:tc>
        <w:tc>
          <w:tcPr>
            <w:tcW w:w="4860" w:type="dxa"/>
            <w:tcBorders>
              <w:top w:val="nil"/>
              <w:bottom w:val="nil"/>
            </w:tcBorders>
          </w:tcPr>
          <w:p w:rsidR="00A65A70" w:rsidRPr="00156373" w:rsidRDefault="00A65A70" w:rsidP="00576F42">
            <w:pPr>
              <w:rPr>
                <w:b/>
                <w:bCs/>
                <w:sz w:val="22"/>
                <w:szCs w:val="22"/>
                <w:lang w:val="en-US"/>
              </w:rPr>
            </w:pPr>
            <w:r w:rsidRPr="00156373">
              <w:rPr>
                <w:b/>
                <w:bCs/>
                <w:sz w:val="22"/>
                <w:szCs w:val="22"/>
                <w:lang w:val="en-US"/>
              </w:rPr>
              <w:t>4. Montarea bordurii</w:t>
            </w:r>
          </w:p>
          <w:p w:rsidR="00A65A70" w:rsidRPr="00156373" w:rsidRDefault="00A65A70" w:rsidP="00576F42">
            <w:pPr>
              <w:rPr>
                <w:sz w:val="22"/>
                <w:szCs w:val="22"/>
                <w:lang w:val="en-US"/>
              </w:rPr>
            </w:pPr>
          </w:p>
        </w:tc>
        <w:tc>
          <w:tcPr>
            <w:tcW w:w="1080" w:type="dxa"/>
            <w:tcBorders>
              <w:top w:val="nil"/>
              <w:bottom w:val="nil"/>
            </w:tcBorders>
          </w:tcPr>
          <w:p w:rsidR="00A65A70" w:rsidRPr="00156373" w:rsidRDefault="00A65A70" w:rsidP="00576F42">
            <w:pPr>
              <w:rPr>
                <w:sz w:val="22"/>
                <w:szCs w:val="22"/>
                <w:lang w:val="en-US"/>
              </w:rPr>
            </w:pPr>
          </w:p>
        </w:tc>
        <w:tc>
          <w:tcPr>
            <w:tcW w:w="1530" w:type="dxa"/>
            <w:tcBorders>
              <w:top w:val="nil"/>
              <w:bottom w:val="nil"/>
            </w:tcBorders>
          </w:tcPr>
          <w:p w:rsidR="00A65A70" w:rsidRPr="00156373" w:rsidRDefault="00A65A70" w:rsidP="00576F42">
            <w:pPr>
              <w:rPr>
                <w:sz w:val="22"/>
                <w:szCs w:val="22"/>
                <w:lang w:val="en-US"/>
              </w:rPr>
            </w:pP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55</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TsC54B</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Strat din piatra sparta LA 30 fr.8-32 mm, conform SM SR EN  13242+A1:2010</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31,380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31,07</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1411122201752-832</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Piatra sparta LA 30, fr. 8-31,5 mm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36,09</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4100126202818</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Apa</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3,14</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2592270004021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Compactor pe pneuri sau mecanic 150 - 200 kg</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13,18</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56</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DE10E</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156373">
              <w:rPr>
                <w:lang w:val="en-US"/>
              </w:rPr>
              <w:t>Borduri prefabricate din beton, (bordure din beton PB100.30.15 pe fundatie de beton din beton monolit C16/20 cu normativul la beton 0.040m3/ml)</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523,000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88,91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7129020012800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Pavator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266,73</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26631021001111111</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Beton monolit C16/20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20,92</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4100116202818</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Apa pentru mortare si betoane</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3,14</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2666122800284-3015</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Bordura din beton PB100.30.15</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525,62</w:t>
            </w:r>
          </w:p>
        </w:tc>
      </w:tr>
      <w:tr w:rsidR="00A65A70" w:rsidRPr="00156373" w:rsidTr="00576F42">
        <w:tblPrEx>
          <w:tblBorders>
            <w:left w:val="single" w:sz="6" w:space="0" w:color="auto"/>
            <w:right w:val="single" w:sz="6" w:space="0" w:color="auto"/>
            <w:insideV w:val="single" w:sz="6" w:space="0" w:color="auto"/>
          </w:tblBorders>
          <w:tblCellMar>
            <w:left w:w="107" w:type="dxa"/>
            <w:right w:w="107" w:type="dxa"/>
          </w:tblCellMar>
        </w:tblPrEx>
        <w:tc>
          <w:tcPr>
            <w:tcW w:w="900" w:type="dxa"/>
            <w:tcBorders>
              <w:top w:val="nil"/>
              <w:bottom w:val="nil"/>
            </w:tcBorders>
          </w:tcPr>
          <w:p w:rsidR="00A65A70" w:rsidRPr="00156373" w:rsidRDefault="00A65A70" w:rsidP="00576F42">
            <w:pPr>
              <w:jc w:val="right"/>
              <w:rPr>
                <w:sz w:val="22"/>
                <w:szCs w:val="22"/>
                <w:lang w:val="en-US"/>
              </w:rPr>
            </w:pPr>
          </w:p>
        </w:tc>
        <w:tc>
          <w:tcPr>
            <w:tcW w:w="1350" w:type="dxa"/>
            <w:tcBorders>
              <w:top w:val="nil"/>
              <w:bottom w:val="nil"/>
            </w:tcBorders>
          </w:tcPr>
          <w:p w:rsidR="00A65A70" w:rsidRPr="00156373" w:rsidRDefault="00A65A70" w:rsidP="00576F42">
            <w:pPr>
              <w:rPr>
                <w:sz w:val="22"/>
                <w:szCs w:val="22"/>
                <w:lang w:val="en-US"/>
              </w:rPr>
            </w:pPr>
          </w:p>
        </w:tc>
        <w:tc>
          <w:tcPr>
            <w:tcW w:w="4860" w:type="dxa"/>
            <w:tcBorders>
              <w:top w:val="nil"/>
              <w:bottom w:val="nil"/>
            </w:tcBorders>
          </w:tcPr>
          <w:p w:rsidR="00A65A70" w:rsidRPr="00156373" w:rsidRDefault="00A65A70" w:rsidP="00576F42">
            <w:pPr>
              <w:rPr>
                <w:b/>
                <w:bCs/>
                <w:sz w:val="22"/>
                <w:szCs w:val="22"/>
                <w:lang w:val="en-US"/>
              </w:rPr>
            </w:pPr>
            <w:r w:rsidRPr="00156373">
              <w:rPr>
                <w:b/>
                <w:bCs/>
                <w:sz w:val="22"/>
                <w:szCs w:val="22"/>
                <w:lang w:val="en-US"/>
              </w:rPr>
              <w:t>5. Constructia sistemului rutier</w:t>
            </w:r>
          </w:p>
          <w:p w:rsidR="00A65A70" w:rsidRPr="00156373" w:rsidRDefault="00A65A70" w:rsidP="00576F42">
            <w:pPr>
              <w:rPr>
                <w:sz w:val="22"/>
                <w:szCs w:val="22"/>
                <w:lang w:val="en-US"/>
              </w:rPr>
            </w:pPr>
          </w:p>
        </w:tc>
        <w:tc>
          <w:tcPr>
            <w:tcW w:w="1080" w:type="dxa"/>
            <w:tcBorders>
              <w:top w:val="nil"/>
              <w:bottom w:val="nil"/>
            </w:tcBorders>
          </w:tcPr>
          <w:p w:rsidR="00A65A70" w:rsidRPr="00156373" w:rsidRDefault="00A65A70" w:rsidP="00576F42">
            <w:pPr>
              <w:rPr>
                <w:sz w:val="22"/>
                <w:szCs w:val="22"/>
                <w:lang w:val="en-US"/>
              </w:rPr>
            </w:pPr>
          </w:p>
        </w:tc>
        <w:tc>
          <w:tcPr>
            <w:tcW w:w="1530" w:type="dxa"/>
            <w:tcBorders>
              <w:top w:val="nil"/>
              <w:bottom w:val="nil"/>
            </w:tcBorders>
          </w:tcPr>
          <w:p w:rsidR="00A65A70" w:rsidRPr="00156373" w:rsidRDefault="00A65A70" w:rsidP="00576F42">
            <w:pPr>
              <w:rPr>
                <w:sz w:val="22"/>
                <w:szCs w:val="22"/>
                <w:lang w:val="en-US"/>
              </w:rPr>
            </w:pP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57</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TsC03F1</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090644">
              <w:rPr>
                <w:lang w:val="pt-BR"/>
              </w:rPr>
              <w:t xml:space="preserve">Sapatura mecanica cu excavatorul de 0,40-0,70 mc, cu motor cu ardere interna si comanda hidraulica, in pamint cu umiditate naturala, descarcare in autovehicule teren catg. </w:t>
            </w:r>
            <w:r w:rsidRPr="00156373">
              <w:rPr>
                <w:lang w:val="en-US"/>
              </w:rPr>
              <w:t>II</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5,350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2952260003501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Excavator pe senile cu o cupa cu motor termic, 0,40-0,70 mc</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12,04</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58</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TsI51A2</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Transportarea materialului din depozitare cu autobasculanta de 10 t la distanta de: 2 km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855,950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3410540000007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Autobasculanta-10t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23,11</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59</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DI110</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Amenajarea stratului de egalizare din PGS/GGS decapat existent hmin=0.10 m (din decapare) cu coeficenul de compactare 1.2</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445,810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9310060019930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66,87</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14211022100467112</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Amestec de agregate PGS/GGSt(din decapre)</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534,97</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4100116202806</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Apa industriala in cisterne pt. lucrari drumuri-terasam.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31,21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2952220003546</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Autogreder pina la 175 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9,63</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2952240004118</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Compactor 18 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12,17</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3410540005603</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Autocisterna 5-8 t cu dispozitive de stropire</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4,32</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60</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DA12B</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Strat de fundatie sau reprofilare din piatra sparta, pentru drumuri, cu asternere mecanica, cu ameste de agregate LA30, fr. 8-63 conform SM SR EN 13242+A1, h= 20 cm.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641,100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7129020012800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Pavator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384,66</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141112220164645</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Piatra sparta pentru pt.drumuri r.magmatice  8-16mm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130,14</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1411122201672</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Piatra sparta pentru pt.drumuri r.magmatice 32-63 mm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781,50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4100116202806</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Apa industriala in cisterne pt. lucrari drumuri-terasam.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96,16</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2952220003546</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Autogreder pina la 175 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26,93</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2952240004010</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Compactor static autopropulsat cu rulouri valturi  R 8-14 de 14tf</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165,40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3410540005603</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Autocisterna 5-8 t cu dispozitive de stropire</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9,62</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61</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DI107</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156373">
              <w:rPr>
                <w:lang w:val="en-US"/>
              </w:rPr>
              <w:t>Amorsarea suprafetelor straturilor de baza in vederea aplicarii unui strat de beton asfaltic 0,65l/m2</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1,817</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23203226000401</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Bitum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1,87</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2952220000000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Autogudronator 3500 l - 3600 l</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0,55</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62</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DB19G</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156373">
              <w:rPr>
                <w:lang w:val="en-US"/>
              </w:rPr>
              <w:t>Imbracaminte de beton asfaltic cu agregat mare BAD 22.4 leg. liant50/70, conform CPD.02.25:2021, executata la cald, in grosime de 6,0 cm, cu asternere mecanica  (se exclud resursele: Otel patrat lam.cald lt = 30 mm, Nisip bitumat)</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m2</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2 795,200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7129040010110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Asfaltator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167,71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111100010001310bad</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Mixtura asfaltica preparata la cald cu agregate mari BAD 22.4</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394,12</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2952240004010</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Compactor static autopropulsat cu rulouri valturi  R 8-14 de 14tf</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22,08</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2952240004003</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Compactor pe pneuri static autopropulsat 10,1-16 tf</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22,08</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2952240005100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Repartizor finisor de mixturi asfaltice cu motor term. 92 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22,08</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63</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DI107</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156373">
              <w:rPr>
                <w:lang w:val="en-US"/>
              </w:rPr>
              <w:t>Amorsarea suprafetelor straturilor de baza in vederea aplicarii unui strat de beton asfaltic 0,25l/m2</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0,699</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23203226000401</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Bitum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0,72</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2952220000000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Autogudronator 3500 l - 3600 l</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0,21</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64</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DB16H</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Imbracaminte de beton asfaltic cu agregate marunte, executata la cald, in grosime de 4,0 cm, cu asternere mecanica BA 16 rul. liant 50/70, conform CP D.02.25:2021, cu norma de consum 0,0972 t/m2,  h = 4 cm.(se exclud resursele: Otel patrat lam.cald lt = 30 mm, Nisip bitumat)</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m2</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2 795,200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7129040010110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Asfaltator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139,76</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111100010001311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Mixtura asfaltica preparata la cald cu agregate marunte BA 16</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271,69</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2952240004010</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Compactor static autopropulsat cu rulouri valturi  R 8-14 de 14tf</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14,81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2952240004003</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Compactor pe pneuri static autopropulsat 10,1-16 tf</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14,81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2952240005100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Repartizor finisor de mixturi asfaltice cu motor term. 92 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14,81</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65</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DI115</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Consolidarea acostamentelor cu un strat de piatra sparta de 10 cm LA 30 fr.0-32, conform SM SR EN 13242+A1, h= 0.10 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m2</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231,700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9310060019930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7,34</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1411111222016601</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Piatra sparta fr.0-32 mm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29,19</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4100116202806</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Apa industriala in cisterne pt. lucrari drumuri-terasam.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1,62</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2952220003546</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Autogreder pina la 175 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0,81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3410540005603</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Autocisterna 5-8 t cu dispozitive de stropire</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0,22</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2952240004105</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Compactor 5-6 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2,55</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2952240004003</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Compactor pe pneuri static autopropulsat 10,1-16 tf</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0,10</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66</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TsC03E1</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090644">
              <w:rPr>
                <w:lang w:val="pt-BR"/>
              </w:rPr>
              <w:t xml:space="preserve">Sapatura mecanica cu excavatorul de 0,40-0,70 mc, cu motor cu ardere interna si comanda hidraulica, in pamint cu umiditate naturala, descarcare in autovehicule teren catg. </w:t>
            </w:r>
            <w:r w:rsidRPr="00156373">
              <w:rPr>
                <w:lang w:val="en-US"/>
              </w:rPr>
              <w:t>I( excavarea pamantului vegetal pentru consolidarea acostamentelor)</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0,322</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2952260003501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Excavator pe senile cu o cupa cu motor termic, 0,40-0,70 mc</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0,63</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67</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TsI51A2</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Transportarea materialului din demolare cu autobasculanta de 10 t la distanta de: 2 km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46,730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3410540000007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Autobasculanta-10t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1,26</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68</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TsD01B</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Imprastierea cu lopata a pamintului afinat, in straturi uniforme, de 10-30 cm grosime, printr-o aruncare de pina la 3 m din gramezi, inclusiv sfarimarea bulgarilor, pamintul provenind din teren mijlociu</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32,230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9,99</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69</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TsE01B</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Nivelarea manuala a terenurilor si platformelor, cu denivelari de 10-20 cm, in teren mijlociu</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100m2</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3,222</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27,00</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70</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TsH09C</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156373">
              <w:rPr>
                <w:lang w:val="en-US"/>
              </w:rPr>
              <w:t>Semanarea gazonului pe suprafetele taluzelor</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100m2</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3,222</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7129020012880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Peisagist-floricultor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16,75</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0221107204435</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Seminte de plante-graminee perene (pm)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3,22</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71</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TsH12B</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Udarea suprafetelor cu furtunul de la cisterna</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100m2</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3,222</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7129020012880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Peisagist-floricultor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2,13</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4100116202806</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Apa industriala in cisterne pt. lucrari drumuri-terasam.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3,22</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3410540005603</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Autocisterna 5-8 t cu dispozitive de stropire</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1,24</w:t>
            </w:r>
          </w:p>
        </w:tc>
      </w:tr>
      <w:tr w:rsidR="00A65A70" w:rsidRPr="00156373" w:rsidTr="00576F42">
        <w:tblPrEx>
          <w:tblBorders>
            <w:left w:val="single" w:sz="6" w:space="0" w:color="auto"/>
            <w:right w:val="single" w:sz="6" w:space="0" w:color="auto"/>
            <w:insideV w:val="single" w:sz="6" w:space="0" w:color="auto"/>
          </w:tblBorders>
          <w:tblCellMar>
            <w:left w:w="107" w:type="dxa"/>
            <w:right w:w="107" w:type="dxa"/>
          </w:tblCellMar>
        </w:tblPrEx>
        <w:tc>
          <w:tcPr>
            <w:tcW w:w="900" w:type="dxa"/>
            <w:tcBorders>
              <w:top w:val="nil"/>
              <w:bottom w:val="nil"/>
            </w:tcBorders>
          </w:tcPr>
          <w:p w:rsidR="00A65A70" w:rsidRPr="00156373" w:rsidRDefault="00A65A70" w:rsidP="00576F42">
            <w:pPr>
              <w:jc w:val="right"/>
              <w:rPr>
                <w:sz w:val="22"/>
                <w:szCs w:val="22"/>
                <w:lang w:val="en-US"/>
              </w:rPr>
            </w:pPr>
          </w:p>
        </w:tc>
        <w:tc>
          <w:tcPr>
            <w:tcW w:w="1350" w:type="dxa"/>
            <w:tcBorders>
              <w:top w:val="nil"/>
              <w:bottom w:val="nil"/>
            </w:tcBorders>
          </w:tcPr>
          <w:p w:rsidR="00A65A70" w:rsidRPr="00156373" w:rsidRDefault="00A65A70" w:rsidP="00576F42">
            <w:pPr>
              <w:rPr>
                <w:sz w:val="22"/>
                <w:szCs w:val="22"/>
                <w:lang w:val="en-US"/>
              </w:rPr>
            </w:pPr>
          </w:p>
        </w:tc>
        <w:tc>
          <w:tcPr>
            <w:tcW w:w="4860" w:type="dxa"/>
            <w:tcBorders>
              <w:top w:val="nil"/>
              <w:bottom w:val="nil"/>
            </w:tcBorders>
          </w:tcPr>
          <w:p w:rsidR="00A65A70" w:rsidRPr="00156373" w:rsidRDefault="00A65A70" w:rsidP="00576F42">
            <w:pPr>
              <w:rPr>
                <w:b/>
                <w:bCs/>
                <w:sz w:val="22"/>
                <w:szCs w:val="22"/>
                <w:lang w:val="en-US"/>
              </w:rPr>
            </w:pPr>
            <w:r w:rsidRPr="00156373">
              <w:rPr>
                <w:b/>
                <w:bCs/>
                <w:sz w:val="22"/>
                <w:szCs w:val="22"/>
                <w:lang w:val="en-US"/>
              </w:rPr>
              <w:t xml:space="preserve">6. Constructia trotuarelor </w:t>
            </w:r>
          </w:p>
          <w:p w:rsidR="00A65A70" w:rsidRPr="00156373" w:rsidRDefault="00A65A70" w:rsidP="00576F42">
            <w:pPr>
              <w:rPr>
                <w:sz w:val="22"/>
                <w:szCs w:val="22"/>
                <w:lang w:val="en-US"/>
              </w:rPr>
            </w:pPr>
          </w:p>
        </w:tc>
        <w:tc>
          <w:tcPr>
            <w:tcW w:w="1080" w:type="dxa"/>
            <w:tcBorders>
              <w:top w:val="nil"/>
              <w:bottom w:val="nil"/>
            </w:tcBorders>
          </w:tcPr>
          <w:p w:rsidR="00A65A70" w:rsidRPr="00156373" w:rsidRDefault="00A65A70" w:rsidP="00576F42">
            <w:pPr>
              <w:rPr>
                <w:sz w:val="22"/>
                <w:szCs w:val="22"/>
                <w:lang w:val="en-US"/>
              </w:rPr>
            </w:pPr>
          </w:p>
        </w:tc>
        <w:tc>
          <w:tcPr>
            <w:tcW w:w="1530" w:type="dxa"/>
            <w:tcBorders>
              <w:top w:val="nil"/>
              <w:bottom w:val="nil"/>
            </w:tcBorders>
          </w:tcPr>
          <w:p w:rsidR="00A65A70" w:rsidRPr="00156373" w:rsidRDefault="00A65A70" w:rsidP="00576F42">
            <w:pPr>
              <w:rPr>
                <w:sz w:val="22"/>
                <w:szCs w:val="22"/>
                <w:lang w:val="en-US"/>
              </w:rPr>
            </w:pP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72</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TsC03F1</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090644">
              <w:rPr>
                <w:lang w:val="pt-BR"/>
              </w:rPr>
              <w:t xml:space="preserve">Sapatura mecanica cu excavatorul de 0,40-0,70 mc, cu motor cu ardere interna si comanda hidraulica, in pamint cu umiditate naturala, descarcare in autovehicule teren catg. </w:t>
            </w:r>
            <w:r w:rsidRPr="00156373">
              <w:rPr>
                <w:lang w:val="en-US"/>
              </w:rPr>
              <w:t>II (decaparea covatei pentru constructia trotuarului)</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0,225</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2952260003501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Excavator pe senile cu o cupa cu motor termic, 0,40-0,70 mc</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0,51</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73</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TsI51A2</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Transportarea materialului din demolare cu autobasculanta de 10 t la distanta de: 2 km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42,000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3410540000007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Autobasculanta-10t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1,13</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74</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TsC51B</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Lucrari la descarcarea materialului din decapare in depozit (piatra sparta se exclude din normativ)</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0,225</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0,08</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2952260003554</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Buldozer 79kw (108CP)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0,09</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75</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DA06A1</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Strat de agregate naturale cilindrate, avind functia de rezistenta filtranta, izolatoare, aerisire, antigeliva si anticapilara, cu asternere manuala, amestec optimal fr. 0-32 mm conform SM SR EN 13242+A1:2010, h=0,05m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5,630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7129020012800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Pavator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6,47</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141112220175264</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Piatra sparta LA 30, fr.0-31,5 mm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6,76</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4100116202806</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Apa industriala in cisterne pt. lucrari drumuri-terasam.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1,31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2952240004010</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Compactor static autopropulsat cu rulouri valturi  R 8-14 de 14tf</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0,86</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3410540005603</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Autocisterna 5-8 t cu dispozitive de stropire</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0,13</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76</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DA12B</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Strat de fundatie sau reprofilare din piatra sparta, pentru drumuri, cu asternere mecanica, cu ameste de agregate LA30, fr. 8-63 conform SM SR EN 13242+A1, h= 12 cm.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13,510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7129020012800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Pavator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8,11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141112220164645</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Piatra sparta pentru pt.drumuri r.magmatice  8-16mm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2,74</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1411122201672</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Piatra sparta pentru pt.drumuri r.magmatice 32-63 mm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16,47</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4100116202806</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Apa industriala in cisterne pt. lucrari drumuri-terasam.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2,03</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2952220003546</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Autogreder pina la 175 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0,57</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2952240004010</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Compactor static autopropulsat cu rulouri valturi  R 8-14 de 14tf</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3,49</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3410540005603</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Autocisterna 5-8 t cu dispozitive de stropire</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0,20</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77</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DE11A</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Borduri mici, prefabricate din beton cu sectiunea de 10x15 cm, pnetu incadrarea spatiilor verzi, trotuarelor, aleilor, etc., asezate pe o fundatie din beton, de 10x20 cm (Bordure mici 100</w:t>
            </w:r>
            <w:r w:rsidRPr="00156373">
              <w:rPr>
                <w:lang w:val="en-US"/>
              </w:rPr>
              <w:t>х</w:t>
            </w:r>
            <w:r w:rsidRPr="00090644">
              <w:rPr>
                <w:lang w:val="pt-BR"/>
              </w:rPr>
              <w:t xml:space="preserve">20x8 cm,  beton C16/20 sub piatra de bordura </w:t>
            </w:r>
            <w:r w:rsidRPr="00156373">
              <w:rPr>
                <w:lang w:val="en-US"/>
              </w:rPr>
              <w:t>Р</w:t>
            </w:r>
            <w:r w:rsidRPr="00090644">
              <w:rPr>
                <w:lang w:val="pt-BR"/>
              </w:rPr>
              <w:t>B100.20.8 cu coeficientul de consum 0,032m3/m.l)</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78,000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9,36</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7129020012800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Pavator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14,04</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1421102200513-15</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Beton C16/20</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2,50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2666122800325-1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 xml:space="preserve">Bordura beton pentru trotuare dimensiuni 100 x 20 x 8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78,39</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4100116202818</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Apa pentru mortare si betoane</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0,23</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78</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DE18A</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156373">
              <w:rPr>
                <w:lang w:val="en-US"/>
              </w:rPr>
              <w:t xml:space="preserve">Pavaje executate din placi de trotuare din beton prefabricat asezate pe un strat din amestec uscat de ciment si nisip, in proportie 1:6, rostuit cu amestec uscat de ciment si nisip, grosime strat de 5 cm (Pavaj vibropresat C25/30 XM2, </w:t>
            </w:r>
            <w:r w:rsidRPr="00360D28">
              <w:rPr>
                <w:lang w:val="en-US"/>
              </w:rPr>
              <w:t>200x100 mm</w:t>
            </w:r>
            <w:r>
              <w:rPr>
                <w:lang w:val="en-US"/>
              </w:rPr>
              <w:t xml:space="preserve">, </w:t>
            </w:r>
            <w:r w:rsidRPr="00156373">
              <w:rPr>
                <w:lang w:val="en-US"/>
              </w:rPr>
              <w:t>h=0,06 m conform  SM SR EN 1338:2010/SM SR EN 1338:2010/AC:2010)</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m2</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108,700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7129020012800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Pavator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63,07</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9310060019922</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Muncitor deservire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1,72</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266111454281201208</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Placi din beton vibroprsat  trotuare h=0,06m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m2</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110,33</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2651122100027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Ciment portland M400 saci, (pentru rosturi)</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173,92</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2651122100442</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Ciment portland M400 saci, (pentru strat)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855,47</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1421102200546</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Nisip pentru constructii 0,3-0,7 mm (pentru rosturi)</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0,54</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1421102200547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Nisip pentru constructii 0,3-0,7 mm (pentru strat)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4,65</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2881116002701</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Disc pentru taiat placi</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2,17</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79</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DE18A</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 xml:space="preserve">Pavaje executate din placi de trotuare din beton prefabricat asezate pe un strat din amestec uscat de ciment si nisip, in proportie 1:6, rostuit cu amestec uscat de ciment si nisip, grosime strat de 5 cm (Pavaj tactil vibropresat de culoare galbena indicator de intersectie C25/30 XM2, </w:t>
            </w:r>
            <w:r w:rsidRPr="00360D28">
              <w:rPr>
                <w:lang w:val="pt-BR"/>
              </w:rPr>
              <w:t>200x100 mm</w:t>
            </w:r>
            <w:r>
              <w:rPr>
                <w:lang w:val="pt-BR"/>
              </w:rPr>
              <w:t xml:space="preserve">, </w:t>
            </w:r>
            <w:r w:rsidRPr="00090644">
              <w:rPr>
                <w:lang w:val="pt-BR"/>
              </w:rPr>
              <w:t>h=0,06 m conform  SM SR EN 1338:2010/SM SR EN 1338:2010/AC:2010)</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m2</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3,600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7129020012800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Pavator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2,09</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9310060019922</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Muncitor deservire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0,06</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26611145428122gal</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Placi din beton vibroprsat  tactil de culoare galebenatrotuare h=0,06m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m2</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3,65</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2651122100027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Ciment portland M400 saci, (pentru rosturi)</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5,76</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2651122100442</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Ciment portland M400 saci, (pentru strat)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28,33</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1421102200546</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Nisip pentru constructii 0,3-0,7 mm (pentru rosturi)</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0,02</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1421102200547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Nisip pentru constructii 0,3-0,7 mm (pentru strat)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0,15</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2881116002701</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Disc pentru taiat placi</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0,07</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80</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DE18A</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 xml:space="preserve">Pavaje executate din placi de trotuare din beton prefabricat asezate pe un strat din amestec uscat de ciment si nisip, in proportie 1:6, rostuit cu amestec uscat de ciment si nisip, grosime strat de 5 cm (Pavaj tactil vibropresat de culoare galbena indicator de directie C25/30 XM2, </w:t>
            </w:r>
            <w:r w:rsidRPr="00360D28">
              <w:rPr>
                <w:lang w:val="pt-BR"/>
              </w:rPr>
              <w:t>200x100 mm</w:t>
            </w:r>
            <w:r>
              <w:rPr>
                <w:lang w:val="pt-BR"/>
              </w:rPr>
              <w:t xml:space="preserve">, </w:t>
            </w:r>
            <w:r w:rsidRPr="00090644">
              <w:rPr>
                <w:lang w:val="pt-BR"/>
              </w:rPr>
              <w:t>h=0,06 m conform  SM SR EN 1338:2010/SM SR EN 1338:2010/AC:2010)</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m2</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0,260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7129020012800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Pavator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0,15</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9310060019922</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Muncitor deservire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26611145428122gal</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Placi din beton vibroprsat  tactil de culoare galebenatrotuare h=0,06m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m2</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0,26</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2651122100027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Ciment portland M400 saci, (pentru rosturi)</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0,42</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2651122100442</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Ciment portland M400 saci, (pentru strat)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2,05</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1421102200546</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Nisip pentru constructii 0,3-0,7 mm (pentru rosturi)</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1421102200547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Nisip pentru constructii 0,3-0,7 mm (pentru strat)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2881116002701</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Disc pentru taiat placi</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0,01</w:t>
            </w:r>
          </w:p>
        </w:tc>
      </w:tr>
      <w:tr w:rsidR="00A65A70" w:rsidRPr="00156373" w:rsidTr="00576F42">
        <w:tblPrEx>
          <w:tblBorders>
            <w:left w:val="single" w:sz="6" w:space="0" w:color="auto"/>
            <w:right w:val="single" w:sz="6" w:space="0" w:color="auto"/>
            <w:insideV w:val="single" w:sz="6" w:space="0" w:color="auto"/>
          </w:tblBorders>
          <w:tblCellMar>
            <w:left w:w="107" w:type="dxa"/>
            <w:right w:w="107" w:type="dxa"/>
          </w:tblCellMar>
        </w:tblPrEx>
        <w:tc>
          <w:tcPr>
            <w:tcW w:w="900" w:type="dxa"/>
            <w:tcBorders>
              <w:top w:val="nil"/>
              <w:bottom w:val="nil"/>
            </w:tcBorders>
          </w:tcPr>
          <w:p w:rsidR="00A65A70" w:rsidRPr="00156373" w:rsidRDefault="00A65A70" w:rsidP="00576F42">
            <w:pPr>
              <w:jc w:val="right"/>
              <w:rPr>
                <w:sz w:val="22"/>
                <w:szCs w:val="22"/>
                <w:lang w:val="en-US"/>
              </w:rPr>
            </w:pPr>
          </w:p>
        </w:tc>
        <w:tc>
          <w:tcPr>
            <w:tcW w:w="1350" w:type="dxa"/>
            <w:tcBorders>
              <w:top w:val="nil"/>
              <w:bottom w:val="nil"/>
            </w:tcBorders>
          </w:tcPr>
          <w:p w:rsidR="00A65A70" w:rsidRPr="00156373" w:rsidRDefault="00A65A70" w:rsidP="00576F42">
            <w:pPr>
              <w:rPr>
                <w:sz w:val="22"/>
                <w:szCs w:val="22"/>
                <w:lang w:val="en-US"/>
              </w:rPr>
            </w:pPr>
          </w:p>
        </w:tc>
        <w:tc>
          <w:tcPr>
            <w:tcW w:w="4860" w:type="dxa"/>
            <w:tcBorders>
              <w:top w:val="nil"/>
              <w:bottom w:val="nil"/>
            </w:tcBorders>
          </w:tcPr>
          <w:p w:rsidR="00A65A70" w:rsidRPr="00156373" w:rsidRDefault="00A65A70" w:rsidP="00576F42">
            <w:pPr>
              <w:rPr>
                <w:b/>
                <w:bCs/>
                <w:sz w:val="22"/>
                <w:szCs w:val="22"/>
                <w:lang w:val="en-US"/>
              </w:rPr>
            </w:pPr>
            <w:r w:rsidRPr="00156373">
              <w:rPr>
                <w:b/>
                <w:bCs/>
                <w:sz w:val="22"/>
                <w:szCs w:val="22"/>
                <w:lang w:val="en-US"/>
              </w:rPr>
              <w:t>7. Constructia rigolei trapezoidale din beton monolit (b=0,6 m; h=0,6 m)</w:t>
            </w:r>
          </w:p>
          <w:p w:rsidR="00A65A70" w:rsidRPr="00156373" w:rsidRDefault="00A65A70" w:rsidP="00576F42">
            <w:pPr>
              <w:rPr>
                <w:sz w:val="22"/>
                <w:szCs w:val="22"/>
                <w:lang w:val="en-US"/>
              </w:rPr>
            </w:pPr>
          </w:p>
        </w:tc>
        <w:tc>
          <w:tcPr>
            <w:tcW w:w="1080" w:type="dxa"/>
            <w:tcBorders>
              <w:top w:val="nil"/>
              <w:bottom w:val="nil"/>
            </w:tcBorders>
          </w:tcPr>
          <w:p w:rsidR="00A65A70" w:rsidRPr="00156373" w:rsidRDefault="00A65A70" w:rsidP="00576F42">
            <w:pPr>
              <w:rPr>
                <w:sz w:val="22"/>
                <w:szCs w:val="22"/>
                <w:lang w:val="en-US"/>
              </w:rPr>
            </w:pPr>
          </w:p>
        </w:tc>
        <w:tc>
          <w:tcPr>
            <w:tcW w:w="1530" w:type="dxa"/>
            <w:tcBorders>
              <w:top w:val="nil"/>
              <w:bottom w:val="nil"/>
            </w:tcBorders>
          </w:tcPr>
          <w:p w:rsidR="00A65A70" w:rsidRPr="00156373" w:rsidRDefault="00A65A70" w:rsidP="00576F42">
            <w:pPr>
              <w:rPr>
                <w:sz w:val="22"/>
                <w:szCs w:val="22"/>
                <w:lang w:val="en-US"/>
              </w:rPr>
            </w:pP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81</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TsE03B</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Finisarea (politura) manuala a fundului rigolei</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100m2</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0,532</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5,37</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82</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TsE03B</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Finisarea (politura) manuala a taluzului rigolei</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100m2</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2,173</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21,93</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83</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TsC03F1</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090644">
              <w:rPr>
                <w:lang w:val="pt-BR"/>
              </w:rPr>
              <w:t xml:space="preserve">Sapatura mecanica cu excavatorul de 0,40-0,70 mc, cu motor cu ardere interna si comanda hidraulica, in pamint cu umiditate naturala, descarcare in autovehicule teren catg. </w:t>
            </w:r>
            <w:r w:rsidRPr="00156373">
              <w:rPr>
                <w:lang w:val="en-US"/>
              </w:rPr>
              <w:t>II(incarcarea materialului depozitat din demolare)</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100 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0,256</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2952260003501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Excavator pe senile cu o cupa cu motor termic, 0,40-0,70 mc</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0,58</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84</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TsI51A2</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Transportarea materialului din depozitare cu autobasculanta de 10 t la distanta de: 2 km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35,800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3410540000007</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Autobasculanta-10t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0,97</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85</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TsC54B</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156373">
              <w:rPr>
                <w:lang w:val="en-US"/>
              </w:rPr>
              <w:t>Strat din piatra sparta (din decapare) din drumul principal H=0,10m</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25,560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25,30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14111222011752-832</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Piatra sparta DIN DEMOLARE</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29,39</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4100126202818</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Apa</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2,56</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2592270004021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Compactor pe pneuri sau mecanic 150 - 200 kg</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10,74</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86</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Dl119</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156373">
              <w:rPr>
                <w:lang w:val="en-US"/>
              </w:rPr>
              <w:t>Fundatii monolite din C30/37 XF4  la edificiile artificiale  h=0,15m (fund)</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6,920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9310060019930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22,07</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2663102100000-30374</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Beton C 30/37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7,06</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2922140007000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Macara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3,05</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87</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Dl119</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Fundatii monolite din C30/37 XF4  la edificiile artificiale (taluzuri) h=0.15m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25,990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9310060019930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82,91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2663102100000-30374</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Beton C 30/37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26,51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2922140007000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Macara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11,46</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88</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2134</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156373">
              <w:rPr>
                <w:lang w:val="en-US"/>
              </w:rPr>
              <w:t>Material lemnos</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0,340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1122454</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Material lemnos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0,34</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89</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PF10A</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156373">
              <w:rPr>
                <w:lang w:val="en-US"/>
              </w:rPr>
              <w:t>Rost transversal</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m2</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3,530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7134030012200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Izolator hidrofug</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1,02</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2413317346000</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Suspensie de bitum filerizat-subif</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2,82</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2682132601111</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Cart bit.  str.acop. CA400  120cm x 20 mp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m2</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7,91</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90</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TsC54B</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Strat din piatra sparta LA 30 fr.8-32 mm, conform SM SR EN  13242+A1:2010 (pat din piatra spart</w:t>
            </w:r>
            <w:r w:rsidRPr="00156373">
              <w:rPr>
                <w:lang w:val="en-US"/>
              </w:rPr>
              <w:t>г</w:t>
            </w:r>
            <w:r w:rsidRPr="00090644">
              <w:rPr>
                <w:lang w:val="pt-BR"/>
              </w:rPr>
              <w:t xml:space="preserve"> pentru consolidarea diversorului in aval si amonte)h=0,10m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0,150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0,15</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1411122201752-832</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Piatra sparta LA 30, fr. 8-31,5 mm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0,17</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4100126202818</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Apa</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0,02</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2592270004021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Compactor pe pneuri sau mecanic 150 - 200 kg</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0,06</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91</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Dl119</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156373">
              <w:rPr>
                <w:lang w:val="en-US"/>
              </w:rPr>
              <w:t>Fundatii monolite din C30/37 XF4  la edificiile artificiale  Pinten P1 din beton monolit, 2.94x2.25x0.50m</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2,630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9310060019930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8,39</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2663102100000-30374</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Beton C 30/37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2,68</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2922140007000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Macara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1,16</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92</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TsC54B</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Strat din piatra sparta LA 30 fr.8-32 mm, conform SM SR EN  13242+A1:2010 (pat din piatra spart</w:t>
            </w:r>
            <w:r w:rsidRPr="00156373">
              <w:rPr>
                <w:lang w:val="en-US"/>
              </w:rPr>
              <w:t>г</w:t>
            </w:r>
            <w:r w:rsidRPr="00090644">
              <w:rPr>
                <w:lang w:val="pt-BR"/>
              </w:rPr>
              <w:t xml:space="preserve"> pentru consolidarea diversorului in aval si amonte)h=0,10m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2,120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2,10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1411122201752-832</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Piatra sparta LA 30, fr. 8-31,5 mm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2,44</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4100126202818</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Apa</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0,21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2592270004021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Compactor pe pneuri sau mecanic 150 - 200 kg</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0,89</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93</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Dl119</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156373">
              <w:rPr>
                <w:lang w:val="en-US"/>
              </w:rPr>
              <w:t>Fundatii monolite din C30/37 XF4  la edificiile artificiale  Pinten P1 din beton monolit, 2.94x1.25x0.40m</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16,740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9310060019930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53,40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2663102100000-30374</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Beton C 30/37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17,07</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2922140007000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Macara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7,38</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94</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TsC54B</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Strat din piatra sparta LA 30 fr.8-32 mm, conform SM SR EN  13242+A1:2010 (pat din piatra spart</w:t>
            </w:r>
            <w:r w:rsidRPr="00156373">
              <w:rPr>
                <w:lang w:val="en-US"/>
              </w:rPr>
              <w:t>г</w:t>
            </w:r>
            <w:r w:rsidRPr="00090644">
              <w:rPr>
                <w:lang w:val="pt-BR"/>
              </w:rPr>
              <w:t xml:space="preserve"> pentru consolidarea diversorului in aval si amonte)h=0,10m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0,880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0,87</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1411122201752-832</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Piatra sparta LA 30, fr. 8-31,5 mm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1,01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4100126202818</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Apa</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0,09</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2592270004021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Compactor pe pneuri sau mecanic 150 - 200 kg</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0,37</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95</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Dl119</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156373">
              <w:rPr>
                <w:lang w:val="en-US"/>
              </w:rPr>
              <w:t>Fundatii monolite din C30/37 XF4  la edificiile artificiale  Pinten P1 din beton monolit, 2.94x1.25x1.00m</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7,830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9310060019930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24,98</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2663102100000-30374</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Beton C 30/37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7,99</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2922140007000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Macara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3,45</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96</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PD04A</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156373">
              <w:rPr>
                <w:lang w:val="en-US"/>
              </w:rPr>
              <w:t>Montarea armaturilor  d=16 A500</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221,550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7123020011140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Fierar beton</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19,94</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2710602011201100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Otel beton d=12</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221,55</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2746133803141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 xml:space="preserve">Sirma moale obisnuita  D=1 mm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3,32</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97</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TsC54B</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Strat din piatra sparta LA 30 fr.8-32 mm, conform SM SR EN  13242+A1:2010 (pat din piatra spart</w:t>
            </w:r>
            <w:r w:rsidRPr="00156373">
              <w:rPr>
                <w:lang w:val="en-US"/>
              </w:rPr>
              <w:t>г</w:t>
            </w:r>
            <w:r w:rsidRPr="00090644">
              <w:rPr>
                <w:lang w:val="pt-BR"/>
              </w:rPr>
              <w:t xml:space="preserve"> pentru consolidarea diversorului in aval si amonte)h=0,10m</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1,310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1,30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1411122201752-832</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Piatra sparta LA 30, fr. 8-31,5 mm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1,51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4100126202818</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Apa</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0,13</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2592270004021</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Compactor pe pneuri sau mecanic 150 - 200 kg</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0,55</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98</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CB22A</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Cofraje pentru beton armat la elemente de tip special</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m2</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11,980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71240100107001</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Dulgher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19,77</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9310060019920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deservire CM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3,00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2010102903495</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Scinduri de rasinoase</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0,12</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2873145887000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Cuie cu cap conic tip A pentru constructii</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1,20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2734113803207</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Sirma neagra moale d = 2 mm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0,96</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2320187315789</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Decofrol</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1,44</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4011106202741</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Energie electrica</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kw</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4,79</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99</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Dl119</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156373">
              <w:rPr>
                <w:lang w:val="en-US"/>
              </w:rPr>
              <w:t>Fundatii monolite din C30/37 XF4  la edificiile artificiale  Pinten P1 din beton monolit, 2.94x1.25x1.00m</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4,310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9310060019930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13,75</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2663102100000-30374</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Beton C 30/37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4,40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2922140007000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Macara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1,90</w:t>
            </w:r>
          </w:p>
        </w:tc>
      </w:tr>
      <w:tr w:rsidR="00A65A70" w:rsidRPr="00156373" w:rsidTr="00576F42">
        <w:tblPrEx>
          <w:tblBorders>
            <w:left w:val="single" w:sz="6" w:space="0" w:color="auto"/>
            <w:right w:val="single" w:sz="6" w:space="0" w:color="auto"/>
            <w:insideV w:val="single" w:sz="6" w:space="0" w:color="auto"/>
          </w:tblBorders>
          <w:tblCellMar>
            <w:left w:w="107" w:type="dxa"/>
            <w:right w:w="107" w:type="dxa"/>
          </w:tblCellMar>
        </w:tblPrEx>
        <w:tc>
          <w:tcPr>
            <w:tcW w:w="900" w:type="dxa"/>
            <w:tcBorders>
              <w:top w:val="nil"/>
              <w:bottom w:val="nil"/>
            </w:tcBorders>
          </w:tcPr>
          <w:p w:rsidR="00A65A70" w:rsidRPr="00156373" w:rsidRDefault="00A65A70" w:rsidP="00576F42">
            <w:pPr>
              <w:jc w:val="right"/>
              <w:rPr>
                <w:sz w:val="22"/>
                <w:szCs w:val="22"/>
                <w:lang w:val="en-US"/>
              </w:rPr>
            </w:pPr>
          </w:p>
        </w:tc>
        <w:tc>
          <w:tcPr>
            <w:tcW w:w="1350" w:type="dxa"/>
            <w:tcBorders>
              <w:top w:val="nil"/>
              <w:bottom w:val="nil"/>
            </w:tcBorders>
          </w:tcPr>
          <w:p w:rsidR="00A65A70" w:rsidRPr="00156373" w:rsidRDefault="00A65A70" w:rsidP="00576F42">
            <w:pPr>
              <w:rPr>
                <w:sz w:val="22"/>
                <w:szCs w:val="22"/>
                <w:lang w:val="en-US"/>
              </w:rPr>
            </w:pPr>
          </w:p>
        </w:tc>
        <w:tc>
          <w:tcPr>
            <w:tcW w:w="4860" w:type="dxa"/>
            <w:tcBorders>
              <w:top w:val="nil"/>
              <w:bottom w:val="nil"/>
            </w:tcBorders>
          </w:tcPr>
          <w:p w:rsidR="00A65A70" w:rsidRPr="00156373" w:rsidRDefault="00A65A70" w:rsidP="00576F42">
            <w:pPr>
              <w:rPr>
                <w:b/>
                <w:bCs/>
                <w:sz w:val="22"/>
                <w:szCs w:val="22"/>
                <w:lang w:val="en-US"/>
              </w:rPr>
            </w:pPr>
            <w:r w:rsidRPr="00156373">
              <w:rPr>
                <w:b/>
                <w:bCs/>
                <w:sz w:val="22"/>
                <w:szCs w:val="22"/>
                <w:lang w:val="en-US"/>
              </w:rPr>
              <w:t>8. Lucrari pentru siguranta rutiera</w:t>
            </w:r>
          </w:p>
          <w:p w:rsidR="00A65A70" w:rsidRPr="00156373" w:rsidRDefault="00A65A70" w:rsidP="00576F42">
            <w:pPr>
              <w:rPr>
                <w:sz w:val="22"/>
                <w:szCs w:val="22"/>
                <w:lang w:val="en-US"/>
              </w:rPr>
            </w:pPr>
          </w:p>
        </w:tc>
        <w:tc>
          <w:tcPr>
            <w:tcW w:w="1080" w:type="dxa"/>
            <w:tcBorders>
              <w:top w:val="nil"/>
              <w:bottom w:val="nil"/>
            </w:tcBorders>
          </w:tcPr>
          <w:p w:rsidR="00A65A70" w:rsidRPr="00156373" w:rsidRDefault="00A65A70" w:rsidP="00576F42">
            <w:pPr>
              <w:rPr>
                <w:sz w:val="22"/>
                <w:szCs w:val="22"/>
                <w:lang w:val="en-US"/>
              </w:rPr>
            </w:pPr>
          </w:p>
        </w:tc>
        <w:tc>
          <w:tcPr>
            <w:tcW w:w="1530" w:type="dxa"/>
            <w:tcBorders>
              <w:top w:val="nil"/>
              <w:bottom w:val="nil"/>
            </w:tcBorders>
          </w:tcPr>
          <w:p w:rsidR="00A65A70" w:rsidRPr="00156373" w:rsidRDefault="00A65A70" w:rsidP="00576F42">
            <w:pPr>
              <w:rPr>
                <w:sz w:val="22"/>
                <w:szCs w:val="22"/>
                <w:lang w:val="en-US"/>
              </w:rPr>
            </w:pP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100</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DF18A</w:t>
            </w:r>
          </w:p>
        </w:tc>
        <w:tc>
          <w:tcPr>
            <w:tcW w:w="4860" w:type="dxa"/>
            <w:tcBorders>
              <w:top w:val="single" w:sz="4" w:space="0" w:color="auto"/>
              <w:bottom w:val="single" w:sz="4" w:space="0" w:color="auto"/>
            </w:tcBorders>
            <w:vAlign w:val="center"/>
          </w:tcPr>
          <w:p w:rsidR="00A65A70" w:rsidRPr="00156373" w:rsidRDefault="00A65A70" w:rsidP="00576F42">
            <w:pPr>
              <w:rPr>
                <w:lang w:val="en-US"/>
              </w:rPr>
            </w:pPr>
            <w:r w:rsidRPr="00156373">
              <w:rPr>
                <w:lang w:val="en-US"/>
              </w:rPr>
              <w:t>Plantarea stilpilor pentru indicatoare pentru circulatie rutiera din metal, confectionati industrial (CKM2.35)</w:t>
            </w:r>
          </w:p>
          <w:p w:rsidR="00A65A70" w:rsidRPr="00156373" w:rsidRDefault="00A65A70" w:rsidP="00576F42">
            <w:pPr>
              <w:rPr>
                <w:sz w:val="22"/>
                <w:szCs w:val="22"/>
                <w:lang w:val="en-US"/>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17,000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7123010010200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Betonist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5,61</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12,92</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266310122100000-8</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Beton C8/10 XF4</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m3</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1,70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2811106301794-230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Stilp metalic confectionat industrial  CKM2.35</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17,00</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101</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DF19A</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Montarea indicatoarelor pentru circulatie rutiera din tabla din otel sau aluminiu pe un stilp gata plantat - Dimensiunile indicatoare 900mm ((A3, A7, A8, A22, A36, A37, A38, B1)</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10,000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7124010010700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Montator PB</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2,20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2,20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26151073126145712</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Indicatoare  900mm ((A3, A7, A8, A22, A36, A37, A38, B1)</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10,00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2874115819963</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Suruburi cap hexagonal 6 x 25 mm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40,00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2874115804668</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Suruburi cap hexagonal semiprecis M 8 x 30 gr. 5.8</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20,00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2874135840405</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Piulite uzuale hexagonale M 6</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40,00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2874115842685</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Piulita hexag. M8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20,00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2874125881230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Saiba plata  M 8</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0,20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2874115883030</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Saiba prec. plata pt. met M 6</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0,40</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102</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DF19A</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Montarea indicatoarelor pentru circulatie rutiera din tabla din otel sau aluminiu pe un stilp gata plantat (Indicatoare de forma triunghiulara cu dimensiunea 850x850mm (G2)</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4,000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7124010010700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Dulgher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0,88</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0,88</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26151071212245</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Indicator de circulatie 850x850mm (G2)</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4,00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2874115819963</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Suruburi cap hexagonal 6 x 25 mm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16,00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2874115804668</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Suruburi cap hexagonal semiprecis M 8 x 30 gr. 5.8</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8,00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2874135840405</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Piulite uzuale hexagonale M 6</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16,00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2874115842685</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Piulita hexag. M8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8,00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2874125881230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Saiba plata  M 8</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0,08</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2874115883030</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Saiba prec. plata pt. met M 6</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0,16</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103</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DF19A</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Montarea indicatoarelor pentru circulatie rutiera din tabla din otel sau aluminiu pe un stilp gata plantat - Dimensiunile indicatoare 600x600mm (A6b, B2, B4).</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2,000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7124010010700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Montator PB</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0,44</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0,44</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26151073112123</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Indicatoare 600x600 mm (B3)</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2874115819963</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Suruburi cap hexagonal 6 x 25 mm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8,00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2874115804668</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Suruburi cap hexagonal semiprecis M 8 x 30 gr. 5.8</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4,00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2874135840405</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Piulite uzuale hexagonale M 6</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8,00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2874115842685</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Piulita hexag. M8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4,00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2874125881230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Saiba plata  M 8</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0,04</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2874115883030</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Saiba prec. plata pt. met M 6</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0,08</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104</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DF19A</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Montarea indicatoarelor pentru circulatie rutiera din tabla din otel sau aluminiu pe un stilp gata plantat - Dimensiunile indicatoare 800mm (C27, C29, C37).</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5,000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7124010010700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Montator PB</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1,10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1,10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261510731978</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Indicatoare  800mm (C27, C29, C37).</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5,00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2874115819963</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Suruburi cap hexagonal 6 x 25 mm</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20,00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2874115804668</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Suruburi cap hexagonal semiprecis M 8 x 30 gr. 5.8</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10,00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2874135840405</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Piulite uzuale hexagonale M 6</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20,00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2874115842685</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Piulita hexag. M8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buc</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10,00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2874125881230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Saiba plata  M 8</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0,10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2874115883030</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Saiba prec. plata pt. met M 6</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0,20</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105</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DF17A</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Marcaje longitudinale, transversale si diverse, executate mecanizat, cu vopsea, pe suprafete carosabile (culoare alba)</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m2</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192,540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73,17</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7141020013300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Zugrav vopsitor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17,33</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2430126108720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 xml:space="preserve">Email alb ii E.109-5 </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140,55</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2430226109418</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Diluant pt.produse de marcare D.009-3 NI 1708-61 A9</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67,39</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2940340004200</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Masina de trasat benzi marcaj motor termic 29-33 kw 40-45 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9,24</w:t>
            </w:r>
          </w:p>
        </w:tc>
      </w:tr>
      <w:tr w:rsidR="00A65A70" w:rsidRPr="00156373" w:rsidTr="00576F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single" w:sz="4" w:space="0" w:color="auto"/>
              <w:bottom w:val="single" w:sz="4" w:space="0" w:color="auto"/>
            </w:tcBorders>
          </w:tcPr>
          <w:p w:rsidR="00A65A70" w:rsidRPr="00156373" w:rsidRDefault="00A65A70" w:rsidP="00576F42">
            <w:pPr>
              <w:jc w:val="center"/>
              <w:rPr>
                <w:sz w:val="22"/>
                <w:szCs w:val="22"/>
                <w:lang w:val="en-US"/>
              </w:rPr>
            </w:pPr>
            <w:r w:rsidRPr="00156373">
              <w:rPr>
                <w:sz w:val="22"/>
                <w:szCs w:val="22"/>
                <w:lang w:val="en-US"/>
              </w:rPr>
              <w:t>106</w:t>
            </w:r>
          </w:p>
        </w:tc>
        <w:tc>
          <w:tcPr>
            <w:tcW w:w="135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DF17A</w:t>
            </w:r>
          </w:p>
        </w:tc>
        <w:tc>
          <w:tcPr>
            <w:tcW w:w="4860" w:type="dxa"/>
            <w:tcBorders>
              <w:top w:val="single" w:sz="4" w:space="0" w:color="auto"/>
              <w:bottom w:val="single" w:sz="4" w:space="0" w:color="auto"/>
            </w:tcBorders>
            <w:vAlign w:val="center"/>
          </w:tcPr>
          <w:p w:rsidR="00A65A70" w:rsidRPr="00090644" w:rsidRDefault="00A65A70" w:rsidP="00576F42">
            <w:pPr>
              <w:rPr>
                <w:lang w:val="pt-BR"/>
              </w:rPr>
            </w:pPr>
            <w:r w:rsidRPr="00090644">
              <w:rPr>
                <w:lang w:val="pt-BR"/>
              </w:rPr>
              <w:t>Marcaje longitudinale, transversale si diverse, executate mecanizat, cu vopsea, pe suprafete carosabile (culoare Rosie)</w:t>
            </w:r>
          </w:p>
          <w:p w:rsidR="00A65A70" w:rsidRPr="00090644" w:rsidRDefault="00A65A70" w:rsidP="00576F42">
            <w:pPr>
              <w:rPr>
                <w:sz w:val="22"/>
                <w:szCs w:val="22"/>
                <w:lang w:val="pt-BR"/>
              </w:rPr>
            </w:pPr>
          </w:p>
        </w:tc>
        <w:tc>
          <w:tcPr>
            <w:tcW w:w="1080" w:type="dxa"/>
            <w:tcBorders>
              <w:top w:val="single" w:sz="4" w:space="0" w:color="auto"/>
              <w:bottom w:val="single" w:sz="4" w:space="0" w:color="auto"/>
            </w:tcBorders>
            <w:vAlign w:val="center"/>
          </w:tcPr>
          <w:p w:rsidR="00A65A70" w:rsidRPr="00156373" w:rsidRDefault="00A65A70" w:rsidP="00576F42">
            <w:pPr>
              <w:jc w:val="center"/>
              <w:rPr>
                <w:sz w:val="22"/>
                <w:szCs w:val="22"/>
                <w:lang w:val="en-US"/>
              </w:rPr>
            </w:pPr>
            <w:r w:rsidRPr="00156373">
              <w:rPr>
                <w:sz w:val="22"/>
                <w:szCs w:val="22"/>
                <w:lang w:val="en-US"/>
              </w:rPr>
              <w:t>m2</w:t>
            </w:r>
          </w:p>
        </w:tc>
        <w:tc>
          <w:tcPr>
            <w:tcW w:w="1530" w:type="dxa"/>
            <w:tcBorders>
              <w:top w:val="single" w:sz="4" w:space="0" w:color="auto"/>
              <w:bottom w:val="single" w:sz="4" w:space="0" w:color="auto"/>
            </w:tcBorders>
            <w:vAlign w:val="center"/>
          </w:tcPr>
          <w:p w:rsidR="00A65A70" w:rsidRPr="00156373" w:rsidRDefault="00A65A70" w:rsidP="00576F42">
            <w:pPr>
              <w:adjustRightInd w:val="0"/>
              <w:jc w:val="center"/>
              <w:rPr>
                <w:rFonts w:ascii="Arial CYR" w:hAnsi="Arial CYR" w:cs="Arial CYR"/>
                <w:sz w:val="22"/>
                <w:szCs w:val="22"/>
                <w:lang w:val="en-US"/>
              </w:rPr>
            </w:pPr>
            <w:r w:rsidRPr="00156373">
              <w:rPr>
                <w:rFonts w:ascii="Arial CYR" w:hAnsi="Arial CYR" w:cs="Arial CYR"/>
                <w:sz w:val="22"/>
                <w:szCs w:val="22"/>
                <w:lang w:val="en-US"/>
              </w:rPr>
              <w:t>6,710</w:t>
            </w:r>
          </w:p>
          <w:p w:rsidR="00A65A70" w:rsidRPr="00156373" w:rsidRDefault="00A65A70" w:rsidP="00576F42">
            <w:pPr>
              <w:jc w:val="center"/>
              <w:rPr>
                <w:sz w:val="22"/>
                <w:szCs w:val="22"/>
                <w:lang w:val="en-US"/>
              </w:rPr>
            </w:pP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9310060019900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Muncitor necalificat</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2,55</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7141020013300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Zugrav vopsitor</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h-om.</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0,60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243011226108720</w:t>
            </w:r>
          </w:p>
        </w:tc>
        <w:tc>
          <w:tcPr>
            <w:tcW w:w="4860" w:type="dxa"/>
            <w:tcBorders>
              <w:top w:val="nil"/>
              <w:bottom w:val="single" w:sz="2" w:space="0" w:color="auto"/>
            </w:tcBorders>
            <w:vAlign w:val="center"/>
          </w:tcPr>
          <w:p w:rsidR="00A65A70" w:rsidRPr="00156373" w:rsidRDefault="00A65A70" w:rsidP="00576F42">
            <w:pPr>
              <w:rPr>
                <w:sz w:val="22"/>
                <w:szCs w:val="22"/>
                <w:lang w:val="en-US"/>
              </w:rPr>
            </w:pPr>
            <w:r w:rsidRPr="00156373">
              <w:rPr>
                <w:sz w:val="22"/>
                <w:szCs w:val="22"/>
                <w:lang w:val="en-US"/>
              </w:rPr>
              <w:t>Email rosu</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4,90</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2430226109418</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Diluant pt.produse de marcare D.009-3 NI 1708-61 A9</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kg</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2,35</w:t>
            </w:r>
          </w:p>
        </w:tc>
      </w:tr>
      <w:tr w:rsidR="00A65A70" w:rsidRPr="00156373" w:rsidTr="00576F4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0" w:type="dxa"/>
            <w:tcBorders>
              <w:top w:val="nil"/>
              <w:bottom w:val="single" w:sz="2" w:space="0" w:color="auto"/>
            </w:tcBorders>
            <w:vAlign w:val="center"/>
          </w:tcPr>
          <w:p w:rsidR="00A65A70" w:rsidRPr="00156373" w:rsidRDefault="00A65A70" w:rsidP="00576F42">
            <w:pPr>
              <w:jc w:val="center"/>
              <w:rPr>
                <w:sz w:val="22"/>
                <w:szCs w:val="22"/>
                <w:lang w:val="en-US"/>
              </w:rPr>
            </w:pPr>
          </w:p>
        </w:tc>
        <w:tc>
          <w:tcPr>
            <w:tcW w:w="1350" w:type="dxa"/>
            <w:tcBorders>
              <w:top w:val="nil"/>
              <w:bottom w:val="single" w:sz="2" w:space="0" w:color="auto"/>
            </w:tcBorders>
            <w:vAlign w:val="center"/>
          </w:tcPr>
          <w:p w:rsidR="00A65A70" w:rsidRPr="00156373" w:rsidRDefault="00A65A70" w:rsidP="00576F42">
            <w:pPr>
              <w:jc w:val="center"/>
              <w:rPr>
                <w:sz w:val="16"/>
                <w:szCs w:val="16"/>
                <w:lang w:val="en-US"/>
              </w:rPr>
            </w:pPr>
            <w:r w:rsidRPr="00156373">
              <w:rPr>
                <w:sz w:val="16"/>
                <w:szCs w:val="16"/>
                <w:lang w:val="en-US"/>
              </w:rPr>
              <w:t>2940340004200</w:t>
            </w:r>
          </w:p>
        </w:tc>
        <w:tc>
          <w:tcPr>
            <w:tcW w:w="4860" w:type="dxa"/>
            <w:tcBorders>
              <w:top w:val="nil"/>
              <w:bottom w:val="single" w:sz="2" w:space="0" w:color="auto"/>
            </w:tcBorders>
            <w:vAlign w:val="center"/>
          </w:tcPr>
          <w:p w:rsidR="00A65A70" w:rsidRPr="00090644" w:rsidRDefault="00A65A70" w:rsidP="00576F42">
            <w:pPr>
              <w:rPr>
                <w:sz w:val="22"/>
                <w:szCs w:val="22"/>
                <w:lang w:val="pt-BR"/>
              </w:rPr>
            </w:pPr>
            <w:r w:rsidRPr="00090644">
              <w:rPr>
                <w:sz w:val="22"/>
                <w:szCs w:val="22"/>
                <w:lang w:val="pt-BR"/>
              </w:rPr>
              <w:t>Masina de trasat benzi marcaj motor termic 29-33 kw 40-45 cp</w:t>
            </w:r>
          </w:p>
        </w:tc>
        <w:tc>
          <w:tcPr>
            <w:tcW w:w="108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h-ut</w:t>
            </w:r>
          </w:p>
        </w:tc>
        <w:tc>
          <w:tcPr>
            <w:tcW w:w="1530" w:type="dxa"/>
            <w:tcBorders>
              <w:top w:val="nil"/>
              <w:bottom w:val="single" w:sz="2" w:space="0" w:color="auto"/>
            </w:tcBorders>
            <w:vAlign w:val="center"/>
          </w:tcPr>
          <w:p w:rsidR="00A65A70" w:rsidRPr="00156373" w:rsidRDefault="00A65A70" w:rsidP="00576F42">
            <w:pPr>
              <w:jc w:val="center"/>
              <w:rPr>
                <w:sz w:val="22"/>
                <w:szCs w:val="22"/>
                <w:lang w:val="en-US"/>
              </w:rPr>
            </w:pPr>
            <w:r w:rsidRPr="00156373">
              <w:rPr>
                <w:sz w:val="22"/>
                <w:szCs w:val="22"/>
                <w:lang w:val="en-US"/>
              </w:rPr>
              <w:t>0,32</w:t>
            </w:r>
          </w:p>
        </w:tc>
      </w:tr>
    </w:tbl>
    <w:p w:rsidR="00A65A70" w:rsidRPr="00156373" w:rsidRDefault="00A65A70" w:rsidP="006E7457">
      <w:pPr>
        <w:jc w:val="center"/>
        <w:rPr>
          <w:sz w:val="28"/>
          <w:szCs w:val="28"/>
          <w:lang w:val="en-US"/>
        </w:rPr>
      </w:pPr>
    </w:p>
    <w:p w:rsidR="00A65A70" w:rsidRPr="001F276C" w:rsidRDefault="00A65A70" w:rsidP="006E7457">
      <w:pPr>
        <w:ind w:right="567"/>
        <w:rPr>
          <w:b/>
          <w:bCs/>
          <w:sz w:val="28"/>
          <w:szCs w:val="28"/>
          <w:lang w:val="en-US"/>
        </w:rPr>
      </w:pPr>
    </w:p>
    <w:p w:rsidR="00A65A70" w:rsidRPr="00FF430B" w:rsidRDefault="00A65A70" w:rsidP="00D06B86">
      <w:pPr>
        <w:jc w:val="both"/>
        <w:rPr>
          <w:b/>
        </w:rPr>
      </w:pPr>
    </w:p>
    <w:sectPr w:rsidR="00A65A70" w:rsidRPr="00FF430B" w:rsidSect="00A15BBF">
      <w:pgSz w:w="12240" w:h="15840"/>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PMingLiU">
    <w:altName w:val="ЎPs??c???"/>
    <w:panose1 w:val="02020500000000000000"/>
    <w:charset w:val="88"/>
    <w:family w:val="roman"/>
    <w:pitch w:val="variable"/>
    <w:sig w:usb0="A00002FF" w:usb1="28CFFCFA" w:usb2="00000016" w:usb3="00000000" w:csb0="00100001"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BD4B73"/>
    <w:multiLevelType w:val="hybridMultilevel"/>
    <w:tmpl w:val="6E18218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6B86"/>
    <w:rsid w:val="00090644"/>
    <w:rsid w:val="000A0524"/>
    <w:rsid w:val="00156373"/>
    <w:rsid w:val="001C48F9"/>
    <w:rsid w:val="001F276C"/>
    <w:rsid w:val="00360D28"/>
    <w:rsid w:val="00380523"/>
    <w:rsid w:val="004008CA"/>
    <w:rsid w:val="00433248"/>
    <w:rsid w:val="00494058"/>
    <w:rsid w:val="004B7C57"/>
    <w:rsid w:val="00525725"/>
    <w:rsid w:val="00573383"/>
    <w:rsid w:val="00576F42"/>
    <w:rsid w:val="00580B43"/>
    <w:rsid w:val="00583AC5"/>
    <w:rsid w:val="0058510E"/>
    <w:rsid w:val="005D16D0"/>
    <w:rsid w:val="00611D2E"/>
    <w:rsid w:val="006362E3"/>
    <w:rsid w:val="006A1299"/>
    <w:rsid w:val="006B5F2E"/>
    <w:rsid w:val="006E7457"/>
    <w:rsid w:val="007336C0"/>
    <w:rsid w:val="00761111"/>
    <w:rsid w:val="0077756A"/>
    <w:rsid w:val="007F2714"/>
    <w:rsid w:val="00813315"/>
    <w:rsid w:val="008D35D8"/>
    <w:rsid w:val="0092690F"/>
    <w:rsid w:val="00935067"/>
    <w:rsid w:val="009B376A"/>
    <w:rsid w:val="009F04F4"/>
    <w:rsid w:val="00A15BBF"/>
    <w:rsid w:val="00A65A70"/>
    <w:rsid w:val="00B40365"/>
    <w:rsid w:val="00B40B8D"/>
    <w:rsid w:val="00B51F52"/>
    <w:rsid w:val="00C47A22"/>
    <w:rsid w:val="00C871C1"/>
    <w:rsid w:val="00C950BD"/>
    <w:rsid w:val="00CA51D7"/>
    <w:rsid w:val="00D06B86"/>
    <w:rsid w:val="00D276D2"/>
    <w:rsid w:val="00DD78C7"/>
    <w:rsid w:val="00E03AC2"/>
    <w:rsid w:val="00E10EAF"/>
    <w:rsid w:val="00E31B66"/>
    <w:rsid w:val="00E935A5"/>
    <w:rsid w:val="00F12812"/>
    <w:rsid w:val="00F67820"/>
    <w:rsid w:val="00F954CB"/>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B86"/>
    <w:rPr>
      <w:rFonts w:ascii="Times New Roman" w:eastAsia="Times New Roman" w:hAnsi="Times New Roman"/>
      <w:noProof/>
      <w:sz w:val="24"/>
      <w:szCs w:val="24"/>
      <w:lang w:val="ro-RO" w:eastAsia="en-US"/>
    </w:rPr>
  </w:style>
  <w:style w:type="paragraph" w:styleId="Heading2">
    <w:name w:val="heading 2"/>
    <w:basedOn w:val="Normal"/>
    <w:next w:val="Normal"/>
    <w:link w:val="Heading2Char"/>
    <w:uiPriority w:val="99"/>
    <w:qFormat/>
    <w:rsid w:val="00D06B86"/>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D06B86"/>
    <w:pPr>
      <w:keepNext/>
      <w:keepLines/>
      <w:spacing w:before="200"/>
      <w:outlineLvl w:val="2"/>
    </w:pPr>
    <w:rPr>
      <w:rFonts w:ascii="Cambria" w:hAnsi="Cambria"/>
      <w:b/>
      <w:b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D06B86"/>
    <w:rPr>
      <w:rFonts w:ascii="Cambria"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D06B86"/>
    <w:rPr>
      <w:rFonts w:ascii="Cambria" w:hAnsi="Cambria" w:cs="Times New Roman"/>
      <w:b/>
      <w:bCs/>
      <w:noProof/>
      <w:color w:val="4F81BD"/>
      <w:sz w:val="24"/>
      <w:szCs w:val="24"/>
      <w:lang w:val="ro-RO"/>
    </w:rPr>
  </w:style>
  <w:style w:type="paragraph" w:styleId="ListParagraph">
    <w:name w:val="List Paragraph"/>
    <w:aliases w:val="HotarirePunct1"/>
    <w:basedOn w:val="Normal"/>
    <w:uiPriority w:val="99"/>
    <w:qFormat/>
    <w:rsid w:val="00D06B86"/>
    <w:pPr>
      <w:numPr>
        <w:numId w:val="1"/>
      </w:numPr>
      <w:tabs>
        <w:tab w:val="left" w:pos="1134"/>
      </w:tabs>
      <w:jc w:val="both"/>
    </w:pPr>
    <w:rPr>
      <w:noProof w:val="0"/>
      <w:lang w:val="en-US"/>
    </w:rPr>
  </w:style>
  <w:style w:type="paragraph" w:styleId="BodyText">
    <w:name w:val="Body Text"/>
    <w:basedOn w:val="Normal"/>
    <w:link w:val="BodyTextChar"/>
    <w:uiPriority w:val="99"/>
    <w:rsid w:val="00D06B86"/>
    <w:rPr>
      <w:rFonts w:ascii="Baltica RR" w:hAnsi="Baltica RR"/>
      <w:noProof w:val="0"/>
      <w:szCs w:val="20"/>
    </w:rPr>
  </w:style>
  <w:style w:type="character" w:customStyle="1" w:styleId="BodyTextChar">
    <w:name w:val="Body Text Char"/>
    <w:basedOn w:val="DefaultParagraphFont"/>
    <w:link w:val="BodyText"/>
    <w:uiPriority w:val="99"/>
    <w:locked/>
    <w:rsid w:val="00D06B86"/>
    <w:rPr>
      <w:rFonts w:ascii="Baltica RR" w:hAnsi="Baltica RR" w:cs="Times New Roman"/>
      <w:sz w:val="20"/>
      <w:szCs w:val="20"/>
      <w:lang w:val="ro-RO"/>
    </w:rPr>
  </w:style>
  <w:style w:type="paragraph" w:customStyle="1" w:styleId="cp">
    <w:name w:val="cp"/>
    <w:basedOn w:val="Normal"/>
    <w:uiPriority w:val="99"/>
    <w:rsid w:val="00D06B86"/>
    <w:pPr>
      <w:jc w:val="center"/>
    </w:pPr>
    <w:rPr>
      <w:b/>
      <w:bCs/>
      <w:noProof w:val="0"/>
      <w:lang w:eastAsia="ru-RU"/>
    </w:rPr>
  </w:style>
  <w:style w:type="character" w:customStyle="1" w:styleId="a">
    <w:name w:val="Основной шрифт"/>
    <w:uiPriority w:val="99"/>
    <w:rsid w:val="00C950BD"/>
  </w:style>
  <w:style w:type="paragraph" w:styleId="BodyText2">
    <w:name w:val="Body Text 2"/>
    <w:basedOn w:val="Normal"/>
    <w:link w:val="BodyText2Char"/>
    <w:uiPriority w:val="99"/>
    <w:rsid w:val="00C950BD"/>
    <w:pPr>
      <w:autoSpaceDE w:val="0"/>
      <w:autoSpaceDN w:val="0"/>
      <w:jc w:val="center"/>
    </w:pPr>
    <w:rPr>
      <w:noProof w:val="0"/>
      <w:sz w:val="22"/>
      <w:szCs w:val="22"/>
      <w:lang w:val="ru-RU" w:eastAsia="ru-RU"/>
    </w:rPr>
  </w:style>
  <w:style w:type="character" w:customStyle="1" w:styleId="BodyText2Char">
    <w:name w:val="Body Text 2 Char"/>
    <w:basedOn w:val="DefaultParagraphFont"/>
    <w:link w:val="BodyText2"/>
    <w:uiPriority w:val="99"/>
    <w:locked/>
    <w:rsid w:val="00C950BD"/>
    <w:rPr>
      <w:rFonts w:ascii="Times New Roman" w:hAnsi="Times New Roman" w:cs="Times New Roman"/>
    </w:rPr>
  </w:style>
  <w:style w:type="paragraph" w:styleId="Header">
    <w:name w:val="header"/>
    <w:basedOn w:val="Normal"/>
    <w:link w:val="HeaderChar"/>
    <w:uiPriority w:val="99"/>
    <w:semiHidden/>
    <w:rsid w:val="00C950BD"/>
    <w:pPr>
      <w:tabs>
        <w:tab w:val="center" w:pos="4677"/>
        <w:tab w:val="right" w:pos="9355"/>
      </w:tabs>
      <w:suppressAutoHyphens/>
    </w:pPr>
    <w:rPr>
      <w:rFonts w:ascii="Arial" w:hAnsi="Arial" w:cs="Arial"/>
      <w:noProof w:val="0"/>
      <w:sz w:val="20"/>
      <w:szCs w:val="20"/>
      <w:lang w:val="ru-RU" w:eastAsia="ar-SA"/>
    </w:rPr>
  </w:style>
  <w:style w:type="character" w:customStyle="1" w:styleId="HeaderChar">
    <w:name w:val="Header Char"/>
    <w:basedOn w:val="DefaultParagraphFont"/>
    <w:link w:val="Header"/>
    <w:uiPriority w:val="99"/>
    <w:semiHidden/>
    <w:locked/>
    <w:rsid w:val="00C950BD"/>
    <w:rPr>
      <w:rFonts w:ascii="Arial" w:hAnsi="Arial" w:cs="Arial"/>
      <w:sz w:val="20"/>
      <w:szCs w:val="20"/>
      <w:lang w:eastAsia="ar-SA" w:bidi="ar-SA"/>
    </w:rPr>
  </w:style>
  <w:style w:type="character" w:customStyle="1" w:styleId="CorptextCaracter">
    <w:name w:val="Corp text Caracter"/>
    <w:basedOn w:val="DefaultParagraphFont"/>
    <w:uiPriority w:val="99"/>
    <w:locked/>
    <w:rsid w:val="006E7457"/>
    <w:rPr>
      <w:rFonts w:cs="Times New Roman"/>
      <w:sz w:val="24"/>
      <w:szCs w:val="24"/>
      <w:lang w:val="ru-RU" w:eastAsia="ru-RU"/>
    </w:rPr>
  </w:style>
  <w:style w:type="character" w:customStyle="1" w:styleId="Corptext2Caracter">
    <w:name w:val="Corp text 2 Caracter"/>
    <w:basedOn w:val="DefaultParagraphFont"/>
    <w:uiPriority w:val="99"/>
    <w:locked/>
    <w:rsid w:val="006E7457"/>
    <w:rPr>
      <w:rFonts w:cs="Times New Roman"/>
      <w:lang w:val="ru-RU" w:eastAsia="ru-RU"/>
    </w:rPr>
  </w:style>
  <w:style w:type="character" w:customStyle="1" w:styleId="AntetCaracter">
    <w:name w:val="Antet Caracter"/>
    <w:basedOn w:val="DefaultParagraphFont"/>
    <w:uiPriority w:val="99"/>
    <w:semiHidden/>
    <w:locked/>
    <w:rsid w:val="006E7457"/>
    <w:rPr>
      <w:rFonts w:ascii="Arial" w:hAnsi="Arial" w:cs="Arial"/>
      <w:sz w:val="20"/>
      <w:szCs w:val="20"/>
      <w:lang w:val="ru-RU" w:eastAsia="ar-SA"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51</TotalTime>
  <Pages>21</Pages>
  <Words>6123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home</cp:lastModifiedBy>
  <cp:revision>7</cp:revision>
  <cp:lastPrinted>2024-09-19T10:29:00Z</cp:lastPrinted>
  <dcterms:created xsi:type="dcterms:W3CDTF">2024-09-17T08:19:00Z</dcterms:created>
  <dcterms:modified xsi:type="dcterms:W3CDTF">2024-09-23T12:05:00Z</dcterms:modified>
</cp:coreProperties>
</file>