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2B2" w:rsidRPr="00892FAB" w:rsidRDefault="007A42B2" w:rsidP="007671A3">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7A42B2" w:rsidRPr="00892FAB" w:rsidRDefault="007A42B2" w:rsidP="007671A3">
      <w:pPr>
        <w:tabs>
          <w:tab w:val="left" w:pos="1260"/>
        </w:tabs>
        <w:ind w:firstLine="720"/>
        <w:contextualSpacing/>
        <w:jc w:val="both"/>
        <w:rPr>
          <w:noProof w:val="0"/>
          <w:lang w:eastAsia="ru-RU"/>
        </w:rPr>
      </w:pPr>
    </w:p>
    <w:p w:rsidR="007A42B2" w:rsidRPr="00892FAB" w:rsidRDefault="007A42B2" w:rsidP="007671A3">
      <w:pPr>
        <w:numPr>
          <w:ilvl w:val="0"/>
          <w:numId w:val="7"/>
        </w:numPr>
        <w:tabs>
          <w:tab w:val="left" w:pos="540"/>
        </w:tabs>
        <w:ind w:left="0" w:firstLine="0"/>
        <w:contextualSpacing/>
        <w:jc w:val="center"/>
        <w:rPr>
          <w:b/>
          <w:noProof w:val="0"/>
          <w:lang w:eastAsia="ru-RU"/>
        </w:rPr>
      </w:pPr>
      <w:r w:rsidRPr="00892FAB">
        <w:rPr>
          <w:b/>
          <w:noProof w:val="0"/>
          <w:lang w:eastAsia="ru-RU"/>
        </w:rPr>
        <w:t>PARTEA GENERALĂ</w:t>
      </w:r>
    </w:p>
    <w:p w:rsidR="007A42B2" w:rsidRPr="00892FAB" w:rsidRDefault="007A42B2" w:rsidP="007671A3">
      <w:pPr>
        <w:tabs>
          <w:tab w:val="left" w:pos="540"/>
        </w:tabs>
        <w:contextualSpacing/>
        <w:jc w:val="center"/>
        <w:rPr>
          <w:i/>
          <w:noProof w:val="0"/>
          <w:sz w:val="20"/>
          <w:szCs w:val="20"/>
          <w:lang w:eastAsia="ru-RU"/>
        </w:rPr>
      </w:pPr>
      <w:r w:rsidRPr="00892FAB">
        <w:rPr>
          <w:i/>
          <w:noProof w:val="0"/>
          <w:sz w:val="20"/>
          <w:szCs w:val="20"/>
          <w:lang w:eastAsia="ru-RU"/>
        </w:rPr>
        <w:t>(OBLIGATORIE)</w:t>
      </w:r>
    </w:p>
    <w:p w:rsidR="007A42B2" w:rsidRPr="00892FAB" w:rsidRDefault="007A42B2" w:rsidP="007671A3">
      <w:pPr>
        <w:tabs>
          <w:tab w:val="left" w:pos="540"/>
        </w:tabs>
        <w:contextualSpacing/>
        <w:jc w:val="both"/>
        <w:rPr>
          <w:i/>
          <w:noProof w:val="0"/>
          <w:lang w:eastAsia="ru-RU"/>
        </w:rPr>
      </w:pPr>
    </w:p>
    <w:p w:rsidR="007A42B2" w:rsidRPr="00892FAB" w:rsidRDefault="007A42B2" w:rsidP="007671A3">
      <w:pPr>
        <w:tabs>
          <w:tab w:val="left" w:pos="540"/>
        </w:tabs>
        <w:spacing w:after="120"/>
        <w:contextualSpacing/>
        <w:jc w:val="both"/>
        <w:rPr>
          <w:b/>
          <w:noProof w:val="0"/>
          <w:lang w:eastAsia="ru-RU"/>
        </w:rPr>
      </w:pPr>
      <w:r w:rsidRPr="00892FAB">
        <w:rPr>
          <w:b/>
          <w:noProof w:val="0"/>
          <w:lang w:eastAsia="ru-RU"/>
        </w:rPr>
        <w:t>PĂRȚILE CONTRACTANTE</w:t>
      </w:r>
    </w:p>
    <w:tbl>
      <w:tblPr>
        <w:tblW w:w="4836"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483"/>
        <w:gridCol w:w="3265"/>
        <w:gridCol w:w="2832"/>
      </w:tblGrid>
      <w:tr w:rsidR="007A42B2" w:rsidRPr="00892FAB" w:rsidTr="00E65638">
        <w:tc>
          <w:tcPr>
            <w:tcW w:w="1818" w:type="pct"/>
          </w:tcPr>
          <w:p w:rsidR="007A42B2" w:rsidRPr="00892FAB" w:rsidRDefault="007A42B2" w:rsidP="0008662E">
            <w:pPr>
              <w:tabs>
                <w:tab w:val="left" w:pos="360"/>
              </w:tabs>
              <w:jc w:val="both"/>
              <w:rPr>
                <w:b/>
                <w:noProof w:val="0"/>
                <w:lang w:val="ru-RU" w:eastAsia="ru-RU"/>
              </w:rPr>
            </w:pPr>
            <w:r w:rsidRPr="00892FAB">
              <w:rPr>
                <w:b/>
                <w:noProof w:val="0"/>
                <w:lang w:val="ru-RU" w:eastAsia="ru-RU"/>
              </w:rPr>
              <w:t>Beneficiar</w:t>
            </w:r>
          </w:p>
        </w:tc>
        <w:tc>
          <w:tcPr>
            <w:tcW w:w="1704" w:type="pct"/>
          </w:tcPr>
          <w:p w:rsidR="007A42B2" w:rsidRPr="00892FAB" w:rsidRDefault="007A42B2" w:rsidP="0008662E">
            <w:pPr>
              <w:tabs>
                <w:tab w:val="left" w:pos="360"/>
              </w:tabs>
              <w:jc w:val="both"/>
              <w:rPr>
                <w:b/>
                <w:noProof w:val="0"/>
                <w:lang w:val="ru-RU" w:eastAsia="ru-RU"/>
              </w:rPr>
            </w:pPr>
            <w:r w:rsidRPr="00892FAB">
              <w:rPr>
                <w:b/>
                <w:noProof w:val="0"/>
                <w:lang w:val="ru-RU" w:eastAsia="ru-RU"/>
              </w:rPr>
              <w:t>Antreprenor</w:t>
            </w:r>
          </w:p>
        </w:tc>
        <w:tc>
          <w:tcPr>
            <w:tcW w:w="1478" w:type="pct"/>
          </w:tcPr>
          <w:p w:rsidR="007A42B2" w:rsidRPr="00892FAB" w:rsidRDefault="007A42B2" w:rsidP="0008662E">
            <w:pPr>
              <w:tabs>
                <w:tab w:val="left" w:pos="360"/>
              </w:tabs>
              <w:jc w:val="both"/>
              <w:rPr>
                <w:b/>
                <w:noProof w:val="0"/>
                <w:lang w:val="ru-RU" w:eastAsia="ru-RU"/>
              </w:rPr>
            </w:pPr>
            <w:r>
              <w:rPr>
                <w:b/>
                <w:noProof w:val="0"/>
                <w:lang w:eastAsia="ru-RU"/>
              </w:rPr>
              <w:t>Finanțat</w:t>
            </w:r>
            <w:r w:rsidRPr="00892FAB">
              <w:rPr>
                <w:b/>
                <w:noProof w:val="0"/>
                <w:lang w:val="ru-RU" w:eastAsia="ru-RU"/>
              </w:rPr>
              <w:t>or</w:t>
            </w:r>
          </w:p>
        </w:tc>
      </w:tr>
      <w:tr w:rsidR="007A42B2" w:rsidRPr="00892FAB" w:rsidTr="00E65638">
        <w:tc>
          <w:tcPr>
            <w:tcW w:w="1818" w:type="pct"/>
          </w:tcPr>
          <w:p w:rsidR="007A42B2" w:rsidRPr="001C5AE8" w:rsidRDefault="007A42B2" w:rsidP="0008662E">
            <w:pPr>
              <w:tabs>
                <w:tab w:val="left" w:pos="360"/>
              </w:tabs>
              <w:jc w:val="both"/>
              <w:rPr>
                <w:noProof w:val="0"/>
                <w:lang w:val="pt-BR" w:eastAsia="ru-RU"/>
              </w:rPr>
            </w:pPr>
            <w:r w:rsidRPr="001C5AE8">
              <w:rPr>
                <w:b/>
                <w:noProof w:val="0"/>
                <w:lang w:val="pt-BR" w:eastAsia="ru-RU"/>
              </w:rPr>
              <w:t>_</w:t>
            </w:r>
            <w:r>
              <w:rPr>
                <w:b/>
                <w:noProof w:val="0"/>
                <w:lang w:val="pt-BR" w:eastAsia="ru-RU"/>
              </w:rPr>
              <w:t xml:space="preserve">Consiliul raional Florești </w:t>
            </w:r>
            <w:r w:rsidRPr="001C5AE8">
              <w:rPr>
                <w:noProof w:val="0"/>
                <w:lang w:val="pt-BR" w:eastAsia="ru-RU"/>
              </w:rPr>
              <w:t>reprezentat legal prin</w:t>
            </w:r>
            <w:r w:rsidRPr="001C5AE8">
              <w:rPr>
                <w:b/>
                <w:noProof w:val="0"/>
                <w:lang w:val="pt-BR" w:eastAsia="ru-RU"/>
              </w:rPr>
              <w:t>_</w:t>
            </w:r>
            <w:r w:rsidRPr="001C5AE8">
              <w:rPr>
                <w:noProof w:val="0"/>
                <w:lang w:val="pt-BR" w:eastAsia="ru-RU"/>
              </w:rPr>
              <w:t>președintele raionului Vasile Tîltu</w:t>
            </w:r>
            <w:r>
              <w:rPr>
                <w:b/>
                <w:noProof w:val="0"/>
                <w:lang w:val="pt-BR" w:eastAsia="ru-RU"/>
              </w:rPr>
              <w:t xml:space="preserve"> </w:t>
            </w:r>
            <w:r w:rsidRPr="001C5AE8">
              <w:rPr>
                <w:noProof w:val="0"/>
                <w:lang w:val="pt-BR" w:eastAsia="ru-RU"/>
              </w:rPr>
              <w:t xml:space="preserve">, </w:t>
            </w:r>
            <w:r w:rsidRPr="00892FAB">
              <w:rPr>
                <w:noProof w:val="0"/>
                <w:lang w:eastAsia="ru-RU"/>
              </w:rPr>
              <w:t>în calitate</w:t>
            </w:r>
            <w:r w:rsidRPr="001C5AE8">
              <w:rPr>
                <w:noProof w:val="0"/>
                <w:lang w:val="pt-BR" w:eastAsia="ru-RU"/>
              </w:rPr>
              <w:t xml:space="preserve"> de </w:t>
            </w:r>
            <w:r w:rsidRPr="001C5AE8">
              <w:rPr>
                <w:i/>
                <w:noProof w:val="0"/>
                <w:lang w:val="pt-BR" w:eastAsia="ru-RU"/>
              </w:rPr>
              <w:t>Beneficiar</w:t>
            </w:r>
            <w:r w:rsidRPr="001C5AE8">
              <w:rPr>
                <w:noProof w:val="0"/>
                <w:lang w:val="pt-BR" w:eastAsia="ru-RU"/>
              </w:rPr>
              <w:t>, IDNO</w:t>
            </w:r>
            <w:r>
              <w:rPr>
                <w:noProof w:val="0"/>
                <w:lang w:val="pt-BR" w:eastAsia="ru-RU"/>
              </w:rPr>
              <w:t xml:space="preserve"> 1007601010426</w:t>
            </w:r>
            <w:r w:rsidRPr="001C5AE8">
              <w:rPr>
                <w:noProof w:val="0"/>
                <w:lang w:val="pt-BR" w:eastAsia="ru-RU"/>
              </w:rPr>
              <w:t>,</w:t>
            </w:r>
            <w:r w:rsidRPr="001C5AE8">
              <w:rPr>
                <w:i/>
                <w:noProof w:val="0"/>
                <w:lang w:val="pt-BR" w:eastAsia="ru-RU"/>
              </w:rPr>
              <w:t xml:space="preserve"> </w:t>
            </w:r>
            <w:r w:rsidRPr="001C5AE8">
              <w:rPr>
                <w:noProof w:val="0"/>
                <w:lang w:val="pt-BR" w:eastAsia="ru-RU"/>
              </w:rPr>
              <w:t xml:space="preserve"> pe de o parte,</w:t>
            </w:r>
          </w:p>
        </w:tc>
        <w:tc>
          <w:tcPr>
            <w:tcW w:w="1704" w:type="pct"/>
          </w:tcPr>
          <w:p w:rsidR="007A42B2" w:rsidRPr="001C5AE8" w:rsidRDefault="007A42B2" w:rsidP="0008662E">
            <w:pPr>
              <w:tabs>
                <w:tab w:val="left" w:pos="360"/>
              </w:tabs>
              <w:jc w:val="both"/>
              <w:rPr>
                <w:noProof w:val="0"/>
                <w:lang w:val="pt-BR" w:eastAsia="ru-RU"/>
              </w:rPr>
            </w:pPr>
            <w:r w:rsidRPr="001C5AE8">
              <w:rPr>
                <w:b/>
                <w:noProof w:val="0"/>
                <w:lang w:val="pt-BR" w:eastAsia="ru-RU"/>
              </w:rPr>
              <w:t>_______________________</w:t>
            </w:r>
            <w:r w:rsidRPr="001C5AE8">
              <w:rPr>
                <w:noProof w:val="0"/>
                <w:lang w:val="pt-BR" w:eastAsia="ru-RU"/>
              </w:rPr>
              <w:t>reprezentat legal prin</w:t>
            </w:r>
            <w:r w:rsidRPr="001C5AE8">
              <w:rPr>
                <w:b/>
                <w:noProof w:val="0"/>
                <w:lang w:val="pt-BR" w:eastAsia="ru-RU"/>
              </w:rPr>
              <w:t>___________________</w:t>
            </w:r>
            <w:r w:rsidRPr="001C5AE8">
              <w:rPr>
                <w:noProof w:val="0"/>
                <w:lang w:val="pt-BR" w:eastAsia="ru-RU"/>
              </w:rPr>
              <w:t xml:space="preserve">, în calitate de </w:t>
            </w:r>
            <w:r w:rsidRPr="001C5AE8">
              <w:rPr>
                <w:i/>
                <w:noProof w:val="0"/>
                <w:lang w:val="pt-BR" w:eastAsia="ru-RU"/>
              </w:rPr>
              <w:t xml:space="preserve">Antreprenor, </w:t>
            </w:r>
            <w:r w:rsidRPr="001C5AE8">
              <w:rPr>
                <w:noProof w:val="0"/>
                <w:lang w:val="pt-BR" w:eastAsia="ru-RU"/>
              </w:rPr>
              <w:t>IDNO</w:t>
            </w:r>
            <w:r w:rsidRPr="001C5AE8">
              <w:rPr>
                <w:i/>
                <w:noProof w:val="0"/>
                <w:lang w:val="pt-BR" w:eastAsia="ru-RU"/>
              </w:rPr>
              <w:t xml:space="preserve">, </w:t>
            </w:r>
            <w:r w:rsidRPr="001C5AE8">
              <w:rPr>
                <w:noProof w:val="0"/>
                <w:lang w:val="pt-BR" w:eastAsia="ru-RU"/>
              </w:rPr>
              <w:t xml:space="preserve"> pe de o parte,</w:t>
            </w:r>
          </w:p>
        </w:tc>
        <w:tc>
          <w:tcPr>
            <w:tcW w:w="1478" w:type="pct"/>
          </w:tcPr>
          <w:p w:rsidR="007A42B2" w:rsidRPr="001C5AE8" w:rsidRDefault="007A42B2" w:rsidP="00E65638">
            <w:pPr>
              <w:tabs>
                <w:tab w:val="left" w:pos="360"/>
              </w:tabs>
              <w:rPr>
                <w:b/>
                <w:noProof w:val="0"/>
                <w:lang w:val="pt-BR" w:eastAsia="ru-RU"/>
              </w:rPr>
            </w:pPr>
            <w:r w:rsidRPr="00615EE8">
              <w:rPr>
                <w:b/>
              </w:rPr>
              <w:t>Oficiul Național de Dezvoltare Regională și Locală</w:t>
            </w:r>
            <w:r>
              <w:rPr>
                <w:b/>
              </w:rPr>
              <w:t xml:space="preserve">, </w:t>
            </w:r>
            <w:r w:rsidRPr="001C5AE8">
              <w:rPr>
                <w:noProof w:val="0"/>
                <w:lang w:val="pt-BR" w:eastAsia="ru-RU"/>
              </w:rPr>
              <w:t xml:space="preserve">reprezentat legal prin director interimar Serghei Cojocari, în calitate de </w:t>
            </w:r>
            <w:r w:rsidRPr="001C5AE8">
              <w:rPr>
                <w:i/>
                <w:noProof w:val="0"/>
                <w:lang w:val="pt-BR" w:eastAsia="ru-RU"/>
              </w:rPr>
              <w:t xml:space="preserve">Finanțator, </w:t>
            </w:r>
            <w:r w:rsidRPr="001C5AE8">
              <w:rPr>
                <w:noProof w:val="0"/>
                <w:lang w:val="pt-BR" w:eastAsia="ru-RU"/>
              </w:rPr>
              <w:t xml:space="preserve">IDNO </w:t>
            </w:r>
            <w:r w:rsidRPr="001C5AE8">
              <w:rPr>
                <w:b/>
                <w:noProof w:val="0"/>
                <w:lang w:val="pt-BR" w:eastAsia="ru-RU"/>
              </w:rPr>
              <w:t>1008601001382</w:t>
            </w:r>
            <w:r w:rsidRPr="001C5AE8">
              <w:rPr>
                <w:i/>
                <w:noProof w:val="0"/>
                <w:lang w:val="pt-BR" w:eastAsia="ru-RU"/>
              </w:rPr>
              <w:t xml:space="preserve">, </w:t>
            </w:r>
            <w:r w:rsidRPr="001C5AE8">
              <w:rPr>
                <w:noProof w:val="0"/>
                <w:lang w:val="pt-BR" w:eastAsia="ru-RU"/>
              </w:rPr>
              <w:t xml:space="preserve"> pe de altă parte,</w:t>
            </w:r>
          </w:p>
        </w:tc>
      </w:tr>
    </w:tbl>
    <w:p w:rsidR="007A42B2" w:rsidRPr="001C5AE8" w:rsidRDefault="007A42B2" w:rsidP="007671A3">
      <w:pPr>
        <w:tabs>
          <w:tab w:val="left" w:pos="1260"/>
        </w:tabs>
        <w:contextualSpacing/>
        <w:jc w:val="both"/>
        <w:rPr>
          <w:noProof w:val="0"/>
          <w:lang w:val="pt-BR" w:eastAsia="ru-RU"/>
        </w:rPr>
      </w:pPr>
      <w:r>
        <w:rPr>
          <w:noProof w:val="0"/>
          <w:lang w:eastAsia="ru-RU"/>
        </w:rPr>
        <w:t>toți</w:t>
      </w:r>
      <w:r w:rsidRPr="001C5AE8">
        <w:rPr>
          <w:noProof w:val="0"/>
          <w:lang w:val="pt-BR" w:eastAsia="ru-RU"/>
        </w:rPr>
        <w:t xml:space="preserve"> (denumiţi în continuare </w:t>
      </w:r>
      <w:r w:rsidRPr="001C5AE8">
        <w:rPr>
          <w:i/>
          <w:noProof w:val="0"/>
          <w:lang w:val="pt-BR" w:eastAsia="ru-RU"/>
        </w:rPr>
        <w:t>Părţi</w:t>
      </w:r>
      <w:r w:rsidRPr="001C5AE8">
        <w:rPr>
          <w:noProof w:val="0"/>
          <w:lang w:val="pt-BR" w:eastAsia="ru-RU"/>
        </w:rPr>
        <w:t>), au încheiat prezentul contract referitor la următoarele:</w:t>
      </w:r>
    </w:p>
    <w:tbl>
      <w:tblPr>
        <w:tblW w:w="9540" w:type="dxa"/>
        <w:tblLayout w:type="fixed"/>
        <w:tblLook w:val="00A0"/>
      </w:tblPr>
      <w:tblGrid>
        <w:gridCol w:w="9540"/>
      </w:tblGrid>
      <w:tr w:rsidR="007A42B2" w:rsidRPr="00892FAB" w:rsidTr="0008662E">
        <w:trPr>
          <w:trHeight w:val="697"/>
        </w:trPr>
        <w:tc>
          <w:tcPr>
            <w:tcW w:w="9540" w:type="dxa"/>
            <w:vAlign w:val="center"/>
          </w:tcPr>
          <w:p w:rsidR="007A42B2" w:rsidRPr="001C5AE8" w:rsidRDefault="007A42B2" w:rsidP="0008662E">
            <w:pPr>
              <w:tabs>
                <w:tab w:val="left" w:pos="360"/>
              </w:tabs>
              <w:jc w:val="both"/>
              <w:rPr>
                <w:noProof w:val="0"/>
                <w:lang w:val="pt-BR" w:eastAsia="ru-RU"/>
              </w:rPr>
            </w:pPr>
          </w:p>
          <w:p w:rsidR="007A42B2" w:rsidRPr="001C5AE8" w:rsidRDefault="007A42B2" w:rsidP="0008662E">
            <w:pPr>
              <w:tabs>
                <w:tab w:val="left" w:pos="525"/>
                <w:tab w:val="left" w:pos="1134"/>
                <w:tab w:val="left" w:pos="3705"/>
              </w:tabs>
              <w:jc w:val="both"/>
              <w:rPr>
                <w:b/>
                <w:noProof w:val="0"/>
                <w:lang w:val="pt-BR" w:eastAsia="ru-RU"/>
              </w:rPr>
            </w:pPr>
            <w:r w:rsidRPr="001C5AE8">
              <w:rPr>
                <w:b/>
                <w:noProof w:val="0"/>
                <w:lang w:val="pt-BR" w:eastAsia="ru-RU"/>
              </w:rPr>
              <w:t>1. OBIECTUL CONTRACTULUI</w:t>
            </w:r>
          </w:p>
          <w:p w:rsidR="007A42B2" w:rsidRPr="001C5AE8" w:rsidRDefault="007A42B2" w:rsidP="0008662E">
            <w:pPr>
              <w:tabs>
                <w:tab w:val="left" w:pos="360"/>
              </w:tabs>
              <w:ind w:left="-15" w:right="-15" w:firstLine="15"/>
              <w:jc w:val="both"/>
              <w:rPr>
                <w:noProof w:val="0"/>
                <w:lang w:val="pt-BR" w:eastAsia="ru-RU"/>
              </w:rPr>
            </w:pPr>
            <w:r w:rsidRPr="001C5AE8">
              <w:rPr>
                <w:noProof w:val="0"/>
                <w:lang w:val="pt-BR" w:eastAsia="ru-RU"/>
              </w:rPr>
              <w:t xml:space="preserve">Antreprenorul se obligă să execute </w:t>
            </w:r>
            <w:r w:rsidRPr="001C5AE8">
              <w:rPr>
                <w:b/>
                <w:noProof w:val="0"/>
                <w:lang w:val="pt-BR" w:eastAsia="ru-RU"/>
              </w:rPr>
              <w:t xml:space="preserve">lucrările </w:t>
            </w:r>
            <w:r w:rsidRPr="0082252A">
              <w:rPr>
                <w:lang w:val="pt-BR"/>
              </w:rPr>
              <w:t xml:space="preserve"> </w:t>
            </w:r>
            <w:r w:rsidRPr="001C5AE8">
              <w:rPr>
                <w:b/>
                <w:u w:val="single"/>
                <w:lang w:val="pt-BR"/>
              </w:rPr>
              <w:t>Lucrări de reabilitare a grupurilor sanitare interioare și construcția instalației de stocare/epurare a apelor uzate pentru IP Gimnaziul Vasile Alecsandri din or. Mărculești, rl. Florești</w:t>
            </w:r>
            <w:r w:rsidRPr="001C5AE8">
              <w:rPr>
                <w:i/>
                <w:noProof w:val="0"/>
                <w:lang w:val="pt-BR" w:eastAsia="ru-RU"/>
              </w:rPr>
              <w:t xml:space="preserve">  </w:t>
            </w:r>
            <w:r w:rsidRPr="001C5AE8">
              <w:rPr>
                <w:noProof w:val="0"/>
                <w:lang w:val="pt-BR" w:eastAsia="ru-RU"/>
              </w:rPr>
              <w:t xml:space="preserve">în conformitate cu prevederile proiectului tehnic, cu detaliile de execuţie, precum şi cu normativele, standardele şi prescripţiile tehnice, achiziționate conform procedurii de achiziție publică                               nr.     </w:t>
            </w:r>
            <w:r w:rsidRPr="001C5AE8">
              <w:rPr>
                <w:b/>
                <w:noProof w:val="0"/>
                <w:lang w:val="pt-BR" w:eastAsia="ru-RU"/>
              </w:rPr>
              <w:t xml:space="preserve">________________ </w:t>
            </w:r>
            <w:r w:rsidRPr="001C5AE8">
              <w:rPr>
                <w:noProof w:val="0"/>
                <w:lang w:val="pt-BR" w:eastAsia="ru-RU"/>
              </w:rPr>
              <w:t xml:space="preserve">din </w:t>
            </w:r>
            <w:r w:rsidRPr="001C5AE8">
              <w:rPr>
                <w:b/>
                <w:noProof w:val="0"/>
                <w:lang w:val="pt-BR" w:eastAsia="ru-RU"/>
              </w:rPr>
              <w:t>___________________</w:t>
            </w:r>
            <w:r w:rsidRPr="001C5AE8">
              <w:rPr>
                <w:noProof w:val="0"/>
                <w:lang w:val="pt-BR" w:eastAsia="ru-RU"/>
              </w:rPr>
              <w:t>,</w:t>
            </w:r>
            <w:r w:rsidRPr="001C5AE8">
              <w:rPr>
                <w:b/>
                <w:noProof w:val="0"/>
                <w:lang w:val="pt-BR" w:eastAsia="ru-RU"/>
              </w:rPr>
              <w:t xml:space="preserve"> </w:t>
            </w:r>
            <w:r w:rsidRPr="001C5AE8">
              <w:rPr>
                <w:noProof w:val="0"/>
                <w:lang w:val="pt-BR" w:eastAsia="ru-RU"/>
              </w:rPr>
              <w:t xml:space="preserve">în baza deciziei grupului de lucru al Beneficiarului nr. </w:t>
            </w:r>
            <w:r w:rsidRPr="001C5AE8">
              <w:rPr>
                <w:b/>
                <w:noProof w:val="0"/>
                <w:lang w:val="pt-BR" w:eastAsia="ru-RU"/>
              </w:rPr>
              <w:t>_____________</w:t>
            </w:r>
            <w:r w:rsidRPr="001C5AE8">
              <w:rPr>
                <w:noProof w:val="0"/>
                <w:lang w:val="pt-BR" w:eastAsia="ru-RU"/>
              </w:rPr>
              <w:t xml:space="preserve"> din </w:t>
            </w:r>
            <w:r w:rsidRPr="001C5AE8">
              <w:rPr>
                <w:b/>
                <w:noProof w:val="0"/>
                <w:lang w:val="pt-BR" w:eastAsia="ru-RU"/>
              </w:rPr>
              <w:t>___________________</w:t>
            </w:r>
            <w:r w:rsidRPr="001C5AE8">
              <w:rPr>
                <w:noProof w:val="0"/>
                <w:lang w:val="pt-BR" w:eastAsia="ru-RU"/>
              </w:rPr>
              <w:t>.</w:t>
            </w:r>
          </w:p>
          <w:p w:rsidR="007A42B2" w:rsidRPr="001C5AE8" w:rsidRDefault="007A42B2" w:rsidP="0008662E">
            <w:pPr>
              <w:tabs>
                <w:tab w:val="left" w:pos="360"/>
              </w:tabs>
              <w:jc w:val="both"/>
              <w:rPr>
                <w:noProof w:val="0"/>
                <w:lang w:val="pt-BR" w:eastAsia="ru-RU"/>
              </w:rPr>
            </w:pPr>
          </w:p>
          <w:p w:rsidR="007A42B2" w:rsidRPr="001C5AE8" w:rsidRDefault="007A42B2" w:rsidP="0008662E">
            <w:pPr>
              <w:tabs>
                <w:tab w:val="left" w:pos="525"/>
                <w:tab w:val="left" w:pos="567"/>
              </w:tabs>
              <w:ind w:left="-15"/>
              <w:jc w:val="both"/>
              <w:rPr>
                <w:b/>
                <w:noProof w:val="0"/>
                <w:lang w:val="pt-BR" w:eastAsia="ru-RU"/>
              </w:rPr>
            </w:pPr>
            <w:r w:rsidRPr="001C5AE8">
              <w:rPr>
                <w:b/>
                <w:noProof w:val="0"/>
                <w:lang w:val="pt-BR" w:eastAsia="ru-RU"/>
              </w:rPr>
              <w:t>2. DOCUMENTELE CONTRACTULUI</w:t>
            </w:r>
          </w:p>
          <w:p w:rsidR="007A42B2" w:rsidRPr="001C5AE8" w:rsidRDefault="007A42B2" w:rsidP="0008662E">
            <w:pPr>
              <w:tabs>
                <w:tab w:val="left" w:pos="360"/>
              </w:tabs>
              <w:jc w:val="both"/>
              <w:rPr>
                <w:noProof w:val="0"/>
                <w:lang w:val="pt-BR" w:eastAsia="ru-RU"/>
              </w:rPr>
            </w:pPr>
            <w:r w:rsidRPr="001C5AE8">
              <w:rPr>
                <w:noProof w:val="0"/>
                <w:lang w:val="pt-BR" w:eastAsia="ru-RU"/>
              </w:rPr>
              <w:t>2.1. Următoarele documente vor fi considerate părţi componente ale Contractului:</w:t>
            </w:r>
          </w:p>
          <w:p w:rsidR="007A42B2" w:rsidRPr="00892FAB" w:rsidRDefault="007A42B2" w:rsidP="007671A3">
            <w:pPr>
              <w:numPr>
                <w:ilvl w:val="0"/>
                <w:numId w:val="9"/>
              </w:numPr>
              <w:tabs>
                <w:tab w:val="left" w:pos="360"/>
              </w:tabs>
              <w:suppressAutoHyphens/>
              <w:ind w:left="-15" w:firstLine="0"/>
              <w:jc w:val="both"/>
              <w:rPr>
                <w:noProof w:val="0"/>
                <w:lang w:val="ru-RU" w:eastAsia="ru-RU"/>
              </w:rPr>
            </w:pPr>
            <w:r w:rsidRPr="00892FAB">
              <w:rPr>
                <w:noProof w:val="0"/>
                <w:lang w:val="ru-RU" w:eastAsia="ru-RU"/>
              </w:rPr>
              <w:t>Formularul contractului;</w:t>
            </w:r>
          </w:p>
          <w:p w:rsidR="007A42B2" w:rsidRPr="001C5AE8" w:rsidRDefault="007A42B2" w:rsidP="007671A3">
            <w:pPr>
              <w:numPr>
                <w:ilvl w:val="0"/>
                <w:numId w:val="9"/>
              </w:numPr>
              <w:tabs>
                <w:tab w:val="left" w:pos="360"/>
              </w:tabs>
              <w:suppressAutoHyphens/>
              <w:ind w:left="-15" w:firstLine="0"/>
              <w:jc w:val="both"/>
              <w:rPr>
                <w:noProof w:val="0"/>
                <w:lang w:val="pt-BR" w:eastAsia="ru-RU"/>
              </w:rPr>
            </w:pPr>
            <w:r w:rsidRPr="001C5AE8">
              <w:rPr>
                <w:noProof w:val="0"/>
                <w:lang w:val="pt-BR" w:eastAsia="ru-RU"/>
              </w:rPr>
              <w:t>Propunerea tehnică și propunerea financiară;</w:t>
            </w:r>
          </w:p>
          <w:p w:rsidR="007A42B2" w:rsidRPr="00892FAB" w:rsidRDefault="007A42B2" w:rsidP="007671A3">
            <w:pPr>
              <w:numPr>
                <w:ilvl w:val="0"/>
                <w:numId w:val="9"/>
              </w:numPr>
              <w:tabs>
                <w:tab w:val="left" w:pos="360"/>
              </w:tabs>
              <w:suppressAutoHyphens/>
              <w:ind w:left="-15" w:firstLine="0"/>
              <w:jc w:val="both"/>
              <w:rPr>
                <w:noProof w:val="0"/>
                <w:lang w:val="ru-RU" w:eastAsia="ru-RU"/>
              </w:rPr>
            </w:pPr>
            <w:r w:rsidRPr="00892FAB">
              <w:rPr>
                <w:noProof w:val="0"/>
                <w:lang w:val="ru-RU" w:eastAsia="ru-RU"/>
              </w:rPr>
              <w:t>Caietul de sarcini;</w:t>
            </w:r>
          </w:p>
          <w:p w:rsidR="007A42B2" w:rsidRPr="001C5AE8" w:rsidRDefault="007A42B2" w:rsidP="007671A3">
            <w:pPr>
              <w:numPr>
                <w:ilvl w:val="0"/>
                <w:numId w:val="9"/>
              </w:numPr>
              <w:tabs>
                <w:tab w:val="left" w:pos="360"/>
              </w:tabs>
              <w:suppressAutoHyphens/>
              <w:ind w:left="-15" w:firstLine="0"/>
              <w:jc w:val="both"/>
              <w:rPr>
                <w:noProof w:val="0"/>
                <w:lang w:val="pt-BR" w:eastAsia="ru-RU"/>
              </w:rPr>
            </w:pPr>
            <w:r w:rsidRPr="001C5AE8">
              <w:rPr>
                <w:noProof w:val="0"/>
                <w:lang w:val="pt-BR" w:eastAsia="ru-RU"/>
              </w:rPr>
              <w:t>Garanția de bună execuție a contractului;</w:t>
            </w:r>
          </w:p>
          <w:p w:rsidR="007A42B2" w:rsidRPr="001C5AE8" w:rsidRDefault="007A42B2" w:rsidP="007671A3">
            <w:pPr>
              <w:numPr>
                <w:ilvl w:val="0"/>
                <w:numId w:val="9"/>
              </w:numPr>
              <w:tabs>
                <w:tab w:val="left" w:pos="360"/>
              </w:tabs>
              <w:suppressAutoHyphens/>
              <w:ind w:left="-15" w:firstLine="0"/>
              <w:jc w:val="both"/>
              <w:rPr>
                <w:noProof w:val="0"/>
                <w:lang w:val="pt-BR" w:eastAsia="ru-RU"/>
              </w:rPr>
            </w:pPr>
            <w:r w:rsidRPr="001C5AE8">
              <w:rPr>
                <w:noProof w:val="0"/>
                <w:lang w:val="pt-BR" w:eastAsia="ru-RU"/>
              </w:rPr>
              <w:t>Acordul de asociere (după caz);</w:t>
            </w:r>
          </w:p>
          <w:p w:rsidR="007A42B2" w:rsidRPr="001C5AE8" w:rsidRDefault="007A42B2" w:rsidP="007671A3">
            <w:pPr>
              <w:numPr>
                <w:ilvl w:val="0"/>
                <w:numId w:val="9"/>
              </w:numPr>
              <w:tabs>
                <w:tab w:val="left" w:pos="360"/>
              </w:tabs>
              <w:suppressAutoHyphens/>
              <w:ind w:left="-15" w:firstLine="0"/>
              <w:jc w:val="both"/>
              <w:rPr>
                <w:noProof w:val="0"/>
                <w:lang w:val="pt-BR" w:eastAsia="ru-RU"/>
              </w:rPr>
            </w:pPr>
            <w:r w:rsidRPr="001C5AE8">
              <w:rPr>
                <w:noProof w:val="0"/>
                <w:lang w:val="pt-BR" w:eastAsia="ru-RU"/>
              </w:rPr>
              <w:t xml:space="preserve">Contractele încheiate cu subcontractanții (după </w:t>
            </w:r>
            <w:r w:rsidRPr="00892FAB">
              <w:rPr>
                <w:noProof w:val="0"/>
                <w:lang w:eastAsia="ru-RU"/>
              </w:rPr>
              <w:t>caz</w:t>
            </w:r>
            <w:r w:rsidRPr="001C5AE8">
              <w:rPr>
                <w:noProof w:val="0"/>
                <w:lang w:val="pt-BR" w:eastAsia="ru-RU"/>
              </w:rPr>
              <w:t>);</w:t>
            </w:r>
          </w:p>
          <w:p w:rsidR="007A42B2" w:rsidRPr="001C5AE8" w:rsidRDefault="007A42B2" w:rsidP="007671A3">
            <w:pPr>
              <w:numPr>
                <w:ilvl w:val="0"/>
                <w:numId w:val="9"/>
              </w:numPr>
              <w:tabs>
                <w:tab w:val="left" w:pos="360"/>
              </w:tabs>
              <w:suppressAutoHyphens/>
              <w:ind w:left="-15" w:firstLine="0"/>
              <w:jc w:val="both"/>
              <w:rPr>
                <w:noProof w:val="0"/>
                <w:lang w:val="pt-BR" w:eastAsia="ru-RU"/>
              </w:rPr>
            </w:pPr>
            <w:r w:rsidRPr="001C5AE8">
              <w:rPr>
                <w:noProof w:val="0"/>
                <w:lang w:val="pt-BR" w:eastAsia="ru-RU"/>
              </w:rPr>
              <w:t>Graficul de execuție a contractului aprobat de ambele părți.</w:t>
            </w:r>
          </w:p>
          <w:p w:rsidR="007A42B2" w:rsidRPr="001C5AE8" w:rsidRDefault="007A42B2" w:rsidP="0008662E">
            <w:pPr>
              <w:tabs>
                <w:tab w:val="left" w:pos="360"/>
              </w:tabs>
              <w:ind w:left="1530"/>
              <w:contextualSpacing/>
              <w:jc w:val="both"/>
              <w:rPr>
                <w:noProof w:val="0"/>
                <w:lang w:val="pt-BR" w:eastAsia="ru-RU"/>
              </w:rPr>
            </w:pPr>
          </w:p>
          <w:p w:rsidR="007A42B2" w:rsidRPr="001C5AE8" w:rsidRDefault="007A42B2" w:rsidP="0008662E">
            <w:pPr>
              <w:tabs>
                <w:tab w:val="left" w:pos="525"/>
                <w:tab w:val="left" w:pos="3645"/>
              </w:tabs>
              <w:jc w:val="both"/>
              <w:rPr>
                <w:b/>
                <w:noProof w:val="0"/>
                <w:lang w:val="pt-BR" w:eastAsia="ru-RU"/>
              </w:rPr>
            </w:pPr>
            <w:r w:rsidRPr="001C5AE8">
              <w:rPr>
                <w:b/>
                <w:noProof w:val="0"/>
                <w:lang w:val="pt-BR" w:eastAsia="ru-RU"/>
              </w:rPr>
              <w:t>3. PREȚUL CONTRACTULUI ŞI MODALITĂŢILE DE PLATĂ</w:t>
            </w:r>
          </w:p>
          <w:p w:rsidR="007A42B2" w:rsidRPr="001C5AE8" w:rsidRDefault="007A42B2" w:rsidP="0008662E">
            <w:pPr>
              <w:jc w:val="both"/>
              <w:rPr>
                <w:noProof w:val="0"/>
                <w:lang w:val="pt-BR" w:eastAsia="ru-RU"/>
              </w:rPr>
            </w:pPr>
            <w:r w:rsidRPr="001C5AE8">
              <w:rPr>
                <w:noProof w:val="0"/>
                <w:lang w:val="pt-BR" w:eastAsia="ru-RU"/>
              </w:rPr>
              <w:t>3.1. Prețul lucrărilor, ce reprezintă obiectul prezentului contract, este stabilit în lei MDL.</w:t>
            </w:r>
          </w:p>
          <w:p w:rsidR="007A42B2" w:rsidRPr="00892FAB" w:rsidRDefault="007A42B2" w:rsidP="0008662E">
            <w:pPr>
              <w:rPr>
                <w:iCs/>
                <w:noProof w:val="0"/>
                <w:color w:val="000000"/>
                <w:lang w:eastAsia="ru-RU"/>
              </w:rPr>
            </w:pPr>
            <w:r w:rsidRPr="001C5AE8">
              <w:rPr>
                <w:noProof w:val="0"/>
                <w:lang w:val="pt-BR"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7A42B2" w:rsidRPr="001C5AE8" w:rsidRDefault="007A42B2" w:rsidP="00B9043D">
            <w:pPr>
              <w:pStyle w:val="NormalWeb"/>
              <w:tabs>
                <w:tab w:val="left" w:pos="321"/>
              </w:tabs>
              <w:spacing w:line="276" w:lineRule="auto"/>
              <w:ind w:firstLine="0"/>
              <w:rPr>
                <w:lang w:val="pt-BR"/>
              </w:rPr>
            </w:pPr>
            <w:r w:rsidRPr="001C5AE8">
              <w:rPr>
                <w:lang w:val="pt-BR"/>
              </w:rPr>
              <w:t xml:space="preserve">3.3. Achitările vor fi efectuate, </w:t>
            </w:r>
            <w:r w:rsidRPr="001C5AE8">
              <w:rPr>
                <w:i/>
                <w:color w:val="000000"/>
                <w:lang w:val="pt-BR"/>
              </w:rPr>
              <w:t>de către Oficiul Național de Dezvoltare Regională și Locală, în limitele alocațiilor aprobate din bugetul de stat, în baza livrabilelor documentate și înaintate de către antreprenor și recepționate de către beneficiarul proiectului</w:t>
            </w:r>
            <w:r w:rsidRPr="001C5AE8">
              <w:rPr>
                <w:color w:val="000000"/>
                <w:lang w:val="pt-BR"/>
              </w:rPr>
              <w:t xml:space="preserve">, </w:t>
            </w:r>
            <w:r w:rsidRPr="001C5AE8">
              <w:rPr>
                <w:lang w:val="pt-BR"/>
              </w:rPr>
              <w:t>prin transfer în baza facturilor fiscale, după primirea proceselor-verbale de recepţie a lucrărilor executate, semnate şi acceptate de către Beneficiar, în decurs de 30 zile.</w:t>
            </w:r>
          </w:p>
          <w:p w:rsidR="007A42B2" w:rsidRPr="001C5AE8" w:rsidRDefault="007A42B2" w:rsidP="0008662E">
            <w:pPr>
              <w:jc w:val="both"/>
              <w:rPr>
                <w:noProof w:val="0"/>
                <w:lang w:val="pt-BR" w:eastAsia="ru-RU"/>
              </w:rPr>
            </w:pPr>
            <w:r w:rsidRPr="001C5AE8">
              <w:rPr>
                <w:noProof w:val="0"/>
                <w:lang w:val="pt-BR" w:eastAsia="ru-RU"/>
              </w:rPr>
              <w:t>3.4. Beneficiarul va verifica procesele-verbale de recepție a lucrărilor executate în termen de ___</w:t>
            </w:r>
            <w:r>
              <w:rPr>
                <w:noProof w:val="0"/>
                <w:lang w:val="pt-BR" w:eastAsia="ru-RU"/>
              </w:rPr>
              <w:t>10</w:t>
            </w:r>
            <w:r w:rsidRPr="001C5AE8">
              <w:rPr>
                <w:noProof w:val="0"/>
                <w:lang w:val="pt-BR" w:eastAsia="ru-RU"/>
              </w:rPr>
              <w:t>_____ zile de la primirea acestora de la Antreprenor.</w:t>
            </w:r>
          </w:p>
          <w:p w:rsidR="007A42B2" w:rsidRPr="001C5AE8" w:rsidRDefault="007A42B2" w:rsidP="0008662E">
            <w:pPr>
              <w:jc w:val="both"/>
              <w:rPr>
                <w:noProof w:val="0"/>
                <w:lang w:val="pt-BR" w:eastAsia="ru-RU"/>
              </w:rPr>
            </w:pPr>
            <w:r w:rsidRPr="001C5AE8">
              <w:rPr>
                <w:noProof w:val="0"/>
                <w:lang w:val="pt-BR"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1C5AE8">
              <w:rPr>
                <w:noProof w:val="0"/>
                <w:lang w:val="pt-BR" w:eastAsia="ru-RU"/>
              </w:rPr>
              <w:t xml:space="preserve">. Dacă verificarea se prelungeşte din diferite motive, dar în special datorită unor eventuale litigii, contravaloarea lucrărilor care nu sunt în litigiu va fi plătită imediat. </w:t>
            </w:r>
          </w:p>
          <w:p w:rsidR="007A42B2" w:rsidRPr="001C5AE8" w:rsidRDefault="007A42B2" w:rsidP="0008662E">
            <w:pPr>
              <w:jc w:val="both"/>
              <w:rPr>
                <w:noProof w:val="0"/>
                <w:lang w:val="pt-BR" w:eastAsia="ru-RU"/>
              </w:rPr>
            </w:pPr>
            <w:r w:rsidRPr="001C5AE8">
              <w:rPr>
                <w:noProof w:val="0"/>
                <w:lang w:val="pt-BR" w:eastAsia="ru-RU"/>
              </w:rPr>
              <w:t>3.6. Lucrările nu vor fi considerate finalizate până când procesul-verbal de recepţie la terminarea lucrărilor  nu va fi semnat de comisia de recepţie, care confirmă că lucrările au fost executate conform contractului.</w:t>
            </w:r>
          </w:p>
          <w:p w:rsidR="007A42B2" w:rsidRPr="001C5AE8" w:rsidRDefault="007A42B2" w:rsidP="0008662E">
            <w:pPr>
              <w:jc w:val="both"/>
              <w:rPr>
                <w:noProof w:val="0"/>
                <w:lang w:val="pt-BR" w:eastAsia="ru-RU"/>
              </w:rPr>
            </w:pPr>
          </w:p>
          <w:p w:rsidR="007A42B2" w:rsidRPr="001C5AE8" w:rsidRDefault="007A42B2" w:rsidP="0008662E">
            <w:pPr>
              <w:tabs>
                <w:tab w:val="left" w:pos="567"/>
              </w:tabs>
              <w:jc w:val="both"/>
              <w:rPr>
                <w:b/>
                <w:noProof w:val="0"/>
                <w:lang w:val="pt-BR" w:eastAsia="ru-RU"/>
              </w:rPr>
            </w:pPr>
            <w:r w:rsidRPr="001C5AE8">
              <w:rPr>
                <w:b/>
                <w:noProof w:val="0"/>
                <w:lang w:val="pt-BR" w:eastAsia="ru-RU"/>
              </w:rPr>
              <w:t>4. DURATA DE EXECUȚIE</w:t>
            </w:r>
          </w:p>
          <w:p w:rsidR="007A42B2" w:rsidRPr="001C5AE8" w:rsidRDefault="007A42B2" w:rsidP="0008662E">
            <w:pPr>
              <w:tabs>
                <w:tab w:val="left" w:pos="567"/>
              </w:tabs>
              <w:jc w:val="both"/>
              <w:rPr>
                <w:noProof w:val="0"/>
                <w:lang w:val="pt-BR" w:eastAsia="ru-RU"/>
              </w:rPr>
            </w:pPr>
            <w:r w:rsidRPr="001C5AE8">
              <w:rPr>
                <w:noProof w:val="0"/>
                <w:lang w:val="pt-BR" w:eastAsia="ru-RU"/>
              </w:rPr>
              <w:t>4.1. Durata de execuţie a p</w:t>
            </w:r>
            <w:r>
              <w:rPr>
                <w:noProof w:val="0"/>
                <w:lang w:val="pt-BR" w:eastAsia="ru-RU"/>
              </w:rPr>
              <w:t>rezentului contract este de 75 zile</w:t>
            </w:r>
            <w:r w:rsidRPr="001C5AE8">
              <w:rPr>
                <w:noProof w:val="0"/>
                <w:lang w:val="pt-BR" w:eastAsia="ru-RU"/>
              </w:rPr>
              <w:t xml:space="preserve">, </w:t>
            </w:r>
            <w:r w:rsidRPr="00892FAB">
              <w:rPr>
                <w:noProof w:val="0"/>
                <w:lang w:eastAsia="ru-RU"/>
              </w:rPr>
              <w:t>începând de la data prevăzută în Ordinul de începere</w:t>
            </w:r>
            <w:r w:rsidRPr="001C5AE8">
              <w:rPr>
                <w:noProof w:val="0"/>
                <w:lang w:val="pt-BR" w:eastAsia="ru-RU"/>
              </w:rPr>
              <w:t>.</w:t>
            </w:r>
          </w:p>
          <w:p w:rsidR="007A42B2" w:rsidRPr="001C5AE8" w:rsidRDefault="007A42B2" w:rsidP="0008662E">
            <w:pPr>
              <w:tabs>
                <w:tab w:val="left" w:pos="567"/>
              </w:tabs>
              <w:jc w:val="both"/>
              <w:rPr>
                <w:noProof w:val="0"/>
                <w:lang w:val="pt-BR" w:eastAsia="ru-RU"/>
              </w:rPr>
            </w:pPr>
            <w:r w:rsidRPr="001C5AE8">
              <w:rPr>
                <w:noProof w:val="0"/>
                <w:lang w:val="pt-BR"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w:t>
            </w:r>
            <w:r>
              <w:rPr>
                <w:noProof w:val="0"/>
                <w:lang w:eastAsia="ru-RU"/>
              </w:rPr>
              <w:t xml:space="preserve">75 zile </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rsidR="007A42B2" w:rsidRPr="00892FAB" w:rsidRDefault="007A42B2" w:rsidP="0008662E">
            <w:pPr>
              <w:jc w:val="both"/>
              <w:rPr>
                <w:noProof w:val="0"/>
                <w:lang w:eastAsia="ru-RU"/>
              </w:rPr>
            </w:pPr>
            <w:r w:rsidRPr="00892FAB">
              <w:rPr>
                <w:noProof w:val="0"/>
                <w:lang w:eastAsia="ru-RU"/>
              </w:rPr>
              <w:t>- obținerea autorizației de construire de către Beneficiar;</w:t>
            </w:r>
          </w:p>
          <w:p w:rsidR="007A42B2" w:rsidRPr="00892FAB" w:rsidRDefault="007A42B2" w:rsidP="0008662E">
            <w:pPr>
              <w:jc w:val="both"/>
              <w:rPr>
                <w:noProof w:val="0"/>
                <w:lang w:eastAsia="ru-RU"/>
              </w:rPr>
            </w:pPr>
            <w:r w:rsidRPr="00892FAB">
              <w:rPr>
                <w:noProof w:val="0"/>
                <w:lang w:eastAsia="ru-RU"/>
              </w:rPr>
              <w:t>- constituirea garanției de bună execuție a contractului;</w:t>
            </w:r>
          </w:p>
          <w:p w:rsidR="007A42B2" w:rsidRPr="00892FAB" w:rsidRDefault="007A42B2" w:rsidP="0008662E">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7A42B2" w:rsidRPr="001C5AE8" w:rsidRDefault="007A42B2" w:rsidP="0008662E">
            <w:pPr>
              <w:tabs>
                <w:tab w:val="left" w:pos="567"/>
              </w:tabs>
              <w:ind w:firstLine="29"/>
              <w:jc w:val="both"/>
              <w:rPr>
                <w:noProof w:val="0"/>
                <w:lang w:val="pt-BR" w:eastAsia="ru-RU"/>
              </w:rPr>
            </w:pPr>
            <w:r w:rsidRPr="001C5AE8">
              <w:rPr>
                <w:noProof w:val="0"/>
                <w:lang w:val="pt-BR" w:eastAsia="ru-RU"/>
              </w:rPr>
              <w:t>4.3. Executarea lucrărilor se va face în succesiunea și termenele stabilite prin graficul de execuție, alcătuit în ordinea tehnologică de execuţie, anexă la contract și parte integrantă a acestuia.</w:t>
            </w:r>
          </w:p>
          <w:p w:rsidR="007A42B2" w:rsidRPr="001C5AE8" w:rsidRDefault="007A42B2" w:rsidP="0008662E">
            <w:pPr>
              <w:tabs>
                <w:tab w:val="left" w:pos="567"/>
              </w:tabs>
              <w:ind w:right="-110"/>
              <w:jc w:val="both"/>
              <w:rPr>
                <w:noProof w:val="0"/>
                <w:lang w:val="pt-BR" w:eastAsia="ru-RU"/>
              </w:rPr>
            </w:pPr>
            <w:r w:rsidRPr="001C5AE8">
              <w:rPr>
                <w:noProof w:val="0"/>
                <w:lang w:val="pt-BR" w:eastAsia="ru-RU"/>
              </w:rPr>
              <w:t>4.4. Antreprenorul are dreptul la modificarea duratei de execuţie doar dacă aceasta nu se datorează din culpa sa.</w:t>
            </w:r>
          </w:p>
          <w:p w:rsidR="007A42B2" w:rsidRPr="001C5AE8" w:rsidRDefault="007A42B2" w:rsidP="0008662E">
            <w:pPr>
              <w:tabs>
                <w:tab w:val="left" w:pos="567"/>
              </w:tabs>
              <w:jc w:val="both"/>
              <w:rPr>
                <w:noProof w:val="0"/>
                <w:lang w:val="pt-BR" w:eastAsia="ru-RU"/>
              </w:rPr>
            </w:pPr>
            <w:r w:rsidRPr="001C5AE8">
              <w:rPr>
                <w:noProof w:val="0"/>
                <w:lang w:val="pt-BR" w:eastAsia="ru-RU"/>
              </w:rPr>
              <w:t>4.5. Perioada de execuţie poate fi prelungită sau suspendată, cu modificarea graficului de execuție aprobat de ambele părți, dacă constrângerea activităţii se datorează următoarelor cauze:</w:t>
            </w:r>
          </w:p>
          <w:p w:rsidR="007A42B2" w:rsidRPr="001C5AE8" w:rsidRDefault="007A42B2" w:rsidP="0008662E">
            <w:pPr>
              <w:tabs>
                <w:tab w:val="left" w:pos="1276"/>
              </w:tabs>
              <w:jc w:val="both"/>
              <w:rPr>
                <w:noProof w:val="0"/>
                <w:lang w:val="pt-BR" w:eastAsia="ru-RU"/>
              </w:rPr>
            </w:pPr>
            <w:r w:rsidRPr="001C5AE8">
              <w:rPr>
                <w:noProof w:val="0"/>
                <w:lang w:val="pt-BR" w:eastAsia="ru-RU"/>
              </w:rPr>
              <w:t>a) generate de Beneficiar;</w:t>
            </w:r>
          </w:p>
          <w:p w:rsidR="007A42B2" w:rsidRPr="001C5AE8" w:rsidRDefault="007A42B2" w:rsidP="0008662E">
            <w:pPr>
              <w:tabs>
                <w:tab w:val="left" w:pos="1276"/>
              </w:tabs>
              <w:jc w:val="both"/>
              <w:rPr>
                <w:noProof w:val="0"/>
                <w:lang w:val="pt-BR" w:eastAsia="ru-RU"/>
              </w:rPr>
            </w:pPr>
            <w:r w:rsidRPr="001C5AE8">
              <w:rPr>
                <w:noProof w:val="0"/>
                <w:lang w:val="pt-BR" w:eastAsia="ru-RU"/>
              </w:rPr>
              <w:t>b) datorită impedimentului care justifică neexecutarea obligației sau altei situaţii extreme neimputabile şi imprevizibile pentru Antreprenor;</w:t>
            </w:r>
          </w:p>
          <w:p w:rsidR="007A42B2" w:rsidRPr="001C5AE8" w:rsidRDefault="007A42B2" w:rsidP="0008662E">
            <w:pPr>
              <w:tabs>
                <w:tab w:val="left" w:pos="1276"/>
              </w:tabs>
              <w:jc w:val="both"/>
              <w:rPr>
                <w:noProof w:val="0"/>
                <w:lang w:val="pt-BR" w:eastAsia="ru-RU"/>
              </w:rPr>
            </w:pPr>
            <w:r w:rsidRPr="001C5AE8">
              <w:rPr>
                <w:noProof w:val="0"/>
                <w:lang w:val="pt-BR" w:eastAsia="ru-RU"/>
              </w:rPr>
              <w:t>c) influenţei factorilor climatici, care duc la imposibilitatea executării lucrărilor stabilite conform caietului de sarcini, or executarea lor în asemenea codiții climaterice se va răsfrânge asupra calității lucrărilor;</w:t>
            </w:r>
          </w:p>
          <w:p w:rsidR="007A42B2" w:rsidRPr="001C5AE8" w:rsidRDefault="007A42B2" w:rsidP="0008662E">
            <w:pPr>
              <w:tabs>
                <w:tab w:val="left" w:pos="1276"/>
              </w:tabs>
              <w:jc w:val="both"/>
              <w:rPr>
                <w:noProof w:val="0"/>
                <w:lang w:val="pt-BR" w:eastAsia="ru-RU"/>
              </w:rPr>
            </w:pPr>
            <w:r w:rsidRPr="001C5AE8">
              <w:rPr>
                <w:noProof w:val="0"/>
                <w:lang w:val="pt-BR" w:eastAsia="ru-RU"/>
              </w:rPr>
              <w:t>d) calamităţilor naturale recunoscute de autoritatea legală.</w:t>
            </w:r>
          </w:p>
          <w:p w:rsidR="007A42B2" w:rsidRPr="001C5AE8" w:rsidRDefault="007A42B2" w:rsidP="0008662E">
            <w:pPr>
              <w:tabs>
                <w:tab w:val="left" w:pos="567"/>
              </w:tabs>
              <w:jc w:val="both"/>
              <w:rPr>
                <w:noProof w:val="0"/>
                <w:lang w:val="pt-BR" w:eastAsia="ru-RU"/>
              </w:rPr>
            </w:pPr>
            <w:r w:rsidRPr="001C5AE8">
              <w:rPr>
                <w:noProof w:val="0"/>
                <w:lang w:val="pt-BR"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A42B2" w:rsidRPr="001C5AE8" w:rsidRDefault="007A42B2" w:rsidP="0008662E">
            <w:pPr>
              <w:tabs>
                <w:tab w:val="left" w:pos="567"/>
              </w:tabs>
              <w:jc w:val="both"/>
              <w:rPr>
                <w:noProof w:val="0"/>
                <w:lang w:val="pt-BR" w:eastAsia="ru-RU"/>
              </w:rPr>
            </w:pPr>
            <w:r w:rsidRPr="001C5AE8">
              <w:rPr>
                <w:noProof w:val="0"/>
                <w:lang w:val="pt-BR" w:eastAsia="ru-RU"/>
              </w:rPr>
              <w:t>4.7. Lipsa informării Beneficiarului face inopozabila decizia Antreprenorului de sistare a lucrărilor, cu consecinţa exercitării de către Beneficiar a dreptului de a refuza prelungirea duratei de execuţie a lucrărilor contractate.</w:t>
            </w:r>
          </w:p>
          <w:p w:rsidR="007A42B2" w:rsidRPr="001C5AE8" w:rsidRDefault="007A42B2" w:rsidP="0008662E">
            <w:pPr>
              <w:tabs>
                <w:tab w:val="left" w:pos="360"/>
              </w:tabs>
              <w:jc w:val="both"/>
              <w:rPr>
                <w:noProof w:val="0"/>
                <w:lang w:val="pt-BR" w:eastAsia="ru-RU"/>
              </w:rPr>
            </w:pPr>
          </w:p>
          <w:p w:rsidR="007A42B2" w:rsidRPr="001C5AE8" w:rsidRDefault="007A42B2" w:rsidP="0008662E">
            <w:pPr>
              <w:tabs>
                <w:tab w:val="left" w:pos="525"/>
              </w:tabs>
              <w:jc w:val="both"/>
              <w:rPr>
                <w:b/>
                <w:noProof w:val="0"/>
                <w:lang w:val="pt-BR" w:eastAsia="ru-RU"/>
              </w:rPr>
            </w:pPr>
            <w:r w:rsidRPr="001C5AE8">
              <w:rPr>
                <w:b/>
                <w:noProof w:val="0"/>
                <w:lang w:val="pt-BR" w:eastAsia="ru-RU"/>
              </w:rPr>
              <w:t>5. RECEPŢIA LUCRĂRILOR DE EXECUŢIE</w:t>
            </w:r>
          </w:p>
          <w:p w:rsidR="007A42B2" w:rsidRPr="001C5AE8" w:rsidRDefault="007A42B2" w:rsidP="0008662E">
            <w:pPr>
              <w:tabs>
                <w:tab w:val="left" w:pos="567"/>
              </w:tabs>
              <w:jc w:val="both"/>
              <w:rPr>
                <w:noProof w:val="0"/>
                <w:lang w:val="pt-BR" w:eastAsia="ru-RU"/>
              </w:rPr>
            </w:pPr>
            <w:r w:rsidRPr="001C5AE8">
              <w:rPr>
                <w:noProof w:val="0"/>
                <w:lang w:val="pt-BR" w:eastAsia="ru-RU"/>
              </w:rPr>
              <w:t>5.1. Terminarea lucrărilor</w:t>
            </w:r>
          </w:p>
          <w:p w:rsidR="007A42B2" w:rsidRPr="001C5AE8" w:rsidRDefault="007A42B2" w:rsidP="0008662E">
            <w:pPr>
              <w:tabs>
                <w:tab w:val="left" w:pos="567"/>
              </w:tabs>
              <w:jc w:val="both"/>
              <w:rPr>
                <w:noProof w:val="0"/>
                <w:lang w:val="pt-BR" w:eastAsia="ru-RU"/>
              </w:rPr>
            </w:pPr>
            <w:r w:rsidRPr="001C5AE8">
              <w:rPr>
                <w:noProof w:val="0"/>
                <w:lang w:val="pt-BR"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7A42B2" w:rsidRPr="001C5AE8" w:rsidRDefault="007A42B2" w:rsidP="0008662E">
            <w:pPr>
              <w:tabs>
                <w:tab w:val="left" w:pos="567"/>
              </w:tabs>
              <w:jc w:val="both"/>
              <w:rPr>
                <w:noProof w:val="0"/>
                <w:lang w:val="pt-BR" w:eastAsia="ru-RU"/>
              </w:rPr>
            </w:pPr>
            <w:r w:rsidRPr="001C5AE8">
              <w:rPr>
                <w:noProof w:val="0"/>
                <w:lang w:val="pt-BR" w:eastAsia="ru-RU"/>
              </w:rPr>
              <w:t>5.2. Înştiinţarea de Recepţie</w:t>
            </w:r>
          </w:p>
          <w:p w:rsidR="007A42B2" w:rsidRPr="00892FAB" w:rsidRDefault="007A42B2" w:rsidP="0008662E">
            <w:pPr>
              <w:tabs>
                <w:tab w:val="left" w:pos="567"/>
              </w:tabs>
              <w:jc w:val="both"/>
              <w:rPr>
                <w:noProof w:val="0"/>
                <w:lang w:eastAsia="ru-RU"/>
              </w:rPr>
            </w:pPr>
            <w:r w:rsidRPr="001C5AE8">
              <w:rPr>
                <w:noProof w:val="0"/>
                <w:lang w:val="pt-BR"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7A42B2" w:rsidRPr="001C5AE8" w:rsidRDefault="007A42B2" w:rsidP="0008662E">
            <w:pPr>
              <w:tabs>
                <w:tab w:val="left" w:pos="567"/>
              </w:tabs>
              <w:jc w:val="both"/>
              <w:rPr>
                <w:noProof w:val="0"/>
                <w:lang w:val="pt-BR" w:eastAsia="ru-RU"/>
              </w:rPr>
            </w:pPr>
            <w:r w:rsidRPr="001C5AE8">
              <w:rPr>
                <w:noProof w:val="0"/>
                <w:lang w:val="pt-BR" w:eastAsia="ru-RU"/>
              </w:rPr>
              <w:t>5.2.2. În cazul în care Comisia de recep</w:t>
            </w:r>
            <w:r w:rsidRPr="00892FAB">
              <w:rPr>
                <w:noProof w:val="0"/>
                <w:lang w:eastAsia="ru-RU"/>
              </w:rPr>
              <w:t>ție</w:t>
            </w:r>
            <w:r w:rsidRPr="001C5AE8">
              <w:rPr>
                <w:noProof w:val="0"/>
                <w:lang w:val="pt-BR" w:eastAsia="ru-RU"/>
              </w:rPr>
              <w:t xml:space="preserve"> constată că sunt lipsuri sau deficienţe, acestea vor fi consemnate </w:t>
            </w:r>
            <w:r w:rsidRPr="00892FAB">
              <w:rPr>
                <w:noProof w:val="0"/>
                <w:lang w:eastAsia="ru-RU"/>
              </w:rPr>
              <w:t>î</w:t>
            </w:r>
            <w:r w:rsidRPr="001C5AE8">
              <w:rPr>
                <w:noProof w:val="0"/>
                <w:lang w:val="pt-BR"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7A42B2" w:rsidRPr="001C5AE8" w:rsidRDefault="007A42B2" w:rsidP="0008662E">
            <w:pPr>
              <w:tabs>
                <w:tab w:val="left" w:pos="567"/>
              </w:tabs>
              <w:jc w:val="both"/>
              <w:rPr>
                <w:noProof w:val="0"/>
                <w:lang w:val="pt-BR" w:eastAsia="ru-RU"/>
              </w:rPr>
            </w:pPr>
            <w:r w:rsidRPr="001C5AE8">
              <w:rPr>
                <w:noProof w:val="0"/>
                <w:lang w:val="pt-BR"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1C5AE8">
              <w:rPr>
                <w:noProof w:val="0"/>
                <w:color w:val="333333"/>
                <w:shd w:val="clear" w:color="auto" w:fill="FFFFFF"/>
                <w:lang w:val="pt-BR" w:eastAsia="ru-RU"/>
              </w:rPr>
              <w:t xml:space="preserve"> </w:t>
            </w:r>
          </w:p>
          <w:p w:rsidR="007A42B2" w:rsidRPr="001C5AE8" w:rsidRDefault="007A42B2" w:rsidP="0008662E">
            <w:pPr>
              <w:tabs>
                <w:tab w:val="left" w:pos="567"/>
              </w:tabs>
              <w:jc w:val="both"/>
              <w:rPr>
                <w:noProof w:val="0"/>
                <w:lang w:val="pt-BR" w:eastAsia="ru-RU"/>
              </w:rPr>
            </w:pPr>
            <w:r w:rsidRPr="001C5AE8">
              <w:rPr>
                <w:noProof w:val="0"/>
                <w:lang w:val="pt-BR" w:eastAsia="ru-RU"/>
              </w:rPr>
              <w:t>5.2.4. Beneficiarul va proceda la recepţia lucrărilor potrivit actelor normative şi va înştiinţa Antreprenorul referitor la decizia sa, transmiţând acestuia o copie a procesului verbal de recepţie la terminarea lucrărilor.</w:t>
            </w:r>
          </w:p>
          <w:p w:rsidR="007A42B2" w:rsidRPr="001C5AE8" w:rsidRDefault="007A42B2" w:rsidP="0008662E">
            <w:pPr>
              <w:tabs>
                <w:tab w:val="left" w:pos="567"/>
              </w:tabs>
              <w:jc w:val="both"/>
              <w:rPr>
                <w:noProof w:val="0"/>
                <w:lang w:val="pt-BR" w:eastAsia="ru-RU"/>
              </w:rPr>
            </w:pPr>
            <w:r w:rsidRPr="001C5AE8">
              <w:rPr>
                <w:noProof w:val="0"/>
                <w:lang w:val="pt-BR"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7A42B2" w:rsidRPr="001C5AE8" w:rsidRDefault="007A42B2" w:rsidP="0008662E">
            <w:pPr>
              <w:tabs>
                <w:tab w:val="left" w:pos="567"/>
              </w:tabs>
              <w:jc w:val="both"/>
              <w:rPr>
                <w:noProof w:val="0"/>
                <w:lang w:val="pt-BR" w:eastAsia="ru-RU"/>
              </w:rPr>
            </w:pPr>
            <w:r w:rsidRPr="001C5AE8">
              <w:rPr>
                <w:noProof w:val="0"/>
                <w:lang w:val="pt-BR" w:eastAsia="ru-RU"/>
              </w:rPr>
              <w:t xml:space="preserve">5.2.6. Recepţia finală va fi efectuată conform prevederilor actelor normative. </w:t>
            </w:r>
          </w:p>
          <w:p w:rsidR="007A42B2" w:rsidRPr="001C5AE8" w:rsidRDefault="007A42B2" w:rsidP="0008662E">
            <w:pPr>
              <w:tabs>
                <w:tab w:val="left" w:pos="567"/>
              </w:tabs>
              <w:jc w:val="both"/>
              <w:rPr>
                <w:noProof w:val="0"/>
                <w:lang w:val="pt-BR" w:eastAsia="ru-RU"/>
              </w:rPr>
            </w:pPr>
          </w:p>
          <w:p w:rsidR="007A42B2" w:rsidRPr="001C5AE8" w:rsidRDefault="007A42B2" w:rsidP="0008662E">
            <w:pPr>
              <w:tabs>
                <w:tab w:val="left" w:pos="525"/>
              </w:tabs>
              <w:jc w:val="both"/>
              <w:rPr>
                <w:b/>
                <w:noProof w:val="0"/>
                <w:lang w:val="pt-BR" w:eastAsia="ru-RU"/>
              </w:rPr>
            </w:pPr>
            <w:r w:rsidRPr="001C5AE8">
              <w:rPr>
                <w:b/>
                <w:noProof w:val="0"/>
                <w:lang w:val="pt-BR" w:eastAsia="ru-RU"/>
              </w:rPr>
              <w:t>6. REMEDIEREA DEFECTELOR</w:t>
            </w:r>
          </w:p>
          <w:p w:rsidR="007A42B2" w:rsidRPr="001C5AE8" w:rsidRDefault="007A42B2" w:rsidP="0008662E">
            <w:pPr>
              <w:jc w:val="both"/>
              <w:rPr>
                <w:noProof w:val="0"/>
                <w:lang w:val="pt-BR" w:eastAsia="ru-RU"/>
              </w:rPr>
            </w:pPr>
            <w:r w:rsidRPr="001C5AE8">
              <w:rPr>
                <w:noProof w:val="0"/>
                <w:lang w:val="pt-BR"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7A42B2" w:rsidRPr="001C5AE8" w:rsidRDefault="007A42B2" w:rsidP="0008662E">
            <w:pPr>
              <w:jc w:val="both"/>
              <w:rPr>
                <w:noProof w:val="0"/>
                <w:lang w:val="pt-BR" w:eastAsia="ru-RU"/>
              </w:rPr>
            </w:pPr>
            <w:r w:rsidRPr="001C5AE8">
              <w:rPr>
                <w:noProof w:val="0"/>
                <w:lang w:val="pt-BR" w:eastAsia="ru-RU"/>
              </w:rPr>
              <w:t>6.2. Antreprenorul va remedia, fără costuri suplimentare pentru Beneficiar, orice defecte datorate faptului că materialele, echipamentele sau calitatea execuţiei nu sunt în conformitate cu prevederile Contractului.</w:t>
            </w:r>
          </w:p>
          <w:p w:rsidR="007A42B2" w:rsidRPr="001C5AE8" w:rsidRDefault="007A42B2" w:rsidP="0008662E">
            <w:pPr>
              <w:jc w:val="both"/>
              <w:rPr>
                <w:noProof w:val="0"/>
                <w:lang w:val="pt-BR" w:eastAsia="ru-RU"/>
              </w:rPr>
            </w:pPr>
            <w:r w:rsidRPr="001C5AE8">
              <w:rPr>
                <w:noProof w:val="0"/>
                <w:lang w:val="pt-BR" w:eastAsia="ru-RU"/>
              </w:rPr>
              <w:t>6.3. Remedierea defectelor calitative apărute din vina Antreprenorului, atât în perioada de execuţie, cât şi în perioada de garanţie stabilită, se face pe cheltuiala acestuia potrivit actelor normative.</w:t>
            </w:r>
          </w:p>
          <w:p w:rsidR="007A42B2" w:rsidRPr="001C5AE8" w:rsidRDefault="007A42B2" w:rsidP="0008662E">
            <w:pPr>
              <w:tabs>
                <w:tab w:val="left" w:pos="567"/>
              </w:tabs>
              <w:jc w:val="both"/>
              <w:rPr>
                <w:noProof w:val="0"/>
                <w:lang w:val="pt-BR" w:eastAsia="ru-RU"/>
              </w:rPr>
            </w:pPr>
          </w:p>
          <w:p w:rsidR="007A42B2" w:rsidRPr="001C5AE8" w:rsidRDefault="007A42B2" w:rsidP="0008662E">
            <w:pPr>
              <w:tabs>
                <w:tab w:val="left" w:pos="525"/>
              </w:tabs>
              <w:jc w:val="both"/>
              <w:rPr>
                <w:noProof w:val="0"/>
                <w:lang w:val="pt-BR" w:eastAsia="ru-RU"/>
              </w:rPr>
            </w:pPr>
            <w:r w:rsidRPr="001C5AE8">
              <w:rPr>
                <w:b/>
                <w:noProof w:val="0"/>
                <w:lang w:val="pt-BR" w:eastAsia="ru-RU"/>
              </w:rPr>
              <w:t>7. DREPTURILE ŞI OBLIGAŢIUNILE ANTREPRENORULUI ŞI ALE BENEFICIARULUI</w:t>
            </w:r>
          </w:p>
          <w:p w:rsidR="007A42B2" w:rsidRPr="001C5AE8" w:rsidRDefault="007A42B2" w:rsidP="0008662E">
            <w:pPr>
              <w:tabs>
                <w:tab w:val="left" w:pos="2625"/>
              </w:tabs>
              <w:spacing w:after="200"/>
              <w:contextualSpacing/>
              <w:jc w:val="both"/>
              <w:rPr>
                <w:noProof w:val="0"/>
                <w:lang w:val="pt-BR" w:eastAsia="ru-RU"/>
              </w:rPr>
            </w:pPr>
            <w:r w:rsidRPr="001C5AE8">
              <w:rPr>
                <w:noProof w:val="0"/>
                <w:lang w:val="pt-BR" w:eastAsia="ru-RU"/>
              </w:rPr>
              <w:t>7.1. Întreaga documentaţie necesară pentru executarea lucrărilor contractate se pune de către Beneficiar la dispoziţia Antreprenorului în două exemplare.</w:t>
            </w:r>
          </w:p>
          <w:p w:rsidR="007A42B2" w:rsidRPr="001C5AE8" w:rsidRDefault="007A42B2" w:rsidP="0008662E">
            <w:pPr>
              <w:tabs>
                <w:tab w:val="left" w:pos="2625"/>
              </w:tabs>
              <w:spacing w:after="200"/>
              <w:contextualSpacing/>
              <w:jc w:val="both"/>
              <w:rPr>
                <w:noProof w:val="0"/>
                <w:lang w:val="pt-BR" w:eastAsia="ru-RU"/>
              </w:rPr>
            </w:pPr>
            <w:r w:rsidRPr="001C5AE8">
              <w:rPr>
                <w:noProof w:val="0"/>
                <w:lang w:val="pt-BR"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7A42B2" w:rsidRPr="001C5AE8" w:rsidRDefault="007A42B2" w:rsidP="0008662E">
            <w:pPr>
              <w:tabs>
                <w:tab w:val="left" w:pos="2625"/>
              </w:tabs>
              <w:spacing w:after="200"/>
              <w:contextualSpacing/>
              <w:jc w:val="both"/>
              <w:rPr>
                <w:noProof w:val="0"/>
                <w:lang w:val="pt-BR" w:eastAsia="ru-RU"/>
              </w:rPr>
            </w:pPr>
            <w:r w:rsidRPr="001C5AE8">
              <w:rPr>
                <w:noProof w:val="0"/>
                <w:lang w:val="pt-BR"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7A42B2" w:rsidRPr="001C5AE8" w:rsidRDefault="007A42B2" w:rsidP="0008662E">
            <w:pPr>
              <w:tabs>
                <w:tab w:val="left" w:pos="2625"/>
              </w:tabs>
              <w:spacing w:after="200"/>
              <w:contextualSpacing/>
              <w:jc w:val="both"/>
              <w:rPr>
                <w:noProof w:val="0"/>
                <w:lang w:val="pt-BR" w:eastAsia="ru-RU"/>
              </w:rPr>
            </w:pPr>
            <w:r w:rsidRPr="001C5AE8">
              <w:rPr>
                <w:noProof w:val="0"/>
                <w:lang w:val="pt-BR" w:eastAsia="ru-RU"/>
              </w:rPr>
              <w:t xml:space="preserve">7.4. Documentaţia pusă la dispoziţia Antreprenorului se repartizează astfel: </w:t>
            </w:r>
          </w:p>
          <w:p w:rsidR="007A42B2" w:rsidRPr="001C5AE8" w:rsidRDefault="007A42B2" w:rsidP="0008662E">
            <w:pPr>
              <w:tabs>
                <w:tab w:val="left" w:pos="1276"/>
              </w:tabs>
              <w:jc w:val="both"/>
              <w:rPr>
                <w:noProof w:val="0"/>
                <w:lang w:val="pt-BR" w:eastAsia="ru-RU"/>
              </w:rPr>
            </w:pPr>
            <w:r w:rsidRPr="001C5AE8">
              <w:rPr>
                <w:noProof w:val="0"/>
                <w:lang w:val="pt-BR" w:eastAsia="ru-RU"/>
              </w:rPr>
              <w:t>a) un exemplar rămâne la dispoziţia Antreprenorului,</w:t>
            </w:r>
          </w:p>
          <w:p w:rsidR="007A42B2" w:rsidRPr="001C5AE8" w:rsidRDefault="007A42B2" w:rsidP="0008662E">
            <w:pPr>
              <w:tabs>
                <w:tab w:val="left" w:pos="1276"/>
              </w:tabs>
              <w:jc w:val="both"/>
              <w:rPr>
                <w:noProof w:val="0"/>
                <w:lang w:val="pt-BR" w:eastAsia="ru-RU"/>
              </w:rPr>
            </w:pPr>
            <w:r w:rsidRPr="001C5AE8">
              <w:rPr>
                <w:noProof w:val="0"/>
                <w:lang w:val="pt-BR" w:eastAsia="ru-RU"/>
              </w:rPr>
              <w:t>b) un exemplar</w:t>
            </w:r>
            <w:r w:rsidRPr="00892FAB">
              <w:rPr>
                <w:noProof w:val="0"/>
                <w:lang w:eastAsia="ru-RU"/>
              </w:rPr>
              <w:t xml:space="preserve"> </w:t>
            </w:r>
            <w:r w:rsidRPr="001C5AE8">
              <w:rPr>
                <w:noProof w:val="0"/>
                <w:lang w:val="pt-BR" w:eastAsia="ru-RU"/>
              </w:rPr>
              <w:t xml:space="preserve">va fi ţinut de către acesta la dispoziţie pentru consultare de către Inspectoratul Național pentru Supraveghere Tehnică, precum şi de către alte persoane autorizate, inclusiv dirigintele de șantier. </w:t>
            </w:r>
          </w:p>
          <w:p w:rsidR="007A42B2" w:rsidRPr="001C5AE8" w:rsidRDefault="007A42B2" w:rsidP="0008662E">
            <w:pPr>
              <w:tabs>
                <w:tab w:val="left" w:pos="1276"/>
              </w:tabs>
              <w:jc w:val="both"/>
              <w:rPr>
                <w:noProof w:val="0"/>
                <w:lang w:val="pt-BR" w:eastAsia="ru-RU"/>
              </w:rPr>
            </w:pPr>
            <w:r w:rsidRPr="001C5AE8">
              <w:rPr>
                <w:noProof w:val="0"/>
                <w:lang w:val="pt-BR"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7A42B2" w:rsidRPr="001C5AE8" w:rsidRDefault="007A42B2" w:rsidP="0008662E">
            <w:pPr>
              <w:tabs>
                <w:tab w:val="left" w:pos="1276"/>
              </w:tabs>
              <w:jc w:val="both"/>
              <w:rPr>
                <w:noProof w:val="0"/>
                <w:lang w:val="pt-BR" w:eastAsia="ru-RU"/>
              </w:rPr>
            </w:pPr>
            <w:r w:rsidRPr="001C5AE8">
              <w:rPr>
                <w:noProof w:val="0"/>
                <w:lang w:val="pt-BR"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7A42B2" w:rsidRPr="001C5AE8" w:rsidRDefault="007A42B2" w:rsidP="0008662E">
            <w:pPr>
              <w:tabs>
                <w:tab w:val="left" w:pos="1276"/>
              </w:tabs>
              <w:jc w:val="both"/>
              <w:rPr>
                <w:noProof w:val="0"/>
                <w:lang w:val="pt-BR" w:eastAsia="ru-RU"/>
              </w:rPr>
            </w:pPr>
            <w:r w:rsidRPr="001C5AE8">
              <w:rPr>
                <w:noProof w:val="0"/>
                <w:lang w:val="pt-BR"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7A42B2" w:rsidRPr="001C5AE8" w:rsidRDefault="007A42B2" w:rsidP="0008662E">
            <w:pPr>
              <w:tabs>
                <w:tab w:val="left" w:pos="1276"/>
              </w:tabs>
              <w:jc w:val="both"/>
              <w:rPr>
                <w:noProof w:val="0"/>
                <w:lang w:val="pt-BR" w:eastAsia="ru-RU"/>
              </w:rPr>
            </w:pPr>
            <w:r w:rsidRPr="001C5AE8">
              <w:rPr>
                <w:noProof w:val="0"/>
                <w:lang w:val="pt-BR" w:eastAsia="ru-RU"/>
              </w:rPr>
              <w:t xml:space="preserve">7.8. La lucrările la care se fac încercări, se consideră calitatea probei îndeplinită atâta timp cât rezultatele se înscriu în limitele admise prin reglementările tehnice. </w:t>
            </w:r>
          </w:p>
          <w:p w:rsidR="007A42B2" w:rsidRPr="001C5AE8" w:rsidRDefault="007A42B2" w:rsidP="0008662E">
            <w:pPr>
              <w:tabs>
                <w:tab w:val="left" w:pos="1276"/>
              </w:tabs>
              <w:jc w:val="both"/>
              <w:rPr>
                <w:noProof w:val="0"/>
                <w:lang w:val="pt-BR" w:eastAsia="ru-RU"/>
              </w:rPr>
            </w:pPr>
            <w:r w:rsidRPr="001C5AE8">
              <w:rPr>
                <w:noProof w:val="0"/>
                <w:lang w:val="pt-BR" w:eastAsia="ru-RU"/>
              </w:rPr>
              <w:t>7.9.</w:t>
            </w:r>
            <w:r w:rsidRPr="001C5AE8">
              <w:rPr>
                <w:noProof w:val="0"/>
                <w:sz w:val="20"/>
                <w:szCs w:val="20"/>
                <w:lang w:val="pt-BR" w:eastAsia="ru-RU"/>
              </w:rPr>
              <w:t xml:space="preserve"> </w:t>
            </w:r>
            <w:r w:rsidRPr="001C5AE8">
              <w:rPr>
                <w:noProof w:val="0"/>
                <w:lang w:val="pt-BR"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A42B2" w:rsidRPr="001C5AE8" w:rsidRDefault="007A42B2" w:rsidP="0008662E">
            <w:pPr>
              <w:tabs>
                <w:tab w:val="left" w:pos="1276"/>
              </w:tabs>
              <w:jc w:val="both"/>
              <w:rPr>
                <w:noProof w:val="0"/>
                <w:lang w:val="pt-BR" w:eastAsia="ru-RU"/>
              </w:rPr>
            </w:pPr>
            <w:r w:rsidRPr="001C5AE8">
              <w:rPr>
                <w:noProof w:val="0"/>
                <w:lang w:val="pt-BR"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7A42B2" w:rsidRPr="001C5AE8" w:rsidRDefault="007A42B2" w:rsidP="0008662E">
            <w:pPr>
              <w:tabs>
                <w:tab w:val="left" w:pos="1276"/>
              </w:tabs>
              <w:jc w:val="both"/>
              <w:rPr>
                <w:noProof w:val="0"/>
                <w:lang w:val="pt-BR" w:eastAsia="ru-RU"/>
              </w:rPr>
            </w:pPr>
            <w:r w:rsidRPr="001C5AE8">
              <w:rPr>
                <w:noProof w:val="0"/>
                <w:lang w:val="pt-BR"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A42B2" w:rsidRPr="001C5AE8" w:rsidRDefault="007A42B2" w:rsidP="0008662E">
            <w:pPr>
              <w:tabs>
                <w:tab w:val="left" w:pos="1276"/>
              </w:tabs>
              <w:jc w:val="both"/>
              <w:rPr>
                <w:noProof w:val="0"/>
                <w:lang w:val="pt-BR" w:eastAsia="ru-RU"/>
              </w:rPr>
            </w:pPr>
            <w:r w:rsidRPr="001C5AE8">
              <w:rPr>
                <w:noProof w:val="0"/>
                <w:lang w:val="pt-BR"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7A42B2" w:rsidRPr="001C5AE8" w:rsidRDefault="007A42B2" w:rsidP="0008662E">
            <w:pPr>
              <w:tabs>
                <w:tab w:val="left" w:pos="1276"/>
              </w:tabs>
              <w:jc w:val="both"/>
              <w:rPr>
                <w:noProof w:val="0"/>
                <w:lang w:val="pt-BR" w:eastAsia="ru-RU"/>
              </w:rPr>
            </w:pPr>
            <w:r w:rsidRPr="001C5AE8">
              <w:rPr>
                <w:noProof w:val="0"/>
                <w:lang w:val="pt-BR" w:eastAsia="ru-RU"/>
              </w:rPr>
              <w:t xml:space="preserve">7.13. Pentru verificarea trasării de către Beneficiar sau proiectant, Antreprenorul este obligat să protejeze şi să păstreze toate reperele, bornele sau alte obiecte folosite la trasarea lucrărilor. </w:t>
            </w:r>
          </w:p>
          <w:p w:rsidR="007A42B2" w:rsidRPr="001C5AE8" w:rsidRDefault="007A42B2" w:rsidP="0008662E">
            <w:pPr>
              <w:tabs>
                <w:tab w:val="left" w:pos="1276"/>
              </w:tabs>
              <w:jc w:val="both"/>
              <w:rPr>
                <w:noProof w:val="0"/>
                <w:lang w:val="pt-BR" w:eastAsia="ru-RU"/>
              </w:rPr>
            </w:pPr>
            <w:r w:rsidRPr="001C5AE8">
              <w:rPr>
                <w:noProof w:val="0"/>
                <w:lang w:val="pt-BR"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A42B2" w:rsidRPr="001C5AE8" w:rsidRDefault="007A42B2" w:rsidP="0008662E">
            <w:pPr>
              <w:tabs>
                <w:tab w:val="left" w:pos="1276"/>
              </w:tabs>
              <w:jc w:val="both"/>
              <w:rPr>
                <w:noProof w:val="0"/>
                <w:lang w:val="pt-BR" w:eastAsia="ru-RU"/>
              </w:rPr>
            </w:pPr>
            <w:r w:rsidRPr="001C5AE8">
              <w:rPr>
                <w:noProof w:val="0"/>
                <w:lang w:val="pt-BR"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A42B2" w:rsidRPr="00892FAB" w:rsidRDefault="007A42B2" w:rsidP="0008662E">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7A42B2" w:rsidRPr="00892FAB" w:rsidRDefault="007A42B2" w:rsidP="007671A3">
            <w:pPr>
              <w:numPr>
                <w:ilvl w:val="0"/>
                <w:numId w:val="8"/>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7A42B2" w:rsidRPr="001C5AE8" w:rsidRDefault="007A42B2" w:rsidP="007671A3">
            <w:pPr>
              <w:numPr>
                <w:ilvl w:val="0"/>
                <w:numId w:val="8"/>
              </w:numPr>
              <w:tabs>
                <w:tab w:val="left" w:pos="345"/>
              </w:tabs>
              <w:ind w:left="0" w:firstLine="0"/>
              <w:jc w:val="both"/>
              <w:rPr>
                <w:noProof w:val="0"/>
                <w:lang w:val="pt-BR" w:eastAsia="ru-RU"/>
              </w:rPr>
            </w:pPr>
            <w:r w:rsidRPr="001C5AE8">
              <w:rPr>
                <w:noProof w:val="0"/>
                <w:lang w:val="pt-BR" w:eastAsia="ru-RU"/>
              </w:rPr>
              <w:t xml:space="preserve">înlocuirea materialelor necorespunzătoare calitativ cu altele corespunzătoare; </w:t>
            </w:r>
          </w:p>
          <w:p w:rsidR="007A42B2" w:rsidRPr="001C5AE8" w:rsidRDefault="007A42B2" w:rsidP="007671A3">
            <w:pPr>
              <w:numPr>
                <w:ilvl w:val="0"/>
                <w:numId w:val="8"/>
              </w:numPr>
              <w:tabs>
                <w:tab w:val="left" w:pos="345"/>
              </w:tabs>
              <w:ind w:left="0" w:firstLine="0"/>
              <w:jc w:val="both"/>
              <w:rPr>
                <w:noProof w:val="0"/>
                <w:lang w:val="pt-BR" w:eastAsia="ru-RU"/>
              </w:rPr>
            </w:pPr>
            <w:r w:rsidRPr="001C5AE8">
              <w:rPr>
                <w:noProof w:val="0"/>
                <w:lang w:val="pt-BR" w:eastAsia="ru-RU"/>
              </w:rPr>
              <w:t xml:space="preserve">îndepărtarea sau refacerea oricărei lucrări sau părţi de lucrare necorespunzătoare din punct de vedere calitativ. </w:t>
            </w:r>
          </w:p>
          <w:p w:rsidR="007A42B2" w:rsidRPr="001C5AE8" w:rsidRDefault="007A42B2" w:rsidP="0008662E">
            <w:pPr>
              <w:tabs>
                <w:tab w:val="left" w:pos="314"/>
              </w:tabs>
              <w:jc w:val="both"/>
              <w:rPr>
                <w:noProof w:val="0"/>
                <w:lang w:val="pt-BR" w:eastAsia="ru-RU"/>
              </w:rPr>
            </w:pPr>
            <w:r w:rsidRPr="001C5AE8">
              <w:rPr>
                <w:noProof w:val="0"/>
                <w:lang w:val="pt-BR"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7A42B2" w:rsidRPr="001C5AE8" w:rsidRDefault="007A42B2" w:rsidP="0008662E">
            <w:pPr>
              <w:tabs>
                <w:tab w:val="left" w:pos="314"/>
              </w:tabs>
              <w:jc w:val="both"/>
              <w:rPr>
                <w:noProof w:val="0"/>
                <w:lang w:val="pt-BR" w:eastAsia="ru-RU"/>
              </w:rPr>
            </w:pPr>
            <w:r w:rsidRPr="001C5AE8">
              <w:rPr>
                <w:noProof w:val="0"/>
                <w:lang w:val="pt-BR"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7A42B2" w:rsidRPr="001C5AE8" w:rsidRDefault="007A42B2" w:rsidP="0008662E">
            <w:pPr>
              <w:tabs>
                <w:tab w:val="left" w:pos="314"/>
              </w:tabs>
              <w:jc w:val="both"/>
              <w:rPr>
                <w:noProof w:val="0"/>
                <w:lang w:val="pt-BR" w:eastAsia="ru-RU"/>
              </w:rPr>
            </w:pPr>
            <w:r w:rsidRPr="001C5AE8">
              <w:rPr>
                <w:noProof w:val="0"/>
                <w:lang w:val="pt-BR"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7A42B2" w:rsidRPr="001C5AE8" w:rsidRDefault="007A42B2" w:rsidP="0008662E">
            <w:pPr>
              <w:tabs>
                <w:tab w:val="left" w:pos="314"/>
              </w:tabs>
              <w:jc w:val="both"/>
              <w:rPr>
                <w:noProof w:val="0"/>
                <w:lang w:val="pt-BR" w:eastAsia="ru-RU"/>
              </w:rPr>
            </w:pPr>
            <w:r w:rsidRPr="001C5AE8">
              <w:rPr>
                <w:noProof w:val="0"/>
                <w:lang w:val="pt-BR" w:eastAsia="ru-RU"/>
              </w:rPr>
              <w:t xml:space="preserve">7.20. Lucrările suplimentare față de cele contractate, considerate necesare de Antreprenor, nu pot fi demarate sau executate fără modificarea prin Acord adițional a prezentului contract. </w:t>
            </w:r>
          </w:p>
          <w:p w:rsidR="007A42B2" w:rsidRPr="001C5AE8" w:rsidRDefault="007A42B2" w:rsidP="0008662E">
            <w:pPr>
              <w:tabs>
                <w:tab w:val="left" w:pos="314"/>
              </w:tabs>
              <w:jc w:val="both"/>
              <w:rPr>
                <w:noProof w:val="0"/>
                <w:lang w:val="pt-BR" w:eastAsia="ru-RU"/>
              </w:rPr>
            </w:pPr>
            <w:r w:rsidRPr="001C5AE8">
              <w:rPr>
                <w:noProof w:val="0"/>
                <w:lang w:val="pt-BR" w:eastAsia="ru-RU"/>
              </w:rPr>
              <w:t>7.21. Antreprenorul răspunde pentru defectele ascunse ale construcției, în conformitate cu prevederile actelor normative.</w:t>
            </w:r>
          </w:p>
          <w:p w:rsidR="007A42B2" w:rsidRPr="001C5AE8" w:rsidRDefault="007A42B2" w:rsidP="0008662E">
            <w:pPr>
              <w:tabs>
                <w:tab w:val="left" w:pos="525"/>
              </w:tabs>
              <w:jc w:val="both"/>
              <w:rPr>
                <w:noProof w:val="0"/>
                <w:lang w:val="pt-BR" w:eastAsia="ru-RU"/>
              </w:rPr>
            </w:pPr>
            <w:r w:rsidRPr="001C5AE8">
              <w:rPr>
                <w:noProof w:val="0"/>
                <w:lang w:val="pt-BR"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7A42B2" w:rsidRPr="001C5AE8" w:rsidRDefault="007A42B2" w:rsidP="0008662E">
            <w:pPr>
              <w:tabs>
                <w:tab w:val="left" w:pos="525"/>
              </w:tabs>
              <w:jc w:val="both"/>
              <w:rPr>
                <w:noProof w:val="0"/>
                <w:lang w:val="pt-BR" w:eastAsia="ru-RU"/>
              </w:rPr>
            </w:pPr>
          </w:p>
          <w:p w:rsidR="007A42B2" w:rsidRPr="001C5AE8" w:rsidRDefault="007A42B2" w:rsidP="0008662E">
            <w:pPr>
              <w:tabs>
                <w:tab w:val="left" w:pos="525"/>
              </w:tabs>
              <w:jc w:val="both"/>
              <w:rPr>
                <w:b/>
                <w:noProof w:val="0"/>
                <w:lang w:val="pt-BR" w:eastAsia="ru-RU"/>
              </w:rPr>
            </w:pPr>
            <w:r w:rsidRPr="001C5AE8">
              <w:rPr>
                <w:b/>
                <w:noProof w:val="0"/>
                <w:lang w:val="pt-BR" w:eastAsia="ru-RU"/>
              </w:rPr>
              <w:t>8. MODIFICĂRI</w:t>
            </w:r>
          </w:p>
          <w:p w:rsidR="007A42B2" w:rsidRPr="001C5AE8" w:rsidRDefault="007A42B2" w:rsidP="0008662E">
            <w:pPr>
              <w:tabs>
                <w:tab w:val="left" w:pos="360"/>
              </w:tabs>
              <w:jc w:val="both"/>
              <w:rPr>
                <w:noProof w:val="0"/>
                <w:lang w:val="pt-BR" w:eastAsia="ru-RU"/>
              </w:rPr>
            </w:pPr>
            <w:r w:rsidRPr="001C5AE8">
              <w:rPr>
                <w:noProof w:val="0"/>
                <w:lang w:val="pt-BR" w:eastAsia="ru-RU"/>
              </w:rPr>
              <w:t>Modificarea contractului de achiziţie publică, în cursul perioadei sale de valabilitate, se va efectua conform prevederilor actelor normative aplicabile în domeniul achiziţiilor publice, prin acord adiţional la prezentul contract.</w:t>
            </w:r>
          </w:p>
          <w:p w:rsidR="007A42B2" w:rsidRPr="001C5AE8" w:rsidRDefault="007A42B2" w:rsidP="0008662E">
            <w:pPr>
              <w:tabs>
                <w:tab w:val="left" w:pos="360"/>
              </w:tabs>
              <w:jc w:val="both"/>
              <w:rPr>
                <w:noProof w:val="0"/>
                <w:lang w:val="pt-BR" w:eastAsia="ru-RU"/>
              </w:rPr>
            </w:pPr>
          </w:p>
          <w:p w:rsidR="007A42B2" w:rsidRPr="001C5AE8" w:rsidRDefault="007A42B2" w:rsidP="0008662E">
            <w:pPr>
              <w:tabs>
                <w:tab w:val="left" w:pos="360"/>
              </w:tabs>
              <w:jc w:val="both"/>
              <w:rPr>
                <w:noProof w:val="0"/>
                <w:lang w:val="pt-BR" w:eastAsia="ru-RU"/>
              </w:rPr>
            </w:pPr>
            <w:r w:rsidRPr="001C5AE8">
              <w:rPr>
                <w:b/>
                <w:noProof w:val="0"/>
                <w:lang w:val="pt-BR" w:eastAsia="ru-RU"/>
              </w:rPr>
              <w:t>9. AJUSTAREA PREŢULUI CONTRACTULUI</w:t>
            </w:r>
          </w:p>
          <w:p w:rsidR="007A42B2" w:rsidRPr="00892FAB" w:rsidRDefault="007A42B2" w:rsidP="0008662E">
            <w:pPr>
              <w:jc w:val="both"/>
              <w:rPr>
                <w:noProof w:val="0"/>
                <w:lang w:eastAsia="ru-RU"/>
              </w:rPr>
            </w:pPr>
            <w:r w:rsidRPr="001C5AE8">
              <w:rPr>
                <w:noProof w:val="0"/>
                <w:lang w:val="pt-BR"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7A42B2" w:rsidRPr="001C5AE8" w:rsidRDefault="007A42B2" w:rsidP="0008662E">
            <w:pPr>
              <w:tabs>
                <w:tab w:val="left" w:pos="360"/>
              </w:tabs>
              <w:jc w:val="both"/>
              <w:rPr>
                <w:noProof w:val="0"/>
                <w:lang w:val="pt-BR"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7A42B2" w:rsidRPr="001C5AE8" w:rsidRDefault="007A42B2" w:rsidP="0008662E">
            <w:pPr>
              <w:tabs>
                <w:tab w:val="left" w:pos="360"/>
              </w:tabs>
              <w:jc w:val="both"/>
              <w:rPr>
                <w:noProof w:val="0"/>
                <w:lang w:val="pt-BR" w:eastAsia="ru-RU"/>
              </w:rPr>
            </w:pPr>
          </w:p>
          <w:p w:rsidR="007A42B2" w:rsidRPr="001C5AE8" w:rsidRDefault="007A42B2" w:rsidP="0008662E">
            <w:pPr>
              <w:tabs>
                <w:tab w:val="left" w:pos="555"/>
                <w:tab w:val="left" w:pos="4365"/>
              </w:tabs>
              <w:jc w:val="both"/>
              <w:rPr>
                <w:b/>
                <w:noProof w:val="0"/>
                <w:lang w:val="pt-BR" w:eastAsia="ru-RU"/>
              </w:rPr>
            </w:pPr>
            <w:r w:rsidRPr="001C5AE8">
              <w:rPr>
                <w:b/>
                <w:noProof w:val="0"/>
                <w:lang w:val="pt-BR" w:eastAsia="ru-RU"/>
              </w:rPr>
              <w:t xml:space="preserve">10. ANTREPRENORUL ŞI SUBANTREPRENORII </w:t>
            </w:r>
          </w:p>
          <w:p w:rsidR="007A42B2" w:rsidRPr="001C5AE8" w:rsidRDefault="007A42B2" w:rsidP="0008662E">
            <w:pPr>
              <w:tabs>
                <w:tab w:val="left" w:pos="4365"/>
              </w:tabs>
              <w:jc w:val="both"/>
              <w:rPr>
                <w:noProof w:val="0"/>
                <w:lang w:val="pt-BR" w:eastAsia="ru-RU"/>
              </w:rPr>
            </w:pPr>
            <w:r w:rsidRPr="001C5AE8">
              <w:rPr>
                <w:noProof w:val="0"/>
                <w:lang w:val="pt-BR"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7A42B2" w:rsidRPr="001C5AE8" w:rsidRDefault="007A42B2" w:rsidP="0008662E">
            <w:pPr>
              <w:tabs>
                <w:tab w:val="left" w:pos="4365"/>
              </w:tabs>
              <w:spacing w:before="240" w:after="240"/>
              <w:contextualSpacing/>
              <w:jc w:val="both"/>
              <w:rPr>
                <w:noProof w:val="0"/>
                <w:lang w:val="pt-BR" w:eastAsia="ru-RU"/>
              </w:rPr>
            </w:pPr>
            <w:r w:rsidRPr="001C5AE8">
              <w:rPr>
                <w:noProof w:val="0"/>
                <w:lang w:val="pt-BR"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7A42B2" w:rsidRPr="00892FAB" w:rsidRDefault="007A42B2" w:rsidP="0008662E">
            <w:pPr>
              <w:tabs>
                <w:tab w:val="left" w:pos="4365"/>
              </w:tabs>
              <w:spacing w:before="240" w:after="240"/>
              <w:contextualSpacing/>
              <w:jc w:val="both"/>
              <w:rPr>
                <w:noProof w:val="0"/>
                <w:lang w:eastAsia="ru-RU"/>
              </w:rPr>
            </w:pPr>
            <w:r w:rsidRPr="001C5AE8">
              <w:rPr>
                <w:noProof w:val="0"/>
                <w:lang w:val="pt-BR"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7A42B2" w:rsidRPr="001C5AE8" w:rsidRDefault="007A42B2" w:rsidP="0008662E">
            <w:pPr>
              <w:tabs>
                <w:tab w:val="left" w:pos="4365"/>
              </w:tabs>
              <w:spacing w:before="240" w:after="240"/>
              <w:contextualSpacing/>
              <w:jc w:val="both"/>
              <w:rPr>
                <w:noProof w:val="0"/>
                <w:lang w:val="pt-BR" w:eastAsia="ru-RU"/>
              </w:rPr>
            </w:pPr>
            <w:r w:rsidRPr="001C5AE8">
              <w:rPr>
                <w:noProof w:val="0"/>
                <w:lang w:val="pt-BR" w:eastAsia="ru-RU"/>
              </w:rPr>
              <w:t>10.4. Înlocuirea/implicarea de noi subcontractanţi nu diminueaza în nici o situaţie răspunderea Antreprenorului în ceea ce priveşte modul de îndeplinire a contractului.</w:t>
            </w:r>
          </w:p>
          <w:p w:rsidR="007A42B2" w:rsidRPr="001C5AE8" w:rsidRDefault="007A42B2" w:rsidP="0008662E">
            <w:pPr>
              <w:tabs>
                <w:tab w:val="left" w:pos="4365"/>
              </w:tabs>
              <w:spacing w:before="240" w:after="240"/>
              <w:contextualSpacing/>
              <w:jc w:val="both"/>
              <w:rPr>
                <w:noProof w:val="0"/>
                <w:lang w:val="pt-BR" w:eastAsia="ru-RU"/>
              </w:rPr>
            </w:pPr>
            <w:r w:rsidRPr="001C5AE8">
              <w:rPr>
                <w:noProof w:val="0"/>
                <w:lang w:val="pt-BR" w:eastAsia="ru-RU"/>
              </w:rPr>
              <w:t>10.5. Angajarea forţei de muncă pe bază de acord nu este considerată obiectul unei subcontractări.</w:t>
            </w:r>
          </w:p>
          <w:p w:rsidR="007A42B2" w:rsidRPr="001C5AE8" w:rsidRDefault="007A42B2" w:rsidP="0008662E">
            <w:pPr>
              <w:tabs>
                <w:tab w:val="left" w:pos="4365"/>
              </w:tabs>
              <w:jc w:val="both"/>
              <w:rPr>
                <w:b/>
                <w:noProof w:val="0"/>
                <w:lang w:val="pt-BR" w:eastAsia="ru-RU"/>
              </w:rPr>
            </w:pPr>
          </w:p>
          <w:p w:rsidR="007A42B2" w:rsidRPr="001C5AE8" w:rsidRDefault="007A42B2" w:rsidP="0008662E">
            <w:pPr>
              <w:tabs>
                <w:tab w:val="left" w:pos="4365"/>
              </w:tabs>
              <w:jc w:val="both"/>
              <w:rPr>
                <w:noProof w:val="0"/>
                <w:lang w:val="pt-BR" w:eastAsia="ru-RU"/>
              </w:rPr>
            </w:pPr>
            <w:r w:rsidRPr="001C5AE8">
              <w:rPr>
                <w:b/>
                <w:noProof w:val="0"/>
                <w:lang w:val="pt-BR" w:eastAsia="ru-RU"/>
              </w:rPr>
              <w:t>11. FORȚA DE MUNCĂ</w:t>
            </w:r>
          </w:p>
          <w:p w:rsidR="007A42B2" w:rsidRPr="001C5AE8" w:rsidRDefault="007A42B2" w:rsidP="0008662E">
            <w:pPr>
              <w:tabs>
                <w:tab w:val="left" w:pos="795"/>
              </w:tabs>
              <w:ind w:left="-14"/>
              <w:contextualSpacing/>
              <w:jc w:val="both"/>
              <w:rPr>
                <w:noProof w:val="0"/>
                <w:lang w:val="pt-BR" w:eastAsia="ru-RU"/>
              </w:rPr>
            </w:pPr>
            <w:r w:rsidRPr="001C5AE8">
              <w:rPr>
                <w:noProof w:val="0"/>
                <w:lang w:val="pt-BR"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1C5AE8">
              <w:rPr>
                <w:noProof w:val="0"/>
                <w:lang w:val="pt-BR" w:eastAsia="ru-RU"/>
              </w:rPr>
              <w:t>.</w:t>
            </w:r>
          </w:p>
          <w:p w:rsidR="007A42B2" w:rsidRPr="001C5AE8" w:rsidRDefault="007A42B2" w:rsidP="0008662E">
            <w:pPr>
              <w:tabs>
                <w:tab w:val="left" w:pos="795"/>
              </w:tabs>
              <w:ind w:left="-15"/>
              <w:contextualSpacing/>
              <w:jc w:val="both"/>
              <w:rPr>
                <w:noProof w:val="0"/>
                <w:lang w:val="pt-BR" w:eastAsia="ru-RU"/>
              </w:rPr>
            </w:pPr>
          </w:p>
          <w:p w:rsidR="007A42B2" w:rsidRPr="001C5AE8" w:rsidRDefault="007A42B2" w:rsidP="0008662E">
            <w:pPr>
              <w:tabs>
                <w:tab w:val="left" w:pos="795"/>
              </w:tabs>
              <w:jc w:val="both"/>
              <w:rPr>
                <w:noProof w:val="0"/>
                <w:lang w:val="pt-BR" w:eastAsia="ru-RU"/>
              </w:rPr>
            </w:pPr>
            <w:r w:rsidRPr="001C5AE8">
              <w:rPr>
                <w:b/>
                <w:noProof w:val="0"/>
                <w:lang w:val="pt-BR" w:eastAsia="ru-RU"/>
              </w:rPr>
              <w:t>12. MATERIALELE ŞI EXECUŢIA LUCRĂRILOR</w:t>
            </w:r>
          </w:p>
          <w:p w:rsidR="007A42B2" w:rsidRPr="001C5AE8" w:rsidRDefault="007A42B2" w:rsidP="0008662E">
            <w:pPr>
              <w:tabs>
                <w:tab w:val="left" w:pos="0"/>
              </w:tabs>
              <w:jc w:val="both"/>
              <w:rPr>
                <w:noProof w:val="0"/>
                <w:lang w:val="pt-BR" w:eastAsia="ru-RU"/>
              </w:rPr>
            </w:pPr>
            <w:r w:rsidRPr="001C5AE8">
              <w:rPr>
                <w:noProof w:val="0"/>
                <w:lang w:val="pt-BR"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A42B2" w:rsidRPr="001C5AE8" w:rsidRDefault="007A42B2" w:rsidP="0008662E">
            <w:pPr>
              <w:tabs>
                <w:tab w:val="left" w:pos="0"/>
              </w:tabs>
              <w:jc w:val="both"/>
              <w:rPr>
                <w:noProof w:val="0"/>
                <w:lang w:val="pt-BR" w:eastAsia="ru-RU"/>
              </w:rPr>
            </w:pPr>
            <w:r w:rsidRPr="001C5AE8">
              <w:rPr>
                <w:noProof w:val="0"/>
                <w:lang w:val="pt-BR" w:eastAsia="ru-RU"/>
              </w:rPr>
              <w:t xml:space="preserve">12.2. Costul probelor şi încercărilor va fi suportat de Antreprenor, dacă acesta este prevăzut în documentaţie, în caz contrar cheltuielile vor fi suportate de Beneficiar. </w:t>
            </w:r>
          </w:p>
          <w:p w:rsidR="007A42B2" w:rsidRPr="001C5AE8" w:rsidRDefault="007A42B2" w:rsidP="0008662E">
            <w:pPr>
              <w:tabs>
                <w:tab w:val="left" w:pos="284"/>
              </w:tabs>
              <w:jc w:val="both"/>
              <w:rPr>
                <w:noProof w:val="0"/>
                <w:lang w:val="pt-BR" w:eastAsia="ru-RU"/>
              </w:rPr>
            </w:pPr>
            <w:r w:rsidRPr="001C5AE8">
              <w:rPr>
                <w:noProof w:val="0"/>
                <w:lang w:val="pt-BR"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7A42B2" w:rsidRPr="001C5AE8" w:rsidRDefault="007A42B2" w:rsidP="0008662E">
            <w:pPr>
              <w:tabs>
                <w:tab w:val="left" w:pos="284"/>
              </w:tabs>
              <w:jc w:val="both"/>
              <w:rPr>
                <w:noProof w:val="0"/>
                <w:lang w:val="pt-BR" w:eastAsia="ru-RU"/>
              </w:rPr>
            </w:pPr>
            <w:r w:rsidRPr="001C5AE8">
              <w:rPr>
                <w:noProof w:val="0"/>
                <w:lang w:val="pt-BR" w:eastAsia="ru-RU"/>
              </w:rPr>
              <w:t xml:space="preserve">12.4. Beneficiarul, proiectantul sau orice altă persoană autorizată de aceştia au acces tot timpul la lucrări pe şantier şi în locurile unde se pregăteşte lucrarea, în depozite de materiale prefabricate. </w:t>
            </w:r>
          </w:p>
          <w:p w:rsidR="007A42B2" w:rsidRPr="001C5AE8" w:rsidRDefault="007A42B2" w:rsidP="0008662E">
            <w:pPr>
              <w:tabs>
                <w:tab w:val="left" w:pos="284"/>
              </w:tabs>
              <w:jc w:val="both"/>
              <w:rPr>
                <w:noProof w:val="0"/>
                <w:lang w:val="pt-BR" w:eastAsia="ru-RU"/>
              </w:rPr>
            </w:pPr>
            <w:r w:rsidRPr="001C5AE8">
              <w:rPr>
                <w:noProof w:val="0"/>
                <w:lang w:val="pt-BR"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1C5AE8" w:rsidDel="001A2B64">
              <w:rPr>
                <w:noProof w:val="0"/>
                <w:lang w:val="pt-BR" w:eastAsia="ru-RU"/>
              </w:rPr>
              <w:t xml:space="preserve"> </w:t>
            </w:r>
            <w:r w:rsidRPr="001C5AE8">
              <w:rPr>
                <w:noProof w:val="0"/>
                <w:lang w:val="pt-BR" w:eastAsia="ru-RU"/>
              </w:rPr>
              <w:t>atestat, proiectantul ori de câte ori astfel de lucrări, inclusiv fundaţiile clădirii, sunt gata pentru a fi examinate. Dirigintele de șantier</w:t>
            </w:r>
            <w:r w:rsidRPr="001C5AE8" w:rsidDel="001A2B64">
              <w:rPr>
                <w:noProof w:val="0"/>
                <w:lang w:val="pt-BR" w:eastAsia="ru-RU"/>
              </w:rPr>
              <w:t xml:space="preserve"> </w:t>
            </w:r>
            <w:r w:rsidRPr="001C5AE8">
              <w:rPr>
                <w:noProof w:val="0"/>
                <w:lang w:val="pt-BR" w:eastAsia="ru-RU"/>
              </w:rPr>
              <w:t xml:space="preserve">atestat şi proiectantul vor participa la examinarea şi măsurarea lucrărilor. </w:t>
            </w:r>
          </w:p>
          <w:p w:rsidR="007A42B2" w:rsidRPr="001C5AE8" w:rsidRDefault="007A42B2" w:rsidP="0008662E">
            <w:pPr>
              <w:tabs>
                <w:tab w:val="left" w:pos="284"/>
              </w:tabs>
              <w:jc w:val="both"/>
              <w:rPr>
                <w:noProof w:val="0"/>
                <w:lang w:val="pt-BR" w:eastAsia="ru-RU"/>
              </w:rPr>
            </w:pPr>
            <w:r w:rsidRPr="001C5AE8">
              <w:rPr>
                <w:noProof w:val="0"/>
                <w:lang w:val="pt-BR"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A42B2" w:rsidRPr="001C5AE8" w:rsidRDefault="007A42B2" w:rsidP="0008662E">
            <w:pPr>
              <w:tabs>
                <w:tab w:val="left" w:pos="284"/>
              </w:tabs>
              <w:jc w:val="both"/>
              <w:rPr>
                <w:noProof w:val="0"/>
                <w:lang w:val="pt-BR" w:eastAsia="ru-RU"/>
              </w:rPr>
            </w:pPr>
            <w:r w:rsidRPr="001C5AE8">
              <w:rPr>
                <w:noProof w:val="0"/>
                <w:lang w:val="pt-BR"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7A42B2" w:rsidRPr="001C5AE8" w:rsidRDefault="007A42B2" w:rsidP="0008662E">
            <w:pPr>
              <w:tabs>
                <w:tab w:val="left" w:pos="360"/>
              </w:tabs>
              <w:jc w:val="both"/>
              <w:rPr>
                <w:noProof w:val="0"/>
                <w:lang w:val="pt-BR" w:eastAsia="ru-RU"/>
              </w:rPr>
            </w:pPr>
            <w:r w:rsidRPr="001C5AE8">
              <w:rPr>
                <w:noProof w:val="0"/>
                <w:lang w:val="pt-BR"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7A42B2" w:rsidRPr="001C5AE8" w:rsidRDefault="007A42B2" w:rsidP="0008662E">
            <w:pPr>
              <w:tabs>
                <w:tab w:val="left" w:pos="360"/>
              </w:tabs>
              <w:jc w:val="both"/>
              <w:rPr>
                <w:noProof w:val="0"/>
                <w:lang w:val="pt-BR" w:eastAsia="ru-RU"/>
              </w:rPr>
            </w:pPr>
          </w:p>
          <w:p w:rsidR="007A42B2" w:rsidRPr="001C5AE8" w:rsidRDefault="007A42B2" w:rsidP="0008662E">
            <w:pPr>
              <w:tabs>
                <w:tab w:val="left" w:pos="525"/>
              </w:tabs>
              <w:jc w:val="both"/>
              <w:rPr>
                <w:noProof w:val="0"/>
                <w:lang w:val="pt-BR" w:eastAsia="ru-RU"/>
              </w:rPr>
            </w:pPr>
            <w:r w:rsidRPr="001C5AE8">
              <w:rPr>
                <w:b/>
                <w:noProof w:val="0"/>
                <w:lang w:val="pt-BR" w:eastAsia="ru-RU"/>
              </w:rPr>
              <w:t>13. PERIOADA DE GARANŢIE ŞI REMEDIERI ÎN PERIOADA DE GARANŢIE</w:t>
            </w:r>
          </w:p>
          <w:p w:rsidR="007A42B2" w:rsidRPr="001C5AE8" w:rsidRDefault="007A42B2" w:rsidP="0008662E">
            <w:pPr>
              <w:tabs>
                <w:tab w:val="left" w:pos="567"/>
              </w:tabs>
              <w:jc w:val="both"/>
              <w:rPr>
                <w:noProof w:val="0"/>
                <w:lang w:val="pt-BR" w:eastAsia="ru-RU"/>
              </w:rPr>
            </w:pPr>
            <w:r w:rsidRPr="001C5AE8">
              <w:rPr>
                <w:noProof w:val="0"/>
                <w:lang w:val="pt-BR" w:eastAsia="ru-RU"/>
              </w:rPr>
              <w:t>13.1. Perioada de garanție curge de la data recepției la terminarea lucrărilor și este  de  _</w:t>
            </w:r>
            <w:r>
              <w:rPr>
                <w:noProof w:val="0"/>
                <w:lang w:val="pt-BR" w:eastAsia="ru-RU"/>
              </w:rPr>
              <w:t>min. 5 ani</w:t>
            </w:r>
            <w:r w:rsidRPr="001C5AE8">
              <w:rPr>
                <w:noProof w:val="0"/>
                <w:lang w:val="pt-BR" w:eastAsia="ru-RU"/>
              </w:rPr>
              <w:t xml:space="preserve">. </w:t>
            </w:r>
          </w:p>
          <w:p w:rsidR="007A42B2" w:rsidRPr="001C5AE8" w:rsidRDefault="007A42B2" w:rsidP="0008662E">
            <w:pPr>
              <w:tabs>
                <w:tab w:val="left" w:pos="567"/>
              </w:tabs>
              <w:jc w:val="both"/>
              <w:rPr>
                <w:noProof w:val="0"/>
                <w:lang w:val="pt-BR" w:eastAsia="ru-RU"/>
              </w:rPr>
            </w:pPr>
            <w:r w:rsidRPr="001C5AE8">
              <w:rPr>
                <w:noProof w:val="0"/>
                <w:lang w:val="pt-BR"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7A42B2" w:rsidRPr="00892FAB" w:rsidRDefault="007A42B2" w:rsidP="0008662E">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7A42B2" w:rsidRPr="00892FAB" w:rsidRDefault="007A42B2" w:rsidP="0008662E">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7A42B2" w:rsidRPr="00892FAB" w:rsidRDefault="007A42B2" w:rsidP="0008662E">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7A42B2" w:rsidRPr="00892FAB" w:rsidRDefault="007A42B2" w:rsidP="0008662E">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7A42B2" w:rsidRPr="00892FAB" w:rsidRDefault="007A42B2" w:rsidP="0008662E">
            <w:pPr>
              <w:tabs>
                <w:tab w:val="left" w:pos="360"/>
              </w:tabs>
              <w:jc w:val="both"/>
              <w:rPr>
                <w:noProof w:val="0"/>
                <w:lang w:eastAsia="ru-RU"/>
              </w:rPr>
            </w:pPr>
          </w:p>
          <w:p w:rsidR="007A42B2" w:rsidRPr="001C5AE8" w:rsidRDefault="007A42B2" w:rsidP="0008662E">
            <w:pPr>
              <w:tabs>
                <w:tab w:val="left" w:pos="525"/>
              </w:tabs>
              <w:jc w:val="both"/>
              <w:rPr>
                <w:noProof w:val="0"/>
                <w:lang w:val="pt-BR" w:eastAsia="ru-RU"/>
              </w:rPr>
            </w:pPr>
            <w:r w:rsidRPr="001C5AE8">
              <w:rPr>
                <w:b/>
                <w:noProof w:val="0"/>
                <w:lang w:val="pt-BR" w:eastAsia="ru-RU"/>
              </w:rPr>
              <w:t>14. RĂSPUNDEREA PĂRŢILOR</w:t>
            </w:r>
          </w:p>
          <w:p w:rsidR="007A42B2" w:rsidRPr="001C5AE8" w:rsidRDefault="007A42B2" w:rsidP="0008662E">
            <w:pPr>
              <w:tabs>
                <w:tab w:val="left" w:pos="567"/>
              </w:tabs>
              <w:jc w:val="both"/>
              <w:rPr>
                <w:noProof w:val="0"/>
                <w:lang w:val="pt-BR" w:eastAsia="ru-RU"/>
              </w:rPr>
            </w:pPr>
            <w:r w:rsidRPr="001C5AE8">
              <w:rPr>
                <w:noProof w:val="0"/>
                <w:lang w:val="pt-BR" w:eastAsia="ru-RU"/>
              </w:rPr>
              <w:t>14.1. Părţile poartă răspundere pentru neexecutarea sau executarea necorespunzătoare a obligaţiilor  prevăzute de prezentul contract în conformitate cu actele normative a Republicii Moldova.</w:t>
            </w:r>
          </w:p>
          <w:p w:rsidR="007A42B2" w:rsidRPr="001C5AE8" w:rsidRDefault="007A42B2" w:rsidP="0008662E">
            <w:pPr>
              <w:tabs>
                <w:tab w:val="left" w:pos="567"/>
              </w:tabs>
              <w:jc w:val="both"/>
              <w:rPr>
                <w:noProof w:val="0"/>
                <w:lang w:val="pt-BR" w:eastAsia="ru-RU"/>
              </w:rPr>
            </w:pPr>
            <w:r w:rsidRPr="001C5AE8">
              <w:rPr>
                <w:noProof w:val="0"/>
                <w:lang w:val="pt-BR"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7A42B2" w:rsidRPr="001C5AE8" w:rsidRDefault="007A42B2" w:rsidP="0008662E">
            <w:pPr>
              <w:tabs>
                <w:tab w:val="left" w:pos="567"/>
              </w:tabs>
              <w:jc w:val="both"/>
              <w:rPr>
                <w:noProof w:val="0"/>
                <w:lang w:val="pt-BR" w:eastAsia="ru-RU"/>
              </w:rPr>
            </w:pPr>
            <w:r w:rsidRPr="001C5AE8">
              <w:rPr>
                <w:noProof w:val="0"/>
                <w:lang w:val="pt-BR" w:eastAsia="ru-RU"/>
              </w:rPr>
              <w:t>14.3. Membrii asocierii își păstrează individualitatea ca subiecți de drept, însă sunt obligați să răspundă solidar față de Beneficiar pentru modul de îndeplinire a obligațiilor contractuale.</w:t>
            </w:r>
          </w:p>
          <w:p w:rsidR="007A42B2" w:rsidRPr="001C5AE8" w:rsidRDefault="007A42B2" w:rsidP="0008662E">
            <w:pPr>
              <w:tabs>
                <w:tab w:val="left" w:pos="567"/>
              </w:tabs>
              <w:jc w:val="both"/>
              <w:rPr>
                <w:noProof w:val="0"/>
                <w:lang w:val="pt-BR" w:eastAsia="ru-RU"/>
              </w:rPr>
            </w:pPr>
            <w:r w:rsidRPr="001C5AE8">
              <w:rPr>
                <w:noProof w:val="0"/>
                <w:lang w:val="pt-BR"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A42B2" w:rsidRPr="001C5AE8" w:rsidRDefault="007A42B2" w:rsidP="0008662E">
            <w:pPr>
              <w:tabs>
                <w:tab w:val="left" w:pos="567"/>
              </w:tabs>
              <w:jc w:val="both"/>
              <w:rPr>
                <w:noProof w:val="0"/>
                <w:lang w:val="pt-BR" w:eastAsia="ru-RU"/>
              </w:rPr>
            </w:pPr>
            <w:r w:rsidRPr="001C5AE8">
              <w:rPr>
                <w:noProof w:val="0"/>
                <w:lang w:val="pt-BR"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A42B2" w:rsidRPr="001C5AE8" w:rsidRDefault="007A42B2" w:rsidP="0008662E">
            <w:pPr>
              <w:tabs>
                <w:tab w:val="left" w:pos="567"/>
              </w:tabs>
              <w:jc w:val="both"/>
              <w:rPr>
                <w:noProof w:val="0"/>
                <w:lang w:val="pt-BR" w:eastAsia="ru-RU"/>
              </w:rPr>
            </w:pPr>
            <w:r w:rsidRPr="001C5AE8">
              <w:rPr>
                <w:noProof w:val="0"/>
                <w:lang w:val="pt-BR"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A42B2" w:rsidRPr="001C5AE8" w:rsidRDefault="007A42B2" w:rsidP="0008662E">
            <w:pPr>
              <w:tabs>
                <w:tab w:val="left" w:pos="567"/>
              </w:tabs>
              <w:jc w:val="both"/>
              <w:rPr>
                <w:noProof w:val="0"/>
                <w:lang w:val="pt-BR" w:eastAsia="ru-RU"/>
              </w:rPr>
            </w:pPr>
            <w:r w:rsidRPr="001C5AE8">
              <w:rPr>
                <w:noProof w:val="0"/>
                <w:lang w:val="pt-BR"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A42B2" w:rsidRPr="001C5AE8" w:rsidRDefault="007A42B2" w:rsidP="0008662E">
            <w:pPr>
              <w:jc w:val="both"/>
              <w:rPr>
                <w:noProof w:val="0"/>
                <w:lang w:val="pt-BR" w:eastAsia="ru-RU"/>
              </w:rPr>
            </w:pPr>
            <w:r w:rsidRPr="001C5AE8">
              <w:rPr>
                <w:noProof w:val="0"/>
                <w:lang w:val="pt-BR"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7A42B2" w:rsidRPr="001C5AE8" w:rsidRDefault="007A42B2" w:rsidP="0008662E">
            <w:pPr>
              <w:tabs>
                <w:tab w:val="left" w:pos="0"/>
              </w:tabs>
              <w:contextualSpacing/>
              <w:jc w:val="both"/>
              <w:rPr>
                <w:noProof w:val="0"/>
                <w:lang w:val="pt-BR" w:eastAsia="ru-RU"/>
              </w:rPr>
            </w:pPr>
            <w:r w:rsidRPr="001C5AE8">
              <w:rPr>
                <w:noProof w:val="0"/>
                <w:lang w:val="pt-BR"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7A42B2" w:rsidRPr="001C5AE8" w:rsidRDefault="007A42B2" w:rsidP="0008662E">
            <w:pPr>
              <w:tabs>
                <w:tab w:val="left" w:pos="360"/>
              </w:tabs>
              <w:jc w:val="both"/>
              <w:rPr>
                <w:noProof w:val="0"/>
                <w:lang w:val="pt-BR" w:eastAsia="ru-RU"/>
              </w:rPr>
            </w:pPr>
          </w:p>
          <w:p w:rsidR="007A42B2" w:rsidRPr="001C5AE8" w:rsidRDefault="007A42B2" w:rsidP="0008662E">
            <w:pPr>
              <w:tabs>
                <w:tab w:val="left" w:pos="525"/>
              </w:tabs>
              <w:jc w:val="both"/>
              <w:rPr>
                <w:noProof w:val="0"/>
                <w:lang w:val="pt-BR" w:eastAsia="ru-RU"/>
              </w:rPr>
            </w:pPr>
            <w:r w:rsidRPr="001C5AE8">
              <w:rPr>
                <w:b/>
                <w:noProof w:val="0"/>
                <w:lang w:val="pt-BR" w:eastAsia="ru-RU"/>
              </w:rPr>
              <w:t>15. RECLAMAŢII ŞI SANCŢIUNI</w:t>
            </w:r>
          </w:p>
          <w:p w:rsidR="007A42B2" w:rsidRPr="001C5AE8" w:rsidRDefault="007A42B2" w:rsidP="0008662E">
            <w:pPr>
              <w:jc w:val="both"/>
              <w:rPr>
                <w:noProof w:val="0"/>
                <w:lang w:val="pt-BR" w:eastAsia="ru-RU"/>
              </w:rPr>
            </w:pPr>
            <w:r w:rsidRPr="001C5AE8">
              <w:rPr>
                <w:noProof w:val="0"/>
                <w:lang w:val="pt-BR"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FE3AEE">
              <w:rPr>
                <w:noProof w:val="0"/>
                <w:lang w:val="ro-MO" w:eastAsia="ru-RU"/>
              </w:rPr>
              <w:t>__</w:t>
            </w:r>
            <w:r w:rsidRPr="001C5AE8">
              <w:rPr>
                <w:noProof w:val="0"/>
                <w:u w:val="single"/>
                <w:lang w:val="ro-MO" w:eastAsia="ru-RU"/>
              </w:rPr>
              <w:t xml:space="preserve">0,1 </w:t>
            </w:r>
            <w:r w:rsidRPr="001C5AE8">
              <w:rPr>
                <w:noProof w:val="0"/>
                <w:lang w:val="ro-MO" w:eastAsia="ru-RU"/>
              </w:rPr>
              <w:t>%/  zi</w:t>
            </w:r>
            <w:r w:rsidRPr="001C5AE8">
              <w:rPr>
                <w:noProof w:val="0"/>
                <w:lang w:val="pt-BR" w:eastAsia="ru-RU"/>
              </w:rPr>
              <w:t xml:space="preserve"> din valoarea restului de executat dar nu mai mult de ____</w:t>
            </w:r>
            <w:r>
              <w:rPr>
                <w:noProof w:val="0"/>
                <w:lang w:val="pt-BR" w:eastAsia="ru-RU"/>
              </w:rPr>
              <w:t>5,0%</w:t>
            </w:r>
            <w:r w:rsidRPr="001C5AE8">
              <w:rPr>
                <w:noProof w:val="0"/>
                <w:lang w:val="pt-BR" w:eastAsia="ru-RU"/>
              </w:rPr>
              <w:t xml:space="preserve">__ din suma totală a prezentului contract, </w:t>
            </w:r>
            <w:r w:rsidRPr="00892FAB">
              <w:rPr>
                <w:noProof w:val="0"/>
                <w:lang w:eastAsia="ru-RU"/>
              </w:rPr>
              <w:t>în conformitate cu prevederile Codului</w:t>
            </w:r>
            <w:r w:rsidRPr="001C5AE8">
              <w:rPr>
                <w:noProof w:val="0"/>
                <w:lang w:val="pt-BR" w:eastAsia="ru-RU"/>
              </w:rPr>
              <w:t xml:space="preserve"> civil al </w:t>
            </w:r>
            <w:r w:rsidRPr="00892FAB">
              <w:rPr>
                <w:noProof w:val="0"/>
                <w:lang w:eastAsia="ru-RU"/>
              </w:rPr>
              <w:t>Republicii Moldova nr</w:t>
            </w:r>
            <w:r w:rsidRPr="001C5AE8">
              <w:rPr>
                <w:noProof w:val="0"/>
                <w:lang w:val="pt-BR" w:eastAsia="ru-RU"/>
              </w:rPr>
              <w:t>. 1107/2002</w:t>
            </w:r>
            <w:r w:rsidRPr="001C5AE8">
              <w:rPr>
                <w:noProof w:val="0"/>
                <w:color w:val="000000"/>
                <w:lang w:val="pt-BR" w:eastAsia="ru-RU"/>
              </w:rPr>
              <w:t>,</w:t>
            </w:r>
            <w:r w:rsidRPr="001C5AE8">
              <w:rPr>
                <w:noProof w:val="0"/>
                <w:lang w:val="pt-BR"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7A42B2" w:rsidRPr="001C5AE8" w:rsidRDefault="007A42B2" w:rsidP="0008662E">
            <w:pPr>
              <w:jc w:val="both"/>
              <w:rPr>
                <w:noProof w:val="0"/>
                <w:color w:val="000000"/>
                <w:lang w:val="pt-BR" w:eastAsia="ru-RU"/>
              </w:rPr>
            </w:pPr>
            <w:r w:rsidRPr="001C5AE8">
              <w:rPr>
                <w:noProof w:val="0"/>
                <w:color w:val="000000"/>
                <w:lang w:val="pt-BR" w:eastAsia="ru-RU"/>
              </w:rPr>
              <w:t>15.2. Beneficiarul va notifica Antreprenorul în scris cu privire la deducerea acestor penalități și modul de calcul.</w:t>
            </w:r>
          </w:p>
          <w:p w:rsidR="007A42B2" w:rsidRPr="001C5AE8" w:rsidRDefault="007A42B2" w:rsidP="0008662E">
            <w:pPr>
              <w:jc w:val="both"/>
              <w:rPr>
                <w:noProof w:val="0"/>
                <w:color w:val="000000"/>
                <w:lang w:val="pt-BR" w:eastAsia="ru-RU"/>
              </w:rPr>
            </w:pPr>
            <w:r w:rsidRPr="001C5AE8">
              <w:rPr>
                <w:noProof w:val="0"/>
                <w:lang w:val="pt-BR" w:eastAsia="ru-RU"/>
              </w:rPr>
              <w:t>15.3. Plata sumelor datorate de către Beneficiar se efectuează după achitarea de către Antreprenor a sumelor datorate.</w:t>
            </w:r>
            <w:r w:rsidRPr="001C5AE8">
              <w:rPr>
                <w:noProof w:val="0"/>
                <w:color w:val="000000"/>
                <w:lang w:val="pt-BR"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7A42B2" w:rsidRPr="001C5AE8" w:rsidRDefault="007A42B2" w:rsidP="0008662E">
            <w:pPr>
              <w:jc w:val="both"/>
              <w:rPr>
                <w:noProof w:val="0"/>
                <w:lang w:val="pt-BR" w:eastAsia="ru-RU"/>
              </w:rPr>
            </w:pPr>
            <w:r w:rsidRPr="001C5AE8">
              <w:rPr>
                <w:noProof w:val="0"/>
                <w:lang w:val="pt-BR"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7A42B2" w:rsidRPr="00892FAB" w:rsidRDefault="007A42B2" w:rsidP="0008662E">
            <w:pPr>
              <w:jc w:val="both"/>
              <w:rPr>
                <w:noProof w:val="0"/>
                <w:lang w:eastAsia="ru-RU"/>
              </w:rPr>
            </w:pPr>
            <w:r w:rsidRPr="001C5AE8">
              <w:rPr>
                <w:noProof w:val="0"/>
                <w:lang w:val="pt-BR" w:eastAsia="ru-RU"/>
              </w:rPr>
              <w:t xml:space="preserve">15.5. Pentru refuzul de a executa lucrările prevăzute în prezentul contract, Antreprenorul suportă o penalitate în valoare de 1,0 % din prețul contractului, </w:t>
            </w:r>
            <w:r w:rsidRPr="00892FAB">
              <w:rPr>
                <w:noProof w:val="0"/>
                <w:lang w:eastAsia="ru-RU"/>
              </w:rPr>
              <w:t>în conformitate cu prevederile Codului civil al Republicii Moldova nr. 1107/2002.</w:t>
            </w:r>
          </w:p>
          <w:p w:rsidR="007A42B2" w:rsidRPr="00892FAB" w:rsidRDefault="007A42B2" w:rsidP="0008662E">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7A42B2" w:rsidRPr="001C5AE8" w:rsidRDefault="007A42B2" w:rsidP="0008662E">
            <w:pPr>
              <w:tabs>
                <w:tab w:val="left" w:pos="360"/>
              </w:tabs>
              <w:jc w:val="both"/>
              <w:rPr>
                <w:noProof w:val="0"/>
                <w:lang w:val="pt-BR" w:eastAsia="ru-RU"/>
              </w:rPr>
            </w:pPr>
            <w:r w:rsidRPr="001C5AE8">
              <w:rPr>
                <w:noProof w:val="0"/>
                <w:lang w:val="pt-BR"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7A42B2" w:rsidRPr="001C5AE8" w:rsidRDefault="007A42B2" w:rsidP="0008662E">
            <w:pPr>
              <w:tabs>
                <w:tab w:val="left" w:pos="360"/>
              </w:tabs>
              <w:jc w:val="both"/>
              <w:rPr>
                <w:noProof w:val="0"/>
                <w:lang w:val="pt-BR" w:eastAsia="ru-RU"/>
              </w:rPr>
            </w:pPr>
          </w:p>
          <w:p w:rsidR="007A42B2" w:rsidRPr="001C5AE8" w:rsidRDefault="007A42B2" w:rsidP="0008662E">
            <w:pPr>
              <w:tabs>
                <w:tab w:val="left" w:pos="540"/>
              </w:tabs>
              <w:jc w:val="both"/>
              <w:rPr>
                <w:b/>
                <w:noProof w:val="0"/>
                <w:lang w:val="pt-BR" w:eastAsia="ru-RU"/>
              </w:rPr>
            </w:pPr>
            <w:r w:rsidRPr="001C5AE8">
              <w:rPr>
                <w:b/>
                <w:noProof w:val="0"/>
                <w:lang w:val="pt-BR" w:eastAsia="ru-RU"/>
              </w:rPr>
              <w:t xml:space="preserve">16. GARANŢIA DE BUNĂ EXECUŢIE A CONTRACTULUI </w:t>
            </w:r>
          </w:p>
          <w:p w:rsidR="007A42B2" w:rsidRPr="00892FAB" w:rsidRDefault="007A42B2" w:rsidP="0008662E">
            <w:pPr>
              <w:jc w:val="both"/>
              <w:rPr>
                <w:noProof w:val="0"/>
                <w:lang w:eastAsia="ru-RU"/>
              </w:rPr>
            </w:pPr>
            <w:r w:rsidRPr="001C5AE8">
              <w:rPr>
                <w:noProof w:val="0"/>
                <w:lang w:val="pt-BR"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7A42B2" w:rsidRPr="00892FAB" w:rsidRDefault="007A42B2" w:rsidP="0008662E">
            <w:pPr>
              <w:jc w:val="both"/>
              <w:rPr>
                <w:noProof w:val="0"/>
                <w:lang w:eastAsia="ru-RU"/>
              </w:rPr>
            </w:pPr>
            <w:r w:rsidRPr="00892FAB">
              <w:rPr>
                <w:noProof w:val="0"/>
                <w:lang w:eastAsia="ru-RU"/>
              </w:rPr>
              <w:t>16.2. Cuantumul garanţiei de bună execuţie</w:t>
            </w:r>
            <w:r>
              <w:rPr>
                <w:noProof w:val="0"/>
                <w:lang w:eastAsia="ru-RU"/>
              </w:rPr>
              <w:t xml:space="preserve"> a contractului reprezintă __10%____</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7A42B2" w:rsidRPr="00892FAB" w:rsidRDefault="007A42B2" w:rsidP="0008662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7A42B2" w:rsidRPr="00892FAB" w:rsidRDefault="007A42B2" w:rsidP="0008662E">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7A42B2" w:rsidRPr="00892FAB" w:rsidRDefault="007A42B2" w:rsidP="0008662E">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7A42B2" w:rsidRPr="00892FAB" w:rsidRDefault="007A42B2" w:rsidP="0008662E">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7A42B2" w:rsidRPr="00892FAB" w:rsidRDefault="007A42B2" w:rsidP="0008662E">
            <w:pPr>
              <w:jc w:val="both"/>
              <w:rPr>
                <w:noProof w:val="0"/>
                <w:lang w:eastAsia="ru-RU"/>
              </w:rPr>
            </w:pPr>
            <w:r w:rsidRPr="00892FAB">
              <w:rPr>
                <w:noProof w:val="0"/>
                <w:lang w:eastAsia="ru-RU"/>
              </w:rPr>
              <w:t>16.5. Beneficiarul va executa garanţia de bună execuţie, în eventualitatea în care:</w:t>
            </w:r>
          </w:p>
          <w:p w:rsidR="007A42B2" w:rsidRPr="00892FAB" w:rsidRDefault="007A42B2" w:rsidP="0008662E">
            <w:pPr>
              <w:jc w:val="both"/>
              <w:rPr>
                <w:noProof w:val="0"/>
                <w:lang w:eastAsia="ru-RU"/>
              </w:rPr>
            </w:pPr>
            <w:r w:rsidRPr="00892FAB">
              <w:rPr>
                <w:noProof w:val="0"/>
                <w:lang w:eastAsia="ru-RU"/>
              </w:rPr>
              <w:t>a) oricând pe parcursul îndeplinirii contractului, în limita prejudiciului creat, în conformitate cu actele normative;</w:t>
            </w:r>
          </w:p>
          <w:p w:rsidR="007A42B2" w:rsidRPr="00892FAB" w:rsidRDefault="007A42B2" w:rsidP="0008662E">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7A42B2" w:rsidRPr="00892FAB" w:rsidRDefault="007A42B2" w:rsidP="0008662E">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7A42B2" w:rsidRPr="001C5AE8" w:rsidRDefault="007A42B2" w:rsidP="0008662E">
            <w:pPr>
              <w:tabs>
                <w:tab w:val="left" w:pos="360"/>
              </w:tabs>
              <w:ind w:left="-15" w:firstLine="15"/>
              <w:contextualSpacing/>
              <w:jc w:val="both"/>
              <w:rPr>
                <w:noProof w:val="0"/>
                <w:lang w:val="pt-BR" w:eastAsia="ru-RU"/>
              </w:rPr>
            </w:pPr>
            <w:r w:rsidRPr="00892FAB">
              <w:rPr>
                <w:noProof w:val="0"/>
                <w:lang w:eastAsia="ru-RU"/>
              </w:rPr>
              <w:t>16.7. Restituirea garanţiei de bună execuţie a contractului se va face în conformitate cu prevederile Codul urbanismului și construcțiilor al Republicii Moldova nr.</w:t>
            </w:r>
            <w:r w:rsidRPr="001C5AE8">
              <w:rPr>
                <w:noProof w:val="0"/>
                <w:lang w:val="pt-BR" w:eastAsia="ru-RU"/>
              </w:rPr>
              <w:t xml:space="preserve"> 434/2023.</w:t>
            </w:r>
          </w:p>
          <w:p w:rsidR="007A42B2" w:rsidRPr="001C5AE8" w:rsidRDefault="007A42B2" w:rsidP="0008662E">
            <w:pPr>
              <w:tabs>
                <w:tab w:val="left" w:pos="360"/>
              </w:tabs>
              <w:jc w:val="both"/>
              <w:rPr>
                <w:noProof w:val="0"/>
                <w:lang w:val="pt-BR" w:eastAsia="ru-RU"/>
              </w:rPr>
            </w:pPr>
          </w:p>
          <w:p w:rsidR="007A42B2" w:rsidRPr="00892FAB" w:rsidRDefault="007A42B2" w:rsidP="007671A3">
            <w:pPr>
              <w:numPr>
                <w:ilvl w:val="0"/>
                <w:numId w:val="10"/>
              </w:numPr>
              <w:tabs>
                <w:tab w:val="left" w:pos="525"/>
              </w:tabs>
              <w:ind w:left="0" w:hanging="15"/>
              <w:contextualSpacing/>
              <w:jc w:val="both"/>
              <w:rPr>
                <w:noProof w:val="0"/>
                <w:lang w:val="ru-RU" w:eastAsia="ru-RU"/>
              </w:rPr>
            </w:pPr>
            <w:r w:rsidRPr="00892FAB">
              <w:rPr>
                <w:b/>
                <w:noProof w:val="0"/>
                <w:lang w:val="ru-RU" w:eastAsia="ru-RU"/>
              </w:rPr>
              <w:t>SOLUŢIONAREA LITIGIILOR</w:t>
            </w:r>
          </w:p>
          <w:p w:rsidR="007A42B2" w:rsidRPr="001C5AE8" w:rsidRDefault="007A42B2" w:rsidP="0008662E">
            <w:pPr>
              <w:tabs>
                <w:tab w:val="left" w:pos="3465"/>
              </w:tabs>
              <w:contextualSpacing/>
              <w:jc w:val="both"/>
              <w:rPr>
                <w:noProof w:val="0"/>
                <w:lang w:val="pt-BR" w:eastAsia="ru-RU"/>
              </w:rPr>
            </w:pPr>
            <w:r w:rsidRPr="001C5AE8">
              <w:rPr>
                <w:noProof w:val="0"/>
                <w:lang w:val="pt-BR" w:eastAsia="ru-RU"/>
              </w:rPr>
              <w:t>17.1. Beneficiarul și Antreprenorul vor face eforturi pentru a rezolva pe cale amiabilă orice neînţelegere sau litigiu care se poate ivi intre ei, în cadrul sau în legătură cu îndeplinirea Contractului.</w:t>
            </w:r>
          </w:p>
          <w:p w:rsidR="007A42B2" w:rsidRPr="001C5AE8" w:rsidRDefault="007A42B2" w:rsidP="0008662E">
            <w:pPr>
              <w:tabs>
                <w:tab w:val="left" w:pos="3465"/>
              </w:tabs>
              <w:contextualSpacing/>
              <w:jc w:val="both"/>
              <w:rPr>
                <w:noProof w:val="0"/>
                <w:lang w:val="pt-BR" w:eastAsia="ru-RU"/>
              </w:rPr>
            </w:pPr>
            <w:r w:rsidRPr="001C5AE8">
              <w:rPr>
                <w:noProof w:val="0"/>
                <w:lang w:val="pt-BR" w:eastAsia="ru-RU"/>
              </w:rPr>
              <w:t>17.2. În ipoteza în care părţile nu reusesc o soluţionare amiabila în termen de __</w:t>
            </w:r>
            <w:r>
              <w:rPr>
                <w:noProof w:val="0"/>
                <w:lang w:val="pt-BR" w:eastAsia="ru-RU"/>
              </w:rPr>
              <w:t>15</w:t>
            </w:r>
            <w:r w:rsidRPr="001C5AE8">
              <w:rPr>
                <w:noProof w:val="0"/>
                <w:lang w:val="pt-BR" w:eastAsia="ru-RU"/>
              </w:rPr>
              <w:t>___ zile, fiecare dintre acestea poate solicita ca litigiul să se soluţioneze de către instantele judecătoreşti competente.</w:t>
            </w:r>
          </w:p>
          <w:p w:rsidR="007A42B2" w:rsidRPr="001C5AE8" w:rsidRDefault="007A42B2" w:rsidP="0008662E">
            <w:pPr>
              <w:tabs>
                <w:tab w:val="left" w:pos="567"/>
              </w:tabs>
              <w:contextualSpacing/>
              <w:jc w:val="both"/>
              <w:rPr>
                <w:noProof w:val="0"/>
                <w:lang w:val="pt-BR" w:eastAsia="ru-RU"/>
              </w:rPr>
            </w:pPr>
            <w:r w:rsidRPr="001C5AE8">
              <w:rPr>
                <w:noProof w:val="0"/>
                <w:lang w:val="pt-BR"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1C5AE8">
              <w:rPr>
                <w:noProof w:val="0"/>
                <w:lang w:val="pt-BR" w:eastAsia="ru-RU"/>
              </w:rPr>
              <w:t>Costurile cercetărilor efectuate le suportă  partea a cărei culpă a fost dovedită.</w:t>
            </w:r>
          </w:p>
          <w:p w:rsidR="007A42B2" w:rsidRPr="001C5AE8" w:rsidRDefault="007A42B2" w:rsidP="0008662E">
            <w:pPr>
              <w:tabs>
                <w:tab w:val="left" w:pos="567"/>
              </w:tabs>
              <w:jc w:val="both"/>
              <w:rPr>
                <w:b/>
                <w:noProof w:val="0"/>
                <w:lang w:val="pt-BR" w:eastAsia="ru-RU"/>
              </w:rPr>
            </w:pPr>
          </w:p>
          <w:p w:rsidR="007A42B2" w:rsidRPr="001C5AE8" w:rsidRDefault="007A42B2" w:rsidP="0008662E">
            <w:pPr>
              <w:tabs>
                <w:tab w:val="left" w:pos="567"/>
              </w:tabs>
              <w:jc w:val="both"/>
              <w:rPr>
                <w:b/>
                <w:noProof w:val="0"/>
                <w:lang w:val="pt-BR" w:eastAsia="ru-RU"/>
              </w:rPr>
            </w:pPr>
            <w:r w:rsidRPr="001C5AE8">
              <w:rPr>
                <w:b/>
                <w:noProof w:val="0"/>
                <w:lang w:val="pt-BR" w:eastAsia="ru-RU"/>
              </w:rPr>
              <w:t>18. REZOLUȚIUNEA CONTRACTULUI</w:t>
            </w:r>
          </w:p>
          <w:p w:rsidR="007A42B2" w:rsidRPr="001C5AE8" w:rsidRDefault="007A42B2" w:rsidP="0008662E">
            <w:pPr>
              <w:tabs>
                <w:tab w:val="left" w:pos="567"/>
              </w:tabs>
              <w:jc w:val="both"/>
              <w:rPr>
                <w:noProof w:val="0"/>
                <w:lang w:val="pt-BR" w:eastAsia="ru-RU"/>
              </w:rPr>
            </w:pPr>
            <w:r w:rsidRPr="001C5AE8">
              <w:rPr>
                <w:noProof w:val="0"/>
                <w:lang w:val="pt-BR" w:eastAsia="ru-RU"/>
              </w:rPr>
              <w:t xml:space="preserve">18.1. Antreprenorul poate cere rezoluțiunea contractului, dacă: </w:t>
            </w:r>
          </w:p>
          <w:p w:rsidR="007A42B2" w:rsidRPr="001C5AE8" w:rsidRDefault="007A42B2" w:rsidP="0008662E">
            <w:pPr>
              <w:tabs>
                <w:tab w:val="left" w:pos="1276"/>
              </w:tabs>
              <w:jc w:val="both"/>
              <w:rPr>
                <w:noProof w:val="0"/>
                <w:lang w:val="pt-BR" w:eastAsia="ru-RU"/>
              </w:rPr>
            </w:pPr>
            <w:r w:rsidRPr="001C5AE8">
              <w:rPr>
                <w:noProof w:val="0"/>
                <w:lang w:val="pt-BR" w:eastAsia="ru-RU"/>
              </w:rPr>
              <w:t xml:space="preserve">a) Beneficiarul nu-şi îndeplineşte o obligaţie care este în sarcina sa şi prin aceasta pune Antreprenorul în situaţia de a nu putea executa lucrarea; </w:t>
            </w:r>
          </w:p>
          <w:p w:rsidR="007A42B2" w:rsidRPr="001C5AE8" w:rsidRDefault="007A42B2" w:rsidP="007671A3">
            <w:pPr>
              <w:numPr>
                <w:ilvl w:val="0"/>
                <w:numId w:val="3"/>
              </w:numPr>
              <w:tabs>
                <w:tab w:val="left" w:pos="1276"/>
              </w:tabs>
              <w:ind w:left="0" w:hanging="425"/>
              <w:jc w:val="both"/>
              <w:rPr>
                <w:noProof w:val="0"/>
                <w:lang w:val="pt-BR" w:eastAsia="ru-RU"/>
              </w:rPr>
            </w:pPr>
            <w:r w:rsidRPr="001C5AE8">
              <w:rPr>
                <w:noProof w:val="0"/>
                <w:lang w:val="pt-BR" w:eastAsia="ru-RU"/>
              </w:rPr>
              <w:t xml:space="preserve">b) Beneficiarul nu onorează o plată scadentă mai mult de 3 luni; </w:t>
            </w:r>
          </w:p>
          <w:p w:rsidR="007A42B2" w:rsidRPr="001C5AE8" w:rsidRDefault="007A42B2" w:rsidP="007671A3">
            <w:pPr>
              <w:numPr>
                <w:ilvl w:val="0"/>
                <w:numId w:val="4"/>
              </w:numPr>
              <w:tabs>
                <w:tab w:val="left" w:pos="1276"/>
              </w:tabs>
              <w:ind w:left="0"/>
              <w:contextualSpacing/>
              <w:jc w:val="both"/>
              <w:rPr>
                <w:noProof w:val="0"/>
                <w:lang w:val="pt-BR" w:eastAsia="ru-RU"/>
              </w:rPr>
            </w:pPr>
            <w:r w:rsidRPr="001C5AE8">
              <w:rPr>
                <w:noProof w:val="0"/>
                <w:lang w:val="pt-BR" w:eastAsia="ru-RU"/>
              </w:rPr>
              <w:t xml:space="preserve">c) Beneficiarul notifică Antreprenorul că datorită unor conjuncturi economice din motive neimputabile Beneficiarului, este în imposibilitate de a continua îndeplinirea obligaţiunilor contractuale. </w:t>
            </w:r>
          </w:p>
          <w:p w:rsidR="007A42B2" w:rsidRPr="001C5AE8" w:rsidRDefault="007A42B2" w:rsidP="007671A3">
            <w:pPr>
              <w:numPr>
                <w:ilvl w:val="1"/>
                <w:numId w:val="6"/>
              </w:numPr>
              <w:tabs>
                <w:tab w:val="left" w:pos="567"/>
              </w:tabs>
              <w:ind w:left="0" w:hanging="567"/>
              <w:jc w:val="both"/>
              <w:rPr>
                <w:noProof w:val="0"/>
                <w:lang w:val="pt-BR" w:eastAsia="ru-RU"/>
              </w:rPr>
            </w:pPr>
            <w:r w:rsidRPr="001C5AE8">
              <w:rPr>
                <w:noProof w:val="0"/>
                <w:lang w:val="pt-BR" w:eastAsia="ru-RU"/>
              </w:rPr>
              <w:t xml:space="preserve">18.2. Beneficiarul poate cere rezoluțiunea contractului, dacă: </w:t>
            </w:r>
          </w:p>
          <w:p w:rsidR="007A42B2" w:rsidRPr="001C5AE8" w:rsidRDefault="007A42B2" w:rsidP="007671A3">
            <w:pPr>
              <w:numPr>
                <w:ilvl w:val="0"/>
                <w:numId w:val="4"/>
              </w:numPr>
              <w:tabs>
                <w:tab w:val="left" w:pos="1276"/>
              </w:tabs>
              <w:ind w:left="0"/>
              <w:contextualSpacing/>
              <w:jc w:val="both"/>
              <w:rPr>
                <w:noProof w:val="0"/>
                <w:lang w:val="pt-BR" w:eastAsia="ru-RU"/>
              </w:rPr>
            </w:pPr>
            <w:r w:rsidRPr="001C5AE8">
              <w:rPr>
                <w:noProof w:val="0"/>
                <w:lang w:val="pt-BR" w:eastAsia="ru-RU"/>
              </w:rPr>
              <w:t>a) Antreprenorul se află în incapacitate de plată, lichidare sau bunurile acestuia sunt subsechestru;</w:t>
            </w:r>
          </w:p>
          <w:p w:rsidR="007A42B2" w:rsidRPr="001C5AE8" w:rsidRDefault="007A42B2" w:rsidP="007671A3">
            <w:pPr>
              <w:numPr>
                <w:ilvl w:val="0"/>
                <w:numId w:val="4"/>
              </w:numPr>
              <w:tabs>
                <w:tab w:val="left" w:pos="1276"/>
              </w:tabs>
              <w:ind w:left="0"/>
              <w:contextualSpacing/>
              <w:jc w:val="both"/>
              <w:rPr>
                <w:noProof w:val="0"/>
                <w:lang w:val="pt-BR" w:eastAsia="ru-RU"/>
              </w:rPr>
            </w:pPr>
            <w:r w:rsidRPr="001C5AE8">
              <w:rPr>
                <w:noProof w:val="0"/>
                <w:lang w:val="pt-BR" w:eastAsia="ru-RU"/>
              </w:rPr>
              <w:t xml:space="preserve">b) Antreprenorul nu începe lucrările fără să aibă un motiv justificat sau nu reia lucrările suspendate, în termenul stabilit de la primirea dispoziţiei scrise de începere/reîncepere a lucrărilor; </w:t>
            </w:r>
          </w:p>
          <w:p w:rsidR="007A42B2" w:rsidRPr="001C5AE8" w:rsidRDefault="007A42B2" w:rsidP="007671A3">
            <w:pPr>
              <w:numPr>
                <w:ilvl w:val="0"/>
                <w:numId w:val="4"/>
              </w:numPr>
              <w:tabs>
                <w:tab w:val="left" w:pos="1276"/>
              </w:tabs>
              <w:ind w:left="0"/>
              <w:contextualSpacing/>
              <w:jc w:val="both"/>
              <w:rPr>
                <w:noProof w:val="0"/>
                <w:lang w:val="pt-BR" w:eastAsia="ru-RU"/>
              </w:rPr>
            </w:pPr>
            <w:r w:rsidRPr="001C5AE8">
              <w:rPr>
                <w:noProof w:val="0"/>
                <w:lang w:val="pt-BR" w:eastAsia="ru-RU"/>
              </w:rPr>
              <w:t>c) Antreprenorul nu a îndepărtat materialele necorespunzătoare de pe şantier sau nu a refăcut o lucrare în termenul stabilit de către beneficiar;</w:t>
            </w:r>
          </w:p>
          <w:p w:rsidR="007A42B2" w:rsidRPr="001C5AE8" w:rsidRDefault="007A42B2" w:rsidP="007671A3">
            <w:pPr>
              <w:numPr>
                <w:ilvl w:val="0"/>
                <w:numId w:val="4"/>
              </w:numPr>
              <w:tabs>
                <w:tab w:val="left" w:pos="1276"/>
              </w:tabs>
              <w:ind w:left="0"/>
              <w:contextualSpacing/>
              <w:jc w:val="both"/>
              <w:rPr>
                <w:noProof w:val="0"/>
                <w:lang w:val="pt-BR" w:eastAsia="ru-RU"/>
              </w:rPr>
            </w:pPr>
            <w:r w:rsidRPr="001C5AE8">
              <w:rPr>
                <w:noProof w:val="0"/>
                <w:lang w:val="pt-BR" w:eastAsia="ru-RU"/>
              </w:rPr>
              <w:t>d) Antreprenorul nu furnizează/menține garanția de bună execuție în condițiile solicitate prin prezentul contract;</w:t>
            </w:r>
          </w:p>
          <w:p w:rsidR="007A42B2" w:rsidRPr="001C5AE8" w:rsidRDefault="007A42B2" w:rsidP="007671A3">
            <w:pPr>
              <w:numPr>
                <w:ilvl w:val="0"/>
                <w:numId w:val="4"/>
              </w:numPr>
              <w:tabs>
                <w:tab w:val="left" w:pos="1276"/>
              </w:tabs>
              <w:ind w:left="0"/>
              <w:contextualSpacing/>
              <w:jc w:val="both"/>
              <w:rPr>
                <w:noProof w:val="0"/>
                <w:lang w:val="pt-BR" w:eastAsia="ru-RU"/>
              </w:rPr>
            </w:pPr>
            <w:r w:rsidRPr="001C5AE8">
              <w:rPr>
                <w:noProof w:val="0"/>
                <w:lang w:val="pt-BR" w:eastAsia="ru-RU"/>
              </w:rPr>
              <w:t xml:space="preserve">e) Antreprenorul notifică Beneficiarul că datorită unor conjuncturi economice din motive neimputabile Antreprenorului, este în imposibilitate de a continua îndeplinirea obligaţiunilor contractuale. </w:t>
            </w:r>
          </w:p>
          <w:p w:rsidR="007A42B2" w:rsidRPr="001C5AE8" w:rsidRDefault="007A42B2" w:rsidP="007671A3">
            <w:pPr>
              <w:numPr>
                <w:ilvl w:val="0"/>
                <w:numId w:val="4"/>
              </w:numPr>
              <w:tabs>
                <w:tab w:val="left" w:pos="1276"/>
              </w:tabs>
              <w:ind w:left="0"/>
              <w:contextualSpacing/>
              <w:jc w:val="both"/>
              <w:rPr>
                <w:noProof w:val="0"/>
                <w:lang w:val="pt-BR" w:eastAsia="ru-RU"/>
              </w:rPr>
            </w:pPr>
            <w:r w:rsidRPr="001C5AE8">
              <w:rPr>
                <w:noProof w:val="0"/>
                <w:lang w:val="pt-BR"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7A42B2" w:rsidRPr="001C5AE8" w:rsidRDefault="007A42B2" w:rsidP="007671A3">
            <w:pPr>
              <w:numPr>
                <w:ilvl w:val="1"/>
                <w:numId w:val="6"/>
              </w:numPr>
              <w:tabs>
                <w:tab w:val="left" w:pos="567"/>
              </w:tabs>
              <w:ind w:left="0" w:hanging="567"/>
              <w:jc w:val="both"/>
              <w:rPr>
                <w:noProof w:val="0"/>
                <w:lang w:val="pt-BR" w:eastAsia="ru-RU"/>
              </w:rPr>
            </w:pPr>
            <w:r w:rsidRPr="001C5AE8">
              <w:rPr>
                <w:noProof w:val="0"/>
                <w:lang w:val="pt-BR" w:eastAsia="ru-RU"/>
              </w:rPr>
              <w:t xml:space="preserve">18.4. Contractul se consideră rezolvit, dacă partea contractantă va comunica în scris celeilalte părţi contractante în termen de 15 zile motivele indicate la punctele 18.1. şi 18.2. din prezentul contract.  </w:t>
            </w:r>
          </w:p>
          <w:p w:rsidR="007A42B2" w:rsidRPr="001C5AE8" w:rsidRDefault="007A42B2" w:rsidP="007671A3">
            <w:pPr>
              <w:numPr>
                <w:ilvl w:val="1"/>
                <w:numId w:val="6"/>
              </w:numPr>
              <w:tabs>
                <w:tab w:val="left" w:pos="567"/>
              </w:tabs>
              <w:ind w:left="0" w:hanging="567"/>
              <w:jc w:val="both"/>
              <w:rPr>
                <w:noProof w:val="0"/>
                <w:lang w:val="pt-BR" w:eastAsia="ru-RU"/>
              </w:rPr>
            </w:pPr>
            <w:r w:rsidRPr="001C5AE8">
              <w:rPr>
                <w:noProof w:val="0"/>
                <w:lang w:val="pt-BR" w:eastAsia="ru-RU"/>
              </w:rPr>
              <w:t>18.5. Beneficiarul, în caz de rezoluțiunea contractului, va convoca comisia de recepţie care va efectua recepţia cantitativă şi calitativă a lucrărilor executate, în maximum 15 zile de la data rezoluțiunii contractului.</w:t>
            </w:r>
          </w:p>
          <w:p w:rsidR="007A42B2" w:rsidRPr="001C5AE8" w:rsidRDefault="007A42B2" w:rsidP="007671A3">
            <w:pPr>
              <w:numPr>
                <w:ilvl w:val="1"/>
                <w:numId w:val="6"/>
              </w:numPr>
              <w:tabs>
                <w:tab w:val="left" w:pos="567"/>
              </w:tabs>
              <w:ind w:left="0" w:hanging="567"/>
              <w:jc w:val="both"/>
              <w:rPr>
                <w:noProof w:val="0"/>
                <w:lang w:val="pt-BR" w:eastAsia="ru-RU"/>
              </w:rPr>
            </w:pPr>
            <w:r w:rsidRPr="001C5AE8">
              <w:rPr>
                <w:noProof w:val="0"/>
                <w:lang w:val="pt-BR"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A42B2" w:rsidRPr="001C5AE8" w:rsidRDefault="007A42B2" w:rsidP="007671A3">
            <w:pPr>
              <w:numPr>
                <w:ilvl w:val="1"/>
                <w:numId w:val="6"/>
              </w:numPr>
              <w:tabs>
                <w:tab w:val="left" w:pos="567"/>
              </w:tabs>
              <w:ind w:left="0" w:hanging="567"/>
              <w:jc w:val="both"/>
              <w:rPr>
                <w:noProof w:val="0"/>
                <w:lang w:val="pt-BR" w:eastAsia="ru-RU"/>
              </w:rPr>
            </w:pPr>
            <w:r w:rsidRPr="001C5AE8">
              <w:rPr>
                <w:noProof w:val="0"/>
                <w:lang w:val="pt-BR" w:eastAsia="ru-RU"/>
              </w:rPr>
              <w:t xml:space="preserve">18.7. După rezoluțiunea contractului, Beneficiarul poate continua execuţia lucrărilor cu respectarea prevederilor legale. </w:t>
            </w:r>
          </w:p>
          <w:p w:rsidR="007A42B2" w:rsidRPr="001C5AE8" w:rsidRDefault="007A42B2" w:rsidP="007671A3">
            <w:pPr>
              <w:numPr>
                <w:ilvl w:val="1"/>
                <w:numId w:val="6"/>
              </w:numPr>
              <w:tabs>
                <w:tab w:val="left" w:pos="567"/>
              </w:tabs>
              <w:ind w:left="0" w:hanging="567"/>
              <w:jc w:val="both"/>
              <w:rPr>
                <w:noProof w:val="0"/>
                <w:lang w:val="pt-BR" w:eastAsia="ru-RU"/>
              </w:rPr>
            </w:pPr>
            <w:r w:rsidRPr="001C5AE8">
              <w:rPr>
                <w:noProof w:val="0"/>
                <w:lang w:val="pt-BR" w:eastAsia="ru-RU"/>
              </w:rPr>
              <w:t>18.8. Cazuri specifice de încetare a contractului de achiziţii publice:</w:t>
            </w:r>
          </w:p>
          <w:p w:rsidR="007A42B2" w:rsidRPr="001C5AE8" w:rsidRDefault="007A42B2" w:rsidP="007671A3">
            <w:pPr>
              <w:numPr>
                <w:ilvl w:val="1"/>
                <w:numId w:val="6"/>
              </w:numPr>
              <w:tabs>
                <w:tab w:val="left" w:pos="567"/>
              </w:tabs>
              <w:ind w:left="0" w:hanging="567"/>
              <w:jc w:val="both"/>
              <w:rPr>
                <w:noProof w:val="0"/>
                <w:lang w:val="pt-BR" w:eastAsia="ru-RU"/>
              </w:rPr>
            </w:pPr>
            <w:r w:rsidRPr="001C5AE8">
              <w:rPr>
                <w:noProof w:val="0"/>
                <w:lang w:val="pt-BR" w:eastAsia="ru-RU"/>
              </w:rPr>
              <w:t>Beneficiarul are dreptul de a rezolvi unilateral un contract de achiziţii publice în perioada de valabilitate a acestuia în una dintre următoarele situaţii:</w:t>
            </w:r>
          </w:p>
          <w:p w:rsidR="007A42B2" w:rsidRPr="001C5AE8" w:rsidRDefault="007A42B2" w:rsidP="007671A3">
            <w:pPr>
              <w:numPr>
                <w:ilvl w:val="1"/>
                <w:numId w:val="6"/>
              </w:numPr>
              <w:tabs>
                <w:tab w:val="left" w:pos="567"/>
              </w:tabs>
              <w:ind w:left="0" w:hanging="567"/>
              <w:jc w:val="both"/>
              <w:rPr>
                <w:noProof w:val="0"/>
                <w:lang w:val="pt-BR" w:eastAsia="ru-RU"/>
              </w:rPr>
            </w:pPr>
            <w:r w:rsidRPr="001C5AE8">
              <w:rPr>
                <w:noProof w:val="0"/>
                <w:lang w:val="pt-BR" w:eastAsia="ru-RU"/>
              </w:rPr>
              <w:t>a) contractantul se afla, la momentul atribuirii lui, în una dintre situaţiile care ar fi determinat excluderea sa din procedura de atribuire potrivit art. 19 al Legii nr. 131/2015 privind achizițiile publice;</w:t>
            </w:r>
          </w:p>
          <w:p w:rsidR="007A42B2" w:rsidRPr="001C5AE8" w:rsidRDefault="007A42B2" w:rsidP="007671A3">
            <w:pPr>
              <w:numPr>
                <w:ilvl w:val="1"/>
                <w:numId w:val="6"/>
              </w:numPr>
              <w:tabs>
                <w:tab w:val="left" w:pos="567"/>
              </w:tabs>
              <w:ind w:left="0" w:hanging="567"/>
              <w:jc w:val="both"/>
              <w:rPr>
                <w:noProof w:val="0"/>
                <w:lang w:val="pt-BR" w:eastAsia="ru-RU"/>
              </w:rPr>
            </w:pPr>
            <w:r w:rsidRPr="001C5AE8">
              <w:rPr>
                <w:noProof w:val="0"/>
                <w:lang w:val="pt-BR" w:eastAsia="ru-RU"/>
              </w:rPr>
              <w:t>b) contractul a făcut obiectul unei modificări substanțiale care necesita o nouă procedură de achiziție publică în conformitate cu art. 76 al Legii nr. 131/2015 privind achizițiile publice;</w:t>
            </w:r>
          </w:p>
          <w:p w:rsidR="007A42B2" w:rsidRPr="001C5AE8" w:rsidRDefault="007A42B2" w:rsidP="0008662E">
            <w:pPr>
              <w:tabs>
                <w:tab w:val="left" w:pos="567"/>
              </w:tabs>
              <w:jc w:val="both"/>
              <w:rPr>
                <w:noProof w:val="0"/>
                <w:lang w:val="pt-BR" w:eastAsia="ru-RU"/>
              </w:rPr>
            </w:pPr>
            <w:r w:rsidRPr="001C5AE8">
              <w:rPr>
                <w:noProof w:val="0"/>
                <w:lang w:val="pt-BR"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7A42B2" w:rsidRPr="001C5AE8" w:rsidRDefault="007A42B2" w:rsidP="0008662E">
            <w:pPr>
              <w:tabs>
                <w:tab w:val="left" w:pos="567"/>
              </w:tabs>
              <w:jc w:val="both"/>
              <w:rPr>
                <w:noProof w:val="0"/>
                <w:lang w:val="pt-BR" w:eastAsia="ru-RU"/>
              </w:rPr>
            </w:pPr>
          </w:p>
          <w:p w:rsidR="007A42B2" w:rsidRPr="001C5AE8" w:rsidRDefault="007A42B2" w:rsidP="0008662E">
            <w:pPr>
              <w:tabs>
                <w:tab w:val="left" w:pos="567"/>
              </w:tabs>
              <w:jc w:val="both"/>
              <w:rPr>
                <w:b/>
                <w:noProof w:val="0"/>
                <w:lang w:val="pt-BR" w:eastAsia="ru-RU"/>
              </w:rPr>
            </w:pPr>
            <w:r w:rsidRPr="001C5AE8">
              <w:rPr>
                <w:b/>
                <w:noProof w:val="0"/>
                <w:lang w:val="pt-BR" w:eastAsia="ru-RU"/>
              </w:rPr>
              <w:t>19. DISPOZIȚII FINALE</w:t>
            </w:r>
          </w:p>
          <w:p w:rsidR="007A42B2" w:rsidRPr="001C5AE8" w:rsidRDefault="007A42B2" w:rsidP="0008662E">
            <w:pPr>
              <w:jc w:val="both"/>
              <w:rPr>
                <w:noProof w:val="0"/>
                <w:lang w:val="pt-BR" w:eastAsia="ru-RU"/>
              </w:rPr>
            </w:pPr>
            <w:r w:rsidRPr="001C5AE8">
              <w:rPr>
                <w:noProof w:val="0"/>
                <w:lang w:val="pt-BR"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7A42B2" w:rsidRPr="001C5AE8" w:rsidRDefault="007A42B2" w:rsidP="0008662E">
            <w:pPr>
              <w:jc w:val="both"/>
              <w:rPr>
                <w:noProof w:val="0"/>
                <w:lang w:val="pt-BR" w:eastAsia="ru-RU"/>
              </w:rPr>
            </w:pPr>
            <w:r w:rsidRPr="001C5AE8">
              <w:rPr>
                <w:noProof w:val="0"/>
                <w:lang w:val="pt-BR" w:eastAsia="ru-RU"/>
              </w:rPr>
              <w:t>19.2. Nici una dintre Părţi nu are dreptul să transmită obligaţiile şi drepturile sale stipulate în prezentul contract unor terţe persoane, fără acordul în scris al celeilalte părţi.</w:t>
            </w:r>
          </w:p>
          <w:p w:rsidR="007A42B2" w:rsidRPr="001C5AE8" w:rsidRDefault="007A42B2" w:rsidP="0008662E">
            <w:pPr>
              <w:jc w:val="both"/>
              <w:rPr>
                <w:noProof w:val="0"/>
                <w:lang w:val="pt-BR" w:eastAsia="ru-RU"/>
              </w:rPr>
            </w:pPr>
            <w:r w:rsidRPr="001C5AE8">
              <w:rPr>
                <w:noProof w:val="0"/>
                <w:lang w:val="pt-BR" w:eastAsia="ru-RU"/>
              </w:rPr>
              <w:t>19.3. Prezentul contract este întocmit în limba de română, în trei exemplare de valoare juridică egală, câte un exemplar pentru Finanțator, Beneficiar și Antreprenor.</w:t>
            </w:r>
          </w:p>
          <w:p w:rsidR="007A42B2" w:rsidRPr="001C5AE8" w:rsidRDefault="007A42B2" w:rsidP="0008662E">
            <w:pPr>
              <w:tabs>
                <w:tab w:val="left" w:pos="567"/>
              </w:tabs>
              <w:jc w:val="both"/>
              <w:rPr>
                <w:noProof w:val="0"/>
                <w:lang w:val="pt-BR" w:eastAsia="ru-RU"/>
              </w:rPr>
            </w:pPr>
            <w:r w:rsidRPr="001C5AE8">
              <w:rPr>
                <w:noProof w:val="0"/>
                <w:lang w:val="pt-BR"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r w:rsidRPr="001C5AE8">
              <w:rPr>
                <w:noProof w:val="0"/>
                <w:u w:val="single"/>
                <w:lang w:val="pt-BR" w:eastAsia="ru-RU"/>
              </w:rPr>
              <w:t>data de 01.09.2026</w:t>
            </w:r>
            <w:r w:rsidRPr="001C5AE8">
              <w:rPr>
                <w:noProof w:val="0"/>
                <w:lang w:val="pt-BR" w:eastAsia="ru-RU"/>
              </w:rPr>
              <w:t xml:space="preserve">. </w:t>
            </w:r>
          </w:p>
          <w:p w:rsidR="007A42B2" w:rsidRPr="00892FAB" w:rsidRDefault="007A42B2" w:rsidP="0008662E">
            <w:pPr>
              <w:tabs>
                <w:tab w:val="left" w:pos="2295"/>
              </w:tabs>
              <w:jc w:val="both"/>
              <w:rPr>
                <w:noProof w:val="0"/>
                <w:lang w:eastAsia="ru-RU"/>
              </w:rPr>
            </w:pPr>
            <w:r w:rsidRPr="001C5AE8">
              <w:rPr>
                <w:noProof w:val="0"/>
                <w:lang w:val="pt-BR"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7A42B2" w:rsidRPr="00892FAB" w:rsidRDefault="007A42B2" w:rsidP="0008662E">
            <w:pPr>
              <w:tabs>
                <w:tab w:val="left" w:pos="2295"/>
              </w:tabs>
              <w:jc w:val="both"/>
              <w:rPr>
                <w:noProof w:val="0"/>
                <w:lang w:eastAsia="ru-RU"/>
              </w:rPr>
            </w:pPr>
          </w:p>
          <w:p w:rsidR="007A42B2" w:rsidRPr="00892FAB" w:rsidRDefault="007A42B2" w:rsidP="007671A3">
            <w:pPr>
              <w:numPr>
                <w:ilvl w:val="0"/>
                <w:numId w:val="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7A42B2" w:rsidRPr="00892FAB" w:rsidRDefault="007A42B2" w:rsidP="0008662E">
            <w:pPr>
              <w:tabs>
                <w:tab w:val="left" w:pos="2295"/>
              </w:tabs>
              <w:ind w:left="3240"/>
              <w:contextualSpacing/>
              <w:rPr>
                <w:noProof w:val="0"/>
                <w:lang w:val="ru-RU" w:eastAsia="ru-RU"/>
              </w:rPr>
            </w:pPr>
            <w:r w:rsidRPr="00892FAB">
              <w:rPr>
                <w:b/>
                <w:noProof w:val="0"/>
                <w:lang w:val="ru-RU" w:eastAsia="ru-RU"/>
              </w:rPr>
              <w:t>SPECIALE A CONTRACTULUI</w:t>
            </w:r>
          </w:p>
          <w:p w:rsidR="007A42B2" w:rsidRPr="00892FAB" w:rsidRDefault="007A42B2" w:rsidP="0008662E">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7A42B2" w:rsidRPr="00892FAB" w:rsidRDefault="007A42B2" w:rsidP="007671A3">
            <w:pPr>
              <w:numPr>
                <w:ilvl w:val="0"/>
                <w:numId w:val="5"/>
              </w:numPr>
              <w:spacing w:line="276" w:lineRule="auto"/>
              <w:ind w:left="0"/>
              <w:contextualSpacing/>
              <w:jc w:val="both"/>
              <w:rPr>
                <w:noProof w:val="0"/>
                <w:lang w:val="ru-RU" w:eastAsia="ru-RU"/>
              </w:rPr>
            </w:pPr>
            <w:r w:rsidRPr="00892FAB">
              <w:rPr>
                <w:b/>
                <w:noProof w:val="0"/>
                <w:lang w:val="ru-RU" w:eastAsia="ru-RU"/>
              </w:rPr>
              <w:t xml:space="preserve">                 </w:t>
            </w:r>
          </w:p>
          <w:p w:rsidR="007A42B2" w:rsidRPr="00892FAB" w:rsidRDefault="007A42B2" w:rsidP="007671A3">
            <w:pPr>
              <w:numPr>
                <w:ilvl w:val="0"/>
                <w:numId w:val="5"/>
              </w:numPr>
              <w:spacing w:line="276" w:lineRule="auto"/>
              <w:ind w:left="0"/>
              <w:contextualSpacing/>
              <w:jc w:val="both"/>
              <w:rPr>
                <w:noProof w:val="0"/>
                <w:lang w:val="ru-RU" w:eastAsia="ru-RU"/>
              </w:rPr>
            </w:pPr>
          </w:p>
          <w:p w:rsidR="007A42B2" w:rsidRPr="001C5AE8" w:rsidRDefault="007A42B2" w:rsidP="0008662E">
            <w:pPr>
              <w:spacing w:line="276" w:lineRule="auto"/>
              <w:contextualSpacing/>
              <w:jc w:val="center"/>
              <w:rPr>
                <w:b/>
                <w:noProof w:val="0"/>
                <w:lang w:val="pt-BR" w:eastAsia="ru-RU"/>
              </w:rPr>
            </w:pPr>
            <w:r w:rsidRPr="001C5AE8">
              <w:rPr>
                <w:b/>
                <w:noProof w:val="0"/>
                <w:lang w:val="pt-BR" w:eastAsia="ru-RU"/>
              </w:rPr>
              <w:t>RECHIZITELE JURIDICE, POŞTALE ŞI DE PLĂŢI ALE PĂRŢILOR</w:t>
            </w:r>
          </w:p>
          <w:p w:rsidR="007A42B2" w:rsidRPr="001C5AE8" w:rsidRDefault="007A42B2" w:rsidP="0008662E">
            <w:pPr>
              <w:spacing w:line="276" w:lineRule="auto"/>
              <w:contextualSpacing/>
              <w:jc w:val="center"/>
              <w:rPr>
                <w:b/>
                <w:noProof w:val="0"/>
                <w:lang w:val="pt-BR" w:eastAsia="ru-RU"/>
              </w:rPr>
            </w:pPr>
          </w:p>
          <w:tbl>
            <w:tblPr>
              <w:tblpPr w:leftFromText="180" w:rightFromText="180" w:vertAnchor="text" w:horzAnchor="margin" w:tblpY="-6"/>
              <w:tblOverlap w:val="never"/>
              <w:tblW w:w="9332" w:type="dxa"/>
              <w:tblLayout w:type="fixed"/>
              <w:tblLook w:val="00A0"/>
            </w:tblPr>
            <w:tblGrid>
              <w:gridCol w:w="2977"/>
              <w:gridCol w:w="2977"/>
              <w:gridCol w:w="3378"/>
            </w:tblGrid>
            <w:tr w:rsidR="007A42B2" w:rsidRPr="00892FAB" w:rsidTr="00DE3882">
              <w:trPr>
                <w:trHeight w:val="272"/>
              </w:trPr>
              <w:tc>
                <w:tcPr>
                  <w:tcW w:w="2977" w:type="dxa"/>
                </w:tcPr>
                <w:p w:rsidR="007A42B2" w:rsidRPr="00892FAB" w:rsidRDefault="007A42B2" w:rsidP="0008662E">
                  <w:pPr>
                    <w:tabs>
                      <w:tab w:val="left" w:pos="3295"/>
                    </w:tabs>
                    <w:rPr>
                      <w:b/>
                      <w:noProof w:val="0"/>
                      <w:lang w:val="en-US" w:eastAsia="ru-RU"/>
                    </w:rPr>
                  </w:pPr>
                  <w:r w:rsidRPr="00892FAB">
                    <w:rPr>
                      <w:b/>
                      <w:iCs/>
                      <w:noProof w:val="0"/>
                      <w:lang w:val="en-US" w:eastAsia="ru-RU"/>
                    </w:rPr>
                    <w:t>BENEFICIAR</w:t>
                  </w:r>
                </w:p>
              </w:tc>
              <w:tc>
                <w:tcPr>
                  <w:tcW w:w="2977" w:type="dxa"/>
                </w:tcPr>
                <w:p w:rsidR="007A42B2" w:rsidRPr="00892FAB" w:rsidRDefault="007A42B2" w:rsidP="0008662E">
                  <w:pPr>
                    <w:tabs>
                      <w:tab w:val="left" w:pos="3295"/>
                    </w:tabs>
                    <w:rPr>
                      <w:noProof w:val="0"/>
                      <w:lang w:val="en-US" w:eastAsia="ru-RU"/>
                    </w:rPr>
                  </w:pPr>
                  <w:r w:rsidRPr="00892FAB">
                    <w:rPr>
                      <w:b/>
                      <w:iCs/>
                      <w:noProof w:val="0"/>
                      <w:lang w:val="en-US" w:eastAsia="ru-RU"/>
                    </w:rPr>
                    <w:t xml:space="preserve">ANTREPRENOR </w:t>
                  </w:r>
                </w:p>
              </w:tc>
              <w:tc>
                <w:tcPr>
                  <w:tcW w:w="3378" w:type="dxa"/>
                </w:tcPr>
                <w:p w:rsidR="007A42B2" w:rsidRPr="00892FAB" w:rsidRDefault="007A42B2" w:rsidP="0008662E">
                  <w:pPr>
                    <w:tabs>
                      <w:tab w:val="left" w:pos="3295"/>
                    </w:tabs>
                    <w:rPr>
                      <w:b/>
                      <w:iCs/>
                      <w:noProof w:val="0"/>
                      <w:lang w:val="en-US" w:eastAsia="ru-RU"/>
                    </w:rPr>
                  </w:pPr>
                  <w:r>
                    <w:rPr>
                      <w:b/>
                      <w:noProof w:val="0"/>
                      <w:lang w:eastAsia="ru-RU"/>
                    </w:rPr>
                    <w:t>FINANȚATOR</w:t>
                  </w:r>
                </w:p>
              </w:tc>
            </w:tr>
            <w:tr w:rsidR="007A42B2" w:rsidRPr="00892FAB" w:rsidTr="00DE3882">
              <w:trPr>
                <w:trHeight w:val="288"/>
              </w:trPr>
              <w:tc>
                <w:tcPr>
                  <w:tcW w:w="2977" w:type="dxa"/>
                  <w:vAlign w:val="center"/>
                </w:tcPr>
                <w:p w:rsidR="007A42B2" w:rsidRPr="00DE3882" w:rsidRDefault="007A42B2" w:rsidP="00153E9D">
                  <w:pPr>
                    <w:tabs>
                      <w:tab w:val="left" w:pos="1134"/>
                      <w:tab w:val="left" w:pos="4680"/>
                      <w:tab w:val="left" w:pos="7020"/>
                    </w:tabs>
                    <w:suppressAutoHyphens/>
                    <w:jc w:val="both"/>
                    <w:rPr>
                      <w:noProof w:val="0"/>
                      <w:lang w:val="en-US" w:eastAsia="ru-RU"/>
                    </w:rPr>
                  </w:pPr>
                  <w:r w:rsidRPr="00DE3882">
                    <w:rPr>
                      <w:noProof w:val="0"/>
                      <w:sz w:val="22"/>
                      <w:szCs w:val="22"/>
                      <w:lang w:val="en-US" w:eastAsia="ru-RU"/>
                    </w:rPr>
                    <w:t>Adresa poştală:</w:t>
                  </w:r>
                </w:p>
              </w:tc>
              <w:tc>
                <w:tcPr>
                  <w:tcW w:w="2977" w:type="dxa"/>
                  <w:vAlign w:val="center"/>
                </w:tcPr>
                <w:p w:rsidR="007A42B2" w:rsidRPr="00DE3882" w:rsidRDefault="007A42B2" w:rsidP="00153E9D">
                  <w:pPr>
                    <w:tabs>
                      <w:tab w:val="left" w:pos="1134"/>
                      <w:tab w:val="left" w:pos="4680"/>
                      <w:tab w:val="left" w:pos="7020"/>
                    </w:tabs>
                    <w:suppressAutoHyphens/>
                    <w:ind w:hanging="14"/>
                    <w:jc w:val="both"/>
                    <w:rPr>
                      <w:noProof w:val="0"/>
                      <w:lang w:val="en-US" w:eastAsia="ru-RU"/>
                    </w:rPr>
                  </w:pPr>
                  <w:r w:rsidRPr="00DE3882">
                    <w:rPr>
                      <w:noProof w:val="0"/>
                      <w:sz w:val="22"/>
                      <w:szCs w:val="22"/>
                      <w:lang w:val="en-US" w:eastAsia="ru-RU"/>
                    </w:rPr>
                    <w:t>Adresa poştală:</w:t>
                  </w:r>
                </w:p>
              </w:tc>
              <w:tc>
                <w:tcPr>
                  <w:tcW w:w="3378" w:type="dxa"/>
                  <w:vAlign w:val="center"/>
                </w:tcPr>
                <w:p w:rsidR="007A42B2" w:rsidRPr="00DE3882" w:rsidRDefault="007A42B2" w:rsidP="00153E9D">
                  <w:pPr>
                    <w:tabs>
                      <w:tab w:val="left" w:pos="1134"/>
                      <w:tab w:val="left" w:pos="4680"/>
                      <w:tab w:val="left" w:pos="7020"/>
                    </w:tabs>
                    <w:suppressAutoHyphens/>
                    <w:ind w:hanging="14"/>
                    <w:jc w:val="both"/>
                    <w:rPr>
                      <w:noProof w:val="0"/>
                      <w:lang w:val="en-US" w:eastAsia="ru-RU"/>
                    </w:rPr>
                  </w:pPr>
                  <w:r w:rsidRPr="001C5AE8">
                    <w:rPr>
                      <w:noProof w:val="0"/>
                      <w:sz w:val="22"/>
                      <w:szCs w:val="22"/>
                      <w:lang w:val="pt-BR" w:eastAsia="ru-RU"/>
                    </w:rPr>
                    <w:t xml:space="preserve">Adresa poştală: </w:t>
                  </w:r>
                  <w:r w:rsidRPr="00DE3882">
                    <w:rPr>
                      <w:sz w:val="22"/>
                      <w:szCs w:val="22"/>
                    </w:rPr>
                    <w:t>mun. Chișinău, bd. Ștefan cel Mare și Sfînt, 124, et.3</w:t>
                  </w:r>
                </w:p>
              </w:tc>
            </w:tr>
            <w:tr w:rsidR="007A42B2" w:rsidRPr="00892FAB" w:rsidTr="00DE3882">
              <w:trPr>
                <w:trHeight w:val="272"/>
              </w:trPr>
              <w:tc>
                <w:tcPr>
                  <w:tcW w:w="2977" w:type="dxa"/>
                  <w:vAlign w:val="center"/>
                </w:tcPr>
                <w:p w:rsidR="007A42B2" w:rsidRPr="00DE3882" w:rsidRDefault="007A42B2" w:rsidP="00153E9D">
                  <w:pPr>
                    <w:tabs>
                      <w:tab w:val="left" w:pos="1134"/>
                      <w:tab w:val="left" w:pos="4680"/>
                      <w:tab w:val="left" w:pos="7020"/>
                    </w:tabs>
                    <w:suppressAutoHyphens/>
                    <w:jc w:val="both"/>
                    <w:rPr>
                      <w:noProof w:val="0"/>
                      <w:lang w:val="en-US" w:eastAsia="ru-RU"/>
                    </w:rPr>
                  </w:pPr>
                  <w:r w:rsidRPr="00DE3882">
                    <w:rPr>
                      <w:noProof w:val="0"/>
                      <w:sz w:val="22"/>
                      <w:szCs w:val="22"/>
                      <w:lang w:val="en-US" w:eastAsia="ru-RU"/>
                    </w:rPr>
                    <w:t>Telefon:</w:t>
                  </w:r>
                </w:p>
              </w:tc>
              <w:tc>
                <w:tcPr>
                  <w:tcW w:w="2977" w:type="dxa"/>
                  <w:vAlign w:val="center"/>
                </w:tcPr>
                <w:p w:rsidR="007A42B2" w:rsidRPr="00DE3882" w:rsidRDefault="007A42B2" w:rsidP="00153E9D">
                  <w:pPr>
                    <w:tabs>
                      <w:tab w:val="left" w:pos="1134"/>
                      <w:tab w:val="left" w:pos="4680"/>
                      <w:tab w:val="left" w:pos="7020"/>
                    </w:tabs>
                    <w:suppressAutoHyphens/>
                    <w:ind w:hanging="14"/>
                    <w:jc w:val="both"/>
                    <w:rPr>
                      <w:noProof w:val="0"/>
                      <w:lang w:val="en-US" w:eastAsia="ru-RU"/>
                    </w:rPr>
                  </w:pPr>
                  <w:r w:rsidRPr="00DE3882">
                    <w:rPr>
                      <w:noProof w:val="0"/>
                      <w:sz w:val="22"/>
                      <w:szCs w:val="22"/>
                      <w:lang w:val="en-US" w:eastAsia="ru-RU"/>
                    </w:rPr>
                    <w:t>Telefon:</w:t>
                  </w:r>
                </w:p>
              </w:tc>
              <w:tc>
                <w:tcPr>
                  <w:tcW w:w="3378" w:type="dxa"/>
                  <w:vAlign w:val="center"/>
                </w:tcPr>
                <w:p w:rsidR="007A42B2" w:rsidRPr="00DE3882" w:rsidRDefault="007A42B2" w:rsidP="00153E9D">
                  <w:pPr>
                    <w:tabs>
                      <w:tab w:val="left" w:pos="1134"/>
                      <w:tab w:val="left" w:pos="4680"/>
                      <w:tab w:val="left" w:pos="7020"/>
                    </w:tabs>
                    <w:suppressAutoHyphens/>
                    <w:ind w:hanging="14"/>
                    <w:jc w:val="both"/>
                    <w:rPr>
                      <w:noProof w:val="0"/>
                      <w:lang w:val="en-US" w:eastAsia="ru-RU"/>
                    </w:rPr>
                  </w:pPr>
                  <w:r w:rsidRPr="00DE3882">
                    <w:rPr>
                      <w:noProof w:val="0"/>
                      <w:sz w:val="22"/>
                      <w:szCs w:val="22"/>
                      <w:lang w:val="en-US" w:eastAsia="ru-RU"/>
                    </w:rPr>
                    <w:t>Telefon: 068001131</w:t>
                  </w:r>
                </w:p>
              </w:tc>
            </w:tr>
            <w:tr w:rsidR="007A42B2" w:rsidRPr="00892FAB" w:rsidTr="00DE3882">
              <w:trPr>
                <w:trHeight w:val="288"/>
              </w:trPr>
              <w:tc>
                <w:tcPr>
                  <w:tcW w:w="2977" w:type="dxa"/>
                  <w:vAlign w:val="center"/>
                </w:tcPr>
                <w:p w:rsidR="007A42B2" w:rsidRPr="00DE3882" w:rsidRDefault="007A42B2" w:rsidP="00153E9D">
                  <w:pPr>
                    <w:tabs>
                      <w:tab w:val="left" w:pos="1134"/>
                      <w:tab w:val="left" w:pos="4680"/>
                      <w:tab w:val="left" w:pos="7020"/>
                    </w:tabs>
                    <w:suppressAutoHyphens/>
                    <w:jc w:val="both"/>
                    <w:rPr>
                      <w:noProof w:val="0"/>
                      <w:lang w:val="en-US" w:eastAsia="ru-RU"/>
                    </w:rPr>
                  </w:pPr>
                  <w:r w:rsidRPr="00DE3882">
                    <w:rPr>
                      <w:noProof w:val="0"/>
                      <w:sz w:val="22"/>
                      <w:szCs w:val="22"/>
                      <w:lang w:val="en-US" w:eastAsia="ru-RU"/>
                    </w:rPr>
                    <w:t>Cod fiscal:</w:t>
                  </w:r>
                </w:p>
              </w:tc>
              <w:tc>
                <w:tcPr>
                  <w:tcW w:w="2977" w:type="dxa"/>
                  <w:vAlign w:val="center"/>
                </w:tcPr>
                <w:p w:rsidR="007A42B2" w:rsidRPr="00DE3882" w:rsidRDefault="007A42B2" w:rsidP="00153E9D">
                  <w:pPr>
                    <w:tabs>
                      <w:tab w:val="left" w:pos="1134"/>
                      <w:tab w:val="left" w:pos="4680"/>
                      <w:tab w:val="left" w:pos="7020"/>
                    </w:tabs>
                    <w:suppressAutoHyphens/>
                    <w:ind w:hanging="14"/>
                    <w:jc w:val="both"/>
                    <w:rPr>
                      <w:noProof w:val="0"/>
                      <w:lang w:val="en-US" w:eastAsia="ru-RU"/>
                    </w:rPr>
                  </w:pPr>
                  <w:r w:rsidRPr="00DE3882">
                    <w:rPr>
                      <w:noProof w:val="0"/>
                      <w:sz w:val="22"/>
                      <w:szCs w:val="22"/>
                      <w:lang w:val="en-US" w:eastAsia="ru-RU"/>
                    </w:rPr>
                    <w:t>Cod fiscal:</w:t>
                  </w:r>
                </w:p>
              </w:tc>
              <w:tc>
                <w:tcPr>
                  <w:tcW w:w="3378" w:type="dxa"/>
                  <w:vAlign w:val="center"/>
                </w:tcPr>
                <w:p w:rsidR="007A42B2" w:rsidRPr="00DE3882" w:rsidRDefault="007A42B2" w:rsidP="00153E9D">
                  <w:pPr>
                    <w:tabs>
                      <w:tab w:val="left" w:pos="1134"/>
                      <w:tab w:val="left" w:pos="4680"/>
                      <w:tab w:val="left" w:pos="7020"/>
                    </w:tabs>
                    <w:suppressAutoHyphens/>
                    <w:ind w:hanging="14"/>
                    <w:jc w:val="both"/>
                    <w:rPr>
                      <w:noProof w:val="0"/>
                      <w:lang w:val="en-US" w:eastAsia="ru-RU"/>
                    </w:rPr>
                  </w:pPr>
                  <w:r w:rsidRPr="00DE3882">
                    <w:rPr>
                      <w:noProof w:val="0"/>
                      <w:sz w:val="22"/>
                      <w:szCs w:val="22"/>
                      <w:lang w:val="en-US" w:eastAsia="ru-RU"/>
                    </w:rPr>
                    <w:t>Cod fiscal: 1008601001382</w:t>
                  </w:r>
                </w:p>
              </w:tc>
            </w:tr>
            <w:tr w:rsidR="007A42B2" w:rsidRPr="00892FAB" w:rsidTr="00DE3882">
              <w:trPr>
                <w:trHeight w:val="272"/>
              </w:trPr>
              <w:tc>
                <w:tcPr>
                  <w:tcW w:w="2977" w:type="dxa"/>
                  <w:vAlign w:val="center"/>
                </w:tcPr>
                <w:p w:rsidR="007A42B2" w:rsidRPr="00DE3882" w:rsidRDefault="007A42B2" w:rsidP="00153E9D">
                  <w:pPr>
                    <w:tabs>
                      <w:tab w:val="left" w:pos="1134"/>
                      <w:tab w:val="left" w:pos="4680"/>
                      <w:tab w:val="left" w:pos="7020"/>
                    </w:tabs>
                    <w:suppressAutoHyphens/>
                    <w:jc w:val="both"/>
                    <w:rPr>
                      <w:noProof w:val="0"/>
                      <w:lang w:val="en-US" w:eastAsia="ru-RU"/>
                    </w:rPr>
                  </w:pPr>
                  <w:r w:rsidRPr="00DE3882">
                    <w:rPr>
                      <w:noProof w:val="0"/>
                      <w:sz w:val="22"/>
                      <w:szCs w:val="22"/>
                      <w:lang w:val="en-US" w:eastAsia="ru-RU"/>
                    </w:rPr>
                    <w:t>Banca:</w:t>
                  </w:r>
                </w:p>
              </w:tc>
              <w:tc>
                <w:tcPr>
                  <w:tcW w:w="2977" w:type="dxa"/>
                  <w:vAlign w:val="center"/>
                </w:tcPr>
                <w:p w:rsidR="007A42B2" w:rsidRPr="00DE3882" w:rsidRDefault="007A42B2" w:rsidP="00153E9D">
                  <w:pPr>
                    <w:tabs>
                      <w:tab w:val="left" w:pos="1134"/>
                      <w:tab w:val="left" w:pos="4680"/>
                      <w:tab w:val="left" w:pos="7020"/>
                    </w:tabs>
                    <w:suppressAutoHyphens/>
                    <w:ind w:hanging="14"/>
                    <w:jc w:val="both"/>
                    <w:rPr>
                      <w:noProof w:val="0"/>
                      <w:lang w:val="en-US" w:eastAsia="ru-RU"/>
                    </w:rPr>
                  </w:pPr>
                  <w:r w:rsidRPr="00DE3882">
                    <w:rPr>
                      <w:noProof w:val="0"/>
                      <w:sz w:val="22"/>
                      <w:szCs w:val="22"/>
                      <w:lang w:val="en-US" w:eastAsia="ru-RU"/>
                    </w:rPr>
                    <w:t>Banca:</w:t>
                  </w:r>
                </w:p>
              </w:tc>
              <w:tc>
                <w:tcPr>
                  <w:tcW w:w="3378" w:type="dxa"/>
                  <w:vAlign w:val="center"/>
                </w:tcPr>
                <w:p w:rsidR="007A42B2" w:rsidRPr="001C5AE8" w:rsidRDefault="007A42B2" w:rsidP="00153E9D">
                  <w:pPr>
                    <w:tabs>
                      <w:tab w:val="left" w:pos="1134"/>
                      <w:tab w:val="left" w:pos="4680"/>
                      <w:tab w:val="left" w:pos="7020"/>
                    </w:tabs>
                    <w:suppressAutoHyphens/>
                    <w:ind w:hanging="14"/>
                    <w:jc w:val="both"/>
                    <w:rPr>
                      <w:noProof w:val="0"/>
                      <w:lang w:val="pt-BR" w:eastAsia="ru-RU"/>
                    </w:rPr>
                  </w:pPr>
                  <w:r w:rsidRPr="001C5AE8">
                    <w:rPr>
                      <w:noProof w:val="0"/>
                      <w:sz w:val="22"/>
                      <w:szCs w:val="22"/>
                      <w:lang w:val="pt-BR" w:eastAsia="ru-RU"/>
                    </w:rPr>
                    <w:t xml:space="preserve">Banca: </w:t>
                  </w:r>
                  <w:r w:rsidRPr="00DE3882">
                    <w:rPr>
                      <w:color w:val="000000"/>
                      <w:sz w:val="22"/>
                      <w:szCs w:val="22"/>
                    </w:rPr>
                    <w:t>MF-Trezoreria de Stat</w:t>
                  </w:r>
                </w:p>
              </w:tc>
            </w:tr>
            <w:tr w:rsidR="007A42B2" w:rsidRPr="00892FAB" w:rsidTr="00DE3882">
              <w:trPr>
                <w:trHeight w:val="272"/>
              </w:trPr>
              <w:tc>
                <w:tcPr>
                  <w:tcW w:w="2977" w:type="dxa"/>
                  <w:vAlign w:val="center"/>
                </w:tcPr>
                <w:p w:rsidR="007A42B2" w:rsidRPr="00DE3882" w:rsidRDefault="007A42B2" w:rsidP="00153E9D">
                  <w:pPr>
                    <w:tabs>
                      <w:tab w:val="left" w:pos="1134"/>
                      <w:tab w:val="left" w:pos="4680"/>
                      <w:tab w:val="left" w:pos="7020"/>
                    </w:tabs>
                    <w:suppressAutoHyphens/>
                    <w:jc w:val="both"/>
                    <w:rPr>
                      <w:noProof w:val="0"/>
                      <w:lang w:val="en-US" w:eastAsia="ru-RU"/>
                    </w:rPr>
                  </w:pPr>
                  <w:r w:rsidRPr="00DE3882">
                    <w:rPr>
                      <w:noProof w:val="0"/>
                      <w:sz w:val="22"/>
                      <w:szCs w:val="22"/>
                      <w:lang w:val="en-US" w:eastAsia="ru-RU"/>
                    </w:rPr>
                    <w:t>Cod IBAN:</w:t>
                  </w:r>
                </w:p>
              </w:tc>
              <w:tc>
                <w:tcPr>
                  <w:tcW w:w="2977" w:type="dxa"/>
                  <w:vAlign w:val="center"/>
                </w:tcPr>
                <w:p w:rsidR="007A42B2" w:rsidRPr="00DE3882" w:rsidRDefault="007A42B2" w:rsidP="00153E9D">
                  <w:pPr>
                    <w:tabs>
                      <w:tab w:val="left" w:pos="1134"/>
                      <w:tab w:val="left" w:pos="4680"/>
                      <w:tab w:val="left" w:pos="7020"/>
                    </w:tabs>
                    <w:suppressAutoHyphens/>
                    <w:ind w:hanging="14"/>
                    <w:jc w:val="both"/>
                    <w:rPr>
                      <w:noProof w:val="0"/>
                      <w:lang w:val="en-US" w:eastAsia="ru-RU"/>
                    </w:rPr>
                  </w:pPr>
                  <w:r w:rsidRPr="00DE3882">
                    <w:rPr>
                      <w:noProof w:val="0"/>
                      <w:sz w:val="22"/>
                      <w:szCs w:val="22"/>
                      <w:lang w:val="en-US" w:eastAsia="ru-RU"/>
                    </w:rPr>
                    <w:t>Cod IBAN:</w:t>
                  </w:r>
                </w:p>
              </w:tc>
              <w:tc>
                <w:tcPr>
                  <w:tcW w:w="3378" w:type="dxa"/>
                  <w:vAlign w:val="center"/>
                </w:tcPr>
                <w:p w:rsidR="007A42B2" w:rsidRPr="00DE3882" w:rsidRDefault="007A42B2" w:rsidP="00DE3882">
                  <w:pPr>
                    <w:tabs>
                      <w:tab w:val="left" w:pos="1134"/>
                      <w:tab w:val="left" w:pos="4680"/>
                      <w:tab w:val="left" w:pos="7020"/>
                    </w:tabs>
                    <w:suppressAutoHyphens/>
                    <w:ind w:hanging="14"/>
                    <w:rPr>
                      <w:noProof w:val="0"/>
                      <w:lang w:val="en-US" w:eastAsia="ru-RU"/>
                    </w:rPr>
                  </w:pPr>
                  <w:r w:rsidRPr="00DE3882">
                    <w:rPr>
                      <w:noProof w:val="0"/>
                      <w:sz w:val="22"/>
                      <w:szCs w:val="22"/>
                      <w:lang w:val="en-US" w:eastAsia="ru-RU"/>
                    </w:rPr>
                    <w:t>Cod IBAN:</w:t>
                  </w:r>
                  <w:r w:rsidRPr="00DE3882">
                    <w:rPr>
                      <w:sz w:val="22"/>
                      <w:szCs w:val="22"/>
                    </w:rPr>
                    <w:t xml:space="preserve"> </w:t>
                  </w:r>
                  <w:r w:rsidRPr="00DE3882">
                    <w:rPr>
                      <w:noProof w:val="0"/>
                      <w:sz w:val="22"/>
                      <w:szCs w:val="22"/>
                      <w:lang w:val="en-US" w:eastAsia="ru-RU"/>
                    </w:rPr>
                    <w:t>MD76TRPBAA311120B16343AD</w:t>
                  </w:r>
                </w:p>
              </w:tc>
            </w:tr>
          </w:tbl>
          <w:p w:rsidR="007A42B2" w:rsidRPr="00892FAB" w:rsidRDefault="007A42B2" w:rsidP="0008662E">
            <w:pPr>
              <w:spacing w:line="276" w:lineRule="auto"/>
              <w:contextualSpacing/>
              <w:jc w:val="center"/>
              <w:rPr>
                <w:b/>
                <w:noProof w:val="0"/>
                <w:lang w:val="en-US" w:eastAsia="ru-RU"/>
              </w:rPr>
            </w:pPr>
            <w:bookmarkStart w:id="0" w:name="_GoBack"/>
            <w:bookmarkEnd w:id="0"/>
          </w:p>
          <w:p w:rsidR="007A42B2" w:rsidRPr="00892FAB" w:rsidRDefault="007A42B2" w:rsidP="0008662E">
            <w:pPr>
              <w:tabs>
                <w:tab w:val="left" w:pos="360"/>
              </w:tabs>
              <w:jc w:val="both"/>
              <w:rPr>
                <w:noProof w:val="0"/>
                <w:lang w:val="en-US" w:eastAsia="ru-RU"/>
              </w:rPr>
            </w:pPr>
          </w:p>
          <w:p w:rsidR="007A42B2" w:rsidRPr="00892FAB" w:rsidRDefault="007A42B2" w:rsidP="0008662E">
            <w:pPr>
              <w:tabs>
                <w:tab w:val="left" w:pos="360"/>
                <w:tab w:val="left" w:pos="2685"/>
              </w:tabs>
              <w:jc w:val="both"/>
              <w:rPr>
                <w:noProof w:val="0"/>
                <w:lang w:val="en-US" w:eastAsia="ru-RU"/>
              </w:rPr>
            </w:pPr>
            <w:r w:rsidRPr="00892FAB">
              <w:rPr>
                <w:noProof w:val="0"/>
                <w:lang w:val="en-US" w:eastAsia="ru-RU"/>
              </w:rPr>
              <w:tab/>
            </w:r>
          </w:p>
          <w:p w:rsidR="007A42B2" w:rsidRPr="00892FAB" w:rsidRDefault="007A42B2" w:rsidP="0008662E">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7A42B2" w:rsidRPr="00892FAB" w:rsidRDefault="007A42B2" w:rsidP="0008662E">
            <w:pPr>
              <w:tabs>
                <w:tab w:val="left" w:pos="360"/>
                <w:tab w:val="left" w:pos="2685"/>
              </w:tabs>
              <w:spacing w:line="276" w:lineRule="auto"/>
              <w:contextualSpacing/>
              <w:jc w:val="center"/>
              <w:rPr>
                <w:b/>
                <w:noProof w:val="0"/>
                <w:lang w:val="en-US" w:eastAsia="ru-RU"/>
              </w:rPr>
            </w:pPr>
          </w:p>
          <w:tbl>
            <w:tblPr>
              <w:tblW w:w="9356" w:type="dxa"/>
              <w:tblLayout w:type="fixed"/>
              <w:tblLook w:val="00A0"/>
            </w:tblPr>
            <w:tblGrid>
              <w:gridCol w:w="2977"/>
              <w:gridCol w:w="3260"/>
              <w:gridCol w:w="3119"/>
            </w:tblGrid>
            <w:tr w:rsidR="007A42B2" w:rsidRPr="00892FAB" w:rsidTr="00153E9D">
              <w:trPr>
                <w:trHeight w:val="373"/>
              </w:trPr>
              <w:tc>
                <w:tcPr>
                  <w:tcW w:w="2977" w:type="dxa"/>
                  <w:vAlign w:val="center"/>
                </w:tcPr>
                <w:p w:rsidR="007A42B2" w:rsidRPr="00892FAB" w:rsidRDefault="007A42B2" w:rsidP="0008662E">
                  <w:pPr>
                    <w:tabs>
                      <w:tab w:val="left" w:pos="360"/>
                    </w:tabs>
                    <w:jc w:val="center"/>
                    <w:rPr>
                      <w:b/>
                      <w:noProof w:val="0"/>
                      <w:lang w:val="ru-RU" w:eastAsia="ru-RU"/>
                    </w:rPr>
                  </w:pPr>
                  <w:r w:rsidRPr="00892FAB">
                    <w:rPr>
                      <w:b/>
                      <w:noProof w:val="0"/>
                      <w:lang w:val="ru-RU" w:eastAsia="ru-RU"/>
                    </w:rPr>
                    <w:t>BENEFICIAR</w:t>
                  </w:r>
                </w:p>
              </w:tc>
              <w:tc>
                <w:tcPr>
                  <w:tcW w:w="3260" w:type="dxa"/>
                  <w:vAlign w:val="center"/>
                </w:tcPr>
                <w:p w:rsidR="007A42B2" w:rsidRPr="00892FAB" w:rsidRDefault="007A42B2" w:rsidP="0008662E">
                  <w:pPr>
                    <w:tabs>
                      <w:tab w:val="left" w:pos="360"/>
                    </w:tabs>
                    <w:jc w:val="center"/>
                    <w:rPr>
                      <w:b/>
                      <w:noProof w:val="0"/>
                      <w:lang w:val="ru-RU" w:eastAsia="ru-RU"/>
                    </w:rPr>
                  </w:pPr>
                  <w:r w:rsidRPr="00892FAB">
                    <w:rPr>
                      <w:b/>
                      <w:noProof w:val="0"/>
                      <w:lang w:val="ru-RU" w:eastAsia="ru-RU"/>
                    </w:rPr>
                    <w:t>ANTREPRENOR</w:t>
                  </w:r>
                </w:p>
              </w:tc>
              <w:tc>
                <w:tcPr>
                  <w:tcW w:w="3119" w:type="dxa"/>
                  <w:vAlign w:val="center"/>
                </w:tcPr>
                <w:p w:rsidR="007A42B2" w:rsidRPr="00153E9D" w:rsidRDefault="007A42B2" w:rsidP="00153E9D">
                  <w:pPr>
                    <w:tabs>
                      <w:tab w:val="left" w:pos="360"/>
                    </w:tabs>
                    <w:jc w:val="center"/>
                    <w:rPr>
                      <w:b/>
                      <w:noProof w:val="0"/>
                      <w:lang w:eastAsia="ru-RU"/>
                    </w:rPr>
                  </w:pPr>
                  <w:r>
                    <w:rPr>
                      <w:b/>
                      <w:noProof w:val="0"/>
                      <w:lang w:eastAsia="ru-RU"/>
                    </w:rPr>
                    <w:t>FINANȚATOR</w:t>
                  </w:r>
                </w:p>
              </w:tc>
            </w:tr>
            <w:tr w:rsidR="007A42B2" w:rsidRPr="00892FAB" w:rsidTr="00153E9D">
              <w:trPr>
                <w:trHeight w:val="373"/>
              </w:trPr>
              <w:tc>
                <w:tcPr>
                  <w:tcW w:w="2977" w:type="dxa"/>
                  <w:vAlign w:val="center"/>
                </w:tcPr>
                <w:p w:rsidR="007A42B2" w:rsidRPr="00892FAB" w:rsidRDefault="007A42B2" w:rsidP="0008662E">
                  <w:pPr>
                    <w:tabs>
                      <w:tab w:val="left" w:pos="360"/>
                    </w:tabs>
                    <w:jc w:val="both"/>
                    <w:rPr>
                      <w:b/>
                      <w:noProof w:val="0"/>
                      <w:lang w:val="ru-RU" w:eastAsia="ru-RU"/>
                    </w:rPr>
                  </w:pPr>
                </w:p>
                <w:p w:rsidR="007A42B2" w:rsidRPr="00892FAB" w:rsidRDefault="007A42B2" w:rsidP="0008662E">
                  <w:pPr>
                    <w:tabs>
                      <w:tab w:val="left" w:pos="360"/>
                    </w:tabs>
                    <w:jc w:val="both"/>
                    <w:rPr>
                      <w:b/>
                      <w:noProof w:val="0"/>
                      <w:lang w:val="ru-RU" w:eastAsia="ru-RU"/>
                    </w:rPr>
                  </w:pPr>
                </w:p>
                <w:p w:rsidR="007A42B2" w:rsidRPr="00892FAB" w:rsidRDefault="007A42B2" w:rsidP="0008662E">
                  <w:pPr>
                    <w:tabs>
                      <w:tab w:val="left" w:pos="360"/>
                    </w:tabs>
                    <w:jc w:val="both"/>
                    <w:rPr>
                      <w:b/>
                      <w:noProof w:val="0"/>
                      <w:lang w:val="ru-RU" w:eastAsia="ru-RU"/>
                    </w:rPr>
                  </w:pPr>
                </w:p>
              </w:tc>
              <w:tc>
                <w:tcPr>
                  <w:tcW w:w="3260" w:type="dxa"/>
                  <w:vAlign w:val="center"/>
                </w:tcPr>
                <w:p w:rsidR="007A42B2" w:rsidRPr="00892FAB" w:rsidRDefault="007A42B2" w:rsidP="0008662E">
                  <w:pPr>
                    <w:tabs>
                      <w:tab w:val="left" w:pos="360"/>
                    </w:tabs>
                    <w:jc w:val="both"/>
                    <w:rPr>
                      <w:b/>
                      <w:noProof w:val="0"/>
                      <w:lang w:val="ru-RU" w:eastAsia="ru-RU"/>
                    </w:rPr>
                  </w:pPr>
                </w:p>
                <w:p w:rsidR="007A42B2" w:rsidRPr="00892FAB" w:rsidRDefault="007A42B2" w:rsidP="0008662E">
                  <w:pPr>
                    <w:tabs>
                      <w:tab w:val="left" w:pos="360"/>
                    </w:tabs>
                    <w:jc w:val="both"/>
                    <w:rPr>
                      <w:b/>
                      <w:noProof w:val="0"/>
                      <w:lang w:val="ru-RU" w:eastAsia="ru-RU"/>
                    </w:rPr>
                  </w:pPr>
                </w:p>
                <w:p w:rsidR="007A42B2" w:rsidRPr="00892FAB" w:rsidRDefault="007A42B2" w:rsidP="0008662E">
                  <w:pPr>
                    <w:tabs>
                      <w:tab w:val="left" w:pos="360"/>
                    </w:tabs>
                    <w:jc w:val="both"/>
                    <w:rPr>
                      <w:b/>
                      <w:noProof w:val="0"/>
                      <w:lang w:val="ru-RU" w:eastAsia="ru-RU"/>
                    </w:rPr>
                  </w:pPr>
                </w:p>
              </w:tc>
              <w:tc>
                <w:tcPr>
                  <w:tcW w:w="3119" w:type="dxa"/>
                </w:tcPr>
                <w:p w:rsidR="007A42B2" w:rsidRPr="00892FAB" w:rsidRDefault="007A42B2" w:rsidP="0008662E">
                  <w:pPr>
                    <w:tabs>
                      <w:tab w:val="left" w:pos="360"/>
                    </w:tabs>
                    <w:jc w:val="both"/>
                    <w:rPr>
                      <w:b/>
                      <w:noProof w:val="0"/>
                      <w:lang w:val="ru-RU" w:eastAsia="ru-RU"/>
                    </w:rPr>
                  </w:pPr>
                </w:p>
              </w:tc>
            </w:tr>
            <w:tr w:rsidR="007A42B2" w:rsidRPr="00892FAB" w:rsidTr="00153E9D">
              <w:trPr>
                <w:trHeight w:val="373"/>
              </w:trPr>
              <w:tc>
                <w:tcPr>
                  <w:tcW w:w="2977" w:type="dxa"/>
                  <w:vAlign w:val="center"/>
                </w:tcPr>
                <w:p w:rsidR="007A42B2" w:rsidRPr="00892FAB" w:rsidRDefault="007A42B2" w:rsidP="0008662E">
                  <w:pPr>
                    <w:tabs>
                      <w:tab w:val="left" w:pos="360"/>
                    </w:tabs>
                    <w:jc w:val="center"/>
                    <w:rPr>
                      <w:b/>
                      <w:noProof w:val="0"/>
                      <w:lang w:val="ru-RU" w:eastAsia="ru-RU"/>
                    </w:rPr>
                  </w:pPr>
                  <w:r w:rsidRPr="00892FAB">
                    <w:rPr>
                      <w:noProof w:val="0"/>
                      <w:lang w:val="ru-RU" w:eastAsia="ru-RU"/>
                    </w:rPr>
                    <w:t>„___”_________20__</w:t>
                  </w:r>
                </w:p>
              </w:tc>
              <w:tc>
                <w:tcPr>
                  <w:tcW w:w="3260" w:type="dxa"/>
                  <w:vAlign w:val="center"/>
                </w:tcPr>
                <w:p w:rsidR="007A42B2" w:rsidRPr="00153E9D" w:rsidRDefault="007A42B2" w:rsidP="0008662E">
                  <w:pPr>
                    <w:tabs>
                      <w:tab w:val="left" w:pos="360"/>
                    </w:tabs>
                    <w:jc w:val="center"/>
                    <w:rPr>
                      <w:b/>
                      <w:noProof w:val="0"/>
                      <w:lang w:eastAsia="ru-RU"/>
                    </w:rPr>
                  </w:pPr>
                  <w:r>
                    <w:rPr>
                      <w:noProof w:val="0"/>
                      <w:lang w:val="ru-RU" w:eastAsia="ru-RU"/>
                    </w:rPr>
                    <w:t>„___”_________20__”</w:t>
                  </w:r>
                </w:p>
              </w:tc>
              <w:tc>
                <w:tcPr>
                  <w:tcW w:w="3119" w:type="dxa"/>
                </w:tcPr>
                <w:p w:rsidR="007A42B2" w:rsidRPr="00153E9D" w:rsidRDefault="007A42B2" w:rsidP="0008662E">
                  <w:pPr>
                    <w:tabs>
                      <w:tab w:val="left" w:pos="360"/>
                    </w:tabs>
                    <w:jc w:val="center"/>
                    <w:rPr>
                      <w:noProof w:val="0"/>
                      <w:lang w:eastAsia="ru-RU"/>
                    </w:rPr>
                  </w:pPr>
                  <w:r w:rsidRPr="00892FAB">
                    <w:rPr>
                      <w:noProof w:val="0"/>
                      <w:lang w:val="ru-RU" w:eastAsia="ru-RU"/>
                    </w:rPr>
                    <w:t>„___”_________20__”.</w:t>
                  </w:r>
                </w:p>
              </w:tc>
            </w:tr>
          </w:tbl>
          <w:p w:rsidR="007A42B2" w:rsidRPr="00892FAB" w:rsidRDefault="007A42B2" w:rsidP="0008662E">
            <w:pPr>
              <w:tabs>
                <w:tab w:val="left" w:pos="360"/>
                <w:tab w:val="left" w:pos="2295"/>
              </w:tabs>
              <w:jc w:val="both"/>
              <w:rPr>
                <w:noProof w:val="0"/>
                <w:lang w:val="ru-RU" w:eastAsia="ru-RU"/>
              </w:rPr>
            </w:pPr>
            <w:r w:rsidRPr="00892FAB">
              <w:rPr>
                <w:noProof w:val="0"/>
                <w:lang w:val="ru-RU" w:eastAsia="ru-RU"/>
              </w:rPr>
              <w:t xml:space="preserve">              </w:t>
            </w:r>
          </w:p>
          <w:p w:rsidR="007A42B2" w:rsidRPr="00892FAB" w:rsidRDefault="007A42B2" w:rsidP="0008662E">
            <w:pPr>
              <w:tabs>
                <w:tab w:val="left" w:pos="360"/>
              </w:tabs>
              <w:jc w:val="both"/>
              <w:rPr>
                <w:noProof w:val="0"/>
                <w:lang w:val="ru-RU" w:eastAsia="ru-RU"/>
              </w:rPr>
            </w:pPr>
          </w:p>
        </w:tc>
      </w:tr>
    </w:tbl>
    <w:p w:rsidR="007A42B2" w:rsidRDefault="007A42B2"/>
    <w:sectPr w:rsidR="007A42B2" w:rsidSect="009D5EA4">
      <w:pgSz w:w="12240" w:h="15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Ц"/>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4">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8">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8"/>
  </w:num>
  <w:num w:numId="2">
    <w:abstractNumId w:val="10"/>
  </w:num>
  <w:num w:numId="3">
    <w:abstractNumId w:val="1"/>
  </w:num>
  <w:num w:numId="4">
    <w:abstractNumId w:val="5"/>
  </w:num>
  <w:num w:numId="5">
    <w:abstractNumId w:val="4"/>
  </w:num>
  <w:num w:numId="6">
    <w:abstractNumId w:val="7"/>
  </w:num>
  <w:num w:numId="7">
    <w:abstractNumId w:val="0"/>
  </w:num>
  <w:num w:numId="8">
    <w:abstractNumId w:val="2"/>
  </w:num>
  <w:num w:numId="9">
    <w:abstractNumId w:val="9"/>
  </w:num>
  <w:num w:numId="10">
    <w:abstractNumId w:val="3"/>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71E33"/>
    <w:rsid w:val="00071E33"/>
    <w:rsid w:val="0008662E"/>
    <w:rsid w:val="000E1035"/>
    <w:rsid w:val="00137A0E"/>
    <w:rsid w:val="00153E9D"/>
    <w:rsid w:val="001A2B64"/>
    <w:rsid w:val="001C5AE8"/>
    <w:rsid w:val="001F1A2B"/>
    <w:rsid w:val="00261B5C"/>
    <w:rsid w:val="002D000B"/>
    <w:rsid w:val="0031567B"/>
    <w:rsid w:val="003A0128"/>
    <w:rsid w:val="00431870"/>
    <w:rsid w:val="004D1040"/>
    <w:rsid w:val="00602EB4"/>
    <w:rsid w:val="00615EE8"/>
    <w:rsid w:val="006244ED"/>
    <w:rsid w:val="00732C91"/>
    <w:rsid w:val="00757B71"/>
    <w:rsid w:val="007671A3"/>
    <w:rsid w:val="00777130"/>
    <w:rsid w:val="0078676F"/>
    <w:rsid w:val="007933F7"/>
    <w:rsid w:val="007A42B2"/>
    <w:rsid w:val="0082252A"/>
    <w:rsid w:val="00892FAB"/>
    <w:rsid w:val="008C0CD9"/>
    <w:rsid w:val="008C7A7C"/>
    <w:rsid w:val="008E072F"/>
    <w:rsid w:val="00963CC7"/>
    <w:rsid w:val="009D5EA4"/>
    <w:rsid w:val="00A73F46"/>
    <w:rsid w:val="00A963D4"/>
    <w:rsid w:val="00B9043D"/>
    <w:rsid w:val="00C275F7"/>
    <w:rsid w:val="00DE3882"/>
    <w:rsid w:val="00E65638"/>
    <w:rsid w:val="00EA5A43"/>
    <w:rsid w:val="00EC04A8"/>
    <w:rsid w:val="00FE3AE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1A3"/>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73F46"/>
    <w:pPr>
      <w:numPr>
        <w:numId w:val="1"/>
      </w:numPr>
      <w:jc w:val="center"/>
      <w:outlineLvl w:val="0"/>
    </w:pPr>
    <w:rPr>
      <w: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73F46"/>
    <w:rPr>
      <w:rFonts w:ascii="Times New Roman" w:eastAsia="SimSun" w:hAnsi="Times New Roman" w:cs="Times New Roman"/>
      <w:b/>
      <w:sz w:val="24"/>
      <w:szCs w:val="24"/>
    </w:rPr>
  </w:style>
  <w:style w:type="paragraph" w:styleId="ListParagraph">
    <w:name w:val="List Paragraph"/>
    <w:aliases w:val="HotarirePunct1"/>
    <w:basedOn w:val="Normal"/>
    <w:link w:val="ListParagraphChar"/>
    <w:uiPriority w:val="99"/>
    <w:qFormat/>
    <w:rsid w:val="00A73F46"/>
    <w:pPr>
      <w:numPr>
        <w:numId w:val="2"/>
      </w:numPr>
      <w:tabs>
        <w:tab w:val="left" w:pos="1134"/>
      </w:tabs>
      <w:jc w:val="both"/>
    </w:pPr>
    <w:rPr>
      <w:rFonts w:eastAsia="SimSun"/>
      <w:noProof w:val="0"/>
      <w:szCs w:val="20"/>
      <w:lang w:val="ru-RU" w:eastAsia="ru-RU"/>
    </w:rPr>
  </w:style>
  <w:style w:type="character" w:styleId="Strong">
    <w:name w:val="Strong"/>
    <w:basedOn w:val="DefaultParagraphFont"/>
    <w:uiPriority w:val="99"/>
    <w:qFormat/>
    <w:rsid w:val="00A73F46"/>
    <w:rPr>
      <w:rFonts w:cs="Times New Roman"/>
      <w:b/>
      <w:bCs/>
    </w:rPr>
  </w:style>
  <w:style w:type="character" w:customStyle="1" w:styleId="ListParagraphChar">
    <w:name w:val="List Paragraph Char"/>
    <w:aliases w:val="HotarirePunct1 Char"/>
    <w:link w:val="ListParagraph"/>
    <w:uiPriority w:val="99"/>
    <w:locked/>
    <w:rsid w:val="00A73F46"/>
    <w:rPr>
      <w:rFonts w:ascii="Times New Roman" w:eastAsia="SimSun" w:hAnsi="Times New Roman"/>
      <w:sz w:val="24"/>
    </w:rPr>
  </w:style>
  <w:style w:type="paragraph" w:styleId="NormalWeb">
    <w:name w:val="Normal (Web)"/>
    <w:basedOn w:val="Normal"/>
    <w:uiPriority w:val="99"/>
    <w:rsid w:val="00B9043D"/>
    <w:pPr>
      <w:ind w:firstLine="567"/>
      <w:jc w:val="both"/>
    </w:pPr>
    <w:rPr>
      <w:noProof w:val="0"/>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140</TotalTime>
  <Pages>12</Pages>
  <Words>5714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Erhan Olga</dc:creator>
  <cp:keywords/>
  <dc:description/>
  <cp:lastModifiedBy>home</cp:lastModifiedBy>
  <cp:revision>25</cp:revision>
  <dcterms:created xsi:type="dcterms:W3CDTF">2026-02-27T12:40:00Z</dcterms:created>
  <dcterms:modified xsi:type="dcterms:W3CDTF">2026-04-21T10:45:00Z</dcterms:modified>
</cp:coreProperties>
</file>