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D53" w:rsidRPr="00562419" w:rsidRDefault="00113D53" w:rsidP="00562419">
      <w:pPr>
        <w:tabs>
          <w:tab w:val="left" w:leader="underscore" w:pos="6465"/>
          <w:tab w:val="right" w:leader="underscore" w:pos="9777"/>
        </w:tabs>
        <w:spacing w:line="300" w:lineRule="auto"/>
        <w:rPr>
          <w:rFonts w:eastAsia="PMingLiU"/>
          <w:lang w:val="pt-BR" w:eastAsia="zh-CN"/>
        </w:rPr>
      </w:pPr>
    </w:p>
    <w:p w:rsidR="00113D53" w:rsidRPr="00562419" w:rsidRDefault="00113D53" w:rsidP="00562419">
      <w:pPr>
        <w:jc w:val="right"/>
        <w:rPr>
          <w:sz w:val="24"/>
          <w:szCs w:val="24"/>
          <w:lang w:val="pt-BR" w:eastAsia="en-US"/>
        </w:rPr>
      </w:pPr>
      <w:r w:rsidRPr="00562419">
        <w:rPr>
          <w:sz w:val="24"/>
          <w:szCs w:val="24"/>
          <w:lang w:val="pt-BR"/>
        </w:rPr>
        <w:t>Anexa nr. 23</w:t>
      </w:r>
    </w:p>
    <w:p w:rsidR="00113D53" w:rsidRPr="00562419" w:rsidRDefault="00113D53" w:rsidP="00562419">
      <w:pPr>
        <w:jc w:val="right"/>
        <w:rPr>
          <w:sz w:val="24"/>
          <w:szCs w:val="24"/>
          <w:lang w:val="pt-BR"/>
        </w:rPr>
      </w:pPr>
      <w:r w:rsidRPr="00562419">
        <w:rPr>
          <w:sz w:val="24"/>
          <w:szCs w:val="24"/>
          <w:lang w:val="pt-BR"/>
        </w:rPr>
        <w:t>la Documentația standard nr._____</w:t>
      </w:r>
    </w:p>
    <w:p w:rsidR="00113D53" w:rsidRPr="00562419" w:rsidRDefault="00113D53" w:rsidP="00562419">
      <w:pPr>
        <w:jc w:val="right"/>
        <w:rPr>
          <w:sz w:val="24"/>
          <w:szCs w:val="24"/>
          <w:lang w:val="pt-BR"/>
        </w:rPr>
      </w:pPr>
      <w:r w:rsidRPr="00562419">
        <w:rPr>
          <w:sz w:val="24"/>
          <w:szCs w:val="24"/>
          <w:lang w:val="pt-BR"/>
        </w:rPr>
        <w:t>din “____” ________ 20___</w:t>
      </w:r>
    </w:p>
    <w:p w:rsidR="00113D53" w:rsidRPr="00562419" w:rsidRDefault="00113D53" w:rsidP="00562419">
      <w:pPr>
        <w:tabs>
          <w:tab w:val="left" w:leader="underscore" w:pos="6465"/>
          <w:tab w:val="right" w:leader="underscore" w:pos="9777"/>
        </w:tabs>
        <w:spacing w:line="300" w:lineRule="auto"/>
        <w:rPr>
          <w:rFonts w:eastAsia="PMingLiU"/>
          <w:noProof/>
          <w:sz w:val="24"/>
          <w:szCs w:val="24"/>
          <w:lang w:val="pt-BR" w:eastAsia="zh-CN"/>
        </w:rPr>
      </w:pPr>
    </w:p>
    <w:p w:rsidR="00113D53" w:rsidRPr="00562419" w:rsidRDefault="00113D53" w:rsidP="00562419">
      <w:pPr>
        <w:tabs>
          <w:tab w:val="left" w:leader="underscore" w:pos="6465"/>
          <w:tab w:val="right" w:leader="underscore" w:pos="9777"/>
        </w:tabs>
        <w:spacing w:line="300" w:lineRule="auto"/>
        <w:rPr>
          <w:rFonts w:eastAsia="PMingLiU"/>
          <w:lang w:val="pt-BR" w:eastAsia="zh-CN"/>
        </w:rPr>
      </w:pPr>
    </w:p>
    <w:p w:rsidR="00113D53" w:rsidRDefault="00113D53" w:rsidP="00562419">
      <w:pPr>
        <w:pStyle w:val="Heading2"/>
        <w:spacing w:before="0"/>
        <w:jc w:val="center"/>
        <w:rPr>
          <w:rFonts w:ascii="Times New Roman" w:hAnsi="Times New Roman"/>
          <w:bCs/>
          <w:color w:val="auto"/>
          <w:sz w:val="24"/>
          <w:szCs w:val="24"/>
        </w:rPr>
      </w:pPr>
      <w:bookmarkStart w:id="0" w:name="_Toc449692118"/>
      <w:bookmarkStart w:id="1" w:name="_Toc390252621"/>
      <w:r>
        <w:rPr>
          <w:rFonts w:ascii="Times New Roman" w:hAnsi="Times New Roman"/>
          <w:color w:val="auto"/>
          <w:sz w:val="24"/>
          <w:szCs w:val="24"/>
        </w:rPr>
        <w:t>CAIET DE SARCINI</w:t>
      </w:r>
      <w:bookmarkEnd w:id="0"/>
    </w:p>
    <w:p w:rsidR="00113D53" w:rsidRDefault="00113D53" w:rsidP="00562419">
      <w:pPr>
        <w:pStyle w:val="Heading2"/>
        <w:spacing w:before="0"/>
        <w:jc w:val="center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113D53" w:rsidRDefault="00113D53" w:rsidP="00562419">
      <w:pPr>
        <w:pStyle w:val="Heading2"/>
        <w:spacing w:before="0"/>
        <w:jc w:val="center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FORMULARUL DE DEVIZ NR.1 – LISTA CU CANTITĂȚILE DE LUCRĂRI</w:t>
      </w:r>
      <w:bookmarkEnd w:id="1"/>
    </w:p>
    <w:p w:rsidR="00113D53" w:rsidRDefault="00113D53" w:rsidP="00562419">
      <w:pPr>
        <w:pStyle w:val="Heading2"/>
        <w:spacing w:before="0"/>
        <w:jc w:val="center"/>
        <w:rPr>
          <w:rFonts w:ascii="Times New Roman" w:hAnsi="Times New Roman"/>
          <w:bCs/>
          <w:i/>
          <w:color w:val="auto"/>
        </w:rPr>
      </w:pPr>
    </w:p>
    <w:p w:rsidR="00113D53" w:rsidRDefault="00113D53" w:rsidP="00562419">
      <w:pPr>
        <w:pStyle w:val="Heading2"/>
        <w:spacing w:before="0"/>
        <w:jc w:val="center"/>
        <w:rPr>
          <w:rFonts w:ascii="Times New Roman" w:hAnsi="Times New Roman"/>
          <w:bCs/>
          <w:color w:val="auto"/>
        </w:rPr>
      </w:pPr>
      <w:r>
        <w:rPr>
          <w:rFonts w:ascii="Times New Roman" w:hAnsi="Times New Roman"/>
          <w:color w:val="auto"/>
        </w:rPr>
        <w:t>LUCRĂRI</w:t>
      </w:r>
    </w:p>
    <w:p w:rsidR="00113D53" w:rsidRPr="00562419" w:rsidRDefault="00113D53" w:rsidP="00562419">
      <w:pPr>
        <w:rPr>
          <w:lang w:val="ro-RO" w:eastAsia="en-US"/>
        </w:rPr>
      </w:pPr>
    </w:p>
    <w:p w:rsidR="00113D53" w:rsidRPr="00562419" w:rsidRDefault="00113D53" w:rsidP="00562419">
      <w:pPr>
        <w:jc w:val="both"/>
        <w:rPr>
          <w:lang w:val="pt-BR"/>
        </w:rPr>
      </w:pPr>
    </w:p>
    <w:p w:rsidR="00113D53" w:rsidRDefault="00113D53" w:rsidP="00562419">
      <w:pPr>
        <w:ind w:right="567"/>
        <w:rPr>
          <w:b/>
          <w:sz w:val="24"/>
          <w:szCs w:val="24"/>
          <w:lang w:val="pt-BR"/>
        </w:rPr>
      </w:pPr>
      <w:r w:rsidRPr="00AF331E">
        <w:rPr>
          <w:b/>
          <w:bCs/>
          <w:sz w:val="24"/>
          <w:szCs w:val="24"/>
          <w:lang w:val="pt-BR"/>
        </w:rPr>
        <w:t xml:space="preserve">Obiectul </w:t>
      </w:r>
      <w:r>
        <w:rPr>
          <w:sz w:val="28"/>
          <w:szCs w:val="28"/>
          <w:lang w:val="pt-BR"/>
        </w:rPr>
        <w:t xml:space="preserve">: </w:t>
      </w:r>
      <w:r w:rsidRPr="00AF331E">
        <w:rPr>
          <w:b/>
          <w:sz w:val="24"/>
          <w:szCs w:val="24"/>
          <w:lang w:val="pt-BR"/>
        </w:rPr>
        <w:t>Reparația capitală a acoperișului Oficiului</w:t>
      </w:r>
      <w:r>
        <w:rPr>
          <w:b/>
          <w:sz w:val="24"/>
          <w:szCs w:val="24"/>
          <w:lang w:val="pt-BR"/>
        </w:rPr>
        <w:t xml:space="preserve"> </w:t>
      </w:r>
      <w:r w:rsidRPr="00AF331E">
        <w:rPr>
          <w:b/>
          <w:sz w:val="24"/>
          <w:szCs w:val="24"/>
          <w:lang w:val="pt-BR"/>
        </w:rPr>
        <w:t>Medicilor de Familie Napadova</w:t>
      </w:r>
    </w:p>
    <w:p w:rsidR="00113D53" w:rsidRPr="00562419" w:rsidRDefault="00113D53" w:rsidP="00562419">
      <w:pPr>
        <w:ind w:right="567"/>
        <w:rPr>
          <w:b/>
          <w:bCs/>
          <w:sz w:val="24"/>
          <w:szCs w:val="24"/>
          <w:lang w:val="ro-RO"/>
        </w:rPr>
      </w:pPr>
      <w:r>
        <w:rPr>
          <w:b/>
          <w:sz w:val="24"/>
          <w:szCs w:val="24"/>
          <w:lang w:val="pt-BR"/>
        </w:rPr>
        <w:t>Autoritatea contractantă:</w:t>
      </w:r>
      <w:r w:rsidRPr="00562419">
        <w:rPr>
          <w:b/>
          <w:sz w:val="24"/>
          <w:szCs w:val="24"/>
          <w:lang w:val="pt-BR"/>
        </w:rPr>
        <w:t xml:space="preserve"> </w:t>
      </w:r>
      <w:r w:rsidRPr="00AF331E">
        <w:rPr>
          <w:b/>
          <w:sz w:val="24"/>
          <w:szCs w:val="24"/>
          <w:lang w:val="pt-BR"/>
        </w:rPr>
        <w:t>Consiliul</w:t>
      </w:r>
      <w:r>
        <w:rPr>
          <w:b/>
          <w:sz w:val="24"/>
          <w:szCs w:val="24"/>
          <w:lang w:val="pt-BR"/>
        </w:rPr>
        <w:t xml:space="preserve"> </w:t>
      </w:r>
      <w:r w:rsidRPr="00AF331E">
        <w:rPr>
          <w:b/>
          <w:sz w:val="24"/>
          <w:szCs w:val="24"/>
          <w:lang w:val="pt-BR"/>
        </w:rPr>
        <w:t>raional</w:t>
      </w:r>
      <w:r>
        <w:rPr>
          <w:b/>
          <w:sz w:val="24"/>
          <w:szCs w:val="24"/>
          <w:lang w:val="pt-BR"/>
        </w:rPr>
        <w:t xml:space="preserve"> </w:t>
      </w:r>
      <w:r w:rsidRPr="00AF331E">
        <w:rPr>
          <w:b/>
          <w:sz w:val="24"/>
          <w:szCs w:val="24"/>
          <w:lang w:val="pt-BR"/>
        </w:rPr>
        <w:t>Florești</w:t>
      </w:r>
    </w:p>
    <w:p w:rsidR="00113D53" w:rsidRDefault="00113D53" w:rsidP="00562419">
      <w:pPr>
        <w:pStyle w:val="ListParagraph"/>
        <w:numPr>
          <w:ilvl w:val="0"/>
          <w:numId w:val="0"/>
        </w:numPr>
        <w:rPr>
          <w:lang w:val="pt-BR"/>
        </w:rPr>
      </w:pPr>
    </w:p>
    <w:p w:rsidR="00113D53" w:rsidRPr="00562419" w:rsidRDefault="00113D53" w:rsidP="00562419">
      <w:pPr>
        <w:pStyle w:val="cp"/>
        <w:numPr>
          <w:ilvl w:val="0"/>
          <w:numId w:val="2"/>
        </w:numPr>
        <w:jc w:val="both"/>
      </w:pPr>
      <w:r w:rsidRPr="00562419">
        <w:t>Descriere generală</w:t>
      </w:r>
    </w:p>
    <w:p w:rsidR="00113D53" w:rsidRPr="00562419" w:rsidRDefault="00113D53" w:rsidP="00562419">
      <w:pPr>
        <w:numPr>
          <w:ilvl w:val="0"/>
          <w:numId w:val="2"/>
        </w:numPr>
        <w:autoSpaceDE/>
        <w:autoSpaceDN/>
        <w:jc w:val="both"/>
        <w:rPr>
          <w:b/>
          <w:sz w:val="24"/>
          <w:szCs w:val="24"/>
        </w:rPr>
      </w:pPr>
      <w:r w:rsidRPr="00562419">
        <w:rPr>
          <w:b/>
          <w:sz w:val="24"/>
          <w:szCs w:val="24"/>
        </w:rPr>
        <w:t>Informaţii şi proiectare</w:t>
      </w:r>
    </w:p>
    <w:p w:rsidR="00113D53" w:rsidRPr="00562419" w:rsidRDefault="00113D53" w:rsidP="00562419">
      <w:pPr>
        <w:numPr>
          <w:ilvl w:val="0"/>
          <w:numId w:val="2"/>
        </w:numPr>
        <w:autoSpaceDE/>
        <w:autoSpaceDN/>
        <w:jc w:val="both"/>
        <w:rPr>
          <w:b/>
          <w:sz w:val="24"/>
          <w:szCs w:val="24"/>
        </w:rPr>
      </w:pPr>
      <w:r w:rsidRPr="00562419">
        <w:rPr>
          <w:b/>
          <w:sz w:val="24"/>
          <w:szCs w:val="24"/>
        </w:rPr>
        <w:t>Materiale, compatibilităţi, reglementări tehnice şi standarde utilizate</w:t>
      </w:r>
    </w:p>
    <w:p w:rsidR="00113D53" w:rsidRPr="00562419" w:rsidRDefault="00113D53" w:rsidP="00562419">
      <w:pPr>
        <w:ind w:firstLine="709"/>
        <w:jc w:val="both"/>
        <w:rPr>
          <w:sz w:val="24"/>
          <w:szCs w:val="24"/>
          <w:lang w:val="pt-BR"/>
        </w:rPr>
      </w:pPr>
      <w:r w:rsidRPr="00562419">
        <w:rPr>
          <w:sz w:val="24"/>
          <w:szCs w:val="24"/>
          <w:lang w:val="pt-BR"/>
        </w:rPr>
        <w:t xml:space="preserve">Se  utilizează   materiale   certificate   în  Republca    Moldova </w:t>
      </w:r>
    </w:p>
    <w:p w:rsidR="00113D53" w:rsidRPr="00562419" w:rsidRDefault="00113D53" w:rsidP="00562419">
      <w:pPr>
        <w:ind w:firstLine="709"/>
        <w:jc w:val="both"/>
        <w:rPr>
          <w:b/>
          <w:sz w:val="24"/>
          <w:szCs w:val="24"/>
          <w:lang w:val="pt-BR"/>
        </w:rPr>
      </w:pPr>
    </w:p>
    <w:p w:rsidR="00113D53" w:rsidRPr="00562419" w:rsidRDefault="00113D53" w:rsidP="00562419">
      <w:pPr>
        <w:ind w:firstLine="709"/>
        <w:jc w:val="both"/>
        <w:rPr>
          <w:b/>
          <w:sz w:val="24"/>
          <w:szCs w:val="24"/>
          <w:lang w:val="pt-BR"/>
        </w:rPr>
      </w:pPr>
      <w:r w:rsidRPr="00562419">
        <w:rPr>
          <w:b/>
          <w:sz w:val="24"/>
          <w:szCs w:val="24"/>
          <w:lang w:val="pt-BR"/>
        </w:rPr>
        <w:t xml:space="preserve">4. Furnizarea, păstrarea, protecţia materialelor şi a lucrărilor. </w:t>
      </w:r>
      <w:r w:rsidRPr="00562419">
        <w:rPr>
          <w:sz w:val="24"/>
          <w:szCs w:val="24"/>
          <w:lang w:val="pt-BR"/>
        </w:rPr>
        <w:t xml:space="preserve">Securitatea construcţiilor şi a terenurilor aferente o  asigură    antreprnorului  care   execută  lucrările. </w:t>
      </w:r>
    </w:p>
    <w:p w:rsidR="00113D53" w:rsidRPr="00562419" w:rsidRDefault="00113D53" w:rsidP="00562419">
      <w:pPr>
        <w:ind w:firstLine="709"/>
        <w:jc w:val="both"/>
        <w:rPr>
          <w:b/>
          <w:sz w:val="24"/>
          <w:szCs w:val="24"/>
          <w:lang w:val="pt-BR"/>
        </w:rPr>
      </w:pPr>
      <w:r w:rsidRPr="00562419">
        <w:rPr>
          <w:b/>
          <w:sz w:val="24"/>
          <w:szCs w:val="24"/>
          <w:lang w:val="pt-BR"/>
        </w:rPr>
        <w:t>5. Remedierea viciilor ascunse şi a defectelor</w:t>
      </w:r>
    </w:p>
    <w:p w:rsidR="00113D53" w:rsidRPr="00562419" w:rsidRDefault="00113D53" w:rsidP="00562419">
      <w:pPr>
        <w:ind w:firstLine="709"/>
        <w:jc w:val="both"/>
        <w:rPr>
          <w:sz w:val="24"/>
          <w:szCs w:val="24"/>
          <w:lang w:val="pt-BR"/>
        </w:rPr>
      </w:pPr>
      <w:r w:rsidRPr="00562419">
        <w:rPr>
          <w:sz w:val="24"/>
          <w:szCs w:val="24"/>
          <w:lang w:val="pt-BR"/>
        </w:rPr>
        <w:t xml:space="preserve">Defectele  și  viciile   se constată prin  act  de  constatare și  se lichidează conform  soluțiilor   propuse  de  către  responsbilul  tehnic.  </w:t>
      </w:r>
    </w:p>
    <w:p w:rsidR="00113D53" w:rsidRPr="00562419" w:rsidRDefault="00113D53" w:rsidP="00562419">
      <w:pPr>
        <w:ind w:firstLine="709"/>
        <w:jc w:val="both"/>
        <w:rPr>
          <w:b/>
          <w:sz w:val="24"/>
          <w:szCs w:val="24"/>
          <w:lang w:val="pt-BR"/>
        </w:rPr>
      </w:pPr>
      <w:r w:rsidRPr="00562419">
        <w:rPr>
          <w:b/>
          <w:sz w:val="24"/>
          <w:szCs w:val="24"/>
          <w:lang w:val="pt-BR"/>
        </w:rPr>
        <w:t>6.  Cerinţe privind montarea utilajelor şi a instalaţiilor</w:t>
      </w:r>
      <w:r w:rsidRPr="00562419">
        <w:rPr>
          <w:sz w:val="24"/>
          <w:szCs w:val="24"/>
          <w:lang w:val="pt-BR"/>
        </w:rPr>
        <w:t xml:space="preserve">  </w:t>
      </w:r>
    </w:p>
    <w:p w:rsidR="00113D53" w:rsidRPr="00562419" w:rsidRDefault="00113D53" w:rsidP="00562419">
      <w:pPr>
        <w:ind w:firstLine="709"/>
        <w:jc w:val="both"/>
        <w:rPr>
          <w:b/>
          <w:sz w:val="24"/>
          <w:szCs w:val="24"/>
          <w:lang w:val="pt-BR"/>
        </w:rPr>
      </w:pPr>
      <w:r w:rsidRPr="00562419">
        <w:rPr>
          <w:b/>
          <w:sz w:val="24"/>
          <w:szCs w:val="24"/>
          <w:lang w:val="pt-BR"/>
        </w:rPr>
        <w:t>7.  Echipamentele, instalaţiile, utilajele, sculele, instrumentele, dispozitivele şi alte obiecte necesare pentru executarea lucrărilor</w:t>
      </w:r>
    </w:p>
    <w:p w:rsidR="00113D53" w:rsidRPr="00562419" w:rsidRDefault="00113D53" w:rsidP="00562419">
      <w:pPr>
        <w:jc w:val="both"/>
        <w:rPr>
          <w:sz w:val="24"/>
          <w:szCs w:val="24"/>
          <w:lang w:val="pt-BR"/>
        </w:rPr>
      </w:pPr>
      <w:r w:rsidRPr="00562419">
        <w:rPr>
          <w:sz w:val="24"/>
          <w:szCs w:val="24"/>
          <w:lang w:val="pt-BR"/>
        </w:rPr>
        <w:t>Antrepenorul trebuie  să  fie  dotat  cu  utilajele  nesare.</w:t>
      </w:r>
    </w:p>
    <w:p w:rsidR="00113D53" w:rsidRPr="00562419" w:rsidRDefault="00113D53" w:rsidP="00562419">
      <w:pPr>
        <w:ind w:firstLine="709"/>
        <w:jc w:val="both"/>
        <w:rPr>
          <w:b/>
          <w:sz w:val="24"/>
          <w:szCs w:val="24"/>
          <w:lang w:val="pt-BR"/>
        </w:rPr>
      </w:pPr>
      <w:r w:rsidRPr="00562419">
        <w:rPr>
          <w:b/>
          <w:sz w:val="24"/>
          <w:szCs w:val="24"/>
          <w:lang w:val="pt-BR"/>
        </w:rPr>
        <w:t>8. Definiţii</w:t>
      </w:r>
    </w:p>
    <w:p w:rsidR="00113D53" w:rsidRPr="00562419" w:rsidRDefault="00113D53" w:rsidP="00562419">
      <w:pPr>
        <w:ind w:firstLine="709"/>
        <w:jc w:val="both"/>
        <w:rPr>
          <w:sz w:val="24"/>
          <w:szCs w:val="24"/>
          <w:lang w:val="pt-BR"/>
        </w:rPr>
      </w:pPr>
      <w:r w:rsidRPr="00562419">
        <w:rPr>
          <w:sz w:val="24"/>
          <w:szCs w:val="24"/>
          <w:lang w:val="pt-BR"/>
        </w:rPr>
        <w:t>Se precizează termenii şi definiţiile utilizate în caietul de sarcini şi unele caracteristici.</w:t>
      </w:r>
    </w:p>
    <w:p w:rsidR="00113D53" w:rsidRPr="00562419" w:rsidRDefault="00113D53" w:rsidP="00562419">
      <w:pPr>
        <w:ind w:firstLine="709"/>
        <w:jc w:val="both"/>
        <w:rPr>
          <w:b/>
          <w:sz w:val="24"/>
          <w:szCs w:val="24"/>
          <w:lang w:val="pt-BR"/>
        </w:rPr>
      </w:pPr>
      <w:r w:rsidRPr="00562419">
        <w:rPr>
          <w:b/>
          <w:sz w:val="24"/>
          <w:szCs w:val="24"/>
          <w:lang w:val="pt-BR"/>
        </w:rPr>
        <w:t>9. Cerinţe privind calculul costului</w:t>
      </w:r>
    </w:p>
    <w:p w:rsidR="00113D53" w:rsidRPr="00562419" w:rsidRDefault="00113D53" w:rsidP="00562419">
      <w:pPr>
        <w:ind w:left="360"/>
        <w:jc w:val="both"/>
        <w:rPr>
          <w:sz w:val="24"/>
          <w:szCs w:val="24"/>
          <w:lang w:val="pt-BR"/>
        </w:rPr>
      </w:pPr>
      <w:r w:rsidRPr="00562419">
        <w:rPr>
          <w:b/>
          <w:bCs/>
          <w:sz w:val="24"/>
          <w:szCs w:val="24"/>
          <w:lang w:val="pt-BR"/>
        </w:rPr>
        <w:t xml:space="preserve">    </w:t>
      </w:r>
    </w:p>
    <w:p w:rsidR="00113D53" w:rsidRPr="00562419" w:rsidRDefault="00113D53" w:rsidP="00562419">
      <w:pPr>
        <w:ind w:firstLine="709"/>
        <w:jc w:val="both"/>
        <w:rPr>
          <w:b/>
          <w:sz w:val="24"/>
          <w:szCs w:val="24"/>
          <w:lang w:val="ro-RO"/>
        </w:rPr>
      </w:pPr>
      <w:r w:rsidRPr="00562419">
        <w:rPr>
          <w:b/>
          <w:sz w:val="24"/>
          <w:szCs w:val="24"/>
          <w:lang w:val="pt-BR"/>
        </w:rPr>
        <w:t xml:space="preserve"> 10. Documente obligatorii la depunerea ofertei</w:t>
      </w:r>
    </w:p>
    <w:p w:rsidR="00113D53" w:rsidRPr="00562419" w:rsidRDefault="00113D53" w:rsidP="00562419">
      <w:pPr>
        <w:ind w:firstLine="709"/>
        <w:jc w:val="both"/>
        <w:rPr>
          <w:b/>
          <w:i/>
          <w:sz w:val="24"/>
          <w:szCs w:val="24"/>
          <w:lang w:val="pt-BR"/>
        </w:rPr>
      </w:pPr>
      <w:r w:rsidRPr="00562419">
        <w:rPr>
          <w:b/>
          <w:i/>
          <w:sz w:val="24"/>
          <w:szCs w:val="24"/>
          <w:lang w:val="pt-BR"/>
        </w:rPr>
        <w:t>DUAE</w:t>
      </w:r>
    </w:p>
    <w:p w:rsidR="00113D53" w:rsidRPr="00562419" w:rsidRDefault="00113D53" w:rsidP="00562419">
      <w:pPr>
        <w:ind w:firstLine="709"/>
        <w:jc w:val="both"/>
        <w:rPr>
          <w:b/>
          <w:i/>
          <w:sz w:val="24"/>
          <w:szCs w:val="24"/>
          <w:lang w:val="pt-BR"/>
        </w:rPr>
      </w:pPr>
      <w:r w:rsidRPr="00562419">
        <w:rPr>
          <w:b/>
          <w:i/>
          <w:sz w:val="24"/>
          <w:szCs w:val="24"/>
          <w:lang w:val="pt-BR"/>
        </w:rPr>
        <w:t xml:space="preserve">Declaraţie privind valabilitatea ofertei </w:t>
      </w:r>
    </w:p>
    <w:p w:rsidR="00113D53" w:rsidRPr="00562419" w:rsidRDefault="00113D53" w:rsidP="00562419">
      <w:pPr>
        <w:ind w:firstLine="709"/>
        <w:jc w:val="both"/>
        <w:rPr>
          <w:b/>
          <w:i/>
          <w:sz w:val="24"/>
          <w:szCs w:val="24"/>
          <w:lang w:val="pt-BR"/>
        </w:rPr>
      </w:pPr>
      <w:r w:rsidRPr="00562419">
        <w:rPr>
          <w:b/>
          <w:i/>
          <w:sz w:val="24"/>
          <w:szCs w:val="24"/>
          <w:lang w:val="pt-BR"/>
        </w:rPr>
        <w:t xml:space="preserve">Devizul de  cheltuieli </w:t>
      </w:r>
    </w:p>
    <w:p w:rsidR="00113D53" w:rsidRPr="00562419" w:rsidRDefault="00113D53" w:rsidP="00562419">
      <w:pPr>
        <w:ind w:firstLine="709"/>
        <w:jc w:val="both"/>
        <w:rPr>
          <w:b/>
          <w:i/>
          <w:sz w:val="24"/>
          <w:szCs w:val="24"/>
          <w:lang w:val="pt-BR"/>
        </w:rPr>
      </w:pPr>
      <w:r w:rsidRPr="00562419">
        <w:rPr>
          <w:b/>
          <w:i/>
          <w:sz w:val="24"/>
          <w:szCs w:val="24"/>
          <w:lang w:val="pt-BR"/>
        </w:rPr>
        <w:t xml:space="preserve">Graficul  de  executare  a lucrărilor </w:t>
      </w:r>
    </w:p>
    <w:p w:rsidR="00113D53" w:rsidRPr="00562419" w:rsidRDefault="00113D53" w:rsidP="00562419">
      <w:pPr>
        <w:ind w:firstLine="709"/>
        <w:jc w:val="both"/>
        <w:rPr>
          <w:b/>
          <w:i/>
          <w:sz w:val="24"/>
          <w:szCs w:val="24"/>
          <w:lang w:val="pt-BR"/>
        </w:rPr>
      </w:pPr>
      <w:r w:rsidRPr="00562419">
        <w:rPr>
          <w:b/>
          <w:i/>
          <w:iCs/>
          <w:sz w:val="24"/>
          <w:szCs w:val="24"/>
          <w:lang w:val="pt-BR"/>
        </w:rPr>
        <w:t>Garanția pentru ofertă în cuantum de 1% din suma ofertei fără TVA</w:t>
      </w:r>
    </w:p>
    <w:p w:rsidR="00113D53" w:rsidRPr="00562419" w:rsidRDefault="00113D53" w:rsidP="00562419">
      <w:pPr>
        <w:ind w:firstLine="709"/>
        <w:jc w:val="both"/>
        <w:rPr>
          <w:b/>
          <w:sz w:val="24"/>
          <w:szCs w:val="24"/>
          <w:lang w:val="pt-BR"/>
        </w:rPr>
      </w:pPr>
      <w:r w:rsidRPr="00562419">
        <w:rPr>
          <w:b/>
          <w:sz w:val="24"/>
          <w:szCs w:val="24"/>
          <w:lang w:val="pt-BR"/>
        </w:rPr>
        <w:t>11. Documente obligatorii la evaluarea ofertelor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 xml:space="preserve">Declarație privind experienţa similară 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>Declarație privind lista principalelor lucrări executate în ultimul an de activitate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pt-BR"/>
        </w:rPr>
      </w:pPr>
      <w:r w:rsidRPr="00562419">
        <w:rPr>
          <w:lang w:val="pt-BR"/>
        </w:rPr>
        <w:t xml:space="preserve">Declaraţie privind dotările specifice, utilajul şi echipamentul necesar pentru îndeplinirea corespunzătoare a contractului 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pt-BR"/>
        </w:rPr>
      </w:pPr>
      <w:r w:rsidRPr="00562419">
        <w:rPr>
          <w:lang w:val="pt-BR"/>
        </w:rPr>
        <w:t>Declaraţie privind personalul de specialitate propus pentru implementarea contractului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pt-BR"/>
        </w:rPr>
      </w:pPr>
      <w:r w:rsidRPr="00562419">
        <w:rPr>
          <w:lang w:val="pt-BR"/>
        </w:rPr>
        <w:t>Lista subcontractanților şi partea/părţile din contract care sunt îndeplinite de aceştea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pt-BR"/>
        </w:rPr>
      </w:pPr>
      <w:r w:rsidRPr="00562419">
        <w:rPr>
          <w:lang w:val="pt-BR"/>
        </w:rPr>
        <w:t>Informaţii privind asocierea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>Angajament terţ susţinător financiar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>Angajament privind susţinerea tehnică și profesională a ofertantului/grupului de operatori economici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>Declaraţie terţ susţinător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>Declaraţie terţ susţinător profesional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>Aviz pentru participare la licitațiile publice de lucrări din domeniul construcțiilor și instalațiilor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>Ultimul raport financiar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>Dovada de resurse financiare: cel puțin 20% din valoarea ofertei, disponibili în contul bancar al întreprinderii sau prin linia de creditare cu bani disponibili la zi, confirmate prin documente bancare.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>Informație despre ofertant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 w:firstLine="0"/>
        <w:rPr>
          <w:lang w:val="ro-RO"/>
        </w:rPr>
      </w:pPr>
      <w:r w:rsidRPr="00562419">
        <w:rPr>
          <w:lang w:val="ro-RO"/>
        </w:rPr>
        <w:t>Copia certificatului de înregistrare</w:t>
      </w:r>
    </w:p>
    <w:p w:rsidR="00113D53" w:rsidRPr="00562419" w:rsidRDefault="00113D53" w:rsidP="00562419">
      <w:pPr>
        <w:pStyle w:val="a0"/>
        <w:tabs>
          <w:tab w:val="left" w:pos="-284"/>
          <w:tab w:val="left" w:pos="426"/>
        </w:tabs>
        <w:ind w:left="-284"/>
        <w:rPr>
          <w:lang w:val="ro-RO"/>
        </w:rPr>
      </w:pPr>
      <w:r w:rsidRPr="00562419">
        <w:rPr>
          <w:lang w:val="ro-RO"/>
        </w:rPr>
        <w:t xml:space="preserve">      Cifra medie anuală de afaceri în ultimii 3 ani</w:t>
      </w:r>
    </w:p>
    <w:p w:rsidR="00113D53" w:rsidRPr="00562419" w:rsidRDefault="00113D53" w:rsidP="00562419">
      <w:pPr>
        <w:ind w:firstLine="709"/>
        <w:jc w:val="both"/>
        <w:rPr>
          <w:sz w:val="24"/>
          <w:szCs w:val="24"/>
          <w:lang w:val="ro-RO"/>
        </w:rPr>
      </w:pPr>
    </w:p>
    <w:p w:rsidR="00113D53" w:rsidRPr="00562419" w:rsidRDefault="00113D53" w:rsidP="00562419">
      <w:pPr>
        <w:ind w:firstLine="709"/>
        <w:jc w:val="both"/>
        <w:rPr>
          <w:sz w:val="24"/>
          <w:szCs w:val="24"/>
          <w:lang w:val="pt-BR"/>
        </w:rPr>
      </w:pPr>
    </w:p>
    <w:p w:rsidR="00113D53" w:rsidRPr="00562419" w:rsidRDefault="00113D53" w:rsidP="00562419">
      <w:pPr>
        <w:ind w:firstLine="709"/>
        <w:jc w:val="both"/>
        <w:rPr>
          <w:sz w:val="24"/>
          <w:szCs w:val="24"/>
          <w:lang w:val="pt-BR"/>
        </w:rPr>
      </w:pPr>
    </w:p>
    <w:p w:rsidR="00113D53" w:rsidRPr="00562419" w:rsidRDefault="00113D53" w:rsidP="00562419">
      <w:pPr>
        <w:ind w:firstLine="709"/>
        <w:jc w:val="both"/>
        <w:rPr>
          <w:sz w:val="24"/>
          <w:szCs w:val="24"/>
          <w:lang w:val="pt-BR"/>
        </w:rPr>
      </w:pPr>
    </w:p>
    <w:p w:rsidR="00113D53" w:rsidRPr="00562419" w:rsidRDefault="00113D53" w:rsidP="00562419">
      <w:pPr>
        <w:ind w:firstLine="709"/>
        <w:jc w:val="both"/>
        <w:rPr>
          <w:sz w:val="24"/>
          <w:szCs w:val="24"/>
          <w:lang w:val="pt-BR"/>
        </w:rPr>
      </w:pPr>
      <w:r w:rsidRPr="00562419">
        <w:rPr>
          <w:sz w:val="24"/>
          <w:szCs w:val="24"/>
          <w:lang w:val="pt-BR"/>
        </w:rPr>
        <w:t>------------------------</w:t>
      </w:r>
    </w:p>
    <w:p w:rsidR="00113D53" w:rsidRPr="00562419" w:rsidRDefault="00113D53" w:rsidP="00562419">
      <w:pPr>
        <w:ind w:firstLine="709"/>
        <w:jc w:val="both"/>
        <w:rPr>
          <w:sz w:val="24"/>
          <w:szCs w:val="24"/>
          <w:lang w:val="pt-BR"/>
        </w:rPr>
      </w:pPr>
      <w:r w:rsidRPr="00562419">
        <w:rPr>
          <w:i/>
          <w:iCs/>
          <w:sz w:val="24"/>
          <w:szCs w:val="24"/>
          <w:lang w:val="pt-BR"/>
        </w:rPr>
        <w:t>Notă: Prezentul model al caietului de sarcini este orientativ şi poate fi completat sau modificat, precizat de către autoritatea contractantă, în funcţie de tipul şi specificul lucrărilor.</w:t>
      </w:r>
    </w:p>
    <w:p w:rsidR="00113D53" w:rsidRPr="00562419" w:rsidRDefault="00113D53" w:rsidP="00562419">
      <w:pPr>
        <w:ind w:firstLine="709"/>
        <w:jc w:val="both"/>
        <w:rPr>
          <w:sz w:val="24"/>
          <w:szCs w:val="24"/>
          <w:lang w:val="pt-BR"/>
        </w:rPr>
      </w:pPr>
      <w:r w:rsidRPr="00562419">
        <w:rPr>
          <w:sz w:val="24"/>
          <w:szCs w:val="24"/>
          <w:lang w:val="pt-BR"/>
        </w:rPr>
        <w:t> </w:t>
      </w:r>
    </w:p>
    <w:p w:rsidR="00113D53" w:rsidRPr="00562419" w:rsidRDefault="00113D53" w:rsidP="00562419">
      <w:pPr>
        <w:ind w:firstLine="709"/>
        <w:jc w:val="both"/>
        <w:rPr>
          <w:bCs/>
          <w:sz w:val="24"/>
          <w:szCs w:val="24"/>
          <w:lang w:val="pt-BR"/>
        </w:rPr>
      </w:pPr>
      <w:r w:rsidRPr="00562419">
        <w:rPr>
          <w:bCs/>
          <w:sz w:val="24"/>
          <w:szCs w:val="24"/>
          <w:lang w:val="pt-BR"/>
        </w:rPr>
        <w:t xml:space="preserve"> </w:t>
      </w:r>
    </w:p>
    <w:p w:rsidR="00113D53" w:rsidRPr="00562419" w:rsidRDefault="00113D53" w:rsidP="00562419">
      <w:pPr>
        <w:ind w:firstLine="709"/>
        <w:jc w:val="both"/>
        <w:rPr>
          <w:bCs/>
          <w:sz w:val="24"/>
          <w:szCs w:val="24"/>
          <w:lang w:val="pt-BR"/>
        </w:rPr>
      </w:pPr>
    </w:p>
    <w:p w:rsidR="00113D53" w:rsidRPr="00562419" w:rsidRDefault="00113D53" w:rsidP="00562419">
      <w:pPr>
        <w:ind w:firstLine="709"/>
        <w:jc w:val="both"/>
        <w:rPr>
          <w:sz w:val="24"/>
          <w:szCs w:val="24"/>
          <w:lang w:val="pt-BR"/>
        </w:rPr>
      </w:pPr>
      <w:r w:rsidRPr="00562419">
        <w:rPr>
          <w:bCs/>
          <w:sz w:val="24"/>
          <w:szCs w:val="24"/>
          <w:lang w:val="pt-BR"/>
        </w:rPr>
        <w:t xml:space="preserve">Autoritatea contractantă </w:t>
      </w:r>
      <w:r w:rsidRPr="00562419">
        <w:rPr>
          <w:sz w:val="24"/>
          <w:szCs w:val="24"/>
          <w:lang w:val="pt-BR"/>
        </w:rPr>
        <w:t> ___________              </w:t>
      </w:r>
      <w:r w:rsidRPr="00562419">
        <w:rPr>
          <w:bCs/>
          <w:sz w:val="24"/>
          <w:szCs w:val="24"/>
          <w:lang w:val="pt-BR"/>
        </w:rPr>
        <w:t>Data</w:t>
      </w:r>
      <w:r w:rsidRPr="00562419">
        <w:rPr>
          <w:sz w:val="24"/>
          <w:szCs w:val="24"/>
          <w:lang w:val="pt-BR"/>
        </w:rPr>
        <w:t xml:space="preserve"> "____"__________________</w:t>
      </w:r>
    </w:p>
    <w:p w:rsidR="00113D53" w:rsidRPr="00562419" w:rsidRDefault="00113D53" w:rsidP="00562419">
      <w:pPr>
        <w:jc w:val="both"/>
        <w:rPr>
          <w:sz w:val="24"/>
          <w:szCs w:val="24"/>
          <w:lang w:val="pt-BR"/>
        </w:rPr>
      </w:pPr>
    </w:p>
    <w:p w:rsidR="00113D53" w:rsidRPr="00562419" w:rsidRDefault="00113D53" w:rsidP="00562419">
      <w:pPr>
        <w:jc w:val="both"/>
        <w:rPr>
          <w:b/>
          <w:sz w:val="24"/>
          <w:szCs w:val="24"/>
          <w:lang w:val="pt-BR"/>
        </w:rPr>
      </w:pPr>
    </w:p>
    <w:p w:rsidR="00113D53" w:rsidRPr="00562419" w:rsidRDefault="00113D53" w:rsidP="00562419">
      <w:pPr>
        <w:jc w:val="both"/>
        <w:rPr>
          <w:b/>
          <w:sz w:val="24"/>
          <w:szCs w:val="24"/>
          <w:lang w:val="pt-BR"/>
        </w:rPr>
      </w:pPr>
    </w:p>
    <w:p w:rsidR="00113D53" w:rsidRPr="00562419" w:rsidRDefault="00113D53" w:rsidP="00562419">
      <w:pPr>
        <w:jc w:val="both"/>
        <w:rPr>
          <w:b/>
          <w:lang w:val="pt-BR"/>
        </w:rPr>
      </w:pPr>
    </w:p>
    <w:p w:rsidR="00113D53" w:rsidRPr="00AF331E" w:rsidRDefault="00113D53" w:rsidP="008B47FF">
      <w:pPr>
        <w:ind w:right="567"/>
        <w:jc w:val="center"/>
        <w:rPr>
          <w:b/>
          <w:bCs/>
          <w:sz w:val="28"/>
          <w:szCs w:val="28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Pr="004B67D6" w:rsidRDefault="00113D53" w:rsidP="004B67D6">
      <w:pPr>
        <w:pStyle w:val="Heading3"/>
        <w:keepNext w:val="0"/>
        <w:tabs>
          <w:tab w:val="left" w:pos="360"/>
          <w:tab w:val="left" w:pos="1134"/>
        </w:tabs>
        <w:spacing w:before="0" w:after="120"/>
        <w:ind w:left="-360"/>
        <w:jc w:val="center"/>
        <w:rPr>
          <w:rFonts w:ascii="Times New Roman" w:hAnsi="Times New Roman"/>
          <w:lang w:val="pt-BR"/>
        </w:rPr>
      </w:pPr>
      <w:r w:rsidRPr="004B67D6">
        <w:rPr>
          <w:rFonts w:ascii="Times New Roman" w:hAnsi="Times New Roman"/>
          <w:lang w:val="pt-BR"/>
        </w:rPr>
        <w:t>Formularul de deviz nr.1 – Lista cu cantitățile de lucrări</w:t>
      </w:r>
    </w:p>
    <w:p w:rsidR="00113D53" w:rsidRPr="004B67D6" w:rsidRDefault="00113D53" w:rsidP="004B67D6">
      <w:pPr>
        <w:ind w:firstLine="709"/>
        <w:jc w:val="both"/>
        <w:rPr>
          <w:b/>
          <w:lang w:val="pt-BR"/>
        </w:rPr>
      </w:pPr>
    </w:p>
    <w:p w:rsidR="00113D53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p w:rsidR="00113D53" w:rsidRPr="00AF331E" w:rsidRDefault="00113D53" w:rsidP="001F276C">
      <w:pPr>
        <w:ind w:right="567"/>
        <w:rPr>
          <w:b/>
          <w:bCs/>
          <w:sz w:val="24"/>
          <w:szCs w:val="24"/>
          <w:lang w:val="pt-BR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113D53" w:rsidRPr="008B47F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3D53" w:rsidRPr="008B47FF" w:rsidRDefault="00113D5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113D53" w:rsidRPr="008B47FF" w:rsidRDefault="00113D5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3D53" w:rsidRPr="008B47FF" w:rsidRDefault="00113D5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3D53" w:rsidRPr="008B47FF" w:rsidRDefault="00113D5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113D53" w:rsidRPr="006D228E" w:rsidRDefault="00113D53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113D53" w:rsidRPr="008B47FF" w:rsidRDefault="00113D53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113D53" w:rsidRPr="008B47FF" w:rsidTr="00BD7BB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3D53" w:rsidRPr="008B47FF" w:rsidRDefault="00113D5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3D53" w:rsidRPr="008B47FF" w:rsidRDefault="00113D5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3D53" w:rsidRPr="008B47FF" w:rsidRDefault="00113D5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13D53" w:rsidRPr="00027881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113D53" w:rsidRPr="008B47FF" w:rsidTr="00BD7BB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3D53" w:rsidRPr="008B47FF" w:rsidRDefault="00113D5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3D53" w:rsidRPr="008B47FF" w:rsidRDefault="00113D5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3D53" w:rsidRPr="007F2714" w:rsidRDefault="00113D53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renovare a acoperisului</w:t>
            </w:r>
          </w:p>
          <w:p w:rsidR="00113D53" w:rsidRPr="00B40365" w:rsidRDefault="00113D53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RCsI41B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Demontarea elementelor de acoperis - invelitori din tabla, asbociment, PVC, carton, pinza, stuf, etc, inclusiv tunsul tablei recuperabile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338,00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Tinichigiu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0,5600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974C18" w:rsidRDefault="00113D53" w:rsidP="00151D87">
            <w:pPr>
              <w:rPr>
                <w:sz w:val="16"/>
                <w:szCs w:val="16"/>
                <w:lang w:val="pt-BR"/>
              </w:rPr>
            </w:pPr>
            <w:r w:rsidRPr="00974C18">
              <w:rPr>
                <w:sz w:val="16"/>
                <w:szCs w:val="16"/>
                <w:lang w:val="pt-BR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RCsO56C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Demontari: captuseli la pereti din lemn, asbociment, PFL, PAS etc. la pereti sau tavane suspendate etc.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66,00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CC02K1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 xml:space="preserve">Armaturi din otel beton OB 37 fasonate in ateliere de santier, cu diametrul barelor pina la </w:t>
            </w:r>
            <w:smartTag w:uri="urn:schemas-microsoft-com:office:smarttags" w:element="metricconverter">
              <w:smartTagPr>
                <w:attr w:name="ProductID" w:val="3 mm"/>
              </w:smartTagPr>
              <w:r w:rsidRPr="00AF331E">
                <w:rPr>
                  <w:sz w:val="24"/>
                  <w:szCs w:val="24"/>
                  <w:lang w:val="pt-BR"/>
                </w:rPr>
                <w:t>8 mm</w:t>
              </w:r>
            </w:smartTag>
            <w:r w:rsidRPr="00AF331E">
              <w:rPr>
                <w:sz w:val="24"/>
                <w:szCs w:val="24"/>
                <w:lang w:val="pt-BR"/>
              </w:rPr>
              <w:t xml:space="preserve"> inclusiv, si montate  in  grinzi si stilpi, la inaltimi mai mari de </w:t>
            </w:r>
            <w:smartTag w:uri="urn:schemas-microsoft-com:office:smarttags" w:element="metricconverter">
              <w:smartTagPr>
                <w:attr w:name="ProductID" w:val="3 mm"/>
              </w:smartTagPr>
              <w:r w:rsidRPr="00AF331E">
                <w:rPr>
                  <w:sz w:val="24"/>
                  <w:szCs w:val="24"/>
                  <w:lang w:val="pt-BR"/>
                </w:rPr>
                <w:t>35 m</w:t>
              </w:r>
            </w:smartTag>
            <w:r w:rsidRPr="00AF331E">
              <w:rPr>
                <w:sz w:val="24"/>
                <w:szCs w:val="24"/>
                <w:lang w:val="pt-BR"/>
              </w:rPr>
              <w:t>, exclusiv constructiile executate cu cofraje glisante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243,80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974C18" w:rsidRDefault="00113D53" w:rsidP="00151D87">
            <w:pPr>
              <w:rPr>
                <w:sz w:val="16"/>
                <w:szCs w:val="16"/>
                <w:lang w:val="pt-BR"/>
              </w:rPr>
            </w:pPr>
            <w:r w:rsidRPr="00974C18">
              <w:rPr>
                <w:sz w:val="16"/>
                <w:szCs w:val="16"/>
                <w:lang w:val="pt-BR"/>
              </w:rPr>
              <w:t xml:space="preserve">Otel beton OB 37 diam. mai mic sau egal de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974C18">
                <w:rPr>
                  <w:sz w:val="16"/>
                  <w:szCs w:val="16"/>
                  <w:lang w:val="pt-BR"/>
                </w:rPr>
                <w:t>8 mm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0,00115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B40365" w:rsidRDefault="00113D53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Armaturi din otel beton PC 52  fasonate in ateliere de santier si montate cu diametrul barelor de </w:t>
            </w:r>
            <w:smartTag w:uri="urn:schemas-microsoft-com:office:smarttags" w:element="metricconverter">
              <w:smartTagPr>
                <w:attr w:name="ProductID" w:val="3 mm"/>
              </w:smartTagPr>
              <w:r w:rsidRPr="00B40365">
                <w:rPr>
                  <w:sz w:val="24"/>
                  <w:szCs w:val="24"/>
                  <w:lang w:val="en-US"/>
                </w:rPr>
                <w:t>12 mm</w:t>
              </w:r>
            </w:smartTag>
            <w:r w:rsidRPr="00B40365">
              <w:rPr>
                <w:sz w:val="24"/>
                <w:szCs w:val="24"/>
                <w:lang w:val="en-US"/>
              </w:rPr>
              <w:t xml:space="preserve"> inclusiv in fundatii continue si radiere</w:t>
            </w:r>
          </w:p>
          <w:p w:rsidR="00113D53" w:rsidRPr="00B40365" w:rsidRDefault="00113D53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510,90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0,0540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2710602200000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974C18" w:rsidRDefault="00113D53" w:rsidP="00151D87">
            <w:pPr>
              <w:rPr>
                <w:sz w:val="16"/>
                <w:szCs w:val="16"/>
                <w:lang w:val="pt-BR"/>
              </w:rPr>
            </w:pPr>
            <w:r w:rsidRPr="00974C18">
              <w:rPr>
                <w:sz w:val="16"/>
                <w:szCs w:val="16"/>
                <w:lang w:val="pt-BR"/>
              </w:rPr>
              <w:t xml:space="preserve">Otel beton PC 52  diam mai mare de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974C18">
                <w:rPr>
                  <w:sz w:val="16"/>
                  <w:szCs w:val="16"/>
                  <w:lang w:val="pt-BR"/>
                </w:rPr>
                <w:t>8 mm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CB02A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112,80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Saibe uzuale M 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Piulite uzuale patrate M 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974C18" w:rsidRDefault="00113D53" w:rsidP="00151D87">
            <w:pPr>
              <w:rPr>
                <w:sz w:val="16"/>
                <w:szCs w:val="16"/>
                <w:lang w:val="pt-BR"/>
              </w:rPr>
            </w:pPr>
            <w:r w:rsidRPr="00974C18">
              <w:rPr>
                <w:sz w:val="16"/>
                <w:szCs w:val="16"/>
                <w:lang w:val="pt-BR"/>
              </w:rPr>
              <w:t xml:space="preserve">Suruburi uzuale patrate M 10 x </w:t>
            </w:r>
            <w:smartTag w:uri="urn:schemas-microsoft-com:office:smarttags" w:element="metricconverter">
              <w:smartTagPr>
                <w:attr w:name="ProductID" w:val="140 mm"/>
              </w:smartTagPr>
              <w:r w:rsidRPr="00974C18">
                <w:rPr>
                  <w:sz w:val="16"/>
                  <w:szCs w:val="16"/>
                  <w:lang w:val="pt-BR"/>
                </w:rPr>
                <w:t>140 mm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974C18" w:rsidRDefault="00113D53" w:rsidP="00151D87">
            <w:pPr>
              <w:rPr>
                <w:sz w:val="16"/>
                <w:szCs w:val="16"/>
                <w:lang w:val="pt-BR"/>
              </w:rPr>
            </w:pPr>
            <w:r w:rsidRPr="00974C18">
              <w:rPr>
                <w:sz w:val="16"/>
                <w:szCs w:val="16"/>
                <w:lang w:val="pt-BR"/>
              </w:rPr>
              <w:t xml:space="preserve">Sirma neagra moale d = </w:t>
            </w:r>
            <w:smartTag w:uri="urn:schemas-microsoft-com:office:smarttags" w:element="metricconverter">
              <w:smartTagPr>
                <w:attr w:name="ProductID" w:val="2,5 mm"/>
              </w:smartTagPr>
              <w:r w:rsidRPr="00974C18">
                <w:rPr>
                  <w:sz w:val="16"/>
                  <w:szCs w:val="16"/>
                  <w:lang w:val="pt-BR"/>
                </w:rPr>
                <w:t>2,5 mm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2020212928347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974C18" w:rsidRDefault="00113D53" w:rsidP="00151D87">
            <w:pPr>
              <w:rPr>
                <w:sz w:val="16"/>
                <w:szCs w:val="16"/>
                <w:lang w:val="pt-BR"/>
              </w:rPr>
            </w:pPr>
            <w:r w:rsidRPr="00974C18">
              <w:rPr>
                <w:sz w:val="16"/>
                <w:szCs w:val="16"/>
                <w:lang w:val="pt-BR"/>
              </w:rPr>
              <w:t xml:space="preserve">Panou de cofraj tip P fag  g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974C18">
                <w:rPr>
                  <w:sz w:val="16"/>
                  <w:szCs w:val="16"/>
                  <w:lang w:val="pt-BR"/>
                </w:rPr>
                <w:t>15 mm</w:t>
              </w:r>
            </w:smartTag>
            <w:r w:rsidRPr="00974C18">
              <w:rPr>
                <w:sz w:val="16"/>
                <w:szCs w:val="16"/>
                <w:lang w:val="pt-B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0,0035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0,0005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CA05J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 xml:space="preserve">Beton turnat in ziduri, pereti, diafragme drepte, si la diverse constructii speciale, situate peste cota zero, la inaltimi pina la </w:t>
            </w:r>
            <w:smartTag w:uri="urn:schemas-microsoft-com:office:smarttags" w:element="metricconverter">
              <w:smartTagPr>
                <w:attr w:name="ProductID" w:val="3 mm"/>
              </w:smartTagPr>
              <w:r w:rsidRPr="00AF331E">
                <w:rPr>
                  <w:sz w:val="24"/>
                  <w:szCs w:val="24"/>
                  <w:lang w:val="pt-BR"/>
                </w:rPr>
                <w:t>35 m</w:t>
              </w:r>
            </w:smartTag>
            <w:r w:rsidRPr="00AF331E">
              <w:rPr>
                <w:sz w:val="24"/>
                <w:szCs w:val="24"/>
                <w:lang w:val="pt-BR"/>
              </w:rPr>
              <w:t xml:space="preserve"> inclusiv, preparat cu centrala de betoane sau beton marfa conf. art.CA01 si turnarea cu pompa, beton armat clasa...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22,56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Beton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2410520006800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Autopompa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CB14A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 xml:space="preserve">Schela metalica tubulara pentru lucrari pe suprafete verticale la inaltimi pina la </w:t>
            </w:r>
            <w:smartTag w:uri="urn:schemas-microsoft-com:office:smarttags" w:element="metricconverter">
              <w:smartTagPr>
                <w:attr w:name="ProductID" w:val="3 mm"/>
              </w:smartTagPr>
              <w:r w:rsidRPr="00AF331E">
                <w:rPr>
                  <w:sz w:val="24"/>
                  <w:szCs w:val="24"/>
                  <w:lang w:val="pt-BR"/>
                </w:rPr>
                <w:t>30 m</w:t>
              </w:r>
            </w:smartTag>
            <w:r w:rsidRPr="00AF331E">
              <w:rPr>
                <w:sz w:val="24"/>
                <w:szCs w:val="24"/>
                <w:lang w:val="pt-BR"/>
              </w:rPr>
              <w:t xml:space="preserve"> inclusiv, cu imobilizarea schelei timp de 25 zile (200 ore)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272,00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2B0766" w:rsidRDefault="00113D53" w:rsidP="00151D87">
            <w:pPr>
              <w:rPr>
                <w:sz w:val="16"/>
                <w:szCs w:val="16"/>
                <w:lang w:val="pt-BR"/>
              </w:rPr>
            </w:pPr>
            <w:r w:rsidRPr="002B0766">
              <w:rPr>
                <w:sz w:val="16"/>
                <w:szCs w:val="16"/>
                <w:lang w:val="pt-BR"/>
              </w:rPr>
              <w:t>Schela metalica tubulara de exterior S=640 mp, G=13,5 t (0,021t/m2)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4,5000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CE26A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Sarpanta simpla de lemn de rasinoase, rezemata direct pe ziduri, compusa din pane si capriori, pt. invelitori de carton bitumat sau tabla, cu 1 sau 2 pante, executate pe suprafete peste 25 mp, la un punct de lucru, inclusiv fieraria de ancorare si prindere: din lemn ecarisat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338,00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2010212913420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Grinzi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2010102906900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Rigle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2874115850000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Buloane  M 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Piulita  M20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2874125881229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Saiba plata  M 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0,1310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2874115802561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Surub  M 12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2874115840479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Piulita M12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2874125881265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Saibe uzuale plate M 12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0,1380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A356A0" w:rsidRDefault="00113D53" w:rsidP="00151D87">
            <w:pPr>
              <w:rPr>
                <w:sz w:val="16"/>
                <w:szCs w:val="16"/>
                <w:lang w:val="pt-BR"/>
              </w:rPr>
            </w:pPr>
            <w:r w:rsidRPr="00A356A0">
              <w:rPr>
                <w:sz w:val="16"/>
                <w:szCs w:val="16"/>
                <w:lang w:val="pt-BR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CE40A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Montarea elementelor scheletului din grinzi (bare) cu tratament antiseptic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2,38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28741158254550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971C42" w:rsidRDefault="00113D53" w:rsidP="00151D87">
            <w:pPr>
              <w:rPr>
                <w:sz w:val="16"/>
                <w:szCs w:val="16"/>
                <w:lang w:val="pt-BR"/>
              </w:rPr>
            </w:pPr>
            <w:r w:rsidRPr="00971C42">
              <w:rPr>
                <w:sz w:val="16"/>
                <w:szCs w:val="16"/>
                <w:lang w:val="pt-BR"/>
              </w:rPr>
              <w:t>Buloane de constructii cu piulite si saibe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7,5000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20101029069611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Scanduri brute,  calit 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971C42" w:rsidRDefault="00113D53" w:rsidP="00151D87">
            <w:pPr>
              <w:rPr>
                <w:sz w:val="16"/>
                <w:szCs w:val="16"/>
                <w:lang w:val="pt-BR"/>
              </w:rPr>
            </w:pPr>
            <w:r w:rsidRPr="00971C42">
              <w:rPr>
                <w:sz w:val="16"/>
                <w:szCs w:val="16"/>
                <w:lang w:val="pt-BR"/>
              </w:rPr>
              <w:t xml:space="preserve">Grinzi ecarisate de rasinoase de </w:t>
            </w:r>
            <w:r w:rsidRPr="004A6B3E">
              <w:rPr>
                <w:sz w:val="16"/>
                <w:szCs w:val="16"/>
                <w:lang w:val="en-US"/>
              </w:rPr>
              <w:t>б</w:t>
            </w:r>
            <w:r w:rsidRPr="00971C42">
              <w:rPr>
                <w:sz w:val="16"/>
                <w:szCs w:val="16"/>
                <w:lang w:val="pt-BR"/>
              </w:rPr>
              <w:t>=100,125 mm, calit,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0,9300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20101029041691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36760B" w:rsidRDefault="00113D53" w:rsidP="00151D87">
            <w:pPr>
              <w:rPr>
                <w:sz w:val="16"/>
                <w:szCs w:val="16"/>
                <w:lang w:val="pt-BR"/>
              </w:rPr>
            </w:pPr>
            <w:r w:rsidRPr="0036760B">
              <w:rPr>
                <w:sz w:val="16"/>
                <w:szCs w:val="16"/>
                <w:lang w:val="pt-BR"/>
              </w:rPr>
              <w:t xml:space="preserve">Dulapuri  ecarisati de rasinnoase </w:t>
            </w:r>
            <w:r w:rsidRPr="004A6B3E">
              <w:rPr>
                <w:sz w:val="16"/>
                <w:szCs w:val="16"/>
                <w:lang w:val="en-US"/>
              </w:rPr>
              <w:t>б</w:t>
            </w:r>
            <w:r w:rsidRPr="0036760B">
              <w:rPr>
                <w:sz w:val="16"/>
                <w:szCs w:val="16"/>
                <w:lang w:val="pt-BR"/>
              </w:rPr>
              <w:t xml:space="preserve"> = 44</w:t>
            </w:r>
            <w:r w:rsidRPr="004A6B3E">
              <w:rPr>
                <w:sz w:val="16"/>
                <w:szCs w:val="16"/>
                <w:lang w:val="en-US"/>
              </w:rPr>
              <w:t>мм</w:t>
            </w:r>
            <w:r w:rsidRPr="0036760B">
              <w:rPr>
                <w:sz w:val="16"/>
                <w:szCs w:val="16"/>
                <w:lang w:val="pt-BR"/>
              </w:rPr>
              <w:t xml:space="preserve"> calit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Piese forjate  din semifabricate masa </w:t>
            </w:r>
            <w:smartTag w:uri="urn:schemas-microsoft-com:office:smarttags" w:element="metricconverter">
              <w:smartTagPr>
                <w:attr w:name="ProductID" w:val="1,8 kg"/>
              </w:smartTagPr>
              <w:r w:rsidRPr="004A6B3E">
                <w:rPr>
                  <w:sz w:val="16"/>
                  <w:szCs w:val="16"/>
                  <w:lang w:val="en-US"/>
                </w:rPr>
                <w:t>1,8 kg</w:t>
              </w:r>
            </w:smartTag>
            <w:r w:rsidRPr="004A6B3E">
              <w:rPr>
                <w:sz w:val="16"/>
                <w:szCs w:val="16"/>
                <w:lang w:val="en-US"/>
              </w:rPr>
              <w:t xml:space="preserve"> (Поковки)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3,4000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3,0100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Gudron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2,5800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Carton gudronat  (толь)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36760B" w:rsidRDefault="00113D53" w:rsidP="00151D87">
            <w:pPr>
              <w:rPr>
                <w:sz w:val="16"/>
                <w:szCs w:val="16"/>
                <w:lang w:val="pt-BR"/>
              </w:rPr>
            </w:pPr>
            <w:r w:rsidRPr="0036760B">
              <w:rPr>
                <w:sz w:val="16"/>
                <w:szCs w:val="16"/>
                <w:lang w:val="pt-BR"/>
              </w:rPr>
              <w:t xml:space="preserve">Fierastrau mecanic cu lant de 2,2 kw, 3 cp (Drujba, </w:t>
            </w:r>
            <w:r w:rsidRPr="004A6B3E">
              <w:rPr>
                <w:sz w:val="16"/>
                <w:szCs w:val="16"/>
                <w:lang w:val="en-US"/>
              </w:rPr>
              <w:t>бензопила</w:t>
            </w:r>
            <w:r w:rsidRPr="0036760B">
              <w:rPr>
                <w:sz w:val="16"/>
                <w:szCs w:val="16"/>
                <w:lang w:val="pt-BR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0,3300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29405200076091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36760B" w:rsidRDefault="00113D53" w:rsidP="00151D87">
            <w:pPr>
              <w:rPr>
                <w:sz w:val="16"/>
                <w:szCs w:val="16"/>
                <w:lang w:val="pt-BR"/>
              </w:rPr>
            </w:pPr>
            <w:r w:rsidRPr="0036760B">
              <w:rPr>
                <w:sz w:val="16"/>
                <w:szCs w:val="16"/>
                <w:lang w:val="pt-BR"/>
              </w:rPr>
              <w:t>Masina de gaurit electrica (</w:t>
            </w:r>
            <w:r w:rsidRPr="004A6B3E">
              <w:rPr>
                <w:sz w:val="16"/>
                <w:szCs w:val="16"/>
                <w:lang w:val="en-US"/>
              </w:rPr>
              <w:t>дрель</w:t>
            </w:r>
            <w:r w:rsidRPr="0036760B">
              <w:rPr>
                <w:sz w:val="16"/>
                <w:szCs w:val="16"/>
                <w:lang w:val="pt-BR"/>
              </w:rPr>
              <w:t xml:space="preserve"> </w:t>
            </w:r>
            <w:r w:rsidRPr="004A6B3E">
              <w:rPr>
                <w:sz w:val="16"/>
                <w:szCs w:val="16"/>
                <w:lang w:val="en-US"/>
              </w:rPr>
              <w:t>электрическая</w:t>
            </w:r>
            <w:r w:rsidRPr="0036760B">
              <w:rPr>
                <w:sz w:val="16"/>
                <w:szCs w:val="16"/>
                <w:lang w:val="pt-BR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0,2300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CE41A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B40365" w:rsidRDefault="00113D53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capriorilor cu tratament antiseptic </w:t>
            </w:r>
          </w:p>
          <w:p w:rsidR="00113D53" w:rsidRPr="00B40365" w:rsidRDefault="00113D53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3,15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2,4100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20101029087372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36760B" w:rsidRDefault="00113D53" w:rsidP="00151D87">
            <w:pPr>
              <w:rPr>
                <w:sz w:val="16"/>
                <w:szCs w:val="16"/>
                <w:lang w:val="pt-BR"/>
              </w:rPr>
            </w:pPr>
            <w:r w:rsidRPr="0036760B">
              <w:rPr>
                <w:sz w:val="16"/>
                <w:szCs w:val="16"/>
                <w:lang w:val="pt-BR"/>
              </w:rPr>
              <w:t xml:space="preserve">Grinzi ecarisate de rasinoase  </w:t>
            </w:r>
            <w:r w:rsidRPr="004A6B3E">
              <w:rPr>
                <w:sz w:val="16"/>
                <w:szCs w:val="16"/>
                <w:lang w:val="en-US"/>
              </w:rPr>
              <w:t>б</w:t>
            </w:r>
            <w:r w:rsidRPr="0036760B">
              <w:rPr>
                <w:sz w:val="16"/>
                <w:szCs w:val="16"/>
                <w:lang w:val="pt-BR"/>
              </w:rPr>
              <w:t>=40-75</w:t>
            </w:r>
            <w:r w:rsidRPr="004A6B3E">
              <w:rPr>
                <w:sz w:val="16"/>
                <w:szCs w:val="16"/>
                <w:lang w:val="en-US"/>
              </w:rPr>
              <w:t>мм</w:t>
            </w:r>
            <w:r w:rsidRPr="0036760B">
              <w:rPr>
                <w:sz w:val="16"/>
                <w:szCs w:val="16"/>
                <w:lang w:val="pt-BR"/>
              </w:rPr>
              <w:t xml:space="preserve"> calit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36760B" w:rsidRDefault="00113D53" w:rsidP="00151D87">
            <w:pPr>
              <w:rPr>
                <w:sz w:val="16"/>
                <w:szCs w:val="16"/>
                <w:lang w:val="pt-BR"/>
              </w:rPr>
            </w:pPr>
            <w:r w:rsidRPr="0036760B">
              <w:rPr>
                <w:sz w:val="16"/>
                <w:szCs w:val="16"/>
                <w:lang w:val="pt-BR"/>
              </w:rPr>
              <w:t xml:space="preserve">Grinzi ecarisate de rasinoase de </w:t>
            </w:r>
            <w:r w:rsidRPr="004A6B3E">
              <w:rPr>
                <w:sz w:val="16"/>
                <w:szCs w:val="16"/>
                <w:lang w:val="en-US"/>
              </w:rPr>
              <w:t>б</w:t>
            </w:r>
            <w:r w:rsidRPr="0036760B">
              <w:rPr>
                <w:sz w:val="16"/>
                <w:szCs w:val="16"/>
                <w:lang w:val="pt-BR"/>
              </w:rPr>
              <w:t>=100,125 mm, calit,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20101029041692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333C5C" w:rsidRDefault="00113D53" w:rsidP="00151D87">
            <w:pPr>
              <w:rPr>
                <w:sz w:val="16"/>
                <w:szCs w:val="16"/>
                <w:lang w:val="pt-BR"/>
              </w:rPr>
            </w:pPr>
            <w:r w:rsidRPr="00333C5C">
              <w:rPr>
                <w:sz w:val="16"/>
                <w:szCs w:val="16"/>
                <w:lang w:val="pt-BR"/>
              </w:rPr>
              <w:t>Dulapuri  ecarisati de rasinnoase calit a 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0,8300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7,2000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27106020001211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Otel beton laminat la cald in colaci D = 6,3 - 6,5mm   (катанка горячекатанная в мотках Д=6,3 - 6,5 мм)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4,3800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Carton gudronat  (толь)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3,3800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1,9600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Piese forjate  din semifabricate masa 1,8 kg (Поковки)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38,0000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333C5C" w:rsidRDefault="00113D53" w:rsidP="00151D87">
            <w:pPr>
              <w:rPr>
                <w:sz w:val="16"/>
                <w:szCs w:val="16"/>
                <w:lang w:val="pt-BR"/>
              </w:rPr>
            </w:pPr>
            <w:r w:rsidRPr="00333C5C">
              <w:rPr>
                <w:sz w:val="16"/>
                <w:szCs w:val="16"/>
                <w:lang w:val="pt-BR"/>
              </w:rPr>
              <w:t xml:space="preserve">Fierastrau mecanic cu lant de 2,2 kw, 3 cp (Drujba, </w:t>
            </w:r>
            <w:r w:rsidRPr="004A6B3E">
              <w:rPr>
                <w:sz w:val="16"/>
                <w:szCs w:val="16"/>
                <w:lang w:val="en-US"/>
              </w:rPr>
              <w:t>бензопила</w:t>
            </w:r>
            <w:r w:rsidRPr="00333C5C">
              <w:rPr>
                <w:sz w:val="16"/>
                <w:szCs w:val="16"/>
                <w:lang w:val="pt-BR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0,4400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CE30A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Astereala le invelitori sau doliile invelitorilor din tigla, placi tip eternit etc., din scinduri brute de rasinoase (100x30 mm grosime)- consum conform proiect =2,45m3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338,00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333C5C" w:rsidRDefault="00113D53" w:rsidP="00151D87">
            <w:pPr>
              <w:rPr>
                <w:sz w:val="16"/>
                <w:szCs w:val="16"/>
                <w:lang w:val="pt-BR"/>
              </w:rPr>
            </w:pPr>
            <w:r w:rsidRPr="00333C5C">
              <w:rPr>
                <w:sz w:val="16"/>
                <w:szCs w:val="16"/>
                <w:lang w:val="pt-BR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CE42A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B40365" w:rsidRDefault="00113D53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Executarea lucarnelor </w:t>
            </w:r>
          </w:p>
          <w:p w:rsidR="00113D53" w:rsidRPr="00B40365" w:rsidRDefault="00113D53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Dulgher 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5,9700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28631463108081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Balamale (петли)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28631463112701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Cremon   (ручка оконная)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20101029010142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070298" w:rsidRDefault="00113D53" w:rsidP="00151D87">
            <w:pPr>
              <w:rPr>
                <w:sz w:val="16"/>
                <w:szCs w:val="16"/>
                <w:lang w:val="pt-BR"/>
              </w:rPr>
            </w:pPr>
            <w:r w:rsidRPr="00070298">
              <w:rPr>
                <w:sz w:val="16"/>
                <w:szCs w:val="16"/>
                <w:lang w:val="pt-BR"/>
              </w:rPr>
              <w:t>Lemn rotund de rasinoase pentru fabricarea lemnarei ecarisate sau pregatirea lamenelor (</w:t>
            </w:r>
            <w:r w:rsidRPr="004A6B3E">
              <w:rPr>
                <w:sz w:val="16"/>
                <w:szCs w:val="16"/>
                <w:lang w:val="en-US"/>
              </w:rPr>
              <w:t>пластиты</w:t>
            </w:r>
            <w:r w:rsidRPr="00070298">
              <w:rPr>
                <w:sz w:val="16"/>
                <w:szCs w:val="16"/>
                <w:lang w:val="pt-BR"/>
              </w:rPr>
              <w:t xml:space="preserve">) </w:t>
            </w:r>
            <w:r w:rsidRPr="004A6B3E">
              <w:rPr>
                <w:sz w:val="16"/>
                <w:szCs w:val="16"/>
                <w:lang w:val="en-US"/>
              </w:rPr>
              <w:t>б</w:t>
            </w:r>
            <w:r w:rsidRPr="00070298">
              <w:rPr>
                <w:sz w:val="16"/>
                <w:szCs w:val="16"/>
                <w:lang w:val="pt-BR"/>
              </w:rPr>
              <w:t>=20-24</w:t>
            </w:r>
            <w:r w:rsidRPr="004A6B3E">
              <w:rPr>
                <w:sz w:val="16"/>
                <w:szCs w:val="16"/>
                <w:lang w:val="en-US"/>
              </w:rPr>
              <w:t>см</w:t>
            </w:r>
            <w:r w:rsidRPr="00070298">
              <w:rPr>
                <w:sz w:val="16"/>
                <w:szCs w:val="16"/>
                <w:lang w:val="pt-BR"/>
              </w:rPr>
              <w:t xml:space="preserve"> calitatea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20101029041693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070298" w:rsidRDefault="00113D53" w:rsidP="00151D87">
            <w:pPr>
              <w:rPr>
                <w:sz w:val="16"/>
                <w:szCs w:val="16"/>
                <w:lang w:val="pt-BR"/>
              </w:rPr>
            </w:pPr>
            <w:r w:rsidRPr="00070298">
              <w:rPr>
                <w:sz w:val="16"/>
                <w:szCs w:val="16"/>
                <w:lang w:val="pt-BR"/>
              </w:rPr>
              <w:t xml:space="preserve">Dulapuri ecarisati de  rasinoase </w:t>
            </w:r>
            <w:r w:rsidRPr="004A6B3E">
              <w:rPr>
                <w:sz w:val="16"/>
                <w:szCs w:val="16"/>
                <w:lang w:val="en-US"/>
              </w:rPr>
              <w:t>б</w:t>
            </w:r>
            <w:r w:rsidRPr="00070298">
              <w:rPr>
                <w:sz w:val="16"/>
                <w:szCs w:val="16"/>
                <w:lang w:val="pt-BR"/>
              </w:rPr>
              <w:t>=19-22</w:t>
            </w:r>
            <w:r w:rsidRPr="004A6B3E">
              <w:rPr>
                <w:sz w:val="16"/>
                <w:szCs w:val="16"/>
                <w:lang w:val="en-US"/>
              </w:rPr>
              <w:t>мм</w:t>
            </w:r>
            <w:r w:rsidRPr="00070298">
              <w:rPr>
                <w:sz w:val="16"/>
                <w:szCs w:val="16"/>
                <w:lang w:val="pt-BR"/>
              </w:rPr>
              <w:t xml:space="preserve"> calit a III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20101029041694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070298" w:rsidRDefault="00113D53" w:rsidP="00151D87">
            <w:pPr>
              <w:rPr>
                <w:sz w:val="16"/>
                <w:szCs w:val="16"/>
                <w:lang w:val="pt-BR"/>
              </w:rPr>
            </w:pPr>
            <w:r w:rsidRPr="00070298">
              <w:rPr>
                <w:sz w:val="16"/>
                <w:szCs w:val="16"/>
                <w:lang w:val="pt-BR"/>
              </w:rPr>
              <w:t xml:space="preserve">Dulapuri ecarisati de rasinoase </w:t>
            </w:r>
            <w:r w:rsidRPr="004A6B3E">
              <w:rPr>
                <w:sz w:val="16"/>
                <w:szCs w:val="16"/>
                <w:lang w:val="en-US"/>
              </w:rPr>
              <w:t>б</w:t>
            </w:r>
            <w:r w:rsidRPr="00070298">
              <w:rPr>
                <w:sz w:val="16"/>
                <w:szCs w:val="16"/>
                <w:lang w:val="pt-BR"/>
              </w:rPr>
              <w:t>=44mm  calit a III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2682132600001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Cerceveli  (Переплеты)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2955270002609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Fierastrau mecanic cu lant de 2,2 kw, 3 cp (Drujba, пила дисковая электрическая)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CE17A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Strat suplimentar polimeric tip ondutiss montat sub stratul de invelitoare de tigla, placi ondulate sau amprentate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338,00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2682132600465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Folie suplimentara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28752763120001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Шпильки (fise)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070298" w:rsidRDefault="00113D53" w:rsidP="00151D87">
            <w:pPr>
              <w:rPr>
                <w:sz w:val="16"/>
                <w:szCs w:val="16"/>
                <w:lang w:val="pt-BR"/>
              </w:rPr>
            </w:pPr>
            <w:r w:rsidRPr="00070298">
              <w:rPr>
                <w:sz w:val="16"/>
                <w:szCs w:val="16"/>
                <w:lang w:val="pt-BR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CE17B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Strat suplimentar de pinza anticondens, montat sub stratul de invelitoare de tigla, placi ondulate sau amprentate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338,00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2682132601626a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Pinza anticondens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2875276312000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Accesorii metalice pentru fixare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C74B93" w:rsidRDefault="00113D53" w:rsidP="00151D87">
            <w:pPr>
              <w:rPr>
                <w:sz w:val="16"/>
                <w:szCs w:val="16"/>
                <w:lang w:val="pt-BR"/>
              </w:rPr>
            </w:pPr>
            <w:r w:rsidRPr="00C74B93">
              <w:rPr>
                <w:sz w:val="16"/>
                <w:szCs w:val="16"/>
                <w:lang w:val="pt-BR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CE07A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Invelitori din placi din tabla amprentata (tip tigla) pentru invelitorile acoperisurilor (tip Lindab)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338,00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Tinichigiu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C74B93" w:rsidRDefault="00113D53" w:rsidP="00151D87">
            <w:pPr>
              <w:rPr>
                <w:sz w:val="16"/>
                <w:szCs w:val="16"/>
                <w:lang w:val="pt-BR"/>
              </w:rPr>
            </w:pPr>
            <w:r w:rsidRPr="00C74B93">
              <w:rPr>
                <w:sz w:val="16"/>
                <w:szCs w:val="16"/>
                <w:lang w:val="pt-BR"/>
              </w:rPr>
              <w:t>Placi din tabla amprentata tip tigla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2710403640000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Tabla plana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2875276312000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Accesorii metalice pentru fixare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2640122303000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C74B93" w:rsidRDefault="00113D53" w:rsidP="00151D87">
            <w:pPr>
              <w:rPr>
                <w:sz w:val="16"/>
                <w:szCs w:val="16"/>
                <w:lang w:val="pt-BR"/>
              </w:rPr>
            </w:pPr>
            <w:r w:rsidRPr="00C74B93">
              <w:rPr>
                <w:sz w:val="16"/>
                <w:szCs w:val="16"/>
                <w:lang w:val="pt-BR"/>
              </w:rPr>
              <w:t>Coame metalice pentru placi tip tigla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2710403740000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C74B93" w:rsidRDefault="00113D53" w:rsidP="00151D87">
            <w:pPr>
              <w:rPr>
                <w:sz w:val="16"/>
                <w:szCs w:val="16"/>
                <w:lang w:val="pt-BR"/>
              </w:rPr>
            </w:pPr>
            <w:r w:rsidRPr="00C74B93">
              <w:rPr>
                <w:sz w:val="16"/>
                <w:szCs w:val="16"/>
                <w:lang w:val="pt-BR"/>
              </w:rPr>
              <w:t>Pazie din tabla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2521106718272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C74B93" w:rsidRDefault="00113D53" w:rsidP="00151D87">
            <w:pPr>
              <w:rPr>
                <w:sz w:val="16"/>
                <w:szCs w:val="16"/>
                <w:lang w:val="pt-BR"/>
              </w:rPr>
            </w:pPr>
            <w:r w:rsidRPr="00C74B93">
              <w:rPr>
                <w:sz w:val="16"/>
                <w:szCs w:val="16"/>
                <w:lang w:val="pt-BR"/>
              </w:rPr>
              <w:t>Profil pentru etansare din spuma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C74B93" w:rsidRDefault="00113D53" w:rsidP="00151D87">
            <w:pPr>
              <w:rPr>
                <w:sz w:val="16"/>
                <w:szCs w:val="16"/>
                <w:lang w:val="pt-BR"/>
              </w:rPr>
            </w:pPr>
            <w:r w:rsidRPr="00C74B93">
              <w:rPr>
                <w:sz w:val="16"/>
                <w:szCs w:val="16"/>
                <w:lang w:val="pt-BR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CK17A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B40365" w:rsidRDefault="00113D53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Lambriuri la pereti, executate pe santier in cantitati de peste 10 mp din cherestrea de rasinoase, in tablii si frizuri sau lamele</w:t>
            </w:r>
          </w:p>
          <w:p w:rsidR="00113D53" w:rsidRPr="00B40365" w:rsidRDefault="00113D53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86,80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Lucru la masina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2,4500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BD7BBA" w:rsidRDefault="00113D53" w:rsidP="00151D87">
            <w:pPr>
              <w:rPr>
                <w:sz w:val="16"/>
                <w:szCs w:val="16"/>
                <w:lang w:val="pt-BR"/>
              </w:rPr>
            </w:pPr>
            <w:r w:rsidRPr="00BD7BBA">
              <w:rPr>
                <w:sz w:val="16"/>
                <w:szCs w:val="16"/>
                <w:lang w:val="pt-BR"/>
              </w:rPr>
              <w:t>Grund miniu anticoroziv g.351-4 S 3097-80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BD7BBA" w:rsidRDefault="00113D53" w:rsidP="00151D87">
            <w:pPr>
              <w:rPr>
                <w:sz w:val="16"/>
                <w:szCs w:val="16"/>
                <w:lang w:val="pt-BR"/>
              </w:rPr>
            </w:pPr>
            <w:r w:rsidRPr="00BD7BBA">
              <w:rPr>
                <w:sz w:val="16"/>
                <w:szCs w:val="16"/>
                <w:lang w:val="pt-BR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BD7BBA" w:rsidRDefault="00113D53" w:rsidP="00151D87">
            <w:pPr>
              <w:rPr>
                <w:sz w:val="16"/>
                <w:szCs w:val="16"/>
                <w:lang w:val="pt-BR"/>
              </w:rPr>
            </w:pPr>
            <w:r w:rsidRPr="00BD7BBA">
              <w:rPr>
                <w:sz w:val="16"/>
                <w:szCs w:val="16"/>
                <w:lang w:val="pt-BR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CE20A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Sisteme de jgheaburi tip brass din tabla protejata anticoroziv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36,00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Tinichigiu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BD7BBA" w:rsidRDefault="00113D53" w:rsidP="00151D87">
            <w:pPr>
              <w:rPr>
                <w:sz w:val="16"/>
                <w:szCs w:val="16"/>
                <w:lang w:val="pt-BR"/>
              </w:rPr>
            </w:pPr>
            <w:r w:rsidRPr="00BD7BBA">
              <w:rPr>
                <w:sz w:val="16"/>
                <w:szCs w:val="16"/>
                <w:lang w:val="pt-BR"/>
              </w:rPr>
              <w:t xml:space="preserve">Jgheaburi semirotunde prefabricate tip brass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Cirlige din otel zn pentru jgheaburi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Element de inchidere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BD7BBA" w:rsidRDefault="00113D53" w:rsidP="00151D87">
            <w:pPr>
              <w:rPr>
                <w:sz w:val="16"/>
                <w:szCs w:val="16"/>
                <w:lang w:val="pt-BR"/>
              </w:rPr>
            </w:pPr>
            <w:r w:rsidRPr="00BD7BBA">
              <w:rPr>
                <w:sz w:val="16"/>
                <w:szCs w:val="16"/>
                <w:lang w:val="pt-BR"/>
              </w:rPr>
              <w:t>Piesa de racordare jgheab -burlan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Cot de jgheab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Suruburi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BD7BBA" w:rsidRDefault="00113D53" w:rsidP="00151D87">
            <w:pPr>
              <w:rPr>
                <w:sz w:val="16"/>
                <w:szCs w:val="16"/>
                <w:lang w:val="pt-BR"/>
              </w:rPr>
            </w:pPr>
            <w:r w:rsidRPr="00BD7BBA">
              <w:rPr>
                <w:sz w:val="16"/>
                <w:szCs w:val="16"/>
                <w:lang w:val="pt-BR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CE22A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Sisteme de burlane tip brass din tabla protejata anticoroziv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42,00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Tinichigiu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Burlan rotund prefabricat tip brass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Cot burlan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Piesa de legatura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Cleme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Pilnii de curatire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Cot de capat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BD7BBA" w:rsidRDefault="00113D53" w:rsidP="00151D87">
            <w:pPr>
              <w:rPr>
                <w:sz w:val="16"/>
                <w:szCs w:val="16"/>
                <w:lang w:val="pt-BR"/>
              </w:rPr>
            </w:pPr>
            <w:r w:rsidRPr="00BD7BBA">
              <w:rPr>
                <w:sz w:val="16"/>
                <w:szCs w:val="16"/>
                <w:lang w:val="pt-BR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IzF55E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Termoizolarea  exterioara glafurilorr a cladirilor  cu tencuieli  fine pe termoizolant (sisteme cu fixare rigida a termoizolantului),  suprafata  peretilor  neteda: cu placi</w:t>
            </w:r>
            <w:r>
              <w:rPr>
                <w:sz w:val="24"/>
                <w:szCs w:val="24"/>
                <w:lang w:val="pt-BR"/>
              </w:rPr>
              <w:t xml:space="preserve">  ignifugate din vata minerala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34,00</w:t>
            </w:r>
          </w:p>
        </w:tc>
      </w:tr>
      <w:tr w:rsidR="00113D53" w:rsidRPr="008B47FF" w:rsidTr="001179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2,3940</w:t>
            </w:r>
          </w:p>
        </w:tc>
      </w:tr>
      <w:tr w:rsidR="00113D53" w:rsidRPr="008B47FF" w:rsidTr="001179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0,5290</w:t>
            </w:r>
          </w:p>
        </w:tc>
      </w:tr>
      <w:tr w:rsidR="00113D53" w:rsidRPr="008B47FF" w:rsidTr="001179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Adeziv "Ideal Universal"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113D53" w:rsidRPr="008B47FF" w:rsidTr="001179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Adeziv "Ideal Fasad"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113D53" w:rsidRPr="008B47FF" w:rsidTr="001179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2521302602909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BD7BBA" w:rsidRDefault="00113D53" w:rsidP="00151D87">
            <w:pPr>
              <w:rPr>
                <w:sz w:val="16"/>
                <w:szCs w:val="16"/>
                <w:lang w:val="pt-BR"/>
              </w:rPr>
            </w:pPr>
            <w:r w:rsidRPr="00BD7BBA">
              <w:rPr>
                <w:sz w:val="16"/>
                <w:szCs w:val="16"/>
                <w:lang w:val="pt-BR"/>
              </w:rPr>
              <w:t>Placi ignifudate din vata minerala termoiz. cladiri 180 kg/m3*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1,0700</w:t>
            </w:r>
          </w:p>
        </w:tc>
      </w:tr>
      <w:tr w:rsidR="00113D53" w:rsidRPr="008B47FF" w:rsidTr="001179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BD7BBA" w:rsidRDefault="00113D53" w:rsidP="00151D87">
            <w:pPr>
              <w:rPr>
                <w:sz w:val="16"/>
                <w:szCs w:val="16"/>
                <w:lang w:val="pt-BR"/>
              </w:rPr>
            </w:pPr>
            <w:r w:rsidRPr="00BD7BBA">
              <w:rPr>
                <w:sz w:val="16"/>
                <w:szCs w:val="16"/>
                <w:lang w:val="pt-BR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1,2700</w:t>
            </w:r>
          </w:p>
        </w:tc>
      </w:tr>
      <w:tr w:rsidR="00113D53" w:rsidRPr="008B47FF" w:rsidTr="001179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 din material plastic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113D53" w:rsidRPr="008B47FF" w:rsidTr="001179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0,0250</w:t>
            </w:r>
          </w:p>
        </w:tc>
      </w:tr>
      <w:tr w:rsidR="00113D53" w:rsidRPr="008B47FF" w:rsidTr="001179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BD7BBA" w:rsidRDefault="00113D53" w:rsidP="00151D87">
            <w:pPr>
              <w:rPr>
                <w:sz w:val="16"/>
                <w:szCs w:val="16"/>
                <w:lang w:val="pt-BR"/>
              </w:rPr>
            </w:pPr>
            <w:r w:rsidRPr="00BD7BBA">
              <w:rPr>
                <w:sz w:val="16"/>
                <w:szCs w:val="16"/>
                <w:lang w:val="pt-BR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0,0034</w:t>
            </w:r>
          </w:p>
        </w:tc>
      </w:tr>
      <w:tr w:rsidR="00113D53" w:rsidRPr="008B47FF" w:rsidTr="001179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Fierastrau mecanic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113D53" w:rsidRPr="008B47FF" w:rsidTr="001179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0,0210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CN54B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 xml:space="preserve">Aplicarea manuala a grundului cu cuart "Gleta" intr-un strat, la pereti exteriori la fatade 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34,00</w:t>
            </w:r>
          </w:p>
        </w:tc>
      </w:tr>
      <w:tr w:rsidR="00113D53" w:rsidRPr="008B47FF" w:rsidTr="005668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Zugrav vopsitor cat.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113D53" w:rsidRPr="008B47FF" w:rsidTr="005668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Grund cu cuart "Gleta"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0,4150</w:t>
            </w:r>
          </w:p>
        </w:tc>
      </w:tr>
      <w:tr w:rsidR="00113D53" w:rsidRPr="008B47FF" w:rsidTr="005668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113D53" w:rsidRPr="008B47FF" w:rsidTr="00BD7B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CF30A</w:t>
            </w:r>
          </w:p>
          <w:p w:rsidR="00113D53" w:rsidRPr="008B47FF" w:rsidRDefault="00113D5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  <w:r w:rsidRPr="00AF331E">
              <w:rPr>
                <w:sz w:val="24"/>
                <w:szCs w:val="24"/>
                <w:lang w:val="pt-BR"/>
              </w:rPr>
              <w:t>Tencuieli exterioare de 2-3 mm. grosime, executate manual. cu amestec "TINC" la pereti</w:t>
            </w:r>
          </w:p>
          <w:p w:rsidR="00113D53" w:rsidRPr="00AF331E" w:rsidRDefault="00113D53" w:rsidP="0035143B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D53" w:rsidRPr="008B47FF" w:rsidRDefault="00113D53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34,00</w:t>
            </w:r>
          </w:p>
        </w:tc>
      </w:tr>
      <w:tr w:rsidR="00113D53" w:rsidRPr="008B47FF" w:rsidTr="00BC43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113D53" w:rsidRPr="008B47FF" w:rsidTr="00BC43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26531021008311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Tink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4,7000</w:t>
            </w:r>
          </w:p>
        </w:tc>
      </w:tr>
      <w:tr w:rsidR="00113D53" w:rsidRPr="008B47FF" w:rsidTr="00BC43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113D53" w:rsidRPr="008B47FF" w:rsidTr="00BC43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8B47FF" w:rsidRDefault="00113D53" w:rsidP="00EF42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BD7BBA" w:rsidRDefault="00113D53" w:rsidP="00151D87">
            <w:pPr>
              <w:rPr>
                <w:sz w:val="16"/>
                <w:szCs w:val="16"/>
                <w:lang w:val="pt-BR"/>
              </w:rPr>
            </w:pPr>
            <w:r w:rsidRPr="00BD7BBA">
              <w:rPr>
                <w:sz w:val="16"/>
                <w:szCs w:val="16"/>
                <w:lang w:val="pt-BR"/>
              </w:rPr>
              <w:t>Masina de gaurit electrica cu ajutaj de snec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13D53" w:rsidRPr="004A6B3E" w:rsidRDefault="00113D53" w:rsidP="00151D87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0,0060</w:t>
            </w:r>
          </w:p>
        </w:tc>
      </w:tr>
    </w:tbl>
    <w:p w:rsidR="00113D53" w:rsidRPr="001C2488" w:rsidRDefault="00113D53">
      <w:pPr>
        <w:rPr>
          <w:lang w:val="en-US"/>
        </w:rPr>
      </w:pPr>
    </w:p>
    <w:sectPr w:rsidR="00113D53" w:rsidRPr="001C2488" w:rsidSect="00562419">
      <w:pgSz w:w="11907" w:h="16840" w:code="9"/>
      <w:pgMar w:top="1135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ЎPs??c???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F918AB"/>
    <w:multiLevelType w:val="hybridMultilevel"/>
    <w:tmpl w:val="E25C9E2A"/>
    <w:lvl w:ilvl="0" w:tplc="F6C46DBA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228E"/>
    <w:rsid w:val="00027881"/>
    <w:rsid w:val="00041262"/>
    <w:rsid w:val="00050365"/>
    <w:rsid w:val="00070298"/>
    <w:rsid w:val="00090C80"/>
    <w:rsid w:val="000C4C6B"/>
    <w:rsid w:val="00113D53"/>
    <w:rsid w:val="00117938"/>
    <w:rsid w:val="00151D87"/>
    <w:rsid w:val="00163E59"/>
    <w:rsid w:val="00170791"/>
    <w:rsid w:val="0019770C"/>
    <w:rsid w:val="001C2488"/>
    <w:rsid w:val="001F276C"/>
    <w:rsid w:val="002A6005"/>
    <w:rsid w:val="002B0766"/>
    <w:rsid w:val="002C2F63"/>
    <w:rsid w:val="002D0B98"/>
    <w:rsid w:val="002D2AE9"/>
    <w:rsid w:val="00333C5C"/>
    <w:rsid w:val="0035143B"/>
    <w:rsid w:val="0036760B"/>
    <w:rsid w:val="003B027B"/>
    <w:rsid w:val="003F7F44"/>
    <w:rsid w:val="004A6B3E"/>
    <w:rsid w:val="004B67D6"/>
    <w:rsid w:val="004C1B20"/>
    <w:rsid w:val="004E591B"/>
    <w:rsid w:val="00554E7A"/>
    <w:rsid w:val="00562419"/>
    <w:rsid w:val="00566818"/>
    <w:rsid w:val="00582078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72D63"/>
    <w:rsid w:val="008B47FF"/>
    <w:rsid w:val="008D03E4"/>
    <w:rsid w:val="008D0B61"/>
    <w:rsid w:val="00971C42"/>
    <w:rsid w:val="00974C18"/>
    <w:rsid w:val="009D30EA"/>
    <w:rsid w:val="009E662F"/>
    <w:rsid w:val="00A356A0"/>
    <w:rsid w:val="00A47D3B"/>
    <w:rsid w:val="00AF331E"/>
    <w:rsid w:val="00B40365"/>
    <w:rsid w:val="00B61D12"/>
    <w:rsid w:val="00BC43E3"/>
    <w:rsid w:val="00BD7BBA"/>
    <w:rsid w:val="00C17640"/>
    <w:rsid w:val="00C4273E"/>
    <w:rsid w:val="00C45FF4"/>
    <w:rsid w:val="00C74B93"/>
    <w:rsid w:val="00CB1E8B"/>
    <w:rsid w:val="00CD4F8E"/>
    <w:rsid w:val="00D3743B"/>
    <w:rsid w:val="00DA6851"/>
    <w:rsid w:val="00DB3386"/>
    <w:rsid w:val="00E229C1"/>
    <w:rsid w:val="00E25B7D"/>
    <w:rsid w:val="00E64663"/>
    <w:rsid w:val="00EE76A1"/>
    <w:rsid w:val="00EF4245"/>
    <w:rsid w:val="00F049C2"/>
    <w:rsid w:val="00F22C51"/>
    <w:rsid w:val="00F916EA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27B"/>
    <w:pPr>
      <w:autoSpaceDE w:val="0"/>
      <w:autoSpaceDN w:val="0"/>
    </w:pPr>
    <w:rPr>
      <w:sz w:val="20"/>
      <w:szCs w:val="20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562419"/>
    <w:pPr>
      <w:keepNext/>
      <w:keepLines/>
      <w:autoSpaceDE/>
      <w:autoSpaceDN/>
      <w:spacing w:before="200"/>
      <w:outlineLvl w:val="1"/>
    </w:pPr>
    <w:rPr>
      <w:rFonts w:ascii="Calibri Light" w:hAnsi="Calibri Light"/>
      <w:b/>
      <w:noProof/>
      <w:color w:val="5B9BD5"/>
      <w:sz w:val="26"/>
      <w:lang w:val="ro-RO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4B67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9770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9770C"/>
    <w:rPr>
      <w:rFonts w:ascii="Cambria" w:hAnsi="Cambria" w:cs="Times New Roman"/>
      <w:b/>
      <w:bCs/>
      <w:sz w:val="26"/>
      <w:szCs w:val="26"/>
    </w:rPr>
  </w:style>
  <w:style w:type="character" w:customStyle="1" w:styleId="a">
    <w:name w:val="Основной шрифт"/>
    <w:uiPriority w:val="99"/>
    <w:rsid w:val="003B027B"/>
  </w:style>
  <w:style w:type="character" w:customStyle="1" w:styleId="Heading2Char1">
    <w:name w:val="Heading 2 Char1"/>
    <w:link w:val="Heading2"/>
    <w:uiPriority w:val="99"/>
    <w:locked/>
    <w:rsid w:val="00562419"/>
    <w:rPr>
      <w:rFonts w:ascii="Calibri Light" w:hAnsi="Calibri Light"/>
      <w:b/>
      <w:noProof/>
      <w:color w:val="5B9BD5"/>
      <w:sz w:val="26"/>
      <w:lang w:val="ro-RO" w:eastAsia="en-US"/>
    </w:rPr>
  </w:style>
  <w:style w:type="paragraph" w:styleId="ListParagraph">
    <w:name w:val="List Paragraph"/>
    <w:aliases w:val="HotarirePunct1"/>
    <w:basedOn w:val="Normal"/>
    <w:uiPriority w:val="99"/>
    <w:qFormat/>
    <w:rsid w:val="00562419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paragraph" w:customStyle="1" w:styleId="cp">
    <w:name w:val="cp"/>
    <w:basedOn w:val="Normal"/>
    <w:uiPriority w:val="99"/>
    <w:rsid w:val="00562419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customStyle="1" w:styleId="a0">
    <w:name w:val="Абзац списка"/>
    <w:basedOn w:val="Normal"/>
    <w:uiPriority w:val="99"/>
    <w:rsid w:val="00562419"/>
    <w:pPr>
      <w:tabs>
        <w:tab w:val="left" w:pos="1134"/>
      </w:tabs>
      <w:autoSpaceDE/>
      <w:autoSpaceDN/>
      <w:ind w:left="360" w:hanging="360"/>
      <w:jc w:val="both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428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</TotalTime>
  <Pages>7</Pages>
  <Words>2246</Words>
  <Characters>12803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</dc:creator>
  <cp:keywords/>
  <dc:description/>
  <cp:lastModifiedBy>home</cp:lastModifiedBy>
  <cp:revision>22</cp:revision>
  <dcterms:created xsi:type="dcterms:W3CDTF">2023-06-30T08:16:00Z</dcterms:created>
  <dcterms:modified xsi:type="dcterms:W3CDTF">2023-07-18T07:33:00Z</dcterms:modified>
</cp:coreProperties>
</file>