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04757" w14:textId="77777777" w:rsidR="00D6099B" w:rsidRDefault="00D6099B" w:rsidP="006A5F02">
      <w:pPr>
        <w:pStyle w:val="Titlu"/>
        <w:rPr>
          <w:sz w:val="24"/>
          <w:szCs w:val="24"/>
        </w:rPr>
      </w:pPr>
    </w:p>
    <w:p w14:paraId="6A5F4122" w14:textId="6CE7F49E" w:rsidR="00911F06" w:rsidRPr="006A5F02" w:rsidRDefault="00911F06" w:rsidP="006A5F02">
      <w:pPr>
        <w:pStyle w:val="Titlu"/>
        <w:rPr>
          <w:sz w:val="24"/>
          <w:szCs w:val="24"/>
        </w:rPr>
      </w:pPr>
      <w:r w:rsidRPr="006A5F02">
        <w:rPr>
          <w:sz w:val="24"/>
          <w:szCs w:val="24"/>
        </w:rPr>
        <w:t>FORMULARE</w:t>
      </w:r>
    </w:p>
    <w:p w14:paraId="790F7A77" w14:textId="77777777" w:rsidR="00A85F2B" w:rsidRDefault="003E4001" w:rsidP="00E73CEC">
      <w:pPr>
        <w:pStyle w:val="Corptext"/>
        <w:jc w:val="center"/>
        <w:rPr>
          <w:rFonts w:ascii="Trebuchet MS" w:hAnsi="Trebuchet MS"/>
          <w:szCs w:val="24"/>
        </w:rPr>
      </w:pPr>
      <w:bookmarkStart w:id="0" w:name="_Hlk147132367"/>
      <w:r w:rsidRPr="00E73CEC">
        <w:rPr>
          <w:rFonts w:ascii="Trebuchet MS" w:hAnsi="Trebuchet MS"/>
          <w:szCs w:val="24"/>
        </w:rPr>
        <w:t xml:space="preserve">pentru </w:t>
      </w:r>
      <w:r w:rsidR="00FC5151" w:rsidRPr="00E73CEC">
        <w:rPr>
          <w:rFonts w:ascii="Trebuchet MS" w:hAnsi="Trebuchet MS"/>
          <w:szCs w:val="24"/>
        </w:rPr>
        <w:t>procedura de atribuire a contractului de achiziție publică având ca obiect</w:t>
      </w:r>
    </w:p>
    <w:p w14:paraId="30647901" w14:textId="35D2F50B" w:rsidR="00E73CEC" w:rsidRPr="00E73CEC" w:rsidRDefault="0053305D" w:rsidP="00E73CEC">
      <w:pPr>
        <w:pStyle w:val="Corptext"/>
        <w:jc w:val="center"/>
        <w:rPr>
          <w:rFonts w:ascii="Trebuchet MS" w:hAnsi="Trebuchet MS"/>
          <w:szCs w:val="24"/>
        </w:rPr>
      </w:pPr>
      <w:r w:rsidRPr="00E73CEC">
        <w:rPr>
          <w:rFonts w:ascii="Trebuchet MS" w:hAnsi="Trebuchet MS"/>
          <w:b/>
          <w:bCs/>
          <w:szCs w:val="24"/>
        </w:rPr>
        <w:t xml:space="preserve">servicii de </w:t>
      </w:r>
      <w:r w:rsidR="00E73CEC" w:rsidRPr="00E73CEC">
        <w:rPr>
          <w:rFonts w:ascii="Trebuchet MS" w:hAnsi="Trebuchet MS"/>
          <w:b/>
          <w:bCs/>
          <w:szCs w:val="24"/>
        </w:rPr>
        <w:t>organizare și implementare Campanie națională de comunicare și informare</w:t>
      </w:r>
      <w:r w:rsidR="00E73CEC" w:rsidRPr="00E73CEC">
        <w:rPr>
          <w:rFonts w:ascii="Trebuchet MS" w:hAnsi="Trebuchet MS"/>
          <w:szCs w:val="24"/>
        </w:rPr>
        <w:t xml:space="preserve"> (materiale video, social media, campanii regionale)</w:t>
      </w:r>
    </w:p>
    <w:p w14:paraId="16362051" w14:textId="1982F488" w:rsidR="00763AB3" w:rsidRPr="006A5F02" w:rsidRDefault="00E73CEC" w:rsidP="00E73CEC">
      <w:pPr>
        <w:pStyle w:val="Corptext"/>
        <w:jc w:val="center"/>
        <w:rPr>
          <w:rFonts w:ascii="Trebuchet MS" w:hAnsi="Trebuchet MS"/>
          <w:szCs w:val="24"/>
        </w:rPr>
      </w:pPr>
      <w:r w:rsidRPr="00E73CEC">
        <w:rPr>
          <w:rFonts w:ascii="Trebuchet MS" w:hAnsi="Trebuchet MS"/>
          <w:szCs w:val="24"/>
        </w:rPr>
        <w:t xml:space="preserve">pentru </w:t>
      </w:r>
      <w:r w:rsidRPr="00E73CEC">
        <w:rPr>
          <w:rFonts w:ascii="Trebuchet MS" w:hAnsi="Trebuchet MS"/>
          <w:b/>
          <w:bCs/>
          <w:szCs w:val="24"/>
        </w:rPr>
        <w:t>Sistemului Informațional „Registrul Fermierilor”</w:t>
      </w:r>
    </w:p>
    <w:p w14:paraId="1F526410" w14:textId="77777777" w:rsidR="00E73CEC" w:rsidRDefault="00FC5151" w:rsidP="006A5F02">
      <w:pPr>
        <w:spacing w:after="0"/>
        <w:jc w:val="center"/>
        <w:rPr>
          <w:rFonts w:eastAsia="Times New Roman"/>
          <w:szCs w:val="24"/>
        </w:rPr>
      </w:pPr>
      <w:r w:rsidRPr="006A5F02">
        <w:rPr>
          <w:rFonts w:eastAsia="Times New Roman"/>
          <w:szCs w:val="24"/>
        </w:rPr>
        <w:t xml:space="preserve">organizată de </w:t>
      </w:r>
      <w:r w:rsidR="00E73CEC" w:rsidRPr="00E73CEC">
        <w:rPr>
          <w:rFonts w:eastAsia="Times New Roman"/>
          <w:b/>
          <w:bCs/>
          <w:szCs w:val="24"/>
        </w:rPr>
        <w:t>MINISTERUL AGRICULTURII ȘI INDUSTRIEI ALIMENTARE</w:t>
      </w:r>
    </w:p>
    <w:p w14:paraId="41E88766" w14:textId="270FAC51" w:rsidR="003F0500" w:rsidRPr="006A5F02" w:rsidRDefault="00A345BC" w:rsidP="006A5F02">
      <w:pPr>
        <w:spacing w:after="0"/>
        <w:jc w:val="center"/>
        <w:rPr>
          <w:szCs w:val="24"/>
        </w:rPr>
      </w:pPr>
      <w:r w:rsidRPr="006A5F02">
        <w:rPr>
          <w:rFonts w:eastAsia="Times New Roman"/>
          <w:szCs w:val="24"/>
        </w:rPr>
        <w:t>în calitate de autoritate contractantă</w:t>
      </w:r>
      <w:bookmarkEnd w:id="0"/>
    </w:p>
    <w:p w14:paraId="67B83E53" w14:textId="77777777" w:rsidR="00176C92" w:rsidRPr="006A5F02" w:rsidRDefault="00176C92" w:rsidP="006A5F02">
      <w:pPr>
        <w:spacing w:after="0"/>
        <w:rPr>
          <w:szCs w:val="24"/>
        </w:rPr>
      </w:pPr>
    </w:p>
    <w:p w14:paraId="2A876AA6" w14:textId="77777777" w:rsidR="00D6099B" w:rsidRDefault="00D6099B" w:rsidP="006A5F02">
      <w:pPr>
        <w:spacing w:after="0"/>
        <w:rPr>
          <w:szCs w:val="24"/>
        </w:rPr>
      </w:pPr>
    </w:p>
    <w:p w14:paraId="50D5A86C" w14:textId="1DA3A897" w:rsidR="00911F06" w:rsidRPr="00D6099B" w:rsidRDefault="00DF766E" w:rsidP="006A5F02">
      <w:pPr>
        <w:spacing w:after="0"/>
        <w:rPr>
          <w:i/>
          <w:iCs/>
          <w:szCs w:val="24"/>
        </w:rPr>
      </w:pPr>
      <w:r w:rsidRPr="00D6099B">
        <w:rPr>
          <w:i/>
          <w:iCs/>
          <w:szCs w:val="24"/>
        </w:rPr>
        <w:t xml:space="preserve">Această secțiune din documentația de atribuire </w:t>
      </w:r>
      <w:r w:rsidR="00911F06" w:rsidRPr="00D6099B">
        <w:rPr>
          <w:i/>
          <w:iCs/>
          <w:szCs w:val="24"/>
        </w:rPr>
        <w:t xml:space="preserve">conține formulare destinate, pe de o parte, să faciliteze elaborarea </w:t>
      </w:r>
      <w:r w:rsidR="00F4647F" w:rsidRPr="00D6099B">
        <w:rPr>
          <w:i/>
          <w:iCs/>
          <w:szCs w:val="24"/>
        </w:rPr>
        <w:t>și</w:t>
      </w:r>
      <w:r w:rsidR="00911F06" w:rsidRPr="00D6099B">
        <w:rPr>
          <w:i/>
          <w:iCs/>
          <w:szCs w:val="24"/>
        </w:rPr>
        <w:t xml:space="preserve"> prezentarea ofertei și a documentelor care o însoțesc </w:t>
      </w:r>
      <w:r w:rsidR="00F4647F" w:rsidRPr="00D6099B">
        <w:rPr>
          <w:i/>
          <w:iCs/>
          <w:szCs w:val="24"/>
        </w:rPr>
        <w:t>și</w:t>
      </w:r>
      <w:r w:rsidR="00911F06" w:rsidRPr="00D6099B">
        <w:rPr>
          <w:i/>
          <w:iCs/>
          <w:szCs w:val="24"/>
        </w:rPr>
        <w:t xml:space="preserve">, pe de alta parte, să permită </w:t>
      </w:r>
      <w:r w:rsidR="00176C92" w:rsidRPr="00D6099B">
        <w:rPr>
          <w:i/>
          <w:iCs/>
          <w:szCs w:val="24"/>
        </w:rPr>
        <w:t>Grupului de lucru (</w:t>
      </w:r>
      <w:r w:rsidR="00911F06" w:rsidRPr="00D6099B">
        <w:rPr>
          <w:i/>
          <w:iCs/>
          <w:szCs w:val="24"/>
        </w:rPr>
        <w:t>Comisiei de evaluare</w:t>
      </w:r>
      <w:r w:rsidR="00176C92" w:rsidRPr="00D6099B">
        <w:rPr>
          <w:i/>
          <w:iCs/>
          <w:szCs w:val="24"/>
        </w:rPr>
        <w:t>)</w:t>
      </w:r>
      <w:r w:rsidR="00911F06" w:rsidRPr="00D6099B">
        <w:rPr>
          <w:i/>
          <w:iCs/>
          <w:szCs w:val="24"/>
        </w:rPr>
        <w:t xml:space="preserve"> examinarea și evaluarea rapidă și corectă a tuturor ofertelor depuse.</w:t>
      </w:r>
    </w:p>
    <w:p w14:paraId="4EE8D093" w14:textId="77777777" w:rsidR="00D6099B" w:rsidRPr="00D6099B" w:rsidRDefault="00D6099B" w:rsidP="006A5F02">
      <w:pPr>
        <w:spacing w:after="0"/>
        <w:rPr>
          <w:i/>
          <w:iCs/>
          <w:szCs w:val="24"/>
        </w:rPr>
      </w:pPr>
    </w:p>
    <w:p w14:paraId="2FAB2528" w14:textId="2F6D70F4" w:rsidR="00911F06" w:rsidRPr="00D6099B" w:rsidRDefault="00911F06" w:rsidP="006A5F02">
      <w:pPr>
        <w:spacing w:after="0"/>
        <w:rPr>
          <w:i/>
          <w:iCs/>
          <w:szCs w:val="24"/>
        </w:rPr>
      </w:pPr>
      <w:r w:rsidRPr="00D6099B">
        <w:rPr>
          <w:i/>
          <w:iCs/>
          <w:szCs w:val="24"/>
        </w:rPr>
        <w:t>Fiecare ofertant care participă, în mod individual sau ca asociat, la procedura pentru atribuire</w:t>
      </w:r>
      <w:r w:rsidR="00642E1A" w:rsidRPr="00D6099B">
        <w:rPr>
          <w:i/>
          <w:iCs/>
          <w:szCs w:val="24"/>
        </w:rPr>
        <w:t xml:space="preserve"> </w:t>
      </w:r>
      <w:r w:rsidRPr="00D6099B">
        <w:rPr>
          <w:i/>
          <w:iCs/>
          <w:szCs w:val="24"/>
        </w:rPr>
        <w:t>are obligația de a prezenta formularele prevăzute în cadrul acestei secțiuni, completate în mod corespunzător</w:t>
      </w:r>
      <w:r w:rsidR="00374F77" w:rsidRPr="00D6099B">
        <w:rPr>
          <w:i/>
          <w:iCs/>
          <w:szCs w:val="24"/>
        </w:rPr>
        <w:t>,</w:t>
      </w:r>
      <w:r w:rsidRPr="00D6099B">
        <w:rPr>
          <w:i/>
          <w:iCs/>
          <w:szCs w:val="24"/>
        </w:rPr>
        <w:t xml:space="preserve"> în formatul precizat </w:t>
      </w:r>
      <w:r w:rsidR="00F4647F" w:rsidRPr="00D6099B">
        <w:rPr>
          <w:i/>
          <w:iCs/>
          <w:szCs w:val="24"/>
        </w:rPr>
        <w:t>conform tabelului de mai jos</w:t>
      </w:r>
      <w:r w:rsidR="00A601E8" w:rsidRPr="00D6099B">
        <w:rPr>
          <w:i/>
          <w:iCs/>
          <w:szCs w:val="24"/>
        </w:rPr>
        <w:t>.</w:t>
      </w:r>
    </w:p>
    <w:p w14:paraId="2D473317" w14:textId="77777777" w:rsidR="00176C92" w:rsidRPr="006A5F02" w:rsidRDefault="00176C92" w:rsidP="006A5F02">
      <w:pPr>
        <w:spacing w:after="0"/>
        <w:rPr>
          <w:szCs w:val="24"/>
        </w:rPr>
      </w:pPr>
    </w:p>
    <w:tbl>
      <w:tblPr>
        <w:tblStyle w:val="Tabelcugril4"/>
        <w:tblW w:w="5430" w:type="pct"/>
        <w:tblInd w:w="-289" w:type="dxa"/>
        <w:tblLook w:val="04A0" w:firstRow="1" w:lastRow="0" w:firstColumn="1" w:lastColumn="0" w:noHBand="0" w:noVBand="1"/>
      </w:tblPr>
      <w:tblGrid>
        <w:gridCol w:w="1594"/>
        <w:gridCol w:w="4194"/>
        <w:gridCol w:w="1594"/>
        <w:gridCol w:w="1846"/>
        <w:gridCol w:w="1359"/>
      </w:tblGrid>
      <w:tr w:rsidR="0053591D" w:rsidRPr="006A5F02" w14:paraId="6B5D4D15" w14:textId="1C960324" w:rsidTr="000C3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428956BD" w14:textId="5FE32E7A" w:rsidR="0053591D" w:rsidRPr="006A5F02" w:rsidRDefault="0053591D" w:rsidP="006A5F02">
            <w:pPr>
              <w:pStyle w:val="Corptext2"/>
              <w:spacing w:after="0" w:line="240" w:lineRule="auto"/>
              <w:jc w:val="center"/>
              <w:rPr>
                <w:rFonts w:cs="Arial"/>
                <w:bCs w:val="0"/>
                <w:szCs w:val="24"/>
              </w:rPr>
            </w:pPr>
            <w:r w:rsidRPr="006A5F02">
              <w:rPr>
                <w:rFonts w:cs="Arial"/>
                <w:bCs w:val="0"/>
                <w:szCs w:val="24"/>
              </w:rPr>
              <w:t>Nr. formular</w:t>
            </w:r>
          </w:p>
        </w:tc>
        <w:tc>
          <w:tcPr>
            <w:tcW w:w="4100" w:type="dxa"/>
            <w:vAlign w:val="center"/>
          </w:tcPr>
          <w:p w14:paraId="29D175AA" w14:textId="384DFC73" w:rsidR="0053591D" w:rsidRPr="006A5F02" w:rsidRDefault="0053591D" w:rsidP="006A5F02">
            <w:pPr>
              <w:pStyle w:val="Corptext2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 w:val="0"/>
                <w:szCs w:val="24"/>
              </w:rPr>
            </w:pPr>
            <w:r w:rsidRPr="006A5F02">
              <w:rPr>
                <w:rFonts w:cs="Arial"/>
                <w:bCs w:val="0"/>
                <w:szCs w:val="24"/>
              </w:rPr>
              <w:t>Conținut</w:t>
            </w:r>
          </w:p>
        </w:tc>
        <w:tc>
          <w:tcPr>
            <w:tcW w:w="1558" w:type="dxa"/>
            <w:vAlign w:val="center"/>
          </w:tcPr>
          <w:p w14:paraId="1766C9D6" w14:textId="48D16942" w:rsidR="0053591D" w:rsidRPr="006A5F02" w:rsidRDefault="0053591D" w:rsidP="006A5F02">
            <w:pPr>
              <w:pStyle w:val="Corptext2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Caracter obligatoriu</w:t>
            </w:r>
          </w:p>
        </w:tc>
        <w:tc>
          <w:tcPr>
            <w:tcW w:w="1805" w:type="dxa"/>
            <w:vAlign w:val="center"/>
          </w:tcPr>
          <w:p w14:paraId="639BCEE7" w14:textId="5116A5BA" w:rsidR="0053591D" w:rsidRPr="006A5F02" w:rsidRDefault="0053591D" w:rsidP="006A5F02">
            <w:pPr>
              <w:pStyle w:val="Corptext2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 w:val="0"/>
                <w:szCs w:val="24"/>
              </w:rPr>
            </w:pPr>
            <w:r w:rsidRPr="006A5F02">
              <w:rPr>
                <w:rFonts w:cs="Arial"/>
                <w:bCs w:val="0"/>
                <w:szCs w:val="24"/>
              </w:rPr>
              <w:t>Formatul de depunere solicitat</w:t>
            </w:r>
          </w:p>
        </w:tc>
        <w:tc>
          <w:tcPr>
            <w:tcW w:w="1329" w:type="dxa"/>
            <w:vAlign w:val="center"/>
          </w:tcPr>
          <w:p w14:paraId="420337DF" w14:textId="751410DF" w:rsidR="0053591D" w:rsidRPr="006A5F02" w:rsidRDefault="0053591D" w:rsidP="006A5F02">
            <w:pPr>
              <w:pStyle w:val="Corptext2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 w:val="0"/>
                <w:szCs w:val="24"/>
              </w:rPr>
            </w:pPr>
            <w:r w:rsidRPr="006A5F02">
              <w:rPr>
                <w:rFonts w:cs="Arial"/>
                <w:bCs w:val="0"/>
                <w:szCs w:val="24"/>
              </w:rPr>
              <w:t>Verificare ofertant</w:t>
            </w:r>
          </w:p>
        </w:tc>
      </w:tr>
      <w:tr w:rsidR="009617E6" w:rsidRPr="006A5F02" w14:paraId="4DAB8F98" w14:textId="10833DE8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7562FE4F" w14:textId="12A9EA58" w:rsidR="0053591D" w:rsidRPr="006A5F02" w:rsidRDefault="0053591D" w:rsidP="00227CB2">
            <w:pPr>
              <w:spacing w:after="0"/>
              <w:jc w:val="center"/>
              <w:rPr>
                <w:rFonts w:cs="Arial"/>
                <w:bCs w:val="0"/>
                <w:szCs w:val="24"/>
              </w:rPr>
            </w:pPr>
            <w:r w:rsidRPr="006A5F02">
              <w:rPr>
                <w:szCs w:val="24"/>
              </w:rPr>
              <w:t>F1</w:t>
            </w:r>
          </w:p>
        </w:tc>
        <w:tc>
          <w:tcPr>
            <w:tcW w:w="4100" w:type="dxa"/>
            <w:vAlign w:val="center"/>
          </w:tcPr>
          <w:p w14:paraId="71C31B40" w14:textId="605336D6" w:rsidR="0053591D" w:rsidRPr="006A5F02" w:rsidRDefault="00176C92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szCs w:val="24"/>
                <w:lang w:val="pt-PT"/>
              </w:rPr>
              <w:t>Cerere de participare</w:t>
            </w:r>
          </w:p>
        </w:tc>
        <w:sdt>
          <w:sdtPr>
            <w:rPr>
              <w:rFonts w:cs="Arial"/>
              <w:szCs w:val="24"/>
            </w:rPr>
            <w:id w:val="1915276556"/>
            <w:placeholder>
              <w:docPart w:val="DB751AD329D145B98EDA316ACDCA3C08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5BDD136A" w14:textId="69351431" w:rsidR="0053591D" w:rsidRPr="006A5F02" w:rsidRDefault="0053591D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64F95E82" w14:textId="133493EC" w:rsidR="0053591D" w:rsidRPr="006A5F02" w:rsidRDefault="00374F77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.pdf</w:t>
            </w:r>
          </w:p>
        </w:tc>
        <w:sdt>
          <w:sdtPr>
            <w:rPr>
              <w:rFonts w:cs="Arial"/>
              <w:szCs w:val="24"/>
            </w:rPr>
            <w:id w:val="-384484782"/>
            <w:placeholder>
              <w:docPart w:val="2C8E69B8F78F41A8B94042F8E43D1966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15EAA33C" w14:textId="057F3F46" w:rsidR="0053591D" w:rsidRPr="006A5F02" w:rsidRDefault="0053591D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176C92" w:rsidRPr="006A5F02" w14:paraId="141256C4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67A59DFB" w14:textId="1E576361" w:rsidR="00176C92" w:rsidRPr="006A5F02" w:rsidRDefault="00176C92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F2</w:t>
            </w:r>
          </w:p>
        </w:tc>
        <w:tc>
          <w:tcPr>
            <w:tcW w:w="4100" w:type="dxa"/>
            <w:vAlign w:val="center"/>
          </w:tcPr>
          <w:p w14:paraId="57AA8F15" w14:textId="2483972B" w:rsidR="00176C92" w:rsidRPr="006A5F02" w:rsidRDefault="00176C92" w:rsidP="006A5F02">
            <w:pPr>
              <w:tabs>
                <w:tab w:val="left" w:pos="696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Declarație privind valabilitatea ofertei</w:t>
            </w:r>
            <w:r w:rsidRPr="006A5F02">
              <w:rPr>
                <w:szCs w:val="24"/>
              </w:rPr>
              <w:tab/>
            </w:r>
          </w:p>
        </w:tc>
        <w:sdt>
          <w:sdtPr>
            <w:rPr>
              <w:rFonts w:cs="Arial"/>
              <w:szCs w:val="24"/>
            </w:rPr>
            <w:id w:val="-344090360"/>
            <w:placeholder>
              <w:docPart w:val="48EB862A0B9B4D419B2D881A4ADC247F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453FFDDB" w14:textId="7115707A" w:rsidR="00176C92" w:rsidRPr="006A5F02" w:rsidRDefault="00176C9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42FAA39C" w14:textId="228F853E" w:rsidR="00176C92" w:rsidRPr="006A5F02" w:rsidRDefault="00176C92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828630277"/>
            <w:placeholder>
              <w:docPart w:val="E8D5664839AC4AB9BF9B1840C612C903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2463647A" w14:textId="76F75E35" w:rsidR="00176C92" w:rsidRPr="006A5F02" w:rsidRDefault="00176C9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176C92" w:rsidRPr="006A5F02" w14:paraId="7CBC172A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7CF1251D" w14:textId="7FE9690B" w:rsidR="00176C92" w:rsidRPr="006A5F02" w:rsidRDefault="00176C92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F3</w:t>
            </w:r>
          </w:p>
        </w:tc>
        <w:tc>
          <w:tcPr>
            <w:tcW w:w="4100" w:type="dxa"/>
            <w:vAlign w:val="center"/>
          </w:tcPr>
          <w:p w14:paraId="62895870" w14:textId="77777777" w:rsidR="00F16799" w:rsidRPr="006A5F02" w:rsidRDefault="00176C92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Scrisoare (instrument) de garanție bancară pentru participare</w:t>
            </w:r>
          </w:p>
          <w:p w14:paraId="4A29B774" w14:textId="56FA9BB3" w:rsidR="00176C92" w:rsidRPr="006A5F02" w:rsidRDefault="00F16799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i/>
                <w:iCs/>
                <w:szCs w:val="24"/>
              </w:rPr>
              <w:t>(</w:t>
            </w:r>
            <w:r w:rsidR="00176C92" w:rsidRPr="006A5F02">
              <w:rPr>
                <w:i/>
                <w:iCs/>
                <w:szCs w:val="24"/>
              </w:rPr>
              <w:t>model</w:t>
            </w:r>
            <w:r w:rsidRPr="006A5F02">
              <w:rPr>
                <w:i/>
                <w:iCs/>
                <w:szCs w:val="24"/>
              </w:rPr>
              <w:t xml:space="preserve"> orientativ)</w:t>
            </w:r>
          </w:p>
        </w:tc>
        <w:sdt>
          <w:sdtPr>
            <w:rPr>
              <w:rFonts w:cs="Arial"/>
              <w:szCs w:val="24"/>
            </w:rPr>
            <w:id w:val="-2135621129"/>
            <w:placeholder>
              <w:docPart w:val="65B211B752694F4DA3F3A6AE6D560E42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3D6FC8F7" w14:textId="56EA4042" w:rsidR="00176C92" w:rsidRPr="006A5F02" w:rsidRDefault="00176C92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047D6DD2" w14:textId="0D36F517" w:rsidR="00176C92" w:rsidRPr="006A5F02" w:rsidRDefault="00176C92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550120613"/>
            <w:placeholder>
              <w:docPart w:val="9B460EAEE8FF4AD8AB478A5482916114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5AEACCB5" w14:textId="7C800C36" w:rsidR="00176C92" w:rsidRPr="006A5F02" w:rsidRDefault="00176C92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176C92" w:rsidRPr="006A5F02" w14:paraId="5F2DF52A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03A3F735" w14:textId="76E3A15D" w:rsidR="00176C92" w:rsidRPr="006A5F02" w:rsidRDefault="00176C92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F4</w:t>
            </w:r>
            <w:r w:rsidR="003445C6" w:rsidRPr="006A5F02">
              <w:rPr>
                <w:szCs w:val="24"/>
              </w:rPr>
              <w:t>A</w:t>
            </w:r>
          </w:p>
        </w:tc>
        <w:tc>
          <w:tcPr>
            <w:tcW w:w="4100" w:type="dxa"/>
            <w:vAlign w:val="center"/>
          </w:tcPr>
          <w:p w14:paraId="444F6EB7" w14:textId="20A74491" w:rsidR="00176C92" w:rsidRPr="006A5F02" w:rsidRDefault="00176C92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Informații privind asocierea</w:t>
            </w:r>
          </w:p>
        </w:tc>
        <w:sdt>
          <w:sdtPr>
            <w:rPr>
              <w:rFonts w:cs="Arial"/>
              <w:szCs w:val="24"/>
            </w:rPr>
            <w:id w:val="-1822335703"/>
            <w:placeholder>
              <w:docPart w:val="5791C8131F1349B0B4A56C82A9F1F115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365740BE" w14:textId="08E908E1" w:rsidR="00176C92" w:rsidRPr="006A5F02" w:rsidRDefault="00F16799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4C5B7FD5" w14:textId="749A6E14" w:rsidR="00176C92" w:rsidRPr="006A5F02" w:rsidRDefault="00176C92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956570965"/>
            <w:placeholder>
              <w:docPart w:val="1B933E9D76374B0F80B9A04A2550A3B4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6D43DACE" w14:textId="0A3A1EB2" w:rsidR="00176C92" w:rsidRPr="006A5F02" w:rsidRDefault="00176C9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176C92" w:rsidRPr="006A5F02" w14:paraId="3A89BB21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076F3EF1" w14:textId="5BDB0C6E" w:rsidR="00176C92" w:rsidRPr="006A5F02" w:rsidRDefault="003445C6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F4B</w:t>
            </w:r>
          </w:p>
        </w:tc>
        <w:tc>
          <w:tcPr>
            <w:tcW w:w="4100" w:type="dxa"/>
            <w:vAlign w:val="center"/>
          </w:tcPr>
          <w:p w14:paraId="77BC0BB2" w14:textId="77777777" w:rsidR="00F16799" w:rsidRPr="006A5F02" w:rsidRDefault="003445C6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Acord de asociere</w:t>
            </w:r>
          </w:p>
          <w:p w14:paraId="51CE5082" w14:textId="0419AC52" w:rsidR="00176C92" w:rsidRPr="006A5F02" w:rsidRDefault="00F16799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i/>
                <w:iCs/>
                <w:szCs w:val="24"/>
              </w:rPr>
              <w:t>(model orientativ)</w:t>
            </w:r>
          </w:p>
        </w:tc>
        <w:sdt>
          <w:sdtPr>
            <w:rPr>
              <w:rFonts w:cs="Arial"/>
              <w:szCs w:val="24"/>
            </w:rPr>
            <w:id w:val="878667031"/>
            <w:placeholder>
              <w:docPart w:val="ADC3D8329C6A4DFE9DFC36355520DBAD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72F36477" w14:textId="4A381582" w:rsidR="00176C92" w:rsidRPr="006A5F02" w:rsidRDefault="00F16799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7E620FE1" w14:textId="512E2B78" w:rsidR="00176C92" w:rsidRPr="006A5F02" w:rsidRDefault="00176C92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426974660"/>
            <w:placeholder>
              <w:docPart w:val="0BD8DD675CA34CC383DAF7959A3B9B2A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13082540" w14:textId="3899F33E" w:rsidR="00176C92" w:rsidRPr="006A5F02" w:rsidRDefault="00176C92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176C92" w:rsidRPr="006A5F02" w14:paraId="1424F479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399A2E5D" w14:textId="34239E0A" w:rsidR="00176C92" w:rsidRPr="006A5F02" w:rsidRDefault="00AA1ED4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F5</w:t>
            </w:r>
          </w:p>
        </w:tc>
        <w:tc>
          <w:tcPr>
            <w:tcW w:w="4100" w:type="dxa"/>
            <w:vAlign w:val="center"/>
          </w:tcPr>
          <w:p w14:paraId="6AF177C1" w14:textId="4EC51F28" w:rsidR="00176C92" w:rsidRPr="006A5F02" w:rsidRDefault="007C59F3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Declarație privind lista principalelor livrări/prestări efectuate în ultimii 3 ani de activitate</w:t>
            </w:r>
          </w:p>
        </w:tc>
        <w:sdt>
          <w:sdtPr>
            <w:rPr>
              <w:rFonts w:cs="Arial"/>
              <w:szCs w:val="24"/>
            </w:rPr>
            <w:id w:val="1225950095"/>
            <w:placeholder>
              <w:docPart w:val="50BFDE7039CD46F38084711CDF54E32E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4C8C1C60" w14:textId="30CF1729" w:rsidR="00176C92" w:rsidRPr="006A5F02" w:rsidRDefault="00176C9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3629730E" w14:textId="00EAD724" w:rsidR="00176C92" w:rsidRPr="006A5F02" w:rsidRDefault="00176C92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1734917280"/>
            <w:placeholder>
              <w:docPart w:val="D2F2BF296FCC46E8B91A7E4B64A42839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6F2FB44E" w14:textId="079D439D" w:rsidR="00176C92" w:rsidRPr="006A5F02" w:rsidRDefault="00176C9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176C92" w:rsidRPr="006A5F02" w14:paraId="5DCCEE46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2EE8B976" w14:textId="251E9EC0" w:rsidR="00176C92" w:rsidRPr="006A5F02" w:rsidRDefault="00AA1ED4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F6</w:t>
            </w:r>
          </w:p>
        </w:tc>
        <w:tc>
          <w:tcPr>
            <w:tcW w:w="4100" w:type="dxa"/>
            <w:vAlign w:val="center"/>
          </w:tcPr>
          <w:p w14:paraId="311FC01B" w14:textId="23DBBFFD" w:rsidR="00176C92" w:rsidRPr="006A5F02" w:rsidRDefault="00AA1ED4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 xml:space="preserve">Declarație privind dotările specifice, utilajul </w:t>
            </w:r>
            <w:r w:rsidR="00F16799" w:rsidRPr="006A5F02">
              <w:rPr>
                <w:szCs w:val="24"/>
              </w:rPr>
              <w:t>și</w:t>
            </w:r>
            <w:r w:rsidRPr="006A5F02">
              <w:rPr>
                <w:szCs w:val="24"/>
              </w:rPr>
              <w:t xml:space="preserve"> echipamentul necesar pentru îndeplinirea corespunzătoare a contractului</w:t>
            </w:r>
          </w:p>
        </w:tc>
        <w:sdt>
          <w:sdtPr>
            <w:rPr>
              <w:rFonts w:cs="Arial"/>
              <w:szCs w:val="24"/>
            </w:rPr>
            <w:id w:val="-436977962"/>
            <w:placeholder>
              <w:docPart w:val="3A542A03C28844DEB6E06EED0AB7FC25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2A19964A" w14:textId="75C86320" w:rsidR="00176C92" w:rsidRPr="006A5F02" w:rsidRDefault="00176C92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32A75D7D" w14:textId="14F5510F" w:rsidR="00176C92" w:rsidRPr="006A5F02" w:rsidRDefault="00176C92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1147555757"/>
            <w:placeholder>
              <w:docPart w:val="02698F23A3C044D08DE3B3C5C511DE5B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59BA5E9F" w14:textId="020FB40E" w:rsidR="00176C92" w:rsidRPr="006A5F02" w:rsidRDefault="00176C92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176C92" w:rsidRPr="006A5F02" w14:paraId="42B65418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3796B5A0" w14:textId="462A8FE3" w:rsidR="00176C92" w:rsidRPr="006A5F02" w:rsidRDefault="00AA1ED4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227CB2">
              <w:rPr>
                <w:szCs w:val="24"/>
              </w:rPr>
              <w:t>7</w:t>
            </w:r>
            <w:r w:rsidRPr="006A5F02">
              <w:rPr>
                <w:szCs w:val="24"/>
              </w:rPr>
              <w:t>A</w:t>
            </w:r>
          </w:p>
        </w:tc>
        <w:tc>
          <w:tcPr>
            <w:tcW w:w="4100" w:type="dxa"/>
            <w:vAlign w:val="center"/>
          </w:tcPr>
          <w:p w14:paraId="2BC27A84" w14:textId="58F1A479" w:rsidR="00176C92" w:rsidRPr="006A5F02" w:rsidRDefault="00AA1ED4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Declarație privind personalul de specialitate propus pentru implementarea contractului</w:t>
            </w:r>
          </w:p>
        </w:tc>
        <w:sdt>
          <w:sdtPr>
            <w:rPr>
              <w:rFonts w:cs="Arial"/>
              <w:szCs w:val="24"/>
            </w:rPr>
            <w:id w:val="901491156"/>
            <w:placeholder>
              <w:docPart w:val="3C013100EBDF4EF0913CF99A5853C3F1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5EE2E70E" w14:textId="4571A818" w:rsidR="00176C92" w:rsidRPr="006A5F02" w:rsidRDefault="00176C9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41C6DA67" w14:textId="338C52FF" w:rsidR="00176C92" w:rsidRPr="006A5F02" w:rsidRDefault="00176C92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1387373110"/>
            <w:placeholder>
              <w:docPart w:val="96D7AE72338A45C4B8BE57D4D9AFF5FF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04B584DA" w14:textId="2370FB47" w:rsidR="00176C92" w:rsidRPr="006A5F02" w:rsidRDefault="00176C9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AA1ED4" w:rsidRPr="006A5F02" w14:paraId="143C5656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10AA394F" w14:textId="5B7B82CC" w:rsidR="00AA1ED4" w:rsidRPr="006A5F02" w:rsidRDefault="00AA1ED4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227CB2">
              <w:rPr>
                <w:szCs w:val="24"/>
              </w:rPr>
              <w:t>7</w:t>
            </w:r>
            <w:r w:rsidRPr="006A5F02">
              <w:rPr>
                <w:szCs w:val="24"/>
              </w:rPr>
              <w:t>B</w:t>
            </w:r>
          </w:p>
        </w:tc>
        <w:tc>
          <w:tcPr>
            <w:tcW w:w="4100" w:type="dxa"/>
            <w:vAlign w:val="center"/>
          </w:tcPr>
          <w:p w14:paraId="6D6532BC" w14:textId="0C66A1DC" w:rsidR="00AA1ED4" w:rsidRPr="006A5F02" w:rsidRDefault="00AA1ED4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Matrice experți-cheie</w:t>
            </w:r>
          </w:p>
        </w:tc>
        <w:sdt>
          <w:sdtPr>
            <w:rPr>
              <w:rFonts w:cs="Arial"/>
              <w:szCs w:val="24"/>
            </w:rPr>
            <w:id w:val="808752132"/>
            <w:placeholder>
              <w:docPart w:val="C0556DD6BE8A4DBBB26163204846BD1C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5E58487C" w14:textId="63BA34E3" w:rsidR="00AA1ED4" w:rsidRPr="006A5F02" w:rsidRDefault="00AA1ED4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7BE1B65A" w14:textId="697FC675" w:rsidR="00AA1ED4" w:rsidRPr="006A5F02" w:rsidRDefault="00AA1ED4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966352026"/>
            <w:placeholder>
              <w:docPart w:val="BCB64EFE976247668B1269058E006781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1D1D9DD3" w14:textId="5CDC89E1" w:rsidR="00AA1ED4" w:rsidRPr="006A5F02" w:rsidRDefault="00AA1ED4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0C341C" w:rsidRPr="006A5F02" w14:paraId="7B2C4853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0650D7D5" w14:textId="253C85B8" w:rsidR="000C341C" w:rsidRPr="006A5F02" w:rsidRDefault="000C341C" w:rsidP="00227CB2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F</w:t>
            </w:r>
            <w:r w:rsidR="00227CB2">
              <w:rPr>
                <w:szCs w:val="24"/>
              </w:rPr>
              <w:t>7</w:t>
            </w:r>
            <w:r>
              <w:rPr>
                <w:szCs w:val="24"/>
              </w:rPr>
              <w:t>C</w:t>
            </w:r>
          </w:p>
        </w:tc>
        <w:tc>
          <w:tcPr>
            <w:tcW w:w="4100" w:type="dxa"/>
            <w:vAlign w:val="center"/>
          </w:tcPr>
          <w:p w14:paraId="6674C88A" w14:textId="2FB9A6EB" w:rsidR="000C341C" w:rsidRPr="006A5F02" w:rsidRDefault="000C341C" w:rsidP="000C341C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Declarație de disponibilitate pentru experți</w:t>
            </w:r>
          </w:p>
        </w:tc>
        <w:sdt>
          <w:sdtPr>
            <w:rPr>
              <w:rFonts w:cs="Arial"/>
              <w:szCs w:val="24"/>
            </w:rPr>
            <w:id w:val="1598836122"/>
            <w:placeholder>
              <w:docPart w:val="C5AA3AC3DB634BDDA82D0FB2BDEB632D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293E55E1" w14:textId="004545F7" w:rsidR="000C341C" w:rsidRPr="006A5F02" w:rsidRDefault="000C341C" w:rsidP="000C341C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577157AD" w14:textId="5867C575" w:rsidR="000C341C" w:rsidRPr="006A5F02" w:rsidRDefault="000C341C" w:rsidP="000C341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1822849677"/>
            <w:placeholder>
              <w:docPart w:val="4F9CFFA122B84E3D86C13AEFF1E56A56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323D77DE" w14:textId="200EF020" w:rsidR="000C341C" w:rsidRPr="006A5F02" w:rsidRDefault="000C341C" w:rsidP="000C341C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F16799" w:rsidRPr="006A5F02" w14:paraId="6F9842BE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71E82690" w14:textId="41A5B1DA" w:rsidR="00F16799" w:rsidRPr="006A5F02" w:rsidRDefault="00F16799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227CB2">
              <w:rPr>
                <w:szCs w:val="24"/>
              </w:rPr>
              <w:t>8</w:t>
            </w:r>
            <w:r w:rsidRPr="006A5F02">
              <w:rPr>
                <w:szCs w:val="24"/>
              </w:rPr>
              <w:t>A</w:t>
            </w:r>
          </w:p>
        </w:tc>
        <w:tc>
          <w:tcPr>
            <w:tcW w:w="4100" w:type="dxa"/>
            <w:vAlign w:val="center"/>
          </w:tcPr>
          <w:p w14:paraId="721C4511" w14:textId="55E7364C" w:rsidR="00F16799" w:rsidRPr="006A5F02" w:rsidRDefault="00F16799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Lista subcontractanților și partea/pârțile din contract care sunt îndeplinite de aceștia</w:t>
            </w:r>
          </w:p>
        </w:tc>
        <w:sdt>
          <w:sdtPr>
            <w:rPr>
              <w:rFonts w:cs="Arial"/>
              <w:szCs w:val="24"/>
            </w:rPr>
            <w:id w:val="-1632862964"/>
            <w:placeholder>
              <w:docPart w:val="87B6C4D1817549D4A8B4F73B4D782EEA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4192869A" w14:textId="53717DB5" w:rsidR="00F16799" w:rsidRPr="006A5F02" w:rsidRDefault="00F16799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2D428B4D" w14:textId="4404101B" w:rsidR="00F16799" w:rsidRPr="006A5F02" w:rsidRDefault="00F16799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2108037821"/>
            <w:placeholder>
              <w:docPart w:val="1B515F4F51EC46D8A8B2FACE56ABB35D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6CE6DC24" w14:textId="6AEAAE01" w:rsidR="00F16799" w:rsidRPr="006A5F02" w:rsidRDefault="00F16799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F16799" w:rsidRPr="006A5F02" w14:paraId="7ED4C867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1EFA7A09" w14:textId="15C69AF1" w:rsidR="00F16799" w:rsidRPr="006A5F02" w:rsidRDefault="00F16799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227CB2">
              <w:rPr>
                <w:szCs w:val="24"/>
              </w:rPr>
              <w:t>8</w:t>
            </w:r>
            <w:r w:rsidRPr="006A5F02">
              <w:rPr>
                <w:szCs w:val="24"/>
              </w:rPr>
              <w:t>B</w:t>
            </w:r>
          </w:p>
        </w:tc>
        <w:tc>
          <w:tcPr>
            <w:tcW w:w="4100" w:type="dxa"/>
            <w:vAlign w:val="center"/>
          </w:tcPr>
          <w:p w14:paraId="74604922" w14:textId="77777777" w:rsidR="00F16799" w:rsidRPr="006A5F02" w:rsidRDefault="00F16799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Acord de subcontractare</w:t>
            </w:r>
          </w:p>
          <w:p w14:paraId="0A287F31" w14:textId="2CE29996" w:rsidR="00F16799" w:rsidRPr="006A5F02" w:rsidRDefault="00F16799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i/>
                <w:iCs/>
                <w:szCs w:val="24"/>
              </w:rPr>
              <w:t>(model orientativ)</w:t>
            </w:r>
          </w:p>
        </w:tc>
        <w:sdt>
          <w:sdtPr>
            <w:rPr>
              <w:rFonts w:cs="Arial"/>
              <w:szCs w:val="24"/>
            </w:rPr>
            <w:id w:val="885606002"/>
            <w:placeholder>
              <w:docPart w:val="A5864E5D73F748D5ACD1C856830CCEAC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4EA43F0F" w14:textId="1E4F6824" w:rsidR="00F16799" w:rsidRPr="006A5F02" w:rsidRDefault="00F16799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0E140E80" w14:textId="4572EA8D" w:rsidR="00F16799" w:rsidRPr="006A5F02" w:rsidRDefault="00F16799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917789620"/>
            <w:placeholder>
              <w:docPart w:val="F83D98854F504128897643BB756B1E5F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327CF521" w14:textId="649CFBF0" w:rsidR="00F16799" w:rsidRPr="006A5F02" w:rsidRDefault="00F16799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9240F7" w:rsidRPr="006A5F02" w14:paraId="7D04B070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13BEF21C" w14:textId="16FDEC7E" w:rsidR="009240F7" w:rsidRPr="006A5F02" w:rsidRDefault="009240F7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D6099B">
              <w:rPr>
                <w:szCs w:val="24"/>
              </w:rPr>
              <w:t>9</w:t>
            </w:r>
            <w:r w:rsidR="006B7D28" w:rsidRPr="006A5F02">
              <w:rPr>
                <w:szCs w:val="24"/>
              </w:rPr>
              <w:t>A</w:t>
            </w:r>
          </w:p>
        </w:tc>
        <w:tc>
          <w:tcPr>
            <w:tcW w:w="4100" w:type="dxa"/>
            <w:vAlign w:val="center"/>
          </w:tcPr>
          <w:p w14:paraId="1F5ADAE4" w14:textId="462624A1" w:rsidR="009240F7" w:rsidRPr="006A5F02" w:rsidRDefault="009240F7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Angajament terț susținător financiar</w:t>
            </w:r>
          </w:p>
        </w:tc>
        <w:sdt>
          <w:sdtPr>
            <w:rPr>
              <w:rFonts w:cs="Arial"/>
              <w:szCs w:val="24"/>
            </w:rPr>
            <w:id w:val="1602068978"/>
            <w:placeholder>
              <w:docPart w:val="F8BE9E7FB5C14D8D82E1369D95D9F7B3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7B8C1193" w14:textId="04181EAB" w:rsidR="009240F7" w:rsidRPr="006A5F02" w:rsidRDefault="009240F7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478B2FCF" w14:textId="5F43756B" w:rsidR="009240F7" w:rsidRPr="006A5F02" w:rsidRDefault="009240F7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748317930"/>
            <w:placeholder>
              <w:docPart w:val="26B35F94249143A39F1DCA6896EE4E15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41B5F855" w14:textId="39FC8128" w:rsidR="009240F7" w:rsidRPr="006A5F02" w:rsidRDefault="009240F7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B7D28" w:rsidRPr="006A5F02" w14:paraId="066EAB5E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1B661827" w14:textId="440E1601" w:rsidR="006B7D28" w:rsidRPr="006A5F02" w:rsidRDefault="006B7D28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D6099B">
              <w:rPr>
                <w:szCs w:val="24"/>
              </w:rPr>
              <w:t>9</w:t>
            </w:r>
            <w:r w:rsidRPr="006A5F02">
              <w:rPr>
                <w:szCs w:val="24"/>
              </w:rPr>
              <w:t>B</w:t>
            </w:r>
          </w:p>
        </w:tc>
        <w:tc>
          <w:tcPr>
            <w:tcW w:w="4100" w:type="dxa"/>
            <w:vAlign w:val="center"/>
          </w:tcPr>
          <w:p w14:paraId="36B94F09" w14:textId="374D251D" w:rsidR="006B7D28" w:rsidRPr="006A5F02" w:rsidRDefault="006B7D28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Declarație terț susținător financiar</w:t>
            </w:r>
          </w:p>
        </w:tc>
        <w:sdt>
          <w:sdtPr>
            <w:rPr>
              <w:rFonts w:cs="Arial"/>
              <w:szCs w:val="24"/>
            </w:rPr>
            <w:id w:val="-1882325982"/>
            <w:placeholder>
              <w:docPart w:val="CA9D46F4702640B1BBCC16EA015763DE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7E19CEF4" w14:textId="5A2B5246" w:rsidR="006B7D28" w:rsidRPr="006A5F02" w:rsidRDefault="006B7D28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3F2559CE" w14:textId="7D5A67C9" w:rsidR="006B7D28" w:rsidRPr="006A5F02" w:rsidRDefault="006B7D28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38399906"/>
            <w:placeholder>
              <w:docPart w:val="15678961CF05436CA7ED5C1F2C6F7F77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16F314B9" w14:textId="104C8D26" w:rsidR="006B7D28" w:rsidRPr="006A5F02" w:rsidRDefault="006B7D28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B7D28" w:rsidRPr="006A5F02" w14:paraId="39753616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3E45D3FC" w14:textId="044327E2" w:rsidR="006B7D28" w:rsidRPr="006A5F02" w:rsidRDefault="006B7D28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D6099B">
              <w:rPr>
                <w:szCs w:val="24"/>
              </w:rPr>
              <w:t>10</w:t>
            </w:r>
            <w:r w:rsidRPr="006A5F02">
              <w:rPr>
                <w:szCs w:val="24"/>
              </w:rPr>
              <w:t>A</w:t>
            </w:r>
          </w:p>
        </w:tc>
        <w:tc>
          <w:tcPr>
            <w:tcW w:w="4100" w:type="dxa"/>
            <w:vAlign w:val="center"/>
          </w:tcPr>
          <w:p w14:paraId="17E25014" w14:textId="49BBA7BD" w:rsidR="006B7D28" w:rsidRPr="006A5F02" w:rsidRDefault="006B7D28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 xml:space="preserve">Angajament privind susținerea tehnică și profesională a </w:t>
            </w:r>
            <w:r w:rsidRPr="006A5F02">
              <w:rPr>
                <w:szCs w:val="24"/>
              </w:rPr>
              <w:lastRenderedPageBreak/>
              <w:t>ofertantului/grupului de operatori economici</w:t>
            </w:r>
          </w:p>
        </w:tc>
        <w:sdt>
          <w:sdtPr>
            <w:rPr>
              <w:rFonts w:cs="Arial"/>
              <w:szCs w:val="24"/>
            </w:rPr>
            <w:id w:val="-250512176"/>
            <w:placeholder>
              <w:docPart w:val="3EE12D12382548E9A6DF2359319A6941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6026C776" w14:textId="00461956" w:rsidR="006B7D28" w:rsidRPr="006A5F02" w:rsidRDefault="006B7D28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4ABEDC8C" w14:textId="1CB031B7" w:rsidR="006B7D28" w:rsidRPr="006A5F02" w:rsidRDefault="006B7D28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2018680102"/>
            <w:placeholder>
              <w:docPart w:val="EC4A6AC78D614B758466724B0E4B7113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171FC92B" w14:textId="2E6FFFD7" w:rsidR="006B7D28" w:rsidRPr="006A5F02" w:rsidRDefault="006B7D28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B7D28" w:rsidRPr="006A5F02" w14:paraId="3BC3F033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733954F2" w14:textId="2304D24F" w:rsidR="006B7D28" w:rsidRPr="006A5F02" w:rsidRDefault="006B7D28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D6099B">
              <w:rPr>
                <w:szCs w:val="24"/>
              </w:rPr>
              <w:t>10</w:t>
            </w:r>
            <w:r w:rsidRPr="006A5F02">
              <w:rPr>
                <w:szCs w:val="24"/>
              </w:rPr>
              <w:t>B</w:t>
            </w:r>
          </w:p>
        </w:tc>
        <w:tc>
          <w:tcPr>
            <w:tcW w:w="4100" w:type="dxa"/>
            <w:vAlign w:val="center"/>
          </w:tcPr>
          <w:p w14:paraId="797CB66E" w14:textId="3EF9FB11" w:rsidR="006B7D28" w:rsidRPr="006A5F02" w:rsidRDefault="006B7D28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Declarație terț susținător tehnic</w:t>
            </w:r>
          </w:p>
        </w:tc>
        <w:sdt>
          <w:sdtPr>
            <w:rPr>
              <w:rFonts w:cs="Arial"/>
              <w:szCs w:val="24"/>
            </w:rPr>
            <w:id w:val="989057951"/>
            <w:placeholder>
              <w:docPart w:val="3B5ACEBDE6824B8B8F75204317BB2B92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406F972B" w14:textId="32537CCE" w:rsidR="006B7D28" w:rsidRPr="006A5F02" w:rsidRDefault="006B7D28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1407142E" w14:textId="279AE255" w:rsidR="006B7D28" w:rsidRPr="006A5F02" w:rsidRDefault="006B7D28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378946528"/>
            <w:placeholder>
              <w:docPart w:val="4BF511FC12EB4DB3817CE48E4D8C8E22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6E9DEE18" w14:textId="7BE9A6F9" w:rsidR="006B7D28" w:rsidRPr="006A5F02" w:rsidRDefault="006B7D28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B7D28" w:rsidRPr="006A5F02" w14:paraId="38DB4975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68D034C8" w14:textId="60B62F19" w:rsidR="006B7D28" w:rsidRPr="006A5F02" w:rsidRDefault="006B7D28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</w:t>
            </w:r>
            <w:r w:rsidR="00D6099B">
              <w:rPr>
                <w:szCs w:val="24"/>
              </w:rPr>
              <w:t>10</w:t>
            </w:r>
            <w:r w:rsidRPr="006A5F02">
              <w:rPr>
                <w:szCs w:val="24"/>
              </w:rPr>
              <w:t>C</w:t>
            </w:r>
          </w:p>
        </w:tc>
        <w:tc>
          <w:tcPr>
            <w:tcW w:w="4100" w:type="dxa"/>
            <w:vAlign w:val="center"/>
          </w:tcPr>
          <w:p w14:paraId="1685C077" w14:textId="1B0BFFCD" w:rsidR="006B7D28" w:rsidRPr="006A5F02" w:rsidRDefault="006B7D28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Declarație terț susținător profesional</w:t>
            </w:r>
          </w:p>
        </w:tc>
        <w:sdt>
          <w:sdtPr>
            <w:rPr>
              <w:rFonts w:cs="Arial"/>
              <w:szCs w:val="24"/>
            </w:rPr>
            <w:id w:val="-759369914"/>
            <w:placeholder>
              <w:docPart w:val="2A68259AAE614006BCE68CDF5A0E8DC8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2435469C" w14:textId="28C4E500" w:rsidR="006B7D28" w:rsidRPr="006A5F02" w:rsidRDefault="006B7D28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2AE29D0C" w14:textId="777E7684" w:rsidR="006B7D28" w:rsidRPr="006A5F02" w:rsidRDefault="006B7D28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</w:t>
            </w:r>
            <w:proofErr w:type="spellStart"/>
            <w:r w:rsidRPr="006A5F02">
              <w:rPr>
                <w:rFonts w:cs="Arial"/>
                <w:szCs w:val="24"/>
              </w:rPr>
              <w:t>pdf</w:t>
            </w:r>
            <w:proofErr w:type="spellEnd"/>
          </w:p>
        </w:tc>
        <w:sdt>
          <w:sdtPr>
            <w:rPr>
              <w:rFonts w:cs="Arial"/>
              <w:szCs w:val="24"/>
            </w:rPr>
            <w:id w:val="-960948050"/>
            <w:placeholder>
              <w:docPart w:val="2C7C5FC217D548B99438864C65457B2A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52AFAF0C" w14:textId="49959778" w:rsidR="006B7D28" w:rsidRPr="006A5F02" w:rsidRDefault="006B7D28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B7D28" w:rsidRPr="006A5F02" w14:paraId="2050C5BC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3F49F5AA" w14:textId="10986B55" w:rsidR="006B7D28" w:rsidRPr="006A5F02" w:rsidRDefault="006B7D28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F1</w:t>
            </w:r>
            <w:r w:rsidR="00D6099B">
              <w:rPr>
                <w:szCs w:val="24"/>
              </w:rPr>
              <w:t>1</w:t>
            </w:r>
            <w:r w:rsidRPr="006A5F02">
              <w:rPr>
                <w:szCs w:val="24"/>
              </w:rPr>
              <w:t>A</w:t>
            </w:r>
          </w:p>
        </w:tc>
        <w:tc>
          <w:tcPr>
            <w:tcW w:w="4100" w:type="dxa"/>
            <w:vAlign w:val="center"/>
          </w:tcPr>
          <w:p w14:paraId="13624FF4" w14:textId="5BABCCE6" w:rsidR="006B7D28" w:rsidRPr="006A5F02" w:rsidRDefault="006B7D28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Propunere tehnică</w:t>
            </w:r>
          </w:p>
        </w:tc>
        <w:sdt>
          <w:sdtPr>
            <w:rPr>
              <w:rFonts w:cs="Arial"/>
              <w:szCs w:val="24"/>
            </w:rPr>
            <w:id w:val="901639338"/>
            <w:placeholder>
              <w:docPart w:val="0A295EEA844E4BFEA08B700CFAD40A29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3DA20B46" w14:textId="5B02B97C" w:rsidR="006B7D28" w:rsidRPr="006A5F02" w:rsidRDefault="006B7D28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0C9748C9" w14:textId="775D46E1" w:rsidR="006B7D28" w:rsidRPr="006A5F02" w:rsidRDefault="006B7D28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Editabil</w:t>
            </w:r>
          </w:p>
        </w:tc>
        <w:sdt>
          <w:sdtPr>
            <w:rPr>
              <w:rFonts w:cs="Arial"/>
              <w:szCs w:val="24"/>
            </w:rPr>
            <w:id w:val="-1478839558"/>
            <w:placeholder>
              <w:docPart w:val="0C9618FD24454A4C81780E5EDCBC263F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22CFFE05" w14:textId="507517E9" w:rsidR="006B7D28" w:rsidRPr="006A5F02" w:rsidRDefault="006B7D28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B7D28" w:rsidRPr="006A5F02" w14:paraId="1F72699F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292D8F81" w14:textId="20C7E51E" w:rsidR="006B7D28" w:rsidRPr="006A5F02" w:rsidRDefault="006B7D28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F1</w:t>
            </w:r>
            <w:r w:rsidR="00D6099B">
              <w:rPr>
                <w:szCs w:val="24"/>
              </w:rPr>
              <w:t>1</w:t>
            </w:r>
            <w:r w:rsidRPr="006A5F02">
              <w:rPr>
                <w:szCs w:val="24"/>
              </w:rPr>
              <w:t>B</w:t>
            </w:r>
          </w:p>
        </w:tc>
        <w:tc>
          <w:tcPr>
            <w:tcW w:w="4100" w:type="dxa"/>
            <w:vAlign w:val="center"/>
          </w:tcPr>
          <w:p w14:paraId="53E6FF29" w14:textId="2817DA78" w:rsidR="006B7D28" w:rsidRPr="006A5F02" w:rsidRDefault="006B7D28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Specificații tehnice</w:t>
            </w:r>
          </w:p>
        </w:tc>
        <w:sdt>
          <w:sdtPr>
            <w:rPr>
              <w:rFonts w:cs="Arial"/>
              <w:szCs w:val="24"/>
            </w:rPr>
            <w:id w:val="1020194063"/>
            <w:placeholder>
              <w:docPart w:val="9FE2E8B5220F4CE7BF9C179583EB3FBA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5FD7A3AE" w14:textId="342B84A0" w:rsidR="006B7D28" w:rsidRPr="006A5F02" w:rsidRDefault="006B7D28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6EAF379B" w14:textId="2B6C96A0" w:rsidR="006B7D28" w:rsidRPr="006A5F02" w:rsidRDefault="006B7D28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Editabil</w:t>
            </w:r>
          </w:p>
        </w:tc>
        <w:sdt>
          <w:sdtPr>
            <w:rPr>
              <w:rFonts w:cs="Arial"/>
              <w:szCs w:val="24"/>
            </w:rPr>
            <w:id w:val="-1215348655"/>
            <w:placeholder>
              <w:docPart w:val="1F705727B1EA46F88D29D38F5FE0A40A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52F516A4" w14:textId="7FDB3018" w:rsidR="006B7D28" w:rsidRPr="006A5F02" w:rsidRDefault="006B7D28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B7D28" w:rsidRPr="006A5F02" w14:paraId="650822CC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469C5232" w14:textId="08ABF813" w:rsidR="006B7D28" w:rsidRPr="006A5F02" w:rsidRDefault="006B7D28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F1</w:t>
            </w:r>
            <w:r w:rsidR="00D6099B">
              <w:rPr>
                <w:szCs w:val="24"/>
              </w:rPr>
              <w:t>1</w:t>
            </w:r>
            <w:r w:rsidRPr="006A5F02">
              <w:rPr>
                <w:szCs w:val="24"/>
              </w:rPr>
              <w:t>C</w:t>
            </w:r>
          </w:p>
        </w:tc>
        <w:tc>
          <w:tcPr>
            <w:tcW w:w="4100" w:type="dxa"/>
            <w:vAlign w:val="center"/>
          </w:tcPr>
          <w:p w14:paraId="760A1377" w14:textId="46813648" w:rsidR="006B7D28" w:rsidRPr="006A5F02" w:rsidRDefault="006B7D28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Matrice de conformitate</w:t>
            </w:r>
          </w:p>
        </w:tc>
        <w:sdt>
          <w:sdtPr>
            <w:rPr>
              <w:rFonts w:cs="Arial"/>
              <w:szCs w:val="24"/>
            </w:rPr>
            <w:id w:val="-229392237"/>
            <w:placeholder>
              <w:docPart w:val="18702624C3764C3B8617DDB7D8E6AA07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7B99AB1F" w14:textId="35357F0F" w:rsidR="006B7D28" w:rsidRPr="006A5F02" w:rsidRDefault="006B7D28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5146BDDF" w14:textId="621DCF31" w:rsidR="006B7D28" w:rsidRPr="006A5F02" w:rsidRDefault="006B7D28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Editabil</w:t>
            </w:r>
          </w:p>
        </w:tc>
        <w:sdt>
          <w:sdtPr>
            <w:rPr>
              <w:rFonts w:cs="Arial"/>
              <w:szCs w:val="24"/>
            </w:rPr>
            <w:id w:val="733285201"/>
            <w:placeholder>
              <w:docPart w:val="4C7321F839EE4A2485AEE6F33626B7AB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21EEE65C" w14:textId="2CA275BA" w:rsidR="006B7D28" w:rsidRPr="006A5F02" w:rsidRDefault="006B7D28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A5F02" w:rsidRPr="006A5F02" w14:paraId="7263AF5B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26F2EC9F" w14:textId="14F44E78" w:rsidR="006A5F02" w:rsidRPr="006A5F02" w:rsidRDefault="006A5F02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F1</w:t>
            </w:r>
            <w:r w:rsidR="00D6099B">
              <w:rPr>
                <w:szCs w:val="24"/>
              </w:rPr>
              <w:t>2</w:t>
            </w:r>
            <w:r w:rsidRPr="006A5F02">
              <w:rPr>
                <w:szCs w:val="24"/>
              </w:rPr>
              <w:t>A</w:t>
            </w:r>
          </w:p>
        </w:tc>
        <w:tc>
          <w:tcPr>
            <w:tcW w:w="4100" w:type="dxa"/>
            <w:vAlign w:val="center"/>
          </w:tcPr>
          <w:p w14:paraId="506C5718" w14:textId="2E3BEF75" w:rsidR="006A5F02" w:rsidRPr="006A5F02" w:rsidRDefault="006A5F02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Propunere financiară</w:t>
            </w:r>
          </w:p>
        </w:tc>
        <w:sdt>
          <w:sdtPr>
            <w:rPr>
              <w:rFonts w:cs="Arial"/>
              <w:szCs w:val="24"/>
            </w:rPr>
            <w:id w:val="-659313427"/>
            <w:placeholder>
              <w:docPart w:val="F90027311DC44AD9811B1174C852323E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67560A8F" w14:textId="13F4C17C" w:rsidR="006A5F02" w:rsidRPr="006A5F02" w:rsidRDefault="006A5F02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6ADFFDCB" w14:textId="0A36B07F" w:rsidR="006A5F02" w:rsidRPr="006A5F02" w:rsidRDefault="006A5F02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Editabil</w:t>
            </w:r>
          </w:p>
        </w:tc>
        <w:sdt>
          <w:sdtPr>
            <w:rPr>
              <w:rFonts w:cs="Arial"/>
              <w:szCs w:val="24"/>
            </w:rPr>
            <w:id w:val="1712927146"/>
            <w:placeholder>
              <w:docPart w:val="D58AC5CE6C5E44EF92E3A642898AFB93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2E183987" w14:textId="6F1DA145" w:rsidR="006A5F02" w:rsidRPr="006A5F02" w:rsidRDefault="006A5F02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6A5F02" w:rsidRPr="006A5F02" w14:paraId="2A4AB84E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7CFA5914" w14:textId="523B8244" w:rsidR="006A5F02" w:rsidRPr="006A5F02" w:rsidRDefault="006A5F02" w:rsidP="00227CB2">
            <w:pPr>
              <w:spacing w:after="0"/>
              <w:jc w:val="center"/>
              <w:rPr>
                <w:szCs w:val="24"/>
              </w:rPr>
            </w:pPr>
            <w:r w:rsidRPr="006A5F02">
              <w:rPr>
                <w:szCs w:val="24"/>
              </w:rPr>
              <w:t>F1</w:t>
            </w:r>
            <w:r w:rsidR="00D6099B">
              <w:rPr>
                <w:szCs w:val="24"/>
              </w:rPr>
              <w:t>2</w:t>
            </w:r>
            <w:r w:rsidRPr="006A5F02">
              <w:rPr>
                <w:szCs w:val="24"/>
              </w:rPr>
              <w:t>B</w:t>
            </w:r>
          </w:p>
        </w:tc>
        <w:tc>
          <w:tcPr>
            <w:tcW w:w="4100" w:type="dxa"/>
            <w:vAlign w:val="center"/>
          </w:tcPr>
          <w:p w14:paraId="2B38531F" w14:textId="25E1E8B3" w:rsidR="006A5F02" w:rsidRPr="006A5F02" w:rsidRDefault="006A5F02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Specificații de preț (Propunere financiară detaliată)</w:t>
            </w:r>
          </w:p>
        </w:tc>
        <w:sdt>
          <w:sdtPr>
            <w:rPr>
              <w:rFonts w:cs="Arial"/>
              <w:szCs w:val="24"/>
            </w:rPr>
            <w:id w:val="-602259875"/>
            <w:placeholder>
              <w:docPart w:val="2CD3D0597F1E408D95E271374F2CD374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2AD993AC" w14:textId="05997CB7" w:rsidR="006A5F02" w:rsidRPr="006A5F02" w:rsidRDefault="006A5F0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7802E4EE" w14:textId="462F9E1F" w:rsidR="006A5F02" w:rsidRPr="006A5F02" w:rsidRDefault="006A5F02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Editabil</w:t>
            </w:r>
          </w:p>
        </w:tc>
        <w:sdt>
          <w:sdtPr>
            <w:rPr>
              <w:rFonts w:cs="Arial"/>
              <w:szCs w:val="24"/>
            </w:rPr>
            <w:id w:val="-704644266"/>
            <w:placeholder>
              <w:docPart w:val="AE6E91729A0943D0BA662C6848BE4E2A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22156830" w14:textId="2BD1DC43" w:rsidR="006A5F02" w:rsidRPr="006A5F02" w:rsidRDefault="006A5F02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9617E6" w:rsidRPr="006A5F02" w14:paraId="0C7CEBE6" w14:textId="2DD365A8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3B5043F4" w14:textId="12A56F69" w:rsidR="0008392E" w:rsidRPr="006A5F02" w:rsidRDefault="00D6099B" w:rsidP="00227CB2">
            <w:pPr>
              <w:spacing w:after="0"/>
              <w:jc w:val="center"/>
              <w:rPr>
                <w:rFonts w:cs="Arial"/>
                <w:bCs w:val="0"/>
                <w:szCs w:val="24"/>
              </w:rPr>
            </w:pPr>
            <w:r w:rsidRPr="006A5F02">
              <w:rPr>
                <w:rFonts w:cs="Arial"/>
                <w:bCs w:val="0"/>
                <w:szCs w:val="24"/>
              </w:rPr>
              <w:t>F13</w:t>
            </w:r>
          </w:p>
        </w:tc>
        <w:tc>
          <w:tcPr>
            <w:tcW w:w="4100" w:type="dxa"/>
            <w:vAlign w:val="center"/>
          </w:tcPr>
          <w:p w14:paraId="114BB379" w14:textId="6E8FE39F" w:rsidR="0008392E" w:rsidRPr="006A5F02" w:rsidRDefault="0008392E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szCs w:val="24"/>
              </w:rPr>
              <w:t>Declarație DNSH</w:t>
            </w:r>
          </w:p>
        </w:tc>
        <w:sdt>
          <w:sdtPr>
            <w:rPr>
              <w:rFonts w:cs="Arial"/>
              <w:szCs w:val="24"/>
            </w:rPr>
            <w:id w:val="466091955"/>
            <w:placeholder>
              <w:docPart w:val="7D5E287377D9416AA1BB5EC57EE3D1C3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7AFFF686" w14:textId="5C2B134A" w:rsidR="0008392E" w:rsidRPr="006A5F02" w:rsidRDefault="0008392E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2030D58B" w14:textId="031287DD" w:rsidR="0008392E" w:rsidRPr="006A5F02" w:rsidRDefault="0008392E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.pdf</w:t>
            </w:r>
          </w:p>
        </w:tc>
        <w:sdt>
          <w:sdtPr>
            <w:rPr>
              <w:rFonts w:cs="Arial"/>
              <w:szCs w:val="24"/>
            </w:rPr>
            <w:id w:val="-676811758"/>
            <w:placeholder>
              <w:docPart w:val="08142643D31D47A4BE42904AFAC260EC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21EF97CE" w14:textId="23AC616A" w:rsidR="0008392E" w:rsidRPr="006A5F02" w:rsidRDefault="0008392E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9617E6" w:rsidRPr="006A5F02" w14:paraId="0A2B8061" w14:textId="7F9F6F08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2F728516" w14:textId="3697D9C8" w:rsidR="0008392E" w:rsidRPr="006A5F02" w:rsidRDefault="00D6099B" w:rsidP="00227CB2">
            <w:pPr>
              <w:spacing w:after="0"/>
              <w:jc w:val="center"/>
              <w:rPr>
                <w:rFonts w:cs="Arial"/>
                <w:bCs w:val="0"/>
                <w:szCs w:val="24"/>
              </w:rPr>
            </w:pPr>
            <w:r w:rsidRPr="006A5F02">
              <w:rPr>
                <w:snapToGrid w:val="0"/>
                <w:szCs w:val="24"/>
              </w:rPr>
              <w:t>F14</w:t>
            </w:r>
          </w:p>
        </w:tc>
        <w:tc>
          <w:tcPr>
            <w:tcW w:w="4100" w:type="dxa"/>
            <w:vAlign w:val="center"/>
          </w:tcPr>
          <w:p w14:paraId="57686F1D" w14:textId="74088DE7" w:rsidR="0008392E" w:rsidRPr="006A5F02" w:rsidRDefault="0008392E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szCs w:val="24"/>
              </w:rPr>
              <w:t>Declarație privind respectarea condițiilor specifice de muncă și protecție a muncii</w:t>
            </w:r>
          </w:p>
        </w:tc>
        <w:sdt>
          <w:sdtPr>
            <w:rPr>
              <w:rFonts w:cs="Arial"/>
              <w:szCs w:val="24"/>
            </w:rPr>
            <w:id w:val="448289257"/>
            <w:placeholder>
              <w:docPart w:val="D740BD3BDD014353A3B8D347D74227F5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7106C4C8" w14:textId="475991B3" w:rsidR="0008392E" w:rsidRPr="006A5F02" w:rsidRDefault="0008392E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5C7B885F" w14:textId="48A15A01" w:rsidR="0008392E" w:rsidRPr="006A5F02" w:rsidRDefault="0008392E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.pdf</w:t>
            </w:r>
          </w:p>
        </w:tc>
        <w:sdt>
          <w:sdtPr>
            <w:rPr>
              <w:rFonts w:cs="Arial"/>
              <w:szCs w:val="24"/>
            </w:rPr>
            <w:id w:val="133754007"/>
            <w:placeholder>
              <w:docPart w:val="52DEEF8B2F5E43A5B57F73D5FFAA146E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227384C3" w14:textId="6817C537" w:rsidR="0008392E" w:rsidRPr="006A5F02" w:rsidRDefault="0008392E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9617E6" w:rsidRPr="006A5F02" w14:paraId="02F60D73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7B572D25" w14:textId="7CD94EFA" w:rsidR="0008392E" w:rsidRPr="006A5F02" w:rsidRDefault="00D6099B" w:rsidP="00227CB2">
            <w:pPr>
              <w:spacing w:after="0"/>
              <w:jc w:val="center"/>
              <w:rPr>
                <w:snapToGrid w:val="0"/>
                <w:szCs w:val="24"/>
              </w:rPr>
            </w:pPr>
            <w:r w:rsidRPr="006A5F02">
              <w:rPr>
                <w:snapToGrid w:val="0"/>
                <w:szCs w:val="24"/>
              </w:rPr>
              <w:t>F15</w:t>
            </w:r>
          </w:p>
        </w:tc>
        <w:tc>
          <w:tcPr>
            <w:tcW w:w="4100" w:type="dxa"/>
            <w:vAlign w:val="center"/>
          </w:tcPr>
          <w:p w14:paraId="5A6BE339" w14:textId="7F40E7FD" w:rsidR="0008392E" w:rsidRPr="006A5F02" w:rsidRDefault="0008392E" w:rsidP="006A5F02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>Împuternicire</w:t>
            </w:r>
          </w:p>
        </w:tc>
        <w:sdt>
          <w:sdtPr>
            <w:rPr>
              <w:rFonts w:cs="Arial"/>
              <w:szCs w:val="24"/>
            </w:rPr>
            <w:id w:val="702210774"/>
            <w:placeholder>
              <w:docPart w:val="7F1BE960616B4947A454E678F628D80F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79D8D572" w14:textId="34FC5435" w:rsidR="0008392E" w:rsidRPr="006A5F02" w:rsidRDefault="0008392E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77F8D925" w14:textId="6676E269" w:rsidR="0008392E" w:rsidRPr="006A5F02" w:rsidRDefault="0008392E" w:rsidP="006A5F02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.pdf</w:t>
            </w:r>
          </w:p>
        </w:tc>
        <w:sdt>
          <w:sdtPr>
            <w:rPr>
              <w:rFonts w:cs="Arial"/>
              <w:szCs w:val="24"/>
            </w:rPr>
            <w:id w:val="302205933"/>
            <w:placeholder>
              <w:docPart w:val="93F8F015CC2C4EDEBF1220A1302176EA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20AF5FAC" w14:textId="0FBB803E" w:rsidR="0008392E" w:rsidRPr="006A5F02" w:rsidRDefault="0008392E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A1546A" w:rsidRPr="006A5F02" w14:paraId="580F89A6" w14:textId="77777777" w:rsidTr="000C34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4D03260E" w14:textId="36304622" w:rsidR="00A1546A" w:rsidRPr="006A5F02" w:rsidRDefault="006A5F02" w:rsidP="00227CB2">
            <w:pPr>
              <w:spacing w:after="0"/>
              <w:jc w:val="center"/>
              <w:rPr>
                <w:snapToGrid w:val="0"/>
                <w:szCs w:val="24"/>
              </w:rPr>
            </w:pPr>
            <w:r w:rsidRPr="006A5F02">
              <w:rPr>
                <w:snapToGrid w:val="0"/>
                <w:szCs w:val="24"/>
              </w:rPr>
              <w:t>F1</w:t>
            </w:r>
            <w:r w:rsidR="00D6099B">
              <w:rPr>
                <w:snapToGrid w:val="0"/>
                <w:szCs w:val="24"/>
              </w:rPr>
              <w:t>6</w:t>
            </w:r>
          </w:p>
        </w:tc>
        <w:tc>
          <w:tcPr>
            <w:tcW w:w="4100" w:type="dxa"/>
            <w:vAlign w:val="center"/>
          </w:tcPr>
          <w:p w14:paraId="0CD7D41C" w14:textId="760E6FD7" w:rsidR="00A1546A" w:rsidRPr="006A5F02" w:rsidRDefault="00A1546A" w:rsidP="006A5F02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A5F02">
              <w:rPr>
                <w:szCs w:val="24"/>
              </w:rPr>
              <w:t xml:space="preserve">Declarație  privind partea/părțile din propunerea tehnică și financiară care au caracter confidențial </w:t>
            </w:r>
          </w:p>
        </w:tc>
        <w:sdt>
          <w:sdtPr>
            <w:rPr>
              <w:rFonts w:cs="Arial"/>
              <w:szCs w:val="24"/>
            </w:rPr>
            <w:id w:val="1899168880"/>
            <w:placeholder>
              <w:docPart w:val="3C89EF8EDDB44CF49F9D4A3691ACD8C1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4EF0F4A9" w14:textId="6EA0D3EB" w:rsidR="00A1546A" w:rsidRPr="006A5F02" w:rsidRDefault="00A1546A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După caz</w:t>
                </w:r>
              </w:p>
            </w:tc>
          </w:sdtContent>
        </w:sdt>
        <w:tc>
          <w:tcPr>
            <w:tcW w:w="1805" w:type="dxa"/>
            <w:vAlign w:val="center"/>
          </w:tcPr>
          <w:p w14:paraId="0CE6E3F8" w14:textId="33699677" w:rsidR="00A1546A" w:rsidRPr="006A5F02" w:rsidRDefault="00A1546A" w:rsidP="006A5F0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.pdf</w:t>
            </w:r>
          </w:p>
        </w:tc>
        <w:sdt>
          <w:sdtPr>
            <w:rPr>
              <w:rFonts w:cs="Arial"/>
              <w:szCs w:val="24"/>
            </w:rPr>
            <w:id w:val="-542443693"/>
            <w:placeholder>
              <w:docPart w:val="6FFBBA06D0434DFABB3B2F0D0DED21B1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10C45C24" w14:textId="4534072E" w:rsidR="00A1546A" w:rsidRPr="006A5F02" w:rsidRDefault="00A1546A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E73CEC" w:rsidRPr="006A5F02" w14:paraId="2810D53E" w14:textId="77777777" w:rsidTr="000C34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  <w:vAlign w:val="center"/>
          </w:tcPr>
          <w:p w14:paraId="1BFF6E87" w14:textId="7CC3157D" w:rsidR="00E73CEC" w:rsidRPr="006A5F02" w:rsidRDefault="00E73CEC" w:rsidP="00E73CEC">
            <w:pPr>
              <w:spacing w:after="0"/>
              <w:jc w:val="center"/>
              <w:rPr>
                <w:snapToGrid w:val="0"/>
                <w:szCs w:val="24"/>
              </w:rPr>
            </w:pPr>
            <w:r>
              <w:rPr>
                <w:snapToGrid w:val="0"/>
                <w:szCs w:val="24"/>
              </w:rPr>
              <w:t>F17</w:t>
            </w:r>
          </w:p>
        </w:tc>
        <w:tc>
          <w:tcPr>
            <w:tcW w:w="4100" w:type="dxa"/>
            <w:vAlign w:val="center"/>
          </w:tcPr>
          <w:p w14:paraId="313FECB0" w14:textId="772AB2A6" w:rsidR="00E73CEC" w:rsidRPr="006A5F02" w:rsidRDefault="00E73CEC" w:rsidP="00E73CEC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Contract (model)</w:t>
            </w:r>
          </w:p>
        </w:tc>
        <w:sdt>
          <w:sdtPr>
            <w:rPr>
              <w:rFonts w:cs="Arial"/>
              <w:szCs w:val="24"/>
            </w:rPr>
            <w:id w:val="-165398309"/>
            <w:placeholder>
              <w:docPart w:val="AD3B07D8EFD5433BA528A69099636E83"/>
            </w:placeholder>
            <w:comboBox>
              <w:listItem w:displayText="Selectați" w:value="0"/>
              <w:listItem w:displayText="DA" w:value="1"/>
              <w:listItem w:displayText="După caz" w:value="2"/>
            </w:comboBox>
          </w:sdtPr>
          <w:sdtContent>
            <w:tc>
              <w:tcPr>
                <w:tcW w:w="1558" w:type="dxa"/>
                <w:vAlign w:val="center"/>
              </w:tcPr>
              <w:p w14:paraId="7C67E5E3" w14:textId="2FAD988D" w:rsidR="00E73CEC" w:rsidRDefault="00E73CEC" w:rsidP="00E73CEC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DA</w:t>
                </w:r>
              </w:p>
            </w:tc>
          </w:sdtContent>
        </w:sdt>
        <w:tc>
          <w:tcPr>
            <w:tcW w:w="1805" w:type="dxa"/>
            <w:vAlign w:val="center"/>
          </w:tcPr>
          <w:p w14:paraId="38EB4062" w14:textId="306E2DAB" w:rsidR="00E73CEC" w:rsidRPr="006A5F02" w:rsidRDefault="00E73CEC" w:rsidP="00E73CE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6A5F02">
              <w:rPr>
                <w:rFonts w:cs="Arial"/>
                <w:szCs w:val="24"/>
              </w:rPr>
              <w:t>Editabil</w:t>
            </w:r>
          </w:p>
        </w:tc>
        <w:sdt>
          <w:sdtPr>
            <w:rPr>
              <w:rFonts w:cs="Arial"/>
              <w:szCs w:val="24"/>
            </w:rPr>
            <w:id w:val="1822145912"/>
            <w:placeholder>
              <w:docPart w:val="43E798ED525F4AE3B9C325AC2AECD85B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329" w:type="dxa"/>
                <w:vAlign w:val="center"/>
              </w:tcPr>
              <w:p w14:paraId="3411C073" w14:textId="0DDAC9D2" w:rsidR="00E73CEC" w:rsidRDefault="00E73CEC" w:rsidP="00E73CEC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</w:tbl>
    <w:p w14:paraId="53BD34EA" w14:textId="77777777" w:rsidR="00911F06" w:rsidRDefault="00911F06" w:rsidP="006A5F02">
      <w:pPr>
        <w:pStyle w:val="Corptext2"/>
        <w:spacing w:after="0" w:line="240" w:lineRule="auto"/>
        <w:rPr>
          <w:rFonts w:cs="Arial"/>
          <w:bCs/>
          <w:szCs w:val="24"/>
        </w:rPr>
      </w:pPr>
    </w:p>
    <w:p w14:paraId="1B2A7CB5" w14:textId="77777777" w:rsidR="00227CB2" w:rsidRPr="006A5F02" w:rsidRDefault="00227CB2" w:rsidP="006A5F02">
      <w:pPr>
        <w:pStyle w:val="Corptext2"/>
        <w:spacing w:after="0" w:line="240" w:lineRule="auto"/>
        <w:rPr>
          <w:rFonts w:cs="Arial"/>
          <w:bCs/>
          <w:szCs w:val="24"/>
        </w:rPr>
      </w:pPr>
    </w:p>
    <w:tbl>
      <w:tblPr>
        <w:tblStyle w:val="Tabelcugril4"/>
        <w:tblW w:w="10349" w:type="dxa"/>
        <w:tblInd w:w="-289" w:type="dxa"/>
        <w:tblLook w:val="04A0" w:firstRow="1" w:lastRow="0" w:firstColumn="1" w:lastColumn="0" w:noHBand="0" w:noVBand="1"/>
      </w:tblPr>
      <w:tblGrid>
        <w:gridCol w:w="8931"/>
        <w:gridCol w:w="1418"/>
      </w:tblGrid>
      <w:tr w:rsidR="009617E6" w:rsidRPr="006A5F02" w14:paraId="0DEEC370" w14:textId="77777777" w:rsidTr="006A5F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vAlign w:val="center"/>
          </w:tcPr>
          <w:p w14:paraId="03D0E307" w14:textId="037D294C" w:rsidR="006447CE" w:rsidRPr="006A5F02" w:rsidRDefault="00000C6B" w:rsidP="006A5F02">
            <w:pPr>
              <w:spacing w:after="0"/>
              <w:jc w:val="center"/>
              <w:rPr>
                <w:color w:val="auto"/>
                <w:szCs w:val="24"/>
              </w:rPr>
            </w:pPr>
            <w:r w:rsidRPr="006A5F02">
              <w:rPr>
                <w:color w:val="auto"/>
                <w:szCs w:val="24"/>
              </w:rPr>
              <w:t>Alte o</w:t>
            </w:r>
            <w:r w:rsidR="006447CE" w:rsidRPr="006A5F02">
              <w:rPr>
                <w:color w:val="auto"/>
                <w:szCs w:val="24"/>
              </w:rPr>
              <w:t>bligații Ofertant</w:t>
            </w:r>
          </w:p>
        </w:tc>
        <w:tc>
          <w:tcPr>
            <w:tcW w:w="1418" w:type="dxa"/>
            <w:vAlign w:val="center"/>
          </w:tcPr>
          <w:p w14:paraId="7FA23C43" w14:textId="35C34C11" w:rsidR="006447CE" w:rsidRPr="006A5F02" w:rsidRDefault="006447CE" w:rsidP="006A5F02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Cs w:val="24"/>
              </w:rPr>
            </w:pPr>
            <w:r w:rsidRPr="006A5F02">
              <w:rPr>
                <w:rFonts w:cs="Arial"/>
                <w:bCs w:val="0"/>
                <w:color w:val="auto"/>
                <w:szCs w:val="24"/>
              </w:rPr>
              <w:t>Verificare ofertant</w:t>
            </w:r>
          </w:p>
        </w:tc>
      </w:tr>
      <w:tr w:rsidR="009617E6" w:rsidRPr="006A5F02" w14:paraId="0C75EBB0" w14:textId="77777777" w:rsidTr="006A5F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vAlign w:val="center"/>
          </w:tcPr>
          <w:p w14:paraId="26C080BA" w14:textId="0FC6071D" w:rsidR="006447CE" w:rsidRPr="006A5F02" w:rsidRDefault="00E47CC7" w:rsidP="006A5F02">
            <w:pPr>
              <w:spacing w:after="0"/>
              <w:rPr>
                <w:b w:val="0"/>
                <w:bCs w:val="0"/>
                <w:szCs w:val="24"/>
              </w:rPr>
            </w:pPr>
            <w:r w:rsidRPr="006A5F02">
              <w:rPr>
                <w:b w:val="0"/>
                <w:bCs w:val="0"/>
                <w:szCs w:val="24"/>
              </w:rPr>
              <w:t>Oferta și t</w:t>
            </w:r>
            <w:r w:rsidR="006447CE" w:rsidRPr="006A5F02">
              <w:rPr>
                <w:b w:val="0"/>
                <w:bCs w:val="0"/>
                <w:szCs w:val="24"/>
              </w:rPr>
              <w:t>oate documentele</w:t>
            </w:r>
            <w:r w:rsidRPr="006A5F02">
              <w:rPr>
                <w:b w:val="0"/>
                <w:bCs w:val="0"/>
                <w:szCs w:val="24"/>
              </w:rPr>
              <w:t xml:space="preserve"> ce o însoțesc</w:t>
            </w:r>
            <w:r w:rsidR="006447CE" w:rsidRPr="006A5F02">
              <w:rPr>
                <w:b w:val="0"/>
                <w:bCs w:val="0"/>
                <w:szCs w:val="24"/>
              </w:rPr>
              <w:t xml:space="preserve"> </w:t>
            </w:r>
            <w:r w:rsidRPr="006A5F02">
              <w:rPr>
                <w:szCs w:val="24"/>
              </w:rPr>
              <w:t>sunt</w:t>
            </w:r>
            <w:r w:rsidR="006447CE" w:rsidRPr="006A5F02">
              <w:rPr>
                <w:szCs w:val="24"/>
              </w:rPr>
              <w:t xml:space="preserve"> semnate cu semnătură electronică extinsă</w:t>
            </w:r>
            <w:r w:rsidR="006447CE" w:rsidRPr="006A5F02">
              <w:rPr>
                <w:b w:val="0"/>
                <w:bCs w:val="0"/>
                <w:szCs w:val="24"/>
              </w:rPr>
              <w:t>, bazată pe un certificat calificat, eliberat de un furnizor de servicii de certificare acreditat în condițiile legii.</w:t>
            </w:r>
          </w:p>
        </w:tc>
        <w:sdt>
          <w:sdtPr>
            <w:rPr>
              <w:rFonts w:cs="Arial"/>
              <w:szCs w:val="24"/>
            </w:rPr>
            <w:id w:val="1283542790"/>
            <w:placeholder>
              <w:docPart w:val="62A196A8435F4F0F879B0AF1364079E3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418" w:type="dxa"/>
                <w:vAlign w:val="center"/>
              </w:tcPr>
              <w:p w14:paraId="421721BB" w14:textId="70392F8F" w:rsidR="006447CE" w:rsidRPr="006A5F02" w:rsidRDefault="006447CE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bCs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9617E6" w:rsidRPr="006A5F02" w14:paraId="3DBC9026" w14:textId="77777777" w:rsidTr="006A5F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vAlign w:val="center"/>
          </w:tcPr>
          <w:p w14:paraId="46D7912A" w14:textId="014D4E4A" w:rsidR="006447CE" w:rsidRPr="006A5F02" w:rsidRDefault="006447CE" w:rsidP="006A5F02">
            <w:pPr>
              <w:spacing w:after="0"/>
              <w:rPr>
                <w:b w:val="0"/>
                <w:bCs w:val="0"/>
                <w:szCs w:val="24"/>
              </w:rPr>
            </w:pPr>
            <w:r w:rsidRPr="006A5F02">
              <w:rPr>
                <w:b w:val="0"/>
                <w:bCs w:val="0"/>
                <w:szCs w:val="24"/>
              </w:rPr>
              <w:t xml:space="preserve">Oferta </w:t>
            </w:r>
            <w:r w:rsidR="00E47CC7" w:rsidRPr="006A5F02">
              <w:rPr>
                <w:b w:val="0"/>
                <w:bCs w:val="0"/>
                <w:szCs w:val="24"/>
              </w:rPr>
              <w:t>este</w:t>
            </w:r>
            <w:r w:rsidRPr="006A5F02">
              <w:rPr>
                <w:b w:val="0"/>
                <w:bCs w:val="0"/>
                <w:szCs w:val="24"/>
              </w:rPr>
              <w:t xml:space="preserve"> </w:t>
            </w:r>
            <w:r w:rsidRPr="006A5F02">
              <w:rPr>
                <w:szCs w:val="24"/>
              </w:rPr>
              <w:t>semnată de reprezentantul legal al ofertantului</w:t>
            </w:r>
            <w:r w:rsidRPr="006A5F02">
              <w:rPr>
                <w:b w:val="0"/>
                <w:bCs w:val="0"/>
                <w:szCs w:val="24"/>
              </w:rPr>
              <w:t xml:space="preserve"> </w:t>
            </w:r>
          </w:p>
        </w:tc>
        <w:sdt>
          <w:sdtPr>
            <w:rPr>
              <w:rFonts w:cs="Arial"/>
              <w:szCs w:val="24"/>
            </w:rPr>
            <w:id w:val="593442625"/>
            <w:placeholder>
              <w:docPart w:val="4413DB8443BD403688631B6C82FC61D8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418" w:type="dxa"/>
                <w:vAlign w:val="center"/>
              </w:tcPr>
              <w:p w14:paraId="56E8D83D" w14:textId="09065AF0" w:rsidR="006447CE" w:rsidRPr="006A5F02" w:rsidRDefault="006447CE" w:rsidP="006A5F02">
                <w:pPr>
                  <w:spacing w:after="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bCs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  <w:tr w:rsidR="009617E6" w:rsidRPr="006A5F02" w14:paraId="14CC84F3" w14:textId="77777777" w:rsidTr="006A5F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vAlign w:val="center"/>
          </w:tcPr>
          <w:p w14:paraId="3F543951" w14:textId="65535F40" w:rsidR="00AE7629" w:rsidRPr="006A5F02" w:rsidRDefault="00E47CC7" w:rsidP="006A5F02">
            <w:pPr>
              <w:spacing w:after="0"/>
              <w:rPr>
                <w:rFonts w:eastAsia="SimSun"/>
                <w:bCs w:val="0"/>
                <w:iCs/>
                <w:kern w:val="2"/>
                <w:szCs w:val="24"/>
                <w:lang w:eastAsia="hi-IN" w:bidi="hi-IN"/>
              </w:rPr>
            </w:pPr>
            <w:r w:rsidRPr="006A5F02">
              <w:rPr>
                <w:b w:val="0"/>
                <w:bCs w:val="0"/>
                <w:szCs w:val="24"/>
              </w:rPr>
              <w:t xml:space="preserve">Oferta este </w:t>
            </w:r>
            <w:r w:rsidRPr="006A5F02">
              <w:rPr>
                <w:szCs w:val="24"/>
              </w:rPr>
              <w:t xml:space="preserve">semnată de </w:t>
            </w:r>
            <w:r w:rsidRPr="006A5F02">
              <w:rPr>
                <w:i/>
                <w:iCs/>
                <w:szCs w:val="24"/>
              </w:rPr>
              <w:t>reprezentantul împuternicit</w:t>
            </w:r>
            <w:r w:rsidRPr="006A5F02">
              <w:rPr>
                <w:b w:val="0"/>
                <w:bCs w:val="0"/>
                <w:szCs w:val="24"/>
              </w:rPr>
              <w:t xml:space="preserve"> de Ofertant, fiind prezentată împuternicirea</w:t>
            </w:r>
            <w:r w:rsidR="00277541" w:rsidRPr="006A5F02">
              <w:rPr>
                <w:b w:val="0"/>
                <w:bCs w:val="0"/>
                <w:szCs w:val="24"/>
              </w:rPr>
              <w:t xml:space="preserve"> și </w:t>
            </w:r>
            <w:r w:rsidR="00277541" w:rsidRPr="006A5F02">
              <w:rPr>
                <w:rFonts w:eastAsia="SimSun"/>
                <w:b w:val="0"/>
                <w:iCs/>
                <w:kern w:val="2"/>
                <w:szCs w:val="24"/>
                <w:lang w:eastAsia="hi-IN" w:bidi="hi-IN"/>
              </w:rPr>
              <w:t>o copie de pe actul de identitate a persoanei împuternicite.</w:t>
            </w:r>
          </w:p>
        </w:tc>
        <w:sdt>
          <w:sdtPr>
            <w:rPr>
              <w:rFonts w:cs="Arial"/>
              <w:szCs w:val="24"/>
            </w:rPr>
            <w:id w:val="2099050811"/>
            <w:placeholder>
              <w:docPart w:val="599890A0763C4314B12BB4C5CE330B4B"/>
            </w:placeholder>
            <w:comboBox>
              <w:listItem w:displayText="Selectați" w:value="0"/>
              <w:listItem w:displayText="DA" w:value="1"/>
              <w:listItem w:displayText="NU" w:value="2"/>
              <w:listItem w:displayText="Nu este cazul" w:value="3"/>
            </w:comboBox>
          </w:sdtPr>
          <w:sdtContent>
            <w:tc>
              <w:tcPr>
                <w:tcW w:w="1418" w:type="dxa"/>
                <w:vAlign w:val="center"/>
              </w:tcPr>
              <w:p w14:paraId="1D27A408" w14:textId="53F98F08" w:rsidR="00E47CC7" w:rsidRPr="006A5F02" w:rsidRDefault="00E47CC7" w:rsidP="006A5F02">
                <w:pPr>
                  <w:spacing w:after="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szCs w:val="24"/>
                  </w:rPr>
                </w:pPr>
                <w:r w:rsidRPr="006A5F02">
                  <w:rPr>
                    <w:rFonts w:cs="Arial"/>
                    <w:szCs w:val="24"/>
                  </w:rPr>
                  <w:t>Selectați</w:t>
                </w:r>
              </w:p>
            </w:tc>
          </w:sdtContent>
        </w:sdt>
      </w:tr>
    </w:tbl>
    <w:p w14:paraId="04F6F509" w14:textId="77777777" w:rsidR="00227CB2" w:rsidRDefault="00227CB2" w:rsidP="00227CB2">
      <w:pPr>
        <w:spacing w:after="0"/>
        <w:rPr>
          <w:szCs w:val="24"/>
        </w:rPr>
      </w:pPr>
    </w:p>
    <w:p w14:paraId="2EDE2B0A" w14:textId="77777777" w:rsidR="00227CB2" w:rsidRDefault="00227CB2" w:rsidP="00227CB2">
      <w:pPr>
        <w:spacing w:after="0"/>
        <w:rPr>
          <w:szCs w:val="24"/>
        </w:rPr>
      </w:pPr>
    </w:p>
    <w:p w14:paraId="579C9D28" w14:textId="77777777" w:rsidR="00227CB2" w:rsidRDefault="00227CB2" w:rsidP="00227CB2">
      <w:pPr>
        <w:spacing w:after="0"/>
        <w:rPr>
          <w:szCs w:val="24"/>
        </w:rPr>
      </w:pPr>
    </w:p>
    <w:sectPr w:rsidR="00227CB2" w:rsidSect="00E73CEC">
      <w:footerReference w:type="default" r:id="rId8"/>
      <w:footerReference w:type="first" r:id="rId9"/>
      <w:pgSz w:w="11909" w:h="16834" w:code="9"/>
      <w:pgMar w:top="426" w:right="710" w:bottom="1440" w:left="1440" w:header="426" w:footer="50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8AF44" w14:textId="77777777" w:rsidR="00015263" w:rsidRPr="007D0DB4" w:rsidRDefault="00015263" w:rsidP="006225F4">
      <w:pPr>
        <w:spacing w:after="0"/>
      </w:pPr>
      <w:r w:rsidRPr="007D0DB4">
        <w:separator/>
      </w:r>
    </w:p>
  </w:endnote>
  <w:endnote w:type="continuationSeparator" w:id="0">
    <w:p w14:paraId="45476991" w14:textId="77777777" w:rsidR="00015263" w:rsidRPr="007D0DB4" w:rsidRDefault="00015263" w:rsidP="006225F4">
      <w:pPr>
        <w:spacing w:after="0"/>
      </w:pPr>
      <w:r w:rsidRPr="007D0DB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otu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E4453" w14:textId="5124E77E" w:rsidR="00A1546A" w:rsidRPr="007D0DB4" w:rsidRDefault="00A1546A" w:rsidP="000658F2">
    <w:pPr>
      <w:pStyle w:val="Subsol"/>
      <w:pBdr>
        <w:top w:val="single" w:sz="4" w:space="1" w:color="auto"/>
      </w:pBdr>
      <w:spacing w:after="0"/>
      <w:ind w:right="360"/>
      <w:jc w:val="right"/>
      <w:rPr>
        <w:rFonts w:cs="Arial"/>
        <w:sz w:val="14"/>
        <w:szCs w:val="18"/>
      </w:rPr>
    </w:pPr>
    <w:r w:rsidRPr="007D0DB4">
      <w:rPr>
        <w:rFonts w:cs="Arial"/>
        <w:sz w:val="14"/>
        <w:szCs w:val="18"/>
      </w:rPr>
      <w:t xml:space="preserve"> Pag. </w:t>
    </w:r>
    <w:r w:rsidRPr="007D0DB4">
      <w:rPr>
        <w:rFonts w:cs="Arial"/>
        <w:sz w:val="14"/>
        <w:szCs w:val="18"/>
      </w:rPr>
      <w:fldChar w:fldCharType="begin"/>
    </w:r>
    <w:r w:rsidRPr="007D0DB4">
      <w:rPr>
        <w:rFonts w:cs="Arial"/>
        <w:sz w:val="14"/>
        <w:szCs w:val="18"/>
      </w:rPr>
      <w:instrText xml:space="preserve"> PAGE </w:instrText>
    </w:r>
    <w:r w:rsidRPr="007D0DB4">
      <w:rPr>
        <w:rFonts w:cs="Arial"/>
        <w:sz w:val="14"/>
        <w:szCs w:val="18"/>
      </w:rPr>
      <w:fldChar w:fldCharType="separate"/>
    </w:r>
    <w:r w:rsidRPr="007D0DB4">
      <w:rPr>
        <w:rFonts w:cs="Arial"/>
        <w:sz w:val="14"/>
        <w:szCs w:val="18"/>
      </w:rPr>
      <w:t>1</w:t>
    </w:r>
    <w:r w:rsidRPr="007D0DB4">
      <w:rPr>
        <w:rFonts w:cs="Arial"/>
        <w:sz w:val="14"/>
        <w:szCs w:val="18"/>
      </w:rPr>
      <w:fldChar w:fldCharType="end"/>
    </w:r>
    <w:r w:rsidRPr="007D0DB4">
      <w:rPr>
        <w:rFonts w:cs="Arial"/>
        <w:sz w:val="14"/>
        <w:szCs w:val="18"/>
      </w:rPr>
      <w:t xml:space="preserve"> / </w:t>
    </w:r>
    <w:r w:rsidRPr="007D0DB4">
      <w:rPr>
        <w:rFonts w:cs="Arial"/>
        <w:sz w:val="14"/>
        <w:szCs w:val="18"/>
      </w:rPr>
      <w:fldChar w:fldCharType="begin"/>
    </w:r>
    <w:r w:rsidRPr="007D0DB4">
      <w:rPr>
        <w:rFonts w:cs="Arial"/>
        <w:sz w:val="14"/>
        <w:szCs w:val="18"/>
      </w:rPr>
      <w:instrText xml:space="preserve"> SECTIONPAGES  </w:instrText>
    </w:r>
    <w:r w:rsidRPr="007D0DB4">
      <w:rPr>
        <w:rFonts w:cs="Arial"/>
        <w:sz w:val="14"/>
        <w:szCs w:val="18"/>
      </w:rPr>
      <w:fldChar w:fldCharType="separate"/>
    </w:r>
    <w:r w:rsidR="00E73CEC">
      <w:rPr>
        <w:rFonts w:cs="Arial"/>
        <w:noProof/>
        <w:sz w:val="14"/>
        <w:szCs w:val="18"/>
      </w:rPr>
      <w:t>2</w:t>
    </w:r>
    <w:r w:rsidRPr="007D0DB4">
      <w:rPr>
        <w:rFonts w:cs="Arial"/>
        <w:sz w:val="14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E8EB2" w14:textId="05678A45" w:rsidR="00A1546A" w:rsidRPr="007D0DB4" w:rsidRDefault="00A1546A" w:rsidP="00AE720D">
    <w:pPr>
      <w:pStyle w:val="Subsol"/>
      <w:pBdr>
        <w:top w:val="single" w:sz="4" w:space="1" w:color="auto"/>
      </w:pBdr>
      <w:spacing w:after="0"/>
      <w:ind w:right="360"/>
      <w:jc w:val="right"/>
      <w:rPr>
        <w:rFonts w:cs="Arial"/>
        <w:sz w:val="14"/>
        <w:szCs w:val="18"/>
      </w:rPr>
    </w:pPr>
    <w:r w:rsidRPr="007D0DB4">
      <w:rPr>
        <w:rFonts w:cs="Arial"/>
        <w:sz w:val="14"/>
        <w:szCs w:val="18"/>
      </w:rPr>
      <w:t xml:space="preserve">Pag. </w:t>
    </w:r>
    <w:r w:rsidRPr="007D0DB4">
      <w:rPr>
        <w:rFonts w:cs="Arial"/>
        <w:sz w:val="14"/>
        <w:szCs w:val="18"/>
      </w:rPr>
      <w:fldChar w:fldCharType="begin"/>
    </w:r>
    <w:r w:rsidRPr="007D0DB4">
      <w:rPr>
        <w:rFonts w:cs="Arial"/>
        <w:sz w:val="14"/>
        <w:szCs w:val="18"/>
      </w:rPr>
      <w:instrText xml:space="preserve"> PAGE </w:instrText>
    </w:r>
    <w:r w:rsidRPr="007D0DB4">
      <w:rPr>
        <w:rFonts w:cs="Arial"/>
        <w:sz w:val="14"/>
        <w:szCs w:val="18"/>
      </w:rPr>
      <w:fldChar w:fldCharType="separate"/>
    </w:r>
    <w:r w:rsidRPr="007D0DB4">
      <w:rPr>
        <w:rFonts w:cs="Arial"/>
        <w:sz w:val="14"/>
        <w:szCs w:val="18"/>
      </w:rPr>
      <w:t>2</w:t>
    </w:r>
    <w:r w:rsidRPr="007D0DB4">
      <w:rPr>
        <w:rFonts w:cs="Arial"/>
        <w:sz w:val="14"/>
        <w:szCs w:val="18"/>
      </w:rPr>
      <w:fldChar w:fldCharType="end"/>
    </w:r>
    <w:r w:rsidRPr="007D0DB4">
      <w:rPr>
        <w:rFonts w:cs="Arial"/>
        <w:sz w:val="14"/>
        <w:szCs w:val="18"/>
      </w:rPr>
      <w:t xml:space="preserve"> / </w:t>
    </w:r>
    <w:r w:rsidRPr="007D0DB4">
      <w:rPr>
        <w:rFonts w:cs="Arial"/>
        <w:sz w:val="14"/>
        <w:szCs w:val="18"/>
      </w:rPr>
      <w:fldChar w:fldCharType="begin"/>
    </w:r>
    <w:r w:rsidRPr="007D0DB4">
      <w:rPr>
        <w:rFonts w:cs="Arial"/>
        <w:sz w:val="14"/>
        <w:szCs w:val="18"/>
      </w:rPr>
      <w:instrText xml:space="preserve"> SECTIONPAGES  </w:instrText>
    </w:r>
    <w:r w:rsidRPr="007D0DB4">
      <w:rPr>
        <w:rFonts w:cs="Arial"/>
        <w:sz w:val="14"/>
        <w:szCs w:val="18"/>
      </w:rPr>
      <w:fldChar w:fldCharType="separate"/>
    </w:r>
    <w:r w:rsidR="00A85F2B">
      <w:rPr>
        <w:rFonts w:cs="Arial"/>
        <w:noProof/>
        <w:sz w:val="14"/>
        <w:szCs w:val="18"/>
      </w:rPr>
      <w:t>2</w:t>
    </w:r>
    <w:r w:rsidRPr="007D0DB4">
      <w:rPr>
        <w:rFonts w:cs="Arial"/>
        <w:sz w:val="14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3083E" w14:textId="77777777" w:rsidR="00015263" w:rsidRPr="007D0DB4" w:rsidRDefault="00015263" w:rsidP="006225F4">
      <w:pPr>
        <w:spacing w:after="0"/>
      </w:pPr>
      <w:r w:rsidRPr="007D0DB4">
        <w:separator/>
      </w:r>
    </w:p>
  </w:footnote>
  <w:footnote w:type="continuationSeparator" w:id="0">
    <w:p w14:paraId="1D13D604" w14:textId="77777777" w:rsidR="00015263" w:rsidRPr="007D0DB4" w:rsidRDefault="00015263" w:rsidP="006225F4">
      <w:pPr>
        <w:spacing w:after="0"/>
      </w:pPr>
      <w:r w:rsidRPr="007D0DB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3E2CA33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7B2F82"/>
    <w:multiLevelType w:val="multilevel"/>
    <w:tmpl w:val="79E0E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ED0E8C"/>
    <w:multiLevelType w:val="hybridMultilevel"/>
    <w:tmpl w:val="B434E240"/>
    <w:lvl w:ilvl="0" w:tplc="D8E0967C">
      <w:start w:val="1"/>
      <w:numFmt w:val="lowerRoman"/>
      <w:pStyle w:val="Listparagraf1"/>
      <w:lvlText w:val="(%1)"/>
      <w:lvlJc w:val="right"/>
      <w:pPr>
        <w:ind w:left="21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83" w:hanging="360"/>
      </w:pPr>
    </w:lvl>
    <w:lvl w:ilvl="2" w:tplc="0418001B" w:tentative="1">
      <w:start w:val="1"/>
      <w:numFmt w:val="lowerRoman"/>
      <w:lvlText w:val="%3."/>
      <w:lvlJc w:val="right"/>
      <w:pPr>
        <w:ind w:left="3603" w:hanging="180"/>
      </w:pPr>
    </w:lvl>
    <w:lvl w:ilvl="3" w:tplc="0418000F" w:tentative="1">
      <w:start w:val="1"/>
      <w:numFmt w:val="decimal"/>
      <w:lvlText w:val="%4."/>
      <w:lvlJc w:val="left"/>
      <w:pPr>
        <w:ind w:left="4323" w:hanging="360"/>
      </w:pPr>
    </w:lvl>
    <w:lvl w:ilvl="4" w:tplc="04180019" w:tentative="1">
      <w:start w:val="1"/>
      <w:numFmt w:val="lowerLetter"/>
      <w:lvlText w:val="%5."/>
      <w:lvlJc w:val="left"/>
      <w:pPr>
        <w:ind w:left="5043" w:hanging="360"/>
      </w:pPr>
    </w:lvl>
    <w:lvl w:ilvl="5" w:tplc="0418001B" w:tentative="1">
      <w:start w:val="1"/>
      <w:numFmt w:val="lowerRoman"/>
      <w:lvlText w:val="%6."/>
      <w:lvlJc w:val="right"/>
      <w:pPr>
        <w:ind w:left="5763" w:hanging="180"/>
      </w:pPr>
    </w:lvl>
    <w:lvl w:ilvl="6" w:tplc="0418000F" w:tentative="1">
      <w:start w:val="1"/>
      <w:numFmt w:val="decimal"/>
      <w:lvlText w:val="%7."/>
      <w:lvlJc w:val="left"/>
      <w:pPr>
        <w:ind w:left="6483" w:hanging="360"/>
      </w:pPr>
    </w:lvl>
    <w:lvl w:ilvl="7" w:tplc="04180019" w:tentative="1">
      <w:start w:val="1"/>
      <w:numFmt w:val="lowerLetter"/>
      <w:lvlText w:val="%8."/>
      <w:lvlJc w:val="left"/>
      <w:pPr>
        <w:ind w:left="7203" w:hanging="360"/>
      </w:pPr>
    </w:lvl>
    <w:lvl w:ilvl="8" w:tplc="0418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3" w15:restartNumberingAfterBreak="0">
    <w:nsid w:val="0D3F5526"/>
    <w:multiLevelType w:val="multilevel"/>
    <w:tmpl w:val="AD4AA45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F508DE"/>
    <w:multiLevelType w:val="multilevel"/>
    <w:tmpl w:val="A6BE34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CC0416"/>
    <w:multiLevelType w:val="multilevel"/>
    <w:tmpl w:val="E938A3DE"/>
    <w:lvl w:ilvl="0">
      <w:start w:val="1"/>
      <w:numFmt w:val="decimal"/>
      <w:suff w:val="space"/>
      <w:lvlText w:val="CAPITOLUL 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pStyle w:val="Titlu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lu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lu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lu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lu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lu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lu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lu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9F46872"/>
    <w:multiLevelType w:val="multilevel"/>
    <w:tmpl w:val="71CE49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6949DE"/>
    <w:multiLevelType w:val="multilevel"/>
    <w:tmpl w:val="39B07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C8C70B6"/>
    <w:multiLevelType w:val="hybridMultilevel"/>
    <w:tmpl w:val="D004DEAA"/>
    <w:lvl w:ilvl="0" w:tplc="9E189818">
      <w:start w:val="1"/>
      <w:numFmt w:val="decimal"/>
      <w:pStyle w:val="Listparagraf"/>
      <w:lvlText w:val="%1."/>
      <w:lvlJc w:val="left"/>
      <w:pPr>
        <w:ind w:left="360" w:hanging="360"/>
      </w:pPr>
    </w:lvl>
    <w:lvl w:ilvl="1" w:tplc="DBB8E1AA">
      <w:start w:val="1"/>
      <w:numFmt w:val="lowerRoman"/>
      <w:lvlText w:val="%2."/>
      <w:lvlJc w:val="left"/>
      <w:pPr>
        <w:ind w:left="144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251235"/>
    <w:multiLevelType w:val="hybridMultilevel"/>
    <w:tmpl w:val="7B061F7E"/>
    <w:lvl w:ilvl="0" w:tplc="981C0AC8">
      <w:start w:val="1"/>
      <w:numFmt w:val="decimal"/>
      <w:lvlText w:val="%1."/>
      <w:lvlJc w:val="left"/>
      <w:pPr>
        <w:ind w:left="719" w:hanging="360"/>
      </w:pPr>
      <w:rPr>
        <w:rFonts w:asciiTheme="majorHAnsi" w:hAnsiTheme="majorHAnsi" w:hint="default"/>
        <w:b/>
        <w:i w:val="0"/>
        <w:sz w:val="24"/>
      </w:rPr>
    </w:lvl>
    <w:lvl w:ilvl="1" w:tplc="04180019">
      <w:start w:val="1"/>
      <w:numFmt w:val="lowerLetter"/>
      <w:lvlText w:val="%2."/>
      <w:lvlJc w:val="left"/>
      <w:pPr>
        <w:ind w:left="1439" w:hanging="360"/>
      </w:pPr>
    </w:lvl>
    <w:lvl w:ilvl="2" w:tplc="0418001B">
      <w:start w:val="1"/>
      <w:numFmt w:val="lowerRoman"/>
      <w:lvlText w:val="%3."/>
      <w:lvlJc w:val="right"/>
      <w:pPr>
        <w:ind w:left="2159" w:hanging="180"/>
      </w:pPr>
    </w:lvl>
    <w:lvl w:ilvl="3" w:tplc="0418000F" w:tentative="1">
      <w:start w:val="1"/>
      <w:numFmt w:val="decimal"/>
      <w:lvlText w:val="%4."/>
      <w:lvlJc w:val="left"/>
      <w:pPr>
        <w:ind w:left="2879" w:hanging="360"/>
      </w:pPr>
    </w:lvl>
    <w:lvl w:ilvl="4" w:tplc="04180019" w:tentative="1">
      <w:start w:val="1"/>
      <w:numFmt w:val="lowerLetter"/>
      <w:lvlText w:val="%5."/>
      <w:lvlJc w:val="left"/>
      <w:pPr>
        <w:ind w:left="3599" w:hanging="360"/>
      </w:pPr>
    </w:lvl>
    <w:lvl w:ilvl="5" w:tplc="0418001B" w:tentative="1">
      <w:start w:val="1"/>
      <w:numFmt w:val="lowerRoman"/>
      <w:lvlText w:val="%6."/>
      <w:lvlJc w:val="right"/>
      <w:pPr>
        <w:ind w:left="4319" w:hanging="180"/>
      </w:pPr>
    </w:lvl>
    <w:lvl w:ilvl="6" w:tplc="0418000F" w:tentative="1">
      <w:start w:val="1"/>
      <w:numFmt w:val="decimal"/>
      <w:lvlText w:val="%7."/>
      <w:lvlJc w:val="left"/>
      <w:pPr>
        <w:ind w:left="5039" w:hanging="360"/>
      </w:pPr>
    </w:lvl>
    <w:lvl w:ilvl="7" w:tplc="04180019" w:tentative="1">
      <w:start w:val="1"/>
      <w:numFmt w:val="lowerLetter"/>
      <w:lvlText w:val="%8."/>
      <w:lvlJc w:val="left"/>
      <w:pPr>
        <w:ind w:left="5759" w:hanging="360"/>
      </w:pPr>
    </w:lvl>
    <w:lvl w:ilvl="8" w:tplc="0418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 w15:restartNumberingAfterBreak="0">
    <w:nsid w:val="315D00CF"/>
    <w:multiLevelType w:val="multilevel"/>
    <w:tmpl w:val="49C8FB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6F347D"/>
    <w:multiLevelType w:val="multilevel"/>
    <w:tmpl w:val="A65A343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BE29C1"/>
    <w:multiLevelType w:val="multilevel"/>
    <w:tmpl w:val="1598CA5E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2D2FA6"/>
    <w:multiLevelType w:val="multilevel"/>
    <w:tmpl w:val="7B366C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AF521C"/>
    <w:multiLevelType w:val="hybridMultilevel"/>
    <w:tmpl w:val="A0600B3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E2571"/>
    <w:multiLevelType w:val="hybridMultilevel"/>
    <w:tmpl w:val="5546EE64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41388"/>
    <w:multiLevelType w:val="multilevel"/>
    <w:tmpl w:val="F4D2DAA6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E942B6"/>
    <w:multiLevelType w:val="multilevel"/>
    <w:tmpl w:val="86C46CEC"/>
    <w:styleLink w:val="letterlist"/>
    <w:lvl w:ilvl="0">
      <w:start w:val="1"/>
      <w:numFmt w:val="lowerLetter"/>
      <w:lvlText w:val="%1)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56721E8B"/>
    <w:multiLevelType w:val="multilevel"/>
    <w:tmpl w:val="001A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5BB279F4"/>
    <w:multiLevelType w:val="multilevel"/>
    <w:tmpl w:val="BF3E497C"/>
    <w:lvl w:ilvl="0">
      <w:start w:val="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8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2520"/>
      </w:pPr>
      <w:rPr>
        <w:rFonts w:hint="default"/>
      </w:rPr>
    </w:lvl>
  </w:abstractNum>
  <w:abstractNum w:abstractNumId="20" w15:restartNumberingAfterBreak="0">
    <w:nsid w:val="5D997C14"/>
    <w:multiLevelType w:val="hybridMultilevel"/>
    <w:tmpl w:val="98604A78"/>
    <w:lvl w:ilvl="0" w:tplc="443C079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1B3378"/>
    <w:multiLevelType w:val="hybridMultilevel"/>
    <w:tmpl w:val="81F073AC"/>
    <w:lvl w:ilvl="0" w:tplc="C7C6A0C0">
      <w:start w:val="1"/>
      <w:numFmt w:val="lowerLetter"/>
      <w:lvlText w:val="%1)"/>
      <w:lvlJc w:val="left"/>
      <w:pPr>
        <w:ind w:left="-207" w:hanging="36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6101344B"/>
    <w:multiLevelType w:val="multilevel"/>
    <w:tmpl w:val="BAB2F8E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3917A9D"/>
    <w:multiLevelType w:val="hybridMultilevel"/>
    <w:tmpl w:val="38244D1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5545AF"/>
    <w:multiLevelType w:val="hybridMultilevel"/>
    <w:tmpl w:val="F3EAEA6E"/>
    <w:lvl w:ilvl="0" w:tplc="623609F8">
      <w:start w:val="1"/>
      <w:numFmt w:val="lowerLetter"/>
      <w:pStyle w:val="Listparagraphletters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51278A"/>
    <w:multiLevelType w:val="hybridMultilevel"/>
    <w:tmpl w:val="4B56802A"/>
    <w:lvl w:ilvl="0" w:tplc="443C07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EB5BAC"/>
    <w:multiLevelType w:val="hybridMultilevel"/>
    <w:tmpl w:val="EEEEC4DC"/>
    <w:lvl w:ilvl="0" w:tplc="FFFFFFFF">
      <w:start w:val="1"/>
      <w:numFmt w:val="lowerRoman"/>
      <w:lvlText w:val="(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C900A05C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55F7D"/>
    <w:multiLevelType w:val="hybridMultilevel"/>
    <w:tmpl w:val="31FC07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976120"/>
    <w:multiLevelType w:val="hybridMultilevel"/>
    <w:tmpl w:val="749886E6"/>
    <w:lvl w:ilvl="0" w:tplc="FFFFFFFF">
      <w:start w:val="1"/>
      <w:numFmt w:val="lowerRoman"/>
      <w:lvlText w:val="%1."/>
      <w:lvlJc w:val="left"/>
      <w:pPr>
        <w:ind w:left="720" w:hanging="360"/>
      </w:pPr>
    </w:lvl>
    <w:lvl w:ilvl="1" w:tplc="CE46DD42">
      <w:start w:val="1"/>
      <w:numFmt w:val="lowerRoman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A50EA4"/>
    <w:multiLevelType w:val="multilevel"/>
    <w:tmpl w:val="A252B3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BEF522D"/>
    <w:multiLevelType w:val="hybridMultilevel"/>
    <w:tmpl w:val="B57E2250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410EA5"/>
    <w:multiLevelType w:val="multilevel"/>
    <w:tmpl w:val="01C4174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3357501">
    <w:abstractNumId w:val="5"/>
  </w:num>
  <w:num w:numId="2" w16cid:durableId="1039431248">
    <w:abstractNumId w:val="17"/>
  </w:num>
  <w:num w:numId="3" w16cid:durableId="2099594365">
    <w:abstractNumId w:val="24"/>
  </w:num>
  <w:num w:numId="4" w16cid:durableId="118114677">
    <w:abstractNumId w:val="2"/>
  </w:num>
  <w:num w:numId="5" w16cid:durableId="828329207">
    <w:abstractNumId w:val="8"/>
  </w:num>
  <w:num w:numId="6" w16cid:durableId="1460345705">
    <w:abstractNumId w:val="23"/>
  </w:num>
  <w:num w:numId="7" w16cid:durableId="522280671">
    <w:abstractNumId w:val="30"/>
  </w:num>
  <w:num w:numId="8" w16cid:durableId="75983329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78256941">
    <w:abstractNumId w:val="14"/>
  </w:num>
  <w:num w:numId="10" w16cid:durableId="665478697">
    <w:abstractNumId w:val="9"/>
  </w:num>
  <w:num w:numId="11" w16cid:durableId="520049472">
    <w:abstractNumId w:val="15"/>
  </w:num>
  <w:num w:numId="12" w16cid:durableId="5920838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64168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05353221">
    <w:abstractNumId w:val="18"/>
  </w:num>
  <w:num w:numId="15" w16cid:durableId="10131500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040182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556643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07933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2124787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334903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368085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3651531">
    <w:abstractNumId w:val="27"/>
  </w:num>
  <w:num w:numId="23" w16cid:durableId="811748458">
    <w:abstractNumId w:val="26"/>
  </w:num>
  <w:num w:numId="24" w16cid:durableId="32921335">
    <w:abstractNumId w:val="20"/>
  </w:num>
  <w:num w:numId="25" w16cid:durableId="1185679305">
    <w:abstractNumId w:val="25"/>
  </w:num>
  <w:num w:numId="26" w16cid:durableId="452789332">
    <w:abstractNumId w:val="29"/>
  </w:num>
  <w:num w:numId="27" w16cid:durableId="1918904465">
    <w:abstractNumId w:val="11"/>
  </w:num>
  <w:num w:numId="28" w16cid:durableId="317224192">
    <w:abstractNumId w:val="31"/>
  </w:num>
  <w:num w:numId="29" w16cid:durableId="1556040759">
    <w:abstractNumId w:val="16"/>
  </w:num>
  <w:num w:numId="30" w16cid:durableId="144781490">
    <w:abstractNumId w:val="3"/>
  </w:num>
  <w:num w:numId="31" w16cid:durableId="2099864088">
    <w:abstractNumId w:val="12"/>
  </w:num>
  <w:num w:numId="32" w16cid:durableId="1263144915">
    <w:abstractNumId w:val="1"/>
  </w:num>
  <w:num w:numId="33" w16cid:durableId="199438912">
    <w:abstractNumId w:val="13"/>
  </w:num>
  <w:num w:numId="34" w16cid:durableId="1678191582">
    <w:abstractNumId w:val="4"/>
  </w:num>
  <w:num w:numId="35" w16cid:durableId="1088965647">
    <w:abstractNumId w:val="6"/>
  </w:num>
  <w:num w:numId="36" w16cid:durableId="978338902">
    <w:abstractNumId w:val="10"/>
  </w:num>
  <w:num w:numId="37" w16cid:durableId="69887973">
    <w:abstractNumId w:val="22"/>
  </w:num>
  <w:num w:numId="38" w16cid:durableId="659235849">
    <w:abstractNumId w:val="0"/>
  </w:num>
  <w:num w:numId="39" w16cid:durableId="1193305114">
    <w:abstractNumId w:val="7"/>
  </w:num>
  <w:num w:numId="40" w16cid:durableId="1259172761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4FF"/>
    <w:rsid w:val="00000C6B"/>
    <w:rsid w:val="00001127"/>
    <w:rsid w:val="00001A2D"/>
    <w:rsid w:val="00002A59"/>
    <w:rsid w:val="00004F8A"/>
    <w:rsid w:val="00005007"/>
    <w:rsid w:val="00007710"/>
    <w:rsid w:val="00010E13"/>
    <w:rsid w:val="000127D8"/>
    <w:rsid w:val="00013D1A"/>
    <w:rsid w:val="00014735"/>
    <w:rsid w:val="00015263"/>
    <w:rsid w:val="00017A4A"/>
    <w:rsid w:val="00017C2F"/>
    <w:rsid w:val="0002122C"/>
    <w:rsid w:val="000232FE"/>
    <w:rsid w:val="00023EB9"/>
    <w:rsid w:val="00025E26"/>
    <w:rsid w:val="00026D8F"/>
    <w:rsid w:val="0003049B"/>
    <w:rsid w:val="000317F8"/>
    <w:rsid w:val="00033190"/>
    <w:rsid w:val="000334EA"/>
    <w:rsid w:val="00033DC1"/>
    <w:rsid w:val="000401E5"/>
    <w:rsid w:val="00041D08"/>
    <w:rsid w:val="000457BB"/>
    <w:rsid w:val="00046A0D"/>
    <w:rsid w:val="00046F67"/>
    <w:rsid w:val="0005125A"/>
    <w:rsid w:val="000523BB"/>
    <w:rsid w:val="0005285F"/>
    <w:rsid w:val="00060426"/>
    <w:rsid w:val="000635D3"/>
    <w:rsid w:val="000644B5"/>
    <w:rsid w:val="000658F2"/>
    <w:rsid w:val="00065DF2"/>
    <w:rsid w:val="00066DBD"/>
    <w:rsid w:val="00070102"/>
    <w:rsid w:val="00071C0E"/>
    <w:rsid w:val="00072070"/>
    <w:rsid w:val="000737D5"/>
    <w:rsid w:val="000739D7"/>
    <w:rsid w:val="00076A11"/>
    <w:rsid w:val="00081CD7"/>
    <w:rsid w:val="00082F89"/>
    <w:rsid w:val="0008392E"/>
    <w:rsid w:val="00084B23"/>
    <w:rsid w:val="00085954"/>
    <w:rsid w:val="000879F1"/>
    <w:rsid w:val="00087F2B"/>
    <w:rsid w:val="00090ADE"/>
    <w:rsid w:val="00090B9D"/>
    <w:rsid w:val="000917D7"/>
    <w:rsid w:val="0009374C"/>
    <w:rsid w:val="00093F13"/>
    <w:rsid w:val="0009405B"/>
    <w:rsid w:val="00094DBE"/>
    <w:rsid w:val="0009557E"/>
    <w:rsid w:val="000A38C6"/>
    <w:rsid w:val="000A3FF0"/>
    <w:rsid w:val="000A5908"/>
    <w:rsid w:val="000A5D53"/>
    <w:rsid w:val="000A5DE3"/>
    <w:rsid w:val="000A60A6"/>
    <w:rsid w:val="000B133F"/>
    <w:rsid w:val="000B14DF"/>
    <w:rsid w:val="000B7CBD"/>
    <w:rsid w:val="000C2F84"/>
    <w:rsid w:val="000C341C"/>
    <w:rsid w:val="000C40A8"/>
    <w:rsid w:val="000C42A7"/>
    <w:rsid w:val="000C6B70"/>
    <w:rsid w:val="000C7E27"/>
    <w:rsid w:val="000D0467"/>
    <w:rsid w:val="000D143B"/>
    <w:rsid w:val="000D1500"/>
    <w:rsid w:val="000D28BC"/>
    <w:rsid w:val="000D60BD"/>
    <w:rsid w:val="000D64CA"/>
    <w:rsid w:val="000D6F3D"/>
    <w:rsid w:val="000D780B"/>
    <w:rsid w:val="000E06C0"/>
    <w:rsid w:val="000E07F5"/>
    <w:rsid w:val="000E12FE"/>
    <w:rsid w:val="000E193C"/>
    <w:rsid w:val="000E1C63"/>
    <w:rsid w:val="000E1F49"/>
    <w:rsid w:val="000E2434"/>
    <w:rsid w:val="000E3B80"/>
    <w:rsid w:val="000E4BC1"/>
    <w:rsid w:val="000E652F"/>
    <w:rsid w:val="000E687B"/>
    <w:rsid w:val="000E753E"/>
    <w:rsid w:val="000E7E54"/>
    <w:rsid w:val="000F1572"/>
    <w:rsid w:val="000F4960"/>
    <w:rsid w:val="000F4E98"/>
    <w:rsid w:val="000F7C8E"/>
    <w:rsid w:val="00100A6B"/>
    <w:rsid w:val="00101534"/>
    <w:rsid w:val="00106150"/>
    <w:rsid w:val="00112C3D"/>
    <w:rsid w:val="00113411"/>
    <w:rsid w:val="001134D1"/>
    <w:rsid w:val="0011593B"/>
    <w:rsid w:val="001161B2"/>
    <w:rsid w:val="001172F6"/>
    <w:rsid w:val="001201F9"/>
    <w:rsid w:val="001203B8"/>
    <w:rsid w:val="001222BF"/>
    <w:rsid w:val="00122974"/>
    <w:rsid w:val="00123B7F"/>
    <w:rsid w:val="00124F0C"/>
    <w:rsid w:val="001254FE"/>
    <w:rsid w:val="001268D6"/>
    <w:rsid w:val="001300CC"/>
    <w:rsid w:val="00130F1D"/>
    <w:rsid w:val="00131101"/>
    <w:rsid w:val="00132301"/>
    <w:rsid w:val="00132480"/>
    <w:rsid w:val="00132AB8"/>
    <w:rsid w:val="00134502"/>
    <w:rsid w:val="001356B2"/>
    <w:rsid w:val="00135C65"/>
    <w:rsid w:val="00137995"/>
    <w:rsid w:val="00137B79"/>
    <w:rsid w:val="00142AFB"/>
    <w:rsid w:val="00143817"/>
    <w:rsid w:val="00143842"/>
    <w:rsid w:val="0014510D"/>
    <w:rsid w:val="00146AC5"/>
    <w:rsid w:val="00147D7C"/>
    <w:rsid w:val="001512D0"/>
    <w:rsid w:val="00151ABE"/>
    <w:rsid w:val="001554A1"/>
    <w:rsid w:val="00155AAA"/>
    <w:rsid w:val="00155E92"/>
    <w:rsid w:val="00171D88"/>
    <w:rsid w:val="00172F6D"/>
    <w:rsid w:val="001732B6"/>
    <w:rsid w:val="001737E7"/>
    <w:rsid w:val="001750E7"/>
    <w:rsid w:val="0017535E"/>
    <w:rsid w:val="001764A5"/>
    <w:rsid w:val="0017650E"/>
    <w:rsid w:val="00176C92"/>
    <w:rsid w:val="001805EC"/>
    <w:rsid w:val="0018174A"/>
    <w:rsid w:val="00181931"/>
    <w:rsid w:val="00181F39"/>
    <w:rsid w:val="001869DD"/>
    <w:rsid w:val="00186F21"/>
    <w:rsid w:val="00190033"/>
    <w:rsid w:val="00190516"/>
    <w:rsid w:val="00190A5B"/>
    <w:rsid w:val="001914F3"/>
    <w:rsid w:val="00195A60"/>
    <w:rsid w:val="00195F00"/>
    <w:rsid w:val="00197585"/>
    <w:rsid w:val="00197D29"/>
    <w:rsid w:val="001A0399"/>
    <w:rsid w:val="001A07C2"/>
    <w:rsid w:val="001A1095"/>
    <w:rsid w:val="001A3602"/>
    <w:rsid w:val="001A44E1"/>
    <w:rsid w:val="001A4B51"/>
    <w:rsid w:val="001A57BA"/>
    <w:rsid w:val="001A664D"/>
    <w:rsid w:val="001A6D0E"/>
    <w:rsid w:val="001A763E"/>
    <w:rsid w:val="001A7E8F"/>
    <w:rsid w:val="001A7F7F"/>
    <w:rsid w:val="001B0506"/>
    <w:rsid w:val="001B0866"/>
    <w:rsid w:val="001B10EC"/>
    <w:rsid w:val="001B34B5"/>
    <w:rsid w:val="001B3715"/>
    <w:rsid w:val="001B424E"/>
    <w:rsid w:val="001B47B3"/>
    <w:rsid w:val="001C0075"/>
    <w:rsid w:val="001C14EF"/>
    <w:rsid w:val="001C34BB"/>
    <w:rsid w:val="001C437D"/>
    <w:rsid w:val="001C6313"/>
    <w:rsid w:val="001C7CAF"/>
    <w:rsid w:val="001D07A8"/>
    <w:rsid w:val="001D0DDB"/>
    <w:rsid w:val="001D6857"/>
    <w:rsid w:val="001D6EFE"/>
    <w:rsid w:val="001D7A6A"/>
    <w:rsid w:val="001D7A87"/>
    <w:rsid w:val="001E20C8"/>
    <w:rsid w:val="001E3FDD"/>
    <w:rsid w:val="001E5DC6"/>
    <w:rsid w:val="001F1D4B"/>
    <w:rsid w:val="001F257A"/>
    <w:rsid w:val="001F2FCA"/>
    <w:rsid w:val="001F489A"/>
    <w:rsid w:val="001F5CCA"/>
    <w:rsid w:val="001F6992"/>
    <w:rsid w:val="001F6A78"/>
    <w:rsid w:val="001F6FF5"/>
    <w:rsid w:val="00200488"/>
    <w:rsid w:val="0020066F"/>
    <w:rsid w:val="002009FD"/>
    <w:rsid w:val="0021054A"/>
    <w:rsid w:val="0021082C"/>
    <w:rsid w:val="0021169C"/>
    <w:rsid w:val="00212EDB"/>
    <w:rsid w:val="00212FCD"/>
    <w:rsid w:val="002143CF"/>
    <w:rsid w:val="00215A77"/>
    <w:rsid w:val="00216D83"/>
    <w:rsid w:val="00217936"/>
    <w:rsid w:val="00217AB2"/>
    <w:rsid w:val="002220ED"/>
    <w:rsid w:val="002232AA"/>
    <w:rsid w:val="00223697"/>
    <w:rsid w:val="002243F0"/>
    <w:rsid w:val="0022541A"/>
    <w:rsid w:val="00225986"/>
    <w:rsid w:val="00225B70"/>
    <w:rsid w:val="00227CB2"/>
    <w:rsid w:val="002302D9"/>
    <w:rsid w:val="0023032E"/>
    <w:rsid w:val="00230BFA"/>
    <w:rsid w:val="00231145"/>
    <w:rsid w:val="00231F08"/>
    <w:rsid w:val="002323FE"/>
    <w:rsid w:val="00233038"/>
    <w:rsid w:val="002331D7"/>
    <w:rsid w:val="002350CA"/>
    <w:rsid w:val="00235FF1"/>
    <w:rsid w:val="00244B51"/>
    <w:rsid w:val="00246329"/>
    <w:rsid w:val="002470E7"/>
    <w:rsid w:val="002479D0"/>
    <w:rsid w:val="00251BE2"/>
    <w:rsid w:val="00254DB9"/>
    <w:rsid w:val="00260332"/>
    <w:rsid w:val="00260848"/>
    <w:rsid w:val="00262C9D"/>
    <w:rsid w:val="002657D2"/>
    <w:rsid w:val="002663D5"/>
    <w:rsid w:val="00266B17"/>
    <w:rsid w:val="00270773"/>
    <w:rsid w:val="002713A9"/>
    <w:rsid w:val="00273F74"/>
    <w:rsid w:val="00273FCC"/>
    <w:rsid w:val="00275CDB"/>
    <w:rsid w:val="00277541"/>
    <w:rsid w:val="002778A9"/>
    <w:rsid w:val="00277F27"/>
    <w:rsid w:val="00280E1A"/>
    <w:rsid w:val="0028162D"/>
    <w:rsid w:val="00282CEC"/>
    <w:rsid w:val="0028637F"/>
    <w:rsid w:val="00290138"/>
    <w:rsid w:val="002A0DD1"/>
    <w:rsid w:val="002A1338"/>
    <w:rsid w:val="002A2014"/>
    <w:rsid w:val="002A229F"/>
    <w:rsid w:val="002A38BE"/>
    <w:rsid w:val="002A593A"/>
    <w:rsid w:val="002B1BA0"/>
    <w:rsid w:val="002B22E9"/>
    <w:rsid w:val="002B24DA"/>
    <w:rsid w:val="002B316A"/>
    <w:rsid w:val="002B4110"/>
    <w:rsid w:val="002B5071"/>
    <w:rsid w:val="002B7789"/>
    <w:rsid w:val="002C36A7"/>
    <w:rsid w:val="002C3C68"/>
    <w:rsid w:val="002C631D"/>
    <w:rsid w:val="002C6DA6"/>
    <w:rsid w:val="002C6E8E"/>
    <w:rsid w:val="002D044F"/>
    <w:rsid w:val="002D05FA"/>
    <w:rsid w:val="002D151A"/>
    <w:rsid w:val="002D3DBF"/>
    <w:rsid w:val="002D3ED9"/>
    <w:rsid w:val="002D55F3"/>
    <w:rsid w:val="002D6D77"/>
    <w:rsid w:val="002E166A"/>
    <w:rsid w:val="002E6492"/>
    <w:rsid w:val="002F25D7"/>
    <w:rsid w:val="002F3491"/>
    <w:rsid w:val="002F3945"/>
    <w:rsid w:val="002F45B8"/>
    <w:rsid w:val="003022EC"/>
    <w:rsid w:val="003032C7"/>
    <w:rsid w:val="00303C6E"/>
    <w:rsid w:val="0030437D"/>
    <w:rsid w:val="003046EE"/>
    <w:rsid w:val="00304929"/>
    <w:rsid w:val="003074D4"/>
    <w:rsid w:val="003114CF"/>
    <w:rsid w:val="00311C56"/>
    <w:rsid w:val="0031579A"/>
    <w:rsid w:val="00315831"/>
    <w:rsid w:val="00315F22"/>
    <w:rsid w:val="00316578"/>
    <w:rsid w:val="00316C02"/>
    <w:rsid w:val="00316E55"/>
    <w:rsid w:val="00317873"/>
    <w:rsid w:val="00323227"/>
    <w:rsid w:val="0032422F"/>
    <w:rsid w:val="0032477E"/>
    <w:rsid w:val="00324F11"/>
    <w:rsid w:val="00326895"/>
    <w:rsid w:val="00326F72"/>
    <w:rsid w:val="003273C4"/>
    <w:rsid w:val="0033041E"/>
    <w:rsid w:val="00330D24"/>
    <w:rsid w:val="003311DF"/>
    <w:rsid w:val="00331D7F"/>
    <w:rsid w:val="00332700"/>
    <w:rsid w:val="00332CA1"/>
    <w:rsid w:val="00332F03"/>
    <w:rsid w:val="003334D8"/>
    <w:rsid w:val="00334B79"/>
    <w:rsid w:val="00335474"/>
    <w:rsid w:val="00335D80"/>
    <w:rsid w:val="00341BE8"/>
    <w:rsid w:val="003430FE"/>
    <w:rsid w:val="00343668"/>
    <w:rsid w:val="003441F4"/>
    <w:rsid w:val="003445C6"/>
    <w:rsid w:val="0034553B"/>
    <w:rsid w:val="00347DCB"/>
    <w:rsid w:val="0035094D"/>
    <w:rsid w:val="00350AB2"/>
    <w:rsid w:val="00350BFA"/>
    <w:rsid w:val="00351717"/>
    <w:rsid w:val="00352DB7"/>
    <w:rsid w:val="003533AD"/>
    <w:rsid w:val="00354EB0"/>
    <w:rsid w:val="00356094"/>
    <w:rsid w:val="00356AD8"/>
    <w:rsid w:val="00356C98"/>
    <w:rsid w:val="0035738C"/>
    <w:rsid w:val="00357FEC"/>
    <w:rsid w:val="00360105"/>
    <w:rsid w:val="0036163A"/>
    <w:rsid w:val="0036176D"/>
    <w:rsid w:val="00367220"/>
    <w:rsid w:val="0037163D"/>
    <w:rsid w:val="003718E1"/>
    <w:rsid w:val="003732A7"/>
    <w:rsid w:val="003732B2"/>
    <w:rsid w:val="0037342E"/>
    <w:rsid w:val="0037433B"/>
    <w:rsid w:val="00374B6E"/>
    <w:rsid w:val="00374F77"/>
    <w:rsid w:val="00375A80"/>
    <w:rsid w:val="00375EAD"/>
    <w:rsid w:val="00376EBD"/>
    <w:rsid w:val="00377D66"/>
    <w:rsid w:val="0038196C"/>
    <w:rsid w:val="00382940"/>
    <w:rsid w:val="00382C44"/>
    <w:rsid w:val="00383AE2"/>
    <w:rsid w:val="003922D8"/>
    <w:rsid w:val="0039339E"/>
    <w:rsid w:val="00394F12"/>
    <w:rsid w:val="003955BF"/>
    <w:rsid w:val="00397B4F"/>
    <w:rsid w:val="003A2651"/>
    <w:rsid w:val="003A26D3"/>
    <w:rsid w:val="003A2D55"/>
    <w:rsid w:val="003B1C0C"/>
    <w:rsid w:val="003B2C45"/>
    <w:rsid w:val="003B44D2"/>
    <w:rsid w:val="003C0207"/>
    <w:rsid w:val="003C2F75"/>
    <w:rsid w:val="003D04BB"/>
    <w:rsid w:val="003D0569"/>
    <w:rsid w:val="003D1EFB"/>
    <w:rsid w:val="003D571B"/>
    <w:rsid w:val="003D625E"/>
    <w:rsid w:val="003D7A47"/>
    <w:rsid w:val="003E0768"/>
    <w:rsid w:val="003E0FC5"/>
    <w:rsid w:val="003E10D3"/>
    <w:rsid w:val="003E13E7"/>
    <w:rsid w:val="003E156C"/>
    <w:rsid w:val="003E2610"/>
    <w:rsid w:val="003E3BF3"/>
    <w:rsid w:val="003E4001"/>
    <w:rsid w:val="003E5213"/>
    <w:rsid w:val="003E76F5"/>
    <w:rsid w:val="003F0500"/>
    <w:rsid w:val="003F365D"/>
    <w:rsid w:val="0040081F"/>
    <w:rsid w:val="00400861"/>
    <w:rsid w:val="0040112E"/>
    <w:rsid w:val="00402438"/>
    <w:rsid w:val="00406DA8"/>
    <w:rsid w:val="0040718F"/>
    <w:rsid w:val="004113D8"/>
    <w:rsid w:val="00411642"/>
    <w:rsid w:val="00412C5A"/>
    <w:rsid w:val="00413CF5"/>
    <w:rsid w:val="004140E3"/>
    <w:rsid w:val="00414F5D"/>
    <w:rsid w:val="004172CA"/>
    <w:rsid w:val="00427745"/>
    <w:rsid w:val="00427AC4"/>
    <w:rsid w:val="004303CB"/>
    <w:rsid w:val="004308EB"/>
    <w:rsid w:val="0043171F"/>
    <w:rsid w:val="004330E8"/>
    <w:rsid w:val="004330FA"/>
    <w:rsid w:val="00433510"/>
    <w:rsid w:val="004339D3"/>
    <w:rsid w:val="0043429E"/>
    <w:rsid w:val="004405A6"/>
    <w:rsid w:val="00441877"/>
    <w:rsid w:val="00442B49"/>
    <w:rsid w:val="0044436F"/>
    <w:rsid w:val="004502F9"/>
    <w:rsid w:val="0045200F"/>
    <w:rsid w:val="004530FB"/>
    <w:rsid w:val="004536F8"/>
    <w:rsid w:val="004541D1"/>
    <w:rsid w:val="00457976"/>
    <w:rsid w:val="00460A95"/>
    <w:rsid w:val="00460D00"/>
    <w:rsid w:val="0046163F"/>
    <w:rsid w:val="00462112"/>
    <w:rsid w:val="00463FE0"/>
    <w:rsid w:val="00464238"/>
    <w:rsid w:val="0046458F"/>
    <w:rsid w:val="00466F9A"/>
    <w:rsid w:val="004703EC"/>
    <w:rsid w:val="00470794"/>
    <w:rsid w:val="00470CA8"/>
    <w:rsid w:val="004712E0"/>
    <w:rsid w:val="0047130C"/>
    <w:rsid w:val="004714DB"/>
    <w:rsid w:val="00476165"/>
    <w:rsid w:val="0048135C"/>
    <w:rsid w:val="00482B95"/>
    <w:rsid w:val="00482CE2"/>
    <w:rsid w:val="00484ABA"/>
    <w:rsid w:val="00486E33"/>
    <w:rsid w:val="004926B1"/>
    <w:rsid w:val="00492D6A"/>
    <w:rsid w:val="0049429A"/>
    <w:rsid w:val="004948B1"/>
    <w:rsid w:val="00495E30"/>
    <w:rsid w:val="00496D64"/>
    <w:rsid w:val="00497FCB"/>
    <w:rsid w:val="004A0389"/>
    <w:rsid w:val="004A069A"/>
    <w:rsid w:val="004A0D08"/>
    <w:rsid w:val="004A11F7"/>
    <w:rsid w:val="004A2A1A"/>
    <w:rsid w:val="004A475D"/>
    <w:rsid w:val="004A5131"/>
    <w:rsid w:val="004A5ABE"/>
    <w:rsid w:val="004A6265"/>
    <w:rsid w:val="004A6A3E"/>
    <w:rsid w:val="004A766F"/>
    <w:rsid w:val="004A7863"/>
    <w:rsid w:val="004A7D78"/>
    <w:rsid w:val="004B0C32"/>
    <w:rsid w:val="004B0EA8"/>
    <w:rsid w:val="004B0F50"/>
    <w:rsid w:val="004B116F"/>
    <w:rsid w:val="004B4586"/>
    <w:rsid w:val="004B7040"/>
    <w:rsid w:val="004B778E"/>
    <w:rsid w:val="004B786D"/>
    <w:rsid w:val="004B7F9D"/>
    <w:rsid w:val="004C0A60"/>
    <w:rsid w:val="004C0EAE"/>
    <w:rsid w:val="004C184A"/>
    <w:rsid w:val="004C53C2"/>
    <w:rsid w:val="004C5C87"/>
    <w:rsid w:val="004C664A"/>
    <w:rsid w:val="004D0C16"/>
    <w:rsid w:val="004D0CFE"/>
    <w:rsid w:val="004D0F6F"/>
    <w:rsid w:val="004D42DC"/>
    <w:rsid w:val="004D497E"/>
    <w:rsid w:val="004D5AD4"/>
    <w:rsid w:val="004E15F9"/>
    <w:rsid w:val="004E3DCC"/>
    <w:rsid w:val="004E41E9"/>
    <w:rsid w:val="004E53D2"/>
    <w:rsid w:val="004E7519"/>
    <w:rsid w:val="004E7F9F"/>
    <w:rsid w:val="004F05A3"/>
    <w:rsid w:val="004F0CAF"/>
    <w:rsid w:val="004F164A"/>
    <w:rsid w:val="004F2253"/>
    <w:rsid w:val="004F581B"/>
    <w:rsid w:val="004F5871"/>
    <w:rsid w:val="004F7B5A"/>
    <w:rsid w:val="005054AC"/>
    <w:rsid w:val="0050568E"/>
    <w:rsid w:val="0051006A"/>
    <w:rsid w:val="0051019F"/>
    <w:rsid w:val="00510EAB"/>
    <w:rsid w:val="0051145E"/>
    <w:rsid w:val="00511510"/>
    <w:rsid w:val="005131ED"/>
    <w:rsid w:val="0051630D"/>
    <w:rsid w:val="00516B9E"/>
    <w:rsid w:val="00520A12"/>
    <w:rsid w:val="00521DC3"/>
    <w:rsid w:val="00521F26"/>
    <w:rsid w:val="00524138"/>
    <w:rsid w:val="00524A65"/>
    <w:rsid w:val="00526220"/>
    <w:rsid w:val="0052654D"/>
    <w:rsid w:val="0053305D"/>
    <w:rsid w:val="00533415"/>
    <w:rsid w:val="005335C5"/>
    <w:rsid w:val="0053427F"/>
    <w:rsid w:val="005348C9"/>
    <w:rsid w:val="00534B45"/>
    <w:rsid w:val="00535247"/>
    <w:rsid w:val="0053591D"/>
    <w:rsid w:val="00540912"/>
    <w:rsid w:val="00542E1E"/>
    <w:rsid w:val="005439FC"/>
    <w:rsid w:val="00544DF6"/>
    <w:rsid w:val="005457F6"/>
    <w:rsid w:val="00550205"/>
    <w:rsid w:val="00550EC1"/>
    <w:rsid w:val="005524E1"/>
    <w:rsid w:val="00553E26"/>
    <w:rsid w:val="00561934"/>
    <w:rsid w:val="00561D83"/>
    <w:rsid w:val="00562691"/>
    <w:rsid w:val="00563645"/>
    <w:rsid w:val="005641F3"/>
    <w:rsid w:val="0056561C"/>
    <w:rsid w:val="0056704E"/>
    <w:rsid w:val="005709BB"/>
    <w:rsid w:val="00571816"/>
    <w:rsid w:val="005764FF"/>
    <w:rsid w:val="005765EA"/>
    <w:rsid w:val="00576DA4"/>
    <w:rsid w:val="00577FE7"/>
    <w:rsid w:val="005808F3"/>
    <w:rsid w:val="00582D05"/>
    <w:rsid w:val="00584788"/>
    <w:rsid w:val="0058510F"/>
    <w:rsid w:val="00585808"/>
    <w:rsid w:val="005903E4"/>
    <w:rsid w:val="00591A4D"/>
    <w:rsid w:val="00594389"/>
    <w:rsid w:val="005948F1"/>
    <w:rsid w:val="0059571F"/>
    <w:rsid w:val="005961E4"/>
    <w:rsid w:val="00597FEB"/>
    <w:rsid w:val="005A270C"/>
    <w:rsid w:val="005A3966"/>
    <w:rsid w:val="005A4651"/>
    <w:rsid w:val="005A59FB"/>
    <w:rsid w:val="005A5F1C"/>
    <w:rsid w:val="005A7BED"/>
    <w:rsid w:val="005B3F71"/>
    <w:rsid w:val="005B51F6"/>
    <w:rsid w:val="005C07FD"/>
    <w:rsid w:val="005C384E"/>
    <w:rsid w:val="005C4DE0"/>
    <w:rsid w:val="005C5A59"/>
    <w:rsid w:val="005C7157"/>
    <w:rsid w:val="005D08B4"/>
    <w:rsid w:val="005D118C"/>
    <w:rsid w:val="005D1C23"/>
    <w:rsid w:val="005D2165"/>
    <w:rsid w:val="005D2885"/>
    <w:rsid w:val="005D2B0F"/>
    <w:rsid w:val="005D4FB1"/>
    <w:rsid w:val="005D6461"/>
    <w:rsid w:val="005D7A45"/>
    <w:rsid w:val="005D7E3C"/>
    <w:rsid w:val="005E0ACB"/>
    <w:rsid w:val="005E0E3B"/>
    <w:rsid w:val="005E2355"/>
    <w:rsid w:val="005E7343"/>
    <w:rsid w:val="005E7948"/>
    <w:rsid w:val="005F1A50"/>
    <w:rsid w:val="005F69C9"/>
    <w:rsid w:val="005F7323"/>
    <w:rsid w:val="005F7BC5"/>
    <w:rsid w:val="00601BA1"/>
    <w:rsid w:val="00604BDA"/>
    <w:rsid w:val="00605BFE"/>
    <w:rsid w:val="00606736"/>
    <w:rsid w:val="006161A9"/>
    <w:rsid w:val="006225F4"/>
    <w:rsid w:val="00622682"/>
    <w:rsid w:val="00623D31"/>
    <w:rsid w:val="006262B9"/>
    <w:rsid w:val="00633511"/>
    <w:rsid w:val="0063539D"/>
    <w:rsid w:val="00635D21"/>
    <w:rsid w:val="00637084"/>
    <w:rsid w:val="00637B03"/>
    <w:rsid w:val="0064218A"/>
    <w:rsid w:val="00642E1A"/>
    <w:rsid w:val="006442EE"/>
    <w:rsid w:val="006447CE"/>
    <w:rsid w:val="00645A15"/>
    <w:rsid w:val="00646038"/>
    <w:rsid w:val="00646303"/>
    <w:rsid w:val="00646D3C"/>
    <w:rsid w:val="006502BE"/>
    <w:rsid w:val="006509A4"/>
    <w:rsid w:val="00651029"/>
    <w:rsid w:val="00655611"/>
    <w:rsid w:val="0065611A"/>
    <w:rsid w:val="00656D22"/>
    <w:rsid w:val="00657866"/>
    <w:rsid w:val="00661CC4"/>
    <w:rsid w:val="00663D32"/>
    <w:rsid w:val="006641CC"/>
    <w:rsid w:val="006645A0"/>
    <w:rsid w:val="0066461D"/>
    <w:rsid w:val="00664B79"/>
    <w:rsid w:val="00665B86"/>
    <w:rsid w:val="006661DC"/>
    <w:rsid w:val="00666322"/>
    <w:rsid w:val="00670B3F"/>
    <w:rsid w:val="00672197"/>
    <w:rsid w:val="0067254A"/>
    <w:rsid w:val="006730F2"/>
    <w:rsid w:val="00677B7A"/>
    <w:rsid w:val="006813A4"/>
    <w:rsid w:val="00681724"/>
    <w:rsid w:val="00682705"/>
    <w:rsid w:val="00682CEE"/>
    <w:rsid w:val="0068331A"/>
    <w:rsid w:val="00685DBD"/>
    <w:rsid w:val="0068661B"/>
    <w:rsid w:val="00687E13"/>
    <w:rsid w:val="00691EC5"/>
    <w:rsid w:val="00692102"/>
    <w:rsid w:val="0069445B"/>
    <w:rsid w:val="00695BE7"/>
    <w:rsid w:val="00696ED5"/>
    <w:rsid w:val="006A06A0"/>
    <w:rsid w:val="006A0CAF"/>
    <w:rsid w:val="006A13FA"/>
    <w:rsid w:val="006A193C"/>
    <w:rsid w:val="006A3132"/>
    <w:rsid w:val="006A5913"/>
    <w:rsid w:val="006A5F02"/>
    <w:rsid w:val="006B0895"/>
    <w:rsid w:val="006B508D"/>
    <w:rsid w:val="006B5765"/>
    <w:rsid w:val="006B5E2A"/>
    <w:rsid w:val="006B7D28"/>
    <w:rsid w:val="006C0D05"/>
    <w:rsid w:val="006C21F9"/>
    <w:rsid w:val="006C293B"/>
    <w:rsid w:val="006C565B"/>
    <w:rsid w:val="006C6AE6"/>
    <w:rsid w:val="006C7399"/>
    <w:rsid w:val="006D060D"/>
    <w:rsid w:val="006D0BFD"/>
    <w:rsid w:val="006D10AB"/>
    <w:rsid w:val="006D1201"/>
    <w:rsid w:val="006D1E90"/>
    <w:rsid w:val="006D41DE"/>
    <w:rsid w:val="006D4467"/>
    <w:rsid w:val="006D691B"/>
    <w:rsid w:val="006D7F66"/>
    <w:rsid w:val="006E2438"/>
    <w:rsid w:val="006E3A3F"/>
    <w:rsid w:val="006E66CD"/>
    <w:rsid w:val="006E7E75"/>
    <w:rsid w:val="006F0037"/>
    <w:rsid w:val="006F00BE"/>
    <w:rsid w:val="006F14B1"/>
    <w:rsid w:val="006F34C5"/>
    <w:rsid w:val="006F4386"/>
    <w:rsid w:val="006F5854"/>
    <w:rsid w:val="006F7067"/>
    <w:rsid w:val="006F72BF"/>
    <w:rsid w:val="007013C0"/>
    <w:rsid w:val="00702022"/>
    <w:rsid w:val="00702AC1"/>
    <w:rsid w:val="00705119"/>
    <w:rsid w:val="007065FC"/>
    <w:rsid w:val="00707043"/>
    <w:rsid w:val="00707DBB"/>
    <w:rsid w:val="00713CC1"/>
    <w:rsid w:val="0071403F"/>
    <w:rsid w:val="00714072"/>
    <w:rsid w:val="007143B1"/>
    <w:rsid w:val="00715132"/>
    <w:rsid w:val="00716730"/>
    <w:rsid w:val="007175A7"/>
    <w:rsid w:val="00722156"/>
    <w:rsid w:val="0072333B"/>
    <w:rsid w:val="00726075"/>
    <w:rsid w:val="00730A04"/>
    <w:rsid w:val="0073188D"/>
    <w:rsid w:val="00733CB7"/>
    <w:rsid w:val="007359A2"/>
    <w:rsid w:val="00737100"/>
    <w:rsid w:val="00737DC6"/>
    <w:rsid w:val="00741EB7"/>
    <w:rsid w:val="007420B8"/>
    <w:rsid w:val="00742F0E"/>
    <w:rsid w:val="00743D56"/>
    <w:rsid w:val="007441A8"/>
    <w:rsid w:val="0074466B"/>
    <w:rsid w:val="00744BE2"/>
    <w:rsid w:val="007461B4"/>
    <w:rsid w:val="00752232"/>
    <w:rsid w:val="007542EA"/>
    <w:rsid w:val="00754AC9"/>
    <w:rsid w:val="00760391"/>
    <w:rsid w:val="007610CC"/>
    <w:rsid w:val="0076156E"/>
    <w:rsid w:val="00763AB3"/>
    <w:rsid w:val="00765250"/>
    <w:rsid w:val="0076557A"/>
    <w:rsid w:val="00765BFE"/>
    <w:rsid w:val="00765D46"/>
    <w:rsid w:val="00765E9D"/>
    <w:rsid w:val="007666F8"/>
    <w:rsid w:val="007729B9"/>
    <w:rsid w:val="00772E82"/>
    <w:rsid w:val="00773681"/>
    <w:rsid w:val="0077392E"/>
    <w:rsid w:val="00776277"/>
    <w:rsid w:val="00776698"/>
    <w:rsid w:val="007766C8"/>
    <w:rsid w:val="0077696A"/>
    <w:rsid w:val="0077760E"/>
    <w:rsid w:val="007809A8"/>
    <w:rsid w:val="00780F1D"/>
    <w:rsid w:val="00784FB8"/>
    <w:rsid w:val="00785085"/>
    <w:rsid w:val="00785709"/>
    <w:rsid w:val="00786287"/>
    <w:rsid w:val="00787972"/>
    <w:rsid w:val="00793355"/>
    <w:rsid w:val="00794CC1"/>
    <w:rsid w:val="007952FC"/>
    <w:rsid w:val="00797BA7"/>
    <w:rsid w:val="007A1AC3"/>
    <w:rsid w:val="007A1AC6"/>
    <w:rsid w:val="007A2846"/>
    <w:rsid w:val="007A3DF2"/>
    <w:rsid w:val="007A5A60"/>
    <w:rsid w:val="007A6E5E"/>
    <w:rsid w:val="007A79DC"/>
    <w:rsid w:val="007B3408"/>
    <w:rsid w:val="007B39E7"/>
    <w:rsid w:val="007B3DBC"/>
    <w:rsid w:val="007B7503"/>
    <w:rsid w:val="007C2902"/>
    <w:rsid w:val="007C4058"/>
    <w:rsid w:val="007C59F3"/>
    <w:rsid w:val="007C7B90"/>
    <w:rsid w:val="007D0DB4"/>
    <w:rsid w:val="007D1EB4"/>
    <w:rsid w:val="007D5D4C"/>
    <w:rsid w:val="007D70FB"/>
    <w:rsid w:val="007E611D"/>
    <w:rsid w:val="007E7156"/>
    <w:rsid w:val="007E7CB4"/>
    <w:rsid w:val="007F1BF9"/>
    <w:rsid w:val="007F366C"/>
    <w:rsid w:val="007F436D"/>
    <w:rsid w:val="007F6047"/>
    <w:rsid w:val="007F6D69"/>
    <w:rsid w:val="007F7302"/>
    <w:rsid w:val="007F7AA0"/>
    <w:rsid w:val="00801C7B"/>
    <w:rsid w:val="008034D3"/>
    <w:rsid w:val="0080403A"/>
    <w:rsid w:val="00805BE0"/>
    <w:rsid w:val="00810199"/>
    <w:rsid w:val="008111E2"/>
    <w:rsid w:val="00812539"/>
    <w:rsid w:val="00814A6E"/>
    <w:rsid w:val="00815D85"/>
    <w:rsid w:val="00815FCE"/>
    <w:rsid w:val="0082019D"/>
    <w:rsid w:val="0082237A"/>
    <w:rsid w:val="0082249D"/>
    <w:rsid w:val="00822F13"/>
    <w:rsid w:val="00824896"/>
    <w:rsid w:val="00825182"/>
    <w:rsid w:val="00825405"/>
    <w:rsid w:val="00831B4C"/>
    <w:rsid w:val="00831FE4"/>
    <w:rsid w:val="0083247C"/>
    <w:rsid w:val="00832970"/>
    <w:rsid w:val="008333C3"/>
    <w:rsid w:val="0083450F"/>
    <w:rsid w:val="00835EE9"/>
    <w:rsid w:val="00841919"/>
    <w:rsid w:val="00841FEF"/>
    <w:rsid w:val="00845A0B"/>
    <w:rsid w:val="00845D67"/>
    <w:rsid w:val="0084648A"/>
    <w:rsid w:val="00847367"/>
    <w:rsid w:val="00847763"/>
    <w:rsid w:val="008516AE"/>
    <w:rsid w:val="00851CE9"/>
    <w:rsid w:val="008531D1"/>
    <w:rsid w:val="00856050"/>
    <w:rsid w:val="00856CE6"/>
    <w:rsid w:val="008572C3"/>
    <w:rsid w:val="00857364"/>
    <w:rsid w:val="008576A0"/>
    <w:rsid w:val="008578EE"/>
    <w:rsid w:val="00857A8B"/>
    <w:rsid w:val="00857EC8"/>
    <w:rsid w:val="00860584"/>
    <w:rsid w:val="0086068E"/>
    <w:rsid w:val="0086140B"/>
    <w:rsid w:val="008637AB"/>
    <w:rsid w:val="00865DCD"/>
    <w:rsid w:val="00870641"/>
    <w:rsid w:val="008708B9"/>
    <w:rsid w:val="00870B95"/>
    <w:rsid w:val="0087111A"/>
    <w:rsid w:val="00872E67"/>
    <w:rsid w:val="008737BF"/>
    <w:rsid w:val="00873C42"/>
    <w:rsid w:val="008744DC"/>
    <w:rsid w:val="00874E0B"/>
    <w:rsid w:val="0087518E"/>
    <w:rsid w:val="0088012B"/>
    <w:rsid w:val="0088088E"/>
    <w:rsid w:val="008809F3"/>
    <w:rsid w:val="00881C16"/>
    <w:rsid w:val="00882C2D"/>
    <w:rsid w:val="008843B8"/>
    <w:rsid w:val="00886C5C"/>
    <w:rsid w:val="00887755"/>
    <w:rsid w:val="0089019D"/>
    <w:rsid w:val="008913B9"/>
    <w:rsid w:val="00892E2A"/>
    <w:rsid w:val="0089458A"/>
    <w:rsid w:val="008A2BAC"/>
    <w:rsid w:val="008A3A42"/>
    <w:rsid w:val="008A58E9"/>
    <w:rsid w:val="008A7D0D"/>
    <w:rsid w:val="008B035B"/>
    <w:rsid w:val="008B0FD4"/>
    <w:rsid w:val="008B1BED"/>
    <w:rsid w:val="008B2BCE"/>
    <w:rsid w:val="008B477F"/>
    <w:rsid w:val="008B598D"/>
    <w:rsid w:val="008B6B5F"/>
    <w:rsid w:val="008B6D4B"/>
    <w:rsid w:val="008B7DD1"/>
    <w:rsid w:val="008C3B19"/>
    <w:rsid w:val="008C5FF8"/>
    <w:rsid w:val="008C6F34"/>
    <w:rsid w:val="008C723D"/>
    <w:rsid w:val="008C781E"/>
    <w:rsid w:val="008C7E32"/>
    <w:rsid w:val="008D07E1"/>
    <w:rsid w:val="008D181B"/>
    <w:rsid w:val="008D31A8"/>
    <w:rsid w:val="008D67DC"/>
    <w:rsid w:val="008D6E24"/>
    <w:rsid w:val="008E5084"/>
    <w:rsid w:val="008F1392"/>
    <w:rsid w:val="008F26E5"/>
    <w:rsid w:val="008F4A33"/>
    <w:rsid w:val="008F4DFB"/>
    <w:rsid w:val="008F7957"/>
    <w:rsid w:val="009034FD"/>
    <w:rsid w:val="00903802"/>
    <w:rsid w:val="0090478C"/>
    <w:rsid w:val="0090569B"/>
    <w:rsid w:val="0090573A"/>
    <w:rsid w:val="00905A0A"/>
    <w:rsid w:val="00907594"/>
    <w:rsid w:val="00911F06"/>
    <w:rsid w:val="00912021"/>
    <w:rsid w:val="00915482"/>
    <w:rsid w:val="00915F69"/>
    <w:rsid w:val="00917A74"/>
    <w:rsid w:val="009240F7"/>
    <w:rsid w:val="0092560D"/>
    <w:rsid w:val="00925751"/>
    <w:rsid w:val="00926BDE"/>
    <w:rsid w:val="00927FE9"/>
    <w:rsid w:val="009308F3"/>
    <w:rsid w:val="00930B2E"/>
    <w:rsid w:val="0093379F"/>
    <w:rsid w:val="00934A33"/>
    <w:rsid w:val="00935123"/>
    <w:rsid w:val="00936F7E"/>
    <w:rsid w:val="009373FB"/>
    <w:rsid w:val="00937908"/>
    <w:rsid w:val="00937F8A"/>
    <w:rsid w:val="00940021"/>
    <w:rsid w:val="009457AB"/>
    <w:rsid w:val="0094736A"/>
    <w:rsid w:val="00950912"/>
    <w:rsid w:val="00951AF0"/>
    <w:rsid w:val="009523DD"/>
    <w:rsid w:val="0095467A"/>
    <w:rsid w:val="00955A9C"/>
    <w:rsid w:val="00956809"/>
    <w:rsid w:val="00957620"/>
    <w:rsid w:val="0096035E"/>
    <w:rsid w:val="009610E5"/>
    <w:rsid w:val="009617E6"/>
    <w:rsid w:val="00962867"/>
    <w:rsid w:val="00962919"/>
    <w:rsid w:val="009632D0"/>
    <w:rsid w:val="00964331"/>
    <w:rsid w:val="00967849"/>
    <w:rsid w:val="00967CC5"/>
    <w:rsid w:val="00967DC8"/>
    <w:rsid w:val="009724CA"/>
    <w:rsid w:val="009736E8"/>
    <w:rsid w:val="0097388B"/>
    <w:rsid w:val="00973934"/>
    <w:rsid w:val="00980234"/>
    <w:rsid w:val="00980A58"/>
    <w:rsid w:val="00982D0F"/>
    <w:rsid w:val="009863B1"/>
    <w:rsid w:val="00987394"/>
    <w:rsid w:val="00990369"/>
    <w:rsid w:val="00994006"/>
    <w:rsid w:val="00995866"/>
    <w:rsid w:val="00996F3E"/>
    <w:rsid w:val="0099772B"/>
    <w:rsid w:val="009A1812"/>
    <w:rsid w:val="009A1900"/>
    <w:rsid w:val="009A46E6"/>
    <w:rsid w:val="009A48F9"/>
    <w:rsid w:val="009A58F9"/>
    <w:rsid w:val="009B0269"/>
    <w:rsid w:val="009B0FFB"/>
    <w:rsid w:val="009B1FB9"/>
    <w:rsid w:val="009B2F99"/>
    <w:rsid w:val="009B32B6"/>
    <w:rsid w:val="009B3885"/>
    <w:rsid w:val="009B5BA8"/>
    <w:rsid w:val="009B6066"/>
    <w:rsid w:val="009B6C36"/>
    <w:rsid w:val="009B6E68"/>
    <w:rsid w:val="009C035A"/>
    <w:rsid w:val="009C3E5B"/>
    <w:rsid w:val="009C3EC1"/>
    <w:rsid w:val="009C4B29"/>
    <w:rsid w:val="009C4F42"/>
    <w:rsid w:val="009C566E"/>
    <w:rsid w:val="009C5F1A"/>
    <w:rsid w:val="009C7705"/>
    <w:rsid w:val="009D2401"/>
    <w:rsid w:val="009D6B04"/>
    <w:rsid w:val="009D7E5C"/>
    <w:rsid w:val="009E0B6E"/>
    <w:rsid w:val="009E1CA5"/>
    <w:rsid w:val="009E269B"/>
    <w:rsid w:val="009E3EB1"/>
    <w:rsid w:val="009E6DDE"/>
    <w:rsid w:val="009E7D79"/>
    <w:rsid w:val="009F0256"/>
    <w:rsid w:val="009F02C8"/>
    <w:rsid w:val="009F0C3E"/>
    <w:rsid w:val="009F17A8"/>
    <w:rsid w:val="009F1B30"/>
    <w:rsid w:val="009F414C"/>
    <w:rsid w:val="009F6776"/>
    <w:rsid w:val="009F6903"/>
    <w:rsid w:val="00A00081"/>
    <w:rsid w:val="00A004DD"/>
    <w:rsid w:val="00A035E4"/>
    <w:rsid w:val="00A040E3"/>
    <w:rsid w:val="00A050DB"/>
    <w:rsid w:val="00A105E2"/>
    <w:rsid w:val="00A10672"/>
    <w:rsid w:val="00A117C8"/>
    <w:rsid w:val="00A1546A"/>
    <w:rsid w:val="00A15FE2"/>
    <w:rsid w:val="00A17CA2"/>
    <w:rsid w:val="00A206A5"/>
    <w:rsid w:val="00A2082C"/>
    <w:rsid w:val="00A211BF"/>
    <w:rsid w:val="00A21BF1"/>
    <w:rsid w:val="00A2217C"/>
    <w:rsid w:val="00A237B3"/>
    <w:rsid w:val="00A25A6E"/>
    <w:rsid w:val="00A26182"/>
    <w:rsid w:val="00A270C5"/>
    <w:rsid w:val="00A33633"/>
    <w:rsid w:val="00A338AA"/>
    <w:rsid w:val="00A345BC"/>
    <w:rsid w:val="00A3486D"/>
    <w:rsid w:val="00A3768F"/>
    <w:rsid w:val="00A41624"/>
    <w:rsid w:val="00A42225"/>
    <w:rsid w:val="00A440A8"/>
    <w:rsid w:val="00A4458D"/>
    <w:rsid w:val="00A44FAA"/>
    <w:rsid w:val="00A46F7A"/>
    <w:rsid w:val="00A476C5"/>
    <w:rsid w:val="00A506FE"/>
    <w:rsid w:val="00A50CE8"/>
    <w:rsid w:val="00A526E8"/>
    <w:rsid w:val="00A5436E"/>
    <w:rsid w:val="00A562E5"/>
    <w:rsid w:val="00A563FF"/>
    <w:rsid w:val="00A56A88"/>
    <w:rsid w:val="00A5767E"/>
    <w:rsid w:val="00A579D5"/>
    <w:rsid w:val="00A601E8"/>
    <w:rsid w:val="00A648D8"/>
    <w:rsid w:val="00A64DC2"/>
    <w:rsid w:val="00A70611"/>
    <w:rsid w:val="00A72A53"/>
    <w:rsid w:val="00A73FFE"/>
    <w:rsid w:val="00A74019"/>
    <w:rsid w:val="00A745A3"/>
    <w:rsid w:val="00A76D03"/>
    <w:rsid w:val="00A7765B"/>
    <w:rsid w:val="00A821C0"/>
    <w:rsid w:val="00A83027"/>
    <w:rsid w:val="00A83E8F"/>
    <w:rsid w:val="00A8427E"/>
    <w:rsid w:val="00A84D91"/>
    <w:rsid w:val="00A85E93"/>
    <w:rsid w:val="00A85F2B"/>
    <w:rsid w:val="00A91A14"/>
    <w:rsid w:val="00A92218"/>
    <w:rsid w:val="00A92940"/>
    <w:rsid w:val="00A92D4A"/>
    <w:rsid w:val="00A93B8D"/>
    <w:rsid w:val="00A94FD2"/>
    <w:rsid w:val="00A95413"/>
    <w:rsid w:val="00A96D17"/>
    <w:rsid w:val="00AA17F3"/>
    <w:rsid w:val="00AA1ED4"/>
    <w:rsid w:val="00AA2679"/>
    <w:rsid w:val="00AA4861"/>
    <w:rsid w:val="00AA5BCE"/>
    <w:rsid w:val="00AA6707"/>
    <w:rsid w:val="00AA6916"/>
    <w:rsid w:val="00AA7008"/>
    <w:rsid w:val="00AB003E"/>
    <w:rsid w:val="00AB23C1"/>
    <w:rsid w:val="00AB2B7E"/>
    <w:rsid w:val="00AB3DAA"/>
    <w:rsid w:val="00AB6282"/>
    <w:rsid w:val="00AB7D22"/>
    <w:rsid w:val="00AC213A"/>
    <w:rsid w:val="00AC3064"/>
    <w:rsid w:val="00AC35A8"/>
    <w:rsid w:val="00AC4B26"/>
    <w:rsid w:val="00AC4B94"/>
    <w:rsid w:val="00AC4D6E"/>
    <w:rsid w:val="00AC505A"/>
    <w:rsid w:val="00AC56D1"/>
    <w:rsid w:val="00AC56EB"/>
    <w:rsid w:val="00AC6308"/>
    <w:rsid w:val="00AC65BF"/>
    <w:rsid w:val="00AC79E6"/>
    <w:rsid w:val="00AD0DCC"/>
    <w:rsid w:val="00AD10C5"/>
    <w:rsid w:val="00AD38A1"/>
    <w:rsid w:val="00AD457D"/>
    <w:rsid w:val="00AD5FE0"/>
    <w:rsid w:val="00AD634B"/>
    <w:rsid w:val="00AD7216"/>
    <w:rsid w:val="00AE26D9"/>
    <w:rsid w:val="00AE3558"/>
    <w:rsid w:val="00AE4C92"/>
    <w:rsid w:val="00AE4D7F"/>
    <w:rsid w:val="00AE4DA7"/>
    <w:rsid w:val="00AE720D"/>
    <w:rsid w:val="00AE7629"/>
    <w:rsid w:val="00AE7782"/>
    <w:rsid w:val="00AF0286"/>
    <w:rsid w:val="00AF1674"/>
    <w:rsid w:val="00AF5A0C"/>
    <w:rsid w:val="00AF5B1E"/>
    <w:rsid w:val="00AF659B"/>
    <w:rsid w:val="00AF678E"/>
    <w:rsid w:val="00AF75F3"/>
    <w:rsid w:val="00AF75FF"/>
    <w:rsid w:val="00AF7668"/>
    <w:rsid w:val="00B0174F"/>
    <w:rsid w:val="00B020E6"/>
    <w:rsid w:val="00B023AA"/>
    <w:rsid w:val="00B04CF5"/>
    <w:rsid w:val="00B05781"/>
    <w:rsid w:val="00B10236"/>
    <w:rsid w:val="00B12EF3"/>
    <w:rsid w:val="00B133F3"/>
    <w:rsid w:val="00B13C09"/>
    <w:rsid w:val="00B13E08"/>
    <w:rsid w:val="00B14812"/>
    <w:rsid w:val="00B15BCC"/>
    <w:rsid w:val="00B17646"/>
    <w:rsid w:val="00B17F47"/>
    <w:rsid w:val="00B205F5"/>
    <w:rsid w:val="00B208CC"/>
    <w:rsid w:val="00B22A26"/>
    <w:rsid w:val="00B23603"/>
    <w:rsid w:val="00B246D0"/>
    <w:rsid w:val="00B24C41"/>
    <w:rsid w:val="00B25934"/>
    <w:rsid w:val="00B25E52"/>
    <w:rsid w:val="00B25EA1"/>
    <w:rsid w:val="00B26341"/>
    <w:rsid w:val="00B27546"/>
    <w:rsid w:val="00B30215"/>
    <w:rsid w:val="00B33401"/>
    <w:rsid w:val="00B34671"/>
    <w:rsid w:val="00B347C9"/>
    <w:rsid w:val="00B3731C"/>
    <w:rsid w:val="00B41105"/>
    <w:rsid w:val="00B417A9"/>
    <w:rsid w:val="00B438B2"/>
    <w:rsid w:val="00B43D41"/>
    <w:rsid w:val="00B44FA8"/>
    <w:rsid w:val="00B45D61"/>
    <w:rsid w:val="00B45DD3"/>
    <w:rsid w:val="00B46019"/>
    <w:rsid w:val="00B506B0"/>
    <w:rsid w:val="00B53D1A"/>
    <w:rsid w:val="00B54B6F"/>
    <w:rsid w:val="00B54F02"/>
    <w:rsid w:val="00B55060"/>
    <w:rsid w:val="00B56201"/>
    <w:rsid w:val="00B567E2"/>
    <w:rsid w:val="00B56971"/>
    <w:rsid w:val="00B56E59"/>
    <w:rsid w:val="00B571C5"/>
    <w:rsid w:val="00B60313"/>
    <w:rsid w:val="00B6183B"/>
    <w:rsid w:val="00B61BD9"/>
    <w:rsid w:val="00B626C6"/>
    <w:rsid w:val="00B628D7"/>
    <w:rsid w:val="00B6336E"/>
    <w:rsid w:val="00B64172"/>
    <w:rsid w:val="00B665C8"/>
    <w:rsid w:val="00B671A9"/>
    <w:rsid w:val="00B672D3"/>
    <w:rsid w:val="00B675EE"/>
    <w:rsid w:val="00B70235"/>
    <w:rsid w:val="00B70FEB"/>
    <w:rsid w:val="00B717E9"/>
    <w:rsid w:val="00B7334E"/>
    <w:rsid w:val="00B74E91"/>
    <w:rsid w:val="00B76C47"/>
    <w:rsid w:val="00B81460"/>
    <w:rsid w:val="00B81803"/>
    <w:rsid w:val="00B84D18"/>
    <w:rsid w:val="00B85C9C"/>
    <w:rsid w:val="00B86571"/>
    <w:rsid w:val="00B877A8"/>
    <w:rsid w:val="00B9076B"/>
    <w:rsid w:val="00B90EB5"/>
    <w:rsid w:val="00B91CB6"/>
    <w:rsid w:val="00B92300"/>
    <w:rsid w:val="00B928A5"/>
    <w:rsid w:val="00B94C4D"/>
    <w:rsid w:val="00B9626B"/>
    <w:rsid w:val="00BA5024"/>
    <w:rsid w:val="00BA63D9"/>
    <w:rsid w:val="00BA7FDE"/>
    <w:rsid w:val="00BB0B04"/>
    <w:rsid w:val="00BB141D"/>
    <w:rsid w:val="00BB2400"/>
    <w:rsid w:val="00BB26E5"/>
    <w:rsid w:val="00BB3F97"/>
    <w:rsid w:val="00BB4660"/>
    <w:rsid w:val="00BB4B0E"/>
    <w:rsid w:val="00BB5EE8"/>
    <w:rsid w:val="00BB6AA7"/>
    <w:rsid w:val="00BB7AF9"/>
    <w:rsid w:val="00BC0028"/>
    <w:rsid w:val="00BC0678"/>
    <w:rsid w:val="00BC13EF"/>
    <w:rsid w:val="00BC259A"/>
    <w:rsid w:val="00BC28A1"/>
    <w:rsid w:val="00BC2D5B"/>
    <w:rsid w:val="00BC4BCA"/>
    <w:rsid w:val="00BC4D21"/>
    <w:rsid w:val="00BC4F7B"/>
    <w:rsid w:val="00BC5F08"/>
    <w:rsid w:val="00BC669F"/>
    <w:rsid w:val="00BC66F2"/>
    <w:rsid w:val="00BC71A5"/>
    <w:rsid w:val="00BC7763"/>
    <w:rsid w:val="00BC7C08"/>
    <w:rsid w:val="00BD21FE"/>
    <w:rsid w:val="00BD5EE9"/>
    <w:rsid w:val="00BD66C5"/>
    <w:rsid w:val="00BD6CEF"/>
    <w:rsid w:val="00BD7E93"/>
    <w:rsid w:val="00BE0416"/>
    <w:rsid w:val="00BE2907"/>
    <w:rsid w:val="00BE35BB"/>
    <w:rsid w:val="00BE4DB2"/>
    <w:rsid w:val="00BE617E"/>
    <w:rsid w:val="00BE632B"/>
    <w:rsid w:val="00BF0952"/>
    <w:rsid w:val="00BF283B"/>
    <w:rsid w:val="00BF3000"/>
    <w:rsid w:val="00BF39FE"/>
    <w:rsid w:val="00BF47D2"/>
    <w:rsid w:val="00BF51AD"/>
    <w:rsid w:val="00BF728F"/>
    <w:rsid w:val="00BF73F3"/>
    <w:rsid w:val="00C00D4E"/>
    <w:rsid w:val="00C00F9D"/>
    <w:rsid w:val="00C04FFB"/>
    <w:rsid w:val="00C06A83"/>
    <w:rsid w:val="00C07225"/>
    <w:rsid w:val="00C10485"/>
    <w:rsid w:val="00C10646"/>
    <w:rsid w:val="00C1367A"/>
    <w:rsid w:val="00C14211"/>
    <w:rsid w:val="00C143F3"/>
    <w:rsid w:val="00C1624F"/>
    <w:rsid w:val="00C179F4"/>
    <w:rsid w:val="00C20755"/>
    <w:rsid w:val="00C223D6"/>
    <w:rsid w:val="00C24AB1"/>
    <w:rsid w:val="00C256CF"/>
    <w:rsid w:val="00C26582"/>
    <w:rsid w:val="00C306B4"/>
    <w:rsid w:val="00C3268C"/>
    <w:rsid w:val="00C32FDB"/>
    <w:rsid w:val="00C34A35"/>
    <w:rsid w:val="00C37E11"/>
    <w:rsid w:val="00C418C5"/>
    <w:rsid w:val="00C42159"/>
    <w:rsid w:val="00C4453C"/>
    <w:rsid w:val="00C45005"/>
    <w:rsid w:val="00C45889"/>
    <w:rsid w:val="00C459D7"/>
    <w:rsid w:val="00C467D3"/>
    <w:rsid w:val="00C46F53"/>
    <w:rsid w:val="00C474CF"/>
    <w:rsid w:val="00C52B7C"/>
    <w:rsid w:val="00C54B9C"/>
    <w:rsid w:val="00C56EAF"/>
    <w:rsid w:val="00C6057F"/>
    <w:rsid w:val="00C607F4"/>
    <w:rsid w:val="00C608BA"/>
    <w:rsid w:val="00C617B7"/>
    <w:rsid w:val="00C631EA"/>
    <w:rsid w:val="00C6363F"/>
    <w:rsid w:val="00C65133"/>
    <w:rsid w:val="00C706F6"/>
    <w:rsid w:val="00C716A3"/>
    <w:rsid w:val="00C71B4D"/>
    <w:rsid w:val="00C72DA6"/>
    <w:rsid w:val="00C72E9C"/>
    <w:rsid w:val="00C73958"/>
    <w:rsid w:val="00C768F6"/>
    <w:rsid w:val="00C80C40"/>
    <w:rsid w:val="00C80E4A"/>
    <w:rsid w:val="00C813B2"/>
    <w:rsid w:val="00C81F30"/>
    <w:rsid w:val="00C82B8F"/>
    <w:rsid w:val="00C837F3"/>
    <w:rsid w:val="00C84128"/>
    <w:rsid w:val="00C862E8"/>
    <w:rsid w:val="00C8734A"/>
    <w:rsid w:val="00C90846"/>
    <w:rsid w:val="00C913ED"/>
    <w:rsid w:val="00C971CA"/>
    <w:rsid w:val="00C97BCB"/>
    <w:rsid w:val="00CA4939"/>
    <w:rsid w:val="00CA7B8A"/>
    <w:rsid w:val="00CB0CCA"/>
    <w:rsid w:val="00CB1FEC"/>
    <w:rsid w:val="00CB28E7"/>
    <w:rsid w:val="00CB46F3"/>
    <w:rsid w:val="00CB4BFF"/>
    <w:rsid w:val="00CB6E12"/>
    <w:rsid w:val="00CC0276"/>
    <w:rsid w:val="00CC358A"/>
    <w:rsid w:val="00CC3F72"/>
    <w:rsid w:val="00CC5FF1"/>
    <w:rsid w:val="00CC7204"/>
    <w:rsid w:val="00CD2737"/>
    <w:rsid w:val="00CD2EED"/>
    <w:rsid w:val="00CD409C"/>
    <w:rsid w:val="00CD4C47"/>
    <w:rsid w:val="00CD4F28"/>
    <w:rsid w:val="00CD5DB1"/>
    <w:rsid w:val="00CD689A"/>
    <w:rsid w:val="00CD7974"/>
    <w:rsid w:val="00CE06FD"/>
    <w:rsid w:val="00CE11E7"/>
    <w:rsid w:val="00CE427D"/>
    <w:rsid w:val="00CE4B95"/>
    <w:rsid w:val="00CE51E8"/>
    <w:rsid w:val="00CE6B51"/>
    <w:rsid w:val="00CE6C29"/>
    <w:rsid w:val="00CE7769"/>
    <w:rsid w:val="00CE785A"/>
    <w:rsid w:val="00CE7D96"/>
    <w:rsid w:val="00CF2CED"/>
    <w:rsid w:val="00CF3707"/>
    <w:rsid w:val="00CF4896"/>
    <w:rsid w:val="00CF6A9A"/>
    <w:rsid w:val="00CF7908"/>
    <w:rsid w:val="00D005D2"/>
    <w:rsid w:val="00D034D5"/>
    <w:rsid w:val="00D04EA2"/>
    <w:rsid w:val="00D05319"/>
    <w:rsid w:val="00D063AD"/>
    <w:rsid w:val="00D0768D"/>
    <w:rsid w:val="00D07A1A"/>
    <w:rsid w:val="00D1379B"/>
    <w:rsid w:val="00D15194"/>
    <w:rsid w:val="00D15AFA"/>
    <w:rsid w:val="00D171CB"/>
    <w:rsid w:val="00D17F0A"/>
    <w:rsid w:val="00D202B8"/>
    <w:rsid w:val="00D20888"/>
    <w:rsid w:val="00D23439"/>
    <w:rsid w:val="00D25F11"/>
    <w:rsid w:val="00D264B2"/>
    <w:rsid w:val="00D26BAD"/>
    <w:rsid w:val="00D27F09"/>
    <w:rsid w:val="00D3168A"/>
    <w:rsid w:val="00D33750"/>
    <w:rsid w:val="00D34277"/>
    <w:rsid w:val="00D345A2"/>
    <w:rsid w:val="00D3460E"/>
    <w:rsid w:val="00D37893"/>
    <w:rsid w:val="00D37FF5"/>
    <w:rsid w:val="00D407BE"/>
    <w:rsid w:val="00D40C3B"/>
    <w:rsid w:val="00D435D4"/>
    <w:rsid w:val="00D43E04"/>
    <w:rsid w:val="00D45120"/>
    <w:rsid w:val="00D461A2"/>
    <w:rsid w:val="00D47E0B"/>
    <w:rsid w:val="00D50B00"/>
    <w:rsid w:val="00D517C2"/>
    <w:rsid w:val="00D52004"/>
    <w:rsid w:val="00D522F3"/>
    <w:rsid w:val="00D5462E"/>
    <w:rsid w:val="00D54875"/>
    <w:rsid w:val="00D54B00"/>
    <w:rsid w:val="00D60734"/>
    <w:rsid w:val="00D6099B"/>
    <w:rsid w:val="00D62B13"/>
    <w:rsid w:val="00D62F1E"/>
    <w:rsid w:val="00D633C3"/>
    <w:rsid w:val="00D63A65"/>
    <w:rsid w:val="00D63CF7"/>
    <w:rsid w:val="00D64369"/>
    <w:rsid w:val="00D65F8A"/>
    <w:rsid w:val="00D7074D"/>
    <w:rsid w:val="00D729FE"/>
    <w:rsid w:val="00D73C90"/>
    <w:rsid w:val="00D761CC"/>
    <w:rsid w:val="00D774CB"/>
    <w:rsid w:val="00D778D4"/>
    <w:rsid w:val="00D80427"/>
    <w:rsid w:val="00D81367"/>
    <w:rsid w:val="00D813F6"/>
    <w:rsid w:val="00D81DBE"/>
    <w:rsid w:val="00D8296B"/>
    <w:rsid w:val="00D86874"/>
    <w:rsid w:val="00D86AFD"/>
    <w:rsid w:val="00D86D36"/>
    <w:rsid w:val="00D90267"/>
    <w:rsid w:val="00D9085A"/>
    <w:rsid w:val="00D92CD7"/>
    <w:rsid w:val="00D94A01"/>
    <w:rsid w:val="00D9559E"/>
    <w:rsid w:val="00D95797"/>
    <w:rsid w:val="00DA0B6C"/>
    <w:rsid w:val="00DA34A0"/>
    <w:rsid w:val="00DB18DD"/>
    <w:rsid w:val="00DB22ED"/>
    <w:rsid w:val="00DB3130"/>
    <w:rsid w:val="00DB5CEE"/>
    <w:rsid w:val="00DB7AB9"/>
    <w:rsid w:val="00DC497D"/>
    <w:rsid w:val="00DC5864"/>
    <w:rsid w:val="00DC5FB9"/>
    <w:rsid w:val="00DC673B"/>
    <w:rsid w:val="00DC71EA"/>
    <w:rsid w:val="00DC7555"/>
    <w:rsid w:val="00DC7929"/>
    <w:rsid w:val="00DD1039"/>
    <w:rsid w:val="00DD1BC6"/>
    <w:rsid w:val="00DD1DC3"/>
    <w:rsid w:val="00DD2AB9"/>
    <w:rsid w:val="00DD4A58"/>
    <w:rsid w:val="00DD5574"/>
    <w:rsid w:val="00DD5F34"/>
    <w:rsid w:val="00DE08F8"/>
    <w:rsid w:val="00DE6168"/>
    <w:rsid w:val="00DE6667"/>
    <w:rsid w:val="00DF0A98"/>
    <w:rsid w:val="00DF14BA"/>
    <w:rsid w:val="00DF2090"/>
    <w:rsid w:val="00DF3D37"/>
    <w:rsid w:val="00DF7533"/>
    <w:rsid w:val="00DF766E"/>
    <w:rsid w:val="00E003FC"/>
    <w:rsid w:val="00E012BD"/>
    <w:rsid w:val="00E025AD"/>
    <w:rsid w:val="00E03824"/>
    <w:rsid w:val="00E04935"/>
    <w:rsid w:val="00E05139"/>
    <w:rsid w:val="00E06BB2"/>
    <w:rsid w:val="00E149BD"/>
    <w:rsid w:val="00E14B93"/>
    <w:rsid w:val="00E17412"/>
    <w:rsid w:val="00E21FBC"/>
    <w:rsid w:val="00E22865"/>
    <w:rsid w:val="00E24C89"/>
    <w:rsid w:val="00E27767"/>
    <w:rsid w:val="00E300D5"/>
    <w:rsid w:val="00E316DD"/>
    <w:rsid w:val="00E337AB"/>
    <w:rsid w:val="00E339E8"/>
    <w:rsid w:val="00E37E18"/>
    <w:rsid w:val="00E42378"/>
    <w:rsid w:val="00E44E8F"/>
    <w:rsid w:val="00E460B9"/>
    <w:rsid w:val="00E47CC7"/>
    <w:rsid w:val="00E47FAB"/>
    <w:rsid w:val="00E507BF"/>
    <w:rsid w:val="00E53023"/>
    <w:rsid w:val="00E53BE8"/>
    <w:rsid w:val="00E54140"/>
    <w:rsid w:val="00E551CC"/>
    <w:rsid w:val="00E57C04"/>
    <w:rsid w:val="00E61776"/>
    <w:rsid w:val="00E61C20"/>
    <w:rsid w:val="00E62EF0"/>
    <w:rsid w:val="00E6433B"/>
    <w:rsid w:val="00E65C48"/>
    <w:rsid w:val="00E70BFF"/>
    <w:rsid w:val="00E70CE9"/>
    <w:rsid w:val="00E71829"/>
    <w:rsid w:val="00E72D2C"/>
    <w:rsid w:val="00E73CEC"/>
    <w:rsid w:val="00E74044"/>
    <w:rsid w:val="00E77E86"/>
    <w:rsid w:val="00E875CE"/>
    <w:rsid w:val="00E87999"/>
    <w:rsid w:val="00E916D1"/>
    <w:rsid w:val="00E9178D"/>
    <w:rsid w:val="00E91C3E"/>
    <w:rsid w:val="00E91E73"/>
    <w:rsid w:val="00E93542"/>
    <w:rsid w:val="00E95EF6"/>
    <w:rsid w:val="00E965B8"/>
    <w:rsid w:val="00E96D70"/>
    <w:rsid w:val="00E97C4D"/>
    <w:rsid w:val="00EA1BC4"/>
    <w:rsid w:val="00EA1F3A"/>
    <w:rsid w:val="00EA5D0C"/>
    <w:rsid w:val="00EB0726"/>
    <w:rsid w:val="00EB0D8F"/>
    <w:rsid w:val="00EB23B1"/>
    <w:rsid w:val="00EB275D"/>
    <w:rsid w:val="00EB28D9"/>
    <w:rsid w:val="00EB417F"/>
    <w:rsid w:val="00EB632C"/>
    <w:rsid w:val="00EC1D5F"/>
    <w:rsid w:val="00EC2678"/>
    <w:rsid w:val="00EC475F"/>
    <w:rsid w:val="00EC49C9"/>
    <w:rsid w:val="00EC5C71"/>
    <w:rsid w:val="00EC6B77"/>
    <w:rsid w:val="00EC6C6D"/>
    <w:rsid w:val="00ED0620"/>
    <w:rsid w:val="00ED11B8"/>
    <w:rsid w:val="00ED4057"/>
    <w:rsid w:val="00ED5B47"/>
    <w:rsid w:val="00ED6902"/>
    <w:rsid w:val="00ED7AE7"/>
    <w:rsid w:val="00EE1047"/>
    <w:rsid w:val="00EE1DF0"/>
    <w:rsid w:val="00EE4D30"/>
    <w:rsid w:val="00EE7202"/>
    <w:rsid w:val="00EF0F10"/>
    <w:rsid w:val="00EF2A14"/>
    <w:rsid w:val="00EF2F78"/>
    <w:rsid w:val="00EF4A28"/>
    <w:rsid w:val="00EF5509"/>
    <w:rsid w:val="00EF5E7B"/>
    <w:rsid w:val="00EF73ED"/>
    <w:rsid w:val="00EF751B"/>
    <w:rsid w:val="00F00B1B"/>
    <w:rsid w:val="00F04559"/>
    <w:rsid w:val="00F0590E"/>
    <w:rsid w:val="00F06D84"/>
    <w:rsid w:val="00F07EEC"/>
    <w:rsid w:val="00F11844"/>
    <w:rsid w:val="00F1255A"/>
    <w:rsid w:val="00F1299C"/>
    <w:rsid w:val="00F15ABE"/>
    <w:rsid w:val="00F16799"/>
    <w:rsid w:val="00F16FAF"/>
    <w:rsid w:val="00F178B3"/>
    <w:rsid w:val="00F20D83"/>
    <w:rsid w:val="00F21AC4"/>
    <w:rsid w:val="00F23EDD"/>
    <w:rsid w:val="00F245FD"/>
    <w:rsid w:val="00F25D1A"/>
    <w:rsid w:val="00F26898"/>
    <w:rsid w:val="00F278F0"/>
    <w:rsid w:val="00F335B9"/>
    <w:rsid w:val="00F3484C"/>
    <w:rsid w:val="00F4060F"/>
    <w:rsid w:val="00F43184"/>
    <w:rsid w:val="00F43433"/>
    <w:rsid w:val="00F45215"/>
    <w:rsid w:val="00F4647F"/>
    <w:rsid w:val="00F46631"/>
    <w:rsid w:val="00F4710C"/>
    <w:rsid w:val="00F474AB"/>
    <w:rsid w:val="00F5060D"/>
    <w:rsid w:val="00F513A5"/>
    <w:rsid w:val="00F51BD6"/>
    <w:rsid w:val="00F539B9"/>
    <w:rsid w:val="00F53E24"/>
    <w:rsid w:val="00F540DD"/>
    <w:rsid w:val="00F540E7"/>
    <w:rsid w:val="00F55572"/>
    <w:rsid w:val="00F5591C"/>
    <w:rsid w:val="00F56191"/>
    <w:rsid w:val="00F64384"/>
    <w:rsid w:val="00F645BB"/>
    <w:rsid w:val="00F6515B"/>
    <w:rsid w:val="00F65B36"/>
    <w:rsid w:val="00F71FF0"/>
    <w:rsid w:val="00F73D87"/>
    <w:rsid w:val="00F77C10"/>
    <w:rsid w:val="00F800B6"/>
    <w:rsid w:val="00F832B4"/>
    <w:rsid w:val="00F84719"/>
    <w:rsid w:val="00F8553F"/>
    <w:rsid w:val="00F85C7D"/>
    <w:rsid w:val="00F860F2"/>
    <w:rsid w:val="00F872E5"/>
    <w:rsid w:val="00F913E8"/>
    <w:rsid w:val="00F91900"/>
    <w:rsid w:val="00F93E43"/>
    <w:rsid w:val="00F95292"/>
    <w:rsid w:val="00F95510"/>
    <w:rsid w:val="00F9649F"/>
    <w:rsid w:val="00F9797D"/>
    <w:rsid w:val="00F97C06"/>
    <w:rsid w:val="00FA4755"/>
    <w:rsid w:val="00FA4CD8"/>
    <w:rsid w:val="00FA5DE5"/>
    <w:rsid w:val="00FA73CE"/>
    <w:rsid w:val="00FB04F0"/>
    <w:rsid w:val="00FB061F"/>
    <w:rsid w:val="00FB09A4"/>
    <w:rsid w:val="00FB1EE9"/>
    <w:rsid w:val="00FB2D8B"/>
    <w:rsid w:val="00FB4004"/>
    <w:rsid w:val="00FB535E"/>
    <w:rsid w:val="00FB54B8"/>
    <w:rsid w:val="00FB565C"/>
    <w:rsid w:val="00FB5EEF"/>
    <w:rsid w:val="00FC23EC"/>
    <w:rsid w:val="00FC2D02"/>
    <w:rsid w:val="00FC476E"/>
    <w:rsid w:val="00FC5151"/>
    <w:rsid w:val="00FC663F"/>
    <w:rsid w:val="00FC6D95"/>
    <w:rsid w:val="00FC756F"/>
    <w:rsid w:val="00FD0BA1"/>
    <w:rsid w:val="00FD0BF4"/>
    <w:rsid w:val="00FD2059"/>
    <w:rsid w:val="00FD4297"/>
    <w:rsid w:val="00FD4322"/>
    <w:rsid w:val="00FD4F41"/>
    <w:rsid w:val="00FD5247"/>
    <w:rsid w:val="00FD741B"/>
    <w:rsid w:val="00FD77DD"/>
    <w:rsid w:val="00FE4FB4"/>
    <w:rsid w:val="00FE50A0"/>
    <w:rsid w:val="00FE5ECF"/>
    <w:rsid w:val="00FE68E4"/>
    <w:rsid w:val="00FE7531"/>
    <w:rsid w:val="00FF0DED"/>
    <w:rsid w:val="00FF1215"/>
    <w:rsid w:val="00FF1D0B"/>
    <w:rsid w:val="00FF260A"/>
    <w:rsid w:val="00FF28C5"/>
    <w:rsid w:val="00FF2B1E"/>
    <w:rsid w:val="00FF57EE"/>
    <w:rsid w:val="00FF5901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DD08F1"/>
  <w15:chartTrackingRefBased/>
  <w15:docId w15:val="{F3893E28-5922-49FD-A7F2-61F9F517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286"/>
    <w:pPr>
      <w:widowControl w:val="0"/>
      <w:spacing w:after="120"/>
      <w:jc w:val="both"/>
    </w:pPr>
    <w:rPr>
      <w:rFonts w:ascii="Trebuchet MS" w:hAnsi="Trebuchet MS"/>
      <w:sz w:val="24"/>
      <w:szCs w:val="22"/>
      <w:lang w:val="ro-RO"/>
    </w:rPr>
  </w:style>
  <w:style w:type="paragraph" w:styleId="Titlu1">
    <w:name w:val="heading 1"/>
    <w:basedOn w:val="Normal"/>
    <w:next w:val="Normal"/>
    <w:link w:val="Titlu1Caracter"/>
    <w:qFormat/>
    <w:rsid w:val="00E62EF0"/>
    <w:pPr>
      <w:spacing w:before="240" w:after="240"/>
      <w:jc w:val="right"/>
      <w:outlineLvl w:val="0"/>
    </w:pPr>
    <w:rPr>
      <w:rFonts w:eastAsia="Times New Roman"/>
      <w:b/>
      <w:caps/>
      <w:sz w:val="28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0D64CA"/>
    <w:pPr>
      <w:numPr>
        <w:ilvl w:val="1"/>
        <w:numId w:val="1"/>
      </w:numPr>
      <w:spacing w:before="240" w:after="240"/>
      <w:outlineLvl w:val="1"/>
    </w:pPr>
    <w:rPr>
      <w:rFonts w:eastAsia="Times New Roman"/>
      <w:b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134502"/>
    <w:pPr>
      <w:numPr>
        <w:ilvl w:val="2"/>
        <w:numId w:val="1"/>
      </w:numPr>
      <w:spacing w:before="240" w:after="240"/>
      <w:outlineLvl w:val="2"/>
    </w:pPr>
    <w:rPr>
      <w:rFonts w:eastAsia="Times New Roman"/>
      <w:b/>
      <w:bCs/>
      <w:szCs w:val="26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FF260A"/>
    <w:pPr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2"/>
      <w:szCs w:val="28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4530FB"/>
    <w:pPr>
      <w:numPr>
        <w:ilvl w:val="4"/>
        <w:numId w:val="1"/>
      </w:numPr>
      <w:spacing w:before="240" w:after="60"/>
      <w:outlineLvl w:val="4"/>
    </w:pPr>
    <w:rPr>
      <w:rFonts w:eastAsia="Times New Roman"/>
      <w:b/>
      <w:bCs/>
      <w:i/>
      <w:iCs/>
      <w:sz w:val="22"/>
      <w:szCs w:val="26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rsid w:val="00486E33"/>
    <w:pPr>
      <w:numPr>
        <w:ilvl w:val="5"/>
        <w:numId w:val="1"/>
      </w:numPr>
      <w:spacing w:before="240" w:after="60"/>
      <w:outlineLvl w:val="5"/>
    </w:pPr>
    <w:rPr>
      <w:rFonts w:eastAsia="Times New Roman"/>
      <w:b/>
      <w:bCs/>
      <w:i/>
      <w:sz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206A5"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6A5"/>
    <w:pPr>
      <w:numPr>
        <w:ilvl w:val="7"/>
        <w:numId w:val="1"/>
      </w:numPr>
      <w:spacing w:before="240" w:after="60"/>
      <w:outlineLvl w:val="7"/>
    </w:pPr>
    <w:rPr>
      <w:rFonts w:ascii="Calibri" w:eastAsia="Times New Roman" w:hAnsi="Calibri"/>
      <w:i/>
      <w:iCs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6A5"/>
    <w:pPr>
      <w:numPr>
        <w:ilvl w:val="8"/>
        <w:numId w:val="1"/>
      </w:numPr>
      <w:spacing w:before="240" w:after="60"/>
      <w:outlineLvl w:val="8"/>
    </w:pPr>
    <w:rPr>
      <w:rFonts w:ascii="Calibri Light" w:eastAsia="Times New Roman" w:hAnsi="Calibri Light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rsid w:val="006F4386"/>
    <w:pPr>
      <w:spacing w:after="0"/>
      <w:contextualSpacing/>
      <w:jc w:val="center"/>
    </w:pPr>
    <w:rPr>
      <w:rFonts w:eastAsia="Times New Roman"/>
      <w:b/>
      <w:caps/>
      <w:spacing w:val="10"/>
      <w:kern w:val="28"/>
      <w:sz w:val="28"/>
      <w:szCs w:val="56"/>
    </w:rPr>
  </w:style>
  <w:style w:type="character" w:customStyle="1" w:styleId="TitluCaracter">
    <w:name w:val="Titlu Caracter"/>
    <w:link w:val="Titlu"/>
    <w:rsid w:val="006F4386"/>
    <w:rPr>
      <w:rFonts w:ascii="Trebuchet MS" w:eastAsia="Times New Roman" w:hAnsi="Trebuchet MS"/>
      <w:b/>
      <w:caps/>
      <w:spacing w:val="10"/>
      <w:kern w:val="28"/>
      <w:sz w:val="28"/>
      <w:szCs w:val="56"/>
      <w:lang w:val="ro-RO"/>
    </w:rPr>
  </w:style>
  <w:style w:type="character" w:customStyle="1" w:styleId="Titlu1Caracter">
    <w:name w:val="Titlu 1 Caracter"/>
    <w:link w:val="Titlu1"/>
    <w:rsid w:val="00E62EF0"/>
    <w:rPr>
      <w:rFonts w:ascii="Trebuchet MS" w:eastAsia="Times New Roman" w:hAnsi="Trebuchet MS"/>
      <w:b/>
      <w:caps/>
      <w:sz w:val="28"/>
      <w:szCs w:val="32"/>
      <w:lang w:val="ro-RO"/>
    </w:rPr>
  </w:style>
  <w:style w:type="character" w:customStyle="1" w:styleId="Titlu2Caracter">
    <w:name w:val="Titlu 2 Caracter"/>
    <w:link w:val="Titlu2"/>
    <w:uiPriority w:val="9"/>
    <w:rsid w:val="000D64CA"/>
    <w:rPr>
      <w:rFonts w:ascii="Trebuchet MS" w:eastAsia="Times New Roman" w:hAnsi="Trebuchet MS"/>
      <w:b/>
      <w:sz w:val="24"/>
      <w:szCs w:val="26"/>
      <w:lang w:val="ro-RO"/>
    </w:rPr>
  </w:style>
  <w:style w:type="paragraph" w:styleId="Subtitlu">
    <w:name w:val="Subtitle"/>
    <w:basedOn w:val="Normal"/>
    <w:next w:val="Normal"/>
    <w:link w:val="SubtitluCaracter"/>
    <w:qFormat/>
    <w:rsid w:val="007D0DB4"/>
    <w:pPr>
      <w:spacing w:after="60"/>
      <w:jc w:val="center"/>
      <w:outlineLvl w:val="1"/>
    </w:pPr>
    <w:rPr>
      <w:rFonts w:eastAsia="Times New Roman"/>
      <w:sz w:val="36"/>
      <w:szCs w:val="24"/>
    </w:rPr>
  </w:style>
  <w:style w:type="character" w:customStyle="1" w:styleId="SubtitluCaracter">
    <w:name w:val="Subtitlu Caracter"/>
    <w:link w:val="Subtitlu"/>
    <w:rsid w:val="007D0DB4"/>
    <w:rPr>
      <w:rFonts w:ascii="Trebuchet MS" w:eastAsia="Times New Roman" w:hAnsi="Trebuchet MS"/>
      <w:sz w:val="36"/>
      <w:szCs w:val="24"/>
      <w:lang w:val="ro-RO"/>
    </w:rPr>
  </w:style>
  <w:style w:type="character" w:styleId="Accentuaresubtil">
    <w:name w:val="Subtle Emphasis"/>
    <w:uiPriority w:val="19"/>
    <w:qFormat/>
    <w:rsid w:val="00E47FAB"/>
    <w:rPr>
      <w:rFonts w:ascii="Trebuchet MS" w:hAnsi="Trebuchet MS"/>
      <w:i/>
      <w:iCs/>
      <w:color w:val="404040"/>
    </w:rPr>
  </w:style>
  <w:style w:type="paragraph" w:styleId="Listparagraf">
    <w:name w:val="List Paragraph"/>
    <w:aliases w:val="lp1,Heading x1,Forth level,Bullet Number,List Paragraph1,lp11,List Paragraph11,Bullet 1,Use Case List Paragraph,Num Bullet 1,Liste 1,Lettre d'introduction,1st level - Bullet List Paragraph,Paragrafo elenco,body 2,Lista 1,List Paragraph2,b"/>
    <w:basedOn w:val="Normal"/>
    <w:link w:val="ListparagrafCaracter"/>
    <w:autoRedefine/>
    <w:uiPriority w:val="34"/>
    <w:qFormat/>
    <w:rsid w:val="00374B6E"/>
    <w:pPr>
      <w:numPr>
        <w:numId w:val="5"/>
      </w:numPr>
      <w:spacing w:after="0"/>
    </w:pPr>
  </w:style>
  <w:style w:type="character" w:customStyle="1" w:styleId="Titlu3Caracter">
    <w:name w:val="Titlu 3 Caracter"/>
    <w:link w:val="Titlu3"/>
    <w:uiPriority w:val="9"/>
    <w:rsid w:val="00134502"/>
    <w:rPr>
      <w:rFonts w:ascii="Trebuchet MS" w:eastAsia="Times New Roman" w:hAnsi="Trebuchet MS"/>
      <w:b/>
      <w:bCs/>
      <w:sz w:val="24"/>
      <w:szCs w:val="26"/>
      <w:lang w:val="ro-RO"/>
    </w:rPr>
  </w:style>
  <w:style w:type="character" w:customStyle="1" w:styleId="Titlu4Caracter">
    <w:name w:val="Titlu 4 Caracter"/>
    <w:link w:val="Titlu4"/>
    <w:uiPriority w:val="9"/>
    <w:rsid w:val="00FF260A"/>
    <w:rPr>
      <w:rFonts w:ascii="Trebuchet MS" w:eastAsia="Times New Roman" w:hAnsi="Trebuchet MS"/>
      <w:b/>
      <w:bCs/>
      <w:sz w:val="22"/>
      <w:szCs w:val="28"/>
      <w:lang w:val="ro-RO"/>
    </w:rPr>
  </w:style>
  <w:style w:type="character" w:customStyle="1" w:styleId="Titlu5Caracter">
    <w:name w:val="Titlu 5 Caracter"/>
    <w:link w:val="Titlu5"/>
    <w:uiPriority w:val="9"/>
    <w:rsid w:val="004530FB"/>
    <w:rPr>
      <w:rFonts w:ascii="Trebuchet MS" w:eastAsia="Times New Roman" w:hAnsi="Trebuchet MS"/>
      <w:b/>
      <w:bCs/>
      <w:i/>
      <w:iCs/>
      <w:sz w:val="22"/>
      <w:szCs w:val="26"/>
      <w:lang w:val="ro-RO"/>
    </w:rPr>
  </w:style>
  <w:style w:type="character" w:customStyle="1" w:styleId="Titlu6Caracter">
    <w:name w:val="Titlu 6 Caracter"/>
    <w:link w:val="Titlu6"/>
    <w:uiPriority w:val="9"/>
    <w:rsid w:val="00486E33"/>
    <w:rPr>
      <w:rFonts w:ascii="Trebuchet MS" w:eastAsia="Times New Roman" w:hAnsi="Trebuchet MS"/>
      <w:b/>
      <w:bCs/>
      <w:i/>
      <w:sz w:val="22"/>
      <w:szCs w:val="22"/>
      <w:lang w:val="ro-RO"/>
    </w:rPr>
  </w:style>
  <w:style w:type="character" w:customStyle="1" w:styleId="Titlu7Caracter">
    <w:name w:val="Titlu 7 Caracter"/>
    <w:link w:val="Titlu7"/>
    <w:uiPriority w:val="9"/>
    <w:semiHidden/>
    <w:rsid w:val="00A206A5"/>
    <w:rPr>
      <w:rFonts w:eastAsia="Times New Roman"/>
      <w:sz w:val="24"/>
      <w:szCs w:val="24"/>
      <w:lang w:val="ro-RO"/>
    </w:rPr>
  </w:style>
  <w:style w:type="character" w:customStyle="1" w:styleId="Titlu8Caracter">
    <w:name w:val="Titlu 8 Caracter"/>
    <w:link w:val="Titlu8"/>
    <w:uiPriority w:val="9"/>
    <w:semiHidden/>
    <w:rsid w:val="00A206A5"/>
    <w:rPr>
      <w:rFonts w:eastAsia="Times New Roman"/>
      <w:i/>
      <w:iCs/>
      <w:sz w:val="24"/>
      <w:szCs w:val="24"/>
      <w:lang w:val="ro-RO"/>
    </w:rPr>
  </w:style>
  <w:style w:type="character" w:customStyle="1" w:styleId="Titlu9Caracter">
    <w:name w:val="Titlu 9 Caracter"/>
    <w:link w:val="Titlu9"/>
    <w:uiPriority w:val="9"/>
    <w:semiHidden/>
    <w:rsid w:val="00A206A5"/>
    <w:rPr>
      <w:rFonts w:ascii="Calibri Light" w:eastAsia="Times New Roman" w:hAnsi="Calibri Light"/>
      <w:sz w:val="22"/>
      <w:szCs w:val="22"/>
      <w:lang w:val="ro-RO"/>
    </w:rPr>
  </w:style>
  <w:style w:type="numbering" w:customStyle="1" w:styleId="letterlist">
    <w:name w:val="letter list"/>
    <w:basedOn w:val="FrListare"/>
    <w:uiPriority w:val="99"/>
    <w:rsid w:val="005A270C"/>
    <w:pPr>
      <w:numPr>
        <w:numId w:val="2"/>
      </w:numPr>
    </w:pPr>
  </w:style>
  <w:style w:type="paragraph" w:customStyle="1" w:styleId="Listparagraphletters">
    <w:name w:val="List paragraph letters"/>
    <w:basedOn w:val="Normal"/>
    <w:qFormat/>
    <w:rsid w:val="00AE3558"/>
    <w:pPr>
      <w:numPr>
        <w:numId w:val="3"/>
      </w:numPr>
      <w:spacing w:after="60"/>
    </w:pPr>
  </w:style>
  <w:style w:type="paragraph" w:customStyle="1" w:styleId="CaracterCaracterCharCharCaracterCaracterCharCharCaracterCaracter">
    <w:name w:val="Caracter Caracter Char Char Caracter Caracter Char Char Caracter Caracter"/>
    <w:basedOn w:val="Normal"/>
    <w:rsid w:val="00FF1215"/>
    <w:pPr>
      <w:tabs>
        <w:tab w:val="left" w:pos="709"/>
      </w:tabs>
      <w:spacing w:after="0"/>
      <w:jc w:val="left"/>
    </w:pPr>
    <w:rPr>
      <w:rFonts w:ascii="Tahoma" w:eastAsia="Times New Roman" w:hAnsi="Tahoma"/>
      <w:szCs w:val="24"/>
      <w:lang w:val="pl-PL" w:eastAsia="pl-PL"/>
    </w:rPr>
  </w:style>
  <w:style w:type="paragraph" w:styleId="Antet">
    <w:name w:val="header"/>
    <w:aliases w:val="Header Char Char Char Char Char,Header Char Char Char"/>
    <w:basedOn w:val="Normal"/>
    <w:link w:val="AntetCaracter"/>
    <w:unhideWhenUsed/>
    <w:rsid w:val="006225F4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aliases w:val="Header Char Char Char Char Char Caracter,Header Char Char Char Caracter"/>
    <w:link w:val="Antet"/>
    <w:rsid w:val="006225F4"/>
    <w:rPr>
      <w:rFonts w:ascii="Arial" w:hAnsi="Arial"/>
      <w:sz w:val="24"/>
      <w:szCs w:val="22"/>
    </w:rPr>
  </w:style>
  <w:style w:type="paragraph" w:styleId="Subsol">
    <w:name w:val="footer"/>
    <w:basedOn w:val="Normal"/>
    <w:link w:val="SubsolCaracter"/>
    <w:unhideWhenUsed/>
    <w:rsid w:val="006225F4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rsid w:val="006225F4"/>
    <w:rPr>
      <w:rFonts w:ascii="Arial" w:hAnsi="Arial"/>
      <w:sz w:val="24"/>
      <w:szCs w:val="22"/>
    </w:rPr>
  </w:style>
  <w:style w:type="character" w:customStyle="1" w:styleId="ln2tparagraf">
    <w:name w:val="ln2tparagraf"/>
    <w:uiPriority w:val="99"/>
    <w:rsid w:val="004536F8"/>
  </w:style>
  <w:style w:type="table" w:styleId="Tabelgril">
    <w:name w:val="Table Grid"/>
    <w:basedOn w:val="TabelNormal"/>
    <w:uiPriority w:val="59"/>
    <w:rsid w:val="00197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5265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2654D"/>
    <w:rPr>
      <w:rFonts w:ascii="Tahoma" w:hAnsi="Tahoma" w:cs="Tahoma"/>
      <w:sz w:val="16"/>
      <w:szCs w:val="16"/>
    </w:rPr>
  </w:style>
  <w:style w:type="paragraph" w:styleId="Corptext">
    <w:name w:val="Body Text"/>
    <w:basedOn w:val="Normal"/>
    <w:link w:val="CorptextCaracter"/>
    <w:unhideWhenUsed/>
    <w:rsid w:val="0052654D"/>
    <w:pPr>
      <w:spacing w:after="0"/>
    </w:pPr>
    <w:rPr>
      <w:rFonts w:ascii="Times New Roman" w:eastAsia="Times New Roman" w:hAnsi="Times New Roman"/>
      <w:szCs w:val="20"/>
    </w:rPr>
  </w:style>
  <w:style w:type="character" w:customStyle="1" w:styleId="CorptextCaracter">
    <w:name w:val="Corp text Caracter"/>
    <w:basedOn w:val="Fontdeparagrafimplicit"/>
    <w:link w:val="Corptext"/>
    <w:rsid w:val="0052654D"/>
    <w:rPr>
      <w:rFonts w:ascii="Times New Roman" w:eastAsia="Times New Roman" w:hAnsi="Times New Roman"/>
      <w:sz w:val="24"/>
      <w:lang w:val="ro-RO"/>
    </w:rPr>
  </w:style>
  <w:style w:type="character" w:customStyle="1" w:styleId="longtext">
    <w:name w:val="long_text"/>
    <w:basedOn w:val="Fontdeparagrafimplicit"/>
    <w:rsid w:val="0052654D"/>
  </w:style>
  <w:style w:type="character" w:styleId="Hyperlink">
    <w:name w:val="Hyperlink"/>
    <w:uiPriority w:val="99"/>
    <w:unhideWhenUsed/>
    <w:rsid w:val="0052654D"/>
    <w:rPr>
      <w:color w:val="0000FF"/>
      <w:u w:val="single"/>
    </w:rPr>
  </w:style>
  <w:style w:type="character" w:styleId="Robust">
    <w:name w:val="Strong"/>
    <w:basedOn w:val="CorptextCaracter"/>
    <w:uiPriority w:val="22"/>
    <w:qFormat/>
    <w:rsid w:val="00C20755"/>
    <w:rPr>
      <w:rFonts w:ascii="Trebuchet MS" w:eastAsia="Times New Roman" w:hAnsi="Trebuchet MS"/>
      <w:b/>
      <w:bCs/>
      <w:sz w:val="24"/>
      <w:lang w:val="ro-RO"/>
    </w:rPr>
  </w:style>
  <w:style w:type="paragraph" w:styleId="Frspaiere">
    <w:name w:val="No Spacing"/>
    <w:basedOn w:val="Normal"/>
    <w:link w:val="FrspaiereCaracter"/>
    <w:uiPriority w:val="1"/>
    <w:qFormat/>
    <w:rsid w:val="0052654D"/>
    <w:rPr>
      <w:rFonts w:ascii="Arial" w:hAnsi="Arial"/>
    </w:rPr>
  </w:style>
  <w:style w:type="paragraph" w:customStyle="1" w:styleId="article-excerpt">
    <w:name w:val="article-excerpt"/>
    <w:basedOn w:val="Normal"/>
    <w:rsid w:val="0052654D"/>
    <w:pPr>
      <w:spacing w:before="450" w:after="0"/>
    </w:pPr>
    <w:rPr>
      <w:rFonts w:ascii="Times New Roman" w:eastAsia="Times New Roman" w:hAnsi="Times New Roman"/>
      <w:b/>
      <w:bCs/>
      <w:szCs w:val="24"/>
    </w:rPr>
  </w:style>
  <w:style w:type="character" w:customStyle="1" w:styleId="noticetext">
    <w:name w:val="noticetext"/>
    <w:basedOn w:val="Fontdeparagrafimplicit"/>
    <w:rsid w:val="0052654D"/>
  </w:style>
  <w:style w:type="paragraph" w:styleId="Corptext2">
    <w:name w:val="Body Text 2"/>
    <w:basedOn w:val="Normal"/>
    <w:link w:val="Corptext2Caracter"/>
    <w:unhideWhenUsed/>
    <w:rsid w:val="0052654D"/>
    <w:pPr>
      <w:spacing w:line="480" w:lineRule="auto"/>
    </w:pPr>
  </w:style>
  <w:style w:type="character" w:customStyle="1" w:styleId="Corptext2Caracter">
    <w:name w:val="Corp text 2 Caracter"/>
    <w:basedOn w:val="Fontdeparagrafimplicit"/>
    <w:link w:val="Corptext2"/>
    <w:rsid w:val="0052654D"/>
    <w:rPr>
      <w:rFonts w:ascii="Arial" w:hAnsi="Arial"/>
      <w:sz w:val="24"/>
      <w:szCs w:val="22"/>
    </w:rPr>
  </w:style>
  <w:style w:type="paragraph" w:customStyle="1" w:styleId="Style8">
    <w:name w:val="Style8"/>
    <w:basedOn w:val="Normal"/>
    <w:rsid w:val="0052654D"/>
    <w:pPr>
      <w:autoSpaceDE w:val="0"/>
      <w:autoSpaceDN w:val="0"/>
      <w:adjustRightInd w:val="0"/>
      <w:spacing w:after="0" w:line="216" w:lineRule="exact"/>
      <w:ind w:firstLine="696"/>
    </w:pPr>
    <w:rPr>
      <w:rFonts w:eastAsia="Times New Roman" w:cs="Arial"/>
      <w:szCs w:val="24"/>
      <w:lang w:eastAsia="en-GB"/>
    </w:rPr>
  </w:style>
  <w:style w:type="paragraph" w:customStyle="1" w:styleId="Style18">
    <w:name w:val="Style18"/>
    <w:basedOn w:val="Normal"/>
    <w:uiPriority w:val="99"/>
    <w:rsid w:val="0052654D"/>
    <w:pPr>
      <w:autoSpaceDE w:val="0"/>
      <w:autoSpaceDN w:val="0"/>
      <w:adjustRightInd w:val="0"/>
      <w:spacing w:after="0" w:line="218" w:lineRule="exact"/>
    </w:pPr>
    <w:rPr>
      <w:rFonts w:eastAsia="Times New Roman" w:cs="Arial"/>
      <w:szCs w:val="24"/>
      <w:lang w:eastAsia="en-GB"/>
    </w:rPr>
  </w:style>
  <w:style w:type="character" w:customStyle="1" w:styleId="FontStyle35">
    <w:name w:val="Font Style35"/>
    <w:rsid w:val="0052654D"/>
    <w:rPr>
      <w:rFonts w:ascii="Arial" w:hAnsi="Arial" w:cs="Arial"/>
      <w:sz w:val="16"/>
      <w:szCs w:val="16"/>
    </w:rPr>
  </w:style>
  <w:style w:type="character" w:customStyle="1" w:styleId="FontStyle39">
    <w:name w:val="Font Style39"/>
    <w:uiPriority w:val="99"/>
    <w:rsid w:val="0052654D"/>
    <w:rPr>
      <w:rFonts w:ascii="Arial" w:hAnsi="Arial" w:cs="Arial"/>
      <w:b/>
      <w:bCs/>
      <w:sz w:val="16"/>
      <w:szCs w:val="16"/>
    </w:rPr>
  </w:style>
  <w:style w:type="character" w:customStyle="1" w:styleId="FontStyle42">
    <w:name w:val="Font Style42"/>
    <w:uiPriority w:val="99"/>
    <w:rsid w:val="0052654D"/>
    <w:rPr>
      <w:rFonts w:ascii="Arial" w:hAnsi="Arial" w:cs="Arial"/>
      <w:sz w:val="16"/>
      <w:szCs w:val="16"/>
    </w:rPr>
  </w:style>
  <w:style w:type="paragraph" w:customStyle="1" w:styleId="Style24">
    <w:name w:val="Style24"/>
    <w:basedOn w:val="Normal"/>
    <w:uiPriority w:val="99"/>
    <w:rsid w:val="0052654D"/>
    <w:pPr>
      <w:autoSpaceDE w:val="0"/>
      <w:autoSpaceDN w:val="0"/>
      <w:adjustRightInd w:val="0"/>
      <w:spacing w:after="0" w:line="173" w:lineRule="exact"/>
    </w:pPr>
    <w:rPr>
      <w:rFonts w:eastAsia="Times New Roman" w:cs="Arial"/>
      <w:szCs w:val="24"/>
      <w:lang w:eastAsia="en-GB"/>
    </w:rPr>
  </w:style>
  <w:style w:type="character" w:customStyle="1" w:styleId="FontStyle37">
    <w:name w:val="Font Style37"/>
    <w:uiPriority w:val="99"/>
    <w:rsid w:val="0052654D"/>
    <w:rPr>
      <w:rFonts w:ascii="Arial" w:hAnsi="Arial" w:cs="Arial"/>
      <w:sz w:val="14"/>
      <w:szCs w:val="14"/>
    </w:rPr>
  </w:style>
  <w:style w:type="paragraph" w:customStyle="1" w:styleId="Default">
    <w:name w:val="Default"/>
    <w:qFormat/>
    <w:rsid w:val="0052654D"/>
    <w:pPr>
      <w:autoSpaceDE w:val="0"/>
      <w:autoSpaceDN w:val="0"/>
      <w:adjustRightInd w:val="0"/>
      <w:spacing w:line="280" w:lineRule="exact"/>
      <w:jc w:val="both"/>
    </w:pPr>
    <w:rPr>
      <w:rFonts w:ascii="Trebuchet MS" w:eastAsia="Cambria" w:hAnsi="Trebuchet MS" w:cs="Calibri Light"/>
      <w:szCs w:val="24"/>
      <w:lang w:eastAsia="ro-RO"/>
    </w:rPr>
  </w:style>
  <w:style w:type="character" w:customStyle="1" w:styleId="tss1">
    <w:name w:val="tss1"/>
    <w:basedOn w:val="Fontdeparagrafimplicit"/>
    <w:rsid w:val="0052654D"/>
    <w:rPr>
      <w:b/>
      <w:bCs/>
      <w:sz w:val="22"/>
      <w:szCs w:val="22"/>
    </w:rPr>
  </w:style>
  <w:style w:type="character" w:customStyle="1" w:styleId="tpa1">
    <w:name w:val="tpa1"/>
    <w:basedOn w:val="Fontdeparagrafimplicit"/>
    <w:rsid w:val="0052654D"/>
  </w:style>
  <w:style w:type="character" w:customStyle="1" w:styleId="ss1">
    <w:name w:val="ss1"/>
    <w:basedOn w:val="Fontdeparagrafimplicit"/>
    <w:rsid w:val="0052654D"/>
    <w:rPr>
      <w:b/>
      <w:bCs/>
      <w:sz w:val="22"/>
      <w:szCs w:val="22"/>
    </w:rPr>
  </w:style>
  <w:style w:type="paragraph" w:customStyle="1" w:styleId="DefaultText">
    <w:name w:val="Default Text"/>
    <w:basedOn w:val="Normal"/>
    <w:link w:val="DefaultTextChar"/>
    <w:rsid w:val="0052654D"/>
    <w:pPr>
      <w:spacing w:after="0"/>
    </w:pPr>
    <w:rPr>
      <w:rFonts w:ascii="Times New Roman" w:eastAsia="Times New Roman" w:hAnsi="Times New Roman"/>
      <w:szCs w:val="20"/>
      <w:lang w:eastAsia="en-GB"/>
    </w:rPr>
  </w:style>
  <w:style w:type="character" w:customStyle="1" w:styleId="DefaultTextChar">
    <w:name w:val="Default Text Char"/>
    <w:link w:val="DefaultText"/>
    <w:rsid w:val="0052654D"/>
    <w:rPr>
      <w:rFonts w:ascii="Times New Roman" w:eastAsia="Times New Roman" w:hAnsi="Times New Roman"/>
      <w:sz w:val="24"/>
      <w:lang w:eastAsia="en-GB"/>
    </w:rPr>
  </w:style>
  <w:style w:type="paragraph" w:customStyle="1" w:styleId="CharChar1CaracterCaracterCharCharCharCharCaracterCaracterCharCharCaracterCaracter">
    <w:name w:val="Char Char1 Caracter Caracter Char Char Char Char Caracter Caracter Char Char Caracter Caracter"/>
    <w:basedOn w:val="Normal"/>
    <w:rsid w:val="0052654D"/>
    <w:pPr>
      <w:spacing w:after="0"/>
    </w:pPr>
    <w:rPr>
      <w:rFonts w:ascii="Times New Roman" w:eastAsia="Times New Roman" w:hAnsi="Times New Roman"/>
      <w:szCs w:val="24"/>
      <w:lang w:val="pl-PL" w:eastAsia="pl-PL"/>
    </w:rPr>
  </w:style>
  <w:style w:type="character" w:customStyle="1" w:styleId="DefaultTextCaracter">
    <w:name w:val="Default Text Caracter"/>
    <w:rsid w:val="0052654D"/>
    <w:rPr>
      <w:sz w:val="24"/>
      <w:lang w:val="en-US" w:eastAsia="en-US" w:bidi="ar-SA"/>
    </w:rPr>
  </w:style>
  <w:style w:type="paragraph" w:customStyle="1" w:styleId="CaracterCaracterCharCharCaracterCaracterCharCharCaracterCaracter1">
    <w:name w:val="Caracter Caracter Char Char Caracter Caracter Char Char Caracter Caracter1"/>
    <w:basedOn w:val="Normal"/>
    <w:rsid w:val="0052654D"/>
    <w:pPr>
      <w:tabs>
        <w:tab w:val="left" w:pos="709"/>
      </w:tabs>
      <w:spacing w:after="0"/>
    </w:pPr>
    <w:rPr>
      <w:rFonts w:ascii="Tahoma" w:eastAsia="Times New Roman" w:hAnsi="Tahoma"/>
      <w:szCs w:val="24"/>
      <w:lang w:val="pl-PL" w:eastAsia="pl-PL"/>
    </w:rPr>
  </w:style>
  <w:style w:type="character" w:customStyle="1" w:styleId="ListLabel21">
    <w:name w:val="ListLabel 21"/>
    <w:rsid w:val="0052654D"/>
    <w:rPr>
      <w:b w:val="0"/>
      <w:bCs w:val="0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52654D"/>
    <w:pPr>
      <w:spacing w:after="0"/>
    </w:pPr>
    <w:rPr>
      <w:rFonts w:eastAsia="Times New Roman"/>
      <w:szCs w:val="24"/>
      <w:lang w:val="pl-PL" w:eastAsia="pl-PL"/>
    </w:rPr>
  </w:style>
  <w:style w:type="character" w:customStyle="1" w:styleId="FrspaiereCaracter">
    <w:name w:val="Fără spațiere Caracter"/>
    <w:link w:val="Frspaiere"/>
    <w:uiPriority w:val="1"/>
    <w:locked/>
    <w:rsid w:val="00E47FAB"/>
    <w:rPr>
      <w:rFonts w:ascii="Arial" w:hAnsi="Arial"/>
      <w:sz w:val="24"/>
      <w:szCs w:val="22"/>
      <w:lang w:val="ro-RO"/>
    </w:rPr>
  </w:style>
  <w:style w:type="character" w:customStyle="1" w:styleId="noticeheading31">
    <w:name w:val="noticeheading31"/>
    <w:basedOn w:val="Fontdeparagrafimplicit"/>
    <w:rsid w:val="0052654D"/>
    <w:rPr>
      <w:rFonts w:ascii="Arial" w:hAnsi="Arial" w:cs="Arial" w:hint="default"/>
      <w:b/>
      <w:bCs/>
      <w:i w:val="0"/>
      <w:iCs w:val="0"/>
      <w:color w:val="1E3860"/>
      <w:sz w:val="18"/>
      <w:szCs w:val="18"/>
    </w:rPr>
  </w:style>
  <w:style w:type="character" w:customStyle="1" w:styleId="noticetext1">
    <w:name w:val="noticetext1"/>
    <w:basedOn w:val="Fontdeparagrafimplicit"/>
    <w:rsid w:val="0052654D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apple-converted-space">
    <w:name w:val="apple-converted-space"/>
    <w:basedOn w:val="Fontdeparagrafimplicit"/>
    <w:rsid w:val="0052654D"/>
  </w:style>
  <w:style w:type="paragraph" w:customStyle="1" w:styleId="instruct">
    <w:name w:val="instruct"/>
    <w:basedOn w:val="Normal"/>
    <w:rsid w:val="0052654D"/>
    <w:pPr>
      <w:autoSpaceDE w:val="0"/>
      <w:autoSpaceDN w:val="0"/>
      <w:adjustRightInd w:val="0"/>
      <w:spacing w:before="40" w:after="40"/>
    </w:pPr>
    <w:rPr>
      <w:rFonts w:eastAsia="Times New Roman" w:cs="Arial"/>
      <w:i/>
      <w:iCs/>
      <w:sz w:val="20"/>
      <w:szCs w:val="21"/>
      <w:lang w:eastAsia="sk-SK"/>
    </w:rPr>
  </w:style>
  <w:style w:type="paragraph" w:customStyle="1" w:styleId="DefaultText1">
    <w:name w:val="Default Text:1"/>
    <w:basedOn w:val="Normal"/>
    <w:link w:val="DefaultText1Char"/>
    <w:rsid w:val="0052654D"/>
    <w:pPr>
      <w:overflowPunct w:val="0"/>
      <w:autoSpaceDE w:val="0"/>
      <w:autoSpaceDN w:val="0"/>
      <w:adjustRightInd w:val="0"/>
      <w:spacing w:after="0"/>
      <w:textAlignment w:val="baseline"/>
    </w:pPr>
    <w:rPr>
      <w:rFonts w:ascii="Times New Roman" w:eastAsia="Times New Roman" w:hAnsi="Times New Roman"/>
      <w:szCs w:val="20"/>
    </w:rPr>
  </w:style>
  <w:style w:type="character" w:customStyle="1" w:styleId="DefaultText1Char">
    <w:name w:val="Default Text:1 Char"/>
    <w:link w:val="DefaultText1"/>
    <w:rsid w:val="0052654D"/>
    <w:rPr>
      <w:rFonts w:ascii="Times New Roman" w:eastAsia="Times New Roman" w:hAnsi="Times New Roman"/>
      <w:sz w:val="24"/>
    </w:rPr>
  </w:style>
  <w:style w:type="character" w:customStyle="1" w:styleId="FontStyle30">
    <w:name w:val="Font Style30"/>
    <w:rsid w:val="0052654D"/>
    <w:rPr>
      <w:rFonts w:ascii="Arial Unicode MS" w:eastAsia="Times New Roman" w:hAnsi="Arial Unicode MS" w:cs="Arial Unicode MS"/>
      <w:sz w:val="22"/>
      <w:szCs w:val="22"/>
    </w:rPr>
  </w:style>
  <w:style w:type="character" w:customStyle="1" w:styleId="ListparagrafCaracter">
    <w:name w:val="Listă paragraf Caracter"/>
    <w:aliases w:val="lp1 Caracter,Heading x1 Caracter,Forth level Caracter,Bullet Number Caracter,List Paragraph1 Caracter,lp11 Caracter,List Paragraph11 Caracter,Bullet 1 Caracter,Use Case List Paragraph Caracter,Num Bullet 1 Caracter,b Caracter"/>
    <w:link w:val="Listparagraf"/>
    <w:uiPriority w:val="34"/>
    <w:qFormat/>
    <w:locked/>
    <w:rsid w:val="00374B6E"/>
    <w:rPr>
      <w:rFonts w:ascii="Trebuchet MS" w:hAnsi="Trebuchet MS"/>
      <w:sz w:val="24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2654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2654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2654D"/>
    <w:rPr>
      <w:rFonts w:ascii="Arial" w:hAnsi="Arial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2654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2654D"/>
    <w:rPr>
      <w:rFonts w:ascii="Arial" w:hAnsi="Arial"/>
      <w:b/>
      <w:bCs/>
    </w:rPr>
  </w:style>
  <w:style w:type="character" w:styleId="Textsubstituent">
    <w:name w:val="Placeholder Text"/>
    <w:basedOn w:val="Fontdeparagrafimplicit"/>
    <w:uiPriority w:val="99"/>
    <w:semiHidden/>
    <w:rsid w:val="0052654D"/>
    <w:rPr>
      <w:color w:val="808080"/>
    </w:rPr>
  </w:style>
  <w:style w:type="paragraph" w:customStyle="1" w:styleId="CharChar1CaracterCaracterCharCharCharCharCaracterCaracterCharCharCaracterCaracter1">
    <w:name w:val="Char Char1 Caracter Caracter Char Char Char Char Caracter Caracter Char Char Caracter Caracter1"/>
    <w:basedOn w:val="Normal"/>
    <w:rsid w:val="001C6313"/>
    <w:pPr>
      <w:spacing w:after="0"/>
      <w:jc w:val="left"/>
    </w:pPr>
    <w:rPr>
      <w:rFonts w:ascii="Times New Roman" w:eastAsia="Times New Roman" w:hAnsi="Times New Roman"/>
      <w:szCs w:val="24"/>
      <w:lang w:val="pl-PL" w:eastAsia="pl-PL"/>
    </w:rPr>
  </w:style>
  <w:style w:type="paragraph" w:styleId="Titlucuprins">
    <w:name w:val="TOC Heading"/>
    <w:basedOn w:val="Titlu1"/>
    <w:next w:val="Normal"/>
    <w:uiPriority w:val="39"/>
    <w:unhideWhenUsed/>
    <w:qFormat/>
    <w:rsid w:val="00E47FAB"/>
    <w:pPr>
      <w:spacing w:after="0" w:line="259" w:lineRule="auto"/>
      <w:jc w:val="left"/>
      <w:outlineLvl w:val="9"/>
    </w:pPr>
    <w:rPr>
      <w:rFonts w:eastAsiaTheme="majorEastAsia" w:cstheme="majorBidi"/>
      <w:b w:val="0"/>
      <w:color w:val="2E74B5" w:themeColor="accent1" w:themeShade="BF"/>
      <w:sz w:val="32"/>
    </w:rPr>
  </w:style>
  <w:style w:type="paragraph" w:styleId="Cuprins1">
    <w:name w:val="toc 1"/>
    <w:basedOn w:val="Normal"/>
    <w:next w:val="Normal"/>
    <w:autoRedefine/>
    <w:uiPriority w:val="39"/>
    <w:unhideWhenUsed/>
    <w:rsid w:val="00BF51AD"/>
    <w:pPr>
      <w:spacing w:before="120"/>
      <w:jc w:val="left"/>
    </w:pPr>
    <w:rPr>
      <w:rFonts w:asciiTheme="minorHAnsi" w:hAnsiTheme="minorHAnsi"/>
      <w:b/>
      <w:bCs/>
      <w:caps/>
      <w:sz w:val="20"/>
      <w:szCs w:val="20"/>
    </w:rPr>
  </w:style>
  <w:style w:type="paragraph" w:styleId="Cuprins2">
    <w:name w:val="toc 2"/>
    <w:basedOn w:val="Normal"/>
    <w:next w:val="Normal"/>
    <w:autoRedefine/>
    <w:uiPriority w:val="39"/>
    <w:unhideWhenUsed/>
    <w:rsid w:val="00BF51AD"/>
    <w:pPr>
      <w:spacing w:after="0"/>
      <w:ind w:left="240"/>
      <w:jc w:val="left"/>
    </w:pPr>
    <w:rPr>
      <w:rFonts w:asciiTheme="minorHAnsi" w:hAnsiTheme="minorHAnsi"/>
      <w:smallCaps/>
      <w:sz w:val="20"/>
      <w:szCs w:val="20"/>
    </w:rPr>
  </w:style>
  <w:style w:type="paragraph" w:styleId="Cuprins3">
    <w:name w:val="toc 3"/>
    <w:basedOn w:val="Normal"/>
    <w:next w:val="Normal"/>
    <w:autoRedefine/>
    <w:uiPriority w:val="39"/>
    <w:unhideWhenUsed/>
    <w:rsid w:val="00BF51AD"/>
    <w:pPr>
      <w:spacing w:after="0"/>
      <w:ind w:left="480"/>
      <w:jc w:val="left"/>
    </w:pPr>
    <w:rPr>
      <w:rFonts w:asciiTheme="minorHAnsi" w:hAnsiTheme="minorHAnsi"/>
      <w:i/>
      <w:iCs/>
      <w:sz w:val="20"/>
      <w:szCs w:val="20"/>
    </w:rPr>
  </w:style>
  <w:style w:type="character" w:styleId="MeniuneNerezolvat">
    <w:name w:val="Unresolved Mention"/>
    <w:basedOn w:val="Fontdeparagrafimplicit"/>
    <w:uiPriority w:val="99"/>
    <w:semiHidden/>
    <w:unhideWhenUsed/>
    <w:rsid w:val="00D40C3B"/>
    <w:rPr>
      <w:color w:val="605E5C"/>
      <w:shd w:val="clear" w:color="auto" w:fill="E1DFDD"/>
    </w:rPr>
  </w:style>
  <w:style w:type="character" w:customStyle="1" w:styleId="salnbdy">
    <w:name w:val="s_aln_bdy"/>
    <w:basedOn w:val="Fontdeparagrafimplicit"/>
    <w:rsid w:val="00DB5CEE"/>
  </w:style>
  <w:style w:type="character" w:customStyle="1" w:styleId="sartttl">
    <w:name w:val="s_art_ttl"/>
    <w:basedOn w:val="Fontdeparagrafimplicit"/>
    <w:rsid w:val="00A035E4"/>
  </w:style>
  <w:style w:type="paragraph" w:styleId="Citat">
    <w:name w:val="Quote"/>
    <w:basedOn w:val="Normal"/>
    <w:next w:val="Normal"/>
    <w:link w:val="CitatCaracter"/>
    <w:uiPriority w:val="29"/>
    <w:qFormat/>
    <w:rsid w:val="00CF7908"/>
    <w:pPr>
      <w:spacing w:before="120"/>
      <w:ind w:left="567" w:right="567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F7908"/>
    <w:rPr>
      <w:rFonts w:ascii="Trebuchet MS" w:hAnsi="Trebuchet MS"/>
      <w:i/>
      <w:iCs/>
      <w:color w:val="404040" w:themeColor="text1" w:themeTint="BF"/>
      <w:sz w:val="24"/>
      <w:szCs w:val="22"/>
      <w:lang w:val="ro-RO"/>
    </w:rPr>
  </w:style>
  <w:style w:type="table" w:styleId="Tabellist4">
    <w:name w:val="List Table 4"/>
    <w:basedOn w:val="TabelNormal"/>
    <w:uiPriority w:val="49"/>
    <w:rsid w:val="00C2075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ccentuat">
    <w:name w:val="Emphasis"/>
    <w:basedOn w:val="Fontdeparagrafimplicit"/>
    <w:uiPriority w:val="20"/>
    <w:qFormat/>
    <w:rsid w:val="00E47FAB"/>
    <w:rPr>
      <w:rFonts w:ascii="Trebuchet MS" w:hAnsi="Trebuchet MS"/>
      <w:i/>
      <w:iCs/>
    </w:rPr>
  </w:style>
  <w:style w:type="character" w:styleId="Referiresubtil">
    <w:name w:val="Subtle Reference"/>
    <w:basedOn w:val="Fontdeparagrafimplicit"/>
    <w:uiPriority w:val="31"/>
    <w:qFormat/>
    <w:rsid w:val="00E47FAB"/>
    <w:rPr>
      <w:rFonts w:ascii="Trebuchet MS" w:hAnsi="Trebuchet MS"/>
      <w:smallCaps/>
      <w:color w:val="5A5A5A" w:themeColor="text1" w:themeTint="A5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47FA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47FAB"/>
    <w:rPr>
      <w:rFonts w:ascii="Trebuchet MS" w:hAnsi="Trebuchet MS"/>
      <w:i/>
      <w:iCs/>
      <w:color w:val="5B9BD5" w:themeColor="accent1"/>
      <w:sz w:val="24"/>
      <w:szCs w:val="22"/>
      <w:lang w:val="ro-RO"/>
    </w:rPr>
  </w:style>
  <w:style w:type="character" w:styleId="Referireintens">
    <w:name w:val="Intense Reference"/>
    <w:basedOn w:val="Fontdeparagrafimplicit"/>
    <w:uiPriority w:val="32"/>
    <w:qFormat/>
    <w:rsid w:val="00E47FAB"/>
    <w:rPr>
      <w:rFonts w:ascii="Trebuchet MS" w:hAnsi="Trebuchet MS"/>
      <w:b/>
      <w:bCs/>
      <w:smallCaps/>
      <w:color w:val="5B9BD5" w:themeColor="accent1"/>
      <w:spacing w:val="5"/>
    </w:rPr>
  </w:style>
  <w:style w:type="character" w:styleId="Titlulcrii">
    <w:name w:val="Book Title"/>
    <w:basedOn w:val="Fontdeparagrafimplicit"/>
    <w:uiPriority w:val="33"/>
    <w:qFormat/>
    <w:rsid w:val="00E47FAB"/>
    <w:rPr>
      <w:rFonts w:ascii="Trebuchet MS" w:hAnsi="Trebuchet MS"/>
      <w:b/>
      <w:bCs/>
      <w:i/>
      <w:iCs/>
      <w:spacing w:val="5"/>
    </w:rPr>
  </w:style>
  <w:style w:type="character" w:customStyle="1" w:styleId="a1Char">
    <w:name w:val="a1 Char"/>
    <w:link w:val="a1"/>
    <w:rsid w:val="00526220"/>
    <w:rPr>
      <w:rFonts w:ascii="Arial" w:hAnsi="Arial"/>
      <w:sz w:val="24"/>
      <w:szCs w:val="24"/>
      <w:lang w:val="ro-RO" w:eastAsia="zh-CN"/>
    </w:rPr>
  </w:style>
  <w:style w:type="paragraph" w:customStyle="1" w:styleId="a1">
    <w:name w:val="a1"/>
    <w:basedOn w:val="Normal"/>
    <w:link w:val="a1Char"/>
    <w:rsid w:val="00526220"/>
    <w:pPr>
      <w:widowControl/>
      <w:suppressAutoHyphens/>
      <w:spacing w:before="120" w:after="0"/>
    </w:pPr>
    <w:rPr>
      <w:rFonts w:ascii="Arial" w:hAnsi="Arial"/>
      <w:szCs w:val="24"/>
      <w:lang w:eastAsia="zh-CN"/>
    </w:rPr>
  </w:style>
  <w:style w:type="character" w:customStyle="1" w:styleId="saln">
    <w:name w:val="s_aln"/>
    <w:basedOn w:val="Fontdeparagrafimplicit"/>
    <w:rsid w:val="001A57BA"/>
  </w:style>
  <w:style w:type="character" w:customStyle="1" w:styleId="slgi">
    <w:name w:val="s_lgi"/>
    <w:basedOn w:val="Fontdeparagrafimplicit"/>
    <w:rsid w:val="001A57BA"/>
  </w:style>
  <w:style w:type="character" w:customStyle="1" w:styleId="slit">
    <w:name w:val="s_lit"/>
    <w:basedOn w:val="Fontdeparagrafimplicit"/>
    <w:rsid w:val="001A57BA"/>
  </w:style>
  <w:style w:type="character" w:customStyle="1" w:styleId="slitttl">
    <w:name w:val="s_lit_ttl"/>
    <w:basedOn w:val="Fontdeparagrafimplicit"/>
    <w:rsid w:val="001A57BA"/>
  </w:style>
  <w:style w:type="character" w:customStyle="1" w:styleId="slitbdy">
    <w:name w:val="s_lit_bdy"/>
    <w:basedOn w:val="Fontdeparagrafimplicit"/>
    <w:rsid w:val="001A57BA"/>
  </w:style>
  <w:style w:type="character" w:customStyle="1" w:styleId="salnttl">
    <w:name w:val="s_aln_ttl"/>
    <w:basedOn w:val="Fontdeparagrafimplicit"/>
    <w:rsid w:val="001A57BA"/>
  </w:style>
  <w:style w:type="character" w:customStyle="1" w:styleId="apar">
    <w:name w:val="a_par"/>
    <w:basedOn w:val="Fontdeparagrafimplicit"/>
    <w:rsid w:val="007E7CB4"/>
  </w:style>
  <w:style w:type="paragraph" w:styleId="Revizuire">
    <w:name w:val="Revision"/>
    <w:hidden/>
    <w:uiPriority w:val="99"/>
    <w:semiHidden/>
    <w:rsid w:val="00677B7A"/>
    <w:rPr>
      <w:rFonts w:ascii="Trebuchet MS" w:hAnsi="Trebuchet MS"/>
      <w:sz w:val="24"/>
      <w:szCs w:val="22"/>
      <w:lang w:val="ro-RO"/>
    </w:rPr>
  </w:style>
  <w:style w:type="table" w:styleId="Tabelcugril4">
    <w:name w:val="Grid Table 4"/>
    <w:basedOn w:val="TabelNormal"/>
    <w:uiPriority w:val="49"/>
    <w:rsid w:val="008D181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li1">
    <w:name w:val="tli1"/>
    <w:basedOn w:val="Fontdeparagrafimplicit"/>
    <w:rsid w:val="00023EB9"/>
  </w:style>
  <w:style w:type="paragraph" w:customStyle="1" w:styleId="Listparagraf1">
    <w:name w:val="Listă paragraf1"/>
    <w:basedOn w:val="Normal"/>
    <w:qFormat/>
    <w:rsid w:val="003732A7"/>
    <w:pPr>
      <w:numPr>
        <w:numId w:val="4"/>
      </w:numPr>
      <w:spacing w:line="288" w:lineRule="auto"/>
    </w:pPr>
  </w:style>
  <w:style w:type="paragraph" w:styleId="Cuprins4">
    <w:name w:val="toc 4"/>
    <w:basedOn w:val="Normal"/>
    <w:next w:val="Normal"/>
    <w:autoRedefine/>
    <w:uiPriority w:val="39"/>
    <w:unhideWhenUsed/>
    <w:rsid w:val="00BE617E"/>
    <w:pPr>
      <w:spacing w:after="0"/>
      <w:ind w:left="720"/>
      <w:jc w:val="left"/>
    </w:pPr>
    <w:rPr>
      <w:rFonts w:asciiTheme="minorHAnsi" w:hAnsiTheme="minorHAnsi"/>
      <w:sz w:val="18"/>
      <w:szCs w:val="18"/>
    </w:rPr>
  </w:style>
  <w:style w:type="paragraph" w:styleId="Cuprins5">
    <w:name w:val="toc 5"/>
    <w:basedOn w:val="Normal"/>
    <w:next w:val="Normal"/>
    <w:autoRedefine/>
    <w:uiPriority w:val="39"/>
    <w:unhideWhenUsed/>
    <w:rsid w:val="00BE617E"/>
    <w:pPr>
      <w:spacing w:after="0"/>
      <w:ind w:left="960"/>
      <w:jc w:val="left"/>
    </w:pPr>
    <w:rPr>
      <w:rFonts w:asciiTheme="minorHAnsi" w:hAnsiTheme="minorHAnsi"/>
      <w:sz w:val="18"/>
      <w:szCs w:val="18"/>
    </w:rPr>
  </w:style>
  <w:style w:type="paragraph" w:styleId="Cuprins6">
    <w:name w:val="toc 6"/>
    <w:basedOn w:val="Normal"/>
    <w:next w:val="Normal"/>
    <w:autoRedefine/>
    <w:uiPriority w:val="39"/>
    <w:unhideWhenUsed/>
    <w:rsid w:val="00BE617E"/>
    <w:pPr>
      <w:spacing w:after="0"/>
      <w:ind w:left="1200"/>
      <w:jc w:val="left"/>
    </w:pPr>
    <w:rPr>
      <w:rFonts w:asciiTheme="minorHAnsi" w:hAnsiTheme="minorHAnsi"/>
      <w:sz w:val="18"/>
      <w:szCs w:val="18"/>
    </w:rPr>
  </w:style>
  <w:style w:type="paragraph" w:styleId="Cuprins7">
    <w:name w:val="toc 7"/>
    <w:basedOn w:val="Normal"/>
    <w:next w:val="Normal"/>
    <w:autoRedefine/>
    <w:uiPriority w:val="39"/>
    <w:unhideWhenUsed/>
    <w:rsid w:val="00BE617E"/>
    <w:pPr>
      <w:spacing w:after="0"/>
      <w:ind w:left="1440"/>
      <w:jc w:val="left"/>
    </w:pPr>
    <w:rPr>
      <w:rFonts w:asciiTheme="minorHAnsi" w:hAnsiTheme="minorHAnsi"/>
      <w:sz w:val="18"/>
      <w:szCs w:val="18"/>
    </w:rPr>
  </w:style>
  <w:style w:type="paragraph" w:styleId="Cuprins8">
    <w:name w:val="toc 8"/>
    <w:basedOn w:val="Normal"/>
    <w:next w:val="Normal"/>
    <w:autoRedefine/>
    <w:uiPriority w:val="39"/>
    <w:unhideWhenUsed/>
    <w:rsid w:val="00BE617E"/>
    <w:pPr>
      <w:spacing w:after="0"/>
      <w:ind w:left="1680"/>
      <w:jc w:val="left"/>
    </w:pPr>
    <w:rPr>
      <w:rFonts w:asciiTheme="minorHAnsi" w:hAnsiTheme="minorHAnsi"/>
      <w:sz w:val="18"/>
      <w:szCs w:val="18"/>
    </w:rPr>
  </w:style>
  <w:style w:type="paragraph" w:styleId="Cuprins9">
    <w:name w:val="toc 9"/>
    <w:basedOn w:val="Normal"/>
    <w:next w:val="Normal"/>
    <w:autoRedefine/>
    <w:uiPriority w:val="39"/>
    <w:unhideWhenUsed/>
    <w:rsid w:val="00BE617E"/>
    <w:pPr>
      <w:spacing w:after="0"/>
      <w:ind w:left="1920"/>
      <w:jc w:val="left"/>
    </w:pPr>
    <w:rPr>
      <w:rFonts w:asciiTheme="minorHAnsi" w:hAnsiTheme="minorHAnsi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911F06"/>
    <w:pPr>
      <w:widowControl/>
      <w:spacing w:after="0"/>
    </w:pPr>
    <w:rPr>
      <w:rFonts w:eastAsia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911F06"/>
    <w:rPr>
      <w:rFonts w:ascii="Trebuchet MS" w:eastAsia="Times New Roman" w:hAnsi="Trebuchet MS"/>
    </w:rPr>
  </w:style>
  <w:style w:type="character" w:styleId="Referinnotdesubsol">
    <w:name w:val="footnote reference"/>
    <w:aliases w:val="fr,Footnote Reference Superscript,Footnote symbol,Voetnootverwijzing,Times 10 Point,Exposant 3 Point,Footnote Reference Number,Footnote reference number,Ref,de nota al pie,note TESI,SUPERS,EN Footnote Reference,footnote ref"/>
    <w:basedOn w:val="Fontdeparagrafimplicit"/>
    <w:link w:val="SUPERSCharCharCharCharCharCharCharChar"/>
    <w:uiPriority w:val="99"/>
    <w:unhideWhenUsed/>
    <w:qFormat/>
    <w:rsid w:val="00911F06"/>
    <w:rPr>
      <w:vertAlign w:val="superscript"/>
    </w:rPr>
  </w:style>
  <w:style w:type="table" w:customStyle="1" w:styleId="TableGrid1">
    <w:name w:val="Table Grid1"/>
    <w:basedOn w:val="TabelNormal"/>
    <w:next w:val="Tabelgril"/>
    <w:uiPriority w:val="39"/>
    <w:rsid w:val="005E0E3B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PERSCharCharCharCharCharCharCharChar">
    <w:name w:val="SUPERS Char Char Char Char Char Char Char Char"/>
    <w:aliases w:val="SUPERS Tegn Char Char Char Char Char Char Char Char Char,Footnote Reference Number Tegn Char Char Char Char Char Char Char Char Char"/>
    <w:basedOn w:val="Normal"/>
    <w:link w:val="Referinnotdesubsol"/>
    <w:uiPriority w:val="99"/>
    <w:rsid w:val="008D67DC"/>
    <w:pPr>
      <w:widowControl/>
      <w:tabs>
        <w:tab w:val="left" w:pos="907"/>
      </w:tabs>
      <w:spacing w:before="60" w:after="160" w:line="240" w:lineRule="exact"/>
    </w:pPr>
    <w:rPr>
      <w:rFonts w:ascii="Calibri" w:hAnsi="Calibri"/>
      <w:sz w:val="20"/>
      <w:szCs w:val="20"/>
      <w:vertAlign w:val="superscript"/>
      <w:lang w:val="en-US"/>
    </w:rPr>
  </w:style>
  <w:style w:type="character" w:customStyle="1" w:styleId="normaltextrun">
    <w:name w:val="normaltextrun"/>
    <w:basedOn w:val="Fontdeparagrafimplicit"/>
    <w:rsid w:val="00D005D2"/>
  </w:style>
  <w:style w:type="paragraph" w:customStyle="1" w:styleId="paragraph">
    <w:name w:val="paragraph"/>
    <w:basedOn w:val="Normal"/>
    <w:rsid w:val="00D005D2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eastAsia="ro-RO"/>
    </w:rPr>
  </w:style>
  <w:style w:type="character" w:customStyle="1" w:styleId="eop">
    <w:name w:val="eop"/>
    <w:basedOn w:val="Fontdeparagrafimplicit"/>
    <w:rsid w:val="00D005D2"/>
  </w:style>
  <w:style w:type="paragraph" w:customStyle="1" w:styleId="FirstParagraph">
    <w:name w:val="First Paragraph"/>
    <w:basedOn w:val="Corptext"/>
    <w:rsid w:val="00356C98"/>
    <w:pPr>
      <w:widowControl/>
      <w:spacing w:before="180" w:after="180" w:line="259" w:lineRule="auto"/>
    </w:pPr>
    <w:rPr>
      <w:rFonts w:asciiTheme="minorHAnsi" w:eastAsiaTheme="minorEastAsia" w:hAnsiTheme="minorHAnsi" w:cstheme="minorBidi"/>
      <w:szCs w:val="22"/>
      <w:lang w:eastAsia="ro-RO"/>
    </w:rPr>
  </w:style>
  <w:style w:type="paragraph" w:customStyle="1" w:styleId="Compact">
    <w:name w:val="Compact"/>
    <w:basedOn w:val="Corptext"/>
    <w:rsid w:val="00356C98"/>
    <w:pPr>
      <w:widowControl/>
      <w:spacing w:before="36" w:after="36" w:line="259" w:lineRule="auto"/>
    </w:pPr>
    <w:rPr>
      <w:rFonts w:asciiTheme="minorHAnsi" w:eastAsiaTheme="minorEastAsia" w:hAnsiTheme="minorHAnsi" w:cstheme="minorBidi"/>
      <w:szCs w:val="22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LOUD\00_TEMPLATEURI\03_Form%20Proceduri\01%20LD%20si%20PS\01_Model_Strategie%20de%20contracta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2A196A8435F4F0F879B0AF136407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0F63D-E736-4FA7-B639-55254BBFDCF2}"/>
      </w:docPartPr>
      <w:docPartBody>
        <w:p w:rsidR="00010B98" w:rsidRDefault="00ED466C" w:rsidP="00ED466C">
          <w:pPr>
            <w:pStyle w:val="62A196A8435F4F0F879B0AF1364079E3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4413DB8443BD403688631B6C82FC6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12D0D1-DEBE-493A-A993-E1D2EBB1D17F}"/>
      </w:docPartPr>
      <w:docPartBody>
        <w:p w:rsidR="00010B98" w:rsidRDefault="00ED466C" w:rsidP="00ED466C">
          <w:pPr>
            <w:pStyle w:val="4413DB8443BD403688631B6C82FC61D8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599890A0763C4314B12BB4C5CE330B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8721D-CD7A-4F4A-A6AD-0CDF062225A5}"/>
      </w:docPartPr>
      <w:docPartBody>
        <w:p w:rsidR="00010B98" w:rsidRDefault="00ED466C" w:rsidP="00ED466C">
          <w:pPr>
            <w:pStyle w:val="599890A0763C4314B12BB4C5CE330B4B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2C8E69B8F78F41A8B94042F8E43D1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BE0E4-1777-42FC-BC42-08BD66D3FDEF}"/>
      </w:docPartPr>
      <w:docPartBody>
        <w:p w:rsidR="00AA00F7" w:rsidRDefault="00010B98" w:rsidP="00010B98">
          <w:pPr>
            <w:pStyle w:val="2C8E69B8F78F41A8B94042F8E43D1966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DB751AD329D145B98EDA316ACDCA3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579AC-A665-4F80-971F-8F68B87F81F1}"/>
      </w:docPartPr>
      <w:docPartBody>
        <w:p w:rsidR="00AA00F7" w:rsidRDefault="00010B98" w:rsidP="00010B98">
          <w:pPr>
            <w:pStyle w:val="DB751AD329D145B98EDA316ACDCA3C08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7D5E287377D9416AA1BB5EC57EE3D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81E72-8A91-41C4-8F3F-781871D8BE98}"/>
      </w:docPartPr>
      <w:docPartBody>
        <w:p w:rsidR="00315DBB" w:rsidRDefault="00ED1313" w:rsidP="00ED1313">
          <w:pPr>
            <w:pStyle w:val="7D5E287377D9416AA1BB5EC57EE3D1C3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08142643D31D47A4BE42904AFAC26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79711-A67E-4C2C-B105-A0504289BBB7}"/>
      </w:docPartPr>
      <w:docPartBody>
        <w:p w:rsidR="00315DBB" w:rsidRDefault="00ED1313" w:rsidP="00ED1313">
          <w:pPr>
            <w:pStyle w:val="08142643D31D47A4BE42904AFAC260EC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D740BD3BDD014353A3B8D347D7422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5CFCD-EC2A-4685-85E6-59330B6AFEA1}"/>
      </w:docPartPr>
      <w:docPartBody>
        <w:p w:rsidR="00315DBB" w:rsidRDefault="00ED1313" w:rsidP="00ED1313">
          <w:pPr>
            <w:pStyle w:val="D740BD3BDD014353A3B8D347D74227F5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52DEEF8B2F5E43A5B57F73D5FFAA1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28C44-ABFA-4437-8FF4-06DC80000FEE}"/>
      </w:docPartPr>
      <w:docPartBody>
        <w:p w:rsidR="00315DBB" w:rsidRDefault="00ED1313" w:rsidP="00ED1313">
          <w:pPr>
            <w:pStyle w:val="52DEEF8B2F5E43A5B57F73D5FFAA146E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7F1BE960616B4947A454E678F628D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89F91D-2D51-42BE-9080-C54C4BD2C9B1}"/>
      </w:docPartPr>
      <w:docPartBody>
        <w:p w:rsidR="00315DBB" w:rsidRDefault="00ED1313" w:rsidP="00ED1313">
          <w:pPr>
            <w:pStyle w:val="7F1BE960616B4947A454E678F628D80F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93F8F015CC2C4EDEBF1220A1302176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9AE3B-C63F-4FAE-81B3-BFAA8E5C1B50}"/>
      </w:docPartPr>
      <w:docPartBody>
        <w:p w:rsidR="00315DBB" w:rsidRDefault="00ED1313" w:rsidP="00ED1313">
          <w:pPr>
            <w:pStyle w:val="93F8F015CC2C4EDEBF1220A1302176EA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3C89EF8EDDB44CF49F9D4A3691ACD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C63EFE-AD36-4412-8C24-23BE6B6B0F5C}"/>
      </w:docPartPr>
      <w:docPartBody>
        <w:p w:rsidR="00A54FEF" w:rsidRDefault="00A54FEF" w:rsidP="00A54FEF">
          <w:pPr>
            <w:pStyle w:val="3C89EF8EDDB44CF49F9D4A3691ACD8C1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6FFBBA06D0434DFABB3B2F0D0DED2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7DA65-0F03-4A85-A874-AC0523C214AD}"/>
      </w:docPartPr>
      <w:docPartBody>
        <w:p w:rsidR="00A54FEF" w:rsidRDefault="00A54FEF" w:rsidP="00A54FEF">
          <w:pPr>
            <w:pStyle w:val="6FFBBA06D0434DFABB3B2F0D0DED21B1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48EB862A0B9B4D419B2D881A4ADC2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1594A-81D4-476B-89E0-CE1BA98668A2}"/>
      </w:docPartPr>
      <w:docPartBody>
        <w:p w:rsidR="00FD02CA" w:rsidRDefault="007E20AC" w:rsidP="007E20AC">
          <w:pPr>
            <w:pStyle w:val="48EB862A0B9B4D419B2D881A4ADC247F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E8D5664839AC4AB9BF9B1840C612C9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4DD1-BA41-4C45-8D59-BDF13D47D587}"/>
      </w:docPartPr>
      <w:docPartBody>
        <w:p w:rsidR="00FD02CA" w:rsidRDefault="007E20AC" w:rsidP="007E20AC">
          <w:pPr>
            <w:pStyle w:val="E8D5664839AC4AB9BF9B1840C612C903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65B211B752694F4DA3F3A6AE6D560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71E8AF-06EE-41BA-9A79-AEEC6817FABB}"/>
      </w:docPartPr>
      <w:docPartBody>
        <w:p w:rsidR="00FD02CA" w:rsidRDefault="007E20AC" w:rsidP="007E20AC">
          <w:pPr>
            <w:pStyle w:val="65B211B752694F4DA3F3A6AE6D560E42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9B460EAEE8FF4AD8AB478A5482916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E3974-353F-4092-A801-540978AEB95E}"/>
      </w:docPartPr>
      <w:docPartBody>
        <w:p w:rsidR="00FD02CA" w:rsidRDefault="007E20AC" w:rsidP="007E20AC">
          <w:pPr>
            <w:pStyle w:val="9B460EAEE8FF4AD8AB478A5482916114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5791C8131F1349B0B4A56C82A9F1F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817CF-F937-4C1C-A3A2-86AF1D653942}"/>
      </w:docPartPr>
      <w:docPartBody>
        <w:p w:rsidR="00FD02CA" w:rsidRDefault="007E20AC" w:rsidP="007E20AC">
          <w:pPr>
            <w:pStyle w:val="5791C8131F1349B0B4A56C82A9F1F115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1B933E9D76374B0F80B9A04A2550A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50E8CA-F7A9-4B57-BA22-56247BBF9FED}"/>
      </w:docPartPr>
      <w:docPartBody>
        <w:p w:rsidR="00FD02CA" w:rsidRDefault="007E20AC" w:rsidP="007E20AC">
          <w:pPr>
            <w:pStyle w:val="1B933E9D76374B0F80B9A04A2550A3B4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ADC3D8329C6A4DFE9DFC36355520DB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FABEB-DCAA-4846-9D4E-3373E7F7D725}"/>
      </w:docPartPr>
      <w:docPartBody>
        <w:p w:rsidR="00FD02CA" w:rsidRDefault="007E20AC" w:rsidP="007E20AC">
          <w:pPr>
            <w:pStyle w:val="ADC3D8329C6A4DFE9DFC36355520DBAD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0BD8DD675CA34CC383DAF7959A3B9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74332-753E-4332-ADE6-D04942EE74C5}"/>
      </w:docPartPr>
      <w:docPartBody>
        <w:p w:rsidR="00FD02CA" w:rsidRDefault="007E20AC" w:rsidP="007E20AC">
          <w:pPr>
            <w:pStyle w:val="0BD8DD675CA34CC383DAF7959A3B9B2A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50BFDE7039CD46F38084711CDF54E3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7D028-D04D-4BF8-B49A-938FB4712D65}"/>
      </w:docPartPr>
      <w:docPartBody>
        <w:p w:rsidR="00FD02CA" w:rsidRDefault="007E20AC" w:rsidP="007E20AC">
          <w:pPr>
            <w:pStyle w:val="50BFDE7039CD46F38084711CDF54E32E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D2F2BF296FCC46E8B91A7E4B64A42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9C5EA-20A6-4919-BBC8-18BBCC76E360}"/>
      </w:docPartPr>
      <w:docPartBody>
        <w:p w:rsidR="00FD02CA" w:rsidRDefault="007E20AC" w:rsidP="007E20AC">
          <w:pPr>
            <w:pStyle w:val="D2F2BF296FCC46E8B91A7E4B64A42839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3A542A03C28844DEB6E06EED0AB7F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B2C1A-2F8B-4B81-B757-071B7E1619B1}"/>
      </w:docPartPr>
      <w:docPartBody>
        <w:p w:rsidR="00FD02CA" w:rsidRDefault="007E20AC" w:rsidP="007E20AC">
          <w:pPr>
            <w:pStyle w:val="3A542A03C28844DEB6E06EED0AB7FC25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02698F23A3C044D08DE3B3C5C511D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08F43-C2B3-425E-BF3E-2874048B61C4}"/>
      </w:docPartPr>
      <w:docPartBody>
        <w:p w:rsidR="00FD02CA" w:rsidRDefault="007E20AC" w:rsidP="007E20AC">
          <w:pPr>
            <w:pStyle w:val="02698F23A3C044D08DE3B3C5C511DE5B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3C013100EBDF4EF0913CF99A5853C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AF359-F0DA-4E95-AA42-47DABAFED8D0}"/>
      </w:docPartPr>
      <w:docPartBody>
        <w:p w:rsidR="00FD02CA" w:rsidRDefault="007E20AC" w:rsidP="007E20AC">
          <w:pPr>
            <w:pStyle w:val="3C013100EBDF4EF0913CF99A5853C3F1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96D7AE72338A45C4B8BE57D4D9AFF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29B09-0410-410C-A3EE-4EAB8E17DF4C}"/>
      </w:docPartPr>
      <w:docPartBody>
        <w:p w:rsidR="00FD02CA" w:rsidRDefault="007E20AC" w:rsidP="007E20AC">
          <w:pPr>
            <w:pStyle w:val="96D7AE72338A45C4B8BE57D4D9AFF5FF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C0556DD6BE8A4DBBB26163204846B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DB52E-1B15-4375-9C4C-96A058F28A4D}"/>
      </w:docPartPr>
      <w:docPartBody>
        <w:p w:rsidR="00FD02CA" w:rsidRDefault="007E20AC" w:rsidP="007E20AC">
          <w:pPr>
            <w:pStyle w:val="C0556DD6BE8A4DBBB26163204846BD1C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BCB64EFE976247668B1269058E00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1ACF9-3987-4A7F-8A17-9C136873C350}"/>
      </w:docPartPr>
      <w:docPartBody>
        <w:p w:rsidR="00FD02CA" w:rsidRDefault="007E20AC" w:rsidP="007E20AC">
          <w:pPr>
            <w:pStyle w:val="BCB64EFE976247668B1269058E006781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A5864E5D73F748D5ACD1C856830CC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63A14D-DED9-4075-95F8-10E18C37D836}"/>
      </w:docPartPr>
      <w:docPartBody>
        <w:p w:rsidR="00FD02CA" w:rsidRDefault="007E20AC" w:rsidP="007E20AC">
          <w:pPr>
            <w:pStyle w:val="A5864E5D73F748D5ACD1C856830CCEAC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F83D98854F504128897643BB756B1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8DB61C-FE85-4440-9D5E-E8D9F43F936B}"/>
      </w:docPartPr>
      <w:docPartBody>
        <w:p w:rsidR="00FD02CA" w:rsidRDefault="007E20AC" w:rsidP="007E20AC">
          <w:pPr>
            <w:pStyle w:val="F83D98854F504128897643BB756B1E5F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87B6C4D1817549D4A8B4F73B4D782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554EC3-21DC-41D6-B2D2-8DA53DDE3728}"/>
      </w:docPartPr>
      <w:docPartBody>
        <w:p w:rsidR="00FD02CA" w:rsidRDefault="007E20AC" w:rsidP="007E20AC">
          <w:pPr>
            <w:pStyle w:val="87B6C4D1817549D4A8B4F73B4D782EEA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1B515F4F51EC46D8A8B2FACE56ABB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4BEC40-8D03-459F-9960-66524F53D55D}"/>
      </w:docPartPr>
      <w:docPartBody>
        <w:p w:rsidR="00FD02CA" w:rsidRDefault="007E20AC" w:rsidP="007E20AC">
          <w:pPr>
            <w:pStyle w:val="1B515F4F51EC46D8A8B2FACE56ABB35D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F8BE9E7FB5C14D8D82E1369D95D9F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EE588-6C49-4571-89C0-D2F45E645153}"/>
      </w:docPartPr>
      <w:docPartBody>
        <w:p w:rsidR="00FD02CA" w:rsidRDefault="007E20AC" w:rsidP="007E20AC">
          <w:pPr>
            <w:pStyle w:val="F8BE9E7FB5C14D8D82E1369D95D9F7B3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26B35F94249143A39F1DCA6896EE4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922E-6880-4558-8DA1-DCBAABA8CD3D}"/>
      </w:docPartPr>
      <w:docPartBody>
        <w:p w:rsidR="00FD02CA" w:rsidRDefault="007E20AC" w:rsidP="007E20AC">
          <w:pPr>
            <w:pStyle w:val="26B35F94249143A39F1DCA6896EE4E15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CA9D46F4702640B1BBCC16EA01576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46216-71A9-4C27-8FCC-9E49DE30C4B6}"/>
      </w:docPartPr>
      <w:docPartBody>
        <w:p w:rsidR="00FD02CA" w:rsidRDefault="007E20AC" w:rsidP="007E20AC">
          <w:pPr>
            <w:pStyle w:val="CA9D46F4702640B1BBCC16EA015763DE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15678961CF05436CA7ED5C1F2C6F7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0CE79-12E2-4CCA-9E53-4C0797B8BBD5}"/>
      </w:docPartPr>
      <w:docPartBody>
        <w:p w:rsidR="00FD02CA" w:rsidRDefault="007E20AC" w:rsidP="007E20AC">
          <w:pPr>
            <w:pStyle w:val="15678961CF05436CA7ED5C1F2C6F7F77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3EE12D12382548E9A6DF2359319A6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802F5-6726-43D2-8920-5D0EBE14AC0F}"/>
      </w:docPartPr>
      <w:docPartBody>
        <w:p w:rsidR="00FD02CA" w:rsidRDefault="007E20AC" w:rsidP="007E20AC">
          <w:pPr>
            <w:pStyle w:val="3EE12D12382548E9A6DF2359319A6941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EC4A6AC78D614B758466724B0E4B7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3F42F-7DC7-4528-9C08-9146AA2120C8}"/>
      </w:docPartPr>
      <w:docPartBody>
        <w:p w:rsidR="00FD02CA" w:rsidRDefault="007E20AC" w:rsidP="007E20AC">
          <w:pPr>
            <w:pStyle w:val="EC4A6AC78D614B758466724B0E4B7113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3B5ACEBDE6824B8B8F75204317BB2B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FD315-9776-44B5-9D44-4B24C3FDFE38}"/>
      </w:docPartPr>
      <w:docPartBody>
        <w:p w:rsidR="00FD02CA" w:rsidRDefault="007E20AC" w:rsidP="007E20AC">
          <w:pPr>
            <w:pStyle w:val="3B5ACEBDE6824B8B8F75204317BB2B92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4BF511FC12EB4DB3817CE48E4D8C8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D45121-EF95-441C-A5D1-EE28373E1614}"/>
      </w:docPartPr>
      <w:docPartBody>
        <w:p w:rsidR="00FD02CA" w:rsidRDefault="007E20AC" w:rsidP="007E20AC">
          <w:pPr>
            <w:pStyle w:val="4BF511FC12EB4DB3817CE48E4D8C8E22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2A68259AAE614006BCE68CDF5A0E8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70DF9-50A0-414A-84F0-DEA8A5F87253}"/>
      </w:docPartPr>
      <w:docPartBody>
        <w:p w:rsidR="00FD02CA" w:rsidRDefault="007E20AC" w:rsidP="007E20AC">
          <w:pPr>
            <w:pStyle w:val="2A68259AAE614006BCE68CDF5A0E8DC8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2C7C5FC217D548B99438864C65457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3C4CC-8CA9-463F-8466-5BEF2F63A757}"/>
      </w:docPartPr>
      <w:docPartBody>
        <w:p w:rsidR="00FD02CA" w:rsidRDefault="007E20AC" w:rsidP="007E20AC">
          <w:pPr>
            <w:pStyle w:val="2C7C5FC217D548B99438864C65457B2A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9FE2E8B5220F4CE7BF9C179583EB3F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C7BF2-C3D6-4B3D-BA88-737A1F575FF1}"/>
      </w:docPartPr>
      <w:docPartBody>
        <w:p w:rsidR="00FD02CA" w:rsidRDefault="007E20AC" w:rsidP="007E20AC">
          <w:pPr>
            <w:pStyle w:val="9FE2E8B5220F4CE7BF9C179583EB3FBA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1F705727B1EA46F88D29D38F5FE0A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1DD50C-E0E4-44D6-B668-AB9A2525382F}"/>
      </w:docPartPr>
      <w:docPartBody>
        <w:p w:rsidR="00FD02CA" w:rsidRDefault="007E20AC" w:rsidP="007E20AC">
          <w:pPr>
            <w:pStyle w:val="1F705727B1EA46F88D29D38F5FE0A40A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0A295EEA844E4BFEA08B700CFAD40A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F27C2-B5A0-4633-AE5B-A0D33AF11A75}"/>
      </w:docPartPr>
      <w:docPartBody>
        <w:p w:rsidR="00FD02CA" w:rsidRDefault="007E20AC" w:rsidP="007E20AC">
          <w:pPr>
            <w:pStyle w:val="0A295EEA844E4BFEA08B700CFAD40A29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0C9618FD24454A4C81780E5EDCBC26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236B5-AB89-432F-B3B1-54F679F86055}"/>
      </w:docPartPr>
      <w:docPartBody>
        <w:p w:rsidR="00FD02CA" w:rsidRDefault="007E20AC" w:rsidP="007E20AC">
          <w:pPr>
            <w:pStyle w:val="0C9618FD24454A4C81780E5EDCBC263F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18702624C3764C3B8617DDB7D8E6AA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D127D-9D21-4CC4-957A-88E0047B0C97}"/>
      </w:docPartPr>
      <w:docPartBody>
        <w:p w:rsidR="00FD02CA" w:rsidRDefault="007E20AC" w:rsidP="007E20AC">
          <w:pPr>
            <w:pStyle w:val="18702624C3764C3B8617DDB7D8E6AA07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4C7321F839EE4A2485AEE6F33626B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3993B-D963-405C-85F7-76E79C534834}"/>
      </w:docPartPr>
      <w:docPartBody>
        <w:p w:rsidR="00FD02CA" w:rsidRDefault="007E20AC" w:rsidP="007E20AC">
          <w:pPr>
            <w:pStyle w:val="4C7321F839EE4A2485AEE6F33626B7AB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F90027311DC44AD9811B1174C8523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3D2CC-A78D-4A69-A8A1-6CC8F7BFB485}"/>
      </w:docPartPr>
      <w:docPartBody>
        <w:p w:rsidR="00FD02CA" w:rsidRDefault="007E20AC" w:rsidP="007E20AC">
          <w:pPr>
            <w:pStyle w:val="F90027311DC44AD9811B1174C852323E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D58AC5CE6C5E44EF92E3A642898AFB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6A0997-DBDA-4B8F-B30C-4EB7A9FD0E68}"/>
      </w:docPartPr>
      <w:docPartBody>
        <w:p w:rsidR="00FD02CA" w:rsidRDefault="007E20AC" w:rsidP="007E20AC">
          <w:pPr>
            <w:pStyle w:val="D58AC5CE6C5E44EF92E3A642898AFB93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2CD3D0597F1E408D95E271374F2CD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78E1-9DE6-4A4A-B362-9CB46A7B947B}"/>
      </w:docPartPr>
      <w:docPartBody>
        <w:p w:rsidR="00FD02CA" w:rsidRDefault="007E20AC" w:rsidP="007E20AC">
          <w:pPr>
            <w:pStyle w:val="2CD3D0597F1E408D95E271374F2CD374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AE6E91729A0943D0BA662C6848BE4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C2FDA-A030-4E26-BE5F-6CBB282D6AF4}"/>
      </w:docPartPr>
      <w:docPartBody>
        <w:p w:rsidR="00FD02CA" w:rsidRDefault="007E20AC" w:rsidP="007E20AC">
          <w:pPr>
            <w:pStyle w:val="AE6E91729A0943D0BA662C6848BE4E2A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C5AA3AC3DB634BDDA82D0FB2BDEB63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84A4B-1694-4ABE-A8C5-D024A197F6BA}"/>
      </w:docPartPr>
      <w:docPartBody>
        <w:p w:rsidR="00FD02CA" w:rsidRDefault="007E20AC" w:rsidP="007E20AC">
          <w:pPr>
            <w:pStyle w:val="C5AA3AC3DB634BDDA82D0FB2BDEB632D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4F9CFFA122B84E3D86C13AEFF1E56A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DD38D-FBD8-45E1-84B3-622DC9DEE091}"/>
      </w:docPartPr>
      <w:docPartBody>
        <w:p w:rsidR="00FD02CA" w:rsidRDefault="007E20AC" w:rsidP="007E20AC">
          <w:pPr>
            <w:pStyle w:val="4F9CFFA122B84E3D86C13AEFF1E56A56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AD3B07D8EFD5433BA528A69099636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7EEDE-404C-4522-AEFE-20502571C897}"/>
      </w:docPartPr>
      <w:docPartBody>
        <w:p w:rsidR="00000000" w:rsidRDefault="00FD02CA" w:rsidP="00FD02CA">
          <w:pPr>
            <w:pStyle w:val="AD3B07D8EFD5433BA528A69099636E83"/>
          </w:pPr>
          <w:r w:rsidRPr="004D0D01">
            <w:rPr>
              <w:rStyle w:val="Textsubstituent"/>
            </w:rPr>
            <w:t>Alegeți un element.</w:t>
          </w:r>
        </w:p>
      </w:docPartBody>
    </w:docPart>
    <w:docPart>
      <w:docPartPr>
        <w:name w:val="43E798ED525F4AE3B9C325AC2AECD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29C24-68D3-4096-8074-498397ABAF49}"/>
      </w:docPartPr>
      <w:docPartBody>
        <w:p w:rsidR="00000000" w:rsidRDefault="00FD02CA" w:rsidP="00FD02CA">
          <w:pPr>
            <w:pStyle w:val="43E798ED525F4AE3B9C325AC2AECD85B"/>
          </w:pPr>
          <w:r w:rsidRPr="004D0D01">
            <w:rPr>
              <w:rStyle w:val="Textsubstituent"/>
            </w:rPr>
            <w:t>Alegeți un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otu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0A"/>
    <w:rsid w:val="000075E8"/>
    <w:rsid w:val="00010B98"/>
    <w:rsid w:val="000B50EE"/>
    <w:rsid w:val="000D3E0B"/>
    <w:rsid w:val="00101534"/>
    <w:rsid w:val="00196AC7"/>
    <w:rsid w:val="001C09E8"/>
    <w:rsid w:val="001E6FD5"/>
    <w:rsid w:val="00217AB2"/>
    <w:rsid w:val="002627B1"/>
    <w:rsid w:val="00277F27"/>
    <w:rsid w:val="002B5071"/>
    <w:rsid w:val="002C1D67"/>
    <w:rsid w:val="002F0881"/>
    <w:rsid w:val="002F540A"/>
    <w:rsid w:val="00315DBB"/>
    <w:rsid w:val="00385F01"/>
    <w:rsid w:val="00394A6C"/>
    <w:rsid w:val="003F138B"/>
    <w:rsid w:val="0040794C"/>
    <w:rsid w:val="004174EF"/>
    <w:rsid w:val="00450284"/>
    <w:rsid w:val="004743A2"/>
    <w:rsid w:val="004A304D"/>
    <w:rsid w:val="004F260C"/>
    <w:rsid w:val="00515F36"/>
    <w:rsid w:val="0052010A"/>
    <w:rsid w:val="005269F9"/>
    <w:rsid w:val="00555A69"/>
    <w:rsid w:val="00557E78"/>
    <w:rsid w:val="00581F90"/>
    <w:rsid w:val="005C1E02"/>
    <w:rsid w:val="005D7A45"/>
    <w:rsid w:val="00620B79"/>
    <w:rsid w:val="006B36F2"/>
    <w:rsid w:val="006E238F"/>
    <w:rsid w:val="007B318E"/>
    <w:rsid w:val="007B62D6"/>
    <w:rsid w:val="007C7AB6"/>
    <w:rsid w:val="007D7781"/>
    <w:rsid w:val="007E20AC"/>
    <w:rsid w:val="00812539"/>
    <w:rsid w:val="00831B4C"/>
    <w:rsid w:val="00861F1B"/>
    <w:rsid w:val="00883714"/>
    <w:rsid w:val="00886F90"/>
    <w:rsid w:val="008B5329"/>
    <w:rsid w:val="008F4DFB"/>
    <w:rsid w:val="00931203"/>
    <w:rsid w:val="00A54FEF"/>
    <w:rsid w:val="00A57E87"/>
    <w:rsid w:val="00AA00F7"/>
    <w:rsid w:val="00B32C66"/>
    <w:rsid w:val="00B35B2A"/>
    <w:rsid w:val="00B36DAB"/>
    <w:rsid w:val="00B44AC7"/>
    <w:rsid w:val="00B62B35"/>
    <w:rsid w:val="00B673E2"/>
    <w:rsid w:val="00B754AF"/>
    <w:rsid w:val="00BA1E62"/>
    <w:rsid w:val="00BB191B"/>
    <w:rsid w:val="00BC6D74"/>
    <w:rsid w:val="00C037F7"/>
    <w:rsid w:val="00CC4BB0"/>
    <w:rsid w:val="00D163F8"/>
    <w:rsid w:val="00D21B9B"/>
    <w:rsid w:val="00D23439"/>
    <w:rsid w:val="00D461A2"/>
    <w:rsid w:val="00DC6ED1"/>
    <w:rsid w:val="00DD201E"/>
    <w:rsid w:val="00DF14BA"/>
    <w:rsid w:val="00E11EBF"/>
    <w:rsid w:val="00E675BD"/>
    <w:rsid w:val="00ED1313"/>
    <w:rsid w:val="00ED466C"/>
    <w:rsid w:val="00ED4CE4"/>
    <w:rsid w:val="00F3110E"/>
    <w:rsid w:val="00F629A3"/>
    <w:rsid w:val="00F7249E"/>
    <w:rsid w:val="00F82F6B"/>
    <w:rsid w:val="00F87906"/>
    <w:rsid w:val="00FD02CA"/>
    <w:rsid w:val="00FE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o-RO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Textsubstituent">
    <w:name w:val="Placeholder Text"/>
    <w:basedOn w:val="Fontdeparagrafimplicit"/>
    <w:uiPriority w:val="99"/>
    <w:semiHidden/>
    <w:rsid w:val="00FD02CA"/>
    <w:rPr>
      <w:color w:val="808080"/>
    </w:rPr>
  </w:style>
  <w:style w:type="paragraph" w:customStyle="1" w:styleId="2C8E69B8F78F41A8B94042F8E43D1966">
    <w:name w:val="2C8E69B8F78F41A8B94042F8E43D1966"/>
    <w:rsid w:val="00010B98"/>
  </w:style>
  <w:style w:type="paragraph" w:customStyle="1" w:styleId="27A63D780A204EC1B90443B2E0F117D2">
    <w:name w:val="27A63D780A204EC1B90443B2E0F117D2"/>
    <w:rsid w:val="00010B98"/>
  </w:style>
  <w:style w:type="paragraph" w:customStyle="1" w:styleId="766A3D08730B40A5B2048324D7CB9BEF">
    <w:name w:val="766A3D08730B40A5B2048324D7CB9BEF"/>
    <w:rsid w:val="00010B98"/>
  </w:style>
  <w:style w:type="paragraph" w:customStyle="1" w:styleId="FECF81A9C0F94063997BE22149A58D53">
    <w:name w:val="FECF81A9C0F94063997BE22149A58D53"/>
    <w:rsid w:val="00010B98"/>
  </w:style>
  <w:style w:type="paragraph" w:customStyle="1" w:styleId="0143A8C1DA6F4BEF8E5B393A5BBE1B36">
    <w:name w:val="0143A8C1DA6F4BEF8E5B393A5BBE1B36"/>
    <w:rsid w:val="00ED466C"/>
  </w:style>
  <w:style w:type="paragraph" w:customStyle="1" w:styleId="DB751AD329D145B98EDA316ACDCA3C08">
    <w:name w:val="DB751AD329D145B98EDA316ACDCA3C08"/>
    <w:rsid w:val="00010B98"/>
  </w:style>
  <w:style w:type="paragraph" w:customStyle="1" w:styleId="9084BF32A7644AB19A4B5E9AE8560E8C">
    <w:name w:val="9084BF32A7644AB19A4B5E9AE8560E8C"/>
    <w:rsid w:val="00010B98"/>
  </w:style>
  <w:style w:type="paragraph" w:customStyle="1" w:styleId="62A196A8435F4F0F879B0AF1364079E3">
    <w:name w:val="62A196A8435F4F0F879B0AF1364079E3"/>
    <w:rsid w:val="00ED466C"/>
  </w:style>
  <w:style w:type="paragraph" w:customStyle="1" w:styleId="4413DB8443BD403688631B6C82FC61D8">
    <w:name w:val="4413DB8443BD403688631B6C82FC61D8"/>
    <w:rsid w:val="00ED466C"/>
  </w:style>
  <w:style w:type="paragraph" w:customStyle="1" w:styleId="599890A0763C4314B12BB4C5CE330B4B">
    <w:name w:val="599890A0763C4314B12BB4C5CE330B4B"/>
    <w:rsid w:val="00ED466C"/>
  </w:style>
  <w:style w:type="paragraph" w:customStyle="1" w:styleId="7F9D79F9BF7E42A1B5218051D23C8A1D">
    <w:name w:val="7F9D79F9BF7E42A1B5218051D23C8A1D"/>
    <w:rsid w:val="00010B98"/>
  </w:style>
  <w:style w:type="paragraph" w:customStyle="1" w:styleId="35ECABF38A8942979B6D84587535BF67">
    <w:name w:val="35ECABF38A8942979B6D84587535BF67"/>
    <w:rsid w:val="00ED466C"/>
  </w:style>
  <w:style w:type="paragraph" w:customStyle="1" w:styleId="8149ECD9D619427D85566AD4E2E0ACA1">
    <w:name w:val="8149ECD9D619427D85566AD4E2E0ACA1"/>
    <w:rsid w:val="00010B98"/>
  </w:style>
  <w:style w:type="paragraph" w:customStyle="1" w:styleId="DBE75ECD729E45769AEB7CEFF68A0B77">
    <w:name w:val="DBE75ECD729E45769AEB7CEFF68A0B77"/>
    <w:rsid w:val="00ED1313"/>
    <w:pPr>
      <w:spacing w:line="278" w:lineRule="auto"/>
    </w:pPr>
    <w:rPr>
      <w:sz w:val="24"/>
      <w:szCs w:val="24"/>
    </w:rPr>
  </w:style>
  <w:style w:type="paragraph" w:customStyle="1" w:styleId="B0B9C947D3A0425D8F773973FE346EE7">
    <w:name w:val="B0B9C947D3A0425D8F773973FE346EE7"/>
    <w:rsid w:val="00ED1313"/>
    <w:pPr>
      <w:spacing w:line="278" w:lineRule="auto"/>
    </w:pPr>
    <w:rPr>
      <w:sz w:val="24"/>
      <w:szCs w:val="24"/>
    </w:rPr>
  </w:style>
  <w:style w:type="paragraph" w:customStyle="1" w:styleId="7D5E287377D9416AA1BB5EC57EE3D1C3">
    <w:name w:val="7D5E287377D9416AA1BB5EC57EE3D1C3"/>
    <w:rsid w:val="00ED1313"/>
    <w:pPr>
      <w:spacing w:line="278" w:lineRule="auto"/>
    </w:pPr>
    <w:rPr>
      <w:sz w:val="24"/>
      <w:szCs w:val="24"/>
    </w:rPr>
  </w:style>
  <w:style w:type="paragraph" w:customStyle="1" w:styleId="08142643D31D47A4BE42904AFAC260EC">
    <w:name w:val="08142643D31D47A4BE42904AFAC260EC"/>
    <w:rsid w:val="00ED1313"/>
    <w:pPr>
      <w:spacing w:line="278" w:lineRule="auto"/>
    </w:pPr>
    <w:rPr>
      <w:sz w:val="24"/>
      <w:szCs w:val="24"/>
    </w:rPr>
  </w:style>
  <w:style w:type="paragraph" w:customStyle="1" w:styleId="D740BD3BDD014353A3B8D347D74227F5">
    <w:name w:val="D740BD3BDD014353A3B8D347D74227F5"/>
    <w:rsid w:val="00ED1313"/>
    <w:pPr>
      <w:spacing w:line="278" w:lineRule="auto"/>
    </w:pPr>
    <w:rPr>
      <w:sz w:val="24"/>
      <w:szCs w:val="24"/>
    </w:rPr>
  </w:style>
  <w:style w:type="paragraph" w:customStyle="1" w:styleId="52DEEF8B2F5E43A5B57F73D5FFAA146E">
    <w:name w:val="52DEEF8B2F5E43A5B57F73D5FFAA146E"/>
    <w:rsid w:val="00ED1313"/>
    <w:pPr>
      <w:spacing w:line="278" w:lineRule="auto"/>
    </w:pPr>
    <w:rPr>
      <w:sz w:val="24"/>
      <w:szCs w:val="24"/>
    </w:rPr>
  </w:style>
  <w:style w:type="paragraph" w:customStyle="1" w:styleId="77BA20D596B74384907BFCF52A7BFE8E">
    <w:name w:val="77BA20D596B74384907BFCF52A7BFE8E"/>
    <w:rsid w:val="00ED1313"/>
    <w:pPr>
      <w:spacing w:line="278" w:lineRule="auto"/>
    </w:pPr>
    <w:rPr>
      <w:sz w:val="24"/>
      <w:szCs w:val="24"/>
    </w:rPr>
  </w:style>
  <w:style w:type="paragraph" w:customStyle="1" w:styleId="DD229F0B61E6403E81C3E5926EADF891">
    <w:name w:val="DD229F0B61E6403E81C3E5926EADF891"/>
    <w:rsid w:val="00ED1313"/>
    <w:pPr>
      <w:spacing w:line="278" w:lineRule="auto"/>
    </w:pPr>
    <w:rPr>
      <w:sz w:val="24"/>
      <w:szCs w:val="24"/>
    </w:rPr>
  </w:style>
  <w:style w:type="paragraph" w:customStyle="1" w:styleId="9353CD33B25E4750B7759381A9695BBF">
    <w:name w:val="9353CD33B25E4750B7759381A9695BBF"/>
    <w:rsid w:val="00ED1313"/>
    <w:pPr>
      <w:spacing w:line="278" w:lineRule="auto"/>
    </w:pPr>
    <w:rPr>
      <w:sz w:val="24"/>
      <w:szCs w:val="24"/>
    </w:rPr>
  </w:style>
  <w:style w:type="paragraph" w:customStyle="1" w:styleId="187B3B628928411FB97F2381DB6093C3">
    <w:name w:val="187B3B628928411FB97F2381DB6093C3"/>
    <w:rsid w:val="00ED1313"/>
    <w:pPr>
      <w:spacing w:line="278" w:lineRule="auto"/>
    </w:pPr>
    <w:rPr>
      <w:sz w:val="24"/>
      <w:szCs w:val="24"/>
    </w:rPr>
  </w:style>
  <w:style w:type="paragraph" w:customStyle="1" w:styleId="45E6B36B42EE47B69B6903EE5E7E43C9">
    <w:name w:val="45E6B36B42EE47B69B6903EE5E7E43C9"/>
    <w:rsid w:val="00ED1313"/>
    <w:pPr>
      <w:spacing w:line="278" w:lineRule="auto"/>
    </w:pPr>
    <w:rPr>
      <w:sz w:val="24"/>
      <w:szCs w:val="24"/>
    </w:rPr>
  </w:style>
  <w:style w:type="paragraph" w:customStyle="1" w:styleId="AC5D1532EC1947508E6C73A836C13436">
    <w:name w:val="AC5D1532EC1947508E6C73A836C13436"/>
    <w:rsid w:val="00ED1313"/>
    <w:pPr>
      <w:spacing w:line="278" w:lineRule="auto"/>
    </w:pPr>
    <w:rPr>
      <w:sz w:val="24"/>
      <w:szCs w:val="24"/>
    </w:rPr>
  </w:style>
  <w:style w:type="paragraph" w:customStyle="1" w:styleId="EA89C40EE85B4689BE02E271FC6CE02A">
    <w:name w:val="EA89C40EE85B4689BE02E271FC6CE02A"/>
    <w:rsid w:val="00ED1313"/>
    <w:pPr>
      <w:spacing w:line="278" w:lineRule="auto"/>
    </w:pPr>
    <w:rPr>
      <w:sz w:val="24"/>
      <w:szCs w:val="24"/>
    </w:rPr>
  </w:style>
  <w:style w:type="paragraph" w:customStyle="1" w:styleId="1EA8C98476174C3488F3116EAB6ED493">
    <w:name w:val="1EA8C98476174C3488F3116EAB6ED493"/>
    <w:rsid w:val="00ED1313"/>
    <w:pPr>
      <w:spacing w:line="278" w:lineRule="auto"/>
    </w:pPr>
    <w:rPr>
      <w:sz w:val="24"/>
      <w:szCs w:val="24"/>
    </w:rPr>
  </w:style>
  <w:style w:type="paragraph" w:customStyle="1" w:styleId="3A92A4DC59474ECDBA213A31151BDE36">
    <w:name w:val="3A92A4DC59474ECDBA213A31151BDE36"/>
    <w:rsid w:val="00ED1313"/>
    <w:pPr>
      <w:spacing w:line="278" w:lineRule="auto"/>
    </w:pPr>
    <w:rPr>
      <w:sz w:val="24"/>
      <w:szCs w:val="24"/>
    </w:rPr>
  </w:style>
  <w:style w:type="paragraph" w:customStyle="1" w:styleId="A94144CEC86442B1A20F4EF639546092">
    <w:name w:val="A94144CEC86442B1A20F4EF639546092"/>
    <w:rsid w:val="00ED1313"/>
    <w:pPr>
      <w:spacing w:line="278" w:lineRule="auto"/>
    </w:pPr>
    <w:rPr>
      <w:sz w:val="24"/>
      <w:szCs w:val="24"/>
    </w:rPr>
  </w:style>
  <w:style w:type="paragraph" w:customStyle="1" w:styleId="7F1BE960616B4947A454E678F628D80F">
    <w:name w:val="7F1BE960616B4947A454E678F628D80F"/>
    <w:rsid w:val="00ED1313"/>
    <w:pPr>
      <w:spacing w:line="278" w:lineRule="auto"/>
    </w:pPr>
    <w:rPr>
      <w:sz w:val="24"/>
      <w:szCs w:val="24"/>
    </w:rPr>
  </w:style>
  <w:style w:type="paragraph" w:customStyle="1" w:styleId="93F8F015CC2C4EDEBF1220A1302176EA">
    <w:name w:val="93F8F015CC2C4EDEBF1220A1302176EA"/>
    <w:rsid w:val="00ED1313"/>
    <w:pPr>
      <w:spacing w:line="278" w:lineRule="auto"/>
    </w:pPr>
    <w:rPr>
      <w:sz w:val="24"/>
      <w:szCs w:val="24"/>
    </w:rPr>
  </w:style>
  <w:style w:type="paragraph" w:customStyle="1" w:styleId="FD58DA6FD8014971A6797C6DA364BB42">
    <w:name w:val="FD58DA6FD8014971A6797C6DA364BB42"/>
    <w:rsid w:val="00ED1313"/>
    <w:pPr>
      <w:spacing w:line="278" w:lineRule="auto"/>
    </w:pPr>
    <w:rPr>
      <w:sz w:val="24"/>
      <w:szCs w:val="24"/>
    </w:rPr>
  </w:style>
  <w:style w:type="paragraph" w:customStyle="1" w:styleId="64E9B269F918443D98C3F7D3BCAE9033">
    <w:name w:val="64E9B269F918443D98C3F7D3BCAE9033"/>
    <w:rsid w:val="00ED1313"/>
    <w:pPr>
      <w:spacing w:line="278" w:lineRule="auto"/>
    </w:pPr>
    <w:rPr>
      <w:sz w:val="24"/>
      <w:szCs w:val="24"/>
    </w:rPr>
  </w:style>
  <w:style w:type="paragraph" w:customStyle="1" w:styleId="3C89EF8EDDB44CF49F9D4A3691ACD8C1">
    <w:name w:val="3C89EF8EDDB44CF49F9D4A3691ACD8C1"/>
    <w:rsid w:val="00A54FEF"/>
    <w:rPr>
      <w:kern w:val="0"/>
      <w:lang w:val="en-US" w:eastAsia="en-US"/>
      <w14:ligatures w14:val="none"/>
    </w:rPr>
  </w:style>
  <w:style w:type="paragraph" w:customStyle="1" w:styleId="6FFBBA06D0434DFABB3B2F0D0DED21B1">
    <w:name w:val="6FFBBA06D0434DFABB3B2F0D0DED21B1"/>
    <w:rsid w:val="00A54FEF"/>
    <w:rPr>
      <w:kern w:val="0"/>
      <w:lang w:val="en-US" w:eastAsia="en-US"/>
      <w14:ligatures w14:val="none"/>
    </w:rPr>
  </w:style>
  <w:style w:type="paragraph" w:customStyle="1" w:styleId="A8B5B9F1A2334DE9ACFC896511C7A835">
    <w:name w:val="A8B5B9F1A2334DE9ACFC896511C7A835"/>
    <w:rsid w:val="00557E78"/>
    <w:pPr>
      <w:spacing w:line="278" w:lineRule="auto"/>
    </w:pPr>
    <w:rPr>
      <w:sz w:val="24"/>
      <w:szCs w:val="24"/>
    </w:rPr>
  </w:style>
  <w:style w:type="paragraph" w:customStyle="1" w:styleId="E7AEE74724FB4FEB8040D6019863B13B">
    <w:name w:val="E7AEE74724FB4FEB8040D6019863B13B"/>
    <w:rsid w:val="00557E78"/>
    <w:pPr>
      <w:spacing w:line="278" w:lineRule="auto"/>
    </w:pPr>
    <w:rPr>
      <w:sz w:val="24"/>
      <w:szCs w:val="24"/>
    </w:rPr>
  </w:style>
  <w:style w:type="paragraph" w:customStyle="1" w:styleId="AA0839B23F8E432992D99A54A576D768">
    <w:name w:val="AA0839B23F8E432992D99A54A576D768"/>
    <w:rsid w:val="00A54FEF"/>
    <w:rPr>
      <w:kern w:val="0"/>
      <w:lang w:val="en-US" w:eastAsia="en-US"/>
      <w14:ligatures w14:val="none"/>
    </w:rPr>
  </w:style>
  <w:style w:type="paragraph" w:customStyle="1" w:styleId="3B493B89A3324B1AB3C59DAB475C74D0">
    <w:name w:val="3B493B89A3324B1AB3C59DAB475C74D0"/>
    <w:rsid w:val="00A54FEF"/>
    <w:rPr>
      <w:kern w:val="0"/>
      <w:lang w:val="en-US" w:eastAsia="en-US"/>
      <w14:ligatures w14:val="none"/>
    </w:rPr>
  </w:style>
  <w:style w:type="paragraph" w:customStyle="1" w:styleId="083CA9C5F2D0499BB60BE0A419750DAF">
    <w:name w:val="083CA9C5F2D0499BB60BE0A419750DAF"/>
    <w:rsid w:val="007E20AC"/>
    <w:pPr>
      <w:spacing w:line="278" w:lineRule="auto"/>
    </w:pPr>
    <w:rPr>
      <w:sz w:val="24"/>
      <w:szCs w:val="24"/>
    </w:rPr>
  </w:style>
  <w:style w:type="paragraph" w:customStyle="1" w:styleId="DEB55244EBED4815ABEA25897688B402">
    <w:name w:val="DEB55244EBED4815ABEA25897688B402"/>
    <w:rsid w:val="007E20AC"/>
    <w:pPr>
      <w:spacing w:line="278" w:lineRule="auto"/>
    </w:pPr>
    <w:rPr>
      <w:sz w:val="24"/>
      <w:szCs w:val="24"/>
    </w:rPr>
  </w:style>
  <w:style w:type="paragraph" w:customStyle="1" w:styleId="48EB862A0B9B4D419B2D881A4ADC247F">
    <w:name w:val="48EB862A0B9B4D419B2D881A4ADC247F"/>
    <w:rsid w:val="007E20AC"/>
    <w:pPr>
      <w:spacing w:line="278" w:lineRule="auto"/>
    </w:pPr>
    <w:rPr>
      <w:sz w:val="24"/>
      <w:szCs w:val="24"/>
    </w:rPr>
  </w:style>
  <w:style w:type="paragraph" w:customStyle="1" w:styleId="E8D5664839AC4AB9BF9B1840C612C903">
    <w:name w:val="E8D5664839AC4AB9BF9B1840C612C903"/>
    <w:rsid w:val="007E20AC"/>
    <w:pPr>
      <w:spacing w:line="278" w:lineRule="auto"/>
    </w:pPr>
    <w:rPr>
      <w:sz w:val="24"/>
      <w:szCs w:val="24"/>
    </w:rPr>
  </w:style>
  <w:style w:type="paragraph" w:customStyle="1" w:styleId="65B211B752694F4DA3F3A6AE6D560E42">
    <w:name w:val="65B211B752694F4DA3F3A6AE6D560E42"/>
    <w:rsid w:val="007E20AC"/>
    <w:pPr>
      <w:spacing w:line="278" w:lineRule="auto"/>
    </w:pPr>
    <w:rPr>
      <w:sz w:val="24"/>
      <w:szCs w:val="24"/>
    </w:rPr>
  </w:style>
  <w:style w:type="paragraph" w:customStyle="1" w:styleId="9B460EAEE8FF4AD8AB478A5482916114">
    <w:name w:val="9B460EAEE8FF4AD8AB478A5482916114"/>
    <w:rsid w:val="007E20AC"/>
    <w:pPr>
      <w:spacing w:line="278" w:lineRule="auto"/>
    </w:pPr>
    <w:rPr>
      <w:sz w:val="24"/>
      <w:szCs w:val="24"/>
    </w:rPr>
  </w:style>
  <w:style w:type="paragraph" w:customStyle="1" w:styleId="5791C8131F1349B0B4A56C82A9F1F115">
    <w:name w:val="5791C8131F1349B0B4A56C82A9F1F115"/>
    <w:rsid w:val="007E20AC"/>
    <w:pPr>
      <w:spacing w:line="278" w:lineRule="auto"/>
    </w:pPr>
    <w:rPr>
      <w:sz w:val="24"/>
      <w:szCs w:val="24"/>
    </w:rPr>
  </w:style>
  <w:style w:type="paragraph" w:customStyle="1" w:styleId="1B933E9D76374B0F80B9A04A2550A3B4">
    <w:name w:val="1B933E9D76374B0F80B9A04A2550A3B4"/>
    <w:rsid w:val="007E20AC"/>
    <w:pPr>
      <w:spacing w:line="278" w:lineRule="auto"/>
    </w:pPr>
    <w:rPr>
      <w:sz w:val="24"/>
      <w:szCs w:val="24"/>
    </w:rPr>
  </w:style>
  <w:style w:type="paragraph" w:customStyle="1" w:styleId="ADC3D8329C6A4DFE9DFC36355520DBAD">
    <w:name w:val="ADC3D8329C6A4DFE9DFC36355520DBAD"/>
    <w:rsid w:val="007E20AC"/>
    <w:pPr>
      <w:spacing w:line="278" w:lineRule="auto"/>
    </w:pPr>
    <w:rPr>
      <w:sz w:val="24"/>
      <w:szCs w:val="24"/>
    </w:rPr>
  </w:style>
  <w:style w:type="paragraph" w:customStyle="1" w:styleId="0BD8DD675CA34CC383DAF7959A3B9B2A">
    <w:name w:val="0BD8DD675CA34CC383DAF7959A3B9B2A"/>
    <w:rsid w:val="007E20AC"/>
    <w:pPr>
      <w:spacing w:line="278" w:lineRule="auto"/>
    </w:pPr>
    <w:rPr>
      <w:sz w:val="24"/>
      <w:szCs w:val="24"/>
    </w:rPr>
  </w:style>
  <w:style w:type="paragraph" w:customStyle="1" w:styleId="50BFDE7039CD46F38084711CDF54E32E">
    <w:name w:val="50BFDE7039CD46F38084711CDF54E32E"/>
    <w:rsid w:val="007E20AC"/>
    <w:pPr>
      <w:spacing w:line="278" w:lineRule="auto"/>
    </w:pPr>
    <w:rPr>
      <w:sz w:val="24"/>
      <w:szCs w:val="24"/>
    </w:rPr>
  </w:style>
  <w:style w:type="paragraph" w:customStyle="1" w:styleId="D2F2BF296FCC46E8B91A7E4B64A42839">
    <w:name w:val="D2F2BF296FCC46E8B91A7E4B64A42839"/>
    <w:rsid w:val="007E20AC"/>
    <w:pPr>
      <w:spacing w:line="278" w:lineRule="auto"/>
    </w:pPr>
    <w:rPr>
      <w:sz w:val="24"/>
      <w:szCs w:val="24"/>
    </w:rPr>
  </w:style>
  <w:style w:type="paragraph" w:customStyle="1" w:styleId="3A542A03C28844DEB6E06EED0AB7FC25">
    <w:name w:val="3A542A03C28844DEB6E06EED0AB7FC25"/>
    <w:rsid w:val="007E20AC"/>
    <w:pPr>
      <w:spacing w:line="278" w:lineRule="auto"/>
    </w:pPr>
    <w:rPr>
      <w:sz w:val="24"/>
      <w:szCs w:val="24"/>
    </w:rPr>
  </w:style>
  <w:style w:type="paragraph" w:customStyle="1" w:styleId="02698F23A3C044D08DE3B3C5C511DE5B">
    <w:name w:val="02698F23A3C044D08DE3B3C5C511DE5B"/>
    <w:rsid w:val="007E20AC"/>
    <w:pPr>
      <w:spacing w:line="278" w:lineRule="auto"/>
    </w:pPr>
    <w:rPr>
      <w:sz w:val="24"/>
      <w:szCs w:val="24"/>
    </w:rPr>
  </w:style>
  <w:style w:type="paragraph" w:customStyle="1" w:styleId="3C013100EBDF4EF0913CF99A5853C3F1">
    <w:name w:val="3C013100EBDF4EF0913CF99A5853C3F1"/>
    <w:rsid w:val="007E20AC"/>
    <w:pPr>
      <w:spacing w:line="278" w:lineRule="auto"/>
    </w:pPr>
    <w:rPr>
      <w:sz w:val="24"/>
      <w:szCs w:val="24"/>
    </w:rPr>
  </w:style>
  <w:style w:type="paragraph" w:customStyle="1" w:styleId="96D7AE72338A45C4B8BE57D4D9AFF5FF">
    <w:name w:val="96D7AE72338A45C4B8BE57D4D9AFF5FF"/>
    <w:rsid w:val="007E20AC"/>
    <w:pPr>
      <w:spacing w:line="278" w:lineRule="auto"/>
    </w:pPr>
    <w:rPr>
      <w:sz w:val="24"/>
      <w:szCs w:val="24"/>
    </w:rPr>
  </w:style>
  <w:style w:type="paragraph" w:customStyle="1" w:styleId="5F69D8E393DF48629129013DD0BB0F1F">
    <w:name w:val="5F69D8E393DF48629129013DD0BB0F1F"/>
    <w:rsid w:val="007E20AC"/>
    <w:pPr>
      <w:spacing w:line="278" w:lineRule="auto"/>
    </w:pPr>
    <w:rPr>
      <w:sz w:val="24"/>
      <w:szCs w:val="24"/>
    </w:rPr>
  </w:style>
  <w:style w:type="paragraph" w:customStyle="1" w:styleId="0A205092135C4BD2B159320C47238E78">
    <w:name w:val="0A205092135C4BD2B159320C47238E78"/>
    <w:rsid w:val="007E20AC"/>
    <w:pPr>
      <w:spacing w:line="278" w:lineRule="auto"/>
    </w:pPr>
    <w:rPr>
      <w:sz w:val="24"/>
      <w:szCs w:val="24"/>
    </w:rPr>
  </w:style>
  <w:style w:type="paragraph" w:customStyle="1" w:styleId="FD16CEBFCFC649A6946727807160D29E">
    <w:name w:val="FD16CEBFCFC649A6946727807160D29E"/>
    <w:rsid w:val="007E20AC"/>
    <w:pPr>
      <w:spacing w:line="278" w:lineRule="auto"/>
    </w:pPr>
    <w:rPr>
      <w:sz w:val="24"/>
      <w:szCs w:val="24"/>
    </w:rPr>
  </w:style>
  <w:style w:type="paragraph" w:customStyle="1" w:styleId="391344478EA946D8A06ECD6F58ED4393">
    <w:name w:val="391344478EA946D8A06ECD6F58ED4393"/>
    <w:rsid w:val="007E20AC"/>
    <w:pPr>
      <w:spacing w:line="278" w:lineRule="auto"/>
    </w:pPr>
    <w:rPr>
      <w:sz w:val="24"/>
      <w:szCs w:val="24"/>
    </w:rPr>
  </w:style>
  <w:style w:type="paragraph" w:customStyle="1" w:styleId="1F2C67C7DDFA4221AFECBAAA5B92A420">
    <w:name w:val="1F2C67C7DDFA4221AFECBAAA5B92A420"/>
    <w:rsid w:val="007E20AC"/>
    <w:pPr>
      <w:spacing w:line="278" w:lineRule="auto"/>
    </w:pPr>
    <w:rPr>
      <w:sz w:val="24"/>
      <w:szCs w:val="24"/>
    </w:rPr>
  </w:style>
  <w:style w:type="paragraph" w:customStyle="1" w:styleId="190D38026EF44974A3932AF43FF33DB4">
    <w:name w:val="190D38026EF44974A3932AF43FF33DB4"/>
    <w:rsid w:val="007E20AC"/>
    <w:pPr>
      <w:spacing w:line="278" w:lineRule="auto"/>
    </w:pPr>
    <w:rPr>
      <w:sz w:val="24"/>
      <w:szCs w:val="24"/>
    </w:rPr>
  </w:style>
  <w:style w:type="paragraph" w:customStyle="1" w:styleId="C0556DD6BE8A4DBBB26163204846BD1C">
    <w:name w:val="C0556DD6BE8A4DBBB26163204846BD1C"/>
    <w:rsid w:val="007E20AC"/>
    <w:pPr>
      <w:spacing w:line="278" w:lineRule="auto"/>
    </w:pPr>
    <w:rPr>
      <w:sz w:val="24"/>
      <w:szCs w:val="24"/>
    </w:rPr>
  </w:style>
  <w:style w:type="paragraph" w:customStyle="1" w:styleId="BCB64EFE976247668B1269058E006781">
    <w:name w:val="BCB64EFE976247668B1269058E006781"/>
    <w:rsid w:val="007E20AC"/>
    <w:pPr>
      <w:spacing w:line="278" w:lineRule="auto"/>
    </w:pPr>
    <w:rPr>
      <w:sz w:val="24"/>
      <w:szCs w:val="24"/>
    </w:rPr>
  </w:style>
  <w:style w:type="paragraph" w:customStyle="1" w:styleId="A5864E5D73F748D5ACD1C856830CCEAC">
    <w:name w:val="A5864E5D73F748D5ACD1C856830CCEAC"/>
    <w:rsid w:val="007E20AC"/>
    <w:pPr>
      <w:spacing w:line="278" w:lineRule="auto"/>
    </w:pPr>
    <w:rPr>
      <w:sz w:val="24"/>
      <w:szCs w:val="24"/>
    </w:rPr>
  </w:style>
  <w:style w:type="paragraph" w:customStyle="1" w:styleId="F83D98854F504128897643BB756B1E5F">
    <w:name w:val="F83D98854F504128897643BB756B1E5F"/>
    <w:rsid w:val="007E20AC"/>
    <w:pPr>
      <w:spacing w:line="278" w:lineRule="auto"/>
    </w:pPr>
    <w:rPr>
      <w:sz w:val="24"/>
      <w:szCs w:val="24"/>
    </w:rPr>
  </w:style>
  <w:style w:type="paragraph" w:customStyle="1" w:styleId="87B6C4D1817549D4A8B4F73B4D782EEA">
    <w:name w:val="87B6C4D1817549D4A8B4F73B4D782EEA"/>
    <w:rsid w:val="007E20AC"/>
    <w:pPr>
      <w:spacing w:line="278" w:lineRule="auto"/>
    </w:pPr>
    <w:rPr>
      <w:sz w:val="24"/>
      <w:szCs w:val="24"/>
    </w:rPr>
  </w:style>
  <w:style w:type="paragraph" w:customStyle="1" w:styleId="1B515F4F51EC46D8A8B2FACE56ABB35D">
    <w:name w:val="1B515F4F51EC46D8A8B2FACE56ABB35D"/>
    <w:rsid w:val="007E20AC"/>
    <w:pPr>
      <w:spacing w:line="278" w:lineRule="auto"/>
    </w:pPr>
    <w:rPr>
      <w:sz w:val="24"/>
      <w:szCs w:val="24"/>
    </w:rPr>
  </w:style>
  <w:style w:type="paragraph" w:customStyle="1" w:styleId="F8BE9E7FB5C14D8D82E1369D95D9F7B3">
    <w:name w:val="F8BE9E7FB5C14D8D82E1369D95D9F7B3"/>
    <w:rsid w:val="007E20AC"/>
    <w:pPr>
      <w:spacing w:line="278" w:lineRule="auto"/>
    </w:pPr>
    <w:rPr>
      <w:sz w:val="24"/>
      <w:szCs w:val="24"/>
    </w:rPr>
  </w:style>
  <w:style w:type="paragraph" w:customStyle="1" w:styleId="26B35F94249143A39F1DCA6896EE4E15">
    <w:name w:val="26B35F94249143A39F1DCA6896EE4E15"/>
    <w:rsid w:val="007E20AC"/>
    <w:pPr>
      <w:spacing w:line="278" w:lineRule="auto"/>
    </w:pPr>
    <w:rPr>
      <w:sz w:val="24"/>
      <w:szCs w:val="24"/>
    </w:rPr>
  </w:style>
  <w:style w:type="paragraph" w:customStyle="1" w:styleId="CA9D46F4702640B1BBCC16EA015763DE">
    <w:name w:val="CA9D46F4702640B1BBCC16EA015763DE"/>
    <w:rsid w:val="007E20AC"/>
    <w:pPr>
      <w:spacing w:line="278" w:lineRule="auto"/>
    </w:pPr>
    <w:rPr>
      <w:sz w:val="24"/>
      <w:szCs w:val="24"/>
    </w:rPr>
  </w:style>
  <w:style w:type="paragraph" w:customStyle="1" w:styleId="15678961CF05436CA7ED5C1F2C6F7F77">
    <w:name w:val="15678961CF05436CA7ED5C1F2C6F7F77"/>
    <w:rsid w:val="007E20AC"/>
    <w:pPr>
      <w:spacing w:line="278" w:lineRule="auto"/>
    </w:pPr>
    <w:rPr>
      <w:sz w:val="24"/>
      <w:szCs w:val="24"/>
    </w:rPr>
  </w:style>
  <w:style w:type="paragraph" w:customStyle="1" w:styleId="3EE12D12382548E9A6DF2359319A6941">
    <w:name w:val="3EE12D12382548E9A6DF2359319A6941"/>
    <w:rsid w:val="007E20AC"/>
    <w:pPr>
      <w:spacing w:line="278" w:lineRule="auto"/>
    </w:pPr>
    <w:rPr>
      <w:sz w:val="24"/>
      <w:szCs w:val="24"/>
    </w:rPr>
  </w:style>
  <w:style w:type="paragraph" w:customStyle="1" w:styleId="EC4A6AC78D614B758466724B0E4B7113">
    <w:name w:val="EC4A6AC78D614B758466724B0E4B7113"/>
    <w:rsid w:val="007E20AC"/>
    <w:pPr>
      <w:spacing w:line="278" w:lineRule="auto"/>
    </w:pPr>
    <w:rPr>
      <w:sz w:val="24"/>
      <w:szCs w:val="24"/>
    </w:rPr>
  </w:style>
  <w:style w:type="paragraph" w:customStyle="1" w:styleId="3B5ACEBDE6824B8B8F75204317BB2B92">
    <w:name w:val="3B5ACEBDE6824B8B8F75204317BB2B92"/>
    <w:rsid w:val="007E20AC"/>
    <w:pPr>
      <w:spacing w:line="278" w:lineRule="auto"/>
    </w:pPr>
    <w:rPr>
      <w:sz w:val="24"/>
      <w:szCs w:val="24"/>
    </w:rPr>
  </w:style>
  <w:style w:type="paragraph" w:customStyle="1" w:styleId="4BF511FC12EB4DB3817CE48E4D8C8E22">
    <w:name w:val="4BF511FC12EB4DB3817CE48E4D8C8E22"/>
    <w:rsid w:val="007E20AC"/>
    <w:pPr>
      <w:spacing w:line="278" w:lineRule="auto"/>
    </w:pPr>
    <w:rPr>
      <w:sz w:val="24"/>
      <w:szCs w:val="24"/>
    </w:rPr>
  </w:style>
  <w:style w:type="paragraph" w:customStyle="1" w:styleId="2A68259AAE614006BCE68CDF5A0E8DC8">
    <w:name w:val="2A68259AAE614006BCE68CDF5A0E8DC8"/>
    <w:rsid w:val="007E20AC"/>
    <w:pPr>
      <w:spacing w:line="278" w:lineRule="auto"/>
    </w:pPr>
    <w:rPr>
      <w:sz w:val="24"/>
      <w:szCs w:val="24"/>
    </w:rPr>
  </w:style>
  <w:style w:type="paragraph" w:customStyle="1" w:styleId="2C7C5FC217D548B99438864C65457B2A">
    <w:name w:val="2C7C5FC217D548B99438864C65457B2A"/>
    <w:rsid w:val="007E20AC"/>
    <w:pPr>
      <w:spacing w:line="278" w:lineRule="auto"/>
    </w:pPr>
    <w:rPr>
      <w:sz w:val="24"/>
      <w:szCs w:val="24"/>
    </w:rPr>
  </w:style>
  <w:style w:type="paragraph" w:customStyle="1" w:styleId="9FE2E8B5220F4CE7BF9C179583EB3FBA">
    <w:name w:val="9FE2E8B5220F4CE7BF9C179583EB3FBA"/>
    <w:rsid w:val="007E20AC"/>
    <w:pPr>
      <w:spacing w:line="278" w:lineRule="auto"/>
    </w:pPr>
    <w:rPr>
      <w:sz w:val="24"/>
      <w:szCs w:val="24"/>
    </w:rPr>
  </w:style>
  <w:style w:type="paragraph" w:customStyle="1" w:styleId="1F705727B1EA46F88D29D38F5FE0A40A">
    <w:name w:val="1F705727B1EA46F88D29D38F5FE0A40A"/>
    <w:rsid w:val="007E20AC"/>
    <w:pPr>
      <w:spacing w:line="278" w:lineRule="auto"/>
    </w:pPr>
    <w:rPr>
      <w:sz w:val="24"/>
      <w:szCs w:val="24"/>
    </w:rPr>
  </w:style>
  <w:style w:type="paragraph" w:customStyle="1" w:styleId="0A295EEA844E4BFEA08B700CFAD40A29">
    <w:name w:val="0A295EEA844E4BFEA08B700CFAD40A29"/>
    <w:rsid w:val="007E20AC"/>
    <w:pPr>
      <w:spacing w:line="278" w:lineRule="auto"/>
    </w:pPr>
    <w:rPr>
      <w:sz w:val="24"/>
      <w:szCs w:val="24"/>
    </w:rPr>
  </w:style>
  <w:style w:type="paragraph" w:customStyle="1" w:styleId="0C9618FD24454A4C81780E5EDCBC263F">
    <w:name w:val="0C9618FD24454A4C81780E5EDCBC263F"/>
    <w:rsid w:val="007E20AC"/>
    <w:pPr>
      <w:spacing w:line="278" w:lineRule="auto"/>
    </w:pPr>
    <w:rPr>
      <w:sz w:val="24"/>
      <w:szCs w:val="24"/>
    </w:rPr>
  </w:style>
  <w:style w:type="paragraph" w:customStyle="1" w:styleId="18702624C3764C3B8617DDB7D8E6AA07">
    <w:name w:val="18702624C3764C3B8617DDB7D8E6AA07"/>
    <w:rsid w:val="007E20AC"/>
    <w:pPr>
      <w:spacing w:line="278" w:lineRule="auto"/>
    </w:pPr>
    <w:rPr>
      <w:sz w:val="24"/>
      <w:szCs w:val="24"/>
    </w:rPr>
  </w:style>
  <w:style w:type="paragraph" w:customStyle="1" w:styleId="4C7321F839EE4A2485AEE6F33626B7AB">
    <w:name w:val="4C7321F839EE4A2485AEE6F33626B7AB"/>
    <w:rsid w:val="007E20AC"/>
    <w:pPr>
      <w:spacing w:line="278" w:lineRule="auto"/>
    </w:pPr>
    <w:rPr>
      <w:sz w:val="24"/>
      <w:szCs w:val="24"/>
    </w:rPr>
  </w:style>
  <w:style w:type="paragraph" w:customStyle="1" w:styleId="5423889CE07E4BBBBB6C1B7879C38274">
    <w:name w:val="5423889CE07E4BBBBB6C1B7879C38274"/>
    <w:rsid w:val="007E20AC"/>
    <w:pPr>
      <w:spacing w:line="278" w:lineRule="auto"/>
    </w:pPr>
    <w:rPr>
      <w:sz w:val="24"/>
      <w:szCs w:val="24"/>
    </w:rPr>
  </w:style>
  <w:style w:type="paragraph" w:customStyle="1" w:styleId="7B01F42DF49C4F9C98981807BA8D2EDC">
    <w:name w:val="7B01F42DF49C4F9C98981807BA8D2EDC"/>
    <w:rsid w:val="007E20AC"/>
    <w:pPr>
      <w:spacing w:line="278" w:lineRule="auto"/>
    </w:pPr>
    <w:rPr>
      <w:sz w:val="24"/>
      <w:szCs w:val="24"/>
    </w:rPr>
  </w:style>
  <w:style w:type="paragraph" w:customStyle="1" w:styleId="F90027311DC44AD9811B1174C852323E">
    <w:name w:val="F90027311DC44AD9811B1174C852323E"/>
    <w:rsid w:val="007E20AC"/>
    <w:pPr>
      <w:spacing w:line="278" w:lineRule="auto"/>
    </w:pPr>
    <w:rPr>
      <w:sz w:val="24"/>
      <w:szCs w:val="24"/>
    </w:rPr>
  </w:style>
  <w:style w:type="paragraph" w:customStyle="1" w:styleId="D58AC5CE6C5E44EF92E3A642898AFB93">
    <w:name w:val="D58AC5CE6C5E44EF92E3A642898AFB93"/>
    <w:rsid w:val="007E20AC"/>
    <w:pPr>
      <w:spacing w:line="278" w:lineRule="auto"/>
    </w:pPr>
    <w:rPr>
      <w:sz w:val="24"/>
      <w:szCs w:val="24"/>
    </w:rPr>
  </w:style>
  <w:style w:type="paragraph" w:customStyle="1" w:styleId="2CD3D0597F1E408D95E271374F2CD374">
    <w:name w:val="2CD3D0597F1E408D95E271374F2CD374"/>
    <w:rsid w:val="007E20AC"/>
    <w:pPr>
      <w:spacing w:line="278" w:lineRule="auto"/>
    </w:pPr>
    <w:rPr>
      <w:sz w:val="24"/>
      <w:szCs w:val="24"/>
    </w:rPr>
  </w:style>
  <w:style w:type="paragraph" w:customStyle="1" w:styleId="AE6E91729A0943D0BA662C6848BE4E2A">
    <w:name w:val="AE6E91729A0943D0BA662C6848BE4E2A"/>
    <w:rsid w:val="007E20AC"/>
    <w:pPr>
      <w:spacing w:line="278" w:lineRule="auto"/>
    </w:pPr>
    <w:rPr>
      <w:sz w:val="24"/>
      <w:szCs w:val="24"/>
    </w:rPr>
  </w:style>
  <w:style w:type="paragraph" w:customStyle="1" w:styleId="5928EA286E1D42EAAA7CBDA8BEB426E8">
    <w:name w:val="5928EA286E1D42EAAA7CBDA8BEB426E8"/>
    <w:rsid w:val="007E20AC"/>
    <w:pPr>
      <w:spacing w:line="278" w:lineRule="auto"/>
    </w:pPr>
    <w:rPr>
      <w:sz w:val="24"/>
      <w:szCs w:val="24"/>
    </w:rPr>
  </w:style>
  <w:style w:type="paragraph" w:customStyle="1" w:styleId="0387989B11A84F6F8E6D2879C12C9188">
    <w:name w:val="0387989B11A84F6F8E6D2879C12C9188"/>
    <w:rsid w:val="007E20AC"/>
    <w:pPr>
      <w:spacing w:line="278" w:lineRule="auto"/>
    </w:pPr>
    <w:rPr>
      <w:sz w:val="24"/>
      <w:szCs w:val="24"/>
    </w:rPr>
  </w:style>
  <w:style w:type="paragraph" w:customStyle="1" w:styleId="C5AA3AC3DB634BDDA82D0FB2BDEB632D">
    <w:name w:val="C5AA3AC3DB634BDDA82D0FB2BDEB632D"/>
    <w:rsid w:val="007E20AC"/>
    <w:pPr>
      <w:spacing w:line="278" w:lineRule="auto"/>
    </w:pPr>
    <w:rPr>
      <w:sz w:val="24"/>
      <w:szCs w:val="24"/>
    </w:rPr>
  </w:style>
  <w:style w:type="paragraph" w:customStyle="1" w:styleId="4F9CFFA122B84E3D86C13AEFF1E56A56">
    <w:name w:val="4F9CFFA122B84E3D86C13AEFF1E56A56"/>
    <w:rsid w:val="007E20AC"/>
    <w:pPr>
      <w:spacing w:line="278" w:lineRule="auto"/>
    </w:pPr>
    <w:rPr>
      <w:sz w:val="24"/>
      <w:szCs w:val="24"/>
    </w:rPr>
  </w:style>
  <w:style w:type="paragraph" w:customStyle="1" w:styleId="AD3B07D8EFD5433BA528A69099636E83">
    <w:name w:val="AD3B07D8EFD5433BA528A69099636E83"/>
    <w:rsid w:val="00FD02CA"/>
    <w:pPr>
      <w:spacing w:line="278" w:lineRule="auto"/>
    </w:pPr>
    <w:rPr>
      <w:sz w:val="24"/>
      <w:szCs w:val="24"/>
    </w:rPr>
  </w:style>
  <w:style w:type="paragraph" w:customStyle="1" w:styleId="43E798ED525F4AE3B9C325AC2AECD85B">
    <w:name w:val="43E798ED525F4AE3B9C325AC2AECD85B"/>
    <w:rsid w:val="00FD02CA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rticularizare 1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25BDF1-F912-4324-8850-A96B536CA8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1D2E0C-348E-4443-BCBE-F18EB3CE5ADB}"/>
</file>

<file path=customXml/itemProps3.xml><?xml version="1.0" encoding="utf-8"?>
<ds:datastoreItem xmlns:ds="http://schemas.openxmlformats.org/officeDocument/2006/customXml" ds:itemID="{B2F69F77-89CE-40E1-910C-AD136BBF74AB}"/>
</file>

<file path=customXml/itemProps4.xml><?xml version="1.0" encoding="utf-8"?>
<ds:datastoreItem xmlns:ds="http://schemas.openxmlformats.org/officeDocument/2006/customXml" ds:itemID="{6D351241-A7E7-4179-A253-6DBF471EF569}"/>
</file>

<file path=docProps/app.xml><?xml version="1.0" encoding="utf-8"?>
<Properties xmlns="http://schemas.openxmlformats.org/officeDocument/2006/extended-properties" xmlns:vt="http://schemas.openxmlformats.org/officeDocument/2006/docPropsVTypes">
  <Template>01_Model_Strategie de contractare.dotx</Template>
  <TotalTime>1045</TotalTime>
  <Pages>2</Pages>
  <Words>550</Words>
  <Characters>3194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00 SC V0</vt:lpstr>
      <vt:lpstr>00 SC V0</vt:lpstr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 SC V0</dc:title>
  <dc:subject/>
  <dc:creator>Simion Ilie</dc:creator>
  <cp:keywords/>
  <dc:description/>
  <cp:lastModifiedBy>Claudiu Fruntelata</cp:lastModifiedBy>
  <cp:revision>6</cp:revision>
  <dcterms:created xsi:type="dcterms:W3CDTF">2026-08-14T15:07:00Z</dcterms:created>
  <dcterms:modified xsi:type="dcterms:W3CDTF">2026-08-15T12:43:00Z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</Properties>
</file>