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462" w:rsidRPr="00D925B0" w:rsidRDefault="00DE5462" w:rsidP="00D925B0">
      <w:pPr>
        <w:rPr>
          <w:b/>
          <w:noProof w:val="0"/>
          <w:sz w:val="28"/>
          <w:szCs w:val="28"/>
          <w:lang w:eastAsia="ru-RU"/>
        </w:rPr>
      </w:pPr>
    </w:p>
    <w:p w:rsidR="00DE5462" w:rsidRDefault="00DE5462" w:rsidP="003961E7">
      <w:pPr>
        <w:tabs>
          <w:tab w:val="left" w:pos="5103"/>
          <w:tab w:val="left" w:pos="10348"/>
        </w:tabs>
        <w:jc w:val="right"/>
        <w:rPr>
          <w:noProof w:val="0"/>
          <w:lang w:eastAsia="ru-RU"/>
        </w:rPr>
      </w:pPr>
      <w:r w:rsidRPr="00591150">
        <w:rPr>
          <w:noProof w:val="0"/>
          <w:lang w:eastAsia="ru-RU"/>
        </w:rPr>
        <w:t xml:space="preserve">Anexa nr.1 </w:t>
      </w:r>
    </w:p>
    <w:p w:rsidR="00DE5462" w:rsidRPr="005D44CE" w:rsidRDefault="00DE5462"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E5462" w:rsidRPr="005D44CE" w:rsidRDefault="00DE5462" w:rsidP="003961E7">
      <w:pPr>
        <w:tabs>
          <w:tab w:val="left" w:pos="5103"/>
          <w:tab w:val="left" w:pos="10348"/>
        </w:tabs>
        <w:jc w:val="right"/>
        <w:rPr>
          <w:noProof w:val="0"/>
          <w:lang w:eastAsia="ru-RU"/>
        </w:rPr>
      </w:pPr>
    </w:p>
    <w:p w:rsidR="00DE5462" w:rsidRPr="005D44CE" w:rsidRDefault="00DE5462"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bookmarkStart w:id="0" w:name="_GoBack"/>
      <w:bookmarkEnd w:id="0"/>
      <w:r>
        <w:rPr>
          <w:noProof w:val="0"/>
          <w:lang w:eastAsia="ru-RU"/>
        </w:rPr>
        <w:t>15.09.</w:t>
      </w:r>
      <w:r w:rsidRPr="005D44CE">
        <w:rPr>
          <w:noProof w:val="0"/>
          <w:lang w:eastAsia="ru-RU"/>
        </w:rPr>
        <w:t>202</w:t>
      </w:r>
      <w:r>
        <w:rPr>
          <w:noProof w:val="0"/>
          <w:lang w:eastAsia="ru-RU"/>
        </w:rPr>
        <w:t>1</w:t>
      </w:r>
    </w:p>
    <w:p w:rsidR="00DE5462" w:rsidRPr="005D44CE" w:rsidRDefault="00DE5462" w:rsidP="003961E7">
      <w:pPr>
        <w:tabs>
          <w:tab w:val="left" w:pos="5103"/>
          <w:tab w:val="left" w:pos="10348"/>
        </w:tabs>
        <w:jc w:val="center"/>
        <w:rPr>
          <w:noProof w:val="0"/>
          <w:lang w:eastAsia="ru-RU"/>
        </w:rPr>
      </w:pPr>
    </w:p>
    <w:p w:rsidR="00DE5462" w:rsidRPr="002429ED" w:rsidRDefault="00DE5462" w:rsidP="003961E7">
      <w:pPr>
        <w:tabs>
          <w:tab w:val="left" w:pos="5103"/>
          <w:tab w:val="left" w:pos="10348"/>
        </w:tabs>
        <w:jc w:val="center"/>
        <w:rPr>
          <w:b/>
          <w:noProof w:val="0"/>
          <w:lang w:eastAsia="ru-RU"/>
        </w:rPr>
      </w:pPr>
      <w:r w:rsidRPr="00A973C8">
        <w:rPr>
          <w:b/>
          <w:noProof w:val="0"/>
          <w:lang w:eastAsia="ru-RU"/>
        </w:rPr>
        <w:t>DOCUMENTAŢIA STANDARD</w:t>
      </w:r>
    </w:p>
    <w:p w:rsidR="00DE5462" w:rsidRDefault="00DE5462"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E5462" w:rsidRDefault="00DE5462" w:rsidP="00196AB4">
      <w:pPr>
        <w:rPr>
          <w:b/>
          <w:noProof w:val="0"/>
          <w:lang w:eastAsia="ru-RU"/>
        </w:rPr>
      </w:pPr>
    </w:p>
    <w:p w:rsidR="00DE5462" w:rsidRPr="0013795E" w:rsidRDefault="00DE5462" w:rsidP="00196AB4"/>
    <w:p w:rsidR="00DE5462" w:rsidRPr="003961E7" w:rsidRDefault="00DE5462"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1"/>
      <w:bookmarkEnd w:id="2"/>
    </w:p>
    <w:p w:rsidR="00DE5462" w:rsidRDefault="00DE5462" w:rsidP="0007146B">
      <w:pPr>
        <w:pStyle w:val="Heading2"/>
        <w:keepNext w:val="0"/>
        <w:keepLines w:val="0"/>
        <w:tabs>
          <w:tab w:val="left" w:pos="37"/>
        </w:tabs>
        <w:spacing w:before="0"/>
        <w:jc w:val="center"/>
        <w:rPr>
          <w:rFonts w:ascii="Times New Roman" w:hAnsi="Times New Roman"/>
          <w:bCs w:val="0"/>
          <w:color w:val="auto"/>
        </w:rPr>
      </w:pPr>
    </w:p>
    <w:p w:rsidR="00DE5462" w:rsidRDefault="00DE5462"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DE5462" w:rsidRPr="00E34AA6" w:rsidRDefault="00DE5462" w:rsidP="00B10024"/>
    <w:p w:rsidR="00DE5462" w:rsidRPr="00260B38" w:rsidRDefault="00DE5462" w:rsidP="00B10024">
      <w:pPr>
        <w:jc w:val="center"/>
      </w:pPr>
      <w:r w:rsidRPr="00B10024">
        <w:rPr>
          <w:b/>
          <w:bCs/>
        </w:rPr>
        <w:t>Dispoziții generale</w:t>
      </w:r>
    </w:p>
    <w:p w:rsidR="00DE5462" w:rsidRPr="00B927F6" w:rsidRDefault="00DE5462" w:rsidP="009F1E2C">
      <w:pPr>
        <w:pStyle w:val="Heading2"/>
        <w:keepNext w:val="0"/>
        <w:keepLines w:val="0"/>
        <w:tabs>
          <w:tab w:val="left" w:pos="-284"/>
        </w:tabs>
        <w:spacing w:before="0"/>
        <w:ind w:left="-284" w:firstLine="284"/>
        <w:jc w:val="center"/>
        <w:rPr>
          <w:rFonts w:ascii="Times New Roman" w:hAnsi="Times New Roman"/>
          <w:bCs w:val="0"/>
          <w:color w:val="auto"/>
        </w:rPr>
      </w:pPr>
    </w:p>
    <w:p w:rsidR="00DE5462" w:rsidRPr="00554651" w:rsidRDefault="00DE5462"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rsidR="00DE5462" w:rsidRPr="00D61E58" w:rsidRDefault="00DE5462" w:rsidP="00EB31E1">
      <w:pPr>
        <w:pStyle w:val="ListParagraph"/>
        <w:numPr>
          <w:ilvl w:val="0"/>
          <w:numId w:val="7"/>
        </w:numPr>
        <w:tabs>
          <w:tab w:val="clear" w:pos="1134"/>
          <w:tab w:val="left" w:pos="-284"/>
          <w:tab w:val="left" w:pos="196"/>
          <w:tab w:val="left" w:pos="567"/>
        </w:tabs>
        <w:spacing w:after="120"/>
        <w:ind w:left="-284" w:firstLine="284"/>
        <w:rPr>
          <w:color w:val="000000"/>
          <w:lang w:val="pt-BR"/>
        </w:rPr>
      </w:pPr>
      <w:r w:rsidRPr="00E30DD8">
        <w:rPr>
          <w:lang w:val="it-IT"/>
        </w:rPr>
        <w:t xml:space="preserve"> </w:t>
      </w:r>
      <w:bookmarkStart w:id="4" w:name="_Hlk68783876"/>
      <w:r w:rsidRPr="00D61E58">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61E58">
        <w:rPr>
          <w:color w:val="000000"/>
          <w:lang w:val="pt-BR"/>
        </w:rPr>
        <w:t xml:space="preserve">după cum urmează: </w:t>
      </w:r>
    </w:p>
    <w:p w:rsidR="00DE5462" w:rsidRPr="00EB31E1" w:rsidRDefault="00DE5462" w:rsidP="00EB31E1">
      <w:pPr>
        <w:tabs>
          <w:tab w:val="left" w:pos="-284"/>
          <w:tab w:val="left" w:pos="196"/>
          <w:tab w:val="left" w:pos="567"/>
        </w:tabs>
        <w:jc w:val="both"/>
        <w:rPr>
          <w:color w:val="000000"/>
        </w:rPr>
      </w:pPr>
      <w:r>
        <w:rPr>
          <w:color w:val="000000"/>
          <w:lang w:val="pt-BR"/>
        </w:rPr>
        <w:t>1</w:t>
      </w:r>
      <w:r w:rsidRPr="00EB31E1">
        <w:rPr>
          <w:color w:val="000000"/>
        </w:rPr>
        <w:t>)</w:t>
      </w:r>
      <w:r>
        <w:rPr>
          <w:color w:val="000000"/>
        </w:rPr>
        <w:t xml:space="preserve"> </w:t>
      </w:r>
      <w:r w:rsidRPr="00EB31E1">
        <w:rPr>
          <w:color w:val="000000"/>
        </w:rPr>
        <w:t>Anunț de participare, inclusiv pentru procedurile de preselecție/procedurile negociate (anexa nr. 2);</w:t>
      </w:r>
    </w:p>
    <w:p w:rsidR="00DE5462" w:rsidRPr="00EB31E1" w:rsidRDefault="00DE5462" w:rsidP="00EB31E1">
      <w:pPr>
        <w:tabs>
          <w:tab w:val="left" w:pos="-284"/>
          <w:tab w:val="left" w:pos="196"/>
          <w:tab w:val="left" w:pos="567"/>
        </w:tabs>
        <w:jc w:val="both"/>
        <w:rPr>
          <w:color w:val="000000"/>
        </w:rPr>
      </w:pPr>
      <w:r>
        <w:rPr>
          <w:color w:val="000000"/>
        </w:rPr>
        <w:t>2</w:t>
      </w:r>
      <w:r w:rsidRPr="00EB31E1">
        <w:rPr>
          <w:color w:val="000000"/>
        </w:rPr>
        <w:t>)</w:t>
      </w:r>
      <w:r>
        <w:rPr>
          <w:color w:val="000000"/>
        </w:rPr>
        <w:t xml:space="preserve"> </w:t>
      </w:r>
      <w:r w:rsidRPr="00EB31E1">
        <w:rPr>
          <w:color w:val="000000"/>
        </w:rPr>
        <w:t>Cerere de participare (anexa nr. 7);</w:t>
      </w:r>
    </w:p>
    <w:p w:rsidR="00DE5462" w:rsidRPr="00EB31E1" w:rsidRDefault="00DE5462" w:rsidP="00EB31E1">
      <w:pPr>
        <w:tabs>
          <w:tab w:val="left" w:pos="-284"/>
          <w:tab w:val="left" w:pos="196"/>
          <w:tab w:val="left" w:pos="567"/>
        </w:tabs>
        <w:jc w:val="both"/>
        <w:rPr>
          <w:color w:val="000000"/>
        </w:rPr>
      </w:pPr>
      <w:r>
        <w:rPr>
          <w:color w:val="000000"/>
        </w:rPr>
        <w:t>3</w:t>
      </w:r>
      <w:r w:rsidRPr="00EB31E1">
        <w:rPr>
          <w:color w:val="000000"/>
        </w:rPr>
        <w:t>)</w:t>
      </w:r>
      <w:r>
        <w:rPr>
          <w:color w:val="000000"/>
        </w:rPr>
        <w:t xml:space="preserve"> </w:t>
      </w:r>
      <w:r w:rsidRPr="00EB31E1">
        <w:rPr>
          <w:color w:val="000000"/>
        </w:rPr>
        <w:t>Declaraţie privind valabilitatea ofertei (anexa nr. 8);</w:t>
      </w:r>
    </w:p>
    <w:p w:rsidR="00DE5462" w:rsidRPr="00EB31E1" w:rsidRDefault="00DE5462" w:rsidP="00EB31E1">
      <w:pPr>
        <w:tabs>
          <w:tab w:val="left" w:pos="-284"/>
          <w:tab w:val="left" w:pos="196"/>
          <w:tab w:val="left" w:pos="567"/>
        </w:tabs>
        <w:jc w:val="both"/>
        <w:rPr>
          <w:color w:val="000000"/>
        </w:rPr>
      </w:pPr>
      <w:r>
        <w:rPr>
          <w:color w:val="000000"/>
        </w:rPr>
        <w:t>4</w:t>
      </w:r>
      <w:r w:rsidRPr="00EB31E1">
        <w:rPr>
          <w:color w:val="000000"/>
        </w:rPr>
        <w:t>)</w:t>
      </w:r>
      <w:r>
        <w:rPr>
          <w:color w:val="000000"/>
        </w:rPr>
        <w:t xml:space="preserve"> </w:t>
      </w:r>
      <w:r w:rsidRPr="00EB31E1">
        <w:rPr>
          <w:color w:val="000000"/>
        </w:rPr>
        <w:t>Scrisoare  de  garanţie  bancară (anexa nr. 9);</w:t>
      </w:r>
    </w:p>
    <w:p w:rsidR="00DE5462" w:rsidRPr="00EB31E1" w:rsidRDefault="00DE5462" w:rsidP="00EB31E1">
      <w:pPr>
        <w:tabs>
          <w:tab w:val="left" w:pos="-284"/>
          <w:tab w:val="left" w:pos="196"/>
          <w:tab w:val="left" w:pos="567"/>
        </w:tabs>
        <w:jc w:val="both"/>
        <w:rPr>
          <w:color w:val="000000"/>
        </w:rPr>
      </w:pPr>
      <w:r>
        <w:rPr>
          <w:color w:val="000000"/>
        </w:rPr>
        <w:t>5</w:t>
      </w:r>
      <w:r w:rsidRPr="00EB31E1">
        <w:rPr>
          <w:color w:val="000000"/>
        </w:rPr>
        <w:t>)</w:t>
      </w:r>
      <w:r>
        <w:rPr>
          <w:color w:val="000000"/>
        </w:rPr>
        <w:t xml:space="preserve"> G</w:t>
      </w:r>
      <w:r w:rsidRPr="006A075A">
        <w:rPr>
          <w:color w:val="000000"/>
        </w:rPr>
        <w:t xml:space="preserve">aranţia de bună execuţie </w:t>
      </w:r>
      <w:r w:rsidRPr="00EB31E1">
        <w:rPr>
          <w:color w:val="000000"/>
        </w:rPr>
        <w:t>(anexa nr. 10.);</w:t>
      </w:r>
    </w:p>
    <w:p w:rsidR="00DE5462" w:rsidRPr="00EB31E1" w:rsidRDefault="00DE5462" w:rsidP="00EB31E1">
      <w:pPr>
        <w:tabs>
          <w:tab w:val="left" w:pos="-284"/>
          <w:tab w:val="left" w:pos="196"/>
          <w:tab w:val="left" w:pos="567"/>
        </w:tabs>
        <w:jc w:val="both"/>
        <w:rPr>
          <w:color w:val="000000"/>
        </w:rPr>
      </w:pPr>
      <w:r>
        <w:rPr>
          <w:color w:val="000000"/>
        </w:rPr>
        <w:t>6</w:t>
      </w:r>
      <w:r w:rsidRPr="00EB31E1">
        <w:rPr>
          <w:color w:val="000000"/>
        </w:rPr>
        <w:t>)</w:t>
      </w:r>
      <w:r>
        <w:rPr>
          <w:color w:val="000000"/>
        </w:rPr>
        <w:t xml:space="preserve"> </w:t>
      </w:r>
      <w:r w:rsidRPr="00AD061A">
        <w:rPr>
          <w:color w:val="000000"/>
        </w:rPr>
        <w:t>Informaţii privind asocierea</w:t>
      </w:r>
      <w:r w:rsidRPr="00EB31E1">
        <w:rPr>
          <w:color w:val="000000"/>
        </w:rPr>
        <w:t xml:space="preserve"> (anexa nr. 11);</w:t>
      </w:r>
    </w:p>
    <w:p w:rsidR="00DE5462" w:rsidRPr="00EB31E1" w:rsidRDefault="00DE5462" w:rsidP="00EB31E1">
      <w:pPr>
        <w:tabs>
          <w:tab w:val="left" w:pos="-284"/>
          <w:tab w:val="left" w:pos="196"/>
          <w:tab w:val="left" w:pos="567"/>
        </w:tabs>
        <w:jc w:val="both"/>
        <w:rPr>
          <w:color w:val="000000"/>
        </w:rPr>
      </w:pPr>
      <w:r>
        <w:rPr>
          <w:color w:val="000000"/>
        </w:rPr>
        <w:t>7</w:t>
      </w:r>
      <w:r w:rsidRPr="00EB31E1">
        <w:rPr>
          <w:color w:val="000000"/>
        </w:rPr>
        <w:t>)</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DE5462" w:rsidRPr="00EB31E1" w:rsidRDefault="00DE5462" w:rsidP="00EB31E1">
      <w:pPr>
        <w:tabs>
          <w:tab w:val="left" w:pos="-284"/>
          <w:tab w:val="left" w:pos="196"/>
          <w:tab w:val="left" w:pos="567"/>
        </w:tabs>
        <w:jc w:val="both"/>
        <w:rPr>
          <w:color w:val="000000"/>
        </w:rPr>
      </w:pPr>
      <w:r>
        <w:rPr>
          <w:color w:val="000000"/>
        </w:rPr>
        <w:t>8</w:t>
      </w:r>
      <w:r w:rsidRPr="00EB31E1">
        <w:rPr>
          <w:color w:val="000000"/>
        </w:rPr>
        <w:t>)</w:t>
      </w:r>
      <w:r>
        <w:rPr>
          <w:color w:val="000000"/>
        </w:rPr>
        <w:t xml:space="preserve"> C</w:t>
      </w:r>
      <w:r w:rsidRPr="00AD061A">
        <w:rPr>
          <w:color w:val="000000"/>
        </w:rPr>
        <w:t xml:space="preserve">aiet de sarcini </w:t>
      </w:r>
      <w:r w:rsidRPr="00EB31E1">
        <w:rPr>
          <w:color w:val="000000"/>
        </w:rPr>
        <w:t>(anexa nr. 21);</w:t>
      </w:r>
    </w:p>
    <w:p w:rsidR="00DE5462" w:rsidRPr="00EB31E1" w:rsidRDefault="00DE5462" w:rsidP="00EB31E1">
      <w:pPr>
        <w:tabs>
          <w:tab w:val="left" w:pos="-284"/>
          <w:tab w:val="left" w:pos="196"/>
          <w:tab w:val="left" w:pos="567"/>
        </w:tabs>
        <w:jc w:val="both"/>
        <w:rPr>
          <w:color w:val="000000"/>
        </w:rPr>
      </w:pPr>
      <w:r>
        <w:rPr>
          <w:color w:val="000000"/>
        </w:rPr>
        <w:t>9</w:t>
      </w:r>
      <w:r w:rsidRPr="00EB31E1">
        <w:rPr>
          <w:color w:val="000000"/>
        </w:rPr>
        <w:t>)</w:t>
      </w:r>
      <w:r>
        <w:rPr>
          <w:color w:val="000000"/>
        </w:rPr>
        <w:t xml:space="preserve"> </w:t>
      </w:r>
      <w:r w:rsidRPr="00AD061A">
        <w:rPr>
          <w:color w:val="000000"/>
        </w:rPr>
        <w:t xml:space="preserve">Specificaţii tehnice </w:t>
      </w:r>
      <w:r w:rsidRPr="00EB31E1">
        <w:rPr>
          <w:color w:val="000000"/>
        </w:rPr>
        <w:t>(anexa nr. 22);</w:t>
      </w:r>
    </w:p>
    <w:p w:rsidR="00DE5462" w:rsidRPr="00EB31E1" w:rsidRDefault="00DE5462" w:rsidP="00EB31E1">
      <w:pPr>
        <w:tabs>
          <w:tab w:val="left" w:pos="-284"/>
          <w:tab w:val="left" w:pos="196"/>
          <w:tab w:val="left" w:pos="567"/>
        </w:tabs>
        <w:jc w:val="both"/>
        <w:rPr>
          <w:color w:val="000000"/>
        </w:rPr>
      </w:pPr>
      <w:r>
        <w:rPr>
          <w:color w:val="000000"/>
        </w:rPr>
        <w:t>10</w:t>
      </w:r>
      <w:r w:rsidRPr="00EB31E1">
        <w:rPr>
          <w:color w:val="000000"/>
        </w:rPr>
        <w:t>)</w:t>
      </w:r>
      <w:r>
        <w:rPr>
          <w:color w:val="000000"/>
        </w:rPr>
        <w:t xml:space="preserve"> </w:t>
      </w:r>
      <w:r w:rsidRPr="00AD061A">
        <w:rPr>
          <w:color w:val="000000"/>
        </w:rPr>
        <w:t xml:space="preserve">Specificaţii de preț </w:t>
      </w:r>
      <w:r w:rsidRPr="00EB31E1">
        <w:rPr>
          <w:color w:val="000000"/>
        </w:rPr>
        <w:t>(anexa nr. 23);</w:t>
      </w:r>
    </w:p>
    <w:p w:rsidR="00DE5462" w:rsidRPr="00EB31E1" w:rsidRDefault="00DE5462" w:rsidP="00EB31E1">
      <w:pPr>
        <w:tabs>
          <w:tab w:val="left" w:pos="-284"/>
          <w:tab w:val="left" w:pos="196"/>
          <w:tab w:val="left" w:pos="567"/>
        </w:tabs>
        <w:jc w:val="both"/>
        <w:rPr>
          <w:color w:val="000000"/>
        </w:rPr>
      </w:pPr>
      <w:r>
        <w:rPr>
          <w:color w:val="000000"/>
        </w:rPr>
        <w:t>11</w:t>
      </w:r>
      <w:r w:rsidRPr="00EB31E1">
        <w:rPr>
          <w:color w:val="000000"/>
        </w:rPr>
        <w:t>)</w:t>
      </w:r>
      <w:r>
        <w:rPr>
          <w:color w:val="000000"/>
        </w:rPr>
        <w:t xml:space="preserve"> C</w:t>
      </w:r>
      <w:r w:rsidRPr="00571EC0">
        <w:rPr>
          <w:color w:val="000000"/>
        </w:rPr>
        <w:t xml:space="preserve">ontract – model </w:t>
      </w:r>
      <w:r w:rsidRPr="00EB31E1">
        <w:rPr>
          <w:color w:val="000000"/>
        </w:rPr>
        <w:t>(anexa nr. 24);</w:t>
      </w:r>
    </w:p>
    <w:p w:rsidR="00DE5462" w:rsidRPr="00EB31E1" w:rsidRDefault="00DE5462" w:rsidP="00EB31E1">
      <w:pPr>
        <w:tabs>
          <w:tab w:val="left" w:pos="-284"/>
          <w:tab w:val="left" w:pos="196"/>
          <w:tab w:val="left" w:pos="567"/>
        </w:tabs>
        <w:jc w:val="both"/>
        <w:rPr>
          <w:color w:val="000000"/>
        </w:rPr>
      </w:pPr>
      <w:r>
        <w:rPr>
          <w:color w:val="000000"/>
        </w:rPr>
        <w:t>12</w:t>
      </w:r>
      <w:r w:rsidRPr="00EB31E1">
        <w:rPr>
          <w:color w:val="000000"/>
        </w:rPr>
        <w:t>)</w:t>
      </w:r>
      <w:r>
        <w:rPr>
          <w:color w:val="000000"/>
        </w:rPr>
        <w:t xml:space="preserve"> </w:t>
      </w:r>
      <w:r w:rsidRPr="00571EC0">
        <w:rPr>
          <w:color w:val="000000"/>
        </w:rPr>
        <w:t xml:space="preserve">Acord adițional </w:t>
      </w:r>
      <w:r>
        <w:rPr>
          <w:color w:val="000000"/>
        </w:rPr>
        <w:t>(anexa nr. 25).</w:t>
      </w:r>
    </w:p>
    <w:p w:rsidR="00DE5462" w:rsidRPr="00B20D14" w:rsidRDefault="00DE5462" w:rsidP="00B17B3E">
      <w:pPr>
        <w:tabs>
          <w:tab w:val="left" w:pos="-284"/>
          <w:tab w:val="left" w:pos="196"/>
          <w:tab w:val="left" w:pos="567"/>
        </w:tabs>
        <w:jc w:val="both"/>
        <w:rPr>
          <w:color w:val="000000"/>
        </w:rPr>
      </w:pPr>
    </w:p>
    <w:bookmarkEnd w:id="4"/>
    <w:p w:rsidR="00DE5462" w:rsidRPr="00E36039" w:rsidRDefault="00DE5462"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E5462" w:rsidRPr="00962B31" w:rsidRDefault="00DE546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E5462" w:rsidRPr="00E36039" w:rsidRDefault="00DE546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D61E58">
        <w:rPr>
          <w:lang w:val="pt-BR"/>
        </w:rPr>
        <w:t>Legii nr. 131/2015 privind achizițiile publice.</w:t>
      </w:r>
    </w:p>
    <w:p w:rsidR="00DE5462" w:rsidRPr="009F1E2C" w:rsidRDefault="00DE5462"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D61E58">
        <w:rPr>
          <w:lang w:val="pt-BR"/>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rsidR="00DE5462" w:rsidRDefault="00DE546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E5462" w:rsidRPr="009F1E2C" w:rsidRDefault="00DE5462"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E5462" w:rsidRPr="009F1E2C" w:rsidRDefault="00DE546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E5462" w:rsidRPr="009F1E2C" w:rsidRDefault="00DE546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D61E58">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D61E58">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E5462" w:rsidRPr="009F1E2C" w:rsidRDefault="00DE546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rsidR="00DE5462" w:rsidRPr="00E36039" w:rsidRDefault="00DE5462"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D61E58">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DE5462" w:rsidRPr="009F1E2C" w:rsidRDefault="00DE5462"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rsidR="00DE5462" w:rsidRPr="009F1E2C" w:rsidRDefault="00DE546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rsidR="00DE5462" w:rsidRPr="0013462B" w:rsidRDefault="00DE546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5" w:name="_Toc392179966"/>
      <w:bookmarkStart w:id="16" w:name="_Toc392180137"/>
      <w:bookmarkStart w:id="17" w:name="_Toc449539027"/>
      <w:bookmarkEnd w:id="12"/>
      <w:bookmarkEnd w:id="13"/>
      <w:bookmarkEnd w:id="14"/>
    </w:p>
    <w:p w:rsidR="00DE5462" w:rsidRPr="0013462B" w:rsidRDefault="00DE546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DE5462" w:rsidRPr="0013462B" w:rsidRDefault="00DE546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DE5462" w:rsidRPr="0013462B" w:rsidRDefault="00DE546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DE5462" w:rsidRDefault="00DE546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4"/>
      <w:bookmarkEnd w:id="25"/>
      <w:bookmarkEnd w:id="26"/>
    </w:p>
    <w:p w:rsidR="00DE5462" w:rsidRDefault="00DE5462" w:rsidP="00A13E08">
      <w:pPr>
        <w:tabs>
          <w:tab w:val="left" w:pos="-284"/>
          <w:tab w:val="left" w:pos="142"/>
          <w:tab w:val="left" w:pos="426"/>
        </w:tabs>
        <w:spacing w:after="120"/>
        <w:rPr>
          <w:color w:val="000000"/>
          <w:lang w:val="it-IT"/>
        </w:rPr>
      </w:pPr>
    </w:p>
    <w:p w:rsidR="00DE5462" w:rsidRPr="00E36039" w:rsidRDefault="00DE5462" w:rsidP="00E36039">
      <w:pPr>
        <w:tabs>
          <w:tab w:val="left" w:pos="-284"/>
          <w:tab w:val="left" w:pos="142"/>
          <w:tab w:val="left" w:pos="426"/>
        </w:tabs>
        <w:spacing w:after="120"/>
        <w:rPr>
          <w:color w:val="000000"/>
          <w:lang w:val="it-IT"/>
        </w:rPr>
      </w:pPr>
    </w:p>
    <w:p w:rsidR="00DE5462" w:rsidRDefault="00DE5462"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DE5462" w:rsidRPr="00E36039" w:rsidRDefault="00DE5462" w:rsidP="00E36039"/>
    <w:p w:rsidR="00DE5462" w:rsidRDefault="00DE5462"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E5462" w:rsidRPr="0013462B" w:rsidRDefault="00DE5462"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DE5462" w:rsidRPr="009F1E2C" w:rsidRDefault="00DE5462"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rsidR="00DE5462" w:rsidRPr="009F1E2C" w:rsidRDefault="00DE5462"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E5462" w:rsidRPr="00962B31" w:rsidRDefault="00DE5462"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D61E58">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E5462" w:rsidRPr="009F1E2C" w:rsidRDefault="00DE5462" w:rsidP="009F1E2C">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E5462" w:rsidRPr="009F1E2C" w:rsidRDefault="00DE5462"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E5462" w:rsidRPr="00D61E58" w:rsidRDefault="00DE5462"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D61E58">
        <w:rPr>
          <w:lang w:val="pt-BR"/>
        </w:rPr>
        <w:t xml:space="preserve"> </w:t>
      </w:r>
      <w:r w:rsidRPr="00C61BD1">
        <w:rPr>
          <w:color w:val="000000"/>
          <w:lang w:val="it-IT"/>
        </w:rPr>
        <w:t>Prezentarea oricărui alt formular DUAE</w:t>
      </w:r>
      <w:r w:rsidRPr="00D61E58">
        <w:rPr>
          <w:color w:val="000000"/>
          <w:lang w:val="pt-BR"/>
        </w:rPr>
        <w:t>, este temei de descalificare de la procedura de achiziție publică.</w:t>
      </w:r>
    </w:p>
    <w:p w:rsidR="00DE5462" w:rsidRPr="009F1E2C" w:rsidRDefault="00DE5462"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5462" w:rsidRPr="009F1E2C" w:rsidRDefault="00DE5462"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E5462" w:rsidRPr="0013462B" w:rsidRDefault="00DE5462"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DE5462" w:rsidRPr="009F1E2C" w:rsidRDefault="00DE5462" w:rsidP="00A54239">
      <w:pPr>
        <w:spacing w:after="120"/>
        <w:ind w:left="142"/>
        <w:rPr>
          <w:lang w:val="it-IT"/>
        </w:rPr>
      </w:pPr>
      <w:r w:rsidRPr="009F1E2C">
        <w:rPr>
          <w:lang w:val="it-IT"/>
        </w:rPr>
        <w:t>2) capacitatea de exercitare a activității profesionale;</w:t>
      </w:r>
    </w:p>
    <w:p w:rsidR="00DE5462" w:rsidRPr="009F1E2C" w:rsidRDefault="00DE5462"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DE5462" w:rsidRPr="009F1E2C" w:rsidRDefault="00DE5462"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DE5462" w:rsidRPr="009F1E2C" w:rsidRDefault="00DE5462"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DE5462" w:rsidRPr="009F1E2C" w:rsidRDefault="00DE5462"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DE5462" w:rsidRPr="00D21F85" w:rsidRDefault="00DE5462">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E5462" w:rsidRPr="009F1E2C" w:rsidRDefault="00DE5462"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5462" w:rsidRPr="009F1E2C" w:rsidRDefault="00DE546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D61E58">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E5462" w:rsidRPr="005B10F8" w:rsidRDefault="00DE546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E5462" w:rsidRPr="009F1E2C" w:rsidRDefault="00DE546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E5462" w:rsidRPr="009F1E2C" w:rsidRDefault="00DE546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5462" w:rsidRPr="009F1E2C" w:rsidRDefault="00DE5462"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5462" w:rsidRPr="009F1E2C" w:rsidRDefault="00DE5462"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E5462" w:rsidRPr="009F1E2C" w:rsidRDefault="00DE5462"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rsidR="00DE5462" w:rsidRPr="00BC3851" w:rsidRDefault="00DE546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rsidR="00DE5462" w:rsidRDefault="00DE5462"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D61E58">
        <w:rPr>
          <w:lang w:val="pt-BR"/>
        </w:rPr>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E5462" w:rsidRPr="009F1E2C" w:rsidRDefault="00DE5462" w:rsidP="00A54239">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E5462" w:rsidRPr="009F1E2C" w:rsidRDefault="00DE5462"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E5462" w:rsidRPr="009F1E2C" w:rsidRDefault="00DE5462"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DE5462" w:rsidRPr="00A54239" w:rsidRDefault="00DE546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D61E58">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E5462" w:rsidRDefault="00DE5462"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rsidR="00DE5462" w:rsidRPr="009F1E2C" w:rsidRDefault="00DE5462" w:rsidP="00A54239">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E5462" w:rsidRPr="009F1E2C" w:rsidRDefault="00DE5462" w:rsidP="00A54239">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E5462" w:rsidRPr="009F1E2C" w:rsidRDefault="00DE5462" w:rsidP="00A54239">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E5462" w:rsidRPr="004B42BC" w:rsidRDefault="00DE5462" w:rsidP="004B42BC">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E5462" w:rsidRPr="003931BB" w:rsidRDefault="00DE5462"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E5462" w:rsidRDefault="00DE5462"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E5462" w:rsidRDefault="00DE5462"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E5462" w:rsidRPr="003931BB" w:rsidRDefault="00DE5462"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E5462" w:rsidRPr="00A47CAE" w:rsidRDefault="00DE5462" w:rsidP="00A47CAE">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E5462" w:rsidRPr="00A96FA9" w:rsidRDefault="00DE5462"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5462" w:rsidRPr="005568B3" w:rsidRDefault="00DE5462"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5462" w:rsidRPr="009F1E2C" w:rsidRDefault="00DE5462"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DE5462" w:rsidRPr="009F1E2C" w:rsidRDefault="00DE5462"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E5462" w:rsidRPr="009F1E2C" w:rsidRDefault="00DE546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E5462" w:rsidRPr="009F1E2C" w:rsidRDefault="00DE546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E5462" w:rsidRPr="009F1E2C" w:rsidRDefault="00DE5462"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5462" w:rsidRDefault="00DE5462"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E5462" w:rsidRDefault="00DE5462"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E5462" w:rsidRDefault="00DE5462"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E5462" w:rsidRPr="000F1DBF" w:rsidRDefault="00DE5462"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E5462" w:rsidRPr="000F1DBF" w:rsidRDefault="00DE5462"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E5462" w:rsidRPr="00AE3CA7" w:rsidRDefault="00DE5462"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E5462" w:rsidRDefault="00DE5462"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E5462" w:rsidRDefault="00DE5462"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E5462" w:rsidRPr="00D61E58" w:rsidRDefault="00DE5462" w:rsidP="00AE3CA7">
      <w:pPr>
        <w:tabs>
          <w:tab w:val="left" w:pos="-284"/>
          <w:tab w:val="left" w:pos="142"/>
          <w:tab w:val="left" w:pos="426"/>
          <w:tab w:val="left" w:pos="567"/>
          <w:tab w:val="left" w:pos="709"/>
        </w:tabs>
        <w:ind w:left="-284" w:firstLine="284"/>
        <w:jc w:val="both"/>
        <w:rPr>
          <w:lang w:val="pt-BR"/>
        </w:rPr>
      </w:pPr>
      <w:r w:rsidRPr="00D61E58">
        <w:rPr>
          <w:lang w:val="pt-BR"/>
        </w:rPr>
        <w:t xml:space="preserve">8) </w:t>
      </w:r>
      <w:r>
        <w:t xml:space="preserve">Utilizarea </w:t>
      </w:r>
      <w:r w:rsidRPr="00D61E58">
        <w:rPr>
          <w:lang w:val="pt-BR"/>
        </w:rPr>
        <w:t>sistemelor și schemelor de management de mediu (de exemplu EMAS, ISO 14001);</w:t>
      </w:r>
    </w:p>
    <w:p w:rsidR="00DE5462" w:rsidRDefault="00DE5462"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E5462" w:rsidRPr="00D61E58" w:rsidRDefault="00DE5462" w:rsidP="000F1DBF">
      <w:pPr>
        <w:tabs>
          <w:tab w:val="left" w:pos="-284"/>
          <w:tab w:val="left" w:pos="142"/>
          <w:tab w:val="left" w:pos="426"/>
          <w:tab w:val="left" w:pos="567"/>
          <w:tab w:val="left" w:pos="709"/>
        </w:tabs>
        <w:ind w:left="-284" w:firstLine="284"/>
        <w:jc w:val="both"/>
        <w:rPr>
          <w:lang w:val="pt-BR"/>
        </w:rPr>
      </w:pPr>
      <w:r w:rsidRPr="00D61E58">
        <w:rPr>
          <w:lang w:val="pt-BR"/>
        </w:rPr>
        <w:t>10) Reciclarea sau reutilizarea ambalajelor care însoțesc produsele;</w:t>
      </w:r>
    </w:p>
    <w:p w:rsidR="00DE5462" w:rsidRPr="00601A5E" w:rsidRDefault="00DE5462"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E5462" w:rsidRPr="00601A5E" w:rsidRDefault="00DE5462"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E5462" w:rsidRPr="00601A5E" w:rsidRDefault="00DE5462"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E5462" w:rsidRPr="00601A5E" w:rsidRDefault="00DE5462" w:rsidP="008B13D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E5462" w:rsidRPr="00601A5E" w:rsidRDefault="00DE5462"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E5462" w:rsidRPr="00601A5E" w:rsidRDefault="00DE5462"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E5462" w:rsidRPr="00601A5E" w:rsidRDefault="00DE5462"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E5462" w:rsidRPr="00601A5E" w:rsidRDefault="00DE5462"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E5462" w:rsidRPr="00601A5E" w:rsidRDefault="00DE5462"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E5462" w:rsidRPr="00601A5E" w:rsidRDefault="00DE5462"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E5462" w:rsidRDefault="00DE5462"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E5462" w:rsidRDefault="00DE5462" w:rsidP="00A54239">
      <w:pPr>
        <w:tabs>
          <w:tab w:val="left" w:pos="-284"/>
          <w:tab w:val="left" w:pos="142"/>
          <w:tab w:val="left" w:pos="426"/>
          <w:tab w:val="left" w:pos="567"/>
          <w:tab w:val="left" w:pos="709"/>
        </w:tabs>
        <w:ind w:left="-284" w:firstLine="284"/>
        <w:jc w:val="both"/>
        <w:rPr>
          <w:lang w:val="it-IT"/>
        </w:rPr>
      </w:pPr>
    </w:p>
    <w:bookmarkEnd w:id="34"/>
    <w:bookmarkEnd w:id="35"/>
    <w:p w:rsidR="00DE5462" w:rsidRPr="009F1E2C" w:rsidRDefault="00DE5462"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E5462" w:rsidRPr="009F1E2C" w:rsidRDefault="00DE5462"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E5462" w:rsidRDefault="00DE5462"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E5462" w:rsidRPr="005568B3" w:rsidRDefault="00DE5462"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5462" w:rsidRPr="005568B3" w:rsidRDefault="00DE5462"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DE5462" w:rsidRPr="009F1E2C" w:rsidRDefault="00DE5462" w:rsidP="00377CE0">
      <w:pPr>
        <w:tabs>
          <w:tab w:val="left" w:pos="-284"/>
          <w:tab w:val="left" w:pos="426"/>
          <w:tab w:val="left" w:pos="1455"/>
        </w:tabs>
        <w:ind w:left="-284" w:firstLine="284"/>
      </w:pPr>
      <w:r>
        <w:tab/>
      </w:r>
    </w:p>
    <w:p w:rsidR="00DE5462" w:rsidRDefault="00DE5462"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6" w:name="_Toc392180151"/>
      <w:bookmarkStart w:id="37" w:name="_Toc449539041"/>
      <w:r w:rsidRPr="005A51E2">
        <w:rPr>
          <w:rFonts w:ascii="Times New Roman" w:hAnsi="Times New Roman"/>
          <w:bCs w:val="0"/>
          <w:color w:val="auto"/>
        </w:rPr>
        <w:t>Secţiunea a 3-a</w:t>
      </w:r>
    </w:p>
    <w:p w:rsidR="00DE5462" w:rsidRPr="00E36039" w:rsidRDefault="00DE5462" w:rsidP="00E36039"/>
    <w:bookmarkEnd w:id="36"/>
    <w:bookmarkEnd w:id="37"/>
    <w:p w:rsidR="00DE5462" w:rsidRDefault="00DE5462"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DE5462" w:rsidRDefault="00DE5462" w:rsidP="0013155C">
      <w:pPr>
        <w:rPr>
          <w:b/>
          <w:bCs/>
        </w:rPr>
      </w:pPr>
    </w:p>
    <w:p w:rsidR="00DE5462" w:rsidRDefault="00DE5462" w:rsidP="0013155C">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rsidR="00DE5462" w:rsidRPr="00096AB9" w:rsidRDefault="00DE5462"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D61E58">
        <w:rPr>
          <w:lang w:val="pt-BR"/>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E5462" w:rsidRPr="00962B31" w:rsidRDefault="00DE5462"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rsidR="00DE5462" w:rsidRPr="00962B31" w:rsidRDefault="00DE5462"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rsidR="00DE5462" w:rsidRPr="00962B31" w:rsidRDefault="00DE5462"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D61E58">
        <w:rPr>
          <w:lang w:val="pt-BR"/>
        </w:rPr>
        <w:t xml:space="preserve"> </w:t>
      </w:r>
      <w:r w:rsidRPr="00AB2648">
        <w:rPr>
          <w:bCs/>
          <w:iCs/>
          <w:lang w:val="it-IT"/>
        </w:rPr>
        <w:t>și actele normative secundare,</w:t>
      </w:r>
      <w:r>
        <w:rPr>
          <w:bCs/>
          <w:iCs/>
          <w:lang w:val="it-IT"/>
        </w:rPr>
        <w:t xml:space="preserve"> de exemplu:</w:t>
      </w:r>
      <w:r w:rsidRPr="00D61E58">
        <w:rPr>
          <w:lang w:val="pt-BR"/>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E5462" w:rsidRDefault="00DE5462"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E5462" w:rsidRPr="00F72CD4" w:rsidRDefault="00DE5462"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E5462" w:rsidRPr="00395A55" w:rsidRDefault="00DE5462" w:rsidP="00D26F05">
      <w:pPr>
        <w:pStyle w:val="ListParagraph"/>
        <w:numPr>
          <w:ilvl w:val="0"/>
          <w:numId w:val="25"/>
        </w:numPr>
        <w:tabs>
          <w:tab w:val="left" w:pos="709"/>
          <w:tab w:val="left" w:pos="993"/>
        </w:tabs>
        <w:spacing w:after="120"/>
        <w:rPr>
          <w:i/>
          <w:iCs/>
        </w:rPr>
      </w:pPr>
      <w:r w:rsidRPr="00D61E58">
        <w:rPr>
          <w:rFonts w:eastAsia="Times New Roman"/>
          <w:b/>
          <w:i/>
          <w:iCs/>
          <w:lang w:val="pt-BR"/>
        </w:rPr>
        <w:t xml:space="preserve"> </w:t>
      </w:r>
      <w:r w:rsidRPr="004F6D56">
        <w:rPr>
          <w:rFonts w:eastAsia="Times New Roman"/>
          <w:b/>
          <w:i/>
          <w:iCs/>
        </w:rPr>
        <w:t>produselor petroliere pentru alimentarea automobilelor</w:t>
      </w:r>
    </w:p>
    <w:p w:rsidR="00DE5462" w:rsidRPr="00C6792F" w:rsidRDefault="00DE5462"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E5462" w:rsidRPr="001247DC" w:rsidRDefault="00DE5462"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rsidR="00DE5462" w:rsidRPr="00593281" w:rsidRDefault="00DE5462" w:rsidP="00111BF3">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E5462" w:rsidRPr="00BA1E09" w:rsidRDefault="00DE5462"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E5462" w:rsidRPr="00D61E58" w:rsidRDefault="00DE5462" w:rsidP="00153578">
      <w:pPr>
        <w:pStyle w:val="ListParagraph"/>
        <w:numPr>
          <w:ilvl w:val="0"/>
          <w:numId w:val="23"/>
        </w:numPr>
        <w:tabs>
          <w:tab w:val="left" w:pos="851"/>
          <w:tab w:val="left" w:pos="993"/>
        </w:tabs>
        <w:spacing w:after="120"/>
        <w:rPr>
          <w:i/>
          <w:iCs/>
          <w:lang w:val="pt-BR"/>
        </w:rPr>
      </w:pPr>
      <w:r w:rsidRPr="00D61E58">
        <w:rPr>
          <w:rFonts w:eastAsia="Times New Roman"/>
          <w:b/>
          <w:i/>
          <w:iCs/>
          <w:lang w:val="pt-BR"/>
        </w:rPr>
        <w:t>a produselor petroliere pentru alimentarea automobilelor</w:t>
      </w:r>
    </w:p>
    <w:p w:rsidR="00DE5462" w:rsidRPr="00593281" w:rsidRDefault="00DE5462"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E5462" w:rsidRPr="00593281" w:rsidRDefault="00DE5462"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E5462" w:rsidRPr="00A40BB6" w:rsidRDefault="00DE5462" w:rsidP="00153578">
      <w:pPr>
        <w:jc w:val="both"/>
        <w:rPr>
          <w:bCs/>
          <w:i/>
        </w:rPr>
      </w:pPr>
    </w:p>
    <w:p w:rsidR="00DE5462" w:rsidRDefault="00DE5462" w:rsidP="00153578">
      <w:pPr>
        <w:spacing w:after="120"/>
        <w:ind w:firstLine="567"/>
        <w:jc w:val="center"/>
      </w:pPr>
      <w:r w:rsidRPr="008D4238">
        <w:t>Calcularea prețului unitar se efectuează conform formulei:</w:t>
      </w:r>
    </w:p>
    <w:p w:rsidR="00DE5462" w:rsidRPr="00D61E58" w:rsidRDefault="00DE5462" w:rsidP="00D61E58"/>
    <w:p w:rsidR="00DE5462" w:rsidRPr="008E58EF" w:rsidRDefault="00DE5462" w:rsidP="00153578">
      <w:pPr>
        <w:tabs>
          <w:tab w:val="left" w:pos="851"/>
          <w:tab w:val="left" w:pos="993"/>
        </w:tabs>
        <w:spacing w:after="120"/>
        <w:ind w:firstLine="567"/>
        <w:jc w:val="both"/>
      </w:pPr>
      <w:r w:rsidRPr="008E58EF">
        <w:t>Unde,</w:t>
      </w:r>
    </w:p>
    <w:p w:rsidR="00DE5462" w:rsidRPr="008E58EF" w:rsidRDefault="00DE5462" w:rsidP="00111BF3">
      <w:pPr>
        <w:tabs>
          <w:tab w:val="left" w:pos="851"/>
          <w:tab w:val="left" w:pos="993"/>
        </w:tabs>
        <w:ind w:firstLine="567"/>
        <w:jc w:val="both"/>
      </w:pPr>
      <w:r w:rsidRPr="008E58EF">
        <w:t>Pu – reprezintă prețul unitar ofertat;</w:t>
      </w:r>
    </w:p>
    <w:p w:rsidR="00DE5462" w:rsidRDefault="00DE5462"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E5462" w:rsidRDefault="00DE5462"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E5462" w:rsidRPr="008E58EF" w:rsidRDefault="00DE5462"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E5462" w:rsidRDefault="00DE5462" w:rsidP="00111BF3">
      <w:pPr>
        <w:tabs>
          <w:tab w:val="left" w:pos="851"/>
          <w:tab w:val="left" w:pos="993"/>
        </w:tabs>
        <w:ind w:firstLine="567"/>
        <w:jc w:val="both"/>
      </w:pPr>
      <w:r>
        <w:t>D%</w:t>
      </w:r>
      <w:r w:rsidRPr="008E58EF">
        <w:t xml:space="preserve"> –reprezintă discount-ul aplicat</w:t>
      </w:r>
      <w:r>
        <w:t>.</w:t>
      </w:r>
    </w:p>
    <w:p w:rsidR="00DE5462" w:rsidRPr="008E58EF" w:rsidRDefault="00DE5462" w:rsidP="00111BF3">
      <w:pPr>
        <w:tabs>
          <w:tab w:val="left" w:pos="851"/>
          <w:tab w:val="left" w:pos="993"/>
        </w:tabs>
        <w:ind w:firstLine="567"/>
        <w:jc w:val="both"/>
      </w:pPr>
    </w:p>
    <w:p w:rsidR="00DE5462" w:rsidRDefault="00DE5462"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5462" w:rsidRDefault="00DE5462"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5462" w:rsidRDefault="00DE54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E5462" w:rsidRPr="00FF5A60" w:rsidRDefault="00DE5462"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DE5462" w:rsidRPr="00080BF7" w:rsidRDefault="00DE5462"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E5462" w:rsidRPr="009F1E2C" w:rsidRDefault="00DE5462" w:rsidP="009F1E2C">
      <w:pPr>
        <w:tabs>
          <w:tab w:val="left" w:pos="-284"/>
        </w:tabs>
        <w:ind w:left="-284" w:firstLine="284"/>
      </w:pPr>
    </w:p>
    <w:p w:rsidR="00DE5462" w:rsidRPr="009F1E2C" w:rsidRDefault="00DE5462"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E5462" w:rsidRPr="009F1E2C" w:rsidRDefault="00DE5462"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E5462" w:rsidRDefault="00DE5462"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rsidR="00DE5462" w:rsidRPr="009F1E2C" w:rsidRDefault="00DE5462"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E5462" w:rsidRPr="009F1E2C" w:rsidRDefault="00DE5462" w:rsidP="00A54239">
      <w:pPr>
        <w:tabs>
          <w:tab w:val="left" w:pos="0"/>
          <w:tab w:val="left" w:pos="426"/>
          <w:tab w:val="left" w:pos="960"/>
        </w:tabs>
        <w:spacing w:after="120"/>
        <w:rPr>
          <w:color w:val="000000"/>
        </w:rPr>
      </w:pPr>
      <w:r w:rsidRPr="009F1E2C">
        <w:t xml:space="preserve">3) </w:t>
      </w:r>
      <w:r w:rsidRPr="009F1E2C">
        <w:rPr>
          <w:color w:val="000000"/>
        </w:rPr>
        <w:t>DUAE</w:t>
      </w:r>
      <w:bookmarkEnd w:id="52"/>
      <w:bookmarkEnd w:id="53"/>
      <w:bookmarkEnd w:id="54"/>
      <w:bookmarkEnd w:id="55"/>
      <w:bookmarkEnd w:id="56"/>
      <w:r>
        <w:rPr>
          <w:color w:val="000000"/>
        </w:rPr>
        <w:t>;</w:t>
      </w:r>
    </w:p>
    <w:p w:rsidR="00DE5462" w:rsidRPr="009F1E2C" w:rsidRDefault="00DE5462"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DE5462" w:rsidRPr="009F1E2C" w:rsidRDefault="00DE5462"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E5462" w:rsidRDefault="00DE5462"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DE5462" w:rsidRDefault="00DE5462"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bCs/>
          <w:noProof w:val="0"/>
          <w:color w:val="000000"/>
          <w:lang w:val="it-IT" w:eastAsia="it-IT"/>
        </w:rPr>
        <w:t>.</w:t>
      </w:r>
    </w:p>
    <w:p w:rsidR="00DE5462" w:rsidRPr="008A3177" w:rsidRDefault="00DE5462"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E5462" w:rsidRPr="009F1E2C" w:rsidRDefault="00DE5462"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E5462" w:rsidRPr="009F1E2C" w:rsidRDefault="00DE5462"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E5462" w:rsidRDefault="00DE5462"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5462" w:rsidRPr="009F1E2C" w:rsidRDefault="00DE5462"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E5462" w:rsidRDefault="00DE5462"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rsidR="00DE5462" w:rsidRPr="009F1E2C" w:rsidRDefault="00DE5462"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rsidR="00DE5462" w:rsidRDefault="00DE5462" w:rsidP="009F1E2C">
      <w:pPr>
        <w:tabs>
          <w:tab w:val="left" w:pos="-284"/>
        </w:tabs>
        <w:ind w:left="-284" w:firstLine="284"/>
        <w:jc w:val="center"/>
        <w:rPr>
          <w:b/>
          <w:sz w:val="26"/>
          <w:szCs w:val="26"/>
        </w:rPr>
      </w:pPr>
    </w:p>
    <w:p w:rsidR="00DE5462" w:rsidRDefault="00DE5462" w:rsidP="009F1E2C">
      <w:pPr>
        <w:tabs>
          <w:tab w:val="left" w:pos="-284"/>
        </w:tabs>
        <w:ind w:left="-284" w:firstLine="284"/>
        <w:jc w:val="center"/>
        <w:rPr>
          <w:b/>
          <w:sz w:val="26"/>
          <w:szCs w:val="26"/>
        </w:rPr>
      </w:pPr>
    </w:p>
    <w:p w:rsidR="00DE5462" w:rsidRPr="002E6BB0" w:rsidRDefault="00DE5462" w:rsidP="009F1E2C">
      <w:pPr>
        <w:tabs>
          <w:tab w:val="left" w:pos="-284"/>
        </w:tabs>
        <w:ind w:left="-284" w:firstLine="284"/>
        <w:jc w:val="center"/>
        <w:rPr>
          <w:b/>
          <w:sz w:val="26"/>
          <w:szCs w:val="26"/>
        </w:rPr>
      </w:pPr>
      <w:r w:rsidRPr="002E6BB0">
        <w:rPr>
          <w:b/>
          <w:sz w:val="26"/>
          <w:szCs w:val="26"/>
        </w:rPr>
        <w:t>Secţiunea a 4-a</w:t>
      </w:r>
    </w:p>
    <w:p w:rsidR="00DE5462" w:rsidRDefault="00DE5462" w:rsidP="009F1E2C">
      <w:pPr>
        <w:tabs>
          <w:tab w:val="left" w:pos="-284"/>
        </w:tabs>
        <w:ind w:left="-284" w:firstLine="284"/>
        <w:jc w:val="center"/>
        <w:rPr>
          <w:b/>
        </w:rPr>
      </w:pPr>
    </w:p>
    <w:p w:rsidR="00DE5462" w:rsidRDefault="00DE5462" w:rsidP="009F1E2C">
      <w:pPr>
        <w:tabs>
          <w:tab w:val="left" w:pos="-284"/>
        </w:tabs>
        <w:ind w:left="-284" w:firstLine="284"/>
        <w:jc w:val="center"/>
        <w:rPr>
          <w:b/>
        </w:rPr>
      </w:pPr>
      <w:r w:rsidRPr="009F1E2C">
        <w:rPr>
          <w:b/>
        </w:rPr>
        <w:t>Depunerea și deschiderea ofertelor</w:t>
      </w:r>
    </w:p>
    <w:p w:rsidR="00DE5462" w:rsidRPr="009F1E2C" w:rsidRDefault="00DE5462" w:rsidP="009F1E2C">
      <w:pPr>
        <w:tabs>
          <w:tab w:val="left" w:pos="-284"/>
        </w:tabs>
        <w:ind w:left="-284" w:firstLine="284"/>
        <w:jc w:val="center"/>
        <w:rPr>
          <w:b/>
        </w:rPr>
      </w:pPr>
    </w:p>
    <w:p w:rsidR="00DE5462" w:rsidRPr="009F1E2C" w:rsidRDefault="00DE5462"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E5462" w:rsidRPr="009F1E2C" w:rsidRDefault="00DE5462"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5462" w:rsidRPr="009F1E2C" w:rsidRDefault="00DE5462"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E5462" w:rsidRPr="009F1E2C" w:rsidRDefault="00DE5462"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E5462" w:rsidRPr="009F1E2C" w:rsidRDefault="00DE5462"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E5462" w:rsidRPr="002F6FE0" w:rsidRDefault="00DE5462"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DE5462" w:rsidRPr="009F1E2C" w:rsidRDefault="00DE5462"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E5462" w:rsidRPr="009F1E2C" w:rsidRDefault="00DE5462"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E5462" w:rsidRDefault="00DE5462"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DE5462" w:rsidRDefault="00DE5462" w:rsidP="001139F0">
      <w:pPr>
        <w:tabs>
          <w:tab w:val="left" w:pos="-284"/>
          <w:tab w:val="left" w:pos="179"/>
          <w:tab w:val="left" w:pos="426"/>
          <w:tab w:val="left" w:pos="604"/>
        </w:tabs>
        <w:spacing w:after="120"/>
        <w:ind w:left="-284" w:firstLine="284"/>
        <w:jc w:val="both"/>
      </w:pPr>
    </w:p>
    <w:bookmarkEnd w:id="63"/>
    <w:bookmarkEnd w:id="64"/>
    <w:p w:rsidR="00DE5462" w:rsidRDefault="00DE5462"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DE5462" w:rsidRPr="009F1E2C" w:rsidRDefault="00DE5462" w:rsidP="009F1E2C">
      <w:pPr>
        <w:tabs>
          <w:tab w:val="left" w:pos="-284"/>
          <w:tab w:val="left" w:pos="284"/>
          <w:tab w:val="left" w:pos="604"/>
          <w:tab w:val="left" w:pos="1134"/>
        </w:tabs>
        <w:ind w:left="-284" w:firstLine="284"/>
        <w:jc w:val="center"/>
        <w:rPr>
          <w:rFonts w:eastAsia="Times New Roman"/>
          <w:b/>
          <w:bCs/>
        </w:rPr>
      </w:pPr>
    </w:p>
    <w:p w:rsidR="00DE5462" w:rsidRDefault="00DE5462"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DE5462" w:rsidRPr="009F1E2C" w:rsidRDefault="00DE5462" w:rsidP="009F1E2C">
      <w:pPr>
        <w:tabs>
          <w:tab w:val="left" w:pos="-284"/>
          <w:tab w:val="left" w:pos="604"/>
          <w:tab w:val="left" w:pos="1134"/>
        </w:tabs>
        <w:ind w:left="-284" w:firstLine="284"/>
        <w:jc w:val="center"/>
        <w:rPr>
          <w:rFonts w:eastAsia="Times New Roman"/>
          <w:b/>
          <w:bCs/>
        </w:rPr>
      </w:pPr>
    </w:p>
    <w:p w:rsidR="00DE5462" w:rsidRPr="009F1E2C" w:rsidRDefault="00DE5462"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5462" w:rsidRPr="009F1E2C" w:rsidRDefault="00DE5462"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E5462" w:rsidRPr="009F1E2C" w:rsidRDefault="00DE5462"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E5462" w:rsidRDefault="00DE5462"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E5462" w:rsidRDefault="00DE5462"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E5462" w:rsidRPr="009F1E2C" w:rsidRDefault="00DE5462"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E5462" w:rsidRPr="002F6FE0" w:rsidRDefault="00DE5462"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E5462" w:rsidRPr="009F1E2C" w:rsidRDefault="00DE5462"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E5462" w:rsidRPr="009F1E2C" w:rsidRDefault="00DE5462"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DE5462" w:rsidRPr="009F1E2C" w:rsidRDefault="00DE5462"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E5462" w:rsidRPr="009F1E2C" w:rsidRDefault="00DE5462"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E5462" w:rsidRPr="009F1E2C" w:rsidRDefault="00DE5462"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E5462" w:rsidRDefault="00DE5462"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E5462" w:rsidRDefault="00DE5462"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E5462" w:rsidRPr="009F1E2C" w:rsidRDefault="00DE5462"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E5462" w:rsidRDefault="00DE5462"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E5462" w:rsidRDefault="00DE5462"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DE5462" w:rsidRDefault="00DE5462"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E5462" w:rsidRDefault="00DE5462"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E5462" w:rsidRDefault="00DE5462"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E5462" w:rsidRPr="009F1E2C" w:rsidRDefault="00DE5462"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E5462" w:rsidRPr="009F1E2C" w:rsidRDefault="00DE5462"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E5462" w:rsidRPr="009F1E2C" w:rsidRDefault="00DE5462"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E5462" w:rsidRPr="009F1E2C" w:rsidRDefault="00DE5462"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E5462" w:rsidRPr="009F1E2C" w:rsidRDefault="00DE5462"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E5462" w:rsidRPr="009F1E2C" w:rsidRDefault="00DE5462"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E5462" w:rsidRPr="0070236C" w:rsidRDefault="00DE5462"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E5462" w:rsidRPr="009F1E2C" w:rsidRDefault="00DE5462"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E5462" w:rsidRDefault="00DE5462"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rsidR="00DE5462" w:rsidRDefault="00DE5462"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E5462" w:rsidRDefault="00DE5462" w:rsidP="001C1C70">
      <w:pPr>
        <w:tabs>
          <w:tab w:val="left" w:pos="-284"/>
          <w:tab w:val="left" w:pos="462"/>
          <w:tab w:val="left" w:pos="1134"/>
        </w:tabs>
        <w:spacing w:after="120"/>
        <w:jc w:val="both"/>
      </w:pPr>
    </w:p>
    <w:p w:rsidR="00DE5462" w:rsidRPr="009F1E2C" w:rsidRDefault="00DE5462" w:rsidP="009F1E2C">
      <w:pPr>
        <w:tabs>
          <w:tab w:val="left" w:pos="-284"/>
          <w:tab w:val="left" w:pos="462"/>
          <w:tab w:val="left" w:pos="1134"/>
        </w:tabs>
        <w:spacing w:after="120"/>
        <w:ind w:left="-284" w:firstLine="284"/>
        <w:jc w:val="both"/>
      </w:pPr>
    </w:p>
    <w:p w:rsidR="00DE5462" w:rsidRDefault="00DE5462"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DE5462" w:rsidRPr="009A6869" w:rsidRDefault="00DE5462" w:rsidP="009F1E2C">
      <w:pPr>
        <w:tabs>
          <w:tab w:val="left" w:pos="-284"/>
        </w:tabs>
        <w:ind w:left="-284" w:firstLine="284"/>
        <w:jc w:val="center"/>
        <w:rPr>
          <w:rFonts w:eastAsia="Times New Roman"/>
          <w:b/>
          <w:bCs/>
          <w:sz w:val="26"/>
          <w:szCs w:val="26"/>
        </w:rPr>
      </w:pPr>
    </w:p>
    <w:p w:rsidR="00DE5462" w:rsidRDefault="00DE5462"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DE5462" w:rsidRPr="009F1E2C" w:rsidRDefault="00DE5462" w:rsidP="009F1E2C">
      <w:pPr>
        <w:tabs>
          <w:tab w:val="left" w:pos="-284"/>
        </w:tabs>
        <w:ind w:left="-284" w:firstLine="284"/>
        <w:jc w:val="center"/>
      </w:pPr>
    </w:p>
    <w:p w:rsidR="00DE5462" w:rsidRPr="009F1E2C" w:rsidRDefault="00DE5462"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E5462" w:rsidRPr="009F1E2C" w:rsidRDefault="00DE5462"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E5462" w:rsidRPr="009F1E2C" w:rsidRDefault="00DE5462"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5462" w:rsidRPr="009F1E2C" w:rsidRDefault="00DE5462"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5462" w:rsidRPr="00E845B0" w:rsidRDefault="00DE5462"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DE5462" w:rsidRPr="00CD67DE" w:rsidRDefault="00DE5462" w:rsidP="009F1E2C">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E5462" w:rsidRPr="00CD67DE" w:rsidRDefault="00DE5462"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E5462" w:rsidRPr="00CD67DE" w:rsidRDefault="00DE5462"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E5462" w:rsidRDefault="00DE5462"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E5462" w:rsidRDefault="00DE5462"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E5462" w:rsidRPr="00962B31" w:rsidRDefault="00DE5462" w:rsidP="00D9356C">
      <w:pPr>
        <w:shd w:val="clear" w:color="auto" w:fill="FFFFFF"/>
        <w:tabs>
          <w:tab w:val="left" w:pos="-284"/>
        </w:tabs>
        <w:ind w:left="-284" w:firstLine="426"/>
        <w:jc w:val="both"/>
        <w:rPr>
          <w:noProof w:val="0"/>
          <w:lang w:val="it-IT" w:eastAsia="it-IT"/>
        </w:rPr>
      </w:pPr>
    </w:p>
    <w:p w:rsidR="00DE5462" w:rsidRPr="009F1E2C" w:rsidRDefault="00DE5462"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DE5462" w:rsidRPr="009F1E2C" w:rsidRDefault="00DE5462"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E5462" w:rsidRPr="009F1E2C" w:rsidRDefault="00DE5462"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E5462" w:rsidRPr="009F1E2C" w:rsidRDefault="00DE5462"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5462" w:rsidRDefault="00DE5462"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E5462" w:rsidRDefault="00DE5462"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DE5462" w:rsidRDefault="00DE5462"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5462" w:rsidRDefault="00DE5462"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5462" w:rsidRDefault="00DE5462"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rsidR="00DE5462" w:rsidRPr="009F1E2C" w:rsidRDefault="00DE5462"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DE5462" w:rsidRPr="009F1E2C" w:rsidRDefault="00DE5462"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E5462" w:rsidRPr="009F1E2C" w:rsidRDefault="00DE5462"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5462" w:rsidRPr="00132636" w:rsidRDefault="00DE5462"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E5462" w:rsidRPr="00B927F6" w:rsidRDefault="00DE5462"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12676A">
      <w:pPr>
        <w:tabs>
          <w:tab w:val="left" w:pos="-284"/>
          <w:tab w:val="left" w:pos="284"/>
          <w:tab w:val="left" w:pos="426"/>
          <w:tab w:val="decimal" w:pos="8364"/>
        </w:tabs>
        <w:ind w:left="-284" w:right="-144" w:firstLine="284"/>
        <w:jc w:val="both"/>
        <w:rPr>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Default="00DE5462" w:rsidP="00443BED">
      <w:pPr>
        <w:tabs>
          <w:tab w:val="decimal" w:pos="8364"/>
        </w:tabs>
        <w:spacing w:line="276" w:lineRule="auto"/>
        <w:ind w:right="-144"/>
        <w:jc w:val="center"/>
        <w:rPr>
          <w:b/>
          <w:bCs/>
          <w:color w:val="000000"/>
        </w:rPr>
      </w:pPr>
    </w:p>
    <w:p w:rsidR="00DE5462" w:rsidRPr="004B16DD" w:rsidRDefault="00DE5462" w:rsidP="00CF101D">
      <w:pPr>
        <w:jc w:val="right"/>
        <w:rPr>
          <w:noProof w:val="0"/>
          <w:sz w:val="22"/>
          <w:szCs w:val="22"/>
          <w:lang w:val="it-IT"/>
        </w:rPr>
      </w:pPr>
      <w:bookmarkStart w:id="70" w:name="_Toc449692095"/>
      <w:r w:rsidRPr="00A30B00">
        <w:rPr>
          <w:noProof w:val="0"/>
          <w:lang w:val="it-IT"/>
        </w:rPr>
        <w:t>Anexa nr.</w:t>
      </w:r>
      <w:r>
        <w:rPr>
          <w:noProof w:val="0"/>
          <w:lang w:val="it-IT"/>
        </w:rPr>
        <w:t xml:space="preserve"> 7</w:t>
      </w:r>
    </w:p>
    <w:p w:rsidR="00DE5462" w:rsidRPr="00D22624" w:rsidRDefault="00DE5462" w:rsidP="00CF101D">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CF101D">
      <w:pPr>
        <w:jc w:val="right"/>
        <w:rPr>
          <w:noProof w:val="0"/>
          <w:lang w:val="it-IT"/>
        </w:rPr>
      </w:pPr>
      <w:r w:rsidRPr="0003591A">
        <w:rPr>
          <w:noProof w:val="0"/>
          <w:lang w:val="it-IT"/>
        </w:rPr>
        <w:t>din “____” ________ 20___</w:t>
      </w:r>
    </w:p>
    <w:p w:rsidR="00DE5462" w:rsidRDefault="00DE5462" w:rsidP="00B322B4">
      <w:pPr>
        <w:pStyle w:val="Style3"/>
        <w:tabs>
          <w:tab w:val="left" w:pos="567"/>
        </w:tabs>
        <w:spacing w:before="0" w:beforeAutospacing="0" w:after="0"/>
        <w:ind w:left="0" w:firstLine="0"/>
        <w:jc w:val="center"/>
        <w:rPr>
          <w:rFonts w:eastAsia="PMingLiU"/>
          <w:lang w:val="it-IT" w:eastAsia="zh-CN"/>
        </w:rPr>
      </w:pPr>
    </w:p>
    <w:p w:rsidR="00DE5462" w:rsidRDefault="00DE5462" w:rsidP="00B322B4">
      <w:pPr>
        <w:pStyle w:val="Style3"/>
        <w:tabs>
          <w:tab w:val="left" w:pos="567"/>
        </w:tabs>
        <w:spacing w:before="0" w:beforeAutospacing="0" w:after="0"/>
        <w:ind w:left="0" w:firstLine="0"/>
        <w:jc w:val="center"/>
        <w:rPr>
          <w:rFonts w:eastAsia="PMingLiU"/>
          <w:lang w:val="it-IT" w:eastAsia="zh-CN"/>
        </w:rPr>
      </w:pPr>
    </w:p>
    <w:p w:rsidR="00DE5462" w:rsidRPr="005D708F" w:rsidRDefault="00DE5462" w:rsidP="00F5261B">
      <w:pPr>
        <w:pStyle w:val="BodyText"/>
        <w:tabs>
          <w:tab w:val="left" w:pos="567"/>
        </w:tabs>
        <w:rPr>
          <w:rFonts w:ascii="Calibri Light" w:hAnsi="Calibri Light" w:cs="Calibri Light"/>
          <w:b/>
          <w:szCs w:val="24"/>
        </w:rPr>
      </w:pPr>
      <w:bookmarkStart w:id="71" w:name="_Toc449692096"/>
      <w:bookmarkEnd w:id="70"/>
    </w:p>
    <w:p w:rsidR="00DE5462" w:rsidRPr="008B330F" w:rsidRDefault="00DE5462"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DE5462" w:rsidRDefault="00DE5462" w:rsidP="00F5261B">
      <w:pPr>
        <w:pStyle w:val="BodyText"/>
        <w:tabs>
          <w:tab w:val="left" w:pos="-142"/>
        </w:tabs>
        <w:spacing w:before="240"/>
        <w:jc w:val="center"/>
        <w:rPr>
          <w:rFonts w:ascii="Calibri Light" w:hAnsi="Calibri Light" w:cs="Calibri Light"/>
          <w:szCs w:val="24"/>
        </w:rPr>
      </w:pPr>
    </w:p>
    <w:p w:rsidR="00DE5462" w:rsidRPr="009637D1" w:rsidRDefault="00DE5462"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E5462" w:rsidRPr="009637D1" w:rsidRDefault="00DE5462" w:rsidP="00F5261B">
      <w:pPr>
        <w:pStyle w:val="BodyText"/>
        <w:tabs>
          <w:tab w:val="left" w:pos="567"/>
        </w:tabs>
        <w:spacing w:line="360" w:lineRule="auto"/>
        <w:jc w:val="both"/>
        <w:rPr>
          <w:rFonts w:ascii="Times New Roman" w:hAnsi="Times New Roman"/>
          <w:szCs w:val="24"/>
        </w:rPr>
      </w:pPr>
    </w:p>
    <w:p w:rsidR="00DE5462" w:rsidRPr="009637D1" w:rsidRDefault="00DE5462"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E5462" w:rsidRPr="009637D1" w:rsidRDefault="00DE5462"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E5462" w:rsidRDefault="00DE5462" w:rsidP="00F5261B">
      <w:pPr>
        <w:pStyle w:val="BodyText"/>
        <w:tabs>
          <w:tab w:val="left" w:pos="567"/>
        </w:tabs>
        <w:spacing w:line="360" w:lineRule="auto"/>
        <w:rPr>
          <w:rFonts w:ascii="Times New Roman" w:hAnsi="Times New Roman"/>
          <w:szCs w:val="24"/>
        </w:rPr>
      </w:pPr>
    </w:p>
    <w:p w:rsidR="00DE5462" w:rsidRPr="009637D1" w:rsidRDefault="00DE5462"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E5462" w:rsidRPr="009637D1" w:rsidRDefault="00DE546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E5462" w:rsidRPr="009637D1" w:rsidRDefault="00DE546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E5462" w:rsidRPr="009637D1" w:rsidRDefault="00DE546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Pr="004B16DD" w:rsidRDefault="00DE5462" w:rsidP="0098092C">
      <w:pPr>
        <w:jc w:val="right"/>
        <w:rPr>
          <w:noProof w:val="0"/>
          <w:sz w:val="22"/>
          <w:szCs w:val="22"/>
          <w:lang w:val="it-IT"/>
        </w:rPr>
      </w:pPr>
      <w:r w:rsidRPr="00A30B00">
        <w:rPr>
          <w:noProof w:val="0"/>
          <w:lang w:val="it-IT"/>
        </w:rPr>
        <w:t>Anexa nr.</w:t>
      </w:r>
      <w:r>
        <w:rPr>
          <w:noProof w:val="0"/>
          <w:lang w:val="it-IT"/>
        </w:rPr>
        <w:t xml:space="preserve"> 8</w:t>
      </w:r>
    </w:p>
    <w:p w:rsidR="00DE5462" w:rsidRPr="00D22624" w:rsidRDefault="00DE5462" w:rsidP="0098092C">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98092C">
      <w:pPr>
        <w:jc w:val="right"/>
        <w:rPr>
          <w:noProof w:val="0"/>
          <w:lang w:val="it-IT"/>
        </w:rPr>
      </w:pPr>
      <w:r w:rsidRPr="0003591A">
        <w:rPr>
          <w:noProof w:val="0"/>
          <w:lang w:val="it-IT"/>
        </w:rPr>
        <w:t>din “____” ________ 20___</w:t>
      </w:r>
    </w:p>
    <w:p w:rsidR="00DE5462" w:rsidRDefault="00DE5462" w:rsidP="0098092C">
      <w:pPr>
        <w:pStyle w:val="BodyText"/>
        <w:tabs>
          <w:tab w:val="left" w:pos="567"/>
        </w:tabs>
        <w:spacing w:line="360" w:lineRule="auto"/>
        <w:rPr>
          <w:rFonts w:ascii="Times New Roman" w:hAnsi="Times New Roman"/>
          <w:szCs w:val="24"/>
        </w:rPr>
      </w:pPr>
    </w:p>
    <w:p w:rsidR="00DE5462" w:rsidRDefault="00DE5462" w:rsidP="0098092C">
      <w:pPr>
        <w:pStyle w:val="BodyText"/>
        <w:tabs>
          <w:tab w:val="left" w:pos="567"/>
        </w:tabs>
        <w:spacing w:line="360" w:lineRule="auto"/>
        <w:rPr>
          <w:rFonts w:ascii="Times New Roman" w:hAnsi="Times New Roman"/>
          <w:szCs w:val="24"/>
        </w:rPr>
      </w:pPr>
    </w:p>
    <w:p w:rsidR="00DE5462" w:rsidRPr="00B927F6" w:rsidRDefault="00DE5462" w:rsidP="0098092C">
      <w:pPr>
        <w:pStyle w:val="Heading2"/>
        <w:tabs>
          <w:tab w:val="left" w:pos="567"/>
        </w:tabs>
        <w:spacing w:before="0"/>
        <w:jc w:val="center"/>
        <w:rPr>
          <w:rFonts w:ascii="Times New Roman" w:hAnsi="Times New Roman"/>
          <w:color w:val="auto"/>
          <w:sz w:val="24"/>
          <w:szCs w:val="24"/>
        </w:rPr>
      </w:pPr>
      <w:bookmarkStart w:id="73" w:name="_Hlk77771056"/>
      <w:r w:rsidRPr="00A227F2">
        <w:rPr>
          <w:rFonts w:ascii="Times New Roman" w:hAnsi="Times New Roman"/>
          <w:color w:val="auto"/>
          <w:sz w:val="24"/>
          <w:szCs w:val="24"/>
        </w:rPr>
        <w:t>DECLARAŢIE</w:t>
      </w:r>
    </w:p>
    <w:p w:rsidR="00DE5462" w:rsidRPr="00BB1EC7" w:rsidRDefault="00DE5462"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DE5462" w:rsidRDefault="00DE5462" w:rsidP="0098092C">
      <w:pPr>
        <w:pStyle w:val="BodyText"/>
        <w:tabs>
          <w:tab w:val="left" w:pos="567"/>
        </w:tabs>
        <w:spacing w:line="360" w:lineRule="auto"/>
        <w:rPr>
          <w:rFonts w:ascii="Times New Roman" w:hAnsi="Times New Roman"/>
          <w:szCs w:val="24"/>
        </w:rPr>
      </w:pPr>
    </w:p>
    <w:p w:rsidR="00DE5462" w:rsidRPr="009637D1" w:rsidRDefault="00DE5462"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E5462" w:rsidRDefault="00DE5462" w:rsidP="0098092C">
      <w:pPr>
        <w:pStyle w:val="BodyText"/>
        <w:tabs>
          <w:tab w:val="left" w:pos="567"/>
        </w:tabs>
        <w:spacing w:line="360" w:lineRule="auto"/>
        <w:jc w:val="both"/>
        <w:rPr>
          <w:rFonts w:ascii="Times New Roman" w:hAnsi="Times New Roman"/>
          <w:szCs w:val="24"/>
        </w:rPr>
      </w:pPr>
    </w:p>
    <w:p w:rsidR="00DE5462" w:rsidRPr="009637D1" w:rsidRDefault="00DE5462" w:rsidP="0098092C">
      <w:pPr>
        <w:pStyle w:val="BodyText"/>
        <w:tabs>
          <w:tab w:val="left" w:pos="567"/>
        </w:tabs>
        <w:spacing w:line="360" w:lineRule="auto"/>
        <w:jc w:val="both"/>
        <w:rPr>
          <w:rFonts w:ascii="Times New Roman" w:hAnsi="Times New Roman"/>
          <w:szCs w:val="24"/>
        </w:rPr>
      </w:pPr>
    </w:p>
    <w:p w:rsidR="00DE5462" w:rsidRPr="009637D1" w:rsidRDefault="00DE5462"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E5462" w:rsidRDefault="00DE5462" w:rsidP="0098092C">
      <w:pPr>
        <w:pStyle w:val="BodyText"/>
        <w:tabs>
          <w:tab w:val="left" w:pos="567"/>
        </w:tabs>
        <w:spacing w:line="360" w:lineRule="auto"/>
        <w:rPr>
          <w:rFonts w:ascii="Times New Roman" w:hAnsi="Times New Roman"/>
          <w:szCs w:val="24"/>
        </w:rPr>
      </w:pPr>
    </w:p>
    <w:p w:rsidR="00DE5462" w:rsidRPr="00BE362C" w:rsidRDefault="00DE5462"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E5462" w:rsidRPr="00211C74" w:rsidRDefault="00DE5462"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DE5462" w:rsidRDefault="00DE5462" w:rsidP="0098092C">
      <w:pPr>
        <w:pStyle w:val="BodyText"/>
        <w:tabs>
          <w:tab w:val="left" w:pos="567"/>
        </w:tabs>
        <w:spacing w:line="360" w:lineRule="auto"/>
        <w:rPr>
          <w:rFonts w:ascii="Times New Roman" w:hAnsi="Times New Roman"/>
          <w:szCs w:val="24"/>
        </w:rPr>
      </w:pPr>
    </w:p>
    <w:p w:rsidR="00DE5462" w:rsidRDefault="00DE5462" w:rsidP="0098092C">
      <w:pPr>
        <w:pStyle w:val="BodyText"/>
        <w:tabs>
          <w:tab w:val="left" w:pos="567"/>
        </w:tabs>
        <w:spacing w:line="360" w:lineRule="auto"/>
        <w:rPr>
          <w:rFonts w:ascii="Times New Roman" w:hAnsi="Times New Roman"/>
          <w:szCs w:val="24"/>
        </w:rPr>
      </w:pPr>
    </w:p>
    <w:p w:rsidR="00DE5462" w:rsidRDefault="00DE5462" w:rsidP="0098092C">
      <w:pPr>
        <w:pStyle w:val="BodyText"/>
        <w:tabs>
          <w:tab w:val="left" w:pos="567"/>
        </w:tabs>
        <w:spacing w:line="360" w:lineRule="auto"/>
        <w:rPr>
          <w:rFonts w:ascii="Times New Roman" w:hAnsi="Times New Roman"/>
          <w:szCs w:val="24"/>
        </w:rPr>
      </w:pPr>
    </w:p>
    <w:p w:rsidR="00DE5462" w:rsidRDefault="00DE5462" w:rsidP="0098092C">
      <w:pPr>
        <w:pStyle w:val="BodyText"/>
        <w:tabs>
          <w:tab w:val="left" w:pos="567"/>
        </w:tabs>
        <w:spacing w:line="360" w:lineRule="auto"/>
        <w:rPr>
          <w:rFonts w:ascii="Times New Roman" w:hAnsi="Times New Roman"/>
          <w:szCs w:val="24"/>
        </w:rPr>
      </w:pPr>
    </w:p>
    <w:p w:rsidR="00DE5462" w:rsidRDefault="00DE5462" w:rsidP="0098092C">
      <w:pPr>
        <w:pStyle w:val="BodyText"/>
        <w:tabs>
          <w:tab w:val="left" w:pos="567"/>
        </w:tabs>
        <w:spacing w:line="360" w:lineRule="auto"/>
        <w:rPr>
          <w:rFonts w:ascii="Times New Roman" w:hAnsi="Times New Roman"/>
          <w:szCs w:val="24"/>
        </w:rPr>
      </w:pPr>
    </w:p>
    <w:p w:rsidR="00DE5462" w:rsidRDefault="00DE5462" w:rsidP="0098092C">
      <w:pPr>
        <w:pStyle w:val="BodyText"/>
        <w:tabs>
          <w:tab w:val="left" w:pos="567"/>
        </w:tabs>
        <w:spacing w:line="360" w:lineRule="auto"/>
        <w:rPr>
          <w:rFonts w:ascii="Times New Roman" w:hAnsi="Times New Roman"/>
          <w:szCs w:val="24"/>
        </w:rPr>
      </w:pPr>
    </w:p>
    <w:p w:rsidR="00DE5462" w:rsidRPr="009637D1" w:rsidRDefault="00DE5462"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E5462" w:rsidRPr="009637D1" w:rsidRDefault="00DE546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E5462" w:rsidRPr="009637D1" w:rsidRDefault="00DE546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E5462" w:rsidRPr="009637D1" w:rsidRDefault="00DE546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E5462" w:rsidRDefault="00DE5462" w:rsidP="0098092C">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p w:rsidR="00DE5462" w:rsidRPr="004B16DD" w:rsidRDefault="00DE5462" w:rsidP="00CF101D">
      <w:pPr>
        <w:jc w:val="right"/>
        <w:rPr>
          <w:noProof w:val="0"/>
          <w:sz w:val="22"/>
          <w:szCs w:val="22"/>
          <w:lang w:val="it-IT"/>
        </w:rPr>
      </w:pPr>
      <w:r w:rsidRPr="00A30B00">
        <w:rPr>
          <w:noProof w:val="0"/>
          <w:lang w:val="it-IT"/>
        </w:rPr>
        <w:t>Anexa nr.</w:t>
      </w:r>
      <w:r>
        <w:rPr>
          <w:noProof w:val="0"/>
          <w:lang w:val="it-IT"/>
        </w:rPr>
        <w:t xml:space="preserve"> 9</w:t>
      </w:r>
    </w:p>
    <w:p w:rsidR="00DE5462" w:rsidRPr="00D22624" w:rsidRDefault="00DE5462" w:rsidP="00CF101D">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CF101D">
      <w:pPr>
        <w:jc w:val="right"/>
        <w:rPr>
          <w:noProof w:val="0"/>
          <w:lang w:val="it-IT"/>
        </w:rPr>
      </w:pPr>
      <w:r w:rsidRPr="0003591A">
        <w:rPr>
          <w:noProof w:val="0"/>
          <w:lang w:val="it-IT"/>
        </w:rPr>
        <w:t>din “____” ________ 20___</w:t>
      </w:r>
    </w:p>
    <w:p w:rsidR="00DE5462" w:rsidRDefault="00DE5462" w:rsidP="00950D18">
      <w:pPr>
        <w:pStyle w:val="BodyText"/>
        <w:tabs>
          <w:tab w:val="left" w:pos="567"/>
        </w:tabs>
        <w:spacing w:line="360" w:lineRule="auto"/>
        <w:rPr>
          <w:rFonts w:ascii="Times New Roman" w:hAnsi="Times New Roman"/>
          <w:szCs w:val="24"/>
        </w:rPr>
      </w:pPr>
    </w:p>
    <w:p w:rsidR="00DE5462" w:rsidRDefault="00DE5462" w:rsidP="00950D18">
      <w:pPr>
        <w:pStyle w:val="BodyText"/>
        <w:tabs>
          <w:tab w:val="left" w:pos="567"/>
        </w:tabs>
        <w:spacing w:line="360" w:lineRule="auto"/>
        <w:rPr>
          <w:rFonts w:ascii="Times New Roman" w:hAnsi="Times New Roman"/>
          <w:szCs w:val="24"/>
        </w:rPr>
      </w:pPr>
    </w:p>
    <w:bookmarkEnd w:id="71"/>
    <w:p w:rsidR="00DE5462" w:rsidRPr="00B927F6" w:rsidRDefault="00DE5462" w:rsidP="00950D18">
      <w:pPr>
        <w:pStyle w:val="BodyText"/>
        <w:tabs>
          <w:tab w:val="left" w:pos="567"/>
        </w:tabs>
        <w:rPr>
          <w:rFonts w:ascii="Times New Roman" w:hAnsi="Times New Roman"/>
          <w:b/>
          <w:szCs w:val="24"/>
        </w:rPr>
      </w:pPr>
    </w:p>
    <w:p w:rsidR="00DE5462" w:rsidRPr="00B927F6" w:rsidRDefault="00DE546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E5462" w:rsidRPr="00B927F6" w:rsidRDefault="00DE546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DE5462" w:rsidRPr="00BA6DCE" w:rsidRDefault="00DE546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DE5462" w:rsidRPr="00B927F6" w:rsidRDefault="00DE5462" w:rsidP="00950D18">
      <w:pPr>
        <w:pStyle w:val="BodyText"/>
        <w:tabs>
          <w:tab w:val="left" w:pos="567"/>
        </w:tabs>
        <w:rPr>
          <w:rFonts w:ascii="Times New Roman" w:hAnsi="Times New Roman"/>
          <w:b/>
          <w:szCs w:val="24"/>
        </w:rPr>
      </w:pPr>
    </w:p>
    <w:p w:rsidR="00DE5462" w:rsidRPr="00B927F6" w:rsidRDefault="00DE546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DE5462" w:rsidRPr="00B927F6" w:rsidRDefault="00DE546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E5462" w:rsidRPr="00B927F6" w:rsidRDefault="00DE5462" w:rsidP="00950D18">
      <w:pPr>
        <w:pStyle w:val="BodyText"/>
        <w:tabs>
          <w:tab w:val="left" w:pos="567"/>
        </w:tabs>
        <w:rPr>
          <w:rFonts w:ascii="Times New Roman" w:hAnsi="Times New Roman"/>
          <w:szCs w:val="24"/>
        </w:rPr>
      </w:pPr>
    </w:p>
    <w:p w:rsidR="00DE5462" w:rsidRPr="00B927F6" w:rsidRDefault="00DE5462" w:rsidP="00950D18">
      <w:pPr>
        <w:pStyle w:val="BodyText"/>
        <w:tabs>
          <w:tab w:val="left" w:pos="567"/>
        </w:tabs>
        <w:rPr>
          <w:rFonts w:ascii="Times New Roman" w:hAnsi="Times New Roman"/>
          <w:szCs w:val="24"/>
        </w:rPr>
      </w:pPr>
    </w:p>
    <w:p w:rsidR="00DE5462" w:rsidRPr="00B927F6" w:rsidRDefault="00DE546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E5462" w:rsidRPr="00BA6DCE" w:rsidRDefault="00DE546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E5462" w:rsidRPr="00B927F6" w:rsidRDefault="00DE546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E5462" w:rsidRPr="00B927F6" w:rsidRDefault="00DE546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E5462" w:rsidRPr="00BA6DCE" w:rsidRDefault="00DE546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E5462" w:rsidRPr="00B927F6" w:rsidRDefault="00DE546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E5462" w:rsidRPr="00BA6DCE" w:rsidRDefault="00DE546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E5462" w:rsidRPr="00B927F6" w:rsidRDefault="00DE5462" w:rsidP="00950D18">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E5462" w:rsidRPr="00BA6DCE" w:rsidRDefault="00DE546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DE5462" w:rsidRPr="00B927F6" w:rsidRDefault="00DE546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E5462" w:rsidRPr="00BA6DCE" w:rsidRDefault="00DE546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E5462" w:rsidRPr="004967D7" w:rsidRDefault="00DE546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E5462" w:rsidRPr="00B927F6" w:rsidRDefault="00DE546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E5462" w:rsidRPr="00B927F6" w:rsidRDefault="00DE546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E5462" w:rsidRPr="00B927F6" w:rsidRDefault="00DE546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E5462" w:rsidRPr="00BA6DCE" w:rsidRDefault="00DE546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E5462" w:rsidRDefault="00DE546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E5462" w:rsidRPr="00B927F6" w:rsidRDefault="00DE5462"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E5462" w:rsidRPr="00B927F6" w:rsidRDefault="00DE546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E5462" w:rsidRPr="00A900BE" w:rsidRDefault="00DE5462"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E5462" w:rsidRPr="00B927F6" w:rsidRDefault="00DE5462"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E5462" w:rsidRPr="00B927F6" w:rsidRDefault="00DE546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E5462" w:rsidRPr="00A900BE" w:rsidRDefault="00DE546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E5462" w:rsidRPr="00B927F6" w:rsidRDefault="00DE546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E5462" w:rsidRPr="00B927F6" w:rsidRDefault="00DE5462" w:rsidP="00950D18">
      <w:pPr>
        <w:pStyle w:val="BodyText"/>
        <w:tabs>
          <w:tab w:val="left" w:pos="567"/>
        </w:tabs>
        <w:ind w:hanging="502"/>
        <w:rPr>
          <w:rFonts w:ascii="Times New Roman" w:hAnsi="Times New Roman"/>
          <w:szCs w:val="24"/>
        </w:rPr>
      </w:pPr>
    </w:p>
    <w:p w:rsidR="00DE5462" w:rsidRPr="00B927F6" w:rsidRDefault="00DE546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E5462" w:rsidRPr="00B927F6" w:rsidRDefault="00DE546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E5462" w:rsidRPr="00B927F6" w:rsidRDefault="00DE546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E5462" w:rsidRPr="00A900BE" w:rsidRDefault="00DE5462"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E5462" w:rsidRDefault="00DE5462" w:rsidP="00EC7C12">
      <w:pPr>
        <w:spacing w:after="200" w:line="276" w:lineRule="auto"/>
        <w:rPr>
          <w:lang w:eastAsia="zh-CN"/>
        </w:rPr>
      </w:pPr>
      <w:bookmarkStart w:id="76" w:name="_Toc449692097"/>
    </w:p>
    <w:p w:rsidR="00DE5462" w:rsidRDefault="00DE5462" w:rsidP="00EC7C12">
      <w:pPr>
        <w:spacing w:after="200" w:line="276" w:lineRule="auto"/>
        <w:rPr>
          <w:lang w:eastAsia="zh-CN"/>
        </w:rPr>
      </w:pPr>
    </w:p>
    <w:p w:rsidR="00DE5462" w:rsidRPr="004B16DD" w:rsidRDefault="00DE5462" w:rsidP="00CF101D">
      <w:pPr>
        <w:jc w:val="right"/>
        <w:rPr>
          <w:noProof w:val="0"/>
          <w:sz w:val="22"/>
          <w:szCs w:val="22"/>
          <w:lang w:val="it-IT"/>
        </w:rPr>
      </w:pPr>
      <w:r w:rsidRPr="00A30B00">
        <w:rPr>
          <w:noProof w:val="0"/>
          <w:lang w:val="it-IT"/>
        </w:rPr>
        <w:t>Anexa nr.</w:t>
      </w:r>
      <w:r>
        <w:rPr>
          <w:noProof w:val="0"/>
          <w:lang w:val="it-IT"/>
        </w:rPr>
        <w:t xml:space="preserve"> 10</w:t>
      </w:r>
    </w:p>
    <w:p w:rsidR="00DE5462" w:rsidRPr="00D22624" w:rsidRDefault="00DE5462" w:rsidP="00CF101D">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DE5462" w:rsidRPr="00B56360" w:rsidTr="00590BCC">
        <w:trPr>
          <w:trHeight w:val="697"/>
        </w:trPr>
        <w:tc>
          <w:tcPr>
            <w:tcW w:w="9744" w:type="dxa"/>
            <w:vAlign w:val="center"/>
          </w:tcPr>
          <w:p w:rsidR="00DE5462" w:rsidRPr="00146734" w:rsidRDefault="00DE5462" w:rsidP="00146734">
            <w:pPr>
              <w:keepNext/>
              <w:keepLines/>
              <w:spacing w:before="200"/>
              <w:jc w:val="center"/>
              <w:outlineLvl w:val="1"/>
              <w:rPr>
                <w:rFonts w:eastAsia="Times New Roman"/>
                <w:b/>
                <w:bCs/>
                <w:sz w:val="26"/>
                <w:szCs w:val="26"/>
              </w:rPr>
            </w:pPr>
          </w:p>
        </w:tc>
      </w:tr>
      <w:tr w:rsidR="00DE5462" w:rsidRPr="00B56360" w:rsidTr="00590BCC">
        <w:trPr>
          <w:trHeight w:val="697"/>
        </w:trPr>
        <w:tc>
          <w:tcPr>
            <w:tcW w:w="9744" w:type="dxa"/>
            <w:vAlign w:val="center"/>
          </w:tcPr>
          <w:p w:rsidR="00DE5462" w:rsidRPr="00B56360" w:rsidRDefault="00DE5462" w:rsidP="00B56360">
            <w:pPr>
              <w:spacing w:line="360" w:lineRule="auto"/>
              <w:jc w:val="both"/>
            </w:pPr>
          </w:p>
        </w:tc>
      </w:tr>
      <w:tr w:rsidR="00DE5462" w:rsidRPr="00B56360" w:rsidTr="00590BCC">
        <w:trPr>
          <w:trHeight w:val="80"/>
        </w:trPr>
        <w:tc>
          <w:tcPr>
            <w:tcW w:w="9744" w:type="dxa"/>
            <w:vAlign w:val="center"/>
          </w:tcPr>
          <w:p w:rsidR="00DE5462" w:rsidRPr="00B56360" w:rsidRDefault="00DE5462" w:rsidP="00B56360">
            <w:pPr>
              <w:keepNext/>
              <w:keepLines/>
              <w:spacing w:before="200"/>
              <w:outlineLvl w:val="1"/>
              <w:rPr>
                <w:rFonts w:ascii="Calibri Light" w:hAnsi="Calibri Light"/>
                <w:b/>
                <w:bCs/>
                <w:color w:val="5B9BD5"/>
                <w:sz w:val="26"/>
                <w:szCs w:val="26"/>
              </w:rPr>
            </w:pPr>
          </w:p>
        </w:tc>
      </w:tr>
      <w:tr w:rsidR="00DE5462" w:rsidRPr="00B56360" w:rsidTr="00590BCC">
        <w:trPr>
          <w:trHeight w:val="697"/>
        </w:trPr>
        <w:tc>
          <w:tcPr>
            <w:tcW w:w="9744" w:type="dxa"/>
            <w:vAlign w:val="center"/>
          </w:tcPr>
          <w:p w:rsidR="00DE5462" w:rsidRPr="00B56360" w:rsidRDefault="00DE5462"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E5462" w:rsidRPr="00B56360" w:rsidRDefault="00DE5462" w:rsidP="00B56360">
            <w:pPr>
              <w:jc w:val="both"/>
              <w:rPr>
                <w:i/>
                <w:iCs/>
                <w:noProof w:val="0"/>
              </w:rPr>
            </w:pPr>
          </w:p>
          <w:p w:rsidR="00DE5462" w:rsidRPr="00B56360" w:rsidRDefault="00DE5462" w:rsidP="00B56360">
            <w:pPr>
              <w:tabs>
                <w:tab w:val="right" w:pos="6000"/>
                <w:tab w:val="right" w:pos="9360"/>
              </w:tabs>
              <w:spacing w:line="360" w:lineRule="auto"/>
              <w:ind w:right="990"/>
              <w:jc w:val="both"/>
            </w:pPr>
            <w:r w:rsidRPr="00B56360">
              <w:t>Data: “___” _____________________ 20__</w:t>
            </w:r>
          </w:p>
          <w:p w:rsidR="00DE5462" w:rsidRPr="00B56360" w:rsidRDefault="00DE5462"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E5462" w:rsidRPr="00B56360" w:rsidRDefault="00DE5462" w:rsidP="00B56360">
            <w:pPr>
              <w:tabs>
                <w:tab w:val="right" w:pos="6000"/>
              </w:tabs>
              <w:spacing w:line="360" w:lineRule="auto"/>
              <w:jc w:val="both"/>
              <w:rPr>
                <w:b/>
              </w:rPr>
            </w:pPr>
          </w:p>
          <w:p w:rsidR="00DE5462" w:rsidRPr="00B56360" w:rsidRDefault="00DE5462"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E5462" w:rsidRPr="00B56360" w:rsidRDefault="00DE5462"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E5462" w:rsidRPr="00B56360" w:rsidRDefault="00DE5462"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E5462" w:rsidRPr="00B56360" w:rsidRDefault="00DE5462"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E5462" w:rsidRPr="00B56360" w:rsidRDefault="00DE5462" w:rsidP="00B56360">
            <w:pPr>
              <w:tabs>
                <w:tab w:val="right" w:pos="6000"/>
                <w:tab w:val="right" w:pos="9360"/>
              </w:tabs>
              <w:spacing w:line="360" w:lineRule="auto"/>
              <w:ind w:right="660"/>
              <w:jc w:val="both"/>
            </w:pPr>
          </w:p>
          <w:p w:rsidR="00DE5462" w:rsidRPr="00B56360" w:rsidRDefault="00DE5462" w:rsidP="00B56360">
            <w:pPr>
              <w:jc w:val="center"/>
              <w:rPr>
                <w:b/>
                <w:bCs/>
                <w:sz w:val="28"/>
                <w:szCs w:val="28"/>
              </w:rPr>
            </w:pPr>
            <w:bookmarkStart w:id="77" w:name="_Hlk77771126"/>
            <w:r w:rsidRPr="00B56360">
              <w:rPr>
                <w:b/>
                <w:bCs/>
                <w:sz w:val="28"/>
                <w:szCs w:val="28"/>
              </w:rPr>
              <w:t>GARANŢIA DE BUNĂ EXECUŢIE</w:t>
            </w:r>
            <w:bookmarkEnd w:id="77"/>
          </w:p>
          <w:p w:rsidR="00DE5462" w:rsidRPr="00B56360" w:rsidRDefault="00DE5462" w:rsidP="00B56360">
            <w:pPr>
              <w:jc w:val="center"/>
              <w:rPr>
                <w:i/>
                <w:iCs/>
                <w:sz w:val="28"/>
                <w:szCs w:val="28"/>
              </w:rPr>
            </w:pPr>
            <w:r w:rsidRPr="00B56360">
              <w:rPr>
                <w:b/>
                <w:bCs/>
                <w:sz w:val="28"/>
                <w:szCs w:val="28"/>
              </w:rPr>
              <w:t xml:space="preserve">Nr. </w:t>
            </w:r>
            <w:r w:rsidRPr="00B56360">
              <w:rPr>
                <w:i/>
                <w:iCs/>
                <w:sz w:val="28"/>
                <w:szCs w:val="28"/>
              </w:rPr>
              <w:t>_______________</w:t>
            </w:r>
          </w:p>
          <w:p w:rsidR="00DE5462" w:rsidRPr="00B56360" w:rsidRDefault="00DE5462" w:rsidP="00B56360">
            <w:pPr>
              <w:ind w:firstLine="720"/>
              <w:jc w:val="both"/>
            </w:pPr>
          </w:p>
          <w:p w:rsidR="00DE5462" w:rsidRPr="00B56360" w:rsidRDefault="00DE5462"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E5462" w:rsidRPr="00B56360" w:rsidRDefault="00DE5462" w:rsidP="00B56360">
            <w:pPr>
              <w:jc w:val="both"/>
            </w:pPr>
          </w:p>
          <w:p w:rsidR="00DE5462" w:rsidRPr="00B56360" w:rsidRDefault="00DE5462"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E5462" w:rsidRPr="00B56360" w:rsidRDefault="00DE5462" w:rsidP="00B56360">
            <w:pPr>
              <w:jc w:val="both"/>
            </w:pPr>
          </w:p>
          <w:p w:rsidR="00DE5462" w:rsidRPr="00B56360" w:rsidRDefault="00DE5462"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E5462" w:rsidRPr="00B56360" w:rsidRDefault="00DE5462" w:rsidP="00B56360">
            <w:pPr>
              <w:jc w:val="both"/>
            </w:pPr>
          </w:p>
          <w:p w:rsidR="00DE5462" w:rsidRPr="00B56360" w:rsidRDefault="00DE5462"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E5462" w:rsidRPr="00B56360" w:rsidRDefault="00DE5462" w:rsidP="00B56360">
            <w:pPr>
              <w:tabs>
                <w:tab w:val="left" w:pos="3175"/>
              </w:tabs>
              <w:ind w:firstLine="720"/>
              <w:jc w:val="both"/>
              <w:rPr>
                <w:i/>
                <w:iCs/>
              </w:rPr>
            </w:pPr>
          </w:p>
          <w:p w:rsidR="00DE5462" w:rsidRDefault="00DE5462" w:rsidP="00B56360">
            <w:pPr>
              <w:tabs>
                <w:tab w:val="left" w:pos="3175"/>
              </w:tabs>
              <w:jc w:val="both"/>
              <w:rPr>
                <w:i/>
              </w:rPr>
            </w:pPr>
            <w:r w:rsidRPr="00B56360">
              <w:rPr>
                <w:i/>
              </w:rPr>
              <w:t>[semnăturile reprezentanţilor autorizaţi ai băncii şi ai Furnizorului/Prestatorului]</w:t>
            </w:r>
          </w:p>
          <w:p w:rsidR="00DE5462" w:rsidRDefault="00DE5462" w:rsidP="00B56360">
            <w:pPr>
              <w:tabs>
                <w:tab w:val="left" w:pos="3175"/>
              </w:tabs>
              <w:jc w:val="both"/>
              <w:rPr>
                <w:i/>
              </w:rPr>
            </w:pPr>
          </w:p>
          <w:p w:rsidR="00DE5462" w:rsidRDefault="00DE5462" w:rsidP="00B56360">
            <w:pPr>
              <w:tabs>
                <w:tab w:val="left" w:pos="3175"/>
              </w:tabs>
              <w:jc w:val="both"/>
              <w:rPr>
                <w:i/>
              </w:rPr>
            </w:pPr>
          </w:p>
          <w:p w:rsidR="00DE5462" w:rsidRDefault="00DE5462" w:rsidP="00B56360">
            <w:pPr>
              <w:tabs>
                <w:tab w:val="left" w:pos="3175"/>
              </w:tabs>
              <w:jc w:val="both"/>
              <w:rPr>
                <w:i/>
              </w:rPr>
            </w:pPr>
          </w:p>
          <w:p w:rsidR="00DE5462" w:rsidRDefault="00DE5462" w:rsidP="00B56360">
            <w:pPr>
              <w:tabs>
                <w:tab w:val="left" w:pos="3175"/>
              </w:tabs>
              <w:jc w:val="both"/>
              <w:rPr>
                <w:i/>
              </w:rPr>
            </w:pPr>
          </w:p>
          <w:p w:rsidR="00DE5462" w:rsidRDefault="00DE5462" w:rsidP="00B56360">
            <w:pPr>
              <w:tabs>
                <w:tab w:val="left" w:pos="3175"/>
              </w:tabs>
              <w:jc w:val="both"/>
              <w:rPr>
                <w:i/>
              </w:rPr>
            </w:pPr>
          </w:p>
          <w:p w:rsidR="00DE5462" w:rsidRPr="00B56360" w:rsidRDefault="00DE5462" w:rsidP="00B56360">
            <w:pPr>
              <w:spacing w:line="360" w:lineRule="auto"/>
              <w:jc w:val="both"/>
            </w:pPr>
          </w:p>
        </w:tc>
      </w:tr>
    </w:tbl>
    <w:p w:rsidR="00DE5462" w:rsidRPr="004B16DD" w:rsidRDefault="00DE5462" w:rsidP="00CF101D">
      <w:pPr>
        <w:jc w:val="right"/>
        <w:rPr>
          <w:noProof w:val="0"/>
          <w:sz w:val="22"/>
          <w:szCs w:val="22"/>
          <w:lang w:val="it-IT"/>
        </w:rPr>
      </w:pPr>
      <w:bookmarkStart w:id="78" w:name="_Toc449692108"/>
      <w:bookmarkEnd w:id="76"/>
      <w:r w:rsidRPr="00A30B00">
        <w:rPr>
          <w:noProof w:val="0"/>
          <w:lang w:val="it-IT"/>
        </w:rPr>
        <w:t>Anexa nr.</w:t>
      </w:r>
      <w:r>
        <w:rPr>
          <w:noProof w:val="0"/>
          <w:lang w:val="it-IT"/>
        </w:rPr>
        <w:t xml:space="preserve"> 11</w:t>
      </w:r>
    </w:p>
    <w:p w:rsidR="00DE5462" w:rsidRPr="00D22624" w:rsidRDefault="00DE5462" w:rsidP="00CF101D">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CF101D">
      <w:pPr>
        <w:jc w:val="right"/>
        <w:rPr>
          <w:noProof w:val="0"/>
          <w:lang w:val="it-IT"/>
        </w:rPr>
      </w:pPr>
      <w:r w:rsidRPr="0003591A">
        <w:rPr>
          <w:noProof w:val="0"/>
          <w:lang w:val="it-IT"/>
        </w:rPr>
        <w:t>din “____” ________ 20___</w:t>
      </w:r>
    </w:p>
    <w:p w:rsidR="00DE5462" w:rsidRDefault="00DE5462" w:rsidP="00773FE9">
      <w:pPr>
        <w:spacing w:after="200" w:line="276" w:lineRule="auto"/>
        <w:rPr>
          <w:rFonts w:eastAsia="PMingLiU"/>
          <w:lang w:eastAsia="zh-CN"/>
        </w:rPr>
      </w:pPr>
    </w:p>
    <w:p w:rsidR="00DE5462" w:rsidRDefault="00DE5462"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DE5462" w:rsidRPr="00B927F6" w:rsidRDefault="00DE5462" w:rsidP="008C0290">
      <w:pPr>
        <w:pStyle w:val="BodyText"/>
        <w:tabs>
          <w:tab w:val="left" w:pos="567"/>
        </w:tabs>
        <w:jc w:val="center"/>
        <w:rPr>
          <w:rFonts w:ascii="Times New Roman" w:hAnsi="Times New Roman"/>
          <w:b/>
          <w:szCs w:val="24"/>
        </w:rPr>
      </w:pPr>
    </w:p>
    <w:p w:rsidR="00DE5462" w:rsidRPr="00B927F6" w:rsidRDefault="00DE5462"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DE5462" w:rsidRPr="00B927F6" w:rsidRDefault="00DE546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DE5462" w:rsidRPr="00B927F6" w:rsidRDefault="00DE546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DE5462" w:rsidRPr="00B927F6" w:rsidRDefault="00DE546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DE5462" w:rsidRPr="00B927F6" w:rsidRDefault="00DE5462"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DE5462" w:rsidRPr="00B927F6" w:rsidRDefault="00DE5462"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E5462" w:rsidRPr="00B927F6" w:rsidRDefault="00DE5462"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E5462" w:rsidRPr="00B927F6" w:rsidRDefault="00DE546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E5462" w:rsidRPr="00B927F6" w:rsidRDefault="00DE5462"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DE5462" w:rsidRPr="00B927F6" w:rsidRDefault="00DE546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E5462" w:rsidRPr="00B927F6" w:rsidRDefault="00DE5462"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DE5462" w:rsidRPr="00B927F6" w:rsidRDefault="00DE5462"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DE5462" w:rsidRPr="00B927F6" w:rsidRDefault="00DE5462"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DE5462" w:rsidRPr="00B927F6" w:rsidRDefault="00DE5462"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DE5462" w:rsidRPr="00B927F6" w:rsidRDefault="00DE5462"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DE5462" w:rsidRPr="00B927F6" w:rsidRDefault="00DE5462"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DE5462" w:rsidRPr="00B927F6" w:rsidRDefault="00DE5462"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DE5462" w:rsidRPr="00B927F6" w:rsidRDefault="00DE5462"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DE5462" w:rsidRPr="00B927F6" w:rsidRDefault="00DE5462" w:rsidP="008C0290">
      <w:pPr>
        <w:tabs>
          <w:tab w:val="left" w:pos="567"/>
        </w:tabs>
        <w:jc w:val="both"/>
      </w:pPr>
      <w:r w:rsidRPr="00A227F2">
        <w:t>j)</w:t>
      </w:r>
      <w:r>
        <w:t xml:space="preserve"> </w:t>
      </w:r>
      <w:r w:rsidRPr="00A227F2">
        <w:t>Alte cauze______________________________________________________________</w:t>
      </w:r>
    </w:p>
    <w:p w:rsidR="00DE5462" w:rsidRPr="00B927F6" w:rsidRDefault="00DE5462" w:rsidP="008C0290">
      <w:pPr>
        <w:jc w:val="both"/>
        <w:rPr>
          <w:rFonts w:eastAsia="PMingLiU"/>
          <w:lang w:eastAsia="zh-CN"/>
        </w:rPr>
      </w:pPr>
    </w:p>
    <w:p w:rsidR="00DE5462" w:rsidRPr="00B927F6" w:rsidRDefault="00DE546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DE5462" w:rsidRPr="00B927F6" w:rsidRDefault="00DE5462" w:rsidP="008C0290">
      <w:pPr>
        <w:jc w:val="both"/>
        <w:rPr>
          <w:rFonts w:eastAsia="PMingLiU"/>
          <w:lang w:eastAsia="zh-CN"/>
        </w:rPr>
      </w:pPr>
      <w:r w:rsidRPr="00A227F2">
        <w:rPr>
          <w:rFonts w:eastAsia="PMingLiU"/>
          <w:lang w:eastAsia="zh-CN"/>
        </w:rPr>
        <w:t>Semnat Liderul Asociației: __________________________</w:t>
      </w:r>
    </w:p>
    <w:p w:rsidR="00DE5462" w:rsidRPr="00B927F6" w:rsidRDefault="00DE5462" w:rsidP="008C0290">
      <w:pPr>
        <w:jc w:val="both"/>
        <w:rPr>
          <w:rFonts w:eastAsia="PMingLiU"/>
          <w:lang w:eastAsia="zh-CN"/>
        </w:rPr>
      </w:pPr>
      <w:r w:rsidRPr="00A227F2">
        <w:rPr>
          <w:rFonts w:eastAsia="PMingLiU"/>
          <w:lang w:eastAsia="zh-CN"/>
        </w:rPr>
        <w:t>Nume: __________________________________________</w:t>
      </w:r>
    </w:p>
    <w:p w:rsidR="00DE5462" w:rsidRPr="00B927F6" w:rsidRDefault="00DE5462" w:rsidP="008C0290">
      <w:pPr>
        <w:jc w:val="both"/>
        <w:rPr>
          <w:rFonts w:eastAsia="PMingLiU"/>
          <w:lang w:eastAsia="zh-CN"/>
        </w:rPr>
      </w:pPr>
      <w:r w:rsidRPr="00A227F2">
        <w:rPr>
          <w:rFonts w:eastAsia="PMingLiU"/>
          <w:lang w:eastAsia="zh-CN"/>
        </w:rPr>
        <w:t>Funcţia în cadrul firmei: ____________________________</w:t>
      </w:r>
    </w:p>
    <w:p w:rsidR="00DE5462" w:rsidRPr="00B927F6" w:rsidRDefault="00DE5462" w:rsidP="008C0290">
      <w:pPr>
        <w:jc w:val="both"/>
        <w:rPr>
          <w:rFonts w:eastAsia="PMingLiU"/>
          <w:lang w:eastAsia="zh-CN"/>
        </w:rPr>
      </w:pPr>
      <w:r w:rsidRPr="00A227F2">
        <w:rPr>
          <w:rFonts w:eastAsia="PMingLiU"/>
          <w:lang w:eastAsia="zh-CN"/>
        </w:rPr>
        <w:t>Denumirea firmei: _________________________________</w:t>
      </w:r>
    </w:p>
    <w:p w:rsidR="00DE5462" w:rsidRPr="00B927F6" w:rsidRDefault="00DE5462" w:rsidP="008C0290">
      <w:pPr>
        <w:jc w:val="both"/>
        <w:rPr>
          <w:rFonts w:eastAsia="PMingLiU"/>
          <w:lang w:eastAsia="zh-CN"/>
        </w:rPr>
      </w:pPr>
    </w:p>
    <w:p w:rsidR="00DE5462" w:rsidRPr="00B927F6" w:rsidRDefault="00DE5462"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E5462" w:rsidRPr="00B927F6" w:rsidRDefault="00DE5462" w:rsidP="008C0290">
      <w:pPr>
        <w:jc w:val="both"/>
        <w:rPr>
          <w:rFonts w:eastAsia="PMingLiU"/>
          <w:lang w:eastAsia="zh-CN"/>
        </w:rPr>
      </w:pPr>
      <w:r w:rsidRPr="00A227F2">
        <w:rPr>
          <w:rFonts w:eastAsia="PMingLiU"/>
          <w:lang w:eastAsia="zh-CN"/>
        </w:rPr>
        <w:t>Nume: __________________________________________</w:t>
      </w:r>
    </w:p>
    <w:p w:rsidR="00DE5462" w:rsidRPr="00B927F6" w:rsidRDefault="00DE5462" w:rsidP="008C0290">
      <w:pPr>
        <w:jc w:val="both"/>
        <w:rPr>
          <w:rFonts w:eastAsia="PMingLiU"/>
          <w:lang w:eastAsia="zh-CN"/>
        </w:rPr>
      </w:pPr>
      <w:r w:rsidRPr="00A227F2">
        <w:rPr>
          <w:rFonts w:eastAsia="PMingLiU"/>
          <w:lang w:eastAsia="zh-CN"/>
        </w:rPr>
        <w:t>Funcţia în cadrul firmei: ____________________________</w:t>
      </w:r>
    </w:p>
    <w:p w:rsidR="00DE5462" w:rsidRPr="00B927F6" w:rsidRDefault="00DE546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E5462" w:rsidRPr="00B927F6" w:rsidRDefault="00DE5462" w:rsidP="00A1178E">
      <w:pPr>
        <w:tabs>
          <w:tab w:val="left" w:pos="567"/>
        </w:tabs>
        <w:jc w:val="both"/>
        <w:rPr>
          <w:rFonts w:eastAsia="PMingLiU"/>
          <w:lang w:eastAsia="zh-CN"/>
        </w:rPr>
      </w:pPr>
    </w:p>
    <w:p w:rsidR="00DE5462" w:rsidRDefault="00DE5462" w:rsidP="008D4238">
      <w:pPr>
        <w:keepNext/>
        <w:keepLines/>
        <w:jc w:val="center"/>
        <w:outlineLvl w:val="1"/>
        <w:rPr>
          <w:rFonts w:eastAsia="Times New Roman"/>
          <w:b/>
          <w:bCs/>
        </w:rPr>
      </w:pPr>
      <w:bookmarkStart w:id="80" w:name="_Toc390252620"/>
      <w:bookmarkStart w:id="81" w:name="_Toc449692117"/>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Pr="004B16DD" w:rsidRDefault="00DE5462" w:rsidP="00CF101D">
      <w:pPr>
        <w:jc w:val="right"/>
        <w:rPr>
          <w:noProof w:val="0"/>
          <w:sz w:val="22"/>
          <w:szCs w:val="22"/>
          <w:lang w:val="it-IT"/>
        </w:rPr>
      </w:pPr>
      <w:r w:rsidRPr="00A30B00">
        <w:rPr>
          <w:noProof w:val="0"/>
          <w:lang w:val="it-IT"/>
        </w:rPr>
        <w:t>Anexa nr.</w:t>
      </w:r>
      <w:r>
        <w:rPr>
          <w:noProof w:val="0"/>
          <w:lang w:val="it-IT"/>
        </w:rPr>
        <w:t xml:space="preserve"> 12</w:t>
      </w:r>
    </w:p>
    <w:p w:rsidR="00DE5462" w:rsidRPr="00D22624" w:rsidRDefault="00DE5462" w:rsidP="00CF101D">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CF101D">
      <w:pPr>
        <w:jc w:val="right"/>
        <w:rPr>
          <w:noProof w:val="0"/>
          <w:lang w:val="it-IT"/>
        </w:rPr>
      </w:pPr>
      <w:r w:rsidRPr="0003591A">
        <w:rPr>
          <w:noProof w:val="0"/>
          <w:lang w:val="it-IT"/>
        </w:rPr>
        <w:t>din “____” ________ 20___</w:t>
      </w:r>
    </w:p>
    <w:p w:rsidR="00DE5462" w:rsidRDefault="00DE5462" w:rsidP="00146734">
      <w:pPr>
        <w:jc w:val="center"/>
        <w:rPr>
          <w:rFonts w:eastAsia="PMingLiU"/>
          <w:b/>
          <w:lang w:eastAsia="zh-CN"/>
        </w:rPr>
      </w:pPr>
    </w:p>
    <w:p w:rsidR="00DE5462" w:rsidRDefault="00DE5462" w:rsidP="00146734">
      <w:pPr>
        <w:jc w:val="center"/>
        <w:rPr>
          <w:rFonts w:eastAsia="PMingLiU"/>
          <w:b/>
          <w:lang w:eastAsia="zh-CN"/>
        </w:rPr>
      </w:pPr>
    </w:p>
    <w:p w:rsidR="00DE5462" w:rsidRPr="00146734" w:rsidRDefault="00DE5462" w:rsidP="00146734">
      <w:pPr>
        <w:jc w:val="center"/>
        <w:rPr>
          <w:b/>
        </w:rPr>
      </w:pPr>
    </w:p>
    <w:p w:rsidR="00DE5462" w:rsidRPr="00146734" w:rsidRDefault="00DE5462"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DE5462" w:rsidRDefault="00DE5462"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2"/>
    <w:p w:rsidR="00DE5462" w:rsidRPr="00146734" w:rsidRDefault="00DE5462" w:rsidP="00146734">
      <w:pPr>
        <w:tabs>
          <w:tab w:val="left" w:pos="567"/>
        </w:tabs>
        <w:jc w:val="center"/>
        <w:rPr>
          <w:b/>
          <w:noProof w:val="0"/>
        </w:rPr>
      </w:pPr>
    </w:p>
    <w:p w:rsidR="00DE5462" w:rsidRPr="00146734" w:rsidRDefault="00DE5462"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DE5462"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E5462" w:rsidRPr="00146734" w:rsidRDefault="00DE5462" w:rsidP="00146734">
            <w:pPr>
              <w:jc w:val="center"/>
              <w:rPr>
                <w:b/>
                <w:bCs/>
              </w:rPr>
            </w:pPr>
            <w:r w:rsidRPr="00146734">
              <w:rPr>
                <w:b/>
                <w:bCs/>
              </w:rPr>
              <w:t>Nr</w:t>
            </w:r>
          </w:p>
          <w:p w:rsidR="00DE5462" w:rsidRPr="00146734" w:rsidRDefault="00DE5462"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E5462" w:rsidRPr="00146734" w:rsidRDefault="00DE5462"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E5462" w:rsidRPr="00146734" w:rsidRDefault="00DE5462"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E5462" w:rsidRPr="00146734" w:rsidRDefault="00DE5462"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E5462" w:rsidRPr="00146734" w:rsidRDefault="00DE5462"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E5462" w:rsidRPr="00146734" w:rsidRDefault="00DE5462" w:rsidP="00146734">
            <w:pPr>
              <w:jc w:val="center"/>
              <w:rPr>
                <w:b/>
                <w:bCs/>
              </w:rPr>
            </w:pPr>
            <w:r w:rsidRPr="00146734">
              <w:rPr>
                <w:b/>
                <w:bCs/>
              </w:rPr>
              <w:t xml:space="preserve">Perioada de </w:t>
            </w:r>
            <w:r>
              <w:rPr>
                <w:b/>
                <w:bCs/>
              </w:rPr>
              <w:t>livrare/prestare</w:t>
            </w:r>
            <w:r w:rsidRPr="00146734">
              <w:rPr>
                <w:b/>
                <w:bCs/>
              </w:rPr>
              <w:t xml:space="preserve"> (luni)</w:t>
            </w:r>
          </w:p>
        </w:tc>
      </w:tr>
      <w:tr w:rsidR="00DE546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DE5462" w:rsidRPr="00146734" w:rsidRDefault="00DE5462"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440"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2147"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843"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559"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r>
      <w:tr w:rsidR="00DE546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DE5462" w:rsidRPr="00146734" w:rsidRDefault="00DE5462"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440"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2147"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843"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559"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r>
      <w:tr w:rsidR="00DE546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DE5462" w:rsidRPr="00146734" w:rsidRDefault="00DE5462"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440"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2147"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843"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c>
          <w:tcPr>
            <w:tcW w:w="1559" w:type="dxa"/>
            <w:tcBorders>
              <w:top w:val="nil"/>
              <w:left w:val="nil"/>
              <w:bottom w:val="single" w:sz="4" w:space="0" w:color="auto"/>
              <w:right w:val="single" w:sz="4" w:space="0" w:color="auto"/>
            </w:tcBorders>
            <w:vAlign w:val="center"/>
          </w:tcPr>
          <w:p w:rsidR="00DE5462" w:rsidRPr="00146734" w:rsidRDefault="00DE5462" w:rsidP="00146734">
            <w:pPr>
              <w:jc w:val="center"/>
            </w:pPr>
            <w:r w:rsidRPr="00146734">
              <w:t> </w:t>
            </w:r>
          </w:p>
        </w:tc>
      </w:tr>
    </w:tbl>
    <w:p w:rsidR="00DE5462" w:rsidRDefault="00DE5462" w:rsidP="00146734">
      <w:pPr>
        <w:jc w:val="both"/>
        <w:rPr>
          <w:vertAlign w:val="superscript"/>
        </w:rPr>
      </w:pPr>
    </w:p>
    <w:p w:rsidR="00DE5462" w:rsidRPr="00146734" w:rsidRDefault="00DE5462"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DE5462" w:rsidRPr="00146734" w:rsidRDefault="00DE5462" w:rsidP="00146734">
      <w:pPr>
        <w:jc w:val="both"/>
        <w:rPr>
          <w:rFonts w:eastAsia="PMingLiU"/>
          <w:lang w:eastAsia="zh-CN"/>
        </w:rPr>
      </w:pPr>
      <w:r w:rsidRPr="00146734">
        <w:rPr>
          <w:rFonts w:eastAsia="PMingLiU"/>
          <w:lang w:eastAsia="zh-CN"/>
        </w:rPr>
        <w:t>Semnat: ________________________________________</w:t>
      </w:r>
    </w:p>
    <w:p w:rsidR="00DE5462" w:rsidRPr="00146734" w:rsidRDefault="00DE5462" w:rsidP="00146734">
      <w:pPr>
        <w:jc w:val="both"/>
        <w:rPr>
          <w:rFonts w:eastAsia="PMingLiU"/>
          <w:lang w:eastAsia="zh-CN"/>
        </w:rPr>
      </w:pPr>
      <w:r w:rsidRPr="00146734">
        <w:rPr>
          <w:rFonts w:eastAsia="PMingLiU"/>
          <w:lang w:eastAsia="zh-CN"/>
        </w:rPr>
        <w:t>Nume: _________________________________________</w:t>
      </w:r>
    </w:p>
    <w:p w:rsidR="00DE5462" w:rsidRPr="00146734" w:rsidRDefault="00DE5462" w:rsidP="00146734">
      <w:pPr>
        <w:jc w:val="both"/>
        <w:rPr>
          <w:rFonts w:eastAsia="PMingLiU"/>
          <w:lang w:eastAsia="zh-CN"/>
        </w:rPr>
      </w:pPr>
      <w:r w:rsidRPr="00146734">
        <w:rPr>
          <w:rFonts w:eastAsia="PMingLiU"/>
          <w:lang w:eastAsia="zh-CN"/>
        </w:rPr>
        <w:t>Funcţia în cadrul firmei: ___________________________</w:t>
      </w:r>
    </w:p>
    <w:p w:rsidR="00DE5462" w:rsidRPr="00EC7C12" w:rsidRDefault="00DE5462" w:rsidP="00EC7C12">
      <w:pPr>
        <w:jc w:val="both"/>
        <w:rPr>
          <w:rFonts w:eastAsia="PMingLiU"/>
          <w:lang w:eastAsia="zh-CN"/>
        </w:rPr>
      </w:pPr>
      <w:r w:rsidRPr="00146734">
        <w:rPr>
          <w:rFonts w:eastAsia="PMingLiU"/>
          <w:lang w:eastAsia="zh-CN"/>
        </w:rPr>
        <w:t>Denumirea firmei: _______________________________</w:t>
      </w: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8D4238">
      <w:pPr>
        <w:keepNext/>
        <w:keepLines/>
        <w:jc w:val="center"/>
        <w:outlineLvl w:val="1"/>
        <w:rPr>
          <w:rFonts w:eastAsia="Times New Roman"/>
          <w:b/>
          <w:bCs/>
        </w:rPr>
      </w:pPr>
    </w:p>
    <w:p w:rsidR="00DE5462" w:rsidRDefault="00DE5462" w:rsidP="00CF101D">
      <w:pPr>
        <w:jc w:val="right"/>
        <w:rPr>
          <w:noProof w:val="0"/>
          <w:lang w:val="it-IT"/>
        </w:rPr>
      </w:pPr>
    </w:p>
    <w:bookmarkEnd w:id="80"/>
    <w:bookmarkEnd w:id="81"/>
    <w:p w:rsidR="00DE5462" w:rsidRDefault="00DE5462" w:rsidP="00DF6ADE">
      <w:pPr>
        <w:rPr>
          <w:b/>
          <w:noProof w:val="0"/>
        </w:rPr>
        <w:sectPr w:rsidR="00DE5462" w:rsidSect="00646BE6">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0A0"/>
      </w:tblPr>
      <w:tblGrid>
        <w:gridCol w:w="2034"/>
        <w:gridCol w:w="282"/>
        <w:gridCol w:w="1904"/>
        <w:gridCol w:w="1859"/>
        <w:gridCol w:w="1354"/>
        <w:gridCol w:w="1302"/>
        <w:gridCol w:w="674"/>
        <w:gridCol w:w="2497"/>
        <w:gridCol w:w="3018"/>
        <w:gridCol w:w="1185"/>
        <w:gridCol w:w="84"/>
      </w:tblGrid>
      <w:tr w:rsidR="00DE5462" w:rsidRPr="00C00499" w:rsidTr="00845C1B">
        <w:trPr>
          <w:trHeight w:val="697"/>
        </w:trPr>
        <w:tc>
          <w:tcPr>
            <w:tcW w:w="5000" w:type="pct"/>
            <w:gridSpan w:val="11"/>
            <w:vAlign w:val="center"/>
          </w:tcPr>
          <w:p w:rsidR="00DE5462" w:rsidRPr="004B16DD" w:rsidRDefault="00DE5462" w:rsidP="00E1122E">
            <w:pPr>
              <w:jc w:val="center"/>
              <w:rPr>
                <w:noProof w:val="0"/>
                <w:lang w:val="it-IT"/>
              </w:rPr>
            </w:pPr>
            <w:r w:rsidRPr="00D61E58">
              <w:rPr>
                <w:b/>
                <w:sz w:val="20"/>
                <w:szCs w:val="20"/>
                <w:lang w:val="pt-BR"/>
              </w:rPr>
              <w:br w:type="page"/>
            </w:r>
            <w:r w:rsidRPr="00C00499">
              <w:rPr>
                <w:b/>
              </w:rPr>
              <w:br w:type="page"/>
            </w:r>
            <w:r w:rsidRPr="00D61E58">
              <w:rPr>
                <w:b/>
                <w:lang w:val="pt-BR"/>
              </w:rPr>
              <w:br w:type="page"/>
            </w:r>
            <w:r w:rsidRPr="00D61E58">
              <w:rPr>
                <w:b/>
                <w:sz w:val="20"/>
                <w:szCs w:val="20"/>
                <w:lang w:val="pt-BR"/>
              </w:rPr>
              <w:br w:type="page"/>
            </w:r>
            <w:bookmarkStart w:id="83" w:name="_Toc356920194"/>
            <w:bookmarkStart w:id="84" w:name="_Toc392180206"/>
            <w:bookmarkStart w:id="85" w:name="_Toc449539095"/>
            <w:r w:rsidRPr="00D61E58">
              <w:rPr>
                <w:b/>
                <w:sz w:val="20"/>
                <w:szCs w:val="20"/>
                <w:lang w:val="pt-BR"/>
              </w:rPr>
              <w:t xml:space="preserve">                                                                                                                                                                                                                                      </w:t>
            </w:r>
            <w:r w:rsidRPr="00A30B00">
              <w:rPr>
                <w:noProof w:val="0"/>
                <w:lang w:val="it-IT"/>
              </w:rPr>
              <w:t>Anexa nr.</w:t>
            </w:r>
            <w:r>
              <w:rPr>
                <w:noProof w:val="0"/>
                <w:lang w:val="it-IT"/>
              </w:rPr>
              <w:t xml:space="preserve"> 22</w:t>
            </w:r>
          </w:p>
          <w:p w:rsidR="00DE5462" w:rsidRPr="00D22624" w:rsidRDefault="00DE5462"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E5462" w:rsidRPr="00D22624" w:rsidRDefault="00DE5462" w:rsidP="00E1122E">
            <w:pPr>
              <w:jc w:val="center"/>
              <w:rPr>
                <w:noProof w:val="0"/>
                <w:lang w:val="it-IT"/>
              </w:rPr>
            </w:pPr>
            <w:r>
              <w:rPr>
                <w:noProof w:val="0"/>
                <w:lang w:val="it-IT"/>
              </w:rPr>
              <w:t xml:space="preserve">                                                                                                                                                                             </w:t>
            </w:r>
            <w:r w:rsidRPr="0003591A">
              <w:rPr>
                <w:noProof w:val="0"/>
                <w:lang w:val="it-IT"/>
              </w:rPr>
              <w:t>din “____” ________ 20___</w:t>
            </w:r>
          </w:p>
          <w:p w:rsidR="00DE5462" w:rsidRPr="006A7012" w:rsidRDefault="00DE5462" w:rsidP="00590BCC">
            <w:pPr>
              <w:pStyle w:val="Heading2"/>
              <w:rPr>
                <w:rFonts w:eastAsia="Times New Roman"/>
                <w:sz w:val="24"/>
                <w:lang w:val="en-US"/>
              </w:rPr>
            </w:pPr>
            <w:bookmarkStart w:id="86" w:name="_Hlk77771394"/>
            <w:r w:rsidRPr="006A7012">
              <w:rPr>
                <w:rFonts w:eastAsia="Times New Roman"/>
              </w:rPr>
              <w:t xml:space="preserve">Specificaюii tehnice </w:t>
            </w:r>
            <w:bookmarkEnd w:id="83"/>
            <w:bookmarkEnd w:id="84"/>
            <w:bookmarkEnd w:id="85"/>
            <w:bookmarkEnd w:id="86"/>
          </w:p>
        </w:tc>
      </w:tr>
      <w:tr w:rsidR="00DE5462"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tblPr>
            <w:tblGrid>
              <w:gridCol w:w="10500"/>
            </w:tblGrid>
            <w:tr w:rsidR="00DE5462" w:rsidRPr="007C0C9D" w:rsidTr="00590BCC">
              <w:trPr>
                <w:jc w:val="center"/>
              </w:trPr>
              <w:tc>
                <w:tcPr>
                  <w:tcW w:w="0" w:type="auto"/>
                  <w:tcBorders>
                    <w:top w:val="nil"/>
                    <w:left w:val="nil"/>
                    <w:bottom w:val="nil"/>
                    <w:right w:val="nil"/>
                  </w:tcBorders>
                  <w:tcMar>
                    <w:top w:w="15" w:type="dxa"/>
                    <w:left w:w="45" w:type="dxa"/>
                    <w:bottom w:w="15" w:type="dxa"/>
                    <w:right w:w="45" w:type="dxa"/>
                  </w:tcMar>
                </w:tcPr>
                <w:p w:rsidR="00DE5462" w:rsidRPr="007C0C9D" w:rsidRDefault="00DE5462"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E5462" w:rsidRPr="00C00499" w:rsidRDefault="00DE5462" w:rsidP="00590BCC">
            <w:pPr>
              <w:jc w:val="center"/>
            </w:pPr>
          </w:p>
        </w:tc>
      </w:tr>
      <w:tr w:rsidR="00DE5462"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DE5462" w:rsidRPr="00C00499" w:rsidRDefault="00DE5462" w:rsidP="00590BCC">
            <w:r w:rsidRPr="00C00499">
              <w:t xml:space="preserve">Numărul </w:t>
            </w:r>
            <w:r>
              <w:t>procedurii de achiziție______________din_________</w:t>
            </w:r>
          </w:p>
        </w:tc>
      </w:tr>
      <w:tr w:rsidR="00DE5462"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DE5462" w:rsidRPr="00C00499" w:rsidRDefault="00DE5462" w:rsidP="00590BCC">
            <w:r>
              <w:t>Obiectul achiziției</w:t>
            </w:r>
            <w:r w:rsidRPr="00C00499">
              <w:t>:</w:t>
            </w:r>
            <w:r>
              <w:t>____________________</w:t>
            </w:r>
          </w:p>
        </w:tc>
      </w:tr>
      <w:tr w:rsidR="00DE5462" w:rsidRPr="00C00499" w:rsidTr="00845C1B">
        <w:trPr>
          <w:trHeight w:val="567"/>
        </w:trPr>
        <w:tc>
          <w:tcPr>
            <w:tcW w:w="2905" w:type="pct"/>
            <w:gridSpan w:val="7"/>
          </w:tcPr>
          <w:p w:rsidR="00DE5462" w:rsidRPr="00C00499" w:rsidRDefault="00DE5462" w:rsidP="00590BCC"/>
        </w:tc>
        <w:tc>
          <w:tcPr>
            <w:tcW w:w="2095" w:type="pct"/>
            <w:gridSpan w:val="4"/>
          </w:tcPr>
          <w:p w:rsidR="00DE5462" w:rsidRPr="00C00499" w:rsidRDefault="00DE5462" w:rsidP="00590BCC"/>
        </w:tc>
      </w:tr>
      <w:tr w:rsidR="00DE5462"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b/>
                <w:sz w:val="20"/>
                <w:szCs w:val="20"/>
              </w:rPr>
            </w:pPr>
            <w:r w:rsidRPr="0065496F">
              <w:rPr>
                <w:b/>
                <w:sz w:val="20"/>
                <w:szCs w:val="20"/>
              </w:rPr>
              <w:t>Specificarea tehnică deplină solicitată de către autoritatea contractantă</w:t>
            </w:r>
          </w:p>
          <w:p w:rsidR="00DE5462" w:rsidRPr="0065496F" w:rsidRDefault="00DE5462"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b/>
                <w:sz w:val="20"/>
                <w:szCs w:val="20"/>
              </w:rPr>
            </w:pPr>
            <w:r w:rsidRPr="0065496F">
              <w:rPr>
                <w:b/>
                <w:sz w:val="20"/>
                <w:szCs w:val="20"/>
              </w:rPr>
              <w:t>Specificarea tehnică deplină propusă de către ofertant</w:t>
            </w:r>
          </w:p>
          <w:p w:rsidR="00DE5462" w:rsidRPr="0065496F" w:rsidRDefault="00DE5462"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b/>
                <w:sz w:val="20"/>
                <w:szCs w:val="20"/>
              </w:rPr>
            </w:pPr>
            <w:r w:rsidRPr="0065496F">
              <w:rPr>
                <w:b/>
                <w:sz w:val="20"/>
                <w:szCs w:val="20"/>
              </w:rPr>
              <w:t>Standarde de referinţă</w:t>
            </w:r>
          </w:p>
        </w:tc>
      </w:tr>
      <w:tr w:rsidR="00DE5462"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jc w:val="center"/>
              <w:rPr>
                <w:sz w:val="20"/>
                <w:szCs w:val="20"/>
              </w:rPr>
            </w:pPr>
            <w:r>
              <w:rPr>
                <w:sz w:val="20"/>
                <w:szCs w:val="20"/>
              </w:rPr>
              <w:t>7</w:t>
            </w:r>
          </w:p>
        </w:tc>
      </w:tr>
      <w:tr w:rsidR="00DE546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r>
      <w:tr w:rsidR="00DE546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r>
      <w:tr w:rsidR="00DE546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r>
      <w:tr w:rsidR="00DE546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r>
      <w:tr w:rsidR="00DE546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r>
      <w:tr w:rsidR="00DE546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E5462" w:rsidRPr="0065496F" w:rsidRDefault="00DE54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E5462" w:rsidRPr="0065496F" w:rsidRDefault="00DE5462" w:rsidP="00590BCC">
            <w:pPr>
              <w:rPr>
                <w:sz w:val="20"/>
                <w:szCs w:val="20"/>
              </w:rPr>
            </w:pPr>
          </w:p>
        </w:tc>
      </w:tr>
      <w:tr w:rsidR="00DE5462" w:rsidRPr="00C00499" w:rsidTr="00845C1B">
        <w:trPr>
          <w:trHeight w:val="397"/>
        </w:trPr>
        <w:tc>
          <w:tcPr>
            <w:tcW w:w="5000" w:type="pct"/>
            <w:gridSpan w:val="11"/>
            <w:tcBorders>
              <w:top w:val="single" w:sz="4" w:space="0" w:color="auto"/>
            </w:tcBorders>
            <w:vAlign w:val="center"/>
          </w:tcPr>
          <w:p w:rsidR="00DE5462" w:rsidRPr="00C00499" w:rsidRDefault="00DE5462" w:rsidP="00590BCC">
            <w:pPr>
              <w:tabs>
                <w:tab w:val="left" w:pos="6120"/>
              </w:tabs>
            </w:pPr>
          </w:p>
          <w:p w:rsidR="00DE5462" w:rsidRPr="00C00499" w:rsidRDefault="00DE5462" w:rsidP="00590BCC">
            <w:r w:rsidRPr="00C00499">
              <w:t>Semnat:_______________ Numele, Prenumele:_____________________________ În calitate de: ________________</w:t>
            </w:r>
          </w:p>
          <w:p w:rsidR="00DE5462" w:rsidRPr="00C00499" w:rsidRDefault="00DE5462" w:rsidP="00590BCC">
            <w:pPr>
              <w:rPr>
                <w:bCs/>
                <w:iCs/>
              </w:rPr>
            </w:pPr>
            <w:r w:rsidRPr="00C00499">
              <w:rPr>
                <w:bCs/>
                <w:iCs/>
              </w:rPr>
              <w:t>Ofertantul: _______________________ Adresa: __________________________</w:t>
            </w:r>
          </w:p>
          <w:tbl>
            <w:tblPr>
              <w:tblW w:w="15559" w:type="dxa"/>
              <w:tblLook w:val="00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E5462" w:rsidRPr="00C00499" w:rsidTr="00E36039">
              <w:trPr>
                <w:gridAfter w:val="3"/>
                <w:wAfter w:w="512" w:type="dxa"/>
                <w:trHeight w:val="697"/>
              </w:trPr>
              <w:tc>
                <w:tcPr>
                  <w:tcW w:w="13798" w:type="dxa"/>
                  <w:gridSpan w:val="15"/>
                  <w:vAlign w:val="center"/>
                </w:tcPr>
                <w:p w:rsidR="00DE5462" w:rsidRDefault="00DE5462" w:rsidP="00A00C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E5462" w:rsidRDefault="00DE5462" w:rsidP="00A00C52">
                  <w:pPr>
                    <w:framePr w:hSpace="180" w:wrap="around" w:vAnchor="page" w:hAnchor="margin" w:y="347"/>
                    <w:jc w:val="right"/>
                    <w:rPr>
                      <w:noProof w:val="0"/>
                      <w:lang w:val="it-IT"/>
                    </w:rPr>
                  </w:pPr>
                </w:p>
                <w:p w:rsidR="00DE5462" w:rsidRDefault="00DE5462" w:rsidP="00A00C52">
                  <w:pPr>
                    <w:framePr w:hSpace="180" w:wrap="around" w:vAnchor="page" w:hAnchor="margin" w:y="347"/>
                    <w:jc w:val="right"/>
                    <w:rPr>
                      <w:noProof w:val="0"/>
                      <w:lang w:val="it-IT"/>
                    </w:rPr>
                  </w:pPr>
                </w:p>
                <w:p w:rsidR="00DE5462" w:rsidRDefault="00DE5462" w:rsidP="00A00C52">
                  <w:pPr>
                    <w:framePr w:hSpace="180" w:wrap="around" w:vAnchor="page" w:hAnchor="margin" w:y="347"/>
                    <w:jc w:val="right"/>
                    <w:rPr>
                      <w:noProof w:val="0"/>
                      <w:lang w:val="it-IT"/>
                    </w:rPr>
                  </w:pPr>
                </w:p>
                <w:p w:rsidR="00DE5462" w:rsidRPr="00DC35AC" w:rsidRDefault="00DE5462" w:rsidP="00A00C5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DE5462" w:rsidRPr="00D22624" w:rsidRDefault="00DE5462" w:rsidP="00A00C5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E5462" w:rsidRPr="00D22624" w:rsidRDefault="00DE5462" w:rsidP="00A00C5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DE5462" w:rsidRDefault="00DE5462" w:rsidP="00A00C52">
                  <w:pPr>
                    <w:framePr w:hSpace="180" w:wrap="around" w:vAnchor="page" w:hAnchor="margin" w:y="347"/>
                    <w:jc w:val="right"/>
                    <w:rPr>
                      <w:noProof w:val="0"/>
                      <w:lang w:val="it-IT"/>
                    </w:rPr>
                  </w:pPr>
                </w:p>
                <w:p w:rsidR="00DE5462" w:rsidRPr="006A7012" w:rsidRDefault="00DE5462" w:rsidP="00A00C52">
                  <w:pPr>
                    <w:pStyle w:val="Heading2"/>
                    <w:framePr w:hSpace="180" w:wrap="around" w:vAnchor="page" w:hAnchor="margin" w:y="347"/>
                    <w:rPr>
                      <w:rFonts w:eastAsia="Times New Roman"/>
                      <w:noProof w:val="0"/>
                      <w:sz w:val="24"/>
                      <w:lang w:val="it-IT"/>
                    </w:rPr>
                  </w:pPr>
                  <w:r w:rsidRPr="006A7012">
                    <w:rPr>
                      <w:rFonts w:eastAsia="Times New Roman"/>
                      <w:noProof w:val="0"/>
                      <w:lang w:val="it-IT"/>
                    </w:rPr>
                    <w:t>Specificații de preț</w:t>
                  </w:r>
                </w:p>
              </w:tc>
              <w:tc>
                <w:tcPr>
                  <w:tcW w:w="1249" w:type="dxa"/>
                  <w:gridSpan w:val="3"/>
                </w:tcPr>
                <w:p w:rsidR="00DE5462" w:rsidRPr="006A7012" w:rsidRDefault="00DE5462" w:rsidP="00A00C52">
                  <w:pPr>
                    <w:pStyle w:val="Heading2"/>
                    <w:framePr w:hSpace="180" w:wrap="around" w:vAnchor="page" w:hAnchor="margin" w:y="347"/>
                    <w:jc w:val="right"/>
                    <w:rPr>
                      <w:rFonts w:eastAsia="Times New Roman"/>
                      <w:b w:val="0"/>
                      <w:sz w:val="20"/>
                      <w:szCs w:val="20"/>
                      <w:lang w:val="en-US"/>
                    </w:rPr>
                  </w:pPr>
                </w:p>
              </w:tc>
            </w:tr>
            <w:tr w:rsidR="00DE5462" w:rsidRPr="00C00499" w:rsidTr="00E36039">
              <w:trPr>
                <w:gridAfter w:val="3"/>
                <w:wAfter w:w="512" w:type="dxa"/>
              </w:trPr>
              <w:tc>
                <w:tcPr>
                  <w:tcW w:w="13798" w:type="dxa"/>
                  <w:gridSpan w:val="15"/>
                  <w:tcBorders>
                    <w:bottom w:val="single" w:sz="4" w:space="0" w:color="auto"/>
                  </w:tcBorders>
                </w:tcPr>
                <w:p w:rsidR="00DE5462" w:rsidRPr="00DC35AC" w:rsidRDefault="00DE5462" w:rsidP="00A00C5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E5462" w:rsidRPr="00C00499" w:rsidRDefault="00DE5462" w:rsidP="00A00C52">
                  <w:pPr>
                    <w:framePr w:hSpace="180" w:wrap="around" w:vAnchor="page" w:hAnchor="margin" w:y="347"/>
                    <w:jc w:val="center"/>
                  </w:pPr>
                </w:p>
              </w:tc>
              <w:tc>
                <w:tcPr>
                  <w:tcW w:w="1249" w:type="dxa"/>
                  <w:gridSpan w:val="3"/>
                  <w:tcBorders>
                    <w:bottom w:val="single" w:sz="4" w:space="0" w:color="auto"/>
                  </w:tcBorders>
                </w:tcPr>
                <w:p w:rsidR="00DE5462" w:rsidRPr="007C0C9D" w:rsidRDefault="00DE5462" w:rsidP="00A00C52">
                  <w:pPr>
                    <w:framePr w:hSpace="180" w:wrap="around" w:vAnchor="page" w:hAnchor="margin" w:y="347"/>
                    <w:jc w:val="both"/>
                    <w:rPr>
                      <w:i/>
                      <w:iCs/>
                    </w:rPr>
                  </w:pPr>
                </w:p>
              </w:tc>
            </w:tr>
            <w:tr w:rsidR="00DE546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E5462" w:rsidRPr="00C00499" w:rsidRDefault="00DE5462" w:rsidP="00A00C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DE5462" w:rsidRPr="00C00499" w:rsidRDefault="00DE5462" w:rsidP="00A00C52">
                  <w:pPr>
                    <w:framePr w:hSpace="180" w:wrap="around" w:vAnchor="page" w:hAnchor="margin" w:y="347"/>
                  </w:pPr>
                  <w:r w:rsidRPr="00C00499">
                    <w:t xml:space="preserve">Numărul </w:t>
                  </w:r>
                  <w:r>
                    <w:t xml:space="preserve"> procedurii de achiziție______________din_________</w:t>
                  </w:r>
                </w:p>
              </w:tc>
            </w:tr>
            <w:tr w:rsidR="00DE546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E5462" w:rsidRDefault="00DE5462" w:rsidP="00A00C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DE5462" w:rsidRPr="00C00499" w:rsidRDefault="00DE5462" w:rsidP="00A00C52">
                  <w:pPr>
                    <w:framePr w:hSpace="180" w:wrap="around" w:vAnchor="page" w:hAnchor="margin" w:y="347"/>
                  </w:pPr>
                  <w:r>
                    <w:t>Obiectul de achiziției</w:t>
                  </w:r>
                  <w:r w:rsidRPr="00C00499">
                    <w:t>:</w:t>
                  </w:r>
                  <w:r>
                    <w:t>______________</w:t>
                  </w:r>
                </w:p>
              </w:tc>
            </w:tr>
            <w:tr w:rsidR="00DE5462" w:rsidRPr="00C00499" w:rsidTr="00E36039">
              <w:trPr>
                <w:trHeight w:val="567"/>
              </w:trPr>
              <w:tc>
                <w:tcPr>
                  <w:tcW w:w="12309" w:type="dxa"/>
                  <w:gridSpan w:val="11"/>
                </w:tcPr>
                <w:p w:rsidR="00DE5462" w:rsidRPr="00C00499" w:rsidRDefault="00DE5462" w:rsidP="00A00C52">
                  <w:pPr>
                    <w:framePr w:hSpace="180" w:wrap="around" w:vAnchor="page" w:hAnchor="margin" w:y="347"/>
                  </w:pPr>
                </w:p>
              </w:tc>
              <w:tc>
                <w:tcPr>
                  <w:tcW w:w="1249" w:type="dxa"/>
                  <w:gridSpan w:val="3"/>
                </w:tcPr>
                <w:p w:rsidR="00DE5462" w:rsidRPr="00C00499" w:rsidRDefault="00DE5462" w:rsidP="00A00C52">
                  <w:pPr>
                    <w:framePr w:hSpace="180" w:wrap="around" w:vAnchor="page" w:hAnchor="margin" w:y="347"/>
                  </w:pPr>
                </w:p>
              </w:tc>
              <w:tc>
                <w:tcPr>
                  <w:tcW w:w="2001" w:type="dxa"/>
                  <w:gridSpan w:val="7"/>
                </w:tcPr>
                <w:p w:rsidR="00DE5462" w:rsidRPr="00C00499" w:rsidRDefault="00DE5462" w:rsidP="00A00C52">
                  <w:pPr>
                    <w:framePr w:hSpace="180" w:wrap="around" w:vAnchor="page" w:hAnchor="margin" w:y="347"/>
                  </w:pPr>
                </w:p>
              </w:tc>
            </w:tr>
            <w:tr w:rsidR="00DE546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DE5462" w:rsidRPr="0028367D" w:rsidRDefault="00DE5462" w:rsidP="00A00C5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b/>
                      <w:sz w:val="20"/>
                    </w:rPr>
                  </w:pPr>
                  <w:r w:rsidRPr="0028367D">
                    <w:rPr>
                      <w:b/>
                      <w:sz w:val="20"/>
                    </w:rPr>
                    <w:t>Suma</w:t>
                  </w:r>
                </w:p>
                <w:p w:rsidR="00DE5462" w:rsidRPr="0028367D" w:rsidRDefault="00DE5462" w:rsidP="00A00C52">
                  <w:pPr>
                    <w:framePr w:hSpace="180" w:wrap="around" w:vAnchor="page" w:hAnchor="margin" w:y="347"/>
                    <w:jc w:val="center"/>
                    <w:rPr>
                      <w:b/>
                      <w:sz w:val="20"/>
                    </w:rPr>
                  </w:pPr>
                  <w:r w:rsidRPr="0028367D">
                    <w:rPr>
                      <w:b/>
                      <w:sz w:val="20"/>
                    </w:rPr>
                    <w:t>fără</w:t>
                  </w:r>
                </w:p>
                <w:p w:rsidR="00DE5462" w:rsidRPr="0028367D" w:rsidRDefault="00DE5462" w:rsidP="00A00C5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b/>
                      <w:sz w:val="20"/>
                    </w:rPr>
                  </w:pPr>
                  <w:r w:rsidRPr="0028367D">
                    <w:rPr>
                      <w:b/>
                      <w:sz w:val="20"/>
                    </w:rPr>
                    <w:t>Suma</w:t>
                  </w:r>
                </w:p>
                <w:p w:rsidR="00DE5462" w:rsidRPr="0028367D" w:rsidRDefault="00DE5462" w:rsidP="00A00C5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b/>
                      <w:sz w:val="20"/>
                      <w:szCs w:val="28"/>
                    </w:rPr>
                  </w:pPr>
                  <w:r w:rsidRPr="0028367D">
                    <w:rPr>
                      <w:b/>
                      <w:sz w:val="20"/>
                      <w:szCs w:val="28"/>
                    </w:rPr>
                    <w:t xml:space="preserve">Termenul de </w:t>
                  </w:r>
                </w:p>
                <w:p w:rsidR="00DE5462" w:rsidRPr="0028367D" w:rsidRDefault="00DE5462" w:rsidP="00A00C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DE5462" w:rsidRDefault="00DE5462" w:rsidP="00A00C52">
                  <w:pPr>
                    <w:framePr w:hSpace="180" w:wrap="around" w:vAnchor="page" w:hAnchor="margin" w:y="347"/>
                    <w:jc w:val="center"/>
                    <w:rPr>
                      <w:b/>
                      <w:sz w:val="20"/>
                      <w:szCs w:val="28"/>
                    </w:rPr>
                  </w:pPr>
                  <w:r>
                    <w:rPr>
                      <w:b/>
                      <w:sz w:val="20"/>
                      <w:szCs w:val="28"/>
                    </w:rPr>
                    <w:t>Discount</w:t>
                  </w:r>
                </w:p>
                <w:p w:rsidR="00DE5462" w:rsidRPr="0028367D" w:rsidRDefault="00DE5462" w:rsidP="00A00C52">
                  <w:pPr>
                    <w:framePr w:hSpace="180" w:wrap="around" w:vAnchor="page" w:hAnchor="margin" w:y="347"/>
                    <w:jc w:val="center"/>
                    <w:rPr>
                      <w:b/>
                      <w:sz w:val="20"/>
                      <w:szCs w:val="28"/>
                    </w:rPr>
                  </w:pPr>
                  <w:r>
                    <w:rPr>
                      <w:b/>
                      <w:sz w:val="20"/>
                      <w:szCs w:val="28"/>
                    </w:rPr>
                    <w:t>%</w:t>
                  </w:r>
                </w:p>
              </w:tc>
            </w:tr>
            <w:tr w:rsidR="00DE546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DE5462" w:rsidRDefault="00DE5462" w:rsidP="00A00C52">
                  <w:pPr>
                    <w:framePr w:hSpace="180" w:wrap="around" w:vAnchor="page" w:hAnchor="margin" w:y="347"/>
                    <w:jc w:val="center"/>
                    <w:rPr>
                      <w:sz w:val="20"/>
                    </w:rPr>
                  </w:pPr>
                  <w:r>
                    <w:rPr>
                      <w:sz w:val="20"/>
                    </w:rPr>
                    <w:t>11</w:t>
                  </w:r>
                </w:p>
              </w:tc>
            </w:tr>
            <w:tr w:rsidR="00DE54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r>
            <w:tr w:rsidR="00DE54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r>
            <w:tr w:rsidR="00DE54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r>
            <w:tr w:rsidR="00DE54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r>
            <w:tr w:rsidR="00DE54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r>
            <w:tr w:rsidR="00DE54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DE5462" w:rsidRPr="0028367D" w:rsidRDefault="00DE5462" w:rsidP="00A00C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E5462" w:rsidRPr="0028367D" w:rsidRDefault="00DE5462" w:rsidP="00A00C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E5462" w:rsidRPr="006C1FA2" w:rsidRDefault="00DE5462" w:rsidP="00A00C52">
                  <w:pPr>
                    <w:framePr w:hSpace="180" w:wrap="around" w:vAnchor="page" w:hAnchor="margin" w:y="347"/>
                    <w:rPr>
                      <w:sz w:val="20"/>
                    </w:rPr>
                  </w:pPr>
                </w:p>
              </w:tc>
            </w:tr>
            <w:tr w:rsidR="00DE5462" w:rsidRPr="00845C1B" w:rsidTr="00E36039">
              <w:trPr>
                <w:gridAfter w:val="1"/>
                <w:wAfter w:w="453" w:type="dxa"/>
                <w:trHeight w:val="397"/>
              </w:trPr>
              <w:tc>
                <w:tcPr>
                  <w:tcW w:w="10933" w:type="dxa"/>
                  <w:gridSpan w:val="10"/>
                  <w:tcBorders>
                    <w:top w:val="single" w:sz="4" w:space="0" w:color="auto"/>
                  </w:tcBorders>
                  <w:vAlign w:val="center"/>
                </w:tcPr>
                <w:p w:rsidR="00DE5462" w:rsidRPr="00845C1B" w:rsidRDefault="00DE5462" w:rsidP="00A00C52">
                  <w:pPr>
                    <w:framePr w:hSpace="180" w:wrap="around" w:vAnchor="page" w:hAnchor="margin" w:y="347"/>
                    <w:tabs>
                      <w:tab w:val="left" w:pos="6120"/>
                    </w:tabs>
                    <w:rPr>
                      <w:sz w:val="20"/>
                    </w:rPr>
                  </w:pPr>
                </w:p>
                <w:p w:rsidR="00DE5462" w:rsidRPr="00845C1B" w:rsidRDefault="00DE5462" w:rsidP="00A00C52">
                  <w:pPr>
                    <w:framePr w:hSpace="180" w:wrap="around" w:vAnchor="page" w:hAnchor="margin" w:y="347"/>
                    <w:rPr>
                      <w:sz w:val="20"/>
                    </w:rPr>
                  </w:pPr>
                  <w:r w:rsidRPr="00845C1B">
                    <w:rPr>
                      <w:sz w:val="20"/>
                    </w:rPr>
                    <w:t>Semnat:_______________ Numele, Prenumele:_____________________________ În calitate de: ______________</w:t>
                  </w:r>
                </w:p>
                <w:p w:rsidR="00DE5462" w:rsidRPr="00845C1B" w:rsidRDefault="00DE5462" w:rsidP="00A00C52">
                  <w:pPr>
                    <w:framePr w:hSpace="180" w:wrap="around" w:vAnchor="page" w:hAnchor="margin" w:y="347"/>
                    <w:rPr>
                      <w:sz w:val="20"/>
                    </w:rPr>
                  </w:pPr>
                </w:p>
                <w:p w:rsidR="00DE5462" w:rsidRPr="00845C1B" w:rsidRDefault="00DE5462" w:rsidP="00A00C5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E5462" w:rsidRPr="00845C1B" w:rsidRDefault="00DE5462" w:rsidP="00A00C52">
                  <w:pPr>
                    <w:framePr w:hSpace="180" w:wrap="around" w:vAnchor="page" w:hAnchor="margin" w:y="347"/>
                    <w:tabs>
                      <w:tab w:val="left" w:pos="6120"/>
                    </w:tabs>
                    <w:rPr>
                      <w:sz w:val="20"/>
                    </w:rPr>
                  </w:pPr>
                </w:p>
              </w:tc>
              <w:tc>
                <w:tcPr>
                  <w:tcW w:w="1249" w:type="dxa"/>
                  <w:gridSpan w:val="4"/>
                  <w:tcBorders>
                    <w:top w:val="single" w:sz="4" w:space="0" w:color="auto"/>
                  </w:tcBorders>
                </w:tcPr>
                <w:p w:rsidR="00DE5462" w:rsidRPr="00845C1B" w:rsidRDefault="00DE5462" w:rsidP="00A00C52">
                  <w:pPr>
                    <w:framePr w:hSpace="180" w:wrap="around" w:vAnchor="page" w:hAnchor="margin" w:y="347"/>
                    <w:tabs>
                      <w:tab w:val="left" w:pos="6120"/>
                    </w:tabs>
                    <w:rPr>
                      <w:sz w:val="20"/>
                    </w:rPr>
                  </w:pPr>
                </w:p>
              </w:tc>
              <w:tc>
                <w:tcPr>
                  <w:tcW w:w="1247" w:type="dxa"/>
                  <w:gridSpan w:val="3"/>
                  <w:tcBorders>
                    <w:top w:val="single" w:sz="4" w:space="0" w:color="auto"/>
                  </w:tcBorders>
                </w:tcPr>
                <w:p w:rsidR="00DE5462" w:rsidRPr="00845C1B" w:rsidRDefault="00DE5462" w:rsidP="00A00C52">
                  <w:pPr>
                    <w:framePr w:hSpace="180" w:wrap="around" w:vAnchor="page" w:hAnchor="margin" w:y="347"/>
                    <w:tabs>
                      <w:tab w:val="left" w:pos="6120"/>
                    </w:tabs>
                    <w:rPr>
                      <w:sz w:val="20"/>
                    </w:rPr>
                  </w:pPr>
                </w:p>
              </w:tc>
            </w:tr>
          </w:tbl>
          <w:p w:rsidR="00DE5462" w:rsidRPr="00C00499" w:rsidRDefault="00DE5462" w:rsidP="00590BCC">
            <w:pPr>
              <w:rPr>
                <w:bCs/>
                <w:iCs/>
              </w:rPr>
            </w:pPr>
          </w:p>
        </w:tc>
      </w:tr>
      <w:tr w:rsidR="00DE5462" w:rsidRPr="00C60D06" w:rsidTr="00845C1B">
        <w:trPr>
          <w:gridAfter w:val="1"/>
          <w:wAfter w:w="26" w:type="pct"/>
          <w:trHeight w:val="397"/>
        </w:trPr>
        <w:tc>
          <w:tcPr>
            <w:tcW w:w="628" w:type="pct"/>
            <w:tcBorders>
              <w:top w:val="single" w:sz="4" w:space="0" w:color="auto"/>
            </w:tcBorders>
          </w:tcPr>
          <w:p w:rsidR="00DE5462" w:rsidRPr="00C60D06" w:rsidRDefault="00DE5462" w:rsidP="00590BCC">
            <w:pPr>
              <w:tabs>
                <w:tab w:val="left" w:pos="6120"/>
              </w:tabs>
            </w:pPr>
          </w:p>
        </w:tc>
        <w:tc>
          <w:tcPr>
            <w:tcW w:w="87" w:type="pct"/>
            <w:tcBorders>
              <w:top w:val="single" w:sz="4" w:space="0" w:color="auto"/>
            </w:tcBorders>
          </w:tcPr>
          <w:p w:rsidR="00DE5462" w:rsidRPr="00C60D06" w:rsidRDefault="00DE5462" w:rsidP="00590BCC">
            <w:pPr>
              <w:tabs>
                <w:tab w:val="left" w:pos="6120"/>
              </w:tabs>
            </w:pPr>
          </w:p>
        </w:tc>
        <w:tc>
          <w:tcPr>
            <w:tcW w:w="4259" w:type="pct"/>
            <w:gridSpan w:val="8"/>
            <w:tcBorders>
              <w:top w:val="single" w:sz="4" w:space="0" w:color="auto"/>
            </w:tcBorders>
            <w:vAlign w:val="center"/>
          </w:tcPr>
          <w:p w:rsidR="00DE5462" w:rsidRPr="00C60D06" w:rsidRDefault="00DE5462" w:rsidP="00590BCC">
            <w:pPr>
              <w:rPr>
                <w:bCs/>
                <w:iCs/>
              </w:rPr>
            </w:pPr>
          </w:p>
        </w:tc>
      </w:tr>
    </w:tbl>
    <w:p w:rsidR="00DE5462" w:rsidRDefault="00DE5462" w:rsidP="00573A39">
      <w:pPr>
        <w:framePr w:h="9569" w:hRule="exact" w:wrap="auto" w:hAnchor="text" w:y="-589"/>
        <w:jc w:val="center"/>
        <w:rPr>
          <w:b/>
          <w:noProof w:val="0"/>
        </w:rPr>
        <w:sectPr w:rsidR="00DE5462" w:rsidSect="00573A39">
          <w:pgSz w:w="16838" w:h="11906" w:orient="landscape"/>
          <w:pgMar w:top="993" w:right="1440" w:bottom="1440" w:left="709" w:header="709" w:footer="709" w:gutter="0"/>
          <w:cols w:space="708"/>
          <w:docGrid w:linePitch="360"/>
        </w:sectPr>
      </w:pPr>
    </w:p>
    <w:p w:rsidR="00DE5462" w:rsidRPr="004B16DD" w:rsidRDefault="00DE5462" w:rsidP="009613A9">
      <w:pPr>
        <w:jc w:val="right"/>
        <w:rPr>
          <w:noProof w:val="0"/>
          <w:sz w:val="22"/>
          <w:szCs w:val="22"/>
          <w:lang w:val="it-IT"/>
        </w:rPr>
      </w:pPr>
      <w:r w:rsidRPr="00A30B00">
        <w:rPr>
          <w:noProof w:val="0"/>
          <w:lang w:val="it-IT"/>
        </w:rPr>
        <w:t>Anexa nr.</w:t>
      </w:r>
      <w:r>
        <w:rPr>
          <w:noProof w:val="0"/>
          <w:lang w:val="it-IT"/>
        </w:rPr>
        <w:t xml:space="preserve"> 24</w:t>
      </w:r>
    </w:p>
    <w:p w:rsidR="00DE5462" w:rsidRPr="00D22624" w:rsidRDefault="00DE5462" w:rsidP="009613A9">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9613A9">
      <w:pPr>
        <w:jc w:val="right"/>
        <w:rPr>
          <w:noProof w:val="0"/>
          <w:lang w:val="it-IT"/>
        </w:rPr>
      </w:pPr>
      <w:r w:rsidRPr="0003591A">
        <w:rPr>
          <w:noProof w:val="0"/>
          <w:lang w:val="it-IT"/>
        </w:rPr>
        <w:t>din “____” ________ 20___</w:t>
      </w:r>
    </w:p>
    <w:p w:rsidR="00DE5462" w:rsidRDefault="00DE5462" w:rsidP="007B392A">
      <w:pPr>
        <w:jc w:val="center"/>
        <w:rPr>
          <w:b/>
          <w:noProof w:val="0"/>
        </w:rPr>
      </w:pPr>
    </w:p>
    <w:p w:rsidR="00DE5462" w:rsidRPr="007B392A" w:rsidRDefault="00DE5462" w:rsidP="007B392A">
      <w:pPr>
        <w:jc w:val="center"/>
        <w:rPr>
          <w:b/>
          <w:noProof w:val="0"/>
        </w:rPr>
      </w:pPr>
      <w:bookmarkStart w:id="87" w:name="_Hlk77771427"/>
      <w:r w:rsidRPr="007B392A">
        <w:rPr>
          <w:b/>
          <w:noProof w:val="0"/>
        </w:rPr>
        <w:t xml:space="preserve">CONTRACT </w:t>
      </w:r>
      <w:r>
        <w:rPr>
          <w:b/>
          <w:noProof w:val="0"/>
        </w:rPr>
        <w:t>–</w:t>
      </w:r>
      <w:r w:rsidRPr="007B392A">
        <w:rPr>
          <w:b/>
          <w:noProof w:val="0"/>
        </w:rPr>
        <w:t xml:space="preserve"> MODEL</w:t>
      </w:r>
      <w:bookmarkEnd w:id="87"/>
      <w:r>
        <w:rPr>
          <w:b/>
          <w:noProof w:val="0"/>
        </w:rPr>
        <w:t xml:space="preserve"> </w:t>
      </w:r>
    </w:p>
    <w:p w:rsidR="00DE5462" w:rsidRPr="007B392A" w:rsidRDefault="00DE5462" w:rsidP="00196AB4">
      <w:pPr>
        <w:pStyle w:val="ListParagraph"/>
        <w:numPr>
          <w:ilvl w:val="0"/>
          <w:numId w:val="0"/>
        </w:numPr>
        <w:ind w:right="-1"/>
        <w:rPr>
          <w:lang w:val="ro-RO"/>
        </w:rPr>
      </w:pPr>
    </w:p>
    <w:p w:rsidR="00DE5462" w:rsidRPr="0013795E" w:rsidRDefault="00DE5462"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DE5462" w:rsidRPr="0013795E" w:rsidTr="00BB0773">
        <w:trPr>
          <w:trHeight w:val="697"/>
        </w:trPr>
        <w:tc>
          <w:tcPr>
            <w:tcW w:w="10173" w:type="dxa"/>
            <w:vAlign w:val="center"/>
          </w:tcPr>
          <w:p w:rsidR="00DE5462" w:rsidRPr="00E91463" w:rsidRDefault="00DE5462" w:rsidP="00196AB4">
            <w:pPr>
              <w:jc w:val="both"/>
            </w:pPr>
          </w:p>
          <w:p w:rsidR="00DE5462" w:rsidRPr="00E91463" w:rsidRDefault="00DE5462" w:rsidP="00196AB4">
            <w:pPr>
              <w:jc w:val="both"/>
              <w:rPr>
                <w:caps/>
                <w:sz w:val="28"/>
                <w:szCs w:val="28"/>
              </w:rPr>
            </w:pPr>
          </w:p>
          <w:p w:rsidR="00DE5462" w:rsidRPr="00E91463" w:rsidRDefault="00DE5462" w:rsidP="00112F50">
            <w:pPr>
              <w:jc w:val="center"/>
              <w:rPr>
                <w:sz w:val="28"/>
                <w:szCs w:val="28"/>
                <w:u w:val="single"/>
              </w:rPr>
            </w:pPr>
            <w:r w:rsidRPr="00E91463">
              <w:rPr>
                <w:caps/>
                <w:sz w:val="28"/>
                <w:szCs w:val="28"/>
              </w:rPr>
              <w:t>Contract</w:t>
            </w:r>
            <w:r w:rsidRPr="00E91463">
              <w:rPr>
                <w:sz w:val="28"/>
                <w:szCs w:val="28"/>
              </w:rPr>
              <w:t xml:space="preserve"> Nr.</w:t>
            </w:r>
          </w:p>
          <w:p w:rsidR="00DE5462" w:rsidRPr="00E91463" w:rsidRDefault="00DE5462" w:rsidP="00112F50">
            <w:pPr>
              <w:jc w:val="center"/>
            </w:pPr>
            <w:r w:rsidRPr="00E91463">
              <w:t>privind achiziţia de</w:t>
            </w:r>
            <w:r w:rsidRPr="00E91463">
              <w:softHyphen/>
            </w:r>
            <w:r w:rsidRPr="00E91463">
              <w:softHyphen/>
            </w:r>
            <w:r w:rsidRPr="00E91463">
              <w:softHyphen/>
              <w:t>________________</w:t>
            </w:r>
          </w:p>
          <w:p w:rsidR="00DE5462" w:rsidRPr="00E91463" w:rsidRDefault="00DE5462" w:rsidP="00E91463">
            <w:pPr>
              <w:jc w:val="center"/>
              <w:rPr>
                <w:i/>
              </w:rPr>
            </w:pPr>
          </w:p>
          <w:p w:rsidR="00DE5462" w:rsidRPr="005D560A" w:rsidRDefault="00DE5462" w:rsidP="00E91463">
            <w:pPr>
              <w:jc w:val="center"/>
              <w:rPr>
                <w:i/>
              </w:rPr>
            </w:pPr>
            <w:r>
              <w:rPr>
                <w:i/>
              </w:rPr>
              <w:t xml:space="preserve">I </w:t>
            </w:r>
            <w:r w:rsidRPr="005D560A">
              <w:rPr>
                <w:i/>
              </w:rPr>
              <w:t>PARTEA GENERALĂ</w:t>
            </w:r>
          </w:p>
          <w:p w:rsidR="00DE5462" w:rsidRPr="005D560A" w:rsidRDefault="00DE5462" w:rsidP="00E91463">
            <w:pPr>
              <w:jc w:val="center"/>
              <w:rPr>
                <w:i/>
              </w:rPr>
            </w:pPr>
            <w:r w:rsidRPr="005D560A">
              <w:rPr>
                <w:i/>
              </w:rPr>
              <w:t>(OBLIGATORIU)</w:t>
            </w:r>
          </w:p>
          <w:p w:rsidR="00DE5462" w:rsidRDefault="00DE5462" w:rsidP="00E91463">
            <w:pPr>
              <w:jc w:val="center"/>
              <w:rPr>
                <w:iCs/>
              </w:rPr>
            </w:pPr>
          </w:p>
          <w:p w:rsidR="00DE5462" w:rsidRDefault="00DE5462" w:rsidP="00E91463">
            <w:pPr>
              <w:jc w:val="center"/>
              <w:rPr>
                <w:iCs/>
              </w:rPr>
            </w:pPr>
          </w:p>
          <w:p w:rsidR="00DE5462" w:rsidRPr="00E91463" w:rsidRDefault="00DE5462" w:rsidP="00E91463">
            <w:pPr>
              <w:jc w:val="center"/>
              <w:rPr>
                <w:iCs/>
              </w:rPr>
            </w:pPr>
          </w:p>
          <w:p w:rsidR="00DE5462" w:rsidRPr="00E91463" w:rsidRDefault="00DE5462" w:rsidP="00B56360">
            <w:pPr>
              <w:jc w:val="both"/>
              <w:rPr>
                <w:i/>
              </w:rPr>
            </w:pPr>
            <w:r w:rsidRPr="00E91463">
              <w:rPr>
                <w:i/>
              </w:rPr>
              <w:t xml:space="preserve">Obiectul achiziției </w:t>
            </w:r>
            <w:r w:rsidRPr="004938B9">
              <w:rPr>
                <w:i/>
                <w:u w:val="single"/>
              </w:rPr>
              <w:t>_</w:t>
            </w:r>
            <w:r w:rsidRPr="004938B9">
              <w:rPr>
                <w:iCs/>
                <w:u w:val="single"/>
              </w:rPr>
              <w:t xml:space="preserve"> Achiziţionarea</w:t>
            </w:r>
            <w:r w:rsidRPr="00E91463">
              <w:rPr>
                <w:iCs/>
              </w:rPr>
              <w:t xml:space="preserve"> _</w:t>
            </w:r>
            <w:r w:rsidRPr="004938B9">
              <w:rPr>
                <w:iCs/>
                <w:u w:val="single"/>
              </w:rPr>
              <w:t>automobilului pentru  preș</w:t>
            </w:r>
            <w:r>
              <w:rPr>
                <w:iCs/>
                <w:u w:val="single"/>
              </w:rPr>
              <w:t xml:space="preserve">edintele </w:t>
            </w:r>
            <w:r w:rsidRPr="004938B9">
              <w:rPr>
                <w:iCs/>
                <w:u w:val="single"/>
              </w:rPr>
              <w:t xml:space="preserve"> raionului Florești</w:t>
            </w:r>
            <w:r>
              <w:rPr>
                <w:iCs/>
              </w:rPr>
              <w:t xml:space="preserve"> </w:t>
            </w:r>
          </w:p>
          <w:p w:rsidR="00DE5462" w:rsidRPr="00E91463" w:rsidRDefault="00DE5462" w:rsidP="00B56360">
            <w:pPr>
              <w:jc w:val="both"/>
              <w:rPr>
                <w:i/>
              </w:rPr>
            </w:pPr>
            <w:r w:rsidRPr="00E91463">
              <w:rPr>
                <w:i/>
              </w:rPr>
              <w:t>Cod CPV: ____</w:t>
            </w:r>
            <w:r w:rsidRPr="004938B9">
              <w:rPr>
                <w:i/>
                <w:u w:val="single"/>
              </w:rPr>
              <w:t>34110000-1___</w:t>
            </w:r>
          </w:p>
          <w:p w:rsidR="00DE5462" w:rsidRPr="00E91463" w:rsidRDefault="00DE5462" w:rsidP="00B56360">
            <w:pPr>
              <w:jc w:val="both"/>
              <w:rPr>
                <w:i/>
              </w:rPr>
            </w:pPr>
          </w:p>
          <w:p w:rsidR="00DE5462" w:rsidRPr="00E91463" w:rsidRDefault="00DE5462" w:rsidP="00B56360">
            <w:pPr>
              <w:jc w:val="both"/>
              <w:rPr>
                <w:i/>
              </w:rPr>
            </w:pPr>
            <w:r w:rsidRPr="00E91463">
              <w:rPr>
                <w:i/>
              </w:rPr>
              <w:t>“___”_________20__</w:t>
            </w:r>
            <w:r w:rsidRPr="00E91463">
              <w:rPr>
                <w:i/>
              </w:rPr>
              <w:tab/>
            </w:r>
            <w:r>
              <w:rPr>
                <w:i/>
              </w:rPr>
              <w:t xml:space="preserve">                                                                    </w:t>
            </w:r>
            <w:r w:rsidRPr="00E91463">
              <w:rPr>
                <w:i/>
              </w:rPr>
              <w:t>____</w:t>
            </w:r>
            <w:r w:rsidRPr="004938B9">
              <w:rPr>
                <w:i/>
                <w:u w:val="single"/>
              </w:rPr>
              <w:t>or. Florești</w:t>
            </w:r>
            <w:r>
              <w:rPr>
                <w:i/>
              </w:rPr>
              <w:t xml:space="preserve"> </w:t>
            </w:r>
            <w:r w:rsidRPr="00E91463">
              <w:rPr>
                <w:i/>
              </w:rPr>
              <w:t>______</w:t>
            </w:r>
          </w:p>
          <w:p w:rsidR="00DE5462" w:rsidRPr="00E91463" w:rsidRDefault="00DE5462" w:rsidP="00B56360">
            <w:pPr>
              <w:jc w:val="both"/>
              <w:rPr>
                <w:i/>
              </w:rPr>
            </w:pPr>
            <w:r>
              <w:rPr>
                <w:i/>
              </w:rPr>
              <w:t xml:space="preserve">                                                                                                                           </w:t>
            </w:r>
            <w:r w:rsidRPr="00E91463">
              <w:rPr>
                <w:i/>
              </w:rPr>
              <w:t>(localitatea)</w:t>
            </w:r>
          </w:p>
          <w:p w:rsidR="00DE5462" w:rsidRPr="00E91463" w:rsidRDefault="00DE5462" w:rsidP="00B56360">
            <w:pPr>
              <w:jc w:val="both"/>
              <w:rPr>
                <w:i/>
              </w:rPr>
            </w:pPr>
          </w:p>
          <w:p w:rsidR="00DE5462" w:rsidRDefault="00DE5462" w:rsidP="00B56360">
            <w:pPr>
              <w:jc w:val="both"/>
              <w:rPr>
                <w:i/>
              </w:rPr>
            </w:pPr>
          </w:p>
          <w:tbl>
            <w:tblPr>
              <w:tblW w:w="9781" w:type="dxa"/>
              <w:tblLayout w:type="fixed"/>
              <w:tblLook w:val="00A0"/>
            </w:tblPr>
            <w:tblGrid>
              <w:gridCol w:w="4890"/>
              <w:gridCol w:w="4891"/>
            </w:tblGrid>
            <w:tr w:rsidR="00DE5462"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5462" w:rsidRPr="00C00499" w:rsidRDefault="00DE5462"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E5462" w:rsidRPr="00C00499" w:rsidRDefault="00DE5462" w:rsidP="00E91463">
                  <w:pPr>
                    <w:jc w:val="center"/>
                    <w:rPr>
                      <w:b/>
                      <w:caps/>
                      <w:sz w:val="40"/>
                    </w:rPr>
                  </w:pPr>
                  <w:r w:rsidRPr="0095589A">
                    <w:rPr>
                      <w:b/>
                      <w:bCs/>
                    </w:rPr>
                    <w:t>Autoritatea contractantă</w:t>
                  </w:r>
                </w:p>
              </w:tc>
            </w:tr>
            <w:tr w:rsidR="00DE5462"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DE5462" w:rsidRPr="00C00499" w:rsidRDefault="00DE5462" w:rsidP="00E91463">
                  <w:pPr>
                    <w:rPr>
                      <w:b/>
                    </w:rPr>
                  </w:pPr>
                </w:p>
                <w:p w:rsidR="00DE5462" w:rsidRPr="00C00499" w:rsidRDefault="00DE5462" w:rsidP="00E91463">
                  <w:r w:rsidRPr="00C00499">
                    <w:rPr>
                      <w:b/>
                    </w:rPr>
                    <w:t>______________________________________</w:t>
                  </w:r>
                  <w:r w:rsidRPr="00C00499">
                    <w:t>,</w:t>
                  </w:r>
                </w:p>
                <w:p w:rsidR="00DE5462" w:rsidRPr="00C00499" w:rsidRDefault="00DE5462" w:rsidP="00E91463">
                  <w:pPr>
                    <w:spacing w:line="360" w:lineRule="auto"/>
                    <w:rPr>
                      <w:i/>
                      <w:sz w:val="18"/>
                      <w:szCs w:val="18"/>
                    </w:rPr>
                  </w:pPr>
                  <w:r w:rsidRPr="00C00499">
                    <w:rPr>
                      <w:i/>
                      <w:sz w:val="18"/>
                      <w:szCs w:val="18"/>
                    </w:rPr>
                    <w:t>(denumirea completă a întreprinderii, asociaţiei, organizaţiei)</w:t>
                  </w:r>
                </w:p>
                <w:p w:rsidR="00DE5462" w:rsidRPr="00C00499" w:rsidRDefault="00DE5462" w:rsidP="00E91463">
                  <w:r w:rsidRPr="00C00499">
                    <w:t xml:space="preserve">reprezentată prin </w:t>
                  </w:r>
                  <w:r w:rsidRPr="00C00499">
                    <w:rPr>
                      <w:b/>
                    </w:rPr>
                    <w:t>________________________</w:t>
                  </w:r>
                  <w:r w:rsidRPr="00C00499">
                    <w:t>,</w:t>
                  </w:r>
                </w:p>
                <w:p w:rsidR="00DE5462" w:rsidRPr="00C00499" w:rsidRDefault="00DE5462" w:rsidP="00E91463">
                  <w:pPr>
                    <w:spacing w:line="360" w:lineRule="auto"/>
                    <w:ind w:firstLine="1701"/>
                    <w:jc w:val="center"/>
                    <w:rPr>
                      <w:i/>
                      <w:sz w:val="18"/>
                      <w:szCs w:val="18"/>
                    </w:rPr>
                  </w:pPr>
                  <w:r w:rsidRPr="00C00499">
                    <w:rPr>
                      <w:i/>
                      <w:sz w:val="18"/>
                      <w:szCs w:val="18"/>
                    </w:rPr>
                    <w:t>(funcţia, numele, prenumele)</w:t>
                  </w:r>
                </w:p>
                <w:p w:rsidR="00DE5462" w:rsidRPr="00C00499" w:rsidRDefault="00DE5462" w:rsidP="00E91463">
                  <w:r w:rsidRPr="00C00499">
                    <w:t xml:space="preserve">care acţionează în baza </w:t>
                  </w:r>
                  <w:r w:rsidRPr="00C00499">
                    <w:rPr>
                      <w:b/>
                    </w:rPr>
                    <w:t>___________________</w:t>
                  </w:r>
                  <w:r w:rsidRPr="00C00499">
                    <w:t>,</w:t>
                  </w:r>
                </w:p>
                <w:p w:rsidR="00DE5462" w:rsidRPr="00C00499" w:rsidRDefault="00DE5462" w:rsidP="00E91463">
                  <w:pPr>
                    <w:spacing w:line="360" w:lineRule="auto"/>
                    <w:ind w:firstLine="2198"/>
                    <w:rPr>
                      <w:i/>
                      <w:sz w:val="18"/>
                      <w:szCs w:val="18"/>
                    </w:rPr>
                  </w:pPr>
                  <w:r w:rsidRPr="00C00499">
                    <w:rPr>
                      <w:i/>
                      <w:sz w:val="18"/>
                      <w:szCs w:val="18"/>
                    </w:rPr>
                    <w:t>(statut, regulament, hotărîre etc.)</w:t>
                  </w:r>
                </w:p>
                <w:p w:rsidR="00DE5462" w:rsidRPr="00C00499" w:rsidRDefault="00DE5462" w:rsidP="00E91463">
                  <w:pPr>
                    <w:spacing w:line="360" w:lineRule="auto"/>
                  </w:pPr>
                  <w:r w:rsidRPr="00C00499">
                    <w:t xml:space="preserve">denumit(a) în continuare </w:t>
                  </w:r>
                  <w:r>
                    <w:rPr>
                      <w:i/>
                    </w:rPr>
                    <w:t>Furnizor/Prestator</w:t>
                  </w:r>
                </w:p>
                <w:p w:rsidR="00DE5462" w:rsidRPr="00C00499" w:rsidRDefault="00DE5462" w:rsidP="00E91463">
                  <w:r w:rsidRPr="00C00499">
                    <w:rPr>
                      <w:b/>
                    </w:rPr>
                    <w:t>______________________________________</w:t>
                  </w:r>
                  <w:r w:rsidRPr="00C00499">
                    <w:t>,</w:t>
                  </w:r>
                </w:p>
                <w:p w:rsidR="00DE5462" w:rsidRPr="00C00499" w:rsidRDefault="00DE5462" w:rsidP="00E91463">
                  <w:pPr>
                    <w:spacing w:line="360" w:lineRule="auto"/>
                    <w:jc w:val="center"/>
                    <w:rPr>
                      <w:i/>
                      <w:sz w:val="18"/>
                      <w:szCs w:val="18"/>
                    </w:rPr>
                  </w:pPr>
                  <w:r w:rsidRPr="00C00499">
                    <w:rPr>
                      <w:i/>
                      <w:sz w:val="18"/>
                      <w:szCs w:val="18"/>
                    </w:rPr>
                    <w:t>(se indică nr. şi data de înregistrare în Registrul de Stat)</w:t>
                  </w:r>
                </w:p>
                <w:p w:rsidR="00DE5462" w:rsidRPr="00C00499" w:rsidRDefault="00DE5462"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E5462" w:rsidRPr="00C00499" w:rsidRDefault="00DE5462" w:rsidP="00E91463">
                  <w:pPr>
                    <w:rPr>
                      <w:b/>
                    </w:rPr>
                  </w:pPr>
                </w:p>
                <w:p w:rsidR="00DE5462" w:rsidRPr="00C00499" w:rsidRDefault="00DE5462" w:rsidP="00E91463">
                  <w:r w:rsidRPr="00C00499">
                    <w:rPr>
                      <w:b/>
                    </w:rPr>
                    <w:t>___</w:t>
                  </w:r>
                  <w:r w:rsidRPr="004938B9">
                    <w:rPr>
                      <w:b/>
                      <w:u w:val="single"/>
                    </w:rPr>
                    <w:t>Consiliul raional  Florești</w:t>
                  </w:r>
                  <w:r>
                    <w:rPr>
                      <w:b/>
                    </w:rPr>
                    <w:t xml:space="preserve"> </w:t>
                  </w:r>
                  <w:r w:rsidRPr="00C00499">
                    <w:rPr>
                      <w:b/>
                    </w:rPr>
                    <w:t>___________</w:t>
                  </w:r>
                  <w:r w:rsidRPr="00C00499">
                    <w:t>,</w:t>
                  </w:r>
                </w:p>
                <w:p w:rsidR="00DE5462" w:rsidRPr="00C00499" w:rsidRDefault="00DE5462" w:rsidP="00E91463">
                  <w:pPr>
                    <w:spacing w:line="360" w:lineRule="auto"/>
                    <w:rPr>
                      <w:i/>
                      <w:sz w:val="18"/>
                      <w:szCs w:val="18"/>
                    </w:rPr>
                  </w:pPr>
                  <w:r w:rsidRPr="00C00499">
                    <w:rPr>
                      <w:i/>
                      <w:sz w:val="18"/>
                      <w:szCs w:val="18"/>
                    </w:rPr>
                    <w:t>(denumirea completă a întreprinderii, asociaţiei, organizaţiei)</w:t>
                  </w:r>
                </w:p>
                <w:p w:rsidR="00DE5462" w:rsidRPr="00C00499" w:rsidRDefault="00DE5462" w:rsidP="00E91463">
                  <w:r w:rsidRPr="00C00499">
                    <w:t xml:space="preserve">reprezentată prin </w:t>
                  </w:r>
                  <w:r w:rsidRPr="00C00499">
                    <w:rPr>
                      <w:b/>
                    </w:rPr>
                    <w:t>_</w:t>
                  </w:r>
                  <w:r w:rsidRPr="004938B9">
                    <w:rPr>
                      <w:b/>
                      <w:u w:val="single"/>
                    </w:rPr>
                    <w:t>președinte, Tîltu Vasile</w:t>
                  </w:r>
                  <w:r>
                    <w:rPr>
                      <w:b/>
                    </w:rPr>
                    <w:t xml:space="preserve"> </w:t>
                  </w:r>
                  <w:r w:rsidRPr="00C00499">
                    <w:rPr>
                      <w:b/>
                    </w:rPr>
                    <w:t>___</w:t>
                  </w:r>
                  <w:r w:rsidRPr="00C00499">
                    <w:t>,</w:t>
                  </w:r>
                </w:p>
                <w:p w:rsidR="00DE5462" w:rsidRPr="00C00499" w:rsidRDefault="00DE5462" w:rsidP="00E91463">
                  <w:pPr>
                    <w:spacing w:line="360" w:lineRule="auto"/>
                    <w:ind w:firstLine="1701"/>
                    <w:jc w:val="center"/>
                    <w:rPr>
                      <w:i/>
                      <w:sz w:val="18"/>
                      <w:szCs w:val="18"/>
                    </w:rPr>
                  </w:pPr>
                  <w:r w:rsidRPr="00C00499">
                    <w:rPr>
                      <w:i/>
                      <w:sz w:val="18"/>
                      <w:szCs w:val="18"/>
                    </w:rPr>
                    <w:t>(funcţia, numele, prenumele)</w:t>
                  </w:r>
                </w:p>
                <w:p w:rsidR="00DE5462" w:rsidRPr="004938B9" w:rsidRDefault="00DE5462" w:rsidP="00E91463">
                  <w:pPr>
                    <w:rPr>
                      <w:u w:val="single"/>
                    </w:rPr>
                  </w:pPr>
                  <w:r w:rsidRPr="00C00499">
                    <w:t xml:space="preserve">care acţionează în baza </w:t>
                  </w:r>
                  <w:r w:rsidRPr="004938B9">
                    <w:rPr>
                      <w:b/>
                      <w:u w:val="single"/>
                    </w:rPr>
                    <w:t xml:space="preserve">__Deciziei nr.01/02 din 01.12.2023 </w:t>
                  </w:r>
                  <w:r w:rsidRPr="004938B9">
                    <w:rPr>
                      <w:u w:val="single"/>
                    </w:rPr>
                    <w:t>,</w:t>
                  </w:r>
                </w:p>
                <w:p w:rsidR="00DE5462" w:rsidRPr="00C00499" w:rsidRDefault="00DE5462" w:rsidP="00E91463">
                  <w:pPr>
                    <w:spacing w:line="360" w:lineRule="auto"/>
                    <w:ind w:firstLine="2198"/>
                    <w:rPr>
                      <w:i/>
                      <w:sz w:val="18"/>
                      <w:szCs w:val="18"/>
                    </w:rPr>
                  </w:pPr>
                  <w:r w:rsidRPr="00C00499">
                    <w:rPr>
                      <w:i/>
                      <w:sz w:val="18"/>
                      <w:szCs w:val="18"/>
                    </w:rPr>
                    <w:t>(statut, regulament, hotărîre etc.)</w:t>
                  </w:r>
                </w:p>
                <w:p w:rsidR="00DE5462" w:rsidRPr="00C00499" w:rsidRDefault="00DE5462" w:rsidP="00E91463">
                  <w:pPr>
                    <w:spacing w:line="360" w:lineRule="auto"/>
                  </w:pPr>
                  <w:r w:rsidRPr="00C00499">
                    <w:t xml:space="preserve">denumit(a) în continuare </w:t>
                  </w:r>
                  <w:r>
                    <w:rPr>
                      <w:i/>
                    </w:rPr>
                    <w:t>Cumpărător</w:t>
                  </w:r>
                  <w:r>
                    <w:t>/</w:t>
                  </w:r>
                  <w:r w:rsidRPr="009B04A2">
                    <w:rPr>
                      <w:i/>
                      <w:iCs/>
                    </w:rPr>
                    <w:t>Beneficiar</w:t>
                  </w:r>
                </w:p>
                <w:p w:rsidR="00DE5462" w:rsidRPr="00C00499" w:rsidRDefault="00DE5462" w:rsidP="00E91463">
                  <w:r w:rsidRPr="00C00499">
                    <w:rPr>
                      <w:b/>
                    </w:rPr>
                    <w:t>___</w:t>
                  </w:r>
                  <w:r w:rsidRPr="004938B9">
                    <w:rPr>
                      <w:b/>
                      <w:u w:val="single"/>
                    </w:rPr>
                    <w:t>Extras nr.39891 din 07.12.2023 _______</w:t>
                  </w:r>
                  <w:r w:rsidRPr="004938B9">
                    <w:rPr>
                      <w:u w:val="single"/>
                    </w:rPr>
                    <w:t>,</w:t>
                  </w:r>
                </w:p>
                <w:p w:rsidR="00DE5462" w:rsidRPr="00C00499" w:rsidRDefault="00DE5462" w:rsidP="00E91463">
                  <w:pPr>
                    <w:spacing w:line="360" w:lineRule="auto"/>
                    <w:jc w:val="center"/>
                    <w:rPr>
                      <w:i/>
                      <w:sz w:val="18"/>
                      <w:szCs w:val="18"/>
                    </w:rPr>
                  </w:pPr>
                  <w:r w:rsidRPr="00C00499">
                    <w:rPr>
                      <w:i/>
                      <w:sz w:val="18"/>
                      <w:szCs w:val="18"/>
                    </w:rPr>
                    <w:t>(se indică nr. şi data de înregistrare în Registrul de Stat)</w:t>
                  </w:r>
                </w:p>
                <w:p w:rsidR="00DE5462" w:rsidRPr="00C00499" w:rsidRDefault="00DE5462" w:rsidP="00E91463">
                  <w:pPr>
                    <w:spacing w:line="360" w:lineRule="auto"/>
                    <w:rPr>
                      <w:b/>
                      <w:caps/>
                      <w:sz w:val="40"/>
                    </w:rPr>
                  </w:pPr>
                  <w:r w:rsidRPr="00DC72B4">
                    <w:rPr>
                      <w:bCs/>
                    </w:rPr>
                    <w:t>pe de altă parte</w:t>
                  </w:r>
                  <w:r w:rsidRPr="00C00499">
                    <w:t>,</w:t>
                  </w:r>
                </w:p>
              </w:tc>
            </w:tr>
          </w:tbl>
          <w:p w:rsidR="00DE5462" w:rsidRDefault="00DE5462" w:rsidP="00B56360">
            <w:pPr>
              <w:jc w:val="both"/>
              <w:rPr>
                <w:i/>
              </w:rPr>
            </w:pPr>
          </w:p>
          <w:p w:rsidR="00DE5462" w:rsidRDefault="00DE5462" w:rsidP="00B56360">
            <w:pPr>
              <w:jc w:val="both"/>
              <w:rPr>
                <w:i/>
              </w:rPr>
            </w:pPr>
          </w:p>
          <w:p w:rsidR="00DE5462" w:rsidRDefault="00DE5462" w:rsidP="00B56360">
            <w:pPr>
              <w:jc w:val="both"/>
              <w:rPr>
                <w:i/>
              </w:rPr>
            </w:pPr>
          </w:p>
          <w:p w:rsidR="00DE5462" w:rsidRPr="00E91463" w:rsidRDefault="00DE5462" w:rsidP="00B56360">
            <w:pPr>
              <w:jc w:val="both"/>
              <w:rPr>
                <w:iCs/>
              </w:rPr>
            </w:pPr>
            <w:r w:rsidRPr="00E91463">
              <w:rPr>
                <w:iCs/>
              </w:rPr>
              <w:t>ambii (denumiţi(te) în continuare Părţi), au încheiat prezentul Contract referitor la următoarele:</w:t>
            </w:r>
          </w:p>
          <w:p w:rsidR="00DE5462" w:rsidRPr="00E91463" w:rsidRDefault="00DE5462" w:rsidP="00B56360">
            <w:pPr>
              <w:jc w:val="both"/>
              <w:rPr>
                <w:iCs/>
              </w:rPr>
            </w:pPr>
          </w:p>
          <w:p w:rsidR="00DE5462" w:rsidRPr="00E91463" w:rsidRDefault="00DE5462" w:rsidP="00B56360">
            <w:pPr>
              <w:jc w:val="both"/>
              <w:rPr>
                <w:iCs/>
              </w:rPr>
            </w:pPr>
            <w:r w:rsidRPr="00E91463">
              <w:rPr>
                <w:iCs/>
              </w:rPr>
              <w:t>a.</w:t>
            </w:r>
            <w:r w:rsidRPr="00E91463">
              <w:rPr>
                <w:iCs/>
              </w:rPr>
              <w:tab/>
              <w:t>Achiziţionarea _</w:t>
            </w:r>
            <w:r>
              <w:rPr>
                <w:iCs/>
                <w:u w:val="single"/>
              </w:rPr>
              <w:t xml:space="preserve">automobilului pentru </w:t>
            </w:r>
            <w:r w:rsidRPr="004938B9">
              <w:rPr>
                <w:iCs/>
                <w:u w:val="single"/>
              </w:rPr>
              <w:t xml:space="preserve"> preș</w:t>
            </w:r>
            <w:r>
              <w:rPr>
                <w:iCs/>
                <w:u w:val="single"/>
              </w:rPr>
              <w:t>edintele</w:t>
            </w:r>
            <w:r w:rsidRPr="004938B9">
              <w:rPr>
                <w:iCs/>
                <w:u w:val="single"/>
              </w:rPr>
              <w:t xml:space="preserve"> raionului Florești</w:t>
            </w:r>
            <w:r>
              <w:rPr>
                <w:iCs/>
              </w:rPr>
              <w:t xml:space="preserve"> _</w:t>
            </w:r>
            <w:r w:rsidRPr="00E91463">
              <w:rPr>
                <w:iCs/>
              </w:rPr>
              <w:t>,</w:t>
            </w:r>
          </w:p>
          <w:p w:rsidR="00DE5462" w:rsidRPr="000A2D22" w:rsidRDefault="00DE5462" w:rsidP="002539DB">
            <w:pPr>
              <w:jc w:val="center"/>
              <w:rPr>
                <w:i/>
                <w:sz w:val="20"/>
                <w:szCs w:val="20"/>
              </w:rPr>
            </w:pPr>
            <w:r w:rsidRPr="000A2D22">
              <w:rPr>
                <w:i/>
                <w:sz w:val="20"/>
                <w:szCs w:val="20"/>
              </w:rPr>
              <w:t>(denumirea bunului/serviciului)</w:t>
            </w:r>
          </w:p>
          <w:p w:rsidR="00DE5462" w:rsidRPr="00E91463" w:rsidRDefault="00DE5462"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DE5462" w:rsidRPr="00E91463" w:rsidRDefault="00DE5462" w:rsidP="00B56360">
            <w:pPr>
              <w:jc w:val="both"/>
              <w:rPr>
                <w:iCs/>
              </w:rPr>
            </w:pPr>
            <w:r w:rsidRPr="00E91463">
              <w:rPr>
                <w:iCs/>
              </w:rPr>
              <w:t>în baza deciziei grupului de lucru al Cumpărătorului/Beneficiarului</w:t>
            </w:r>
            <w:r>
              <w:rPr>
                <w:iCs/>
              </w:rPr>
              <w:t>b</w:t>
            </w:r>
            <w:r w:rsidRPr="00E91463">
              <w:rPr>
                <w:iCs/>
              </w:rPr>
              <w:t>din „___” _____________20__.</w:t>
            </w:r>
          </w:p>
          <w:p w:rsidR="00DE5462" w:rsidRPr="00E91463" w:rsidRDefault="00DE5462" w:rsidP="00B56360">
            <w:pPr>
              <w:jc w:val="both"/>
              <w:rPr>
                <w:iCs/>
              </w:rPr>
            </w:pPr>
          </w:p>
          <w:p w:rsidR="00DE5462" w:rsidRPr="00E91463" w:rsidRDefault="00DE5462" w:rsidP="00B56360">
            <w:pPr>
              <w:jc w:val="both"/>
              <w:rPr>
                <w:iCs/>
              </w:rPr>
            </w:pPr>
            <w:r w:rsidRPr="00E91463">
              <w:rPr>
                <w:iCs/>
              </w:rPr>
              <w:t>b.</w:t>
            </w:r>
            <w:r w:rsidRPr="00E91463">
              <w:rPr>
                <w:iCs/>
              </w:rPr>
              <w:tab/>
              <w:t>Următoarele documente vor fi considerate părţi componente ale Contractului:</w:t>
            </w:r>
          </w:p>
          <w:p w:rsidR="00DE5462" w:rsidRPr="00E91463" w:rsidRDefault="00DE5462" w:rsidP="00B56360">
            <w:pPr>
              <w:jc w:val="both"/>
              <w:rPr>
                <w:iCs/>
              </w:rPr>
            </w:pPr>
          </w:p>
          <w:p w:rsidR="00DE5462" w:rsidRPr="00E91463" w:rsidRDefault="00DE5462" w:rsidP="00B56360">
            <w:pPr>
              <w:jc w:val="both"/>
              <w:rPr>
                <w:iCs/>
              </w:rPr>
            </w:pPr>
            <w:r w:rsidRPr="00E91463">
              <w:rPr>
                <w:iCs/>
              </w:rPr>
              <w:t>a)</w:t>
            </w:r>
            <w:r w:rsidRPr="00E91463">
              <w:rPr>
                <w:iCs/>
              </w:rPr>
              <w:tab/>
              <w:t>Specificaţia tehnică;</w:t>
            </w:r>
          </w:p>
          <w:p w:rsidR="00DE5462" w:rsidRPr="00E91463" w:rsidRDefault="00DE5462" w:rsidP="00B56360">
            <w:pPr>
              <w:jc w:val="both"/>
              <w:rPr>
                <w:iCs/>
              </w:rPr>
            </w:pPr>
            <w:r w:rsidRPr="00E91463">
              <w:rPr>
                <w:iCs/>
              </w:rPr>
              <w:t>b)</w:t>
            </w:r>
            <w:r w:rsidRPr="00E91463">
              <w:rPr>
                <w:iCs/>
              </w:rPr>
              <w:tab/>
              <w:t>Specificația de preț;</w:t>
            </w:r>
          </w:p>
          <w:p w:rsidR="00DE5462" w:rsidRPr="00E91463" w:rsidRDefault="00DE5462"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E5462" w:rsidRPr="00E91463" w:rsidRDefault="00DE5462" w:rsidP="00B56360">
            <w:pPr>
              <w:jc w:val="both"/>
              <w:rPr>
                <w:iCs/>
              </w:rPr>
            </w:pPr>
          </w:p>
          <w:p w:rsidR="00DE5462" w:rsidRPr="00E91463" w:rsidRDefault="00DE5462"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E5462" w:rsidRPr="00E91463" w:rsidRDefault="00DE5462"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E5462" w:rsidRDefault="00DE5462"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E5462" w:rsidRPr="00E91463" w:rsidRDefault="00DE5462" w:rsidP="00B56360">
            <w:pPr>
              <w:jc w:val="both"/>
              <w:rPr>
                <w:iCs/>
              </w:rPr>
            </w:pPr>
          </w:p>
          <w:p w:rsidR="00DE5462" w:rsidRPr="00227010" w:rsidRDefault="00DE5462" w:rsidP="00B56360">
            <w:pPr>
              <w:jc w:val="both"/>
              <w:rPr>
                <w:b/>
                <w:bCs/>
                <w:iCs/>
              </w:rPr>
            </w:pPr>
            <w:r w:rsidRPr="00227010">
              <w:rPr>
                <w:b/>
                <w:bCs/>
                <w:iCs/>
              </w:rPr>
              <w:t>1.</w:t>
            </w:r>
            <w:r w:rsidRPr="00227010">
              <w:rPr>
                <w:b/>
                <w:bCs/>
                <w:iCs/>
              </w:rPr>
              <w:tab/>
              <w:t>Obiectul Contractului</w:t>
            </w:r>
          </w:p>
          <w:p w:rsidR="00DE5462" w:rsidRPr="00E91463" w:rsidRDefault="00DE5462"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E5462" w:rsidRPr="00E91463" w:rsidRDefault="00DE5462"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E5462" w:rsidRDefault="00DE5462" w:rsidP="00B56360">
            <w:pPr>
              <w:jc w:val="both"/>
              <w:rPr>
                <w:iCs/>
              </w:rPr>
            </w:pPr>
            <w:r w:rsidRPr="00E91463">
              <w:rPr>
                <w:iCs/>
              </w:rPr>
              <w:t>1.3.</w:t>
            </w:r>
            <w:r w:rsidRPr="00E91463">
              <w:rPr>
                <w:iCs/>
              </w:rPr>
              <w:tab/>
              <w:t xml:space="preserve">Calitatea Bunurilor se atestă prin certificatele de calitate indicate în Specificaţie. </w:t>
            </w:r>
          </w:p>
          <w:p w:rsidR="00DE5462" w:rsidRPr="00E91463" w:rsidRDefault="00DE5462" w:rsidP="00B56360">
            <w:pPr>
              <w:jc w:val="both"/>
              <w:rPr>
                <w:iCs/>
              </w:rPr>
            </w:pPr>
            <w:r>
              <w:rPr>
                <w:iCs/>
              </w:rPr>
              <w:t>1.4</w:t>
            </w:r>
            <w:r w:rsidRPr="00227010">
              <w:rPr>
                <w:iCs/>
              </w:rPr>
              <w:tab/>
              <w:t xml:space="preserve">Serviciile prestate în baza contractului vor respecta standardele indicate în Specificaţie </w:t>
            </w:r>
          </w:p>
          <w:p w:rsidR="00DE5462" w:rsidRDefault="00DE5462"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E5462" w:rsidRPr="00E91463" w:rsidRDefault="00DE5462" w:rsidP="00B56360">
            <w:pPr>
              <w:jc w:val="both"/>
              <w:rPr>
                <w:iCs/>
              </w:rPr>
            </w:pPr>
          </w:p>
          <w:p w:rsidR="00DE5462" w:rsidRPr="00227010" w:rsidRDefault="00DE5462" w:rsidP="00B56360">
            <w:pPr>
              <w:jc w:val="both"/>
              <w:rPr>
                <w:b/>
                <w:bCs/>
                <w:iCs/>
              </w:rPr>
            </w:pPr>
            <w:r w:rsidRPr="00227010">
              <w:rPr>
                <w:b/>
                <w:bCs/>
                <w:iCs/>
              </w:rPr>
              <w:t>2.</w:t>
            </w:r>
            <w:r w:rsidRPr="00227010">
              <w:rPr>
                <w:b/>
                <w:bCs/>
                <w:iCs/>
              </w:rPr>
              <w:tab/>
              <w:t>Termeni şi condiţii de livrare</w:t>
            </w:r>
            <w:r>
              <w:rPr>
                <w:b/>
                <w:bCs/>
                <w:iCs/>
              </w:rPr>
              <w:t>/prestare</w:t>
            </w:r>
          </w:p>
          <w:p w:rsidR="00DE5462" w:rsidRPr="00E91463" w:rsidRDefault="00DE5462"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E5462" w:rsidRPr="00E91463" w:rsidRDefault="00DE5462"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E5462" w:rsidRPr="00E91463" w:rsidRDefault="00DE5462" w:rsidP="00B56360">
            <w:pPr>
              <w:jc w:val="both"/>
              <w:rPr>
                <w:iCs/>
              </w:rPr>
            </w:pPr>
            <w:r w:rsidRPr="00227010">
              <w:rPr>
                <w:i/>
              </w:rPr>
              <w:t>Cerinţele de mai sus trebuie prevăzute de către autoritatea contractantă şi ajustate conform cerinţelor actuale.</w:t>
            </w:r>
          </w:p>
          <w:p w:rsidR="00DE5462" w:rsidRDefault="00DE5462"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E5462" w:rsidRPr="00E91463" w:rsidRDefault="00DE5462" w:rsidP="00B56360">
            <w:pPr>
              <w:jc w:val="both"/>
              <w:rPr>
                <w:iCs/>
              </w:rPr>
            </w:pPr>
          </w:p>
          <w:p w:rsidR="00DE5462" w:rsidRPr="00E91463" w:rsidRDefault="00DE5462" w:rsidP="00B56360">
            <w:pPr>
              <w:jc w:val="both"/>
              <w:rPr>
                <w:iCs/>
              </w:rPr>
            </w:pPr>
            <w:r w:rsidRPr="00227010">
              <w:rPr>
                <w:b/>
                <w:bCs/>
                <w:iCs/>
              </w:rPr>
              <w:t>3.</w:t>
            </w:r>
            <w:r w:rsidRPr="00227010">
              <w:rPr>
                <w:b/>
                <w:bCs/>
                <w:iCs/>
              </w:rPr>
              <w:tab/>
              <w:t>Preţul şi condiţii de plată</w:t>
            </w:r>
          </w:p>
          <w:p w:rsidR="00DE5462" w:rsidRPr="00E91463" w:rsidRDefault="00DE5462"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E5462" w:rsidRPr="00E91463" w:rsidRDefault="00DE5462"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E5462" w:rsidRPr="000A2D22" w:rsidRDefault="00DE5462" w:rsidP="00B56360">
            <w:pPr>
              <w:jc w:val="both"/>
              <w:rPr>
                <w:i/>
                <w:sz w:val="20"/>
                <w:szCs w:val="20"/>
              </w:rPr>
            </w:pPr>
            <w:r>
              <w:rPr>
                <w:i/>
                <w:sz w:val="20"/>
                <w:szCs w:val="20"/>
              </w:rPr>
              <w:t xml:space="preserve">                     </w:t>
            </w:r>
            <w:r w:rsidRPr="000A2D22">
              <w:rPr>
                <w:i/>
                <w:sz w:val="20"/>
                <w:szCs w:val="20"/>
              </w:rPr>
              <w:t>(suma cu cifre şi litere)</w:t>
            </w:r>
          </w:p>
          <w:p w:rsidR="00DE5462" w:rsidRPr="00E91463" w:rsidRDefault="00DE5462"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E5462" w:rsidRPr="00E91463" w:rsidRDefault="00DE5462"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E5462" w:rsidRPr="00E91463" w:rsidRDefault="00DE5462" w:rsidP="00B56360">
            <w:pPr>
              <w:jc w:val="both"/>
              <w:rPr>
                <w:iCs/>
              </w:rPr>
            </w:pPr>
            <w:r w:rsidRPr="0081505C">
              <w:rPr>
                <w:i/>
              </w:rPr>
              <w:t>Cerinţele de mai sus trebuie revăzute de către autoritatea contractantă şi ajustate conform cerinţelor actuale</w:t>
            </w:r>
            <w:r w:rsidRPr="00E91463">
              <w:rPr>
                <w:iCs/>
              </w:rPr>
              <w:t>.</w:t>
            </w:r>
          </w:p>
          <w:p w:rsidR="00DE5462" w:rsidRDefault="00DE5462"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E5462" w:rsidRPr="00E91463" w:rsidRDefault="00DE5462" w:rsidP="00B56360">
            <w:pPr>
              <w:jc w:val="both"/>
              <w:rPr>
                <w:iCs/>
              </w:rPr>
            </w:pPr>
          </w:p>
          <w:p w:rsidR="00DE5462" w:rsidRPr="0081505C" w:rsidRDefault="00DE5462" w:rsidP="00B56360">
            <w:pPr>
              <w:jc w:val="both"/>
              <w:rPr>
                <w:b/>
                <w:bCs/>
                <w:iCs/>
              </w:rPr>
            </w:pPr>
            <w:r w:rsidRPr="0081505C">
              <w:rPr>
                <w:b/>
                <w:bCs/>
                <w:iCs/>
              </w:rPr>
              <w:t>4.</w:t>
            </w:r>
            <w:r w:rsidRPr="0081505C">
              <w:rPr>
                <w:b/>
                <w:bCs/>
                <w:iCs/>
              </w:rPr>
              <w:tab/>
              <w:t>Condiţii de predare-primire</w:t>
            </w:r>
          </w:p>
          <w:p w:rsidR="00DE5462" w:rsidRPr="00E91463" w:rsidRDefault="00DE5462"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E5462" w:rsidRPr="00E91463" w:rsidRDefault="00DE5462"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E5462" w:rsidRPr="00E91463" w:rsidRDefault="00DE5462"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E5462" w:rsidRPr="00E91463" w:rsidRDefault="00DE5462"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DE5462" w:rsidRDefault="00DE5462"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E5462" w:rsidRPr="00E91463" w:rsidRDefault="00DE5462" w:rsidP="00B56360">
            <w:pPr>
              <w:jc w:val="both"/>
              <w:rPr>
                <w:iCs/>
              </w:rPr>
            </w:pPr>
          </w:p>
          <w:p w:rsidR="00DE5462" w:rsidRPr="0081505C" w:rsidRDefault="00DE5462" w:rsidP="00B56360">
            <w:pPr>
              <w:jc w:val="both"/>
              <w:rPr>
                <w:b/>
                <w:bCs/>
                <w:iCs/>
              </w:rPr>
            </w:pPr>
            <w:r w:rsidRPr="0081505C">
              <w:rPr>
                <w:b/>
                <w:bCs/>
                <w:iCs/>
              </w:rPr>
              <w:t>5.</w:t>
            </w:r>
            <w:r w:rsidRPr="0081505C">
              <w:rPr>
                <w:b/>
                <w:bCs/>
                <w:iCs/>
              </w:rPr>
              <w:tab/>
              <w:t>Standarde</w:t>
            </w:r>
          </w:p>
          <w:p w:rsidR="00DE5462" w:rsidRPr="00E91463" w:rsidRDefault="00DE5462"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E5462" w:rsidRDefault="00DE5462"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E5462" w:rsidRPr="00E91463" w:rsidRDefault="00DE5462" w:rsidP="00B56360">
            <w:pPr>
              <w:jc w:val="both"/>
              <w:rPr>
                <w:iCs/>
              </w:rPr>
            </w:pPr>
          </w:p>
          <w:p w:rsidR="00DE5462" w:rsidRPr="0081505C" w:rsidRDefault="00DE5462" w:rsidP="00B56360">
            <w:pPr>
              <w:jc w:val="both"/>
              <w:rPr>
                <w:b/>
                <w:bCs/>
                <w:iCs/>
              </w:rPr>
            </w:pPr>
            <w:r w:rsidRPr="0081505C">
              <w:rPr>
                <w:b/>
                <w:bCs/>
                <w:iCs/>
              </w:rPr>
              <w:t>6.</w:t>
            </w:r>
            <w:r w:rsidRPr="0081505C">
              <w:rPr>
                <w:b/>
                <w:bCs/>
                <w:iCs/>
              </w:rPr>
              <w:tab/>
              <w:t>Obligaţiile părţilor</w:t>
            </w:r>
          </w:p>
          <w:p w:rsidR="00DE5462" w:rsidRPr="00E91463" w:rsidRDefault="00DE5462"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E5462" w:rsidRPr="00E91463" w:rsidRDefault="00DE5462"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E5462" w:rsidRPr="00E91463" w:rsidRDefault="00DE5462"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E5462" w:rsidRPr="00E91463" w:rsidRDefault="00DE5462"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E5462" w:rsidRPr="00E91463" w:rsidRDefault="00DE5462"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E5462" w:rsidRPr="00E91463" w:rsidRDefault="00DE5462"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E5462" w:rsidRPr="00E91463" w:rsidRDefault="00DE5462"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E5462" w:rsidRDefault="00DE5462"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E5462" w:rsidRPr="00E91463" w:rsidRDefault="00DE5462" w:rsidP="00B56360">
            <w:pPr>
              <w:jc w:val="both"/>
              <w:rPr>
                <w:iCs/>
              </w:rPr>
            </w:pPr>
          </w:p>
          <w:p w:rsidR="00DE5462" w:rsidRPr="00B74898" w:rsidRDefault="00DE5462"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DE5462" w:rsidRPr="00E91463" w:rsidRDefault="00DE5462"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E5462" w:rsidRPr="00E91463" w:rsidRDefault="00DE5462"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E5462" w:rsidRDefault="00DE5462"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E5462" w:rsidRPr="00F92DE2" w:rsidRDefault="00DE5462"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5462" w:rsidRPr="00E91463" w:rsidRDefault="00DE5462" w:rsidP="00B56360">
            <w:pPr>
              <w:jc w:val="both"/>
              <w:rPr>
                <w:iCs/>
              </w:rPr>
            </w:pPr>
          </w:p>
          <w:p w:rsidR="00DE5462" w:rsidRPr="00B74898" w:rsidRDefault="00DE5462" w:rsidP="00B56360">
            <w:pPr>
              <w:jc w:val="both"/>
              <w:rPr>
                <w:b/>
                <w:bCs/>
                <w:iCs/>
              </w:rPr>
            </w:pPr>
            <w:r w:rsidRPr="00B74898">
              <w:rPr>
                <w:b/>
                <w:bCs/>
                <w:iCs/>
              </w:rPr>
              <w:t>8.</w:t>
            </w:r>
            <w:r w:rsidRPr="00B74898">
              <w:rPr>
                <w:b/>
                <w:bCs/>
                <w:iCs/>
              </w:rPr>
              <w:tab/>
            </w:r>
            <w:r>
              <w:rPr>
                <w:b/>
                <w:bCs/>
                <w:iCs/>
              </w:rPr>
              <w:t>Rezoluțiunea</w:t>
            </w:r>
          </w:p>
          <w:p w:rsidR="00DE5462" w:rsidRPr="00E91463" w:rsidRDefault="00DE5462"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E5462" w:rsidRPr="00E91463" w:rsidRDefault="00DE5462"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E5462" w:rsidRPr="00E91463" w:rsidRDefault="00DE5462"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E5462" w:rsidRPr="00E91463" w:rsidRDefault="00DE5462"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E5462" w:rsidRPr="00E91463" w:rsidRDefault="00DE5462"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E5462" w:rsidRDefault="00DE5462"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E5462" w:rsidRDefault="00DE5462"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E5462" w:rsidRPr="009E1485" w:rsidRDefault="00DE5462"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E5462" w:rsidRPr="009E1485" w:rsidRDefault="00DE5462"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E5462" w:rsidRPr="00E91463" w:rsidRDefault="00DE5462"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E5462" w:rsidRPr="00E91463" w:rsidRDefault="00DE5462"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w:t>
            </w:r>
            <w:r w:rsidRPr="00E91463">
              <w:rPr>
                <w:iCs/>
              </w:rPr>
              <w:t>__ zile lucrătoare celeilalte Părţi despre intenţiile ei printr-o scrisoare motivată.</w:t>
            </w:r>
          </w:p>
          <w:p w:rsidR="00DE5462" w:rsidRDefault="00DE5462" w:rsidP="00B56360">
            <w:pPr>
              <w:jc w:val="both"/>
              <w:rPr>
                <w:iCs/>
              </w:rPr>
            </w:pPr>
            <w:r w:rsidRPr="00E91463">
              <w:rPr>
                <w:iCs/>
              </w:rPr>
              <w:t>8.</w:t>
            </w:r>
            <w:r>
              <w:rPr>
                <w:iCs/>
              </w:rPr>
              <w:t>5</w:t>
            </w:r>
            <w:r w:rsidRPr="00E91463">
              <w:rPr>
                <w:iCs/>
              </w:rPr>
              <w:t>.</w:t>
            </w:r>
            <w:r w:rsidRPr="00E91463">
              <w:rPr>
                <w:iCs/>
              </w:rPr>
              <w:tab/>
              <w:t>Partea înştiinţată este obligată să răspundă în decurs de __</w:t>
            </w:r>
            <w:r>
              <w:rPr>
                <w:iCs/>
              </w:rPr>
              <w:t>3</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DE5462" w:rsidRPr="00E91463" w:rsidRDefault="00DE5462" w:rsidP="00B56360">
            <w:pPr>
              <w:jc w:val="both"/>
              <w:rPr>
                <w:iCs/>
              </w:rPr>
            </w:pPr>
          </w:p>
          <w:p w:rsidR="00DE5462" w:rsidRPr="00B74898" w:rsidRDefault="00DE5462" w:rsidP="00B56360">
            <w:pPr>
              <w:jc w:val="both"/>
              <w:rPr>
                <w:b/>
                <w:bCs/>
                <w:iCs/>
              </w:rPr>
            </w:pPr>
            <w:r w:rsidRPr="00B74898">
              <w:rPr>
                <w:b/>
                <w:bCs/>
                <w:iCs/>
              </w:rPr>
              <w:t>9.</w:t>
            </w:r>
            <w:r w:rsidRPr="00B74898">
              <w:rPr>
                <w:b/>
                <w:bCs/>
                <w:iCs/>
              </w:rPr>
              <w:tab/>
              <w:t xml:space="preserve">Reclamaţii </w:t>
            </w:r>
          </w:p>
          <w:p w:rsidR="00DE5462" w:rsidRPr="00E91463" w:rsidRDefault="00DE5462"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E5462" w:rsidRPr="00E91463" w:rsidRDefault="00DE5462"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w:t>
            </w:r>
            <w:r w:rsidRPr="00E91463">
              <w:rPr>
                <w:iCs/>
              </w:rPr>
              <w:t>__ zile de la depistarea deficienţelor de calitate şi trebuie confirmate printr-un certificat eliberat de o organizaţie independentă neutră şi autorizată în acest sens.</w:t>
            </w:r>
          </w:p>
          <w:p w:rsidR="00DE5462" w:rsidRPr="00E91463" w:rsidRDefault="00DE5462"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w:t>
            </w:r>
            <w:r>
              <w:rPr>
                <w:iCs/>
              </w:rPr>
              <w:t>3</w:t>
            </w:r>
            <w:r w:rsidRPr="00E91463">
              <w:rPr>
                <w:iCs/>
              </w:rPr>
              <w:t>_ zile de la data primirii acestora şi să comunice Cumpărătorului</w:t>
            </w:r>
            <w:r>
              <w:rPr>
                <w:iCs/>
              </w:rPr>
              <w:t>/Beneficiarului</w:t>
            </w:r>
            <w:r w:rsidRPr="00E91463">
              <w:rPr>
                <w:iCs/>
              </w:rPr>
              <w:t xml:space="preserve"> despre decizia luată.</w:t>
            </w:r>
          </w:p>
          <w:p w:rsidR="00DE5462" w:rsidRPr="00E91463" w:rsidRDefault="00DE5462"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w:t>
            </w:r>
            <w:r>
              <w:rPr>
                <w:iCs/>
              </w:rPr>
              <w:t>3</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E5462" w:rsidRPr="00E91463" w:rsidRDefault="00DE5462"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E5462" w:rsidRPr="00E91463" w:rsidRDefault="00DE5462"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E5462" w:rsidRPr="00E91463" w:rsidRDefault="00DE5462" w:rsidP="00B56360">
            <w:pPr>
              <w:jc w:val="both"/>
              <w:rPr>
                <w:iCs/>
              </w:rPr>
            </w:pPr>
          </w:p>
          <w:p w:rsidR="00DE5462" w:rsidRPr="008D7109" w:rsidRDefault="00DE5462" w:rsidP="00B56360">
            <w:pPr>
              <w:jc w:val="both"/>
              <w:rPr>
                <w:b/>
                <w:bCs/>
                <w:iCs/>
              </w:rPr>
            </w:pPr>
            <w:r w:rsidRPr="008D7109">
              <w:rPr>
                <w:b/>
                <w:bCs/>
                <w:iCs/>
              </w:rPr>
              <w:t>10.</w:t>
            </w:r>
            <w:r w:rsidRPr="008D7109">
              <w:rPr>
                <w:b/>
                <w:bCs/>
                <w:iCs/>
              </w:rPr>
              <w:tab/>
              <w:t>Sancţiuni</w:t>
            </w:r>
          </w:p>
          <w:p w:rsidR="00DE5462" w:rsidRPr="00E91463" w:rsidRDefault="00DE5462"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w:t>
            </w:r>
            <w:r w:rsidRPr="004938B9">
              <w:rPr>
                <w:iCs/>
                <w:u w:val="single"/>
              </w:rPr>
              <w:t>transfer la contul autorității contractante</w:t>
            </w:r>
            <w:r>
              <w:rPr>
                <w:iCs/>
              </w:rPr>
              <w:t xml:space="preserve"> </w:t>
            </w:r>
            <w:r w:rsidRPr="00E91463">
              <w:rPr>
                <w:iCs/>
              </w:rPr>
              <w:t>, în cuantum de _</w:t>
            </w:r>
            <w:r>
              <w:rPr>
                <w:iCs/>
              </w:rPr>
              <w:t>10</w:t>
            </w:r>
            <w:r w:rsidRPr="00E91463">
              <w:rPr>
                <w:iCs/>
              </w:rPr>
              <w:t xml:space="preserve">_% din valoarea contractului. </w:t>
            </w:r>
          </w:p>
          <w:p w:rsidR="00DE5462" w:rsidRPr="00E91463" w:rsidRDefault="00DE5462"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1,0</w:t>
            </w:r>
            <w:r w:rsidRPr="00E91463">
              <w:rPr>
                <w:iCs/>
              </w:rPr>
              <w:t>_% [</w:t>
            </w:r>
            <w:r w:rsidRPr="008D7109">
              <w:rPr>
                <w:i/>
              </w:rPr>
              <w:t>indicați procentajul</w:t>
            </w:r>
            <w:r w:rsidRPr="00E91463">
              <w:rPr>
                <w:iCs/>
              </w:rPr>
              <w:t>] din suma totală a contractului.</w:t>
            </w:r>
          </w:p>
          <w:p w:rsidR="00DE5462" w:rsidRPr="00E91463" w:rsidRDefault="00DE5462"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1,0</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w:t>
            </w:r>
            <w:r>
              <w:rPr>
                <w:iCs/>
              </w:rPr>
              <w:t>5</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E5462" w:rsidRDefault="00DE5462"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w:t>
            </w:r>
            <w:r>
              <w:rPr>
                <w:iCs/>
              </w:rPr>
              <w:t>1</w:t>
            </w:r>
            <w:r w:rsidRPr="00E91463">
              <w:rPr>
                <w:iCs/>
              </w:rPr>
              <w:t>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0,1</w:t>
            </w:r>
            <w:r w:rsidRPr="00E91463">
              <w:rPr>
                <w:iCs/>
              </w:rPr>
              <w:t>__% [</w:t>
            </w:r>
            <w:r w:rsidRPr="008D7109">
              <w:rPr>
                <w:i/>
              </w:rPr>
              <w:t>indicați procentajul</w:t>
            </w:r>
            <w:r w:rsidRPr="00E91463">
              <w:rPr>
                <w:iCs/>
              </w:rPr>
              <w:t>] din suma totală a prezentului contract.</w:t>
            </w:r>
          </w:p>
          <w:p w:rsidR="00DE5462" w:rsidRPr="0016683B" w:rsidRDefault="00DE5462"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E5462" w:rsidRDefault="00DE5462"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E5462" w:rsidRPr="00E91463" w:rsidRDefault="00DE5462" w:rsidP="00B56360">
            <w:pPr>
              <w:jc w:val="both"/>
              <w:rPr>
                <w:iCs/>
              </w:rPr>
            </w:pPr>
          </w:p>
          <w:p w:rsidR="00DE5462" w:rsidRPr="008D7109" w:rsidRDefault="00DE5462" w:rsidP="00B56360">
            <w:pPr>
              <w:jc w:val="both"/>
              <w:rPr>
                <w:b/>
                <w:bCs/>
                <w:iCs/>
              </w:rPr>
            </w:pPr>
            <w:r w:rsidRPr="008D7109">
              <w:rPr>
                <w:b/>
                <w:bCs/>
                <w:iCs/>
              </w:rPr>
              <w:t>11.</w:t>
            </w:r>
            <w:r w:rsidRPr="008D7109">
              <w:rPr>
                <w:b/>
                <w:bCs/>
                <w:iCs/>
              </w:rPr>
              <w:tab/>
              <w:t>Drepturi de proprietate intelectuală</w:t>
            </w:r>
          </w:p>
          <w:p w:rsidR="00DE5462" w:rsidRPr="00E91463" w:rsidRDefault="00DE5462"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E5462" w:rsidRPr="00E91463" w:rsidRDefault="00DE5462"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5462" w:rsidRDefault="00DE5462"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E5462" w:rsidRPr="00E91463" w:rsidRDefault="00DE5462" w:rsidP="00B56360">
            <w:pPr>
              <w:jc w:val="both"/>
              <w:rPr>
                <w:iCs/>
              </w:rPr>
            </w:pPr>
          </w:p>
          <w:p w:rsidR="00DE5462" w:rsidRPr="008D7109" w:rsidRDefault="00DE5462" w:rsidP="00B56360">
            <w:pPr>
              <w:jc w:val="both"/>
              <w:rPr>
                <w:b/>
                <w:bCs/>
                <w:iCs/>
              </w:rPr>
            </w:pPr>
            <w:r w:rsidRPr="008D7109">
              <w:rPr>
                <w:b/>
                <w:bCs/>
                <w:iCs/>
              </w:rPr>
              <w:t>12.</w:t>
            </w:r>
            <w:r w:rsidRPr="008D7109">
              <w:rPr>
                <w:b/>
                <w:bCs/>
                <w:iCs/>
              </w:rPr>
              <w:tab/>
              <w:t>Dispoziţii finale</w:t>
            </w:r>
          </w:p>
          <w:p w:rsidR="00DE5462" w:rsidRPr="00E91463" w:rsidRDefault="00DE5462"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5462" w:rsidRPr="00E91463" w:rsidRDefault="00DE5462"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5462" w:rsidRPr="00E91463" w:rsidRDefault="00DE5462"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E5462" w:rsidRPr="00E91463" w:rsidRDefault="00DE5462"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E5462" w:rsidRPr="00E91463" w:rsidRDefault="00DE5462"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5462" w:rsidRPr="00E91463" w:rsidRDefault="00DE5462"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___31.12.2026____.</w:t>
            </w:r>
          </w:p>
          <w:p w:rsidR="00DE5462" w:rsidRPr="00E91463" w:rsidRDefault="00DE5462"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E5462" w:rsidRPr="00E91463" w:rsidRDefault="00DE5462"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E5462" w:rsidRPr="00E91463" w:rsidRDefault="00DE5462" w:rsidP="00B56360">
            <w:pPr>
              <w:jc w:val="both"/>
              <w:rPr>
                <w:i/>
              </w:rPr>
            </w:pPr>
          </w:p>
          <w:p w:rsidR="00DE5462" w:rsidRPr="00773661" w:rsidRDefault="00DE5462" w:rsidP="00B56360">
            <w:pPr>
              <w:jc w:val="both"/>
              <w:rPr>
                <w:b/>
                <w:bCs/>
                <w:iCs/>
              </w:rPr>
            </w:pPr>
          </w:p>
          <w:p w:rsidR="00DE5462" w:rsidRDefault="00DE5462" w:rsidP="00B56360">
            <w:pPr>
              <w:jc w:val="both"/>
              <w:rPr>
                <w:i/>
              </w:rPr>
            </w:pPr>
          </w:p>
          <w:p w:rsidR="00DE5462" w:rsidRDefault="00DE5462" w:rsidP="00B56360">
            <w:pPr>
              <w:jc w:val="both"/>
              <w:rPr>
                <w:i/>
              </w:rPr>
            </w:pPr>
          </w:p>
          <w:p w:rsidR="00DE5462" w:rsidRDefault="00DE5462" w:rsidP="00B56360">
            <w:pPr>
              <w:jc w:val="both"/>
              <w:rPr>
                <w:i/>
              </w:rPr>
            </w:pPr>
          </w:p>
          <w:p w:rsidR="00DE5462" w:rsidRDefault="00DE5462" w:rsidP="00B56360">
            <w:pPr>
              <w:jc w:val="both"/>
              <w:rPr>
                <w:i/>
              </w:rPr>
            </w:pPr>
          </w:p>
          <w:p w:rsidR="00DE5462" w:rsidRDefault="00DE5462" w:rsidP="00B56360">
            <w:pPr>
              <w:jc w:val="both"/>
              <w:rPr>
                <w:i/>
              </w:rPr>
            </w:pPr>
          </w:p>
          <w:p w:rsidR="00DE5462" w:rsidRPr="00E91463" w:rsidRDefault="00DE5462" w:rsidP="00B56360">
            <w:pPr>
              <w:jc w:val="both"/>
              <w:rPr>
                <w:i/>
              </w:rPr>
            </w:pPr>
          </w:p>
          <w:p w:rsidR="00DE5462" w:rsidRPr="00E91463" w:rsidRDefault="00DE5462" w:rsidP="00B56360">
            <w:pPr>
              <w:jc w:val="both"/>
              <w:rPr>
                <w:iCs/>
              </w:rPr>
            </w:pPr>
          </w:p>
          <w:p w:rsidR="00DE5462" w:rsidRPr="001C2E34" w:rsidRDefault="00DE5462" w:rsidP="00F041BF">
            <w:pPr>
              <w:pStyle w:val="Heading1"/>
              <w:numPr>
                <w:ilvl w:val="0"/>
                <w:numId w:val="40"/>
              </w:numPr>
              <w:tabs>
                <w:tab w:val="left" w:pos="2295"/>
              </w:tabs>
              <w:rPr>
                <w:szCs w:val="24"/>
                <w:lang w:val="it-IT" w:eastAsia="en-US"/>
              </w:rPr>
            </w:pPr>
            <w:r w:rsidRPr="001C2E34">
              <w:rPr>
                <w:szCs w:val="24"/>
                <w:lang w:val="it-IT" w:eastAsia="en-US"/>
              </w:rPr>
              <w:t xml:space="preserve">CONDIȚIILE </w:t>
            </w:r>
          </w:p>
          <w:p w:rsidR="00DE5462" w:rsidRPr="001C2E34" w:rsidRDefault="00DE5462" w:rsidP="00F041BF">
            <w:pPr>
              <w:pStyle w:val="ListParagraph"/>
              <w:numPr>
                <w:ilvl w:val="0"/>
                <w:numId w:val="0"/>
              </w:numPr>
              <w:tabs>
                <w:tab w:val="left" w:pos="2295"/>
              </w:tabs>
              <w:ind w:left="3240"/>
              <w:rPr>
                <w:szCs w:val="24"/>
                <w:lang w:val="it-IT" w:eastAsia="en-US"/>
              </w:rPr>
            </w:pPr>
            <w:r w:rsidRPr="001C2E34">
              <w:rPr>
                <w:b/>
                <w:szCs w:val="24"/>
                <w:lang w:val="it-IT" w:eastAsia="en-US"/>
              </w:rPr>
              <w:t>SPECIALE A CONTRACTULUI</w:t>
            </w:r>
          </w:p>
          <w:p w:rsidR="00DE5462" w:rsidRPr="00F53F69" w:rsidRDefault="00DE5462" w:rsidP="00F041BF">
            <w:pPr>
              <w:jc w:val="center"/>
            </w:pPr>
            <w:r>
              <w:t xml:space="preserve">             (</w:t>
            </w:r>
            <w:r w:rsidRPr="00F53F69">
              <w:rPr>
                <w:sz w:val="20"/>
                <w:szCs w:val="20"/>
              </w:rPr>
              <w:t>LA NECESITATE</w:t>
            </w:r>
            <w:r>
              <w:rPr>
                <w:sz w:val="20"/>
                <w:szCs w:val="20"/>
              </w:rPr>
              <w:t>)</w:t>
            </w:r>
          </w:p>
          <w:p w:rsidR="00DE5462" w:rsidRDefault="00DE5462" w:rsidP="00F041BF">
            <w:pPr>
              <w:tabs>
                <w:tab w:val="left" w:pos="567"/>
                <w:tab w:val="left" w:pos="4005"/>
              </w:tabs>
              <w:jc w:val="both"/>
            </w:pPr>
          </w:p>
          <w:p w:rsidR="00DE5462" w:rsidRPr="00E91463" w:rsidRDefault="00DE5462" w:rsidP="00590BCC">
            <w:pPr>
              <w:tabs>
                <w:tab w:val="left" w:pos="2295"/>
              </w:tabs>
              <w:jc w:val="both"/>
            </w:pPr>
          </w:p>
          <w:p w:rsidR="00DE5462" w:rsidRDefault="00DE5462" w:rsidP="00590BCC">
            <w:pPr>
              <w:tabs>
                <w:tab w:val="left" w:pos="2295"/>
              </w:tabs>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Pr="00F041BF" w:rsidRDefault="00DE5462" w:rsidP="00F041BF">
            <w:pPr>
              <w:spacing w:line="276" w:lineRule="auto"/>
              <w:contextualSpacing/>
              <w:jc w:val="center"/>
            </w:pPr>
            <w:r w:rsidRPr="00F041BF">
              <w:rPr>
                <w:b/>
              </w:rPr>
              <w:t>RECHIZITELE JURIDICE, POŞTALE ŞI DE PLĂŢI ALE PĂRŢILOR</w:t>
            </w:r>
          </w:p>
          <w:p w:rsidR="00DE5462" w:rsidRPr="0013795E" w:rsidRDefault="00DE5462"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E546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DE5462" w:rsidRPr="0013795E" w:rsidRDefault="00DE5462"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DE5462" w:rsidRPr="0013795E" w:rsidRDefault="00DE5462" w:rsidP="00B50773">
                  <w:pPr>
                    <w:tabs>
                      <w:tab w:val="left" w:pos="3295"/>
                    </w:tabs>
                    <w:jc w:val="center"/>
                  </w:pPr>
                  <w:r w:rsidRPr="00F041BF">
                    <w:rPr>
                      <w:b/>
                      <w:iCs/>
                    </w:rPr>
                    <w:t>Cumpărătorul/Beneficiarul</w:t>
                  </w:r>
                </w:p>
              </w:tc>
            </w:tr>
            <w:tr w:rsidR="00DE546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Adresa poştală:</w:t>
                  </w:r>
                </w:p>
              </w:tc>
            </w:tr>
            <w:tr w:rsidR="00DE546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Telefon:</w:t>
                  </w:r>
                </w:p>
              </w:tc>
            </w:tr>
            <w:tr w:rsidR="00DE546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Cod fiscal:</w:t>
                  </w:r>
                </w:p>
              </w:tc>
            </w:tr>
            <w:tr w:rsidR="00DE546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Banca:</w:t>
                  </w:r>
                </w:p>
              </w:tc>
            </w:tr>
            <w:tr w:rsidR="00DE546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Cod:</w:t>
                  </w:r>
                </w:p>
              </w:tc>
            </w:tr>
            <w:tr w:rsidR="00DE546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r w:rsidRPr="0013795E">
                    <w:t>IBAN</w:t>
                  </w:r>
                </w:p>
              </w:tc>
            </w:tr>
            <w:tr w:rsidR="00DE546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Pr="0013795E" w:rsidRDefault="00DE546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tc>
            </w:tr>
          </w:tbl>
          <w:p w:rsidR="00DE5462" w:rsidRPr="001C2E34" w:rsidRDefault="00DE546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DE5462" w:rsidRPr="0013795E" w:rsidTr="000D11C4">
              <w:trPr>
                <w:trHeight w:val="357"/>
                <w:jc w:val="center"/>
              </w:trPr>
              <w:tc>
                <w:tcPr>
                  <w:tcW w:w="5188" w:type="dxa"/>
                  <w:vAlign w:val="center"/>
                </w:tcPr>
                <w:p w:rsidR="00DE5462" w:rsidRPr="0013795E" w:rsidRDefault="00DE546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E5462" w:rsidRPr="0013795E" w:rsidRDefault="00DE5462" w:rsidP="00B50773">
                  <w:pPr>
                    <w:jc w:val="center"/>
                    <w:rPr>
                      <w:b/>
                    </w:rPr>
                  </w:pPr>
                  <w:r w:rsidRPr="00F041BF">
                    <w:rPr>
                      <w:b/>
                    </w:rPr>
                    <w:t>Cumpărătorul/Beneficiarul</w:t>
                  </w:r>
                </w:p>
              </w:tc>
            </w:tr>
            <w:tr w:rsidR="00DE5462" w:rsidRPr="0013795E" w:rsidTr="000D11C4">
              <w:trPr>
                <w:trHeight w:val="357"/>
                <w:jc w:val="center"/>
              </w:trPr>
              <w:tc>
                <w:tcPr>
                  <w:tcW w:w="5188" w:type="dxa"/>
                  <w:vAlign w:val="center"/>
                </w:tcPr>
                <w:p w:rsidR="00DE5462" w:rsidRPr="0013795E" w:rsidRDefault="00DE5462" w:rsidP="00B50773">
                  <w:pPr>
                    <w:jc w:val="both"/>
                    <w:rPr>
                      <w:b/>
                    </w:rPr>
                  </w:pPr>
                </w:p>
                <w:p w:rsidR="00DE5462" w:rsidRPr="0013795E" w:rsidRDefault="00DE5462" w:rsidP="00B50773">
                  <w:pPr>
                    <w:jc w:val="both"/>
                    <w:rPr>
                      <w:b/>
                    </w:rPr>
                  </w:pPr>
                </w:p>
                <w:p w:rsidR="00DE5462" w:rsidRPr="0013795E" w:rsidRDefault="00DE5462" w:rsidP="00B50773">
                  <w:pPr>
                    <w:jc w:val="both"/>
                    <w:rPr>
                      <w:b/>
                    </w:rPr>
                  </w:pPr>
                  <w:r w:rsidRPr="0013795E">
                    <w:rPr>
                      <w:b/>
                    </w:rPr>
                    <w:t>.</w:t>
                  </w:r>
                </w:p>
              </w:tc>
              <w:tc>
                <w:tcPr>
                  <w:tcW w:w="4559" w:type="dxa"/>
                  <w:vAlign w:val="center"/>
                </w:tcPr>
                <w:p w:rsidR="00DE5462" w:rsidRPr="0013795E" w:rsidRDefault="00DE5462" w:rsidP="00B50773">
                  <w:pPr>
                    <w:jc w:val="both"/>
                    <w:rPr>
                      <w:b/>
                    </w:rPr>
                  </w:pPr>
                </w:p>
                <w:p w:rsidR="00DE5462" w:rsidRPr="0013795E" w:rsidRDefault="00DE5462" w:rsidP="00B50773">
                  <w:pPr>
                    <w:jc w:val="both"/>
                    <w:rPr>
                      <w:b/>
                    </w:rPr>
                  </w:pPr>
                </w:p>
                <w:p w:rsidR="00DE5462" w:rsidRPr="0013795E" w:rsidRDefault="00DE5462" w:rsidP="00B50773">
                  <w:pPr>
                    <w:jc w:val="both"/>
                    <w:rPr>
                      <w:b/>
                    </w:rPr>
                  </w:pPr>
                </w:p>
              </w:tc>
            </w:tr>
          </w:tbl>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Default="00DE5462" w:rsidP="00952BD0">
            <w:pPr>
              <w:jc w:val="both"/>
            </w:pPr>
          </w:p>
          <w:p w:rsidR="00DE5462" w:rsidRPr="00E91463" w:rsidRDefault="00DE5462" w:rsidP="00757C6B">
            <w:pPr>
              <w:tabs>
                <w:tab w:val="left" w:pos="2295"/>
              </w:tabs>
              <w:jc w:val="right"/>
            </w:pPr>
            <w:r w:rsidRPr="00E91463">
              <w:t>Anexa nr.</w:t>
            </w:r>
            <w:r>
              <w:t xml:space="preserve"> 1</w:t>
            </w:r>
          </w:p>
          <w:p w:rsidR="00DE5462" w:rsidRPr="00E91463" w:rsidRDefault="00DE5462" w:rsidP="00757C6B">
            <w:pPr>
              <w:tabs>
                <w:tab w:val="left" w:pos="2295"/>
              </w:tabs>
              <w:jc w:val="right"/>
            </w:pPr>
            <w:r>
              <w:t>l</w:t>
            </w:r>
            <w:r w:rsidRPr="00E91463">
              <w:t>a contractul nr. ___________</w:t>
            </w:r>
          </w:p>
          <w:p w:rsidR="00DE5462" w:rsidRPr="00E91463" w:rsidRDefault="00DE5462" w:rsidP="00757C6B">
            <w:pPr>
              <w:tabs>
                <w:tab w:val="left" w:pos="2295"/>
              </w:tabs>
              <w:jc w:val="right"/>
            </w:pPr>
            <w:r w:rsidRPr="00E91463">
              <w:t>Din „____”  _____ 20_______</w:t>
            </w:r>
          </w:p>
          <w:p w:rsidR="00DE5462" w:rsidRPr="00E91463" w:rsidRDefault="00DE5462" w:rsidP="00196AB4">
            <w:pPr>
              <w:tabs>
                <w:tab w:val="left" w:pos="2295"/>
              </w:tabs>
              <w:jc w:val="both"/>
            </w:pPr>
          </w:p>
          <w:p w:rsidR="00DE5462" w:rsidRPr="00E91463" w:rsidRDefault="00DE5462" w:rsidP="00196AB4">
            <w:pPr>
              <w:tabs>
                <w:tab w:val="left" w:pos="2295"/>
              </w:tabs>
              <w:jc w:val="both"/>
            </w:pPr>
          </w:p>
          <w:p w:rsidR="00DE5462" w:rsidRPr="00E91463" w:rsidRDefault="00DE5462" w:rsidP="00757C6B">
            <w:pPr>
              <w:tabs>
                <w:tab w:val="left" w:pos="2295"/>
              </w:tabs>
              <w:jc w:val="center"/>
            </w:pPr>
            <w:r w:rsidRPr="00E91463">
              <w:t>SPECIFICAŢII TEHNICE</w:t>
            </w:r>
            <w:r>
              <w:t xml:space="preserve"> - </w:t>
            </w:r>
            <w:r w:rsidRPr="00B4553F">
              <w:t>conform datelor din anexa nr. 22</w:t>
            </w:r>
          </w:p>
          <w:p w:rsidR="00DE5462" w:rsidRPr="00E91463" w:rsidRDefault="00DE5462" w:rsidP="00196AB4">
            <w:pPr>
              <w:tabs>
                <w:tab w:val="left" w:pos="2295"/>
              </w:tabs>
              <w:jc w:val="both"/>
            </w:pPr>
          </w:p>
          <w:p w:rsidR="00DE5462" w:rsidRPr="00962B31" w:rsidRDefault="00DE5462" w:rsidP="00196AB4">
            <w:pPr>
              <w:ind w:firstLine="567"/>
              <w:jc w:val="both"/>
              <w:rPr>
                <w:noProof w:val="0"/>
                <w:lang w:val="it-IT"/>
              </w:rPr>
            </w:pPr>
            <w:r w:rsidRPr="00962B31">
              <w:rPr>
                <w:noProof w:val="0"/>
                <w:lang w:val="it-IT"/>
              </w:rPr>
              <w:t> </w:t>
            </w:r>
          </w:p>
          <w:p w:rsidR="00DE5462" w:rsidRPr="00962B31" w:rsidRDefault="00DE5462" w:rsidP="002B4D12">
            <w:pPr>
              <w:ind w:firstLine="567"/>
              <w:jc w:val="both"/>
              <w:rPr>
                <w:noProof w:val="0"/>
                <w:lang w:val="it-IT"/>
              </w:rPr>
            </w:pPr>
          </w:p>
          <w:p w:rsidR="00DE5462" w:rsidRPr="00962B31" w:rsidRDefault="00DE5462"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E546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tc>
            </w:tr>
          </w:tbl>
          <w:p w:rsidR="00DE5462" w:rsidRPr="001C2E34" w:rsidRDefault="00DE546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DE5462" w:rsidRPr="0013795E" w:rsidTr="000D11C4">
              <w:trPr>
                <w:trHeight w:val="357"/>
                <w:jc w:val="center"/>
              </w:trPr>
              <w:tc>
                <w:tcPr>
                  <w:tcW w:w="5188" w:type="dxa"/>
                  <w:vAlign w:val="center"/>
                </w:tcPr>
                <w:p w:rsidR="00DE5462" w:rsidRPr="0013795E" w:rsidRDefault="00DE546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E5462" w:rsidRPr="0013795E" w:rsidRDefault="00DE5462" w:rsidP="00B50773">
                  <w:pPr>
                    <w:jc w:val="center"/>
                    <w:rPr>
                      <w:b/>
                    </w:rPr>
                  </w:pPr>
                  <w:r w:rsidRPr="00F041BF">
                    <w:rPr>
                      <w:b/>
                    </w:rPr>
                    <w:t>Cumpărătorul/Beneficiarul</w:t>
                  </w:r>
                </w:p>
              </w:tc>
            </w:tr>
            <w:tr w:rsidR="00DE5462" w:rsidRPr="0013795E" w:rsidTr="000D11C4">
              <w:trPr>
                <w:trHeight w:val="357"/>
                <w:jc w:val="center"/>
              </w:trPr>
              <w:tc>
                <w:tcPr>
                  <w:tcW w:w="5188" w:type="dxa"/>
                  <w:vAlign w:val="center"/>
                </w:tcPr>
                <w:p w:rsidR="00DE5462" w:rsidRPr="0013795E" w:rsidRDefault="00DE5462" w:rsidP="00B50773">
                  <w:pPr>
                    <w:jc w:val="both"/>
                    <w:rPr>
                      <w:b/>
                    </w:rPr>
                  </w:pPr>
                </w:p>
                <w:p w:rsidR="00DE5462" w:rsidRPr="0013795E" w:rsidRDefault="00DE5462" w:rsidP="00B50773">
                  <w:pPr>
                    <w:jc w:val="both"/>
                    <w:rPr>
                      <w:b/>
                    </w:rPr>
                  </w:pPr>
                </w:p>
                <w:p w:rsidR="00DE5462" w:rsidRPr="0013795E" w:rsidRDefault="00DE5462" w:rsidP="00B50773">
                  <w:pPr>
                    <w:jc w:val="both"/>
                    <w:rPr>
                      <w:b/>
                    </w:rPr>
                  </w:pPr>
                </w:p>
              </w:tc>
              <w:tc>
                <w:tcPr>
                  <w:tcW w:w="4559" w:type="dxa"/>
                  <w:vAlign w:val="center"/>
                </w:tcPr>
                <w:p w:rsidR="00DE5462" w:rsidRPr="0013795E" w:rsidRDefault="00DE5462" w:rsidP="00B50773">
                  <w:pPr>
                    <w:jc w:val="both"/>
                    <w:rPr>
                      <w:b/>
                    </w:rPr>
                  </w:pPr>
                </w:p>
                <w:p w:rsidR="00DE5462" w:rsidRPr="0013795E" w:rsidRDefault="00DE5462" w:rsidP="00B50773">
                  <w:pPr>
                    <w:jc w:val="both"/>
                    <w:rPr>
                      <w:b/>
                    </w:rPr>
                  </w:pPr>
                </w:p>
                <w:p w:rsidR="00DE5462" w:rsidRPr="0013795E" w:rsidRDefault="00DE5462" w:rsidP="00B50773">
                  <w:pPr>
                    <w:jc w:val="both"/>
                    <w:rPr>
                      <w:b/>
                    </w:rPr>
                  </w:pPr>
                  <w:r w:rsidRPr="0013795E">
                    <w:rPr>
                      <w:b/>
                    </w:rPr>
                    <w:t xml:space="preserve">  </w:t>
                  </w:r>
                </w:p>
              </w:tc>
            </w:tr>
          </w:tbl>
          <w:p w:rsidR="00DE5462" w:rsidRDefault="00DE5462" w:rsidP="00B50773">
            <w:pPr>
              <w:jc w:val="both"/>
            </w:pPr>
          </w:p>
          <w:p w:rsidR="00DE5462" w:rsidRPr="00A85592" w:rsidRDefault="00DE5462" w:rsidP="002B4D12">
            <w:pPr>
              <w:ind w:firstLine="567"/>
              <w:jc w:val="both"/>
              <w:rPr>
                <w:noProof w:val="0"/>
              </w:rPr>
            </w:pPr>
          </w:p>
          <w:p w:rsidR="00DE5462" w:rsidRPr="00B50773" w:rsidRDefault="00DE5462" w:rsidP="00B50773">
            <w:pPr>
              <w:tabs>
                <w:tab w:val="left" w:pos="2295"/>
              </w:tabs>
              <w:jc w:val="both"/>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Default="00DE5462" w:rsidP="002B4D12">
            <w:pPr>
              <w:ind w:firstLine="567"/>
              <w:jc w:val="both"/>
              <w:rPr>
                <w:noProof w:val="0"/>
              </w:rPr>
            </w:pPr>
          </w:p>
          <w:p w:rsidR="00DE546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2B4D12">
            <w:pPr>
              <w:ind w:firstLine="567"/>
              <w:jc w:val="both"/>
              <w:rPr>
                <w:noProof w:val="0"/>
              </w:rPr>
            </w:pPr>
          </w:p>
          <w:p w:rsidR="00DE5462" w:rsidRPr="00A85592" w:rsidRDefault="00DE5462" w:rsidP="00757C6B">
            <w:pPr>
              <w:jc w:val="right"/>
              <w:rPr>
                <w:noProof w:val="0"/>
              </w:rPr>
            </w:pPr>
            <w:r w:rsidRPr="00A85592">
              <w:rPr>
                <w:noProof w:val="0"/>
              </w:rPr>
              <w:t>Anexa nr.</w:t>
            </w:r>
            <w:r>
              <w:rPr>
                <w:noProof w:val="0"/>
              </w:rPr>
              <w:t xml:space="preserve"> </w:t>
            </w:r>
            <w:r w:rsidRPr="00A85592">
              <w:rPr>
                <w:noProof w:val="0"/>
              </w:rPr>
              <w:t>2</w:t>
            </w:r>
          </w:p>
          <w:p w:rsidR="00DE5462" w:rsidRPr="00E91463" w:rsidRDefault="00DE5462" w:rsidP="00757C6B">
            <w:pPr>
              <w:jc w:val="right"/>
              <w:rPr>
                <w:noProof w:val="0"/>
                <w:lang w:val="it-IT"/>
              </w:rPr>
            </w:pPr>
            <w:r w:rsidRPr="00E91463">
              <w:rPr>
                <w:noProof w:val="0"/>
                <w:lang w:val="it-IT"/>
              </w:rPr>
              <w:t>la contractul nr.__________</w:t>
            </w:r>
          </w:p>
          <w:p w:rsidR="00DE5462" w:rsidRPr="00E91463" w:rsidRDefault="00DE5462" w:rsidP="00757C6B">
            <w:pPr>
              <w:jc w:val="right"/>
              <w:rPr>
                <w:noProof w:val="0"/>
                <w:lang w:val="it-IT"/>
              </w:rPr>
            </w:pPr>
            <w:r w:rsidRPr="00E91463">
              <w:rPr>
                <w:noProof w:val="0"/>
                <w:lang w:val="it-IT"/>
              </w:rPr>
              <w:t>din “____” ________ 20___</w:t>
            </w:r>
          </w:p>
          <w:p w:rsidR="00DE5462" w:rsidRPr="00E91463" w:rsidRDefault="00DE5462" w:rsidP="002B4D12">
            <w:pPr>
              <w:keepNext/>
              <w:keepLines/>
              <w:spacing w:before="200"/>
              <w:ind w:firstLine="567"/>
              <w:jc w:val="both"/>
              <w:outlineLvl w:val="2"/>
              <w:rPr>
                <w:noProof w:val="0"/>
                <w:lang w:val="it-IT"/>
              </w:rPr>
            </w:pPr>
          </w:p>
          <w:p w:rsidR="00DE5462" w:rsidRPr="00E91463" w:rsidRDefault="00DE5462"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E5462" w:rsidRPr="00E91463" w:rsidRDefault="00DE5462" w:rsidP="00196AB4">
            <w:pPr>
              <w:keepNext/>
              <w:keepLines/>
              <w:spacing w:before="200"/>
              <w:ind w:firstLine="567"/>
              <w:jc w:val="both"/>
              <w:outlineLvl w:val="2"/>
              <w:rPr>
                <w:noProof w:val="0"/>
                <w:lang w:val="it-IT"/>
              </w:rPr>
            </w:pPr>
          </w:p>
          <w:p w:rsidR="00DE5462" w:rsidRPr="00E91463" w:rsidRDefault="00DE546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E546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Default="00DE5462" w:rsidP="00B50773">
                  <w:pPr>
                    <w:tabs>
                      <w:tab w:val="left" w:pos="1134"/>
                      <w:tab w:val="left" w:pos="4680"/>
                      <w:tab w:val="left" w:pos="7020"/>
                    </w:tabs>
                    <w:suppressAutoHyphens/>
                    <w:jc w:val="both"/>
                  </w:pPr>
                </w:p>
                <w:p w:rsidR="00DE5462" w:rsidRPr="0013795E" w:rsidRDefault="00DE546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Default="00DE5462" w:rsidP="00B50773">
                  <w:pPr>
                    <w:tabs>
                      <w:tab w:val="left" w:pos="1134"/>
                      <w:tab w:val="left" w:pos="4680"/>
                      <w:tab w:val="left" w:pos="7020"/>
                    </w:tabs>
                    <w:suppressAutoHyphens/>
                    <w:ind w:firstLine="567"/>
                    <w:jc w:val="both"/>
                  </w:pPr>
                </w:p>
                <w:p w:rsidR="00DE5462" w:rsidRPr="0013795E" w:rsidRDefault="00DE5462" w:rsidP="00B50773">
                  <w:pPr>
                    <w:tabs>
                      <w:tab w:val="left" w:pos="1134"/>
                      <w:tab w:val="left" w:pos="4680"/>
                      <w:tab w:val="left" w:pos="7020"/>
                    </w:tabs>
                    <w:suppressAutoHyphens/>
                    <w:ind w:firstLine="567"/>
                    <w:jc w:val="both"/>
                  </w:pPr>
                </w:p>
              </w:tc>
            </w:tr>
          </w:tbl>
          <w:p w:rsidR="00DE5462" w:rsidRPr="001C2E34" w:rsidRDefault="00DE546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DE5462" w:rsidRPr="0013795E" w:rsidTr="000D11C4">
              <w:trPr>
                <w:trHeight w:val="357"/>
                <w:jc w:val="center"/>
              </w:trPr>
              <w:tc>
                <w:tcPr>
                  <w:tcW w:w="5188" w:type="dxa"/>
                  <w:vAlign w:val="center"/>
                </w:tcPr>
                <w:p w:rsidR="00DE5462" w:rsidRPr="0013795E" w:rsidRDefault="00DE546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E5462" w:rsidRPr="0013795E" w:rsidRDefault="00DE5462" w:rsidP="00B50773">
                  <w:pPr>
                    <w:jc w:val="center"/>
                    <w:rPr>
                      <w:b/>
                    </w:rPr>
                  </w:pPr>
                  <w:r w:rsidRPr="00F041BF">
                    <w:rPr>
                      <w:b/>
                    </w:rPr>
                    <w:t>Cumpărătorul/Beneficiarul</w:t>
                  </w:r>
                </w:p>
              </w:tc>
            </w:tr>
            <w:tr w:rsidR="00DE5462" w:rsidRPr="0013795E" w:rsidTr="000D11C4">
              <w:trPr>
                <w:trHeight w:val="357"/>
                <w:jc w:val="center"/>
              </w:trPr>
              <w:tc>
                <w:tcPr>
                  <w:tcW w:w="5188" w:type="dxa"/>
                  <w:vAlign w:val="center"/>
                </w:tcPr>
                <w:p w:rsidR="00DE5462" w:rsidRPr="0013795E" w:rsidRDefault="00DE5462" w:rsidP="00B50773">
                  <w:pPr>
                    <w:jc w:val="both"/>
                    <w:rPr>
                      <w:b/>
                    </w:rPr>
                  </w:pPr>
                </w:p>
                <w:p w:rsidR="00DE5462" w:rsidRPr="0013795E" w:rsidRDefault="00DE5462" w:rsidP="00B50773">
                  <w:pPr>
                    <w:jc w:val="both"/>
                    <w:rPr>
                      <w:b/>
                    </w:rPr>
                  </w:pPr>
                </w:p>
                <w:p w:rsidR="00DE5462" w:rsidRPr="0013795E" w:rsidRDefault="00DE5462" w:rsidP="00B50773">
                  <w:pPr>
                    <w:jc w:val="both"/>
                    <w:rPr>
                      <w:b/>
                    </w:rPr>
                  </w:pPr>
                </w:p>
              </w:tc>
              <w:tc>
                <w:tcPr>
                  <w:tcW w:w="4559" w:type="dxa"/>
                  <w:vAlign w:val="center"/>
                </w:tcPr>
                <w:p w:rsidR="00DE5462" w:rsidRPr="0013795E" w:rsidRDefault="00DE5462" w:rsidP="00B50773">
                  <w:pPr>
                    <w:jc w:val="both"/>
                    <w:rPr>
                      <w:b/>
                    </w:rPr>
                  </w:pPr>
                </w:p>
                <w:p w:rsidR="00DE5462" w:rsidRPr="0013795E" w:rsidRDefault="00DE5462" w:rsidP="00B50773">
                  <w:pPr>
                    <w:jc w:val="both"/>
                    <w:rPr>
                      <w:b/>
                    </w:rPr>
                  </w:pPr>
                </w:p>
                <w:p w:rsidR="00DE5462" w:rsidRPr="0013795E" w:rsidRDefault="00DE5462" w:rsidP="00B50773">
                  <w:pPr>
                    <w:jc w:val="both"/>
                    <w:rPr>
                      <w:b/>
                    </w:rPr>
                  </w:pPr>
                </w:p>
              </w:tc>
            </w:tr>
          </w:tbl>
          <w:p w:rsidR="00DE5462" w:rsidRDefault="00DE5462" w:rsidP="00B50773">
            <w:pPr>
              <w:jc w:val="both"/>
            </w:pPr>
          </w:p>
          <w:p w:rsidR="00DE5462" w:rsidRPr="00E91463" w:rsidRDefault="00DE5462" w:rsidP="002B4D12">
            <w:pPr>
              <w:tabs>
                <w:tab w:val="left" w:pos="2295"/>
              </w:tabs>
              <w:jc w:val="both"/>
            </w:pPr>
          </w:p>
          <w:p w:rsidR="00DE5462" w:rsidRPr="00E91463" w:rsidRDefault="00DE5462" w:rsidP="007D2982">
            <w:pPr>
              <w:autoSpaceDE w:val="0"/>
              <w:autoSpaceDN w:val="0"/>
              <w:adjustRightInd w:val="0"/>
              <w:ind w:right="23"/>
              <w:jc w:val="center"/>
            </w:pPr>
          </w:p>
          <w:p w:rsidR="00DE5462" w:rsidRDefault="00DE5462" w:rsidP="007D2982">
            <w:pPr>
              <w:autoSpaceDE w:val="0"/>
              <w:autoSpaceDN w:val="0"/>
              <w:adjustRightInd w:val="0"/>
              <w:ind w:right="23"/>
              <w:jc w:val="center"/>
              <w:rPr>
                <w:color w:val="000000"/>
                <w:w w:val="90"/>
              </w:rPr>
            </w:pPr>
          </w:p>
          <w:p w:rsidR="00DE5462" w:rsidRDefault="00DE5462" w:rsidP="007D2982">
            <w:pPr>
              <w:autoSpaceDE w:val="0"/>
              <w:autoSpaceDN w:val="0"/>
              <w:adjustRightInd w:val="0"/>
              <w:ind w:right="23"/>
              <w:jc w:val="center"/>
              <w:rPr>
                <w:color w:val="000000"/>
                <w:w w:val="90"/>
              </w:rPr>
            </w:pPr>
          </w:p>
          <w:p w:rsidR="00DE5462" w:rsidRDefault="00DE5462" w:rsidP="007D2982">
            <w:pPr>
              <w:autoSpaceDE w:val="0"/>
              <w:autoSpaceDN w:val="0"/>
              <w:adjustRightInd w:val="0"/>
              <w:ind w:right="23"/>
              <w:jc w:val="center"/>
              <w:rPr>
                <w:color w:val="000000"/>
                <w:w w:val="90"/>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Default="00DE5462" w:rsidP="009613A9">
            <w:pPr>
              <w:jc w:val="right"/>
              <w:rPr>
                <w:noProof w:val="0"/>
                <w:lang w:val="it-IT"/>
              </w:rPr>
            </w:pPr>
          </w:p>
          <w:p w:rsidR="00DE5462" w:rsidRPr="004B16DD" w:rsidRDefault="00DE5462" w:rsidP="009613A9">
            <w:pPr>
              <w:jc w:val="right"/>
              <w:rPr>
                <w:noProof w:val="0"/>
                <w:lang w:val="it-IT"/>
              </w:rPr>
            </w:pPr>
            <w:r w:rsidRPr="00A30B00">
              <w:rPr>
                <w:noProof w:val="0"/>
                <w:lang w:val="it-IT"/>
              </w:rPr>
              <w:t>Anexa nr.</w:t>
            </w:r>
            <w:r>
              <w:rPr>
                <w:noProof w:val="0"/>
                <w:lang w:val="it-IT"/>
              </w:rPr>
              <w:t xml:space="preserve"> 25</w:t>
            </w:r>
          </w:p>
          <w:p w:rsidR="00DE5462" w:rsidRPr="00D22624" w:rsidRDefault="00DE5462" w:rsidP="009613A9">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9613A9">
            <w:pPr>
              <w:jc w:val="right"/>
              <w:rPr>
                <w:noProof w:val="0"/>
                <w:lang w:val="it-IT"/>
              </w:rPr>
            </w:pPr>
            <w:r w:rsidRPr="0003591A">
              <w:rPr>
                <w:noProof w:val="0"/>
                <w:lang w:val="it-IT"/>
              </w:rPr>
              <w:t>din “____” ________ 20___</w:t>
            </w:r>
          </w:p>
          <w:p w:rsidR="00DE5462" w:rsidRDefault="00DE5462" w:rsidP="007D2982">
            <w:pPr>
              <w:autoSpaceDE w:val="0"/>
              <w:autoSpaceDN w:val="0"/>
              <w:adjustRightInd w:val="0"/>
              <w:ind w:right="23"/>
              <w:jc w:val="center"/>
              <w:rPr>
                <w:color w:val="000000"/>
                <w:w w:val="90"/>
              </w:rPr>
            </w:pPr>
          </w:p>
          <w:p w:rsidR="00DE5462" w:rsidRDefault="00DE5462"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DE5462" w:rsidRPr="00E91463" w:rsidTr="00F94BAD">
              <w:tc>
                <w:tcPr>
                  <w:tcW w:w="9747" w:type="dxa"/>
                  <w:gridSpan w:val="2"/>
                </w:tcPr>
                <w:p w:rsidR="00DE5462" w:rsidRPr="00F041BF" w:rsidRDefault="00DE5462"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rsidR="00DE5462" w:rsidRPr="00E91463" w:rsidRDefault="00DE5462" w:rsidP="00F94BAD">
                  <w:pPr>
                    <w:jc w:val="center"/>
                  </w:pPr>
                </w:p>
                <w:p w:rsidR="00DE5462" w:rsidRPr="00E91463" w:rsidRDefault="00DE5462" w:rsidP="00F94BAD">
                  <w:pPr>
                    <w:jc w:val="center"/>
                  </w:pPr>
                  <w:r w:rsidRPr="00E91463">
                    <w:t>la contractul Nr.</w:t>
                  </w:r>
                  <w:r w:rsidRPr="00E91463">
                    <w:rPr>
                      <w:rFonts w:eastAsia="Times New Roman"/>
                    </w:rPr>
                    <w:t>________</w:t>
                  </w:r>
                  <w:r w:rsidRPr="00E91463">
                    <w:t>din ”__„_________ 20___</w:t>
                  </w:r>
                </w:p>
                <w:p w:rsidR="00DE5462" w:rsidRPr="00E91463" w:rsidRDefault="00DE5462" w:rsidP="00F94BAD"/>
                <w:p w:rsidR="00DE5462" w:rsidRPr="00E91463" w:rsidRDefault="00DE5462" w:rsidP="00F94BAD"/>
              </w:tc>
            </w:tr>
            <w:tr w:rsidR="00DE5462" w:rsidRPr="00E91463" w:rsidTr="00F94BAD">
              <w:tc>
                <w:tcPr>
                  <w:tcW w:w="9747" w:type="dxa"/>
                  <w:gridSpan w:val="2"/>
                </w:tcPr>
                <w:p w:rsidR="00DE5462" w:rsidRPr="00E91463" w:rsidRDefault="00DE5462"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DE5462" w:rsidRPr="00E91463" w:rsidRDefault="00DE5462" w:rsidP="00F94BAD">
                  <w:pPr>
                    <w:pStyle w:val="BodyTextIndent"/>
                    <w:ind w:firstLine="0"/>
                    <w:rPr>
                      <w:sz w:val="24"/>
                      <w:szCs w:val="24"/>
                    </w:rPr>
                  </w:pPr>
                </w:p>
                <w:p w:rsidR="00DE5462" w:rsidRPr="00E91463" w:rsidRDefault="00DE5462"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DE5462" w:rsidRPr="00E91463" w:rsidRDefault="00DE5462" w:rsidP="00F94BAD">
                  <w:pPr>
                    <w:pStyle w:val="BodyTextIndent"/>
                    <w:ind w:firstLine="0"/>
                    <w:rPr>
                      <w:sz w:val="24"/>
                      <w:szCs w:val="24"/>
                    </w:rPr>
                  </w:pPr>
                </w:p>
                <w:p w:rsidR="00DE5462" w:rsidRPr="00E91463" w:rsidRDefault="00DE5462"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DE5462" w:rsidRPr="00E91463" w:rsidRDefault="00DE5462" w:rsidP="00F94BAD">
                  <w:pPr>
                    <w:pStyle w:val="NormalWeb"/>
                    <w:tabs>
                      <w:tab w:val="right" w:pos="10205"/>
                    </w:tabs>
                    <w:ind w:firstLine="0"/>
                    <w:jc w:val="left"/>
                    <w:rPr>
                      <w:lang w:val="ro-RO"/>
                    </w:rPr>
                  </w:pPr>
                </w:p>
                <w:p w:rsidR="00DE5462" w:rsidRPr="00E91463" w:rsidRDefault="00DE5462" w:rsidP="00F94BAD">
                  <w:pPr>
                    <w:pStyle w:val="BodyTextIndent"/>
                    <w:ind w:right="-1" w:firstLine="0"/>
                    <w:rPr>
                      <w:sz w:val="24"/>
                      <w:szCs w:val="24"/>
                    </w:rPr>
                  </w:pPr>
                  <w:r w:rsidRPr="00E91463">
                    <w:rPr>
                      <w:sz w:val="24"/>
                      <w:szCs w:val="24"/>
                    </w:rPr>
                    <w:t>Prin prezentul acord, în Contract se aplică următoarele modificări:</w:t>
                  </w:r>
                </w:p>
                <w:p w:rsidR="00DE5462" w:rsidRPr="001C2E34" w:rsidRDefault="00DE5462" w:rsidP="00F94BAD">
                  <w:pPr>
                    <w:pStyle w:val="ListParagraph"/>
                    <w:ind w:left="743"/>
                    <w:rPr>
                      <w:szCs w:val="24"/>
                      <w:lang w:val="ro-RO" w:eastAsia="en-US"/>
                    </w:rPr>
                  </w:pPr>
                  <w:r w:rsidRPr="001C2E34">
                    <w:rPr>
                      <w:szCs w:val="24"/>
                      <w:lang w:val="ro-RO" w:eastAsia="en-US"/>
                    </w:rPr>
                    <w:t>_________________________________________________________________________</w:t>
                  </w:r>
                </w:p>
                <w:p w:rsidR="00DE5462" w:rsidRPr="00E91463" w:rsidRDefault="00DE5462" w:rsidP="00F94BAD">
                  <w:pPr>
                    <w:tabs>
                      <w:tab w:val="right" w:pos="10205"/>
                    </w:tabs>
                    <w:ind w:left="1134" w:right="-1"/>
                  </w:pPr>
                </w:p>
                <w:p w:rsidR="00DE5462" w:rsidRPr="00E91463" w:rsidRDefault="00DE5462"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DE5462" w:rsidRPr="006A7012" w:rsidRDefault="00DE5462" w:rsidP="00F94BAD">
                  <w:pPr>
                    <w:pStyle w:val="Heading2"/>
                    <w:rPr>
                      <w:rFonts w:ascii="Times New Roman" w:hAnsi="Times New Roman"/>
                      <w:b w:val="0"/>
                      <w:bCs w:val="0"/>
                      <w:szCs w:val="24"/>
                    </w:rPr>
                  </w:pPr>
                </w:p>
                <w:p w:rsidR="00DE5462" w:rsidRDefault="00DE5462" w:rsidP="00F94BAD"/>
                <w:p w:rsidR="00DE5462" w:rsidRDefault="00DE5462" w:rsidP="00F94BAD"/>
                <w:p w:rsidR="00DE5462" w:rsidRDefault="00DE5462" w:rsidP="00F94BAD"/>
                <w:p w:rsidR="00DE5462" w:rsidRPr="00E91463" w:rsidRDefault="00DE5462" w:rsidP="00F94BAD"/>
                <w:p w:rsidR="00DE5462" w:rsidRPr="001C2E34" w:rsidRDefault="00DE5462"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1C2E34">
                    <w:rPr>
                      <w:b/>
                      <w:szCs w:val="24"/>
                      <w:lang w:val="ro-RO" w:eastAsia="en-US"/>
                    </w:rPr>
                    <w:t>SEMNĂTURILE PĂRŢILOR</w:t>
                  </w:r>
                </w:p>
                <w:tbl>
                  <w:tblPr>
                    <w:tblW w:w="0" w:type="auto"/>
                    <w:jc w:val="center"/>
                    <w:tblLayout w:type="fixed"/>
                    <w:tblLook w:val="00A0"/>
                  </w:tblPr>
                  <w:tblGrid>
                    <w:gridCol w:w="5188"/>
                    <w:gridCol w:w="4559"/>
                  </w:tblGrid>
                  <w:tr w:rsidR="00DE5462" w:rsidRPr="0013795E" w:rsidTr="003353C8">
                    <w:trPr>
                      <w:trHeight w:val="357"/>
                      <w:jc w:val="center"/>
                    </w:trPr>
                    <w:tc>
                      <w:tcPr>
                        <w:tcW w:w="5188" w:type="dxa"/>
                        <w:vAlign w:val="center"/>
                      </w:tcPr>
                      <w:p w:rsidR="00DE5462" w:rsidRPr="0013795E" w:rsidRDefault="00DE5462"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E5462" w:rsidRPr="0013795E" w:rsidRDefault="00DE5462" w:rsidP="00F041BF">
                        <w:pPr>
                          <w:jc w:val="center"/>
                          <w:rPr>
                            <w:b/>
                          </w:rPr>
                        </w:pPr>
                        <w:r w:rsidRPr="00F041BF">
                          <w:rPr>
                            <w:b/>
                          </w:rPr>
                          <w:t>Cumpărătorul/Beneficiarul</w:t>
                        </w:r>
                      </w:p>
                    </w:tc>
                  </w:tr>
                  <w:tr w:rsidR="00DE5462" w:rsidRPr="0013795E" w:rsidTr="003353C8">
                    <w:trPr>
                      <w:trHeight w:val="357"/>
                      <w:jc w:val="center"/>
                    </w:trPr>
                    <w:tc>
                      <w:tcPr>
                        <w:tcW w:w="5188" w:type="dxa"/>
                        <w:vAlign w:val="center"/>
                      </w:tcPr>
                      <w:p w:rsidR="00DE5462" w:rsidRPr="0013795E" w:rsidRDefault="00DE5462" w:rsidP="00F041BF">
                        <w:pPr>
                          <w:jc w:val="both"/>
                          <w:rPr>
                            <w:b/>
                          </w:rPr>
                        </w:pPr>
                      </w:p>
                      <w:p w:rsidR="00DE5462" w:rsidRPr="0013795E" w:rsidRDefault="00DE5462" w:rsidP="00F041BF">
                        <w:pPr>
                          <w:jc w:val="both"/>
                          <w:rPr>
                            <w:b/>
                          </w:rPr>
                        </w:pPr>
                      </w:p>
                      <w:p w:rsidR="00DE5462" w:rsidRPr="0013795E" w:rsidRDefault="00DE5462" w:rsidP="00F041BF">
                        <w:pPr>
                          <w:jc w:val="both"/>
                          <w:rPr>
                            <w:b/>
                          </w:rPr>
                        </w:pPr>
                        <w:r w:rsidRPr="0013795E">
                          <w:rPr>
                            <w:b/>
                          </w:rPr>
                          <w:t xml:space="preserve">    </w:t>
                        </w:r>
                      </w:p>
                    </w:tc>
                    <w:tc>
                      <w:tcPr>
                        <w:tcW w:w="4559" w:type="dxa"/>
                        <w:vAlign w:val="center"/>
                      </w:tcPr>
                      <w:p w:rsidR="00DE5462" w:rsidRPr="0013795E" w:rsidRDefault="00DE5462" w:rsidP="00F041BF">
                        <w:pPr>
                          <w:jc w:val="both"/>
                          <w:rPr>
                            <w:b/>
                          </w:rPr>
                        </w:pPr>
                      </w:p>
                      <w:p w:rsidR="00DE5462" w:rsidRPr="0013795E" w:rsidRDefault="00DE5462" w:rsidP="00F041BF">
                        <w:pPr>
                          <w:jc w:val="both"/>
                          <w:rPr>
                            <w:b/>
                          </w:rPr>
                        </w:pPr>
                      </w:p>
                      <w:p w:rsidR="00DE5462" w:rsidRPr="0013795E" w:rsidRDefault="00DE5462" w:rsidP="00F041BF">
                        <w:pPr>
                          <w:jc w:val="both"/>
                          <w:rPr>
                            <w:b/>
                          </w:rPr>
                        </w:pPr>
                        <w:r w:rsidRPr="0013795E">
                          <w:rPr>
                            <w:b/>
                          </w:rPr>
                          <w:t xml:space="preserve">  </w:t>
                        </w:r>
                      </w:p>
                    </w:tc>
                  </w:tr>
                </w:tbl>
                <w:p w:rsidR="00DE5462" w:rsidRPr="00E91463" w:rsidRDefault="00DE5462" w:rsidP="00F94BAD"/>
                <w:p w:rsidR="00DE5462" w:rsidRPr="00E91463" w:rsidRDefault="00DE5462" w:rsidP="00F94BAD"/>
              </w:tc>
            </w:tr>
            <w:tr w:rsidR="00DE5462" w:rsidRPr="00E91463" w:rsidTr="003353C8">
              <w:trPr>
                <w:trHeight w:val="357"/>
              </w:trPr>
              <w:tc>
                <w:tcPr>
                  <w:tcW w:w="5179" w:type="dxa"/>
                </w:tcPr>
                <w:p w:rsidR="00DE5462" w:rsidRPr="00E91463" w:rsidRDefault="00DE5462" w:rsidP="00F041BF">
                  <w:pPr>
                    <w:jc w:val="center"/>
                  </w:pPr>
                </w:p>
              </w:tc>
              <w:tc>
                <w:tcPr>
                  <w:tcW w:w="4568" w:type="dxa"/>
                </w:tcPr>
                <w:p w:rsidR="00DE5462" w:rsidRDefault="00DE5462" w:rsidP="00F041BF">
                  <w:pPr>
                    <w:jc w:val="center"/>
                  </w:pPr>
                </w:p>
                <w:p w:rsidR="00DE5462" w:rsidRDefault="00DE5462" w:rsidP="00F041BF">
                  <w:pPr>
                    <w:jc w:val="center"/>
                  </w:pPr>
                </w:p>
                <w:p w:rsidR="00DE5462" w:rsidRDefault="00DE5462" w:rsidP="00F041BF">
                  <w:pPr>
                    <w:jc w:val="center"/>
                  </w:pPr>
                </w:p>
                <w:p w:rsidR="00DE5462" w:rsidRDefault="00DE5462" w:rsidP="00F041BF">
                  <w:pPr>
                    <w:jc w:val="center"/>
                  </w:pPr>
                </w:p>
                <w:p w:rsidR="00DE5462" w:rsidRDefault="00DE5462" w:rsidP="00F041BF">
                  <w:pPr>
                    <w:jc w:val="center"/>
                  </w:pPr>
                </w:p>
                <w:p w:rsidR="00DE5462" w:rsidRDefault="00DE5462" w:rsidP="00F041BF">
                  <w:pPr>
                    <w:jc w:val="center"/>
                  </w:pPr>
                </w:p>
                <w:p w:rsidR="00DE5462" w:rsidRPr="00E91463" w:rsidRDefault="00DE5462" w:rsidP="00F041BF">
                  <w:pPr>
                    <w:jc w:val="center"/>
                  </w:pPr>
                </w:p>
              </w:tc>
            </w:tr>
            <w:tr w:rsidR="00DE5462"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DE5462" w:rsidRPr="00E91463" w:rsidRDefault="00DE5462"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DE5462" w:rsidRPr="004B16DD" w:rsidRDefault="00DE5462" w:rsidP="009613A9">
                  <w:pPr>
                    <w:jc w:val="right"/>
                    <w:rPr>
                      <w:noProof w:val="0"/>
                      <w:lang w:val="it-IT"/>
                    </w:rPr>
                  </w:pPr>
                  <w:r w:rsidRPr="00A30B00">
                    <w:rPr>
                      <w:noProof w:val="0"/>
                      <w:lang w:val="it-IT"/>
                    </w:rPr>
                    <w:t>Anexa nr.</w:t>
                  </w:r>
                  <w:r>
                    <w:rPr>
                      <w:noProof w:val="0"/>
                      <w:lang w:val="it-IT"/>
                    </w:rPr>
                    <w:t xml:space="preserve"> 26</w:t>
                  </w:r>
                </w:p>
                <w:p w:rsidR="00DE5462" w:rsidRPr="00D22624" w:rsidRDefault="00DE5462" w:rsidP="009613A9">
                  <w:pPr>
                    <w:jc w:val="right"/>
                    <w:rPr>
                      <w:noProof w:val="0"/>
                      <w:lang w:val="it-IT"/>
                    </w:rPr>
                  </w:pPr>
                  <w:r w:rsidRPr="0003591A">
                    <w:rPr>
                      <w:noProof w:val="0"/>
                      <w:lang w:val="it-IT"/>
                    </w:rPr>
                    <w:t xml:space="preserve">la </w:t>
                  </w:r>
                  <w:r>
                    <w:rPr>
                      <w:noProof w:val="0"/>
                      <w:lang w:val="it-IT"/>
                    </w:rPr>
                    <w:t>Documentația standard nr._____</w:t>
                  </w:r>
                </w:p>
                <w:p w:rsidR="00DE5462" w:rsidRPr="00D22624" w:rsidRDefault="00DE5462" w:rsidP="009613A9">
                  <w:pPr>
                    <w:jc w:val="right"/>
                    <w:rPr>
                      <w:noProof w:val="0"/>
                      <w:lang w:val="it-IT"/>
                    </w:rPr>
                  </w:pPr>
                  <w:r w:rsidRPr="0003591A">
                    <w:rPr>
                      <w:noProof w:val="0"/>
                      <w:lang w:val="it-IT"/>
                    </w:rPr>
                    <w:t>din “____” ________ 20___</w:t>
                  </w:r>
                </w:p>
                <w:p w:rsidR="00DE5462" w:rsidRPr="00E91463" w:rsidRDefault="00DE5462" w:rsidP="00F041BF">
                  <w:pPr>
                    <w:jc w:val="center"/>
                  </w:pPr>
                </w:p>
              </w:tc>
            </w:tr>
          </w:tbl>
          <w:p w:rsidR="00DE5462" w:rsidRPr="00F041BF" w:rsidRDefault="00DE5462" w:rsidP="00DC35AC">
            <w:pPr>
              <w:autoSpaceDE w:val="0"/>
              <w:autoSpaceDN w:val="0"/>
              <w:adjustRightInd w:val="0"/>
              <w:ind w:right="23"/>
              <w:jc w:val="center"/>
              <w:rPr>
                <w:b/>
                <w:bCs/>
              </w:rPr>
            </w:pPr>
            <w:bookmarkStart w:id="89" w:name="_Hlk77771474"/>
            <w:r w:rsidRPr="00F041BF">
              <w:rPr>
                <w:b/>
                <w:bCs/>
              </w:rPr>
              <w:t>ACORD-CADRU</w:t>
            </w:r>
          </w:p>
          <w:bookmarkEnd w:id="89"/>
          <w:p w:rsidR="00DE5462" w:rsidRPr="00E91463" w:rsidRDefault="00DE5462" w:rsidP="007D2982">
            <w:pPr>
              <w:autoSpaceDE w:val="0"/>
              <w:autoSpaceDN w:val="0"/>
              <w:adjustRightInd w:val="0"/>
              <w:ind w:right="23"/>
              <w:jc w:val="center"/>
            </w:pPr>
            <w:r w:rsidRPr="00E91463">
              <w:t>nr. ________ data ___________</w:t>
            </w:r>
          </w:p>
          <w:p w:rsidR="00DE5462" w:rsidRPr="00E91463" w:rsidRDefault="00DE5462" w:rsidP="007D2982">
            <w:pPr>
              <w:autoSpaceDE w:val="0"/>
              <w:autoSpaceDN w:val="0"/>
              <w:adjustRightInd w:val="0"/>
              <w:ind w:right="23"/>
              <w:jc w:val="center"/>
            </w:pPr>
          </w:p>
          <w:p w:rsidR="00DE5462" w:rsidRPr="00F041BF" w:rsidRDefault="00DE5462" w:rsidP="007D2982">
            <w:pPr>
              <w:autoSpaceDE w:val="0"/>
              <w:autoSpaceDN w:val="0"/>
              <w:adjustRightInd w:val="0"/>
              <w:ind w:left="720" w:right="-540"/>
              <w:jc w:val="both"/>
              <w:rPr>
                <w:b/>
                <w:bCs/>
              </w:rPr>
            </w:pPr>
            <w:r w:rsidRPr="00F041BF">
              <w:rPr>
                <w:b/>
                <w:bCs/>
              </w:rPr>
              <w:t>1. Părţile acordului-cadru</w:t>
            </w:r>
          </w:p>
          <w:p w:rsidR="00DE5462" w:rsidRPr="00E91463" w:rsidRDefault="00DE5462" w:rsidP="007D2982">
            <w:pPr>
              <w:autoSpaceDE w:val="0"/>
              <w:autoSpaceDN w:val="0"/>
              <w:adjustRightInd w:val="0"/>
              <w:ind w:left="1140" w:right="-540"/>
              <w:jc w:val="both"/>
            </w:pPr>
          </w:p>
          <w:p w:rsidR="00DE5462" w:rsidRPr="00E91463" w:rsidRDefault="00DE5462" w:rsidP="00357B7D">
            <w:pPr>
              <w:jc w:val="both"/>
            </w:pPr>
            <w:r w:rsidRPr="00E91463">
              <w:tab/>
              <w:t>În temeiul Legii nr.</w:t>
            </w:r>
            <w:r>
              <w:t xml:space="preserve"> </w:t>
            </w:r>
            <w:r w:rsidRPr="00E91463">
              <w:t>131/2015 privind achizițiile publice, cu modificările ulterioare, s-a încheiat prezentul acord-cadru,</w:t>
            </w:r>
          </w:p>
          <w:p w:rsidR="00DE5462" w:rsidRPr="00E91463" w:rsidRDefault="00DE5462" w:rsidP="007D2982">
            <w:pPr>
              <w:autoSpaceDE w:val="0"/>
              <w:autoSpaceDN w:val="0"/>
              <w:adjustRightInd w:val="0"/>
              <w:jc w:val="both"/>
            </w:pPr>
          </w:p>
          <w:p w:rsidR="00DE5462" w:rsidRPr="00E91463" w:rsidRDefault="00DE5462" w:rsidP="007D2982">
            <w:pPr>
              <w:autoSpaceDE w:val="0"/>
              <w:autoSpaceDN w:val="0"/>
              <w:adjustRightInd w:val="0"/>
              <w:jc w:val="both"/>
            </w:pPr>
            <w:r w:rsidRPr="00E91463">
              <w:t xml:space="preserve">    între</w:t>
            </w:r>
          </w:p>
          <w:p w:rsidR="00DE5462" w:rsidRPr="00E91463" w:rsidRDefault="00DE5462" w:rsidP="007D2982">
            <w:pPr>
              <w:autoSpaceDE w:val="0"/>
              <w:autoSpaceDN w:val="0"/>
              <w:adjustRightInd w:val="0"/>
              <w:jc w:val="both"/>
            </w:pPr>
          </w:p>
          <w:p w:rsidR="00DE5462" w:rsidRPr="00E91463" w:rsidRDefault="00DE5462"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DE5462" w:rsidRPr="00E91463" w:rsidRDefault="00DE546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DE5462" w:rsidRPr="00E91463" w:rsidRDefault="00DE5462" w:rsidP="007D2982">
            <w:pPr>
              <w:autoSpaceDE w:val="0"/>
              <w:autoSpaceDN w:val="0"/>
              <w:adjustRightInd w:val="0"/>
              <w:jc w:val="both"/>
            </w:pPr>
          </w:p>
          <w:p w:rsidR="00DE5462" w:rsidRPr="00F041BF" w:rsidRDefault="00DE5462" w:rsidP="002217B0">
            <w:pPr>
              <w:autoSpaceDE w:val="0"/>
              <w:autoSpaceDN w:val="0"/>
              <w:adjustRightInd w:val="0"/>
              <w:ind w:left="710"/>
              <w:jc w:val="both"/>
              <w:rPr>
                <w:b/>
                <w:bCs/>
              </w:rPr>
            </w:pPr>
            <w:r w:rsidRPr="00F041BF">
              <w:rPr>
                <w:b/>
                <w:bCs/>
              </w:rPr>
              <w:t>2. Scopul acordului-cadru</w:t>
            </w:r>
          </w:p>
          <w:p w:rsidR="00DE5462" w:rsidRPr="00E91463" w:rsidRDefault="00DE5462" w:rsidP="007D2982">
            <w:pPr>
              <w:autoSpaceDE w:val="0"/>
              <w:autoSpaceDN w:val="0"/>
              <w:adjustRightInd w:val="0"/>
              <w:jc w:val="both"/>
            </w:pPr>
          </w:p>
          <w:p w:rsidR="00DE5462" w:rsidRPr="00E91463" w:rsidRDefault="00DE5462"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E5462" w:rsidRPr="00E91463" w:rsidRDefault="00DE5462" w:rsidP="007D2982">
            <w:pPr>
              <w:autoSpaceDE w:val="0"/>
              <w:autoSpaceDN w:val="0"/>
              <w:adjustRightInd w:val="0"/>
              <w:jc w:val="both"/>
            </w:pPr>
          </w:p>
          <w:p w:rsidR="00DE5462" w:rsidRPr="00E91463" w:rsidRDefault="00DE5462"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E5462" w:rsidRPr="00E91463" w:rsidRDefault="00DE5462" w:rsidP="007D2982">
            <w:pPr>
              <w:autoSpaceDE w:val="0"/>
              <w:autoSpaceDN w:val="0"/>
              <w:adjustRightInd w:val="0"/>
              <w:jc w:val="both"/>
            </w:pPr>
          </w:p>
          <w:p w:rsidR="00DE5462" w:rsidRPr="00F041BF" w:rsidRDefault="00DE5462" w:rsidP="007E0CEB">
            <w:pPr>
              <w:autoSpaceDE w:val="0"/>
              <w:autoSpaceDN w:val="0"/>
              <w:adjustRightInd w:val="0"/>
              <w:ind w:left="710"/>
              <w:jc w:val="both"/>
              <w:rPr>
                <w:b/>
                <w:bCs/>
              </w:rPr>
            </w:pPr>
            <w:r w:rsidRPr="00F041BF">
              <w:rPr>
                <w:b/>
                <w:bCs/>
              </w:rPr>
              <w:t>3. Durata acordului-cadru</w:t>
            </w:r>
          </w:p>
          <w:p w:rsidR="00DE5462" w:rsidRPr="00E91463" w:rsidRDefault="00DE5462" w:rsidP="007D2982">
            <w:pPr>
              <w:autoSpaceDE w:val="0"/>
              <w:autoSpaceDN w:val="0"/>
              <w:adjustRightInd w:val="0"/>
              <w:jc w:val="both"/>
            </w:pPr>
          </w:p>
          <w:p w:rsidR="00DE5462" w:rsidRPr="00E91463" w:rsidRDefault="00DE5462" w:rsidP="007D2982">
            <w:pPr>
              <w:autoSpaceDE w:val="0"/>
              <w:autoSpaceDN w:val="0"/>
              <w:adjustRightInd w:val="0"/>
              <w:jc w:val="both"/>
            </w:pPr>
            <w:r w:rsidRPr="00E91463">
              <w:t>3.1  Durata prezentului acord-cadru este de ....... ani şi ……………. de luni, începînd de la data semnării.</w:t>
            </w:r>
          </w:p>
          <w:p w:rsidR="00DE5462" w:rsidRPr="00E91463" w:rsidRDefault="00DE5462" w:rsidP="007D2982">
            <w:pPr>
              <w:autoSpaceDE w:val="0"/>
              <w:autoSpaceDN w:val="0"/>
              <w:adjustRightInd w:val="0"/>
              <w:jc w:val="both"/>
            </w:pPr>
          </w:p>
          <w:p w:rsidR="00DE5462" w:rsidRPr="00F041BF" w:rsidRDefault="00DE5462" w:rsidP="002217B0">
            <w:pPr>
              <w:autoSpaceDE w:val="0"/>
              <w:autoSpaceDN w:val="0"/>
              <w:adjustRightInd w:val="0"/>
              <w:ind w:left="568"/>
              <w:jc w:val="both"/>
              <w:rPr>
                <w:b/>
                <w:bCs/>
              </w:rPr>
            </w:pPr>
            <w:r w:rsidRPr="00F041BF">
              <w:rPr>
                <w:b/>
                <w:bCs/>
              </w:rPr>
              <w:t>4.  Obligaţiile promitentului – furnizor/prestator</w:t>
            </w:r>
          </w:p>
          <w:p w:rsidR="00DE5462" w:rsidRPr="00E91463" w:rsidRDefault="00DE5462" w:rsidP="007D2982">
            <w:pPr>
              <w:autoSpaceDE w:val="0"/>
              <w:autoSpaceDN w:val="0"/>
              <w:adjustRightInd w:val="0"/>
              <w:jc w:val="both"/>
              <w:rPr>
                <w:i/>
                <w:iCs/>
              </w:rPr>
            </w:pPr>
          </w:p>
          <w:p w:rsidR="00DE5462" w:rsidRPr="00E91463" w:rsidRDefault="00DE5462"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DE5462" w:rsidRPr="00E91463" w:rsidRDefault="00DE5462" w:rsidP="004A4AF2">
            <w:pPr>
              <w:jc w:val="both"/>
            </w:pPr>
            <w:r w:rsidRPr="00E91463">
              <w:t xml:space="preserve">4.2 Promitenții </w:t>
            </w:r>
            <w:r>
              <w:t>furnizori</w:t>
            </w:r>
            <w:r w:rsidRPr="00E91463">
              <w:t>/prestatori se obligă să nu transfere, nici total și nici parţial, obligaţiile asumate prin prezentul acord-cadru.</w:t>
            </w:r>
          </w:p>
          <w:p w:rsidR="00DE5462" w:rsidRPr="00E91463" w:rsidRDefault="00DE5462" w:rsidP="007D2982">
            <w:pPr>
              <w:autoSpaceDE w:val="0"/>
              <w:autoSpaceDN w:val="0"/>
              <w:adjustRightInd w:val="0"/>
              <w:jc w:val="both"/>
              <w:rPr>
                <w:i/>
                <w:iCs/>
              </w:rPr>
            </w:pPr>
          </w:p>
          <w:p w:rsidR="00DE5462" w:rsidRPr="00F041BF" w:rsidRDefault="00DE5462" w:rsidP="007E0CEB">
            <w:pPr>
              <w:autoSpaceDE w:val="0"/>
              <w:autoSpaceDN w:val="0"/>
              <w:adjustRightInd w:val="0"/>
              <w:ind w:left="568"/>
              <w:jc w:val="both"/>
              <w:rPr>
                <w:b/>
                <w:bCs/>
              </w:rPr>
            </w:pPr>
            <w:r w:rsidRPr="00F041BF">
              <w:rPr>
                <w:b/>
                <w:bCs/>
              </w:rPr>
              <w:t>5. Obligaţiile promitentului-achizitor</w:t>
            </w:r>
          </w:p>
          <w:p w:rsidR="00DE5462" w:rsidRPr="00E91463" w:rsidRDefault="00DE5462" w:rsidP="007D2982">
            <w:pPr>
              <w:autoSpaceDE w:val="0"/>
              <w:autoSpaceDN w:val="0"/>
              <w:adjustRightInd w:val="0"/>
              <w:jc w:val="both"/>
            </w:pPr>
          </w:p>
          <w:p w:rsidR="00DE5462" w:rsidRPr="00E91463" w:rsidRDefault="00DE5462" w:rsidP="00634DB7">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DE5462" w:rsidRPr="00E91463" w:rsidRDefault="00DE5462" w:rsidP="00F041BF">
            <w:pPr>
              <w:jc w:val="both"/>
            </w:pPr>
          </w:p>
          <w:p w:rsidR="00DE5462" w:rsidRPr="00240DAC" w:rsidRDefault="00DE5462" w:rsidP="00240DAC">
            <w:pPr>
              <w:ind w:left="426"/>
              <w:rPr>
                <w:b/>
                <w:bCs/>
              </w:rPr>
            </w:pPr>
            <w:r>
              <w:rPr>
                <w:b/>
                <w:bCs/>
              </w:rPr>
              <w:t xml:space="preserve"> 6. </w:t>
            </w:r>
            <w:r w:rsidRPr="00240DAC">
              <w:rPr>
                <w:b/>
                <w:bCs/>
              </w:rPr>
              <w:t>Rezoluțiune unilaterală</w:t>
            </w:r>
          </w:p>
          <w:p w:rsidR="00DE5462" w:rsidRPr="00E91463" w:rsidRDefault="00DE5462" w:rsidP="007D2982">
            <w:pPr>
              <w:ind w:left="660"/>
              <w:jc w:val="both"/>
            </w:pPr>
          </w:p>
          <w:p w:rsidR="00DE5462" w:rsidRPr="00E91463" w:rsidRDefault="00DE5462"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DE5462" w:rsidRPr="00E91463" w:rsidRDefault="00DE5462"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DE5462" w:rsidRPr="00E91463" w:rsidRDefault="00DE5462" w:rsidP="007D2982">
            <w:pPr>
              <w:autoSpaceDE w:val="0"/>
              <w:autoSpaceDN w:val="0"/>
              <w:adjustRightInd w:val="0"/>
              <w:ind w:firstLine="720"/>
              <w:jc w:val="both"/>
            </w:pPr>
          </w:p>
          <w:p w:rsidR="00DE5462" w:rsidRPr="001C2E34" w:rsidRDefault="00DE5462"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1C2E34">
              <w:rPr>
                <w:b/>
                <w:bCs/>
                <w:szCs w:val="24"/>
                <w:lang w:eastAsia="en-US"/>
              </w:rPr>
              <w:t>Documentele acordului cadru:</w:t>
            </w:r>
          </w:p>
          <w:p w:rsidR="00DE5462" w:rsidRPr="00E91463" w:rsidRDefault="00DE5462" w:rsidP="007D2982">
            <w:pPr>
              <w:autoSpaceDE w:val="0"/>
              <w:autoSpaceDN w:val="0"/>
              <w:adjustRightInd w:val="0"/>
              <w:ind w:left="660"/>
              <w:jc w:val="both"/>
            </w:pPr>
          </w:p>
          <w:p w:rsidR="00DE5462" w:rsidRPr="00E91463" w:rsidRDefault="00DE5462" w:rsidP="007D2982">
            <w:pPr>
              <w:autoSpaceDE w:val="0"/>
              <w:autoSpaceDN w:val="0"/>
              <w:adjustRightInd w:val="0"/>
              <w:jc w:val="both"/>
              <w:rPr>
                <w:iCs/>
              </w:rPr>
            </w:pPr>
            <w:r w:rsidRPr="00E91463">
              <w:rPr>
                <w:iCs/>
              </w:rPr>
              <w:t>a) propunerea tehnică;</w:t>
            </w:r>
          </w:p>
          <w:p w:rsidR="00DE5462" w:rsidRPr="00E91463" w:rsidRDefault="00DE5462" w:rsidP="0063773E">
            <w:pPr>
              <w:jc w:val="both"/>
            </w:pPr>
            <w:r w:rsidRPr="00E91463">
              <w:t>b) propunerea financiară;</w:t>
            </w:r>
          </w:p>
          <w:p w:rsidR="00DE5462" w:rsidRPr="00E91463" w:rsidRDefault="00DE5462" w:rsidP="0063773E">
            <w:pPr>
              <w:jc w:val="both"/>
            </w:pPr>
            <w:r w:rsidRPr="00E91463">
              <w:t>c) caietul de sarcini</w:t>
            </w:r>
            <w:r>
              <w:t xml:space="preserve">, </w:t>
            </w:r>
            <w:r w:rsidRPr="00DB6666">
              <w:t>după caz</w:t>
            </w:r>
            <w:r w:rsidRPr="00E91463">
              <w:t>;</w:t>
            </w:r>
          </w:p>
          <w:p w:rsidR="00DE5462" w:rsidRPr="00E91463" w:rsidRDefault="00DE5462" w:rsidP="0063773E">
            <w:pPr>
              <w:autoSpaceDE w:val="0"/>
              <w:autoSpaceDN w:val="0"/>
              <w:adjustRightInd w:val="0"/>
              <w:jc w:val="both"/>
            </w:pPr>
            <w:r w:rsidRPr="00E91463">
              <w:t>d) alte anexe, după caz.</w:t>
            </w:r>
          </w:p>
          <w:p w:rsidR="00DE5462" w:rsidRPr="00E91463" w:rsidRDefault="00DE5462" w:rsidP="007D2982">
            <w:pPr>
              <w:autoSpaceDE w:val="0"/>
              <w:autoSpaceDN w:val="0"/>
              <w:adjustRightInd w:val="0"/>
              <w:jc w:val="both"/>
            </w:pPr>
          </w:p>
          <w:p w:rsidR="00DE5462" w:rsidRDefault="00DE5462" w:rsidP="007E0CEB">
            <w:pPr>
              <w:ind w:left="426"/>
              <w:rPr>
                <w:b/>
                <w:bCs/>
              </w:rPr>
            </w:pPr>
            <w:r w:rsidRPr="00F041BF">
              <w:rPr>
                <w:b/>
                <w:bCs/>
              </w:rPr>
              <w:t xml:space="preserve">8. Încetarea acordului </w:t>
            </w:r>
            <w:r>
              <w:rPr>
                <w:b/>
                <w:bCs/>
              </w:rPr>
              <w:t xml:space="preserve">- </w:t>
            </w:r>
            <w:r w:rsidRPr="00F041BF">
              <w:rPr>
                <w:b/>
                <w:bCs/>
              </w:rPr>
              <w:t>cadru</w:t>
            </w:r>
          </w:p>
          <w:p w:rsidR="00DE5462" w:rsidRPr="00F041BF" w:rsidRDefault="00DE5462" w:rsidP="007D2982">
            <w:pPr>
              <w:autoSpaceDE w:val="0"/>
              <w:autoSpaceDN w:val="0"/>
              <w:adjustRightInd w:val="0"/>
              <w:jc w:val="both"/>
              <w:rPr>
                <w:b/>
                <w:bCs/>
              </w:rPr>
            </w:pPr>
          </w:p>
          <w:p w:rsidR="00DE5462" w:rsidRPr="00E91463" w:rsidRDefault="00DE5462" w:rsidP="0063773E">
            <w:pPr>
              <w:jc w:val="both"/>
            </w:pPr>
            <w:r w:rsidRPr="00E91463">
              <w:t>8.1 - (1) Prezentul acord</w:t>
            </w:r>
            <w:r>
              <w:t xml:space="preserve"> -</w:t>
            </w:r>
            <w:r w:rsidRPr="00E91463">
              <w:t xml:space="preserve"> cadru încetează de drept:</w:t>
            </w:r>
          </w:p>
          <w:p w:rsidR="00DE5462" w:rsidRPr="00E91463" w:rsidRDefault="00DE5462" w:rsidP="0063773E">
            <w:pPr>
              <w:jc w:val="both"/>
            </w:pPr>
            <w:r w:rsidRPr="00E91463">
              <w:t>- prin ajungerea la termen;</w:t>
            </w:r>
          </w:p>
          <w:p w:rsidR="00DE5462" w:rsidRPr="00E91463" w:rsidRDefault="00DE5462" w:rsidP="0063773E">
            <w:pPr>
              <w:jc w:val="both"/>
            </w:pPr>
            <w:r w:rsidRPr="00E91463">
              <w:t xml:space="preserve">          (2)Acordul </w:t>
            </w:r>
            <w:r>
              <w:t xml:space="preserve">- </w:t>
            </w:r>
            <w:r w:rsidRPr="00E91463">
              <w:t>cadru poate înceta şi în următoarele cazuri:</w:t>
            </w:r>
          </w:p>
          <w:p w:rsidR="00DE5462" w:rsidRPr="00E91463" w:rsidRDefault="00DE5462" w:rsidP="0063773E">
            <w:pPr>
              <w:jc w:val="both"/>
            </w:pPr>
            <w:r w:rsidRPr="00E91463">
              <w:t>- prin acordul de voinţă al părţilor ;</w:t>
            </w:r>
          </w:p>
          <w:p w:rsidR="00DE5462" w:rsidRPr="00E91463" w:rsidRDefault="00DE5462"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DE5462" w:rsidRPr="00E91463" w:rsidRDefault="00DE5462" w:rsidP="007D2982">
            <w:pPr>
              <w:autoSpaceDE w:val="0"/>
              <w:autoSpaceDN w:val="0"/>
              <w:adjustRightInd w:val="0"/>
              <w:jc w:val="both"/>
            </w:pPr>
          </w:p>
          <w:p w:rsidR="00DE5462" w:rsidRPr="00E91463" w:rsidRDefault="00DE5462" w:rsidP="00196AB4">
            <w:pPr>
              <w:jc w:val="both"/>
            </w:pPr>
            <w:r w:rsidRPr="00E91463">
              <w:t>CLAUZE APLICABILE CONTRACTELOR SUBSECVENTE</w:t>
            </w:r>
          </w:p>
          <w:p w:rsidR="00DE5462" w:rsidRPr="00E91463" w:rsidRDefault="00DE5462" w:rsidP="00196AB4">
            <w:pPr>
              <w:jc w:val="both"/>
            </w:pPr>
          </w:p>
          <w:p w:rsidR="00DE5462" w:rsidRDefault="00DE5462" w:rsidP="002217B0">
            <w:pPr>
              <w:ind w:left="710"/>
              <w:jc w:val="both"/>
              <w:rPr>
                <w:b/>
                <w:bCs/>
              </w:rPr>
            </w:pPr>
            <w:r w:rsidRPr="00240DAC">
              <w:rPr>
                <w:b/>
                <w:bCs/>
              </w:rPr>
              <w:t xml:space="preserve">9. Executarea contractelor subsecvente </w:t>
            </w:r>
          </w:p>
          <w:p w:rsidR="00DE5462" w:rsidRPr="00240DAC" w:rsidRDefault="00DE5462" w:rsidP="002217B0">
            <w:pPr>
              <w:ind w:left="710"/>
              <w:jc w:val="both"/>
              <w:rPr>
                <w:b/>
                <w:bCs/>
              </w:rPr>
            </w:pPr>
          </w:p>
          <w:p w:rsidR="00DE5462" w:rsidRPr="00E91463" w:rsidRDefault="00DE5462" w:rsidP="00CD31E8">
            <w:pPr>
              <w:jc w:val="both"/>
            </w:pPr>
            <w:r w:rsidRPr="00E91463">
              <w:t>9.1 Executarea contractelor subsecvente va începe din momentul încheierii acestora.</w:t>
            </w:r>
          </w:p>
          <w:p w:rsidR="00DE5462" w:rsidRPr="00E91463" w:rsidRDefault="00DE5462"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DE5462" w:rsidRPr="00E91463" w:rsidRDefault="00DE5462" w:rsidP="00CD31E8">
            <w:pPr>
              <w:jc w:val="both"/>
            </w:pPr>
          </w:p>
          <w:p w:rsidR="00DE5462" w:rsidRPr="00240DAC" w:rsidRDefault="00DE5462" w:rsidP="002217B0">
            <w:pPr>
              <w:ind w:left="710"/>
              <w:jc w:val="both"/>
              <w:rPr>
                <w:b/>
                <w:bCs/>
              </w:rPr>
            </w:pPr>
            <w:r w:rsidRPr="00240DAC">
              <w:rPr>
                <w:b/>
                <w:bCs/>
              </w:rPr>
              <w:t xml:space="preserve">10. Obligaţiile principale ale furnizorului/prestatorului după încheierea contractului subsecvent </w:t>
            </w:r>
          </w:p>
          <w:p w:rsidR="00DE5462" w:rsidRPr="00E91463" w:rsidRDefault="00DE5462"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DE5462" w:rsidRPr="00E91463" w:rsidRDefault="00DE5462" w:rsidP="00CD31E8">
            <w:pPr>
              <w:jc w:val="both"/>
            </w:pPr>
          </w:p>
          <w:p w:rsidR="00DE5462" w:rsidRDefault="00DE5462" w:rsidP="002217B0">
            <w:pPr>
              <w:ind w:left="710"/>
              <w:jc w:val="both"/>
              <w:rPr>
                <w:b/>
                <w:bCs/>
              </w:rPr>
            </w:pPr>
            <w:r w:rsidRPr="00240DAC">
              <w:rPr>
                <w:b/>
                <w:bCs/>
              </w:rPr>
              <w:t>11. Litigii</w:t>
            </w:r>
          </w:p>
          <w:p w:rsidR="00DE5462" w:rsidRPr="00240DAC" w:rsidRDefault="00DE5462" w:rsidP="002217B0">
            <w:pPr>
              <w:ind w:left="710"/>
              <w:jc w:val="both"/>
              <w:rPr>
                <w:b/>
                <w:bCs/>
              </w:rPr>
            </w:pPr>
          </w:p>
          <w:p w:rsidR="00DE5462" w:rsidRPr="00E91463" w:rsidRDefault="00DE5462" w:rsidP="00CD31E8">
            <w:pPr>
              <w:jc w:val="both"/>
            </w:pPr>
            <w:r w:rsidRPr="00E91463">
              <w:t>11.1 Litigiile ce pot apărea ca urmare a aplicării şi interpretării prevederilor prezentului acord - cadru se vor soluţiona pe cale amiabilă.</w:t>
            </w:r>
          </w:p>
          <w:p w:rsidR="00DE5462" w:rsidRPr="00E91463" w:rsidRDefault="00DE5462"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DE5462" w:rsidRPr="00E91463" w:rsidRDefault="00DE5462" w:rsidP="00CD31E8">
            <w:pPr>
              <w:jc w:val="both"/>
            </w:pPr>
            <w:r w:rsidRPr="00E91463">
              <w:t>Părţile au încheiat astăzi, ________20__, prezentul acord-cadru, în ___ exemplare toate având ace</w:t>
            </w:r>
            <w:r>
              <w:t>e</w:t>
            </w:r>
            <w:r w:rsidRPr="00E91463">
              <w:t>aşi putere juridică.</w:t>
            </w:r>
          </w:p>
          <w:p w:rsidR="00DE5462" w:rsidRPr="00E91463" w:rsidRDefault="00DE5462"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rsidR="00DE5462" w:rsidRPr="00E91463" w:rsidRDefault="00DE5462" w:rsidP="00CD31E8">
            <w:pPr>
              <w:jc w:val="both"/>
            </w:pPr>
          </w:p>
          <w:p w:rsidR="00DE5462" w:rsidRDefault="00DE5462" w:rsidP="00CD31E8">
            <w:pPr>
              <w:jc w:val="both"/>
            </w:pPr>
          </w:p>
          <w:p w:rsidR="00DE5462" w:rsidRDefault="00DE5462" w:rsidP="00CD31E8">
            <w:pPr>
              <w:jc w:val="both"/>
            </w:pPr>
          </w:p>
          <w:p w:rsidR="00DE5462" w:rsidRDefault="00DE5462" w:rsidP="00CD31E8">
            <w:pPr>
              <w:jc w:val="both"/>
            </w:pPr>
          </w:p>
          <w:p w:rsidR="00DE5462" w:rsidRDefault="00DE5462" w:rsidP="00CD31E8">
            <w:pPr>
              <w:jc w:val="both"/>
            </w:pPr>
          </w:p>
          <w:p w:rsidR="00DE5462" w:rsidRDefault="00DE5462" w:rsidP="00CD31E8">
            <w:pPr>
              <w:jc w:val="both"/>
            </w:pPr>
          </w:p>
          <w:p w:rsidR="00DE5462" w:rsidRDefault="00DE5462" w:rsidP="00CD31E8">
            <w:pPr>
              <w:jc w:val="both"/>
            </w:pPr>
          </w:p>
          <w:p w:rsidR="00DE5462" w:rsidRDefault="00DE5462" w:rsidP="00CD31E8">
            <w:pPr>
              <w:jc w:val="both"/>
            </w:pPr>
          </w:p>
          <w:p w:rsidR="00DE5462" w:rsidRPr="00E91463" w:rsidRDefault="00DE5462" w:rsidP="00CD31E8">
            <w:pPr>
              <w:jc w:val="both"/>
            </w:pPr>
            <w:r w:rsidRPr="00E91463">
              <w:t>Promitent-achizitor,                                              Promitent-</w:t>
            </w:r>
            <w:r>
              <w:t>furnizor</w:t>
            </w:r>
            <w:r w:rsidRPr="00E91463">
              <w:t>/prestator,</w:t>
            </w:r>
          </w:p>
          <w:p w:rsidR="00DE5462" w:rsidRPr="00E91463" w:rsidRDefault="00DE5462" w:rsidP="00CD31E8">
            <w:pPr>
              <w:jc w:val="both"/>
            </w:pPr>
            <w:r w:rsidRPr="00E91463">
              <w:t xml:space="preserve">              ...........................                                                     ..........................</w:t>
            </w:r>
          </w:p>
          <w:p w:rsidR="00DE5462" w:rsidRPr="00E91463" w:rsidRDefault="00DE5462" w:rsidP="00CD31E8">
            <w:pPr>
              <w:jc w:val="both"/>
            </w:pPr>
            <w:r w:rsidRPr="00E91463">
              <w:t xml:space="preserve">                                                                                                                                                                 (semnatura autorizata)                                              (semnatura autorizata)</w:t>
            </w:r>
          </w:p>
          <w:p w:rsidR="00DE5462" w:rsidRPr="00E91463" w:rsidRDefault="00DE5462" w:rsidP="00CD31E8">
            <w:pPr>
              <w:jc w:val="both"/>
            </w:pPr>
            <w:r w:rsidRPr="00E91463">
              <w:t xml:space="preserve">                                                                                                   </w:t>
            </w:r>
          </w:p>
          <w:p w:rsidR="00DE5462" w:rsidRPr="00E91463" w:rsidRDefault="00DE5462" w:rsidP="00CD31E8">
            <w:pPr>
              <w:jc w:val="both"/>
            </w:pPr>
          </w:p>
          <w:p w:rsidR="00DE5462" w:rsidRPr="00E91463" w:rsidRDefault="00DE5462" w:rsidP="00CD31E8">
            <w:pPr>
              <w:jc w:val="both"/>
            </w:pPr>
          </w:p>
          <w:p w:rsidR="00DE5462" w:rsidRPr="00E91463" w:rsidRDefault="00DE5462" w:rsidP="00CD31E8">
            <w:pPr>
              <w:jc w:val="both"/>
            </w:pPr>
          </w:p>
          <w:p w:rsidR="00DE5462" w:rsidRPr="00E91463" w:rsidRDefault="00DE5462" w:rsidP="00CD31E8">
            <w:pPr>
              <w:jc w:val="both"/>
            </w:pPr>
            <w:r w:rsidRPr="00E91463">
              <w:t>Promitent-achizitor,                                              Promitent-</w:t>
            </w:r>
            <w:r w:rsidRPr="00DB6666">
              <w:t xml:space="preserve">furnizor </w:t>
            </w:r>
            <w:r w:rsidRPr="00E91463">
              <w:t>/prestator,</w:t>
            </w:r>
          </w:p>
          <w:p w:rsidR="00DE5462" w:rsidRPr="00E91463" w:rsidRDefault="00DE5462" w:rsidP="00CD31E8">
            <w:pPr>
              <w:jc w:val="both"/>
            </w:pPr>
            <w:r w:rsidRPr="00E91463">
              <w:t xml:space="preserve">              ...........................                                                     ...........................</w:t>
            </w:r>
          </w:p>
          <w:p w:rsidR="00DE5462" w:rsidRPr="00E91463" w:rsidRDefault="00DE5462" w:rsidP="00CD31E8">
            <w:pPr>
              <w:jc w:val="both"/>
            </w:pPr>
          </w:p>
          <w:p w:rsidR="00DE5462" w:rsidRPr="00E91463" w:rsidRDefault="00DE5462" w:rsidP="00CD31E8">
            <w:pPr>
              <w:jc w:val="both"/>
            </w:pPr>
            <w:r w:rsidRPr="00E91463">
              <w:t xml:space="preserve">                                                                                                                                                                 (semnatura autorizata)                                              (semnatura autorizata)</w:t>
            </w:r>
          </w:p>
          <w:p w:rsidR="00DE5462" w:rsidRPr="00E91463" w:rsidRDefault="00DE5462" w:rsidP="00CD31E8">
            <w:pPr>
              <w:jc w:val="both"/>
            </w:pPr>
            <w:r w:rsidRPr="00E91463">
              <w:t xml:space="preserve">                                                 </w:t>
            </w:r>
            <w:r>
              <w:t xml:space="preserve">                                       </w:t>
            </w:r>
            <w:r w:rsidRPr="00E91463">
              <w:t xml:space="preserve"> </w:t>
            </w:r>
          </w:p>
          <w:p w:rsidR="00DE5462" w:rsidRPr="00E91463" w:rsidRDefault="00DE5462" w:rsidP="00CD31E8">
            <w:pPr>
              <w:jc w:val="both"/>
            </w:pPr>
          </w:p>
          <w:p w:rsidR="00DE5462" w:rsidRPr="00E91463" w:rsidRDefault="00DE5462" w:rsidP="00CD31E8">
            <w:pPr>
              <w:jc w:val="both"/>
            </w:pPr>
          </w:p>
          <w:p w:rsidR="00DE5462" w:rsidRPr="00E91463" w:rsidRDefault="00DE5462" w:rsidP="00CD31E8">
            <w:pPr>
              <w:jc w:val="both"/>
            </w:pPr>
            <w:r w:rsidRPr="00E91463">
              <w:t>Promitent-achizitor,                                              Promitent-</w:t>
            </w:r>
            <w:r w:rsidRPr="00DB6666">
              <w:t xml:space="preserve">furnizor </w:t>
            </w:r>
            <w:r w:rsidRPr="00E91463">
              <w:t>/prestator,</w:t>
            </w:r>
          </w:p>
          <w:p w:rsidR="00DE5462" w:rsidRPr="00E91463" w:rsidRDefault="00DE5462" w:rsidP="00CD31E8">
            <w:pPr>
              <w:jc w:val="both"/>
            </w:pPr>
            <w:r w:rsidRPr="00E91463">
              <w:t xml:space="preserve">              ...........................                                                     ...........................</w:t>
            </w:r>
          </w:p>
          <w:p w:rsidR="00DE5462" w:rsidRPr="00E91463" w:rsidRDefault="00DE5462" w:rsidP="00CD31E8">
            <w:pPr>
              <w:jc w:val="both"/>
            </w:pPr>
          </w:p>
          <w:p w:rsidR="00DE5462" w:rsidRPr="00E91463" w:rsidRDefault="00DE5462" w:rsidP="00196AB4">
            <w:pPr>
              <w:jc w:val="both"/>
            </w:pPr>
            <w:r w:rsidRPr="00E91463">
              <w:t xml:space="preserve">                                                                                                                                                                 (semnatura autorizata)                                              (semnatura autorizata)</w:t>
            </w:r>
          </w:p>
          <w:p w:rsidR="00DE5462" w:rsidRPr="00E91463" w:rsidRDefault="00DE5462" w:rsidP="00196AB4">
            <w:pPr>
              <w:jc w:val="both"/>
            </w:pPr>
            <w:r w:rsidRPr="00E91463">
              <w:t xml:space="preserve">                                                                                                    </w:t>
            </w:r>
          </w:p>
          <w:p w:rsidR="00DE5462" w:rsidRPr="00E91463" w:rsidRDefault="00DE5462" w:rsidP="00196AB4">
            <w:pPr>
              <w:jc w:val="both"/>
              <w:rPr>
                <w:sz w:val="28"/>
                <w:szCs w:val="28"/>
              </w:rPr>
            </w:pPr>
          </w:p>
          <w:p w:rsidR="00DE5462" w:rsidRPr="00E91463" w:rsidRDefault="00DE5462" w:rsidP="00196AB4">
            <w:pPr>
              <w:jc w:val="both"/>
            </w:pPr>
          </w:p>
          <w:p w:rsidR="00DE5462" w:rsidRPr="00E91463" w:rsidRDefault="00DE5462" w:rsidP="00196AB4">
            <w:pPr>
              <w:jc w:val="both"/>
            </w:pPr>
          </w:p>
          <w:p w:rsidR="00DE5462" w:rsidRPr="00E91463" w:rsidRDefault="00DE5462" w:rsidP="00196AB4">
            <w:pPr>
              <w:jc w:val="both"/>
            </w:pPr>
          </w:p>
          <w:p w:rsidR="00DE5462" w:rsidRPr="00E91463" w:rsidRDefault="00DE5462" w:rsidP="00196AB4">
            <w:pPr>
              <w:jc w:val="both"/>
            </w:pPr>
          </w:p>
        </w:tc>
      </w:tr>
      <w:tr w:rsidR="00DE5462" w:rsidRPr="0013795E" w:rsidTr="00BB0773">
        <w:trPr>
          <w:trHeight w:val="697"/>
        </w:trPr>
        <w:tc>
          <w:tcPr>
            <w:tcW w:w="10173" w:type="dxa"/>
            <w:vAlign w:val="center"/>
          </w:tcPr>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p>
          <w:p w:rsidR="00DE5462" w:rsidRDefault="00DE5462" w:rsidP="00591150">
            <w:pPr>
              <w:jc w:val="right"/>
            </w:pPr>
            <w:r>
              <w:t>Anexa nr. 2</w:t>
            </w:r>
          </w:p>
          <w:p w:rsidR="00DE5462" w:rsidRDefault="00DE5462" w:rsidP="00E36039">
            <w:pPr>
              <w:jc w:val="right"/>
            </w:pPr>
            <w:r>
              <w:t xml:space="preserve">la Ordinul </w:t>
            </w:r>
            <w:r w:rsidRPr="00591150">
              <w:t>ministrului finanţelor</w:t>
            </w:r>
          </w:p>
          <w:p w:rsidR="00DE5462" w:rsidRDefault="00DE5462" w:rsidP="00E36039">
            <w:pPr>
              <w:jc w:val="right"/>
            </w:pPr>
            <w:r>
              <w:t>nr._________din “____” ________ 2021___</w:t>
            </w:r>
          </w:p>
          <w:p w:rsidR="00DE5462" w:rsidRPr="00E91463" w:rsidRDefault="00DE5462" w:rsidP="00196AB4">
            <w:pPr>
              <w:jc w:val="both"/>
            </w:pPr>
          </w:p>
        </w:tc>
      </w:tr>
    </w:tbl>
    <w:p w:rsidR="00DE5462" w:rsidRDefault="00DE5462" w:rsidP="00E36039">
      <w:pPr>
        <w:tabs>
          <w:tab w:val="left" w:pos="3900"/>
        </w:tabs>
        <w:jc w:val="center"/>
        <w:rPr>
          <w:b/>
          <w:bCs/>
        </w:rPr>
      </w:pPr>
    </w:p>
    <w:p w:rsidR="00DE5462" w:rsidRPr="00E36039" w:rsidRDefault="00DE5462" w:rsidP="00E36039">
      <w:pPr>
        <w:tabs>
          <w:tab w:val="left" w:pos="3900"/>
        </w:tabs>
        <w:jc w:val="center"/>
        <w:rPr>
          <w:b/>
          <w:bCs/>
        </w:rPr>
      </w:pPr>
      <w:r w:rsidRPr="00E36039">
        <w:rPr>
          <w:b/>
          <w:bCs/>
        </w:rPr>
        <w:t>Lista ordinelor ministrului finanţelor care se abrogă</w:t>
      </w:r>
    </w:p>
    <w:p w:rsidR="00DE5462" w:rsidRDefault="00DE5462" w:rsidP="00196AB4">
      <w:pPr>
        <w:jc w:val="both"/>
      </w:pPr>
    </w:p>
    <w:p w:rsidR="00DE5462" w:rsidRDefault="00DE5462" w:rsidP="00196AB4">
      <w:pPr>
        <w:jc w:val="both"/>
      </w:pPr>
    </w:p>
    <w:p w:rsidR="00DE5462" w:rsidRPr="00D61E58" w:rsidRDefault="00DE5462" w:rsidP="00BB314B">
      <w:pPr>
        <w:pStyle w:val="ListParagraph"/>
        <w:numPr>
          <w:ilvl w:val="0"/>
          <w:numId w:val="53"/>
        </w:numPr>
        <w:tabs>
          <w:tab w:val="clear" w:pos="1134"/>
          <w:tab w:val="left" w:pos="851"/>
        </w:tabs>
        <w:ind w:left="709" w:firstLine="11"/>
        <w:rPr>
          <w:lang w:val="pt-BR"/>
        </w:rPr>
      </w:pPr>
      <w:r w:rsidRPr="00D61E58">
        <w:rPr>
          <w:lang w:val="pt-B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DE5462" w:rsidRPr="00D61E58" w:rsidRDefault="00DE5462" w:rsidP="00E36039">
      <w:pPr>
        <w:pStyle w:val="ListParagraph"/>
        <w:numPr>
          <w:ilvl w:val="0"/>
          <w:numId w:val="0"/>
        </w:numPr>
        <w:ind w:left="720"/>
        <w:rPr>
          <w:lang w:val="pt-BR"/>
        </w:rPr>
      </w:pPr>
    </w:p>
    <w:p w:rsidR="00DE5462" w:rsidRPr="00D61E58" w:rsidRDefault="00DE5462" w:rsidP="00BB314B">
      <w:pPr>
        <w:pStyle w:val="ListParagraph"/>
        <w:numPr>
          <w:ilvl w:val="0"/>
          <w:numId w:val="53"/>
        </w:numPr>
        <w:tabs>
          <w:tab w:val="clear" w:pos="1134"/>
          <w:tab w:val="left" w:pos="851"/>
        </w:tabs>
        <w:ind w:left="709" w:firstLine="11"/>
        <w:rPr>
          <w:lang w:val="pt-BR"/>
        </w:rPr>
      </w:pPr>
      <w:r w:rsidRPr="00D61E58">
        <w:rPr>
          <w:lang w:val="pt-B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DE5462" w:rsidRDefault="00DE5462" w:rsidP="00BB314B"/>
    <w:p w:rsidR="00DE5462" w:rsidRPr="00D61E58" w:rsidRDefault="00DE5462" w:rsidP="00BB314B">
      <w:pPr>
        <w:pStyle w:val="ListParagraph"/>
        <w:numPr>
          <w:ilvl w:val="0"/>
          <w:numId w:val="53"/>
        </w:numPr>
        <w:tabs>
          <w:tab w:val="clear" w:pos="1134"/>
          <w:tab w:val="left" w:pos="851"/>
        </w:tabs>
        <w:ind w:left="709" w:firstLine="11"/>
        <w:rPr>
          <w:lang w:val="pt-BR"/>
        </w:rPr>
      </w:pPr>
      <w:r w:rsidRPr="00D61E58">
        <w:rPr>
          <w:lang w:val="pt-B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DE5462" w:rsidRPr="00D61E58" w:rsidRDefault="00DE5462" w:rsidP="00E36039">
      <w:pPr>
        <w:pStyle w:val="ListParagraph"/>
        <w:numPr>
          <w:ilvl w:val="0"/>
          <w:numId w:val="0"/>
        </w:numPr>
        <w:ind w:left="720"/>
        <w:rPr>
          <w:lang w:val="pt-BR"/>
        </w:rPr>
      </w:pPr>
    </w:p>
    <w:p w:rsidR="00DE5462" w:rsidRPr="00D61E58" w:rsidRDefault="00DE5462" w:rsidP="00E36039">
      <w:pPr>
        <w:pStyle w:val="ListParagraph"/>
        <w:numPr>
          <w:ilvl w:val="0"/>
          <w:numId w:val="0"/>
        </w:numPr>
        <w:ind w:left="720"/>
        <w:rPr>
          <w:lang w:val="pt-BR"/>
        </w:rPr>
      </w:pPr>
      <w:r w:rsidRPr="00D61E58">
        <w:rPr>
          <w:lang w:val="pt-BR"/>
        </w:rPr>
        <w:t xml:space="preserve">   </w:t>
      </w:r>
    </w:p>
    <w:p w:rsidR="00DE5462" w:rsidRDefault="00DE5462" w:rsidP="00196AB4">
      <w:pPr>
        <w:jc w:val="both"/>
      </w:pPr>
    </w:p>
    <w:p w:rsidR="00DE5462" w:rsidRDefault="00DE5462" w:rsidP="00196AB4">
      <w:pPr>
        <w:jc w:val="both"/>
      </w:pPr>
    </w:p>
    <w:p w:rsidR="00DE5462" w:rsidRDefault="00DE5462" w:rsidP="00196AB4">
      <w:pPr>
        <w:jc w:val="both"/>
      </w:pPr>
    </w:p>
    <w:p w:rsidR="00DE5462" w:rsidRDefault="00DE5462" w:rsidP="00196AB4">
      <w:pPr>
        <w:jc w:val="both"/>
      </w:pPr>
    </w:p>
    <w:p w:rsidR="00DE5462" w:rsidRDefault="00DE5462" w:rsidP="00196AB4">
      <w:pPr>
        <w:jc w:val="both"/>
      </w:pPr>
    </w:p>
    <w:p w:rsidR="00DE5462" w:rsidRDefault="00DE5462" w:rsidP="00196AB4">
      <w:pPr>
        <w:jc w:val="both"/>
      </w:pPr>
    </w:p>
    <w:p w:rsidR="00DE5462" w:rsidRDefault="00DE5462" w:rsidP="00196AB4">
      <w:pPr>
        <w:jc w:val="both"/>
      </w:pPr>
    </w:p>
    <w:p w:rsidR="00DE5462" w:rsidRDefault="00DE5462" w:rsidP="00196AB4">
      <w:pPr>
        <w:jc w:val="both"/>
      </w:pPr>
    </w:p>
    <w:p w:rsidR="00DE5462" w:rsidRDefault="00DE5462" w:rsidP="00196AB4">
      <w:pPr>
        <w:jc w:val="both"/>
      </w:pPr>
    </w:p>
    <w:sectPr w:rsidR="00DE5462"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462" w:rsidRDefault="00DE5462" w:rsidP="00A20ACF">
      <w:r>
        <w:separator/>
      </w:r>
    </w:p>
  </w:endnote>
  <w:endnote w:type="continuationSeparator" w:id="0">
    <w:p w:rsidR="00DE5462" w:rsidRDefault="00DE546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462" w:rsidRDefault="00DE5462">
    <w:pPr>
      <w:pStyle w:val="Footer"/>
      <w:jc w:val="right"/>
    </w:pPr>
    <w:fldSimple w:instr=" PAGE   \* MERGEFORMAT ">
      <w:r>
        <w:t>35</w:t>
      </w:r>
    </w:fldSimple>
  </w:p>
  <w:p w:rsidR="00DE5462" w:rsidRDefault="00DE54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462" w:rsidRDefault="00DE5462" w:rsidP="00A20ACF">
      <w:r>
        <w:separator/>
      </w:r>
    </w:p>
  </w:footnote>
  <w:footnote w:type="continuationSeparator" w:id="0">
    <w:p w:rsidR="00DE5462" w:rsidRDefault="00DE546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3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268"/>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FEF"/>
    <w:rsid w:val="00474497"/>
    <w:rsid w:val="0047776F"/>
    <w:rsid w:val="00480208"/>
    <w:rsid w:val="00484113"/>
    <w:rsid w:val="004856C0"/>
    <w:rsid w:val="00485A35"/>
    <w:rsid w:val="0049123D"/>
    <w:rsid w:val="00491A3D"/>
    <w:rsid w:val="004938B9"/>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66D"/>
    <w:rsid w:val="00696992"/>
    <w:rsid w:val="00697048"/>
    <w:rsid w:val="006A075A"/>
    <w:rsid w:val="006A0B61"/>
    <w:rsid w:val="006A1387"/>
    <w:rsid w:val="006A13D0"/>
    <w:rsid w:val="006A1B4F"/>
    <w:rsid w:val="006A5054"/>
    <w:rsid w:val="006A7012"/>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5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6AA"/>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D0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CEF"/>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078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F"/>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77EA8"/>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52"/>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3E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0CB"/>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B53"/>
    <w:rsid w:val="00D012A2"/>
    <w:rsid w:val="00D01642"/>
    <w:rsid w:val="00D02623"/>
    <w:rsid w:val="00D03BCF"/>
    <w:rsid w:val="00D04B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E58"/>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E5462"/>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49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635524629">
      <w:marLeft w:val="0"/>
      <w:marRight w:val="0"/>
      <w:marTop w:val="0"/>
      <w:marBottom w:val="0"/>
      <w:divBdr>
        <w:top w:val="none" w:sz="0" w:space="0" w:color="auto"/>
        <w:left w:val="none" w:sz="0" w:space="0" w:color="auto"/>
        <w:bottom w:val="none" w:sz="0" w:space="0" w:color="auto"/>
        <w:right w:val="none" w:sz="0" w:space="0" w:color="auto"/>
      </w:divBdr>
      <w:divsChild>
        <w:div w:id="1635524631">
          <w:marLeft w:val="274"/>
          <w:marRight w:val="0"/>
          <w:marTop w:val="150"/>
          <w:marBottom w:val="0"/>
          <w:divBdr>
            <w:top w:val="none" w:sz="0" w:space="0" w:color="auto"/>
            <w:left w:val="none" w:sz="0" w:space="0" w:color="auto"/>
            <w:bottom w:val="none" w:sz="0" w:space="0" w:color="auto"/>
            <w:right w:val="none" w:sz="0" w:space="0" w:color="auto"/>
          </w:divBdr>
        </w:div>
      </w:divsChild>
    </w:div>
    <w:div w:id="1635524630">
      <w:marLeft w:val="0"/>
      <w:marRight w:val="0"/>
      <w:marTop w:val="0"/>
      <w:marBottom w:val="0"/>
      <w:divBdr>
        <w:top w:val="none" w:sz="0" w:space="0" w:color="auto"/>
        <w:left w:val="none" w:sz="0" w:space="0" w:color="auto"/>
        <w:bottom w:val="none" w:sz="0" w:space="0" w:color="auto"/>
        <w:right w:val="none" w:sz="0" w:space="0" w:color="auto"/>
      </w:divBdr>
    </w:div>
    <w:div w:id="1635524632">
      <w:marLeft w:val="0"/>
      <w:marRight w:val="0"/>
      <w:marTop w:val="0"/>
      <w:marBottom w:val="0"/>
      <w:divBdr>
        <w:top w:val="none" w:sz="0" w:space="0" w:color="auto"/>
        <w:left w:val="none" w:sz="0" w:space="0" w:color="auto"/>
        <w:bottom w:val="none" w:sz="0" w:space="0" w:color="auto"/>
        <w:right w:val="none" w:sz="0" w:space="0" w:color="auto"/>
      </w:divBdr>
    </w:div>
    <w:div w:id="1635524633">
      <w:marLeft w:val="0"/>
      <w:marRight w:val="0"/>
      <w:marTop w:val="0"/>
      <w:marBottom w:val="0"/>
      <w:divBdr>
        <w:top w:val="none" w:sz="0" w:space="0" w:color="auto"/>
        <w:left w:val="none" w:sz="0" w:space="0" w:color="auto"/>
        <w:bottom w:val="none" w:sz="0" w:space="0" w:color="auto"/>
        <w:right w:val="none" w:sz="0" w:space="0" w:color="auto"/>
      </w:divBdr>
    </w:div>
    <w:div w:id="1635524634">
      <w:marLeft w:val="0"/>
      <w:marRight w:val="0"/>
      <w:marTop w:val="0"/>
      <w:marBottom w:val="0"/>
      <w:divBdr>
        <w:top w:val="none" w:sz="0" w:space="0" w:color="auto"/>
        <w:left w:val="none" w:sz="0" w:space="0" w:color="auto"/>
        <w:bottom w:val="none" w:sz="0" w:space="0" w:color="auto"/>
        <w:right w:val="none" w:sz="0" w:space="0" w:color="auto"/>
      </w:divBdr>
    </w:div>
    <w:div w:id="1635524635">
      <w:marLeft w:val="0"/>
      <w:marRight w:val="0"/>
      <w:marTop w:val="0"/>
      <w:marBottom w:val="0"/>
      <w:divBdr>
        <w:top w:val="none" w:sz="0" w:space="0" w:color="auto"/>
        <w:left w:val="none" w:sz="0" w:space="0" w:color="auto"/>
        <w:bottom w:val="none" w:sz="0" w:space="0" w:color="auto"/>
        <w:right w:val="none" w:sz="0" w:space="0" w:color="auto"/>
      </w:divBdr>
    </w:div>
    <w:div w:id="1635524636">
      <w:marLeft w:val="0"/>
      <w:marRight w:val="0"/>
      <w:marTop w:val="0"/>
      <w:marBottom w:val="0"/>
      <w:divBdr>
        <w:top w:val="none" w:sz="0" w:space="0" w:color="auto"/>
        <w:left w:val="none" w:sz="0" w:space="0" w:color="auto"/>
        <w:bottom w:val="none" w:sz="0" w:space="0" w:color="auto"/>
        <w:right w:val="none" w:sz="0" w:space="0" w:color="auto"/>
      </w:divBdr>
    </w:div>
    <w:div w:id="1635524637">
      <w:marLeft w:val="0"/>
      <w:marRight w:val="0"/>
      <w:marTop w:val="0"/>
      <w:marBottom w:val="0"/>
      <w:divBdr>
        <w:top w:val="none" w:sz="0" w:space="0" w:color="auto"/>
        <w:left w:val="none" w:sz="0" w:space="0" w:color="auto"/>
        <w:bottom w:val="none" w:sz="0" w:space="0" w:color="auto"/>
        <w:right w:val="none" w:sz="0" w:space="0" w:color="auto"/>
      </w:divBdr>
    </w:div>
    <w:div w:id="1635524638">
      <w:marLeft w:val="0"/>
      <w:marRight w:val="0"/>
      <w:marTop w:val="0"/>
      <w:marBottom w:val="0"/>
      <w:divBdr>
        <w:top w:val="none" w:sz="0" w:space="0" w:color="auto"/>
        <w:left w:val="none" w:sz="0" w:space="0" w:color="auto"/>
        <w:bottom w:val="none" w:sz="0" w:space="0" w:color="auto"/>
        <w:right w:val="none" w:sz="0" w:space="0" w:color="auto"/>
      </w:divBdr>
    </w:div>
    <w:div w:id="1635524639">
      <w:marLeft w:val="0"/>
      <w:marRight w:val="0"/>
      <w:marTop w:val="0"/>
      <w:marBottom w:val="0"/>
      <w:divBdr>
        <w:top w:val="none" w:sz="0" w:space="0" w:color="auto"/>
        <w:left w:val="none" w:sz="0" w:space="0" w:color="auto"/>
        <w:bottom w:val="none" w:sz="0" w:space="0" w:color="auto"/>
        <w:right w:val="none" w:sz="0" w:space="0" w:color="auto"/>
      </w:divBdr>
    </w:div>
    <w:div w:id="1635524640">
      <w:marLeft w:val="0"/>
      <w:marRight w:val="0"/>
      <w:marTop w:val="0"/>
      <w:marBottom w:val="0"/>
      <w:divBdr>
        <w:top w:val="none" w:sz="0" w:space="0" w:color="auto"/>
        <w:left w:val="none" w:sz="0" w:space="0" w:color="auto"/>
        <w:bottom w:val="none" w:sz="0" w:space="0" w:color="auto"/>
        <w:right w:val="none" w:sz="0" w:space="0" w:color="auto"/>
      </w:divBdr>
    </w:div>
    <w:div w:id="16355246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2012</TotalTime>
  <Pages>39</Pages>
  <Words>15017</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124</cp:revision>
  <cp:lastPrinted>2021-03-10T08:12:00Z</cp:lastPrinted>
  <dcterms:created xsi:type="dcterms:W3CDTF">2021-04-23T08:53:00Z</dcterms:created>
  <dcterms:modified xsi:type="dcterms:W3CDTF">2026-02-20T12:03:00Z</dcterms:modified>
</cp:coreProperties>
</file>