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D49" w:rsidRPr="00F630C7" w:rsidRDefault="00555D49" w:rsidP="007777BE">
      <w:pPr>
        <w:jc w:val="right"/>
        <w:rPr>
          <w:rFonts w:ascii="Times New Roman" w:hAnsi="Times New Roman"/>
          <w:b/>
          <w:sz w:val="28"/>
          <w:szCs w:val="28"/>
          <w:lang w:val="it-IT"/>
        </w:rPr>
      </w:pPr>
      <w:r>
        <w:rPr>
          <w:rFonts w:ascii="Times New Roman" w:hAnsi="Times New Roman"/>
          <w:b/>
          <w:sz w:val="28"/>
          <w:szCs w:val="28"/>
          <w:lang w:val="it-IT"/>
        </w:rPr>
        <w:t>APROB</w:t>
      </w:r>
      <w:r w:rsidRPr="00F630C7">
        <w:rPr>
          <w:rFonts w:ascii="Times New Roman" w:hAnsi="Times New Roman"/>
          <w:b/>
          <w:sz w:val="28"/>
          <w:szCs w:val="28"/>
          <w:lang w:val="it-IT"/>
        </w:rPr>
        <w:t xml:space="preserve"> _____________ Iu. PAVLOV</w:t>
      </w:r>
    </w:p>
    <w:p w:rsidR="00555D49" w:rsidRPr="00F630C7" w:rsidRDefault="00555D49" w:rsidP="007777BE">
      <w:pPr>
        <w:jc w:val="right"/>
        <w:rPr>
          <w:rFonts w:ascii="Times New Roman" w:hAnsi="Times New Roman"/>
          <w:b/>
          <w:sz w:val="28"/>
          <w:szCs w:val="28"/>
          <w:lang w:val="it-IT"/>
        </w:rPr>
      </w:pPr>
      <w:r w:rsidRPr="00F630C7">
        <w:rPr>
          <w:rFonts w:ascii="Times New Roman" w:hAnsi="Times New Roman"/>
          <w:b/>
          <w:sz w:val="28"/>
          <w:szCs w:val="28"/>
          <w:lang w:val="it-IT"/>
        </w:rPr>
        <w:t>Președinte al grupului de lucru</w:t>
      </w:r>
    </w:p>
    <w:p w:rsidR="00555D49" w:rsidRPr="00F630C7" w:rsidRDefault="00555D49" w:rsidP="007777BE">
      <w:pPr>
        <w:jc w:val="right"/>
        <w:rPr>
          <w:rFonts w:ascii="Times New Roman" w:hAnsi="Times New Roman"/>
          <w:b/>
          <w:sz w:val="28"/>
          <w:szCs w:val="28"/>
          <w:lang w:val="it-IT"/>
        </w:rPr>
      </w:pPr>
    </w:p>
    <w:p w:rsidR="00555D49" w:rsidRPr="00F630C7" w:rsidRDefault="00555D49" w:rsidP="0044581D">
      <w:pPr>
        <w:rPr>
          <w:rFonts w:ascii="Times New Roman" w:hAnsi="Times New Roman"/>
          <w:b/>
          <w:sz w:val="28"/>
          <w:szCs w:val="28"/>
          <w:lang w:val="it-IT"/>
        </w:rPr>
      </w:pPr>
      <w:r w:rsidRPr="00F630C7">
        <w:rPr>
          <w:rFonts w:ascii="Times New Roman" w:hAnsi="Times New Roman"/>
          <w:b/>
          <w:sz w:val="28"/>
          <w:szCs w:val="28"/>
          <w:lang w:val="it-IT"/>
        </w:rPr>
        <w:t xml:space="preserve">Necesarul </w:t>
      </w:r>
      <w:r>
        <w:rPr>
          <w:rFonts w:ascii="Times New Roman" w:hAnsi="Times New Roman"/>
          <w:b/>
          <w:sz w:val="28"/>
          <w:szCs w:val="28"/>
          <w:lang w:val="it-IT"/>
        </w:rPr>
        <w:t xml:space="preserve"> de dezinfectanti si consumabile medicale pentru 2 luni ( martie-aprilie ) a anului  2020 </w:t>
      </w:r>
    </w:p>
    <w:tbl>
      <w:tblPr>
        <w:tblW w:w="15588" w:type="dxa"/>
        <w:tblLayout w:type="fixed"/>
        <w:tblLook w:val="00A0"/>
      </w:tblPr>
      <w:tblGrid>
        <w:gridCol w:w="573"/>
        <w:gridCol w:w="1290"/>
        <w:gridCol w:w="3645"/>
        <w:gridCol w:w="1260"/>
        <w:gridCol w:w="1080"/>
        <w:gridCol w:w="6120"/>
        <w:gridCol w:w="1620"/>
      </w:tblGrid>
      <w:tr w:rsidR="00555D49" w:rsidRPr="005871D3" w:rsidTr="00B95D16">
        <w:trPr>
          <w:trHeight w:val="56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55D49" w:rsidRPr="00BD4880" w:rsidRDefault="00555D49" w:rsidP="00A63CA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D488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55D49" w:rsidRPr="00BD4880" w:rsidRDefault="00555D49" w:rsidP="00A63CA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D488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55D49" w:rsidRPr="00BD4880" w:rsidRDefault="00555D49" w:rsidP="00A63CA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 w:rsidRPr="00BD4880"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Denumirea bunurilor/serviciilor/lucrărilor solicitate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55D49" w:rsidRPr="00BD4880" w:rsidRDefault="00555D49" w:rsidP="00A63CA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D488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55D49" w:rsidRPr="00BD4880" w:rsidRDefault="00555D49" w:rsidP="00A63CA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D4880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55D49" w:rsidRPr="00F630C7" w:rsidRDefault="00555D49" w:rsidP="00A63CA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</w:pPr>
            <w:r w:rsidRPr="00F630C7"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55D49" w:rsidRPr="00F630C7" w:rsidRDefault="00555D49" w:rsidP="00A63CA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</w:pPr>
            <w:r w:rsidRPr="00F630C7"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F630C7"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555D49" w:rsidRPr="005871D3" w:rsidTr="00FE1C03">
        <w:trPr>
          <w:trHeight w:val="384"/>
        </w:trPr>
        <w:tc>
          <w:tcPr>
            <w:tcW w:w="155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F6A79" w:rsidRDefault="00555D49" w:rsidP="00A63CA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o-RO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 w:eastAsia="ru-RU"/>
              </w:rPr>
              <w:t xml:space="preserve">Dezinfectanți </w:t>
            </w:r>
            <w:r w:rsidRPr="008F6A79">
              <w:rPr>
                <w:rFonts w:ascii="Times New Roman" w:hAnsi="Times New Roman"/>
                <w:b/>
                <w:sz w:val="28"/>
                <w:szCs w:val="28"/>
                <w:lang w:val="ro-RO" w:eastAsia="ru-RU"/>
              </w:rPr>
              <w:t xml:space="preserve"> Lotul 1. Suma lo</w:t>
            </w:r>
            <w:r>
              <w:rPr>
                <w:rFonts w:ascii="Times New Roman" w:hAnsi="Times New Roman"/>
                <w:b/>
                <w:sz w:val="28"/>
                <w:szCs w:val="28"/>
                <w:lang w:val="ro-RO" w:eastAsia="ru-RU"/>
              </w:rPr>
              <w:t>tului constituie aproximativ 37590 lei</w:t>
            </w:r>
          </w:p>
        </w:tc>
      </w:tr>
      <w:tr w:rsidR="00555D49" w:rsidRPr="00D0062D" w:rsidTr="00B95D16">
        <w:trPr>
          <w:trHeight w:val="69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210C96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 w:rsidRPr="00210C96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.1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432D99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D0062D" w:rsidRDefault="00555D49" w:rsidP="00D0062D">
            <w:pPr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D0062D">
              <w:rPr>
                <w:color w:val="000000"/>
                <w:lang w:val="ro-RO"/>
              </w:rPr>
              <w:t xml:space="preserve">Dezinfectarea și curățarea suprafețelor și dispozitivelor medicale (cu excepția opticelor) </w:t>
            </w:r>
            <w:r w:rsidRPr="00D0062D">
              <w:rPr>
                <w:color w:val="000000"/>
                <w:lang w:val="ro-RO"/>
              </w:rPr>
              <w:br/>
              <w:t>(ambalaj ≤ 1 litru)</w:t>
            </w:r>
          </w:p>
          <w:p w:rsidR="00555D49" w:rsidRPr="00432D99" w:rsidRDefault="00555D49" w:rsidP="00A63CA5">
            <w:pPr>
              <w:spacing w:before="120"/>
              <w:jc w:val="both"/>
              <w:rPr>
                <w:rFonts w:ascii="Times New Roman" w:hAnsi="Times New Roman"/>
                <w:sz w:val="20"/>
                <w:szCs w:val="20"/>
                <w:lang w:val="ro-RO"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D0062D" w:rsidRDefault="00555D49" w:rsidP="00D0062D">
            <w:pPr>
              <w:jc w:val="center"/>
              <w:rPr>
                <w:b/>
                <w:bCs/>
                <w:color w:val="FF0000"/>
                <w:sz w:val="24"/>
                <w:szCs w:val="24"/>
                <w:lang w:val="it-IT"/>
              </w:rPr>
            </w:pPr>
            <w:r w:rsidRPr="00D0062D">
              <w:rPr>
                <w:b/>
                <w:bCs/>
                <w:color w:val="FF0000"/>
                <w:lang w:val="it-IT"/>
              </w:rPr>
              <w:t>Litri soluție de lucru</w:t>
            </w:r>
            <w:r w:rsidRPr="00D0062D">
              <w:rPr>
                <w:b/>
                <w:bCs/>
                <w:color w:val="FF0000"/>
                <w:lang w:val="it-IT"/>
              </w:rPr>
              <w:br/>
              <w:t>(soluție dizolvată gata pentru lucru)</w:t>
            </w:r>
          </w:p>
          <w:p w:rsidR="00555D49" w:rsidRPr="00D0062D" w:rsidRDefault="00555D49" w:rsidP="00A63CA5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D0062D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4000</w:t>
            </w:r>
          </w:p>
          <w:p w:rsidR="00555D49" w:rsidRPr="00432D99" w:rsidRDefault="00555D49" w:rsidP="00D0062D">
            <w:pPr>
              <w:spacing w:before="120" w:after="0" w:line="240" w:lineRule="auto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D0062D" w:rsidRDefault="00555D49" w:rsidP="00D0062D">
            <w:pPr>
              <w:rPr>
                <w:color w:val="000000"/>
                <w:sz w:val="24"/>
                <w:szCs w:val="24"/>
                <w:lang w:val="it-IT"/>
              </w:rPr>
            </w:pPr>
            <w:r w:rsidRPr="00D0062D">
              <w:rPr>
                <w:color w:val="000000"/>
                <w:lang w:val="it-IT"/>
              </w:rPr>
              <w:t>***Litri soluție de lucru***</w:t>
            </w:r>
            <w:r w:rsidRPr="00D0062D">
              <w:rPr>
                <w:color w:val="000000"/>
                <w:lang w:val="it-IT"/>
              </w:rPr>
              <w:br/>
              <w:t>Acțiunea dezinfectantului:</w:t>
            </w:r>
            <w:r w:rsidRPr="00D0062D">
              <w:rPr>
                <w:color w:val="000000"/>
                <w:lang w:val="it-IT"/>
              </w:rPr>
              <w:br/>
              <w:t xml:space="preserve">virucidă </w:t>
            </w:r>
            <w:r w:rsidRPr="00D0062D">
              <w:rPr>
                <w:color w:val="000000"/>
                <w:lang w:val="it-IT"/>
              </w:rPr>
              <w:br/>
              <w:t>bactericidă</w:t>
            </w:r>
            <w:r w:rsidRPr="00D0062D">
              <w:rPr>
                <w:color w:val="000000"/>
                <w:lang w:val="it-IT"/>
              </w:rPr>
              <w:br/>
              <w:t>fungicidă</w:t>
            </w:r>
            <w:r w:rsidRPr="00D0062D">
              <w:rPr>
                <w:color w:val="000000"/>
                <w:lang w:val="it-IT"/>
              </w:rPr>
              <w:br/>
              <w:t>Certificări:</w:t>
            </w:r>
            <w:r w:rsidRPr="00D0062D">
              <w:rPr>
                <w:color w:val="000000"/>
                <w:lang w:val="it-IT"/>
              </w:rPr>
              <w:br/>
              <w:t xml:space="preserve">- confirmarea precum la livrare termenul de valabilitate a produsului va fi nu mai mic de 80% din termenul total de valabilitate a acestuia;                </w:t>
            </w:r>
            <w:r w:rsidRPr="00D0062D">
              <w:rPr>
                <w:color w:val="000000"/>
                <w:lang w:val="it-IT"/>
              </w:rPr>
              <w:br/>
              <w:t xml:space="preserve">- înregistrarea produsului în Registrul de stat a dispozitivelor medicale a Agenției Medicamentului și Dispozitivelor Medicale, până la deschiderea ofertelor. </w:t>
            </w:r>
            <w:r w:rsidRPr="00D0062D">
              <w:rPr>
                <w:color w:val="000000"/>
                <w:lang w:val="it-IT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D0062D">
              <w:rPr>
                <w:color w:val="000000"/>
                <w:lang w:val="it-IT"/>
              </w:rPr>
              <w:br/>
              <w:t>- confirmarea prezentării certificatului de calitate pentru fiecare lot.</w:t>
            </w:r>
            <w:r w:rsidRPr="00D0062D">
              <w:rPr>
                <w:color w:val="000000"/>
                <w:lang w:val="it-IT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 w:rsidRPr="00D0062D">
              <w:rPr>
                <w:color w:val="000000"/>
                <w:lang w:val="it-IT"/>
              </w:rPr>
              <w:br/>
              <w:t>Cerinţe tehnice:</w:t>
            </w:r>
            <w:r w:rsidRPr="00D0062D">
              <w:rPr>
                <w:color w:val="000000"/>
                <w:lang w:val="it-IT"/>
              </w:rPr>
              <w:br/>
              <w:t xml:space="preserve">- substanţă activă  Didecildimetilammoniu/dodecil diamin clorid </w:t>
            </w:r>
            <w:r w:rsidRPr="00D0062D">
              <w:rPr>
                <w:color w:val="000000"/>
                <w:lang w:val="it-IT"/>
              </w:rPr>
              <w:br/>
              <w:t xml:space="preserve">- produs concentrat lichid/solid </w:t>
            </w:r>
            <w:r w:rsidRPr="00D0062D">
              <w:rPr>
                <w:color w:val="000000"/>
                <w:lang w:val="it-IT"/>
              </w:rPr>
              <w:br/>
              <w:t>- cu inhibitori de coroziune;</w:t>
            </w:r>
            <w:r w:rsidRPr="00D0062D">
              <w:rPr>
                <w:color w:val="000000"/>
                <w:lang w:val="it-IT"/>
              </w:rPr>
              <w:br/>
              <w:t>- ambalaj ≤ 1 litri inclusiv</w:t>
            </w:r>
            <w:r w:rsidRPr="00D0062D">
              <w:rPr>
                <w:color w:val="000000"/>
                <w:lang w:val="it-IT"/>
              </w:rPr>
              <w:br/>
              <w:t>- termen total de valabilitate produs nu mai puțin de 2 ani.</w:t>
            </w:r>
            <w:r w:rsidRPr="00D0062D">
              <w:rPr>
                <w:color w:val="000000"/>
                <w:lang w:val="it-IT"/>
              </w:rPr>
              <w:br/>
              <w:t xml:space="preserve">Expoziția: ≤ 30 min </w:t>
            </w:r>
            <w:r w:rsidRPr="00D0062D">
              <w:rPr>
                <w:color w:val="000000"/>
                <w:lang w:val="it-IT"/>
              </w:rPr>
              <w:br/>
              <w:t>*Catalogul producătorului/prospecte/documente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  <w:p w:rsidR="00555D49" w:rsidRPr="00D0062D" w:rsidRDefault="00555D49" w:rsidP="00A63CA5">
            <w:pPr>
              <w:spacing w:before="120" w:after="0" w:line="240" w:lineRule="auto"/>
              <w:rPr>
                <w:rFonts w:ascii="Times New Roman" w:hAnsi="Times New Roman"/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D0062D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1200</w:t>
            </w:r>
          </w:p>
          <w:p w:rsidR="00555D49" w:rsidRPr="00432D99" w:rsidRDefault="00555D49" w:rsidP="00D0062D">
            <w:pPr>
              <w:spacing w:before="120" w:after="0" w:line="240" w:lineRule="auto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</w:p>
        </w:tc>
      </w:tr>
      <w:tr w:rsidR="00555D49" w:rsidRPr="00D0062D" w:rsidTr="00210C96">
        <w:trPr>
          <w:trHeight w:val="69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210C96" w:rsidRDefault="00555D49" w:rsidP="00210C96">
            <w:pPr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1.2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432D99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ro-RO"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D0062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Dezinfectarea si curatirea suprafetelor si dispozitivelor medicale (cu exceptia opticelor)</w:t>
            </w:r>
            <w:r>
              <w:rPr>
                <w:color w:val="000000"/>
              </w:rPr>
              <w:br/>
              <w:t>(ambalaj ≤ 1 litru)</w:t>
            </w:r>
          </w:p>
          <w:p w:rsidR="00555D49" w:rsidRPr="00D0062D" w:rsidRDefault="00555D49" w:rsidP="00D0062D">
            <w:pPr>
              <w:jc w:val="both"/>
              <w:rPr>
                <w:color w:val="00000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D0062D" w:rsidRDefault="00555D49" w:rsidP="00D0062D">
            <w:pPr>
              <w:jc w:val="center"/>
              <w:rPr>
                <w:b/>
                <w:bCs/>
                <w:color w:val="FF0000"/>
                <w:sz w:val="24"/>
                <w:szCs w:val="24"/>
                <w:lang w:val="it-IT"/>
              </w:rPr>
            </w:pPr>
            <w:r w:rsidRPr="00D0062D">
              <w:rPr>
                <w:b/>
                <w:bCs/>
                <w:color w:val="FF0000"/>
                <w:lang w:val="it-IT"/>
              </w:rPr>
              <w:t>Litri soluție de lucru</w:t>
            </w:r>
            <w:r w:rsidRPr="00D0062D">
              <w:rPr>
                <w:b/>
                <w:bCs/>
                <w:color w:val="FF0000"/>
                <w:lang w:val="it-IT"/>
              </w:rPr>
              <w:br/>
              <w:t>(soluție dizolvată gata pentru lucru)</w:t>
            </w:r>
          </w:p>
          <w:p w:rsidR="00555D49" w:rsidRPr="00D0062D" w:rsidRDefault="00555D49" w:rsidP="00D0062D">
            <w:pPr>
              <w:jc w:val="center"/>
              <w:rPr>
                <w:b/>
                <w:bCs/>
                <w:color w:val="FF0000"/>
                <w:lang w:val="it-I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D0062D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4000</w:t>
            </w:r>
          </w:p>
          <w:p w:rsidR="00555D49" w:rsidRPr="00D0062D" w:rsidRDefault="00555D49" w:rsidP="00D0062D">
            <w:pPr>
              <w:rPr>
                <w:b/>
                <w:bCs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D0062D" w:rsidRDefault="00555D49" w:rsidP="00D0062D">
            <w:pPr>
              <w:rPr>
                <w:color w:val="000000"/>
                <w:sz w:val="24"/>
                <w:szCs w:val="24"/>
                <w:lang w:val="it-IT"/>
              </w:rPr>
            </w:pPr>
            <w:r w:rsidRPr="00D0062D">
              <w:rPr>
                <w:color w:val="000000"/>
                <w:lang w:val="it-IT"/>
              </w:rPr>
              <w:t>***Litri soluție de lucru***</w:t>
            </w:r>
            <w:r w:rsidRPr="00D0062D">
              <w:rPr>
                <w:color w:val="000000"/>
                <w:lang w:val="it-IT"/>
              </w:rPr>
              <w:br/>
              <w:t>Acțiunea dezinfectantului:</w:t>
            </w:r>
            <w:r w:rsidRPr="00D0062D">
              <w:rPr>
                <w:color w:val="000000"/>
                <w:lang w:val="it-IT"/>
              </w:rPr>
              <w:br/>
              <w:t xml:space="preserve">virucidă </w:t>
            </w:r>
            <w:r w:rsidRPr="00D0062D">
              <w:rPr>
                <w:color w:val="000000"/>
                <w:lang w:val="it-IT"/>
              </w:rPr>
              <w:br/>
              <w:t>bactericidă</w:t>
            </w:r>
            <w:r w:rsidRPr="00D0062D">
              <w:rPr>
                <w:color w:val="000000"/>
                <w:lang w:val="it-IT"/>
              </w:rPr>
              <w:br/>
              <w:t xml:space="preserve">fungicidă </w:t>
            </w:r>
            <w:r w:rsidRPr="00D0062D">
              <w:rPr>
                <w:color w:val="000000"/>
                <w:lang w:val="it-IT"/>
              </w:rPr>
              <w:br/>
              <w:t>Certificări:</w:t>
            </w:r>
            <w:r w:rsidRPr="00D0062D">
              <w:rPr>
                <w:color w:val="000000"/>
                <w:lang w:val="it-IT"/>
              </w:rPr>
              <w:br/>
              <w:t xml:space="preserve">- confirmarea precum la livrare termenul de valabilitate a produsului va fi nu mai mic de 80% din termenul total de valabilitate a acestuia;                </w:t>
            </w:r>
            <w:r w:rsidRPr="00D0062D">
              <w:rPr>
                <w:color w:val="000000"/>
                <w:lang w:val="it-IT"/>
              </w:rPr>
              <w:br/>
              <w:t>- înregistrarea produsului în Registrul de stat a dispozitivelor medicale a Agenției Medicamentului și Dispozitivelor Medicale, până la deschiderea ofertelor.</w:t>
            </w:r>
            <w:r w:rsidRPr="00D0062D">
              <w:rPr>
                <w:color w:val="000000"/>
                <w:lang w:val="it-IT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D0062D">
              <w:rPr>
                <w:color w:val="000000"/>
                <w:lang w:val="it-IT"/>
              </w:rPr>
              <w:br/>
              <w:t>- confirmarea prezentării certificatului de calitate pentru fiecare lot.</w:t>
            </w:r>
            <w:r w:rsidRPr="00D0062D">
              <w:rPr>
                <w:color w:val="000000"/>
                <w:lang w:val="it-IT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 w:rsidRPr="00D0062D">
              <w:rPr>
                <w:color w:val="000000"/>
                <w:lang w:val="it-IT"/>
              </w:rPr>
              <w:br/>
              <w:t>Cerinţe tehnice:</w:t>
            </w:r>
            <w:r w:rsidRPr="00D0062D">
              <w:rPr>
                <w:color w:val="000000"/>
                <w:lang w:val="it-IT"/>
              </w:rPr>
              <w:br/>
              <w:t xml:space="preserve">- substanţă activă: aldehida glutarica, sare cuaternara de amoniu </w:t>
            </w:r>
            <w:r w:rsidRPr="00D0062D">
              <w:rPr>
                <w:color w:val="000000"/>
                <w:lang w:val="it-IT"/>
              </w:rPr>
              <w:br/>
              <w:t xml:space="preserve">- produs concentrat lichid </w:t>
            </w:r>
            <w:r w:rsidRPr="00D0062D">
              <w:rPr>
                <w:color w:val="000000"/>
                <w:lang w:val="it-IT"/>
              </w:rPr>
              <w:br/>
              <w:t>- cu inhibitori de coroziune;</w:t>
            </w:r>
            <w:r w:rsidRPr="00D0062D">
              <w:rPr>
                <w:color w:val="000000"/>
                <w:lang w:val="it-IT"/>
              </w:rPr>
              <w:br/>
              <w:t>- ambalaj ≤ 1 litri inclusiv</w:t>
            </w:r>
            <w:r w:rsidRPr="00D0062D">
              <w:rPr>
                <w:color w:val="000000"/>
                <w:lang w:val="it-IT"/>
              </w:rPr>
              <w:br/>
              <w:t>- termen total de valabilitate produs nu mai puțin de 2 ani.</w:t>
            </w:r>
            <w:r w:rsidRPr="00D0062D">
              <w:rPr>
                <w:color w:val="000000"/>
                <w:lang w:val="it-IT"/>
              </w:rPr>
              <w:br/>
              <w:t>Expoziția: ≤ 30 min</w:t>
            </w:r>
            <w:r w:rsidRPr="00D0062D">
              <w:rPr>
                <w:color w:val="000000"/>
                <w:lang w:val="it-IT"/>
              </w:rPr>
              <w:br/>
              <w:t>*Catalogul producătorului/prospecte/documente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  <w:p w:rsidR="00555D49" w:rsidRDefault="00555D49" w:rsidP="00D0062D">
            <w:pPr>
              <w:rPr>
                <w:color w:val="000000"/>
                <w:lang w:val="it-IT"/>
              </w:rPr>
            </w:pPr>
          </w:p>
          <w:p w:rsidR="00555D49" w:rsidRPr="00D0062D" w:rsidRDefault="00555D49" w:rsidP="00D0062D">
            <w:pPr>
              <w:rPr>
                <w:color w:val="000000"/>
                <w:lang w:val="it-I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D0062D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2000</w:t>
            </w:r>
          </w:p>
          <w:p w:rsidR="00555D49" w:rsidRPr="00D0062D" w:rsidRDefault="00555D49" w:rsidP="00D0062D">
            <w:pPr>
              <w:rPr>
                <w:b/>
                <w:bCs/>
                <w:color w:val="000000"/>
                <w:sz w:val="28"/>
                <w:szCs w:val="28"/>
                <w:lang w:val="it-IT"/>
              </w:rPr>
            </w:pPr>
          </w:p>
        </w:tc>
      </w:tr>
      <w:tr w:rsidR="00555D49" w:rsidRPr="008D40BD" w:rsidTr="00B95D16">
        <w:trPr>
          <w:trHeight w:val="69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432D99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1.3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8D40BD">
            <w:pPr>
              <w:jc w:val="both"/>
              <w:rPr>
                <w:color w:val="000000"/>
                <w:sz w:val="24"/>
                <w:szCs w:val="24"/>
                <w:lang w:val="it-IT"/>
              </w:rPr>
            </w:pPr>
            <w:r w:rsidRPr="008D40BD">
              <w:rPr>
                <w:color w:val="000000"/>
                <w:lang w:val="it-IT"/>
              </w:rPr>
              <w:t>Dezinfecţia suprafețelor cu semnificație epidemiologică cît și alte tipuri de suprafețe</w:t>
            </w:r>
          </w:p>
          <w:p w:rsidR="00555D49" w:rsidRPr="008D40BD" w:rsidRDefault="00555D49" w:rsidP="00D0062D">
            <w:pPr>
              <w:jc w:val="both"/>
              <w:rPr>
                <w:color w:val="000000"/>
                <w:lang w:val="it-I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8D40BD">
            <w:pPr>
              <w:jc w:val="center"/>
              <w:rPr>
                <w:b/>
                <w:bCs/>
                <w:color w:val="FF0000"/>
                <w:sz w:val="24"/>
                <w:szCs w:val="24"/>
                <w:lang w:val="it-IT"/>
              </w:rPr>
            </w:pPr>
            <w:r w:rsidRPr="008D40BD">
              <w:rPr>
                <w:b/>
                <w:bCs/>
                <w:color w:val="FF0000"/>
                <w:lang w:val="it-IT"/>
              </w:rPr>
              <w:t>Litri soluție de lucru</w:t>
            </w:r>
            <w:r w:rsidRPr="008D40BD">
              <w:rPr>
                <w:b/>
                <w:bCs/>
                <w:color w:val="FF0000"/>
                <w:lang w:val="it-IT"/>
              </w:rPr>
              <w:br/>
              <w:t>(soluție dizolvată gata pentru lucru)</w:t>
            </w:r>
          </w:p>
          <w:p w:rsidR="00555D49" w:rsidRPr="00D0062D" w:rsidRDefault="00555D49" w:rsidP="00D0062D">
            <w:pPr>
              <w:jc w:val="center"/>
              <w:rPr>
                <w:b/>
                <w:bCs/>
                <w:color w:val="FF0000"/>
                <w:lang w:val="it-I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8D40BD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120000</w:t>
            </w:r>
          </w:p>
          <w:p w:rsidR="00555D49" w:rsidRPr="008D40BD" w:rsidRDefault="00555D49" w:rsidP="00D0062D">
            <w:pPr>
              <w:rPr>
                <w:b/>
                <w:bCs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8D40BD">
            <w:pPr>
              <w:rPr>
                <w:color w:val="000000"/>
                <w:sz w:val="24"/>
                <w:szCs w:val="24"/>
                <w:lang w:val="it-IT"/>
              </w:rPr>
            </w:pPr>
            <w:r w:rsidRPr="008D40BD">
              <w:rPr>
                <w:color w:val="000000"/>
                <w:lang w:val="it-IT"/>
              </w:rPr>
              <w:t>***Litri soluție de lucru***</w:t>
            </w:r>
            <w:r w:rsidRPr="008D40BD">
              <w:rPr>
                <w:color w:val="000000"/>
                <w:lang w:val="it-IT"/>
              </w:rPr>
              <w:br/>
              <w:t>Acțiunea dezinfectantului:</w:t>
            </w:r>
            <w:r w:rsidRPr="008D40BD">
              <w:rPr>
                <w:color w:val="000000"/>
                <w:lang w:val="it-IT"/>
              </w:rPr>
              <w:br/>
              <w:t>virucidă</w:t>
            </w:r>
            <w:r w:rsidRPr="008D40BD">
              <w:rPr>
                <w:color w:val="000000"/>
                <w:lang w:val="it-IT"/>
              </w:rPr>
              <w:br/>
              <w:t>bactericidă</w:t>
            </w:r>
            <w:r w:rsidRPr="008D40BD">
              <w:rPr>
                <w:color w:val="000000"/>
                <w:lang w:val="it-IT"/>
              </w:rPr>
              <w:br/>
              <w:t>tuberculocidă mycobacterium terrae</w:t>
            </w:r>
            <w:r w:rsidRPr="008D40BD">
              <w:rPr>
                <w:color w:val="000000"/>
                <w:lang w:val="it-IT"/>
              </w:rPr>
              <w:br/>
              <w:t xml:space="preserve">fungicidă </w:t>
            </w:r>
            <w:r w:rsidRPr="008D40BD">
              <w:rPr>
                <w:color w:val="000000"/>
                <w:lang w:val="it-IT"/>
              </w:rPr>
              <w:br/>
              <w:t>Certificări:</w:t>
            </w:r>
            <w:r w:rsidRPr="008D40BD">
              <w:rPr>
                <w:color w:val="000000"/>
                <w:lang w:val="it-IT"/>
              </w:rPr>
              <w:br/>
              <w:t xml:space="preserve">- confirmarea precum la livrare termenul de valabilitate a produsului va fi nu mai mic de 80% din termenul total de valabilitate a acestuia;                </w:t>
            </w:r>
            <w:r w:rsidRPr="008D40BD">
              <w:rPr>
                <w:color w:val="000000"/>
                <w:lang w:val="it-IT"/>
              </w:rPr>
              <w:br/>
              <w:t xml:space="preserve">- înregistrarea produsului biodistructiv, de către autoritatea națională competentă în domeniu, până la deschiderea ofertelor. </w:t>
            </w:r>
            <w:r w:rsidRPr="008D40BD">
              <w:rPr>
                <w:color w:val="000000"/>
                <w:lang w:val="it-IT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8D40BD">
              <w:rPr>
                <w:color w:val="000000"/>
                <w:lang w:val="it-IT"/>
              </w:rPr>
              <w:br/>
              <w:t>- confirmarea prezentării certificatului de calitate pentru fiecare lot.</w:t>
            </w:r>
            <w:r w:rsidRPr="008D40BD">
              <w:rPr>
                <w:color w:val="000000"/>
                <w:lang w:val="it-IT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 w:rsidRPr="008D40BD">
              <w:rPr>
                <w:color w:val="000000"/>
                <w:lang w:val="it-IT"/>
              </w:rPr>
              <w:br/>
              <w:t>Cerinţe tehnice:</w:t>
            </w:r>
            <w:r w:rsidRPr="008D40BD">
              <w:rPr>
                <w:color w:val="000000"/>
                <w:lang w:val="it-IT"/>
              </w:rPr>
              <w:br/>
              <w:t xml:space="preserve">- substanță activă - diclorizocianurat de sodiu; </w:t>
            </w:r>
            <w:r w:rsidRPr="008D40BD">
              <w:rPr>
                <w:color w:val="000000"/>
                <w:lang w:val="it-IT"/>
              </w:rPr>
              <w:br/>
              <w:t>- produs concentrat lichid/solid (comprimate/tablete/pastile);</w:t>
            </w:r>
            <w:r w:rsidRPr="008D40BD">
              <w:rPr>
                <w:color w:val="000000"/>
                <w:lang w:val="it-IT"/>
              </w:rPr>
              <w:br/>
              <w:t>- termen total de valabilitate produs nu mai puțin de 2 ani</w:t>
            </w:r>
            <w:r w:rsidRPr="008D40BD">
              <w:rPr>
                <w:color w:val="000000"/>
                <w:lang w:val="it-IT"/>
              </w:rPr>
              <w:br/>
              <w:t>Expoziția: ≤ 30 min</w:t>
            </w:r>
            <w:r w:rsidRPr="008D40BD">
              <w:rPr>
                <w:color w:val="000000"/>
                <w:lang w:val="it-IT"/>
              </w:rPr>
              <w:br/>
              <w:t>*Catalogul producătorului/prospecte/documente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  <w:p w:rsidR="00555D49" w:rsidRPr="00D0062D" w:rsidRDefault="00555D49" w:rsidP="00D0062D">
            <w:pPr>
              <w:rPr>
                <w:color w:val="000000"/>
                <w:lang w:val="it-I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8D40BD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23000</w:t>
            </w:r>
          </w:p>
          <w:p w:rsidR="00555D49" w:rsidRPr="008D40BD" w:rsidRDefault="00555D49" w:rsidP="00D0062D">
            <w:pPr>
              <w:rPr>
                <w:b/>
                <w:bCs/>
                <w:color w:val="000000"/>
                <w:sz w:val="28"/>
                <w:szCs w:val="28"/>
                <w:lang w:val="it-IT"/>
              </w:rPr>
            </w:pPr>
          </w:p>
        </w:tc>
      </w:tr>
      <w:tr w:rsidR="00555D49" w:rsidRPr="008D40BD" w:rsidTr="00B95D16">
        <w:trPr>
          <w:trHeight w:val="69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432D99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1.4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8D40BD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8D40BD">
              <w:rPr>
                <w:color w:val="000000"/>
                <w:lang w:val="en-US"/>
              </w:rPr>
              <w:t>Peroxid de hidrogen 6%</w:t>
            </w:r>
            <w:r w:rsidRPr="008D40BD">
              <w:rPr>
                <w:color w:val="000000"/>
                <w:lang w:val="en-US"/>
              </w:rPr>
              <w:br/>
              <w:t xml:space="preserve">(ambalaj </w:t>
            </w:r>
            <w:smartTag w:uri="urn:schemas-microsoft-com:office:smarttags" w:element="metricconverter">
              <w:smartTagPr>
                <w:attr w:name="ProductID" w:val="1 l"/>
              </w:smartTagPr>
              <w:r w:rsidRPr="008D40BD">
                <w:rPr>
                  <w:color w:val="000000"/>
                  <w:lang w:val="en-US"/>
                </w:rPr>
                <w:t>1 l</w:t>
              </w:r>
            </w:smartTag>
            <w:r w:rsidRPr="008D40BD">
              <w:rPr>
                <w:color w:val="000000"/>
                <w:lang w:val="en-US"/>
              </w:rPr>
              <w:t>)</w:t>
            </w:r>
          </w:p>
          <w:p w:rsidR="00555D49" w:rsidRPr="008D40BD" w:rsidRDefault="00555D49" w:rsidP="008D40BD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8D40BD">
            <w:pPr>
              <w:jc w:val="center"/>
              <w:rPr>
                <w:b/>
                <w:bCs/>
                <w:color w:val="FF0000"/>
                <w:sz w:val="24"/>
                <w:szCs w:val="24"/>
                <w:lang w:val="it-IT"/>
              </w:rPr>
            </w:pPr>
            <w:r w:rsidRPr="008D40BD">
              <w:rPr>
                <w:b/>
                <w:bCs/>
                <w:color w:val="FF0000"/>
                <w:lang w:val="it-IT"/>
              </w:rPr>
              <w:t>Litru</w:t>
            </w:r>
            <w:r w:rsidRPr="008D40BD">
              <w:rPr>
                <w:b/>
                <w:bCs/>
                <w:color w:val="FF0000"/>
                <w:lang w:val="it-IT"/>
              </w:rPr>
              <w:br/>
            </w:r>
          </w:p>
          <w:p w:rsidR="00555D49" w:rsidRPr="008D40BD" w:rsidRDefault="00555D49" w:rsidP="008D40BD">
            <w:pPr>
              <w:jc w:val="center"/>
              <w:rPr>
                <w:b/>
                <w:bCs/>
                <w:color w:val="FF0000"/>
                <w:lang w:val="it-I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8D40BD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200</w:t>
            </w:r>
          </w:p>
          <w:p w:rsidR="00555D49" w:rsidRPr="008D40BD" w:rsidRDefault="00555D49" w:rsidP="008D40BD">
            <w:pPr>
              <w:rPr>
                <w:b/>
                <w:bCs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8D40BD">
            <w:pPr>
              <w:rPr>
                <w:color w:val="000000"/>
                <w:sz w:val="24"/>
                <w:szCs w:val="24"/>
                <w:lang w:val="it-IT"/>
              </w:rPr>
            </w:pPr>
            <w:r w:rsidRPr="008D40BD">
              <w:rPr>
                <w:color w:val="000000"/>
                <w:lang w:val="it-IT"/>
              </w:rPr>
              <w:t>Certificări:</w:t>
            </w:r>
            <w:r w:rsidRPr="008D40BD">
              <w:rPr>
                <w:color w:val="000000"/>
                <w:lang w:val="it-IT"/>
              </w:rPr>
              <w:br/>
              <w:t>- certificat de la producător care să confirme destinația medicală a produsului - copie sa original confirmată prin semnătura și ștampila ofertantului</w:t>
            </w:r>
            <w:r w:rsidRPr="008D40BD">
              <w:rPr>
                <w:color w:val="000000"/>
                <w:lang w:val="it-IT"/>
              </w:rPr>
              <w:br/>
              <w:t xml:space="preserve">- confirmarea precum la livrare termenul de valabilitate a produsului va fi nu mai mic de 80% din termenul total de valabilitate a acestuia;                </w:t>
            </w:r>
            <w:r w:rsidRPr="008D40BD">
              <w:rPr>
                <w:color w:val="000000"/>
                <w:lang w:val="it-IT"/>
              </w:rPr>
              <w:br/>
              <w:t xml:space="preserve">- certificat de înregistrare, eliberat de o autoritate națională competentă în domeniu;  </w:t>
            </w:r>
            <w:r w:rsidRPr="008D40BD">
              <w:rPr>
                <w:color w:val="000000"/>
                <w:lang w:val="it-IT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8D40BD">
              <w:rPr>
                <w:color w:val="000000"/>
                <w:lang w:val="it-IT"/>
              </w:rPr>
              <w:br/>
              <w:t>- confirmarea prezentării certificatului de calitate pentru fiecare lot.</w:t>
            </w:r>
            <w:r w:rsidRPr="008D40BD">
              <w:rPr>
                <w:color w:val="000000"/>
                <w:lang w:val="it-IT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 w:rsidRPr="008D40BD">
              <w:rPr>
                <w:color w:val="000000"/>
                <w:lang w:val="it-IT"/>
              </w:rPr>
              <w:br/>
              <w:t>Cerinţe tehnice:</w:t>
            </w:r>
            <w:r w:rsidRPr="008D40BD">
              <w:rPr>
                <w:color w:val="000000"/>
                <w:lang w:val="it-IT"/>
              </w:rPr>
              <w:br/>
              <w:t xml:space="preserve">- ambalaj </w:t>
            </w:r>
            <w:smartTag w:uri="urn:schemas-microsoft-com:office:smarttags" w:element="metricconverter">
              <w:smartTagPr>
                <w:attr w:name="ProductID" w:val="1 l"/>
              </w:smartTagPr>
              <w:r w:rsidRPr="008D40BD">
                <w:rPr>
                  <w:color w:val="000000"/>
                  <w:lang w:val="it-IT"/>
                </w:rPr>
                <w:t>1 l</w:t>
              </w:r>
            </w:smartTag>
            <w:r w:rsidRPr="008D40BD">
              <w:rPr>
                <w:color w:val="000000"/>
                <w:lang w:val="it-IT"/>
              </w:rPr>
              <w:t>, întunecat, cu inel de protectie, sigilat de la producător</w:t>
            </w:r>
            <w:r w:rsidRPr="008D40BD">
              <w:rPr>
                <w:color w:val="000000"/>
                <w:lang w:val="it-IT"/>
              </w:rPr>
              <w:br/>
              <w:t>- substanța activă peroxid de hidrogen 6%</w:t>
            </w:r>
            <w:r w:rsidRPr="008D40BD">
              <w:rPr>
                <w:color w:val="000000"/>
                <w:lang w:val="it-IT"/>
              </w:rPr>
              <w:br/>
              <w:t>- produs gata pentru ultilizare</w:t>
            </w:r>
            <w:r w:rsidRPr="008D40BD">
              <w:rPr>
                <w:color w:val="000000"/>
                <w:lang w:val="it-IT"/>
              </w:rPr>
              <w:br/>
              <w:t>- utilizare simultan pentru dezinfecţie și prelucrare;</w:t>
            </w:r>
            <w:r w:rsidRPr="008D40BD">
              <w:rPr>
                <w:color w:val="000000"/>
                <w:lang w:val="it-IT"/>
              </w:rPr>
              <w:br/>
              <w:t>- termen total de valabilitate nu mai puțin de 1 an</w:t>
            </w:r>
            <w:r w:rsidRPr="008D40BD">
              <w:rPr>
                <w:color w:val="000000"/>
                <w:lang w:val="it-IT"/>
              </w:rPr>
              <w:br/>
            </w:r>
            <w:r w:rsidRPr="008D40BD">
              <w:rPr>
                <w:color w:val="000000"/>
                <w:lang w:val="it-IT"/>
              </w:rPr>
              <w:br/>
              <w:t>*Catalogul producătorului/prospecte/documente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  <w:p w:rsidR="00555D49" w:rsidRPr="008D40BD" w:rsidRDefault="00555D49" w:rsidP="008D40BD">
            <w:pPr>
              <w:rPr>
                <w:color w:val="000000"/>
                <w:lang w:val="it-I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8D40BD">
            <w:pPr>
              <w:rPr>
                <w:b/>
                <w:bCs/>
                <w:color w:val="000000"/>
                <w:sz w:val="28"/>
                <w:szCs w:val="28"/>
                <w:lang w:val="it-IT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it-IT"/>
              </w:rPr>
              <w:t>2890</w:t>
            </w:r>
          </w:p>
        </w:tc>
      </w:tr>
      <w:tr w:rsidR="00555D49" w:rsidRPr="008D40BD" w:rsidTr="00B95D16">
        <w:trPr>
          <w:trHeight w:val="69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432D99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1.5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8D40B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Dezinfecţia igienică</w:t>
            </w:r>
            <w:r>
              <w:rPr>
                <w:color w:val="000000"/>
              </w:rPr>
              <w:br/>
              <w:t>(ambalaj ≤ 1 litru)</w:t>
            </w:r>
          </w:p>
          <w:p w:rsidR="00555D49" w:rsidRPr="008D40BD" w:rsidRDefault="00555D49" w:rsidP="008D40BD">
            <w:pPr>
              <w:jc w:val="both"/>
              <w:rPr>
                <w:color w:val="000000"/>
                <w:lang w:val="it-I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8D40BD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>Litru</w:t>
            </w:r>
          </w:p>
          <w:p w:rsidR="00555D49" w:rsidRPr="008D40BD" w:rsidRDefault="00555D49" w:rsidP="008D40BD">
            <w:pPr>
              <w:jc w:val="center"/>
              <w:rPr>
                <w:b/>
                <w:bCs/>
                <w:color w:val="FF0000"/>
                <w:lang w:val="it-I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8D40BD">
            <w:pPr>
              <w:rPr>
                <w:b/>
                <w:bCs/>
                <w:color w:val="000000"/>
                <w:sz w:val="28"/>
                <w:szCs w:val="28"/>
                <w:lang w:val="it-IT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it-IT"/>
              </w:rPr>
              <w:t>50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210C96" w:rsidRDefault="00555D49" w:rsidP="008D40BD">
            <w:pPr>
              <w:rPr>
                <w:color w:val="000000"/>
                <w:lang w:val="it-IT"/>
              </w:rPr>
            </w:pPr>
            <w:r w:rsidRPr="008D40BD">
              <w:rPr>
                <w:color w:val="000000"/>
                <w:lang w:val="it-IT"/>
              </w:rPr>
              <w:t>Acțiunea dezinfectantului:</w:t>
            </w:r>
            <w:r w:rsidRPr="008D40BD">
              <w:rPr>
                <w:color w:val="000000"/>
                <w:lang w:val="it-IT"/>
              </w:rPr>
              <w:br/>
              <w:t>virucidă</w:t>
            </w:r>
            <w:r w:rsidRPr="008D40BD">
              <w:rPr>
                <w:color w:val="000000"/>
                <w:lang w:val="it-IT"/>
              </w:rPr>
              <w:br/>
              <w:t>bactericidă</w:t>
            </w:r>
            <w:r w:rsidRPr="008D40BD">
              <w:rPr>
                <w:color w:val="000000"/>
                <w:lang w:val="it-IT"/>
              </w:rPr>
              <w:br/>
              <w:t>tuberculocidă</w:t>
            </w:r>
            <w:r w:rsidRPr="008D40BD">
              <w:rPr>
                <w:color w:val="000000"/>
                <w:lang w:val="it-IT"/>
              </w:rPr>
              <w:br/>
              <w:t>Certificări:</w:t>
            </w:r>
            <w:r w:rsidRPr="008D40BD">
              <w:rPr>
                <w:color w:val="000000"/>
                <w:lang w:val="it-IT"/>
              </w:rPr>
              <w:br/>
              <w:t xml:space="preserve">- confirmarea precum la livrare termenul de valabilitate a produsului va fi nu mai mic de 80% din termenul total de valabilitate a acestuia;                </w:t>
            </w:r>
            <w:r w:rsidRPr="008D40BD">
              <w:rPr>
                <w:color w:val="000000"/>
                <w:lang w:val="it-IT"/>
              </w:rPr>
              <w:br/>
              <w:t>- înregistrarea produsului biodistructiv, de către autoritatea națională competentă în domeniu, sau înregistrarea produsului dispozitiv medical, în Registrul de stat a dispozitivelor medicale a Agenției Medicamentului și Dispozitivelor Medicale, până la deschiderea ofertelor.</w:t>
            </w:r>
            <w:r w:rsidRPr="008D40BD">
              <w:rPr>
                <w:color w:val="000000"/>
                <w:lang w:val="it-IT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8D40BD">
              <w:rPr>
                <w:color w:val="000000"/>
                <w:lang w:val="it-IT"/>
              </w:rPr>
              <w:br/>
              <w:t>- confirmarea prezentării certificatului de calitate pentru fiecare lot.</w:t>
            </w:r>
            <w:r w:rsidRPr="008D40BD">
              <w:rPr>
                <w:color w:val="000000"/>
                <w:lang w:val="it-IT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 w:rsidRPr="008D40BD">
              <w:rPr>
                <w:color w:val="000000"/>
                <w:lang w:val="it-IT"/>
              </w:rPr>
              <w:br/>
              <w:t>Cerinţe tehnice:</w:t>
            </w:r>
            <w:r w:rsidRPr="008D40BD">
              <w:rPr>
                <w:color w:val="000000"/>
                <w:lang w:val="it-IT"/>
              </w:rPr>
              <w:br/>
              <w:t>- dotat cu dozator</w:t>
            </w:r>
            <w:r w:rsidRPr="008D40BD">
              <w:rPr>
                <w:color w:val="000000"/>
                <w:lang w:val="it-IT"/>
              </w:rPr>
              <w:br/>
              <w:t>- pe baza etanol</w:t>
            </w:r>
            <w:r w:rsidRPr="008D40BD">
              <w:rPr>
                <w:color w:val="000000"/>
                <w:lang w:val="it-IT"/>
              </w:rPr>
              <w:br/>
              <w:t>- produs lichid;</w:t>
            </w:r>
            <w:r w:rsidRPr="008D40BD">
              <w:rPr>
                <w:color w:val="000000"/>
                <w:lang w:val="it-IT"/>
              </w:rPr>
              <w:br/>
              <w:t>- produs gata pentru ultilizare</w:t>
            </w:r>
            <w:r w:rsidRPr="008D40BD">
              <w:rPr>
                <w:color w:val="000000"/>
                <w:lang w:val="it-IT"/>
              </w:rPr>
              <w:br/>
              <w:t>- nu provoacă alergii, iritații a pielii;</w:t>
            </w:r>
            <w:r w:rsidRPr="008D40BD">
              <w:rPr>
                <w:color w:val="000000"/>
                <w:lang w:val="it-IT"/>
              </w:rPr>
              <w:br/>
              <w:t>- termen total de valabilitate nu mai puțin de 2 ani</w:t>
            </w:r>
            <w:r w:rsidRPr="008D40BD">
              <w:rPr>
                <w:color w:val="000000"/>
                <w:lang w:val="it-IT"/>
              </w:rPr>
              <w:br/>
              <w:t>Expoziția:</w:t>
            </w:r>
            <w:r w:rsidRPr="008D40BD">
              <w:rPr>
                <w:color w:val="000000"/>
                <w:lang w:val="it-IT"/>
              </w:rPr>
              <w:br/>
              <w:t xml:space="preserve">≤  30 sec </w:t>
            </w:r>
            <w:r w:rsidRPr="008D40BD">
              <w:rPr>
                <w:color w:val="000000"/>
                <w:lang w:val="it-IT"/>
              </w:rPr>
              <w:br/>
              <w:t>*Catalogul producătorului/prospecte/documente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  <w:p w:rsidR="00555D49" w:rsidRPr="008D40BD" w:rsidRDefault="00555D49" w:rsidP="008D40BD">
            <w:pPr>
              <w:rPr>
                <w:color w:val="000000"/>
                <w:lang w:val="it-I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8D40BD">
            <w:pPr>
              <w:rPr>
                <w:b/>
                <w:bCs/>
                <w:color w:val="000000"/>
                <w:sz w:val="28"/>
                <w:szCs w:val="28"/>
                <w:lang w:val="it-IT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it-IT"/>
              </w:rPr>
              <w:t>4000</w:t>
            </w:r>
          </w:p>
        </w:tc>
      </w:tr>
      <w:tr w:rsidR="00555D49" w:rsidRPr="008D40BD" w:rsidTr="00B95D16">
        <w:trPr>
          <w:trHeight w:val="69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1.6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210C96" w:rsidRDefault="00555D49" w:rsidP="00210C96">
            <w:pPr>
              <w:jc w:val="both"/>
              <w:rPr>
                <w:color w:val="000000"/>
                <w:sz w:val="24"/>
                <w:szCs w:val="24"/>
                <w:lang w:val="it-IT"/>
              </w:rPr>
            </w:pPr>
            <w:r w:rsidRPr="00210C96">
              <w:rPr>
                <w:color w:val="000000"/>
                <w:lang w:val="it-IT"/>
              </w:rPr>
              <w:t>Sterilizarea/dezinfectarea de grad înalt a dispozitivelor medicale (instrumente chirurgicale)</w:t>
            </w:r>
            <w:r w:rsidRPr="00210C96">
              <w:rPr>
                <w:color w:val="000000"/>
                <w:lang w:val="it-IT"/>
              </w:rPr>
              <w:br/>
              <w:t>(ambalaj ≤1 kg )</w:t>
            </w:r>
          </w:p>
          <w:p w:rsidR="00555D49" w:rsidRPr="00210C96" w:rsidRDefault="00555D49" w:rsidP="008D40BD">
            <w:pPr>
              <w:jc w:val="both"/>
              <w:rPr>
                <w:color w:val="000000"/>
                <w:lang w:val="it-I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210C96" w:rsidRDefault="00555D49" w:rsidP="00210C96">
            <w:pPr>
              <w:jc w:val="center"/>
              <w:rPr>
                <w:b/>
                <w:bCs/>
                <w:color w:val="FF0000"/>
                <w:sz w:val="24"/>
                <w:szCs w:val="24"/>
                <w:lang w:val="it-IT"/>
              </w:rPr>
            </w:pPr>
            <w:r w:rsidRPr="00210C96">
              <w:rPr>
                <w:b/>
                <w:bCs/>
                <w:color w:val="FF0000"/>
                <w:lang w:val="it-IT"/>
              </w:rPr>
              <w:t>Litri soluție de lucru</w:t>
            </w:r>
            <w:r w:rsidRPr="00210C96">
              <w:rPr>
                <w:b/>
                <w:bCs/>
                <w:color w:val="FF0000"/>
                <w:lang w:val="it-IT"/>
              </w:rPr>
              <w:br/>
              <w:t>(soluție dizolvată gata pentru lucru)</w:t>
            </w:r>
          </w:p>
          <w:p w:rsidR="00555D49" w:rsidRPr="00210C96" w:rsidRDefault="00555D49" w:rsidP="008D40BD">
            <w:pPr>
              <w:jc w:val="center"/>
              <w:rPr>
                <w:b/>
                <w:bCs/>
                <w:color w:val="FF0000"/>
                <w:lang w:val="it-I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8D40BD">
            <w:pPr>
              <w:rPr>
                <w:b/>
                <w:bCs/>
                <w:color w:val="000000"/>
                <w:sz w:val="28"/>
                <w:szCs w:val="28"/>
                <w:lang w:val="it-IT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it-IT"/>
              </w:rPr>
              <w:t>1000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210C96" w:rsidRDefault="00555D49" w:rsidP="00210C96">
            <w:pPr>
              <w:rPr>
                <w:color w:val="000000"/>
                <w:sz w:val="24"/>
                <w:szCs w:val="24"/>
                <w:lang w:val="it-IT"/>
              </w:rPr>
            </w:pPr>
            <w:r w:rsidRPr="00210C96">
              <w:rPr>
                <w:color w:val="000000"/>
                <w:lang w:val="it-IT"/>
              </w:rPr>
              <w:t>***Litri soluție de lucru***</w:t>
            </w:r>
            <w:r w:rsidRPr="00210C96">
              <w:rPr>
                <w:color w:val="000000"/>
                <w:lang w:val="it-IT"/>
              </w:rPr>
              <w:br/>
              <w:t>Acțiunea dezinfectantului: (Sterilizare/dezinfectare de grad înalt)</w:t>
            </w:r>
            <w:r w:rsidRPr="00210C96">
              <w:rPr>
                <w:color w:val="000000"/>
                <w:lang w:val="it-IT"/>
              </w:rPr>
              <w:br/>
              <w:t>virucidă</w:t>
            </w:r>
            <w:r w:rsidRPr="00210C96">
              <w:rPr>
                <w:color w:val="000000"/>
                <w:lang w:val="it-IT"/>
              </w:rPr>
              <w:br/>
              <w:t>bactericidă</w:t>
            </w:r>
            <w:r w:rsidRPr="00210C96">
              <w:rPr>
                <w:color w:val="000000"/>
                <w:lang w:val="it-IT"/>
              </w:rPr>
              <w:br/>
              <w:t>tuberculocidă, mycobacterium terrae</w:t>
            </w:r>
            <w:r w:rsidRPr="00210C96">
              <w:rPr>
                <w:color w:val="000000"/>
                <w:lang w:val="it-IT"/>
              </w:rPr>
              <w:br/>
              <w:t>fungicida,</w:t>
            </w:r>
            <w:r w:rsidRPr="00210C96">
              <w:rPr>
                <w:color w:val="000000"/>
                <w:lang w:val="it-IT"/>
              </w:rPr>
              <w:br/>
              <w:t>sporicida</w:t>
            </w:r>
            <w:r w:rsidRPr="00210C96">
              <w:rPr>
                <w:color w:val="000000"/>
                <w:lang w:val="it-IT"/>
              </w:rPr>
              <w:br/>
              <w:t>Certificări:</w:t>
            </w:r>
            <w:r w:rsidRPr="00210C96">
              <w:rPr>
                <w:color w:val="000000"/>
                <w:lang w:val="it-IT"/>
              </w:rPr>
              <w:br/>
              <w:t xml:space="preserve">- confirmarea precum la livrare termenul de valabilitate a produsului va fi nu mai mic de 80% din termenul total de valabilitate a acestuia;                </w:t>
            </w:r>
            <w:r w:rsidRPr="00210C96">
              <w:rPr>
                <w:color w:val="000000"/>
                <w:lang w:val="it-IT"/>
              </w:rPr>
              <w:br/>
              <w:t>- înregistrarea produsului în Registrul de stat a dispozitivelor medicale a Agenției Medicamentului și Dispozitivelor Medicale, până la deschiderea ofertelor.</w:t>
            </w:r>
            <w:r w:rsidRPr="00210C96">
              <w:rPr>
                <w:color w:val="000000"/>
                <w:lang w:val="it-IT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 w:rsidRPr="00210C96">
              <w:rPr>
                <w:color w:val="000000"/>
                <w:lang w:val="it-IT"/>
              </w:rPr>
              <w:br/>
              <w:t>- confirmarea prezentării certificatului de calitate pentru fiecare lot.</w:t>
            </w:r>
            <w:r w:rsidRPr="00210C96">
              <w:rPr>
                <w:color w:val="000000"/>
                <w:lang w:val="it-IT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 w:rsidRPr="00210C96">
              <w:rPr>
                <w:color w:val="000000"/>
                <w:lang w:val="it-IT"/>
              </w:rPr>
              <w:br/>
              <w:t>Cerinţe tehnice:</w:t>
            </w:r>
            <w:r w:rsidRPr="00210C96">
              <w:rPr>
                <w:color w:val="000000"/>
                <w:lang w:val="it-IT"/>
              </w:rPr>
              <w:br/>
              <w:t>- substanțe  active  perborat/percarbonat de sodiu (acid peracetic) şi tetraacetiletilen diamină</w:t>
            </w:r>
            <w:r w:rsidRPr="00210C96">
              <w:rPr>
                <w:color w:val="000000"/>
                <w:lang w:val="it-IT"/>
              </w:rPr>
              <w:br/>
              <w:t xml:space="preserve">- produs solid; </w:t>
            </w:r>
            <w:r w:rsidRPr="00210C96">
              <w:rPr>
                <w:color w:val="000000"/>
                <w:lang w:val="it-IT"/>
              </w:rPr>
              <w:br/>
              <w:t>- cu inhibitori de coroziune;</w:t>
            </w:r>
            <w:r w:rsidRPr="00210C96">
              <w:rPr>
                <w:color w:val="000000"/>
                <w:lang w:val="it-IT"/>
              </w:rPr>
              <w:br/>
              <w:t>- ambalaj ≤ 1 kg inclusiv</w:t>
            </w:r>
            <w:r w:rsidRPr="00210C96">
              <w:rPr>
                <w:color w:val="000000"/>
                <w:lang w:val="it-IT"/>
              </w:rPr>
              <w:br/>
              <w:t>- valabilitatea soluției de lucru ≥ 24h (ore);</w:t>
            </w:r>
            <w:r w:rsidRPr="00210C96">
              <w:rPr>
                <w:color w:val="000000"/>
                <w:lang w:val="it-IT"/>
              </w:rPr>
              <w:br/>
              <w:t>- termen total de valabilitate produs nu mai puțin de 2 ani</w:t>
            </w:r>
            <w:r w:rsidRPr="00210C96">
              <w:rPr>
                <w:color w:val="000000"/>
                <w:lang w:val="it-IT"/>
              </w:rPr>
              <w:br/>
              <w:t>Expoziția: ≤ 30 min</w:t>
            </w:r>
            <w:r w:rsidRPr="00210C96">
              <w:rPr>
                <w:color w:val="000000"/>
                <w:lang w:val="it-IT"/>
              </w:rPr>
              <w:br/>
              <w:t>*Catalogul producătorului/prospecte/documente tehnice de confirmare a specificațiilor tehnice pentru produsul oferit pe suport hîrtie – copie – confirmată prin ștampila și semnătura Participantului. * În ofertă se va indica codul produsului oferit pentru a putea fi identificat conform catalogului prezentat.</w:t>
            </w:r>
          </w:p>
          <w:p w:rsidR="00555D49" w:rsidRPr="008D40BD" w:rsidRDefault="00555D49" w:rsidP="008D40BD">
            <w:pPr>
              <w:rPr>
                <w:color w:val="000000"/>
                <w:lang w:val="it-I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8D40BD">
            <w:pPr>
              <w:rPr>
                <w:b/>
                <w:bCs/>
                <w:color w:val="000000"/>
                <w:sz w:val="28"/>
                <w:szCs w:val="28"/>
                <w:lang w:val="it-IT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it-IT"/>
              </w:rPr>
              <w:t>4500</w:t>
            </w:r>
          </w:p>
        </w:tc>
      </w:tr>
      <w:tr w:rsidR="00555D49" w:rsidRPr="005871D3" w:rsidTr="0058392A">
        <w:trPr>
          <w:trHeight w:val="696"/>
        </w:trPr>
        <w:tc>
          <w:tcPr>
            <w:tcW w:w="15588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55D49" w:rsidRDefault="00555D49" w:rsidP="008D40BD">
            <w:pPr>
              <w:rPr>
                <w:b/>
                <w:bCs/>
                <w:color w:val="000000"/>
                <w:sz w:val="28"/>
                <w:szCs w:val="28"/>
                <w:lang w:val="it-IT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it-IT"/>
              </w:rPr>
              <w:t xml:space="preserve">Consumabile medicale Lotul 2. Suma lotului constituie aproximativ 8052  lei </w:t>
            </w:r>
          </w:p>
        </w:tc>
      </w:tr>
      <w:tr w:rsidR="00555D49" w:rsidRPr="008D40BD" w:rsidTr="00B95D16">
        <w:trPr>
          <w:trHeight w:val="69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432D99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2.1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58392A" w:rsidRDefault="00555D49" w:rsidP="0058392A">
            <w:pPr>
              <w:jc w:val="both"/>
              <w:rPr>
                <w:sz w:val="24"/>
                <w:szCs w:val="24"/>
                <w:lang w:val="it-IT"/>
              </w:rPr>
            </w:pPr>
            <w:r w:rsidRPr="0058392A">
              <w:rPr>
                <w:lang w:val="it-IT"/>
              </w:rPr>
              <w:t>Bahile (de unică folosință)</w:t>
            </w:r>
            <w:r>
              <w:rPr>
                <w:lang w:val="it-IT"/>
              </w:rPr>
              <w:t xml:space="preserve"> </w:t>
            </w:r>
          </w:p>
          <w:p w:rsidR="00555D49" w:rsidRPr="0058392A" w:rsidRDefault="00555D49" w:rsidP="008D40BD">
            <w:pPr>
              <w:jc w:val="both"/>
              <w:rPr>
                <w:color w:val="000000"/>
                <w:lang w:val="it-I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58392A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</w:rPr>
              <w:t>perechi</w:t>
            </w:r>
          </w:p>
          <w:p w:rsidR="00555D49" w:rsidRPr="0058392A" w:rsidRDefault="00555D49" w:rsidP="008D40BD">
            <w:pPr>
              <w:jc w:val="center"/>
              <w:rPr>
                <w:b/>
                <w:bCs/>
                <w:color w:val="FF0000"/>
                <w:lang w:val="it-I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58392A" w:rsidRDefault="00555D49" w:rsidP="0058392A">
            <w:pPr>
              <w:rPr>
                <w:b/>
                <w:bCs/>
                <w:color w:val="000000"/>
                <w:sz w:val="24"/>
                <w:szCs w:val="24"/>
                <w:lang w:val="it-IT"/>
              </w:rPr>
            </w:pPr>
            <w:r>
              <w:rPr>
                <w:b/>
                <w:bCs/>
                <w:color w:val="000000"/>
                <w:lang w:val="it-IT"/>
              </w:rPr>
              <w:t>1000</w:t>
            </w:r>
          </w:p>
          <w:p w:rsidR="00555D49" w:rsidRDefault="00555D49" w:rsidP="008D40BD">
            <w:pPr>
              <w:rPr>
                <w:b/>
                <w:bCs/>
                <w:color w:val="000000"/>
                <w:sz w:val="28"/>
                <w:szCs w:val="28"/>
                <w:lang w:val="it-IT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58392A" w:rsidRDefault="00555D49" w:rsidP="0058392A">
            <w:pPr>
              <w:rPr>
                <w:sz w:val="24"/>
                <w:szCs w:val="24"/>
                <w:lang w:val="it-IT"/>
              </w:rPr>
            </w:pPr>
            <w:r w:rsidRPr="0058392A">
              <w:rPr>
                <w:lang w:val="it-IT"/>
              </w:rPr>
              <w:t>1.Impermiabile (HDPE, LDPE, CPE) ~ 15-20µm</w:t>
            </w:r>
            <w:r w:rsidRPr="0058392A">
              <w:rPr>
                <w:lang w:val="it-IT"/>
              </w:rPr>
              <w:br/>
              <w:t>2.Mărime universală ~ 41*15cm</w:t>
            </w:r>
            <w:r w:rsidRPr="0058392A">
              <w:rPr>
                <w:lang w:val="it-IT"/>
              </w:rPr>
              <w:br/>
              <w:t>3.Dotate cu bandă elastică</w:t>
            </w:r>
            <w:r w:rsidRPr="0058392A">
              <w:rPr>
                <w:lang w:val="it-IT"/>
              </w:rPr>
              <w:br/>
              <w:t>4.De unică folosință</w:t>
            </w:r>
            <w:r w:rsidRPr="0058392A">
              <w:rPr>
                <w:lang w:val="it-IT"/>
              </w:rPr>
              <w:br/>
              <w:t>*Pentru dispozitivele medicale Înregistrate în Registrul de Stat al Dispozitivelor Medicale a Agenției Medicamentului și Dispozitivelor Medicale să se prezinte - certificat/extras de înregistrare în Registrul de stat a dispozitivelor medicale emis de Agenția Medicamentului și Dispozitivelor Medicale (copie semnată și ștampilată de către participant).</w:t>
            </w:r>
            <w:r w:rsidRPr="0058392A">
              <w:rPr>
                <w:lang w:val="it-IT"/>
              </w:rPr>
              <w:br/>
              <w:t xml:space="preserve">* Pentru dispozitivele medicale care nu sunt înregistrate în Registrul de Stat al Dispozitivelor Medicale a AMED se vor prezenta Certificatele : </w:t>
            </w:r>
            <w:r w:rsidRPr="0058392A">
              <w:rPr>
                <w:lang w:val="it-IT"/>
              </w:rPr>
              <w:br/>
              <w:t xml:space="preserve">-Certificat de la producător ce atestă calitatea produsului ISO 13485 – valabil - copie confirmată prin semnătura şi ştampila Participantului. </w:t>
            </w:r>
            <w:r w:rsidRPr="0058392A">
              <w:rPr>
                <w:lang w:val="it-IT"/>
              </w:rPr>
              <w:br/>
              <w:t xml:space="preserve">-Certificat CE sau declarație de conformitate CE în funcție de evaluarea conformității cu anexele corespunzătoare pentru produsele oferite – valabil - -copie- confirmată prin semnătura şi ştampila participantului. </w:t>
            </w:r>
            <w:r w:rsidRPr="0058392A">
              <w:rPr>
                <w:lang w:val="it-IT"/>
              </w:rPr>
              <w:br/>
              <w:t xml:space="preserve">*Catalogul producătorului/prospecte/documente tehnice de confirmare a specificațiilor tehnice pentru produsul oferit pe suport hîrtie – copie – confirmată prin ștampila și semnătura Participantului. </w:t>
            </w:r>
            <w:r w:rsidRPr="0058392A">
              <w:rPr>
                <w:lang w:val="it-IT"/>
              </w:rPr>
              <w:br/>
              <w:t>* În ofertă se va indica codul produsului oferit pentru a putea fi identificat conform catalogului prezentat.</w:t>
            </w:r>
          </w:p>
          <w:p w:rsidR="00555D49" w:rsidRPr="008D40BD" w:rsidRDefault="00555D49" w:rsidP="008D40BD">
            <w:pPr>
              <w:rPr>
                <w:color w:val="000000"/>
                <w:lang w:val="it-I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58392A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540</w:t>
            </w:r>
          </w:p>
          <w:p w:rsidR="00555D49" w:rsidRDefault="00555D49" w:rsidP="008D40BD">
            <w:pPr>
              <w:rPr>
                <w:b/>
                <w:bCs/>
                <w:color w:val="000000"/>
                <w:sz w:val="28"/>
                <w:szCs w:val="28"/>
                <w:lang w:val="it-IT"/>
              </w:rPr>
            </w:pPr>
          </w:p>
        </w:tc>
      </w:tr>
      <w:tr w:rsidR="00555D49" w:rsidRPr="008D40BD" w:rsidTr="00B95D16">
        <w:trPr>
          <w:trHeight w:val="69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432D99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2.2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58392A">
            <w:pPr>
              <w:jc w:val="both"/>
              <w:rPr>
                <w:sz w:val="24"/>
                <w:szCs w:val="24"/>
              </w:rPr>
            </w:pPr>
            <w:r>
              <w:t>Bonete medicale bufante</w:t>
            </w:r>
          </w:p>
          <w:p w:rsidR="00555D49" w:rsidRPr="0058392A" w:rsidRDefault="00555D49" w:rsidP="0058392A">
            <w:pPr>
              <w:jc w:val="both"/>
              <w:rPr>
                <w:lang w:val="it-I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F65BA1">
            <w:pPr>
              <w:rPr>
                <w:b/>
                <w:bCs/>
                <w:color w:val="FF0000"/>
                <w:lang w:val="it-IT"/>
              </w:rPr>
            </w:pPr>
            <w:r>
              <w:rPr>
                <w:b/>
                <w:bCs/>
                <w:color w:val="FF0000"/>
                <w:lang w:val="it-IT"/>
              </w:rPr>
              <w:t xml:space="preserve"> Bucată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426203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lang w:val="ro-RO"/>
              </w:rPr>
              <w:t xml:space="preserve">             </w:t>
            </w:r>
            <w:r>
              <w:rPr>
                <w:b/>
                <w:bCs/>
                <w:color w:val="000000"/>
              </w:rPr>
              <w:t>1000</w:t>
            </w:r>
          </w:p>
          <w:p w:rsidR="00555D49" w:rsidRPr="0058392A" w:rsidRDefault="00555D49" w:rsidP="0058392A">
            <w:pPr>
              <w:rPr>
                <w:b/>
                <w:bCs/>
                <w:color w:val="000000"/>
                <w:lang w:val="it-IT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426203" w:rsidRDefault="00555D49" w:rsidP="00426203">
            <w:pPr>
              <w:rPr>
                <w:sz w:val="24"/>
                <w:szCs w:val="24"/>
                <w:lang w:val="it-IT"/>
              </w:rPr>
            </w:pPr>
            <w:r w:rsidRPr="00426203">
              <w:rPr>
                <w:lang w:val="it-IT"/>
              </w:rPr>
              <w:t>1.Unică folosință</w:t>
            </w:r>
            <w:r w:rsidRPr="00426203">
              <w:rPr>
                <w:lang w:val="it-IT"/>
              </w:rPr>
              <w:br/>
              <w:t>2.Material nețesut care să permită circulația ușoară a aerului (polipropilena)</w:t>
            </w:r>
            <w:r w:rsidRPr="00426203">
              <w:rPr>
                <w:lang w:val="it-IT"/>
              </w:rPr>
              <w:br/>
              <w:t>3.Dotate cu elastic proba de intindere min. 60cm</w:t>
            </w:r>
            <w:r w:rsidRPr="00426203">
              <w:rPr>
                <w:lang w:val="it-IT"/>
              </w:rPr>
              <w:br/>
            </w:r>
            <w:r w:rsidRPr="00426203">
              <w:rPr>
                <w:b/>
                <w:bCs/>
                <w:lang w:val="it-IT"/>
              </w:rPr>
              <w:t>4.Ambalate câte 100 buc.</w:t>
            </w:r>
            <w:r w:rsidRPr="00426203">
              <w:rPr>
                <w:lang w:val="it-IT"/>
              </w:rPr>
              <w:br/>
              <w:t>5.Greutatea unitatii nu mai putin de 3,8 g.</w:t>
            </w:r>
            <w:r w:rsidRPr="00426203">
              <w:rPr>
                <w:lang w:val="it-IT"/>
              </w:rPr>
              <w:br/>
              <w:t>6.Culoare: albastru</w:t>
            </w:r>
            <w:r w:rsidRPr="00426203">
              <w:rPr>
                <w:lang w:val="it-IT"/>
              </w:rPr>
              <w:br/>
              <w:t>*Pentru dispozitivele medicale Înregistrate în Registrul de Stat al Dispozitivelor Medicale a Agenției Medicamentului și Dispozitivelor Medicale să se prezinte - certificat/extras de înregistrare în Registrul de stat a dispozitivelor medicale emis de Agenția Medicamentului și Dispozitivelor Medicale (copie semnată și ștampilată de către participant).</w:t>
            </w:r>
            <w:r w:rsidRPr="00426203">
              <w:rPr>
                <w:lang w:val="it-IT"/>
              </w:rPr>
              <w:br/>
              <w:t xml:space="preserve">* Pentru dispozitivele medicale care nu sunt înregistrate în Registrul de Stat al Dispozitivelor Medicale a AMED se vor prezenta Certificatele : </w:t>
            </w:r>
            <w:r w:rsidRPr="00426203">
              <w:rPr>
                <w:lang w:val="it-IT"/>
              </w:rPr>
              <w:br/>
              <w:t xml:space="preserve">-Certificat de la producător ce atestă calitatea produsului ISO 13485 – valabil - copie confirmată prin semnătura şi ştampila Participantului. </w:t>
            </w:r>
            <w:r w:rsidRPr="00426203">
              <w:rPr>
                <w:lang w:val="it-IT"/>
              </w:rPr>
              <w:br/>
              <w:t xml:space="preserve">-Certificat CE sau declarație de conformitate CE în funcție de evaluarea conformității cu anexele corespunzătoare pentru produsele oferite – valabil - -copie- confirmată prin semnătura şi ştampila participantului. </w:t>
            </w:r>
            <w:r w:rsidRPr="00426203">
              <w:rPr>
                <w:lang w:val="it-IT"/>
              </w:rPr>
              <w:br/>
              <w:t xml:space="preserve">*Catalogul producătorului/prospecte/documente tehnice de confirmare a specificațiilor tehnice pentru produsul oferit pe suport hîrtie – copie – confirmată prin ștampila și semnătura Participantului. </w:t>
            </w:r>
            <w:r w:rsidRPr="00426203">
              <w:rPr>
                <w:lang w:val="it-IT"/>
              </w:rPr>
              <w:br/>
              <w:t>* În ofertă se va indica codul produsului oferit pentru a putea fi identificat conform catalogului prezentat.</w:t>
            </w:r>
          </w:p>
          <w:p w:rsidR="00555D49" w:rsidRPr="0058392A" w:rsidRDefault="00555D49" w:rsidP="0058392A">
            <w:pPr>
              <w:rPr>
                <w:lang w:val="it-I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426203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lang w:val="ro-RO"/>
              </w:rPr>
              <w:t xml:space="preserve">                        </w:t>
            </w:r>
            <w:r>
              <w:rPr>
                <w:b/>
                <w:bCs/>
                <w:color w:val="000000"/>
              </w:rPr>
              <w:t>252</w:t>
            </w:r>
          </w:p>
          <w:p w:rsidR="00555D49" w:rsidRPr="00426203" w:rsidRDefault="00555D49" w:rsidP="0058392A">
            <w:pPr>
              <w:rPr>
                <w:b/>
                <w:bCs/>
                <w:color w:val="000000"/>
                <w:lang w:val="it-IT"/>
              </w:rPr>
            </w:pPr>
          </w:p>
        </w:tc>
      </w:tr>
      <w:tr w:rsidR="00555D49" w:rsidRPr="008D40BD" w:rsidTr="00B95D16">
        <w:trPr>
          <w:trHeight w:val="69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432D99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2.3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426203">
            <w:pPr>
              <w:jc w:val="both"/>
              <w:rPr>
                <w:sz w:val="24"/>
                <w:szCs w:val="24"/>
              </w:rPr>
            </w:pPr>
            <w:r>
              <w:t>Masca de examinare avansată</w:t>
            </w:r>
          </w:p>
          <w:p w:rsidR="00555D49" w:rsidRPr="0058392A" w:rsidRDefault="00555D49" w:rsidP="0058392A">
            <w:pPr>
              <w:jc w:val="both"/>
              <w:rPr>
                <w:lang w:val="it-I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4D0320" w:rsidRDefault="00555D49" w:rsidP="00426203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FF0000"/>
                <w:lang w:val="ro-RO"/>
              </w:rPr>
              <w:t>Bucată</w:t>
            </w:r>
          </w:p>
          <w:p w:rsidR="00555D49" w:rsidRDefault="00555D49" w:rsidP="008D40BD">
            <w:pPr>
              <w:jc w:val="center"/>
              <w:rPr>
                <w:b/>
                <w:bCs/>
                <w:color w:val="FF0000"/>
                <w:lang w:val="it-I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426203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3000</w:t>
            </w:r>
          </w:p>
          <w:p w:rsidR="00555D49" w:rsidRPr="0058392A" w:rsidRDefault="00555D49" w:rsidP="0058392A">
            <w:pPr>
              <w:rPr>
                <w:b/>
                <w:bCs/>
                <w:color w:val="000000"/>
                <w:lang w:val="it-IT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426203" w:rsidRDefault="00555D49" w:rsidP="00426203">
            <w:pPr>
              <w:rPr>
                <w:sz w:val="24"/>
                <w:szCs w:val="24"/>
                <w:lang w:val="it-IT"/>
              </w:rPr>
            </w:pPr>
            <w:r w:rsidRPr="00426203">
              <w:rPr>
                <w:lang w:val="it-IT"/>
              </w:rPr>
              <w:t>1 Material: 3 straturi cu rezistenta la respiratie ≤ 1,5 mm H2O/ cm2 .</w:t>
            </w:r>
            <w:r w:rsidRPr="00426203">
              <w:rPr>
                <w:lang w:val="it-IT"/>
              </w:rPr>
              <w:br/>
              <w:t>2.Hipoalergica</w:t>
            </w:r>
            <w:r w:rsidRPr="00426203">
              <w:rPr>
                <w:lang w:val="it-IT"/>
              </w:rPr>
              <w:br/>
              <w:t xml:space="preserve">3.Cusuta cu ultrasunet pentru fixare, </w:t>
            </w:r>
            <w:r w:rsidRPr="00426203">
              <w:rPr>
                <w:lang w:val="it-IT"/>
              </w:rPr>
              <w:br/>
              <w:t xml:space="preserve">4.Fără latex, </w:t>
            </w:r>
            <w:r w:rsidRPr="00426203">
              <w:rPr>
                <w:lang w:val="it-IT"/>
              </w:rPr>
              <w:br/>
              <w:t xml:space="preserve">5.Fără fibră de sticlă </w:t>
            </w:r>
            <w:r w:rsidRPr="00426203">
              <w:rPr>
                <w:lang w:val="it-IT"/>
              </w:rPr>
              <w:br/>
              <w:t>6.Cu elastic si banda pentru fixare la nas,</w:t>
            </w:r>
            <w:r w:rsidRPr="00426203">
              <w:rPr>
                <w:lang w:val="it-IT"/>
              </w:rPr>
              <w:br/>
              <w:t>7.Cu indicator de aplicare a mastii.</w:t>
            </w:r>
            <w:r w:rsidRPr="00426203">
              <w:rPr>
                <w:lang w:val="it-IT"/>
              </w:rPr>
              <w:br/>
              <w:t>*Pentru dispozitivele medicale Înregistrate în Registrul de Stat al Dispozitivelor Medicale a Agenției Medicamentului și Dispozitivelor Medicale să se prezinte - certificat/extras de înregistrare în Registrul de stat a dispozitivelor medicale emis de Agenția Medicamentului și Dispozitivelor Medicale (copie semnată și ștampilată de către participant).</w:t>
            </w:r>
            <w:r w:rsidRPr="00426203">
              <w:rPr>
                <w:lang w:val="it-IT"/>
              </w:rPr>
              <w:br/>
              <w:t xml:space="preserve">* Pentru dispozitivele medicale care nu sunt înregistrate în Registrul de Stat al Dispozitivelor Medicale a AMED se vor prezenta Certificatele : </w:t>
            </w:r>
            <w:r w:rsidRPr="00426203">
              <w:rPr>
                <w:lang w:val="it-IT"/>
              </w:rPr>
              <w:br/>
              <w:t xml:space="preserve">-Certificat de la producător ce atestă calitatea produsului ISO 13485 – valabil - copie confirmată prin semnătura şi ştampila Participantului. </w:t>
            </w:r>
            <w:r w:rsidRPr="00426203">
              <w:rPr>
                <w:lang w:val="it-IT"/>
              </w:rPr>
              <w:br/>
              <w:t xml:space="preserve">-Certificat CE sau declarație de conformitate CE în funcție de evaluarea conformității cu anexele corespunzătoare pentru produsele oferite – valabil - -copie- confirmată prin semnătura şi ştampila participantului. </w:t>
            </w:r>
            <w:r w:rsidRPr="00426203">
              <w:rPr>
                <w:lang w:val="it-IT"/>
              </w:rPr>
              <w:br/>
              <w:t xml:space="preserve">*Catalogul producătorului/prospecte/documente tehnice de confirmare a specificațiilor tehnice pentru produsul oferit pe suport hîrtie – copie – confirmată prin ștampila și semnătura Participantului. </w:t>
            </w:r>
            <w:r w:rsidRPr="00426203">
              <w:rPr>
                <w:lang w:val="it-IT"/>
              </w:rPr>
              <w:br/>
              <w:t>* În ofertă se va indica codul produsului oferit pentru a putea fi identificat conform catalogului prezentat.</w:t>
            </w:r>
          </w:p>
          <w:p w:rsidR="00555D49" w:rsidRPr="0058392A" w:rsidRDefault="00555D49" w:rsidP="0058392A">
            <w:pPr>
              <w:rPr>
                <w:lang w:val="it-I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426203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7200</w:t>
            </w:r>
          </w:p>
          <w:p w:rsidR="00555D49" w:rsidRPr="00426203" w:rsidRDefault="00555D49" w:rsidP="0058392A">
            <w:pPr>
              <w:rPr>
                <w:b/>
                <w:bCs/>
                <w:color w:val="000000"/>
                <w:lang w:val="it-IT"/>
              </w:rPr>
            </w:pPr>
          </w:p>
        </w:tc>
      </w:tr>
      <w:tr w:rsidR="00555D49" w:rsidRPr="008D40BD" w:rsidTr="00B95D16">
        <w:trPr>
          <w:trHeight w:val="69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432D99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 w:eastAsia="ru-RU"/>
              </w:rPr>
              <w:t>2.4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8D40BD" w:rsidRDefault="00555D49" w:rsidP="00A63CA5">
            <w:pPr>
              <w:spacing w:before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 w:eastAsia="ru-RU"/>
              </w:rPr>
            </w:pPr>
          </w:p>
        </w:tc>
        <w:tc>
          <w:tcPr>
            <w:tcW w:w="3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4D0320" w:rsidRDefault="00555D49" w:rsidP="004D0320">
            <w:pPr>
              <w:jc w:val="both"/>
              <w:rPr>
                <w:sz w:val="24"/>
                <w:szCs w:val="24"/>
                <w:lang w:val="it-IT"/>
              </w:rPr>
            </w:pPr>
            <w:r w:rsidRPr="004D0320">
              <w:rPr>
                <w:lang w:val="it-IT"/>
              </w:rPr>
              <w:t>Spatule din lemn (apăsătoare de limbă), sterile</w:t>
            </w:r>
          </w:p>
          <w:p w:rsidR="00555D49" w:rsidRPr="004D0320" w:rsidRDefault="00555D49" w:rsidP="00426203">
            <w:pPr>
              <w:jc w:val="both"/>
              <w:rPr>
                <w:lang w:val="it-IT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4D0320" w:rsidRDefault="00555D49" w:rsidP="004D0320">
            <w:pPr>
              <w:jc w:val="center"/>
              <w:rPr>
                <w:b/>
                <w:bCs/>
                <w:color w:val="FF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FF0000"/>
                <w:lang w:val="en-US"/>
              </w:rPr>
              <w:t>set</w:t>
            </w:r>
          </w:p>
          <w:p w:rsidR="00555D49" w:rsidRPr="004D0320" w:rsidRDefault="00555D49" w:rsidP="00426203">
            <w:pPr>
              <w:jc w:val="center"/>
              <w:rPr>
                <w:b/>
                <w:bCs/>
                <w:color w:val="FF0000"/>
                <w:lang w:val="it-IT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EA7B76" w:rsidRDefault="00555D49" w:rsidP="004D0320">
            <w:pPr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>2</w:t>
            </w:r>
          </w:p>
          <w:p w:rsidR="00555D49" w:rsidRPr="004D0320" w:rsidRDefault="00555D49" w:rsidP="00426203">
            <w:pPr>
              <w:rPr>
                <w:b/>
                <w:bCs/>
                <w:color w:val="000000"/>
                <w:lang w:val="it-IT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Pr="004D0320" w:rsidRDefault="00555D49" w:rsidP="004D0320">
            <w:pPr>
              <w:rPr>
                <w:sz w:val="24"/>
                <w:szCs w:val="24"/>
                <w:lang w:val="it-IT"/>
              </w:rPr>
            </w:pPr>
            <w:r w:rsidRPr="004D0320">
              <w:rPr>
                <w:lang w:val="it-IT"/>
              </w:rPr>
              <w:t xml:space="preserve">1.Material: lemn de calitatea superioară, margini și suprafețe fin șlefuite </w:t>
            </w:r>
            <w:r w:rsidRPr="004D0320">
              <w:rPr>
                <w:lang w:val="it-IT"/>
              </w:rPr>
              <w:br/>
              <w:t>2.Steril</w:t>
            </w:r>
            <w:r w:rsidRPr="004D0320">
              <w:rPr>
                <w:lang w:val="it-IT"/>
              </w:rPr>
              <w:br/>
              <w:t>3.Dimensiuni: 150 x 18 x 1.6-2 mm</w:t>
            </w:r>
            <w:r w:rsidRPr="004D0320">
              <w:rPr>
                <w:lang w:val="it-IT"/>
              </w:rPr>
              <w:br/>
              <w:t>4.Ambalate individual</w:t>
            </w:r>
            <w:r w:rsidRPr="004D0320">
              <w:rPr>
                <w:lang w:val="it-IT"/>
              </w:rPr>
              <w:br/>
            </w:r>
            <w:r w:rsidRPr="004D0320">
              <w:rPr>
                <w:b/>
                <w:bCs/>
                <w:lang w:val="it-IT"/>
              </w:rPr>
              <w:t>5.Set câte 100 buc.</w:t>
            </w:r>
            <w:r w:rsidRPr="004D0320">
              <w:rPr>
                <w:lang w:val="it-IT"/>
              </w:rPr>
              <w:br/>
              <w:t>*Pentru dispozitivele medicale Înregistrate în Registrul de Stat al Dispozitivelor Medicale a Agenției Medicamentului și Dispozitivelor Medicale să se prezinte - certificat/extras de înregistrare în Registrul de stat a dispozitivelor medicale emis de Agenția Medicamentului și Dispozitivelor Medicale (copie semnată și ștampilată de către participant).</w:t>
            </w:r>
            <w:r w:rsidRPr="004D0320">
              <w:rPr>
                <w:lang w:val="it-IT"/>
              </w:rPr>
              <w:br/>
              <w:t xml:space="preserve">* Pentru dispozitivele medicale care nu sunt înregistrate în Registrul de Stat al Dispozitivelor Medicale a AMED se vor prezenta Certificatele : </w:t>
            </w:r>
            <w:r w:rsidRPr="004D0320">
              <w:rPr>
                <w:lang w:val="it-IT"/>
              </w:rPr>
              <w:br/>
              <w:t xml:space="preserve">-Certificat de la producător ce atestă calitatea produsului ISO 13485 – valabil - copie confirmată prin semnătura şi ştampila Participantului. </w:t>
            </w:r>
            <w:r w:rsidRPr="004D0320">
              <w:rPr>
                <w:lang w:val="it-IT"/>
              </w:rPr>
              <w:br/>
              <w:t xml:space="preserve">-Certificat CE sau declarație de conformitate CE în funcție de evaluarea conformității cu anexele corespunzătoare pentru produsele oferite – valabil - -copie- confirmată prin semnătura şi ştampila participantului. </w:t>
            </w:r>
            <w:r w:rsidRPr="004D0320">
              <w:rPr>
                <w:lang w:val="it-IT"/>
              </w:rPr>
              <w:br/>
              <w:t xml:space="preserve">*Catalogul producătorului/prospecte/documente tehnice de confirmare a specificațiilor tehnice pentru produsul oferit pe suport hîrtie – copie – confirmată prin ștampila și semnătura Participantului. </w:t>
            </w:r>
            <w:r w:rsidRPr="004D0320">
              <w:rPr>
                <w:lang w:val="it-IT"/>
              </w:rPr>
              <w:br/>
              <w:t>* În ofertă se va indica codul produsului oferit pentru a putea fi identificat conform catalogului prezentat.</w:t>
            </w:r>
          </w:p>
          <w:p w:rsidR="00555D49" w:rsidRPr="00426203" w:rsidRDefault="00555D49" w:rsidP="00426203">
            <w:pPr>
              <w:rPr>
                <w:lang w:val="it-IT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D49" w:rsidRDefault="00555D49" w:rsidP="004D0320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60</w:t>
            </w:r>
          </w:p>
          <w:p w:rsidR="00555D49" w:rsidRPr="004D0320" w:rsidRDefault="00555D49" w:rsidP="00426203">
            <w:pPr>
              <w:rPr>
                <w:b/>
                <w:bCs/>
                <w:color w:val="000000"/>
                <w:lang w:val="it-IT"/>
              </w:rPr>
            </w:pPr>
          </w:p>
        </w:tc>
      </w:tr>
    </w:tbl>
    <w:p w:rsidR="00555D49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  <w:r>
        <w:rPr>
          <w:rFonts w:ascii="Times New Roman" w:hAnsi="Times New Roman"/>
          <w:b/>
          <w:sz w:val="28"/>
          <w:szCs w:val="28"/>
          <w:lang w:val="it-IT"/>
        </w:rPr>
        <w:t xml:space="preserve"> </w:t>
      </w:r>
    </w:p>
    <w:p w:rsidR="00555D49" w:rsidRPr="008D40BD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  <w:r>
        <w:rPr>
          <w:rFonts w:ascii="Times New Roman" w:hAnsi="Times New Roman"/>
          <w:b/>
          <w:sz w:val="28"/>
          <w:szCs w:val="28"/>
          <w:lang w:val="it-IT"/>
        </w:rPr>
        <w:t xml:space="preserve">Necesarul cuprinde 10 pozitii </w:t>
      </w:r>
    </w:p>
    <w:p w:rsidR="00555D49" w:rsidRPr="00F630C7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  <w:r w:rsidRPr="00F630C7">
        <w:rPr>
          <w:rFonts w:ascii="Times New Roman" w:hAnsi="Times New Roman"/>
          <w:b/>
          <w:sz w:val="28"/>
          <w:szCs w:val="28"/>
          <w:lang w:val="it-IT"/>
        </w:rPr>
        <w:t>Suma totala este aproximativ</w:t>
      </w:r>
      <w:r>
        <w:rPr>
          <w:rFonts w:ascii="Times New Roman" w:hAnsi="Times New Roman"/>
          <w:b/>
          <w:sz w:val="28"/>
          <w:szCs w:val="28"/>
          <w:lang w:val="it-IT"/>
        </w:rPr>
        <w:t xml:space="preserve"> 45.642</w:t>
      </w:r>
      <w:r w:rsidRPr="00F630C7">
        <w:rPr>
          <w:rFonts w:ascii="Times New Roman" w:hAnsi="Times New Roman"/>
          <w:b/>
          <w:sz w:val="28"/>
          <w:szCs w:val="28"/>
          <w:lang w:val="it-IT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it-IT"/>
        </w:rPr>
        <w:t xml:space="preserve"> </w:t>
      </w:r>
      <w:r w:rsidRPr="00F630C7">
        <w:rPr>
          <w:rFonts w:ascii="Times New Roman" w:hAnsi="Times New Roman"/>
          <w:b/>
          <w:sz w:val="28"/>
          <w:szCs w:val="28"/>
          <w:lang w:val="it-IT"/>
        </w:rPr>
        <w:t xml:space="preserve">lei </w:t>
      </w:r>
      <w:r w:rsidRPr="00F630C7">
        <w:rPr>
          <w:rFonts w:ascii="Times New Roman" w:hAnsi="Times New Roman"/>
          <w:b/>
          <w:sz w:val="28"/>
          <w:szCs w:val="28"/>
          <w:lang w:val="it-IT"/>
        </w:rPr>
        <w:br/>
      </w:r>
    </w:p>
    <w:p w:rsidR="00555D49" w:rsidRPr="00F630C7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</w:p>
    <w:p w:rsidR="00555D49" w:rsidRPr="00F630C7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</w:p>
    <w:p w:rsidR="00555D49" w:rsidRPr="00F630C7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</w:p>
    <w:p w:rsidR="00555D49" w:rsidRPr="00F630C7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</w:p>
    <w:p w:rsidR="00555D49" w:rsidRPr="00F630C7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</w:p>
    <w:p w:rsidR="00555D49" w:rsidRPr="00F630C7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</w:p>
    <w:p w:rsidR="00555D49" w:rsidRPr="00F630C7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</w:p>
    <w:p w:rsidR="00555D49" w:rsidRPr="00F630C7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</w:p>
    <w:p w:rsidR="00555D49" w:rsidRPr="00F630C7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</w:p>
    <w:p w:rsidR="00555D49" w:rsidRPr="00F630C7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</w:p>
    <w:p w:rsidR="00555D49" w:rsidRPr="00F630C7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</w:p>
    <w:p w:rsidR="00555D49" w:rsidRPr="00F630C7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</w:p>
    <w:p w:rsidR="00555D49" w:rsidRPr="0056036A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</w:p>
    <w:p w:rsidR="00555D49" w:rsidRPr="0056036A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</w:p>
    <w:p w:rsidR="00555D49" w:rsidRPr="0056036A" w:rsidRDefault="00555D49" w:rsidP="007777BE">
      <w:pPr>
        <w:rPr>
          <w:rFonts w:ascii="Times New Roman" w:hAnsi="Times New Roman"/>
          <w:b/>
          <w:sz w:val="28"/>
          <w:szCs w:val="28"/>
          <w:lang w:val="it-IT"/>
        </w:rPr>
      </w:pPr>
    </w:p>
    <w:sectPr w:rsidR="00555D49" w:rsidRPr="0056036A" w:rsidSect="0056036A">
      <w:pgSz w:w="16838" w:h="11906" w:orient="landscape"/>
      <w:pgMar w:top="1258" w:right="638" w:bottom="0" w:left="3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77BE"/>
    <w:rsid w:val="000457AF"/>
    <w:rsid w:val="000A6B33"/>
    <w:rsid w:val="000C6A33"/>
    <w:rsid w:val="001B33AB"/>
    <w:rsid w:val="001C3951"/>
    <w:rsid w:val="001E3852"/>
    <w:rsid w:val="0021090E"/>
    <w:rsid w:val="00210C96"/>
    <w:rsid w:val="0024717B"/>
    <w:rsid w:val="002A157C"/>
    <w:rsid w:val="002E6779"/>
    <w:rsid w:val="00306E97"/>
    <w:rsid w:val="003112D6"/>
    <w:rsid w:val="00314672"/>
    <w:rsid w:val="00392CD2"/>
    <w:rsid w:val="003E6BC1"/>
    <w:rsid w:val="004254DF"/>
    <w:rsid w:val="00426203"/>
    <w:rsid w:val="00432D99"/>
    <w:rsid w:val="00432F3E"/>
    <w:rsid w:val="0044581D"/>
    <w:rsid w:val="004C4B69"/>
    <w:rsid w:val="004D0320"/>
    <w:rsid w:val="004D44E6"/>
    <w:rsid w:val="004D5765"/>
    <w:rsid w:val="004F26C3"/>
    <w:rsid w:val="0050146E"/>
    <w:rsid w:val="00502448"/>
    <w:rsid w:val="00514257"/>
    <w:rsid w:val="00555D49"/>
    <w:rsid w:val="0056036A"/>
    <w:rsid w:val="0056212B"/>
    <w:rsid w:val="00563E56"/>
    <w:rsid w:val="0058392A"/>
    <w:rsid w:val="005871D3"/>
    <w:rsid w:val="005B30CF"/>
    <w:rsid w:val="00622D0F"/>
    <w:rsid w:val="0063034B"/>
    <w:rsid w:val="006D769D"/>
    <w:rsid w:val="00712AB2"/>
    <w:rsid w:val="007777BE"/>
    <w:rsid w:val="008044AA"/>
    <w:rsid w:val="00835D51"/>
    <w:rsid w:val="00840A80"/>
    <w:rsid w:val="00857724"/>
    <w:rsid w:val="0088596D"/>
    <w:rsid w:val="008D15F2"/>
    <w:rsid w:val="008D40BD"/>
    <w:rsid w:val="008F6A79"/>
    <w:rsid w:val="008F7756"/>
    <w:rsid w:val="0092686E"/>
    <w:rsid w:val="0094504E"/>
    <w:rsid w:val="00946FA2"/>
    <w:rsid w:val="009565B1"/>
    <w:rsid w:val="009F6CE3"/>
    <w:rsid w:val="00A21CCA"/>
    <w:rsid w:val="00A32BDC"/>
    <w:rsid w:val="00A63CA5"/>
    <w:rsid w:val="00A87189"/>
    <w:rsid w:val="00AB4652"/>
    <w:rsid w:val="00AC6C8E"/>
    <w:rsid w:val="00B452DB"/>
    <w:rsid w:val="00B95D16"/>
    <w:rsid w:val="00BD4880"/>
    <w:rsid w:val="00CA4B24"/>
    <w:rsid w:val="00D0062D"/>
    <w:rsid w:val="00D07103"/>
    <w:rsid w:val="00D5188A"/>
    <w:rsid w:val="00D51E43"/>
    <w:rsid w:val="00DE038D"/>
    <w:rsid w:val="00DF543D"/>
    <w:rsid w:val="00E13A8B"/>
    <w:rsid w:val="00E41F78"/>
    <w:rsid w:val="00E9298A"/>
    <w:rsid w:val="00EA7B76"/>
    <w:rsid w:val="00F22EE9"/>
    <w:rsid w:val="00F3555B"/>
    <w:rsid w:val="00F630C7"/>
    <w:rsid w:val="00F65BA1"/>
    <w:rsid w:val="00F84707"/>
    <w:rsid w:val="00F90C33"/>
    <w:rsid w:val="00FA0171"/>
    <w:rsid w:val="00FE1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0CF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E41F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254DF"/>
    <w:rPr>
      <w:rFonts w:ascii="Times New Roman" w:hAnsi="Times New Roman" w:cs="Times New Roman"/>
      <w:sz w:val="2"/>
      <w:lang w:eastAsia="en-US"/>
    </w:rPr>
  </w:style>
  <w:style w:type="paragraph" w:styleId="NormalWeb">
    <w:name w:val="Normal (Web)"/>
    <w:basedOn w:val="Normal"/>
    <w:uiPriority w:val="99"/>
    <w:rsid w:val="00D071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D0710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86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0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</TotalTime>
  <Pages>11</Pages>
  <Words>2408</Words>
  <Characters>13727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APROB</dc:title>
  <dc:subject/>
  <dc:creator>User</dc:creator>
  <cp:keywords/>
  <dc:description/>
  <cp:lastModifiedBy>User</cp:lastModifiedBy>
  <cp:revision>11</cp:revision>
  <cp:lastPrinted>2020-02-25T12:45:00Z</cp:lastPrinted>
  <dcterms:created xsi:type="dcterms:W3CDTF">2020-02-25T10:37:00Z</dcterms:created>
  <dcterms:modified xsi:type="dcterms:W3CDTF">2020-02-26T09:13:00Z</dcterms:modified>
</cp:coreProperties>
</file>