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1788"/>
        <w:gridCol w:w="7959"/>
      </w:tblGrid>
      <w:tr w:rsidR="009D7633" w:rsidRPr="00C60D06" w:rsidTr="00457832">
        <w:trPr>
          <w:trHeight w:val="850"/>
        </w:trPr>
        <w:tc>
          <w:tcPr>
            <w:tcW w:w="9747" w:type="dxa"/>
            <w:gridSpan w:val="2"/>
            <w:vAlign w:val="center"/>
          </w:tcPr>
          <w:p w:rsidR="009D7633" w:rsidRPr="00C60D06" w:rsidRDefault="009D7633" w:rsidP="007621CB">
            <w:pPr>
              <w:pStyle w:val="Heading1"/>
              <w:numPr>
                <w:ilvl w:val="0"/>
                <w:numId w:val="0"/>
              </w:numPr>
              <w:ind w:left="360"/>
              <w:rPr>
                <w:lang w:val="ro-RO"/>
              </w:rPr>
            </w:pPr>
            <w:bookmarkStart w:id="0" w:name="_Toc392180197"/>
            <w:bookmarkStart w:id="1" w:name="_Toc449539085"/>
            <w:r>
              <w:rPr>
                <w:lang w:val="ro-RO"/>
              </w:rPr>
              <w:t>CAPITOLUL III</w:t>
            </w:r>
            <w:r w:rsidRPr="00C60D06">
              <w:rPr>
                <w:lang w:val="ro-RO"/>
              </w:rPr>
              <w:br w:type="textWrapping" w:clear="all"/>
              <w:t>FORMULARE PENTRU DEPUNEREA OFERTEI</w:t>
            </w:r>
            <w:bookmarkEnd w:id="0"/>
            <w:bookmarkEnd w:id="1"/>
          </w:p>
        </w:tc>
      </w:tr>
      <w:tr w:rsidR="009D7633" w:rsidRPr="00C60D06" w:rsidTr="00457832">
        <w:trPr>
          <w:trHeight w:val="600"/>
        </w:trPr>
        <w:tc>
          <w:tcPr>
            <w:tcW w:w="9747" w:type="dxa"/>
            <w:gridSpan w:val="2"/>
            <w:vAlign w:val="center"/>
          </w:tcPr>
          <w:p w:rsidR="009D7633" w:rsidRPr="00C60D06" w:rsidRDefault="009D7633" w:rsidP="00457832">
            <w:pPr>
              <w:spacing w:after="120"/>
              <w:jc w:val="both"/>
            </w:pPr>
          </w:p>
          <w:p w:rsidR="009D7633" w:rsidRPr="00C60D06" w:rsidRDefault="009D7633" w:rsidP="00457832">
            <w:r w:rsidRPr="00C60D06">
              <w:t>Următoarele tabele şi formulare vor fi completate de către ofertant şi incluse în ofertă.</w:t>
            </w:r>
          </w:p>
        </w:tc>
      </w:tr>
      <w:tr w:rsidR="009D7633" w:rsidRPr="00C60D06" w:rsidTr="00457832">
        <w:trPr>
          <w:trHeight w:val="600"/>
        </w:trPr>
        <w:tc>
          <w:tcPr>
            <w:tcW w:w="9747" w:type="dxa"/>
            <w:gridSpan w:val="2"/>
            <w:vAlign w:val="center"/>
          </w:tcPr>
          <w:p w:rsidR="009D7633" w:rsidRPr="009B4A6B" w:rsidRDefault="009D7633" w:rsidP="00457832">
            <w:pPr>
              <w:pStyle w:val="Heading2"/>
            </w:pPr>
          </w:p>
        </w:tc>
      </w:tr>
      <w:tr w:rsidR="009D763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D7633" w:rsidRPr="00C60D06" w:rsidRDefault="009D763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D7633" w:rsidRPr="00C60D06" w:rsidRDefault="009D763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D763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D7633" w:rsidRPr="00C60D06" w:rsidRDefault="009D7633"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9D7633" w:rsidRPr="00C60D06" w:rsidRDefault="009D7633" w:rsidP="00457832">
            <w:pPr>
              <w:spacing w:before="120" w:after="120"/>
              <w:ind w:left="619"/>
              <w:jc w:val="both"/>
            </w:pPr>
            <w:r w:rsidRPr="00C60D06">
              <w:t>Formularul ofertei</w:t>
            </w:r>
          </w:p>
        </w:tc>
      </w:tr>
      <w:tr w:rsidR="009D763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D7633" w:rsidRPr="00C60D06" w:rsidRDefault="009D7633"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9D7633" w:rsidRPr="00C60D06" w:rsidRDefault="009D7633" w:rsidP="00457832">
            <w:pPr>
              <w:spacing w:before="120" w:after="120"/>
              <w:ind w:left="619"/>
              <w:jc w:val="both"/>
            </w:pPr>
            <w:r w:rsidRPr="00C60D06">
              <w:t>Garanţia pentru ofertă – formularul garanţiei bancare</w:t>
            </w:r>
          </w:p>
        </w:tc>
      </w:tr>
      <w:tr w:rsidR="009D763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D7633" w:rsidRPr="00C60D06" w:rsidRDefault="009D7633"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9D7633" w:rsidRPr="00C60D06" w:rsidRDefault="009D7633" w:rsidP="00457832">
            <w:pPr>
              <w:spacing w:before="120" w:after="120"/>
              <w:ind w:left="619"/>
              <w:jc w:val="both"/>
            </w:pPr>
            <w:r w:rsidRPr="00C60D06">
              <w:t>Garanţie de bună execuţie</w:t>
            </w:r>
          </w:p>
        </w:tc>
      </w:tr>
    </w:tbl>
    <w:p w:rsidR="009D7633" w:rsidRPr="00C60D06" w:rsidRDefault="009D7633" w:rsidP="00A20ACF">
      <w:r w:rsidRPr="00C60D06">
        <w:rPr>
          <w:b/>
        </w:rPr>
        <w:br w:type="page"/>
      </w:r>
    </w:p>
    <w:tbl>
      <w:tblPr>
        <w:tblW w:w="9744" w:type="dxa"/>
        <w:tblLayout w:type="fixed"/>
        <w:tblLook w:val="00A0"/>
      </w:tblPr>
      <w:tblGrid>
        <w:gridCol w:w="9744"/>
      </w:tblGrid>
      <w:tr w:rsidR="009D7633" w:rsidRPr="00C60D06" w:rsidTr="00457832">
        <w:trPr>
          <w:trHeight w:val="697"/>
        </w:trPr>
        <w:tc>
          <w:tcPr>
            <w:tcW w:w="9744" w:type="dxa"/>
            <w:vAlign w:val="center"/>
          </w:tcPr>
          <w:p w:rsidR="009D7633" w:rsidRPr="009B4A6B" w:rsidRDefault="009D7633" w:rsidP="00457832">
            <w:pPr>
              <w:pStyle w:val="Heading2"/>
            </w:pPr>
            <w:bookmarkStart w:id="2" w:name="_Toc392180198"/>
            <w:bookmarkStart w:id="3" w:name="_Toc449539086"/>
            <w:r w:rsidRPr="009B4A6B">
              <w:t>Formularul ofertei (F3.1)</w:t>
            </w:r>
            <w:bookmarkEnd w:id="2"/>
            <w:bookmarkEnd w:id="3"/>
          </w:p>
        </w:tc>
      </w:tr>
      <w:tr w:rsidR="009D7633" w:rsidRPr="00C60D06" w:rsidTr="00457832">
        <w:trPr>
          <w:trHeight w:val="697"/>
        </w:trPr>
        <w:tc>
          <w:tcPr>
            <w:tcW w:w="9744" w:type="dxa"/>
            <w:vAlign w:val="center"/>
          </w:tcPr>
          <w:p w:rsidR="009D7633" w:rsidRPr="00C60D06" w:rsidRDefault="009D7633"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9D7633" w:rsidRPr="00C60D06" w:rsidRDefault="009D7633"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9D7633" w:rsidRPr="00C60D06" w:rsidRDefault="009D7633"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9D7633" w:rsidRPr="00C60D06" w:rsidRDefault="009D7633" w:rsidP="00457832">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9D7633" w:rsidRPr="00C60D06" w:rsidRDefault="009D7633" w:rsidP="00457832">
            <w:pPr>
              <w:tabs>
                <w:tab w:val="right" w:pos="6000"/>
              </w:tabs>
              <w:jc w:val="both"/>
            </w:pPr>
            <w:r w:rsidRPr="00C60D06">
              <w:t xml:space="preserve">Către:  </w:t>
            </w:r>
            <w:r w:rsidRPr="00C60D06">
              <w:tab/>
              <w:t>____________________________________________</w:t>
            </w:r>
          </w:p>
          <w:p w:rsidR="009D7633" w:rsidRPr="00C60D06" w:rsidRDefault="009D7633" w:rsidP="00457832">
            <w:pPr>
              <w:tabs>
                <w:tab w:val="left" w:pos="-9923"/>
                <w:tab w:val="right" w:pos="0"/>
                <w:tab w:val="left" w:pos="709"/>
              </w:tabs>
              <w:ind w:right="3531" w:firstLine="720"/>
              <w:jc w:val="center"/>
            </w:pPr>
            <w:r w:rsidRPr="00C60D06">
              <w:rPr>
                <w:szCs w:val="28"/>
              </w:rPr>
              <w:t>[numele deplin al autorităţii contractante]</w:t>
            </w:r>
          </w:p>
          <w:p w:rsidR="009D7633" w:rsidRPr="00C60D06" w:rsidRDefault="009D7633" w:rsidP="00457832">
            <w:pPr>
              <w:jc w:val="both"/>
            </w:pPr>
            <w:r w:rsidRPr="00C60D06">
              <w:t xml:space="preserve">________________________________________________________ declară că: </w:t>
            </w:r>
          </w:p>
          <w:p w:rsidR="009D7633" w:rsidRPr="00C60D06" w:rsidRDefault="009D7633" w:rsidP="00457832">
            <w:pPr>
              <w:tabs>
                <w:tab w:val="left" w:pos="-9923"/>
                <w:tab w:val="right" w:pos="0"/>
                <w:tab w:val="left" w:pos="709"/>
              </w:tabs>
              <w:ind w:right="2811"/>
              <w:jc w:val="center"/>
            </w:pPr>
            <w:r w:rsidRPr="00C60D06">
              <w:rPr>
                <w:szCs w:val="28"/>
              </w:rPr>
              <w:t>[denumirea ofertantului]</w:t>
            </w:r>
          </w:p>
          <w:p w:rsidR="009D7633" w:rsidRPr="00C60D06" w:rsidRDefault="009D7633"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9D7633" w:rsidRPr="00C60D06" w:rsidRDefault="009D7633" w:rsidP="00457832">
            <w:pPr>
              <w:ind w:left="720" w:firstLine="1560"/>
              <w:jc w:val="center"/>
            </w:pPr>
            <w:r w:rsidRPr="00C60D06">
              <w:t>[introduceţi numărul şi data fiecărei modificări, dacă au avut loc]</w:t>
            </w:r>
          </w:p>
          <w:p w:rsidR="009D7633" w:rsidRPr="00C60D06" w:rsidRDefault="009D7633" w:rsidP="0002312A">
            <w:pPr>
              <w:numPr>
                <w:ilvl w:val="0"/>
                <w:numId w:val="12"/>
              </w:numPr>
              <w:ind w:left="720"/>
              <w:jc w:val="both"/>
            </w:pPr>
            <w:r w:rsidRPr="00C60D06">
              <w:t>____________________________________________________________ se angajează să</w:t>
            </w:r>
          </w:p>
          <w:p w:rsidR="009D7633" w:rsidRPr="00C60D06" w:rsidRDefault="009D7633" w:rsidP="00457832">
            <w:pPr>
              <w:tabs>
                <w:tab w:val="left" w:pos="-9923"/>
                <w:tab w:val="right" w:pos="0"/>
                <w:tab w:val="left" w:pos="709"/>
              </w:tabs>
              <w:ind w:right="1611" w:firstLine="720"/>
              <w:jc w:val="center"/>
              <w:rPr>
                <w:szCs w:val="28"/>
              </w:rPr>
            </w:pPr>
            <w:r w:rsidRPr="00C60D06">
              <w:rPr>
                <w:szCs w:val="28"/>
              </w:rPr>
              <w:t>[denumirea ofertantului]</w:t>
            </w:r>
          </w:p>
          <w:p w:rsidR="009D7633" w:rsidRPr="00C60D06" w:rsidRDefault="009D7633" w:rsidP="00457832">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9D7633" w:rsidRPr="00C60D06" w:rsidRDefault="009D7633" w:rsidP="00457832">
            <w:pPr>
              <w:ind w:left="720"/>
              <w:jc w:val="center"/>
            </w:pPr>
            <w:r w:rsidRPr="00C60D06">
              <w:t xml:space="preserve">[introduceţi o descriere succintă a </w:t>
            </w:r>
            <w:r>
              <w:t>bunurilor/</w:t>
            </w:r>
            <w:r w:rsidRPr="00C60D06">
              <w:t>serviciilor]</w:t>
            </w:r>
          </w:p>
          <w:p w:rsidR="009D7633" w:rsidRPr="00C60D06" w:rsidRDefault="009D7633" w:rsidP="0002312A">
            <w:pPr>
              <w:numPr>
                <w:ilvl w:val="0"/>
                <w:numId w:val="12"/>
              </w:numPr>
              <w:ind w:left="720"/>
              <w:jc w:val="both"/>
            </w:pPr>
            <w:r w:rsidRPr="00C60D06">
              <w:t>Suma totală a ofertei  fără TVA constituie:</w:t>
            </w:r>
          </w:p>
          <w:p w:rsidR="009D7633" w:rsidRPr="00C60D06" w:rsidRDefault="009D7633" w:rsidP="00457832">
            <w:pPr>
              <w:ind w:left="720"/>
              <w:jc w:val="both"/>
            </w:pPr>
            <w:r w:rsidRPr="00C60D06">
              <w:t>________________________________________________________________________.</w:t>
            </w:r>
          </w:p>
          <w:p w:rsidR="009D7633" w:rsidRPr="00C60D06" w:rsidRDefault="009D7633" w:rsidP="00457832">
            <w:pPr>
              <w:ind w:left="720"/>
              <w:jc w:val="center"/>
            </w:pPr>
            <w:r w:rsidRPr="00C60D06">
              <w:t>[introduceţi preţul pe loturi (unde e cazul) şi totalul ofertei în cuvinte şi cifre, indicînd toate sumele şi valutele respective]</w:t>
            </w:r>
          </w:p>
          <w:p w:rsidR="009D7633" w:rsidRPr="00C60D06" w:rsidRDefault="009D7633" w:rsidP="0002312A">
            <w:pPr>
              <w:numPr>
                <w:ilvl w:val="0"/>
                <w:numId w:val="12"/>
              </w:numPr>
              <w:ind w:left="720"/>
              <w:jc w:val="both"/>
            </w:pPr>
            <w:r w:rsidRPr="00C60D06">
              <w:t>Suma totală a ofertei  cu TVA constituie:</w:t>
            </w:r>
          </w:p>
          <w:p w:rsidR="009D7633" w:rsidRPr="00C60D06" w:rsidRDefault="009D7633" w:rsidP="00457832">
            <w:pPr>
              <w:ind w:left="720"/>
              <w:jc w:val="both"/>
            </w:pPr>
            <w:r w:rsidRPr="00C60D06">
              <w:t>________________________________________________________________________.</w:t>
            </w:r>
          </w:p>
          <w:p w:rsidR="009D7633" w:rsidRPr="00C60D06" w:rsidRDefault="009D7633" w:rsidP="00457832">
            <w:pPr>
              <w:ind w:left="720"/>
              <w:jc w:val="center"/>
            </w:pPr>
            <w:r w:rsidRPr="00C60D06">
              <w:t>[introduceţi preţul pe loturi (unde e cazul) şi totalul ofertei în cuvinte şi cifre, indicînd toate sumele şi valutele respective]</w:t>
            </w:r>
          </w:p>
          <w:p w:rsidR="009D7633" w:rsidRPr="00C60D06" w:rsidRDefault="009D7633" w:rsidP="0002312A">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9D7633" w:rsidRPr="00C60D06" w:rsidRDefault="009D7633" w:rsidP="0002312A">
            <w:pPr>
              <w:numPr>
                <w:ilvl w:val="0"/>
                <w:numId w:val="12"/>
              </w:numPr>
              <w:ind w:left="720"/>
              <w:jc w:val="both"/>
            </w:pPr>
            <w:r w:rsidRPr="00C60D06">
              <w:t xml:space="preserve">În cazul acceptării prezentei oferte, ____________________________________________ </w:t>
            </w:r>
          </w:p>
          <w:p w:rsidR="009D7633" w:rsidRPr="00C60D06" w:rsidRDefault="009D7633" w:rsidP="00457832">
            <w:pPr>
              <w:ind w:left="720" w:firstLine="3480"/>
              <w:jc w:val="center"/>
            </w:pPr>
            <w:r w:rsidRPr="00C60D06">
              <w:t>[denumirea ofertantului]</w:t>
            </w:r>
          </w:p>
          <w:p w:rsidR="009D7633" w:rsidRPr="00C60D06" w:rsidRDefault="009D7633" w:rsidP="00457832">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9D7633" w:rsidRPr="00A20ACF" w:rsidRDefault="009D7633"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9D7633" w:rsidRPr="00C60D06" w:rsidRDefault="009D7633"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D7633" w:rsidRPr="00C60D06" w:rsidRDefault="009D7633" w:rsidP="00457832">
            <w:pPr>
              <w:ind w:left="708"/>
              <w:jc w:val="both"/>
            </w:pPr>
          </w:p>
          <w:p w:rsidR="009D7633" w:rsidRPr="00C60D06" w:rsidRDefault="009D7633" w:rsidP="00457832">
            <w:pPr>
              <w:tabs>
                <w:tab w:val="left" w:pos="6120"/>
              </w:tabs>
              <w:jc w:val="both"/>
            </w:pPr>
            <w:r w:rsidRPr="00C60D06">
              <w:t xml:space="preserve">Semnat:________________________________________________ </w:t>
            </w:r>
            <w:r w:rsidRPr="00C60D06">
              <w:tab/>
            </w:r>
            <w:r w:rsidRPr="00C60D06">
              <w:tab/>
            </w:r>
            <w:r w:rsidRPr="00C60D06">
              <w:tab/>
            </w:r>
          </w:p>
          <w:p w:rsidR="009D7633" w:rsidRPr="00C60D06" w:rsidRDefault="009D7633" w:rsidP="00457832">
            <w:pPr>
              <w:ind w:right="3051" w:firstLine="840"/>
              <w:jc w:val="center"/>
            </w:pPr>
            <w:r w:rsidRPr="00C60D06">
              <w:t>[semnătura persoanei autorizate pentru semnarea ofertei]</w:t>
            </w:r>
          </w:p>
          <w:p w:rsidR="009D7633" w:rsidRPr="00C60D06" w:rsidRDefault="009D7633" w:rsidP="00457832">
            <w:pPr>
              <w:tabs>
                <w:tab w:val="left" w:pos="6120"/>
              </w:tabs>
              <w:ind w:firstLine="720"/>
              <w:jc w:val="both"/>
            </w:pPr>
          </w:p>
          <w:p w:rsidR="009D7633" w:rsidRPr="00C60D06" w:rsidRDefault="009D7633" w:rsidP="00457832">
            <w:pPr>
              <w:tabs>
                <w:tab w:val="left" w:pos="6120"/>
              </w:tabs>
              <w:spacing w:line="360" w:lineRule="auto"/>
              <w:jc w:val="both"/>
            </w:pPr>
            <w:r w:rsidRPr="00C60D06">
              <w:t xml:space="preserve">Nume:_________________________________________________ </w:t>
            </w:r>
            <w:r w:rsidRPr="00C60D06">
              <w:tab/>
            </w:r>
          </w:p>
          <w:p w:rsidR="009D7633" w:rsidRPr="00C60D06" w:rsidRDefault="009D7633" w:rsidP="00457832">
            <w:pPr>
              <w:tabs>
                <w:tab w:val="left" w:pos="0"/>
              </w:tabs>
              <w:ind w:right="2931"/>
              <w:jc w:val="both"/>
            </w:pPr>
            <w:r w:rsidRPr="00C60D06">
              <w:t xml:space="preserve">În calitate de: ___________________________________________ </w:t>
            </w:r>
          </w:p>
          <w:p w:rsidR="009D7633" w:rsidRPr="00C60D06" w:rsidRDefault="009D7633" w:rsidP="00457832">
            <w:pPr>
              <w:ind w:firstLine="1440"/>
              <w:jc w:val="both"/>
            </w:pPr>
            <w:r w:rsidRPr="00C60D06">
              <w:t xml:space="preserve">[funcţia oficială a persoanei ce semnează formularul ofertei] </w:t>
            </w:r>
          </w:p>
          <w:p w:rsidR="009D7633" w:rsidRPr="00C60D06" w:rsidRDefault="009D7633" w:rsidP="00457832">
            <w:pPr>
              <w:spacing w:line="360" w:lineRule="auto"/>
              <w:jc w:val="both"/>
            </w:pPr>
            <w:r w:rsidRPr="00C60D06">
              <w:t>Ofertantul: _____________________________________________</w:t>
            </w:r>
          </w:p>
          <w:p w:rsidR="009D7633" w:rsidRPr="00C60D06" w:rsidRDefault="009D7633" w:rsidP="00457832">
            <w:pPr>
              <w:tabs>
                <w:tab w:val="left" w:pos="6120"/>
              </w:tabs>
              <w:spacing w:line="360" w:lineRule="auto"/>
              <w:jc w:val="both"/>
            </w:pPr>
            <w:r w:rsidRPr="00C60D06">
              <w:t>Adresa: ________________________________________________</w:t>
            </w:r>
          </w:p>
          <w:p w:rsidR="009D7633" w:rsidRPr="00C60D06" w:rsidRDefault="009D7633" w:rsidP="00457832">
            <w:pPr>
              <w:pStyle w:val="BankNormal"/>
              <w:spacing w:after="0" w:line="360" w:lineRule="auto"/>
              <w:jc w:val="both"/>
              <w:rPr>
                <w:szCs w:val="24"/>
                <w:lang w:val="ro-RO"/>
              </w:rPr>
            </w:pPr>
            <w:r w:rsidRPr="00C60D06">
              <w:rPr>
                <w:szCs w:val="24"/>
                <w:lang w:val="ro-RO"/>
              </w:rPr>
              <w:t>Data: “___” _____________________ 20__</w:t>
            </w: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p w:rsidR="009D7633" w:rsidRPr="00C60D06" w:rsidRDefault="009D7633" w:rsidP="00457832">
            <w:pPr>
              <w:pStyle w:val="BankNormal"/>
              <w:spacing w:after="0" w:line="360" w:lineRule="auto"/>
              <w:jc w:val="both"/>
              <w:rPr>
                <w:szCs w:val="24"/>
                <w:lang w:val="ro-RO"/>
              </w:rPr>
            </w:pPr>
          </w:p>
        </w:tc>
      </w:tr>
      <w:tr w:rsidR="009D7633" w:rsidRPr="00C60D06" w:rsidTr="00457832">
        <w:trPr>
          <w:trHeight w:val="697"/>
        </w:trPr>
        <w:tc>
          <w:tcPr>
            <w:tcW w:w="9744" w:type="dxa"/>
            <w:vAlign w:val="center"/>
          </w:tcPr>
          <w:p w:rsidR="009D7633" w:rsidRPr="009B4A6B" w:rsidRDefault="009D7633" w:rsidP="00457832">
            <w:pPr>
              <w:pStyle w:val="Heading2"/>
            </w:pPr>
            <w:r w:rsidRPr="009B4A6B">
              <w:br w:type="page"/>
            </w:r>
            <w:bookmarkStart w:id="4" w:name="_Toc392180199"/>
            <w:bookmarkStart w:id="5" w:name="_Toc449539087"/>
            <w:r w:rsidRPr="009B4A6B">
              <w:t>Garanюia pentru oferta (Garanția bancarг) (F3.2)</w:t>
            </w:r>
            <w:bookmarkEnd w:id="4"/>
            <w:bookmarkEnd w:id="5"/>
          </w:p>
        </w:tc>
      </w:tr>
      <w:tr w:rsidR="009D7633" w:rsidRPr="00C60D06" w:rsidTr="00457832">
        <w:trPr>
          <w:trHeight w:val="697"/>
        </w:trPr>
        <w:tc>
          <w:tcPr>
            <w:tcW w:w="9744" w:type="dxa"/>
            <w:vAlign w:val="center"/>
          </w:tcPr>
          <w:p w:rsidR="009D7633" w:rsidRPr="00C60D06" w:rsidRDefault="009D7633"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9D7633" w:rsidRPr="00C60D06" w:rsidRDefault="009D7633" w:rsidP="00457832">
            <w:pPr>
              <w:pStyle w:val="NormalWeb"/>
              <w:tabs>
                <w:tab w:val="right" w:pos="7913"/>
              </w:tabs>
              <w:ind w:firstLine="0"/>
              <w:rPr>
                <w:iCs/>
                <w:lang w:val="ro-RO"/>
              </w:rPr>
            </w:pPr>
            <w:r w:rsidRPr="00C60D06">
              <w:rPr>
                <w:iCs/>
                <w:lang w:val="ro-RO"/>
              </w:rPr>
              <w:tab/>
              <w:t>__________________________________________________________________</w:t>
            </w:r>
          </w:p>
          <w:p w:rsidR="009D7633" w:rsidRPr="00C60D06" w:rsidRDefault="009D7633"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9D7633" w:rsidRPr="00C60D06" w:rsidRDefault="009D7633"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9D7633" w:rsidRPr="00C60D06" w:rsidRDefault="009D7633"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9D7633" w:rsidRPr="00C60D06" w:rsidRDefault="009D7633"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9D7633" w:rsidRPr="00C60D06" w:rsidRDefault="009D7633" w:rsidP="00457832">
            <w:pPr>
              <w:pStyle w:val="NormalWeb"/>
              <w:ind w:firstLine="720"/>
              <w:rPr>
                <w:b/>
                <w:bCs/>
                <w:lang w:val="ro-RO"/>
              </w:rPr>
            </w:pPr>
          </w:p>
          <w:p w:rsidR="009D7633" w:rsidRPr="00C60D06" w:rsidRDefault="009D7633" w:rsidP="00457832">
            <w:pPr>
              <w:pStyle w:val="NormalWeb"/>
              <w:ind w:firstLine="0"/>
              <w:jc w:val="center"/>
              <w:rPr>
                <w:lang w:val="ro-RO"/>
              </w:rPr>
            </w:pPr>
            <w:r w:rsidRPr="00C60D06">
              <w:rPr>
                <w:b/>
                <w:bCs/>
                <w:lang w:val="ro-RO"/>
              </w:rPr>
              <w:t>GARANŢIE DE OFERTĂ Nr.</w:t>
            </w:r>
            <w:r w:rsidRPr="00C60D06">
              <w:rPr>
                <w:lang w:val="ro-RO"/>
              </w:rPr>
              <w:t>_________________</w:t>
            </w:r>
          </w:p>
          <w:p w:rsidR="009D7633" w:rsidRPr="00C60D06" w:rsidRDefault="009D7633" w:rsidP="00457832">
            <w:pPr>
              <w:pStyle w:val="NormalWeb"/>
              <w:ind w:firstLine="720"/>
              <w:rPr>
                <w:lang w:val="ro-RO"/>
              </w:rPr>
            </w:pPr>
          </w:p>
          <w:p w:rsidR="009D7633" w:rsidRPr="00C60D06" w:rsidRDefault="009D7633"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9D7633" w:rsidRPr="00C60D06" w:rsidRDefault="009D7633" w:rsidP="00457832">
            <w:pPr>
              <w:pStyle w:val="NormalWeb"/>
              <w:ind w:right="1851" w:firstLine="0"/>
              <w:jc w:val="center"/>
              <w:rPr>
                <w:sz w:val="20"/>
                <w:szCs w:val="20"/>
                <w:lang w:val="ro-RO"/>
              </w:rPr>
            </w:pPr>
            <w:r w:rsidRPr="00C60D06">
              <w:rPr>
                <w:sz w:val="20"/>
                <w:szCs w:val="20"/>
                <w:lang w:val="ro-RO"/>
              </w:rPr>
              <w:t>[denumirea băncii]</w:t>
            </w:r>
          </w:p>
          <w:p w:rsidR="009D7633" w:rsidRPr="00C60D06" w:rsidRDefault="009D7633"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9D7633" w:rsidRPr="00C60D06" w:rsidRDefault="009D7633" w:rsidP="00457832">
            <w:pPr>
              <w:pStyle w:val="NormalWeb"/>
              <w:ind w:right="3291" w:firstLine="0"/>
              <w:jc w:val="center"/>
              <w:rPr>
                <w:sz w:val="20"/>
                <w:szCs w:val="20"/>
                <w:lang w:val="ro-RO"/>
              </w:rPr>
            </w:pPr>
            <w:r w:rsidRPr="00C60D06">
              <w:rPr>
                <w:iCs/>
                <w:sz w:val="20"/>
                <w:szCs w:val="20"/>
                <w:lang w:val="ro-RO"/>
              </w:rPr>
              <w:t>[numele ofertantului]</w:t>
            </w:r>
          </w:p>
          <w:p w:rsidR="009D7633" w:rsidRPr="00C60D06" w:rsidRDefault="009D7633"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9D7633" w:rsidRPr="00C60D06" w:rsidRDefault="009D7633" w:rsidP="00457832">
            <w:pPr>
              <w:pStyle w:val="NormalWeb"/>
              <w:ind w:firstLine="4440"/>
              <w:jc w:val="center"/>
              <w:rPr>
                <w:sz w:val="20"/>
                <w:szCs w:val="20"/>
                <w:lang w:val="ro-RO"/>
              </w:rPr>
            </w:pPr>
            <w:r w:rsidRPr="00C60D06">
              <w:rPr>
                <w:iCs/>
                <w:sz w:val="20"/>
                <w:szCs w:val="20"/>
                <w:lang w:val="ro-RO"/>
              </w:rPr>
              <w:t>[obiectul achiziţiei]</w:t>
            </w:r>
          </w:p>
          <w:p w:rsidR="009D7633" w:rsidRPr="00C60D06" w:rsidRDefault="009D7633"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9D7633" w:rsidRPr="00C60D06" w:rsidRDefault="009D7633" w:rsidP="00457832">
            <w:pPr>
              <w:pStyle w:val="NormalWeb"/>
              <w:ind w:firstLine="720"/>
              <w:rPr>
                <w:lang w:val="ro-RO"/>
              </w:rPr>
            </w:pPr>
          </w:p>
          <w:p w:rsidR="009D7633" w:rsidRPr="00C60D06" w:rsidRDefault="009D7633"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9D7633" w:rsidRPr="00C60D06" w:rsidRDefault="009D7633" w:rsidP="00457832">
            <w:pPr>
              <w:pStyle w:val="NormalWeb"/>
              <w:ind w:right="1491" w:firstLine="2760"/>
              <w:jc w:val="center"/>
              <w:rPr>
                <w:sz w:val="20"/>
                <w:szCs w:val="20"/>
                <w:lang w:val="ro-RO"/>
              </w:rPr>
            </w:pPr>
            <w:r w:rsidRPr="00C60D06">
              <w:rPr>
                <w:sz w:val="20"/>
                <w:szCs w:val="20"/>
                <w:lang w:val="ro-RO"/>
              </w:rPr>
              <w:t>[denumirea băncii]</w:t>
            </w:r>
          </w:p>
          <w:p w:rsidR="009D7633" w:rsidRPr="00C60D06" w:rsidRDefault="009D7633"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9D7633" w:rsidRPr="00C60D06" w:rsidRDefault="009D7633" w:rsidP="00457832">
            <w:pPr>
              <w:pStyle w:val="NormalWeb"/>
              <w:ind w:firstLine="0"/>
              <w:rPr>
                <w:iCs/>
                <w:lang w:val="ro-RO"/>
              </w:rPr>
            </w:pPr>
            <w:r w:rsidRPr="00C60D06">
              <w:rPr>
                <w:iCs/>
                <w:lang w:val="ro-RO"/>
              </w:rPr>
              <w:t>______________________ (_______________________________________________________)</w:t>
            </w:r>
          </w:p>
          <w:p w:rsidR="009D7633" w:rsidRPr="00C60D06" w:rsidRDefault="009D7633"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9D7633" w:rsidRPr="00C60D06" w:rsidRDefault="009D7633"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D7633" w:rsidRPr="00C60D06" w:rsidRDefault="009D7633"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9D7633" w:rsidRPr="00C60D06" w:rsidRDefault="009D7633"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9D7633" w:rsidRPr="00C60D06" w:rsidRDefault="009D7633" w:rsidP="00457832">
            <w:pPr>
              <w:pStyle w:val="NormalWeb"/>
              <w:ind w:firstLine="0"/>
              <w:rPr>
                <w:lang w:val="ro-RO"/>
              </w:rPr>
            </w:pPr>
          </w:p>
          <w:p w:rsidR="009D7633" w:rsidRPr="00C60D06" w:rsidRDefault="009D7633"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9D7633" w:rsidRPr="00C60D06" w:rsidRDefault="009D7633" w:rsidP="00457832">
            <w:pPr>
              <w:pStyle w:val="NormalWeb"/>
              <w:ind w:firstLine="0"/>
              <w:rPr>
                <w:lang w:val="ro-RO"/>
              </w:rPr>
            </w:pPr>
          </w:p>
          <w:p w:rsidR="009D7633" w:rsidRPr="00C60D06" w:rsidRDefault="009D7633" w:rsidP="00457832">
            <w:pPr>
              <w:pStyle w:val="NormalWeb"/>
              <w:rPr>
                <w:lang w:val="ro-RO" w:eastAsia="en-US"/>
              </w:rPr>
            </w:pPr>
            <w:r w:rsidRPr="00C60D06">
              <w:rPr>
                <w:lang w:val="ro-RO"/>
              </w:rPr>
              <w:t>Prezenta garanţie este valabilă pînă la data de “___” _____________________ 20__.</w:t>
            </w:r>
          </w:p>
          <w:p w:rsidR="009D7633" w:rsidRPr="00C60D06" w:rsidRDefault="009D7633" w:rsidP="00457832">
            <w:pPr>
              <w:pStyle w:val="NormalWeb"/>
              <w:rPr>
                <w:lang w:val="ro-RO"/>
              </w:rPr>
            </w:pPr>
          </w:p>
          <w:p w:rsidR="009D7633" w:rsidRPr="00C60D06" w:rsidRDefault="009D7633" w:rsidP="00457832">
            <w:pPr>
              <w:pStyle w:val="NormalWeb"/>
              <w:ind w:firstLine="0"/>
              <w:rPr>
                <w:b/>
                <w:bCs/>
                <w:lang w:val="ro-RO"/>
              </w:rPr>
            </w:pPr>
            <w:r w:rsidRPr="00C60D06">
              <w:rPr>
                <w:b/>
                <w:bCs/>
                <w:lang w:val="ro-RO"/>
              </w:rPr>
              <w:t>_________________________________________</w:t>
            </w:r>
          </w:p>
          <w:p w:rsidR="009D7633" w:rsidRPr="00C60D06" w:rsidRDefault="009D7633"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9D7633" w:rsidRPr="00C60D06" w:rsidRDefault="009D7633" w:rsidP="00A20ACF"/>
    <w:p w:rsidR="009D7633" w:rsidRPr="00C60D06" w:rsidRDefault="009D7633" w:rsidP="00A20ACF">
      <w:r w:rsidRPr="00C60D06">
        <w:rPr>
          <w:b/>
        </w:rPr>
        <w:br w:type="page"/>
      </w:r>
    </w:p>
    <w:tbl>
      <w:tblPr>
        <w:tblW w:w="9744" w:type="dxa"/>
        <w:tblLayout w:type="fixed"/>
        <w:tblLook w:val="00A0"/>
      </w:tblPr>
      <w:tblGrid>
        <w:gridCol w:w="9744"/>
      </w:tblGrid>
      <w:tr w:rsidR="009D7633" w:rsidRPr="00C60D06" w:rsidTr="00457832">
        <w:trPr>
          <w:trHeight w:val="697"/>
        </w:trPr>
        <w:tc>
          <w:tcPr>
            <w:tcW w:w="9744" w:type="dxa"/>
            <w:vAlign w:val="center"/>
          </w:tcPr>
          <w:p w:rsidR="009D7633" w:rsidRPr="009B4A6B" w:rsidRDefault="009D7633" w:rsidP="00457832">
            <w:pPr>
              <w:pStyle w:val="Heading2"/>
            </w:pPr>
            <w:bookmarkStart w:id="6" w:name="_Toc392180203"/>
            <w:bookmarkStart w:id="7" w:name="_Toc449539093"/>
            <w:r w:rsidRPr="009B4A6B">
              <w:t>Garanюie de bunг execuюie (F3.3)</w:t>
            </w:r>
            <w:bookmarkEnd w:id="6"/>
            <w:bookmarkEnd w:id="7"/>
          </w:p>
        </w:tc>
      </w:tr>
      <w:tr w:rsidR="009D7633" w:rsidRPr="00C60D06" w:rsidTr="00457832">
        <w:trPr>
          <w:trHeight w:val="80"/>
        </w:trPr>
        <w:tc>
          <w:tcPr>
            <w:tcW w:w="9744" w:type="dxa"/>
            <w:vAlign w:val="center"/>
          </w:tcPr>
          <w:p w:rsidR="009D7633" w:rsidRPr="009B4A6B" w:rsidRDefault="009D7633" w:rsidP="00457832">
            <w:pPr>
              <w:pStyle w:val="Heading2"/>
            </w:pPr>
          </w:p>
        </w:tc>
      </w:tr>
      <w:tr w:rsidR="009D7633" w:rsidRPr="00C60D06" w:rsidTr="00457832">
        <w:trPr>
          <w:trHeight w:val="697"/>
        </w:trPr>
        <w:tc>
          <w:tcPr>
            <w:tcW w:w="9744" w:type="dxa"/>
            <w:vAlign w:val="center"/>
          </w:tcPr>
          <w:p w:rsidR="009D7633" w:rsidRPr="00C60D06" w:rsidRDefault="009D7633" w:rsidP="00457832">
            <w:pPr>
              <w:pStyle w:val="BankNormal"/>
              <w:spacing w:after="0"/>
              <w:jc w:val="both"/>
              <w:rPr>
                <w:i/>
                <w:iCs/>
                <w:szCs w:val="24"/>
                <w:lang w:val="ro-RO"/>
              </w:rPr>
            </w:pPr>
          </w:p>
          <w:p w:rsidR="009D7633" w:rsidRPr="00C60D06" w:rsidRDefault="009D7633"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9D7633" w:rsidRPr="00C60D06" w:rsidRDefault="009D7633" w:rsidP="00457832">
            <w:pPr>
              <w:pStyle w:val="BankNormal"/>
              <w:spacing w:after="0"/>
              <w:jc w:val="both"/>
              <w:rPr>
                <w:i/>
                <w:iCs/>
                <w:szCs w:val="24"/>
                <w:lang w:val="ro-RO"/>
              </w:rPr>
            </w:pPr>
          </w:p>
          <w:p w:rsidR="009D7633" w:rsidRPr="00C60D06" w:rsidRDefault="009D7633" w:rsidP="00457832">
            <w:pPr>
              <w:tabs>
                <w:tab w:val="right" w:pos="6000"/>
                <w:tab w:val="right" w:pos="9360"/>
              </w:tabs>
              <w:spacing w:line="360" w:lineRule="auto"/>
              <w:ind w:right="990"/>
              <w:jc w:val="both"/>
            </w:pPr>
            <w:r w:rsidRPr="00C60D06">
              <w:t>Data: “___” _____________________ 20__</w:t>
            </w:r>
          </w:p>
          <w:p w:rsidR="009D7633" w:rsidRPr="00C60D06" w:rsidRDefault="009D7633"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9D7633" w:rsidRPr="00C60D06" w:rsidRDefault="009D7633" w:rsidP="00457832">
            <w:pPr>
              <w:tabs>
                <w:tab w:val="right" w:pos="6000"/>
              </w:tabs>
              <w:spacing w:line="360" w:lineRule="auto"/>
              <w:jc w:val="both"/>
              <w:rPr>
                <w:b/>
              </w:rPr>
            </w:pPr>
          </w:p>
          <w:p w:rsidR="009D7633" w:rsidRPr="00C60D06" w:rsidRDefault="009D7633"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9D7633" w:rsidRPr="00C60D06" w:rsidRDefault="009D7633"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9D7633" w:rsidRPr="00C60D06" w:rsidRDefault="009D7633"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9D7633" w:rsidRPr="00C60D06" w:rsidRDefault="009D7633"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9D7633" w:rsidRPr="00C60D06" w:rsidRDefault="009D7633" w:rsidP="00457832">
            <w:pPr>
              <w:tabs>
                <w:tab w:val="right" w:pos="6000"/>
                <w:tab w:val="right" w:pos="9360"/>
              </w:tabs>
              <w:spacing w:line="360" w:lineRule="auto"/>
              <w:ind w:right="660"/>
              <w:jc w:val="both"/>
            </w:pPr>
          </w:p>
          <w:p w:rsidR="009D7633" w:rsidRPr="00C60D06" w:rsidRDefault="009D7633" w:rsidP="00457832">
            <w:pPr>
              <w:tabs>
                <w:tab w:val="right" w:pos="6000"/>
                <w:tab w:val="right" w:pos="9360"/>
              </w:tabs>
              <w:spacing w:line="360" w:lineRule="auto"/>
              <w:ind w:right="660"/>
              <w:jc w:val="both"/>
            </w:pPr>
          </w:p>
          <w:p w:rsidR="009D7633" w:rsidRPr="00C60D06" w:rsidRDefault="009D7633" w:rsidP="00457832">
            <w:pPr>
              <w:jc w:val="center"/>
              <w:rPr>
                <w:b/>
                <w:bCs/>
                <w:sz w:val="28"/>
                <w:szCs w:val="28"/>
              </w:rPr>
            </w:pPr>
            <w:r w:rsidRPr="00C60D06">
              <w:rPr>
                <w:b/>
                <w:bCs/>
                <w:sz w:val="28"/>
                <w:szCs w:val="28"/>
              </w:rPr>
              <w:t>GARANŢIA DE BUNĂ EXECUŢIE</w:t>
            </w:r>
          </w:p>
          <w:p w:rsidR="009D7633" w:rsidRPr="00C60D06" w:rsidRDefault="009D7633" w:rsidP="00457832">
            <w:pPr>
              <w:jc w:val="center"/>
              <w:rPr>
                <w:i/>
                <w:iCs/>
                <w:sz w:val="28"/>
                <w:szCs w:val="28"/>
              </w:rPr>
            </w:pPr>
            <w:r w:rsidRPr="00C60D06">
              <w:rPr>
                <w:b/>
                <w:bCs/>
                <w:sz w:val="28"/>
                <w:szCs w:val="28"/>
              </w:rPr>
              <w:t xml:space="preserve">Nr. </w:t>
            </w:r>
            <w:r w:rsidRPr="00C60D06">
              <w:rPr>
                <w:i/>
                <w:iCs/>
                <w:sz w:val="28"/>
                <w:szCs w:val="28"/>
              </w:rPr>
              <w:t>_______________</w:t>
            </w:r>
          </w:p>
          <w:p w:rsidR="009D7633" w:rsidRPr="00C60D06" w:rsidRDefault="009D7633" w:rsidP="00457832">
            <w:pPr>
              <w:ind w:firstLine="720"/>
              <w:jc w:val="both"/>
            </w:pPr>
          </w:p>
          <w:p w:rsidR="009D7633" w:rsidRPr="00C60D06" w:rsidRDefault="009D7633" w:rsidP="00457832">
            <w:pPr>
              <w:ind w:firstLine="720"/>
              <w:jc w:val="both"/>
            </w:pPr>
          </w:p>
          <w:p w:rsidR="009D7633" w:rsidRPr="00C60D06" w:rsidRDefault="009D7633"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9D7633" w:rsidRPr="00C60D06" w:rsidRDefault="009D7633" w:rsidP="00457832">
            <w:pPr>
              <w:jc w:val="both"/>
            </w:pPr>
          </w:p>
          <w:p w:rsidR="009D7633" w:rsidRPr="00C60D06" w:rsidRDefault="009D7633" w:rsidP="00457832">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9D7633" w:rsidRPr="00C60D06" w:rsidRDefault="009D7633" w:rsidP="00457832">
            <w:pPr>
              <w:jc w:val="both"/>
            </w:pPr>
          </w:p>
          <w:p w:rsidR="009D7633" w:rsidRPr="00C60D06" w:rsidRDefault="009D7633" w:rsidP="00457832">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9D7633" w:rsidRPr="00C60D06" w:rsidRDefault="009D7633" w:rsidP="00457832">
            <w:pPr>
              <w:jc w:val="both"/>
            </w:pPr>
          </w:p>
          <w:p w:rsidR="009D7633" w:rsidRPr="00C60D06" w:rsidRDefault="009D7633"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9D7633" w:rsidRPr="00C60D06" w:rsidRDefault="009D7633" w:rsidP="00457832">
            <w:pPr>
              <w:tabs>
                <w:tab w:val="left" w:pos="3175"/>
              </w:tabs>
              <w:ind w:firstLine="720"/>
              <w:jc w:val="both"/>
              <w:rPr>
                <w:i/>
                <w:iCs/>
              </w:rPr>
            </w:pPr>
          </w:p>
          <w:p w:rsidR="009D7633" w:rsidRPr="00C60D06" w:rsidRDefault="009D7633" w:rsidP="00457832">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0A0"/>
            </w:tblPr>
            <w:tblGrid>
              <w:gridCol w:w="1788"/>
              <w:gridCol w:w="7959"/>
            </w:tblGrid>
            <w:tr w:rsidR="009D7633" w:rsidRPr="00C60D06" w:rsidTr="00457832">
              <w:trPr>
                <w:trHeight w:val="850"/>
              </w:trPr>
              <w:tc>
                <w:tcPr>
                  <w:tcW w:w="9747" w:type="dxa"/>
                  <w:gridSpan w:val="2"/>
                  <w:vAlign w:val="center"/>
                </w:tcPr>
                <w:p w:rsidR="009D7633" w:rsidRPr="00C60D06" w:rsidRDefault="009D7633" w:rsidP="007621CB">
                  <w:pPr>
                    <w:pStyle w:val="Heading1"/>
                    <w:numPr>
                      <w:ilvl w:val="0"/>
                      <w:numId w:val="0"/>
                    </w:numPr>
                    <w:ind w:left="360"/>
                    <w:rPr>
                      <w:lang w:val="ro-RO"/>
                    </w:rPr>
                  </w:pPr>
                  <w:bookmarkStart w:id="8" w:name="_Toc392180205"/>
                  <w:bookmarkStart w:id="9" w:name="_Toc449539094"/>
                  <w:r>
                    <w:rPr>
                      <w:lang w:val="ro-RO"/>
                    </w:rPr>
                    <w:t>CAPITOLUL IV</w:t>
                  </w:r>
                  <w:r w:rsidRPr="00C60D06">
                    <w:rPr>
                      <w:lang w:val="ro-RO"/>
                    </w:rPr>
                    <w:br w:type="textWrapping" w:clear="all"/>
                  </w:r>
                  <w:r>
                    <w:rPr>
                      <w:lang w:val="ro-RO"/>
                    </w:rPr>
                    <w:t>SPECIFICAȚII TEHNICE ȘI DE PREȚ</w:t>
                  </w:r>
                  <w:bookmarkEnd w:id="8"/>
                  <w:bookmarkEnd w:id="9"/>
                </w:p>
              </w:tc>
            </w:tr>
            <w:tr w:rsidR="009D7633" w:rsidRPr="00C60D06" w:rsidTr="00457832">
              <w:trPr>
                <w:trHeight w:val="600"/>
              </w:trPr>
              <w:tc>
                <w:tcPr>
                  <w:tcW w:w="9747" w:type="dxa"/>
                  <w:gridSpan w:val="2"/>
                  <w:vAlign w:val="center"/>
                </w:tcPr>
                <w:p w:rsidR="009D7633" w:rsidRPr="00C60D06" w:rsidRDefault="009D7633" w:rsidP="00457832">
                  <w:pPr>
                    <w:spacing w:after="120"/>
                    <w:jc w:val="both"/>
                  </w:pPr>
                </w:p>
                <w:p w:rsidR="009D7633" w:rsidRPr="00C60D06" w:rsidRDefault="009D7633" w:rsidP="00457832">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9D7633" w:rsidRPr="00C60D06" w:rsidTr="00457832">
              <w:trPr>
                <w:trHeight w:val="600"/>
              </w:trPr>
              <w:tc>
                <w:tcPr>
                  <w:tcW w:w="9747" w:type="dxa"/>
                  <w:gridSpan w:val="2"/>
                  <w:vAlign w:val="center"/>
                </w:tcPr>
                <w:p w:rsidR="009D7633" w:rsidRPr="009B4A6B" w:rsidRDefault="009D7633" w:rsidP="00457832">
                  <w:pPr>
                    <w:pStyle w:val="Heading2"/>
                  </w:pPr>
                </w:p>
              </w:tc>
            </w:tr>
            <w:tr w:rsidR="009D763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D7633" w:rsidRPr="00C60D06" w:rsidRDefault="009D763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D7633" w:rsidRPr="00C60D06" w:rsidRDefault="009D763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D763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D7633" w:rsidRPr="00C60D06" w:rsidRDefault="009D7633"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9D7633" w:rsidRPr="00C60D06" w:rsidRDefault="009D7633" w:rsidP="00457832">
                  <w:pPr>
                    <w:spacing w:before="120" w:after="120"/>
                    <w:ind w:left="1440" w:hanging="821"/>
                    <w:jc w:val="both"/>
                  </w:pPr>
                  <w:r w:rsidRPr="00C60D06">
                    <w:t xml:space="preserve">Specificaţii tehnice </w:t>
                  </w:r>
                </w:p>
              </w:tc>
            </w:tr>
            <w:tr w:rsidR="009D763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D7633" w:rsidRPr="00C60D06" w:rsidRDefault="009D7633"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9D7633" w:rsidRPr="00C60D06" w:rsidRDefault="009D7633" w:rsidP="00457832">
                  <w:pPr>
                    <w:spacing w:before="120" w:after="120"/>
                    <w:ind w:left="1440" w:hanging="821"/>
                    <w:jc w:val="both"/>
                  </w:pPr>
                  <w:r w:rsidRPr="00C60D06">
                    <w:t>Specificații de preț</w:t>
                  </w:r>
                </w:p>
              </w:tc>
            </w:tr>
            <w:tr w:rsidR="009D7633" w:rsidRPr="00C60D06" w:rsidTr="00457832">
              <w:trPr>
                <w:trHeight w:val="697"/>
              </w:trPr>
              <w:tc>
                <w:tcPr>
                  <w:tcW w:w="9747" w:type="dxa"/>
                  <w:gridSpan w:val="2"/>
                </w:tcPr>
                <w:p w:rsidR="009D7633" w:rsidRPr="00C60D06" w:rsidRDefault="009D7633" w:rsidP="00457832">
                  <w:pPr>
                    <w:spacing w:after="120"/>
                    <w:jc w:val="both"/>
                    <w:rPr>
                      <w:bCs/>
                      <w:i/>
                    </w:rPr>
                  </w:pPr>
                </w:p>
              </w:tc>
            </w:tr>
          </w:tbl>
          <w:p w:rsidR="009D7633" w:rsidRPr="00C60D06" w:rsidRDefault="009D7633" w:rsidP="00457832">
            <w:pPr>
              <w:spacing w:line="360" w:lineRule="auto"/>
              <w:jc w:val="both"/>
            </w:pPr>
          </w:p>
        </w:tc>
      </w:tr>
    </w:tbl>
    <w:p w:rsidR="009D7633" w:rsidRPr="00C60D06" w:rsidRDefault="009D7633" w:rsidP="00A20ACF"/>
    <w:p w:rsidR="009D7633" w:rsidRPr="00C60D06" w:rsidRDefault="009D7633" w:rsidP="00A20ACF">
      <w:pPr>
        <w:pStyle w:val="Heading2"/>
        <w:rPr>
          <w:sz w:val="24"/>
        </w:rPr>
      </w:pPr>
    </w:p>
    <w:p w:rsidR="009D7633" w:rsidRPr="00C60D06" w:rsidRDefault="009D7633" w:rsidP="00A20ACF">
      <w:pPr>
        <w:sectPr w:rsidR="009D7633" w:rsidRPr="00C60D06" w:rsidSect="00457832">
          <w:footerReference w:type="first" r:id="rId7"/>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65" w:type="pct"/>
        <w:tblLayout w:type="fixed"/>
        <w:tblLook w:val="00A0"/>
      </w:tblPr>
      <w:tblGrid>
        <w:gridCol w:w="1480"/>
        <w:gridCol w:w="281"/>
        <w:gridCol w:w="1335"/>
        <w:gridCol w:w="1838"/>
        <w:gridCol w:w="1480"/>
        <w:gridCol w:w="1416"/>
        <w:gridCol w:w="726"/>
        <w:gridCol w:w="3690"/>
        <w:gridCol w:w="2642"/>
        <w:gridCol w:w="1110"/>
        <w:gridCol w:w="129"/>
      </w:tblGrid>
      <w:tr w:rsidR="009D7633" w:rsidRPr="00C00499" w:rsidTr="00035C52">
        <w:trPr>
          <w:gridAfter w:val="1"/>
          <w:wAfter w:w="41" w:type="pct"/>
          <w:trHeight w:val="697"/>
        </w:trPr>
        <w:tc>
          <w:tcPr>
            <w:tcW w:w="4959" w:type="pct"/>
            <w:gridSpan w:val="10"/>
            <w:vAlign w:val="center"/>
          </w:tcPr>
          <w:p w:rsidR="009D7633" w:rsidRPr="009B4A6B" w:rsidRDefault="009D7633" w:rsidP="00270B97">
            <w:pPr>
              <w:pStyle w:val="Heading2"/>
              <w:rPr>
                <w:sz w:val="24"/>
                <w:lang w:val="en-US"/>
              </w:rPr>
            </w:pPr>
            <w:r w:rsidRPr="009B4A6B">
              <w:rPr>
                <w:b w:val="0"/>
                <w:sz w:val="20"/>
                <w:szCs w:val="20"/>
                <w:lang w:val="en-US"/>
              </w:rPr>
              <w:br w:type="page"/>
            </w:r>
            <w:r w:rsidRPr="009B4A6B">
              <w:rPr>
                <w:b w:val="0"/>
              </w:rPr>
              <w:br w:type="page"/>
            </w:r>
            <w:r w:rsidRPr="009B4A6B">
              <w:rPr>
                <w:b w:val="0"/>
                <w:lang w:val="en-US"/>
              </w:rPr>
              <w:br w:type="page"/>
            </w:r>
            <w:r w:rsidRPr="009B4A6B">
              <w:rPr>
                <w:b w:val="0"/>
                <w:sz w:val="20"/>
                <w:szCs w:val="20"/>
                <w:lang w:val="en-US"/>
              </w:rPr>
              <w:br w:type="page"/>
            </w:r>
            <w:r w:rsidRPr="009B4A6B">
              <w:rPr>
                <w:sz w:val="24"/>
              </w:rPr>
              <w:br w:type="page"/>
            </w:r>
            <w:bookmarkStart w:id="10" w:name="_Toc356920194"/>
            <w:bookmarkStart w:id="11" w:name="_Toc392180206"/>
            <w:bookmarkStart w:id="12" w:name="_Toc449539095"/>
            <w:r w:rsidRPr="009B4A6B">
              <w:t xml:space="preserve">Specificaюii tehnice </w:t>
            </w:r>
            <w:r w:rsidRPr="009B4A6B">
              <w:rPr>
                <w:lang w:val="en-US"/>
              </w:rPr>
              <w:t>(F4.1)</w:t>
            </w:r>
            <w:bookmarkEnd w:id="10"/>
            <w:bookmarkEnd w:id="11"/>
            <w:bookmarkEnd w:id="12"/>
            <w:r w:rsidRPr="009B4A6B">
              <w:rPr>
                <w:b w:val="0"/>
              </w:rPr>
              <w:t xml:space="preserve"> </w:t>
            </w:r>
          </w:p>
        </w:tc>
      </w:tr>
      <w:tr w:rsidR="009D7633" w:rsidRPr="00C00499" w:rsidTr="00035C52">
        <w:trPr>
          <w:gridAfter w:val="1"/>
          <w:wAfter w:w="41" w:type="pct"/>
        </w:trPr>
        <w:tc>
          <w:tcPr>
            <w:tcW w:w="4959" w:type="pct"/>
            <w:gridSpan w:val="10"/>
            <w:tcBorders>
              <w:bottom w:val="single" w:sz="4" w:space="0" w:color="auto"/>
            </w:tcBorders>
          </w:tcPr>
          <w:p w:rsidR="009D7633" w:rsidRPr="00C00499" w:rsidRDefault="009D7633"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tblPr>
            <w:tblGrid>
              <w:gridCol w:w="10500"/>
            </w:tblGrid>
            <w:tr w:rsidR="009D7633" w:rsidRPr="007C0C9D" w:rsidTr="00035C52">
              <w:trPr>
                <w:jc w:val="center"/>
              </w:trPr>
              <w:tc>
                <w:tcPr>
                  <w:tcW w:w="10500" w:type="dxa"/>
                  <w:tcBorders>
                    <w:top w:val="nil"/>
                    <w:left w:val="nil"/>
                    <w:bottom w:val="nil"/>
                    <w:right w:val="nil"/>
                  </w:tcBorders>
                  <w:tcMar>
                    <w:top w:w="15" w:type="dxa"/>
                    <w:left w:w="45" w:type="dxa"/>
                    <w:bottom w:w="15" w:type="dxa"/>
                    <w:right w:w="45" w:type="dxa"/>
                  </w:tcMar>
                </w:tcPr>
                <w:p w:rsidR="009D7633" w:rsidRPr="007C0C9D" w:rsidRDefault="009D7633" w:rsidP="00A32A8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9D7633" w:rsidRPr="00C00499" w:rsidRDefault="009D7633" w:rsidP="00270B97">
            <w:pPr>
              <w:jc w:val="center"/>
            </w:pPr>
          </w:p>
        </w:tc>
      </w:tr>
      <w:tr w:rsidR="009D7633" w:rsidRPr="00C00499" w:rsidTr="00035C52">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r w:rsidRPr="00C00499">
              <w:t xml:space="preserve">Numărul </w:t>
            </w:r>
            <w:r>
              <w:t>procedurii de achiziție_</w:t>
            </w:r>
            <w:r>
              <w:rPr>
                <w:rFonts w:ascii="Helvetica" w:hAnsi="Helvetica" w:cs="Helvetica"/>
                <w:color w:val="333333"/>
                <w:sz w:val="21"/>
                <w:szCs w:val="21"/>
                <w:shd w:val="clear" w:color="auto" w:fill="FFFFFF"/>
              </w:rPr>
              <w:t xml:space="preserve"> ocds-b3wdp1-MD-1610464553149</w:t>
            </w:r>
            <w:r>
              <w:t xml:space="preserve">  din_12.01.2021</w:t>
            </w:r>
          </w:p>
        </w:tc>
      </w:tr>
      <w:tr w:rsidR="009D7633" w:rsidRPr="00C00499" w:rsidTr="00035C52">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r w:rsidRPr="00C00499">
              <w:t xml:space="preserve">Denumirea </w:t>
            </w:r>
            <w:r>
              <w:t>procedurii de achiziție</w:t>
            </w:r>
            <w:r w:rsidRPr="00C00499">
              <w:t>:</w:t>
            </w:r>
            <w:r>
              <w:t xml:space="preserve"> Cererea ofertelor de prețuri privind achizitionarea autoturismului</w:t>
            </w:r>
          </w:p>
        </w:tc>
      </w:tr>
      <w:tr w:rsidR="009D7633" w:rsidRPr="00C00499" w:rsidTr="00035C52">
        <w:trPr>
          <w:gridAfter w:val="1"/>
          <w:wAfter w:w="41" w:type="pct"/>
          <w:trHeight w:val="567"/>
        </w:trPr>
        <w:tc>
          <w:tcPr>
            <w:tcW w:w="2653" w:type="pct"/>
            <w:gridSpan w:val="7"/>
          </w:tcPr>
          <w:p w:rsidR="009D7633" w:rsidRPr="00C00499" w:rsidRDefault="009D7633" w:rsidP="00270B97"/>
        </w:tc>
        <w:tc>
          <w:tcPr>
            <w:tcW w:w="2307" w:type="pct"/>
            <w:gridSpan w:val="3"/>
          </w:tcPr>
          <w:p w:rsidR="009D7633" w:rsidRPr="00C00499" w:rsidRDefault="009D7633" w:rsidP="00270B97"/>
        </w:tc>
      </w:tr>
      <w:tr w:rsidR="009D7633" w:rsidRPr="00C00499" w:rsidTr="00035C52">
        <w:trPr>
          <w:trHeight w:val="1043"/>
        </w:trPr>
        <w:tc>
          <w:tcPr>
            <w:tcW w:w="960" w:type="pct"/>
            <w:gridSpan w:val="3"/>
            <w:tcBorders>
              <w:top w:val="single" w:sz="4" w:space="0" w:color="auto"/>
              <w:left w:val="single" w:sz="4" w:space="0" w:color="auto"/>
              <w:bottom w:val="single" w:sz="4" w:space="0" w:color="auto"/>
              <w:right w:val="single" w:sz="4" w:space="0" w:color="auto"/>
            </w:tcBorders>
          </w:tcPr>
          <w:p w:rsidR="009D7633" w:rsidRPr="00C00499" w:rsidRDefault="009D7633" w:rsidP="00270B97">
            <w:pPr>
              <w:jc w:val="center"/>
              <w:rPr>
                <w:b/>
              </w:rPr>
            </w:pPr>
            <w:r w:rsidRPr="00C00499">
              <w:rPr>
                <w:b/>
              </w:rPr>
              <w:t>Denumirea bunurilor</w:t>
            </w:r>
            <w:r>
              <w:rPr>
                <w:b/>
              </w:rPr>
              <w:t>/serviciilor</w:t>
            </w:r>
            <w:r w:rsidRPr="00C00499">
              <w:rPr>
                <w:b/>
              </w:rPr>
              <w:t xml:space="preserve"> </w:t>
            </w:r>
          </w:p>
        </w:tc>
        <w:tc>
          <w:tcPr>
            <w:tcW w:w="570" w:type="pct"/>
            <w:tcBorders>
              <w:top w:val="single" w:sz="4" w:space="0" w:color="auto"/>
              <w:left w:val="single" w:sz="4" w:space="0" w:color="auto"/>
              <w:bottom w:val="single" w:sz="4" w:space="0" w:color="auto"/>
              <w:right w:val="single" w:sz="4" w:space="0" w:color="auto"/>
            </w:tcBorders>
          </w:tcPr>
          <w:p w:rsidR="009D7633" w:rsidRPr="00C00499" w:rsidRDefault="009D7633" w:rsidP="00270B97">
            <w:pPr>
              <w:jc w:val="center"/>
              <w:rPr>
                <w:b/>
              </w:rPr>
            </w:pPr>
            <w:r w:rsidRPr="00C00499">
              <w:rPr>
                <w:b/>
              </w:rPr>
              <w:t>Modelul articolului</w:t>
            </w:r>
          </w:p>
        </w:tc>
        <w:tc>
          <w:tcPr>
            <w:tcW w:w="459" w:type="pct"/>
            <w:tcBorders>
              <w:top w:val="single" w:sz="4" w:space="0" w:color="auto"/>
              <w:left w:val="single" w:sz="4" w:space="0" w:color="auto"/>
              <w:bottom w:val="single" w:sz="4" w:space="0" w:color="auto"/>
              <w:right w:val="single" w:sz="4" w:space="0" w:color="auto"/>
            </w:tcBorders>
          </w:tcPr>
          <w:p w:rsidR="009D7633" w:rsidRPr="00C00499" w:rsidRDefault="009D7633" w:rsidP="00270B97">
            <w:pPr>
              <w:jc w:val="center"/>
              <w:rPr>
                <w:b/>
              </w:rPr>
            </w:pPr>
            <w:r w:rsidRPr="00C00499">
              <w:rPr>
                <w:b/>
              </w:rPr>
              <w:t>Ţara de origine</w:t>
            </w:r>
          </w:p>
        </w:tc>
        <w:tc>
          <w:tcPr>
            <w:tcW w:w="439" w:type="pct"/>
            <w:tcBorders>
              <w:top w:val="single" w:sz="4" w:space="0" w:color="auto"/>
              <w:left w:val="single" w:sz="4" w:space="0" w:color="auto"/>
              <w:bottom w:val="single" w:sz="4" w:space="0" w:color="auto"/>
              <w:right w:val="single" w:sz="4" w:space="0" w:color="auto"/>
            </w:tcBorders>
          </w:tcPr>
          <w:p w:rsidR="009D7633" w:rsidRPr="00C00499" w:rsidRDefault="009D7633" w:rsidP="00270B97">
            <w:pPr>
              <w:jc w:val="center"/>
              <w:rPr>
                <w:b/>
              </w:rPr>
            </w:pPr>
            <w:r w:rsidRPr="00C00499">
              <w:rPr>
                <w:b/>
              </w:rPr>
              <w:t>Produ-cătorul</w:t>
            </w:r>
          </w:p>
        </w:tc>
        <w:tc>
          <w:tcPr>
            <w:tcW w:w="1369" w:type="pct"/>
            <w:gridSpan w:val="2"/>
            <w:tcBorders>
              <w:top w:val="single" w:sz="4" w:space="0" w:color="auto"/>
              <w:left w:val="single" w:sz="4" w:space="0" w:color="auto"/>
              <w:bottom w:val="single" w:sz="4" w:space="0" w:color="auto"/>
              <w:right w:val="single" w:sz="4" w:space="0" w:color="auto"/>
            </w:tcBorders>
          </w:tcPr>
          <w:p w:rsidR="009D7633" w:rsidRPr="00C00499" w:rsidRDefault="009D7633" w:rsidP="00270B97">
            <w:pPr>
              <w:jc w:val="center"/>
              <w:rPr>
                <w:b/>
              </w:rPr>
            </w:pPr>
            <w:r w:rsidRPr="00C00499">
              <w:rPr>
                <w:b/>
              </w:rPr>
              <w:t>Specificarea tehnică deplină solicitată de către autoritatea contractantă</w:t>
            </w:r>
          </w:p>
          <w:p w:rsidR="009D7633" w:rsidRPr="00C00499" w:rsidRDefault="009D7633" w:rsidP="00270B97">
            <w:pPr>
              <w:jc w:val="center"/>
            </w:pPr>
          </w:p>
        </w:tc>
        <w:tc>
          <w:tcPr>
            <w:tcW w:w="819" w:type="pct"/>
            <w:tcBorders>
              <w:top w:val="single" w:sz="4" w:space="0" w:color="auto"/>
              <w:left w:val="single" w:sz="4" w:space="0" w:color="auto"/>
              <w:bottom w:val="single" w:sz="4" w:space="0" w:color="auto"/>
              <w:right w:val="single" w:sz="4" w:space="0" w:color="auto"/>
            </w:tcBorders>
          </w:tcPr>
          <w:p w:rsidR="009D7633" w:rsidRPr="00C00499" w:rsidRDefault="009D7633" w:rsidP="00270B97">
            <w:pPr>
              <w:jc w:val="center"/>
              <w:rPr>
                <w:b/>
              </w:rPr>
            </w:pPr>
            <w:r w:rsidRPr="00C00499">
              <w:rPr>
                <w:b/>
              </w:rPr>
              <w:t>Specificarea tehnică deplină propusă de către ofertant</w:t>
            </w:r>
          </w:p>
          <w:p w:rsidR="009D7633" w:rsidRPr="00C00499" w:rsidRDefault="009D7633" w:rsidP="00270B97">
            <w:pPr>
              <w:jc w:val="center"/>
              <w:rPr>
                <w:b/>
                <w:szCs w:val="28"/>
              </w:rPr>
            </w:pPr>
          </w:p>
        </w:tc>
        <w:tc>
          <w:tcPr>
            <w:tcW w:w="383" w:type="pct"/>
            <w:gridSpan w:val="2"/>
            <w:tcBorders>
              <w:top w:val="single" w:sz="4" w:space="0" w:color="auto"/>
              <w:left w:val="single" w:sz="4" w:space="0" w:color="auto"/>
              <w:bottom w:val="single" w:sz="4" w:space="0" w:color="auto"/>
              <w:right w:val="single" w:sz="4" w:space="0" w:color="auto"/>
            </w:tcBorders>
          </w:tcPr>
          <w:p w:rsidR="009D7633" w:rsidRPr="00C00499" w:rsidRDefault="009D7633" w:rsidP="00270B97">
            <w:pPr>
              <w:jc w:val="center"/>
              <w:rPr>
                <w:b/>
              </w:rPr>
            </w:pPr>
            <w:r w:rsidRPr="00C00499">
              <w:rPr>
                <w:b/>
              </w:rPr>
              <w:t>Standarde de referinţă</w:t>
            </w:r>
          </w:p>
        </w:tc>
      </w:tr>
      <w:tr w:rsidR="009D7633" w:rsidRPr="00C00499" w:rsidTr="00035C52">
        <w:trPr>
          <w:trHeight w:val="283"/>
        </w:trPr>
        <w:tc>
          <w:tcPr>
            <w:tcW w:w="960" w:type="pct"/>
            <w:gridSpan w:val="3"/>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pPr>
              <w:jc w:val="center"/>
            </w:pPr>
            <w:r w:rsidRPr="00C00499">
              <w:t>2</w:t>
            </w:r>
          </w:p>
        </w:tc>
        <w:tc>
          <w:tcPr>
            <w:tcW w:w="570"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pPr>
              <w:jc w:val="center"/>
            </w:pPr>
            <w:r w:rsidRPr="00C00499">
              <w:t>3</w:t>
            </w:r>
          </w:p>
        </w:tc>
        <w:tc>
          <w:tcPr>
            <w:tcW w:w="459"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pPr>
              <w:jc w:val="center"/>
            </w:pPr>
            <w:r w:rsidRPr="00C00499">
              <w:t>4</w:t>
            </w:r>
          </w:p>
        </w:tc>
        <w:tc>
          <w:tcPr>
            <w:tcW w:w="439"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pPr>
              <w:jc w:val="center"/>
            </w:pPr>
            <w:r w:rsidRPr="00C00499">
              <w:t>5</w:t>
            </w:r>
          </w:p>
        </w:tc>
        <w:tc>
          <w:tcPr>
            <w:tcW w:w="1369" w:type="pct"/>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pPr>
              <w:jc w:val="center"/>
            </w:pPr>
            <w:r w:rsidRPr="00C00499">
              <w:t>6</w:t>
            </w:r>
          </w:p>
        </w:tc>
        <w:tc>
          <w:tcPr>
            <w:tcW w:w="819" w:type="pct"/>
            <w:tcBorders>
              <w:top w:val="single" w:sz="4" w:space="0" w:color="auto"/>
              <w:left w:val="single" w:sz="4" w:space="0" w:color="auto"/>
              <w:bottom w:val="single" w:sz="4" w:space="0" w:color="auto"/>
              <w:right w:val="single" w:sz="4" w:space="0" w:color="auto"/>
            </w:tcBorders>
          </w:tcPr>
          <w:p w:rsidR="009D7633" w:rsidRPr="00C00499" w:rsidRDefault="009D7633" w:rsidP="00270B97">
            <w:pPr>
              <w:jc w:val="center"/>
            </w:pPr>
            <w:r w:rsidRPr="00C00499">
              <w:t>7</w:t>
            </w:r>
          </w:p>
        </w:tc>
        <w:tc>
          <w:tcPr>
            <w:tcW w:w="383" w:type="pct"/>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pPr>
              <w:jc w:val="center"/>
            </w:pPr>
            <w:r w:rsidRPr="00C00499">
              <w:t>8</w:t>
            </w:r>
          </w:p>
        </w:tc>
      </w:tr>
      <w:tr w:rsidR="009D7633" w:rsidRPr="00C00499" w:rsidTr="00035C52">
        <w:trPr>
          <w:trHeight w:val="397"/>
        </w:trPr>
        <w:tc>
          <w:tcPr>
            <w:tcW w:w="960" w:type="pct"/>
            <w:gridSpan w:val="3"/>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pPr>
              <w:rPr>
                <w:b/>
              </w:rPr>
            </w:pPr>
            <w:r>
              <w:rPr>
                <w:b/>
              </w:rPr>
              <w:t>Bunuri/servicii</w:t>
            </w:r>
          </w:p>
        </w:tc>
        <w:tc>
          <w:tcPr>
            <w:tcW w:w="570"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459"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439"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1369" w:type="pct"/>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819" w:type="pct"/>
            <w:tcBorders>
              <w:top w:val="single" w:sz="4" w:space="0" w:color="auto"/>
              <w:left w:val="single" w:sz="4" w:space="0" w:color="auto"/>
              <w:bottom w:val="single" w:sz="4" w:space="0" w:color="auto"/>
              <w:right w:val="single" w:sz="4" w:space="0" w:color="auto"/>
            </w:tcBorders>
          </w:tcPr>
          <w:p w:rsidR="009D7633" w:rsidRPr="00C00499" w:rsidRDefault="009D7633" w:rsidP="00270B97"/>
        </w:tc>
        <w:tc>
          <w:tcPr>
            <w:tcW w:w="383" w:type="pct"/>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r>
      <w:tr w:rsidR="009D7633" w:rsidRPr="00C00499" w:rsidTr="00035C52">
        <w:trPr>
          <w:trHeight w:val="397"/>
        </w:trPr>
        <w:tc>
          <w:tcPr>
            <w:tcW w:w="960" w:type="pct"/>
            <w:gridSpan w:val="3"/>
            <w:tcBorders>
              <w:top w:val="single" w:sz="4" w:space="0" w:color="auto"/>
              <w:left w:val="single" w:sz="4" w:space="0" w:color="auto"/>
              <w:bottom w:val="single" w:sz="4" w:space="0" w:color="auto"/>
              <w:right w:val="single" w:sz="4" w:space="0" w:color="auto"/>
            </w:tcBorders>
            <w:vAlign w:val="center"/>
          </w:tcPr>
          <w:p w:rsidR="009D7633" w:rsidRDefault="009D7633" w:rsidP="00270B97">
            <w:pPr>
              <w:rPr>
                <w:b/>
                <w:i/>
              </w:rPr>
            </w:pPr>
            <w:r w:rsidRPr="008665CB">
              <w:rPr>
                <w:b/>
                <w:i/>
              </w:rPr>
              <w:t>Lotul 1</w:t>
            </w:r>
          </w:p>
          <w:p w:rsidR="009D7633" w:rsidRPr="008665CB" w:rsidRDefault="009D7633" w:rsidP="00270B97">
            <w:pPr>
              <w:rPr>
                <w:b/>
                <w:i/>
              </w:rPr>
            </w:pPr>
          </w:p>
          <w:p w:rsidR="009D7633" w:rsidRDefault="009D7633" w:rsidP="00270B97">
            <w:pPr>
              <w:rPr>
                <w:iCs/>
                <w:sz w:val="28"/>
                <w:szCs w:val="28"/>
              </w:rPr>
            </w:pPr>
            <w:r w:rsidRPr="001D047D">
              <w:rPr>
                <w:iCs/>
                <w:sz w:val="28"/>
                <w:szCs w:val="28"/>
              </w:rPr>
              <w:t>Autoturism</w:t>
            </w:r>
          </w:p>
          <w:p w:rsidR="009D7633" w:rsidRPr="001D047D" w:rsidRDefault="009D7633" w:rsidP="00270B97">
            <w:pPr>
              <w:rPr>
                <w:b/>
                <w:sz w:val="28"/>
                <w:szCs w:val="28"/>
              </w:rPr>
            </w:pPr>
          </w:p>
        </w:tc>
        <w:tc>
          <w:tcPr>
            <w:tcW w:w="570"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459"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439"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1369" w:type="pct"/>
            <w:gridSpan w:val="2"/>
            <w:tcBorders>
              <w:top w:val="single" w:sz="4" w:space="0" w:color="auto"/>
              <w:left w:val="single" w:sz="4" w:space="0" w:color="auto"/>
              <w:bottom w:val="single" w:sz="4" w:space="0" w:color="auto"/>
              <w:right w:val="single" w:sz="4" w:space="0" w:color="auto"/>
            </w:tcBorders>
            <w:vAlign w:val="center"/>
          </w:tcPr>
          <w:p w:rsidR="009D7633" w:rsidRPr="00FD3145" w:rsidRDefault="009D7633" w:rsidP="00711C69">
            <w:pPr>
              <w:jc w:val="center"/>
              <w:rPr>
                <w:b/>
                <w:sz w:val="18"/>
              </w:rPr>
            </w:pPr>
            <w:r w:rsidRPr="00FD3145">
              <w:rPr>
                <w:b/>
                <w:sz w:val="18"/>
              </w:rPr>
              <w:t>Caracteristici tehnice</w:t>
            </w:r>
          </w:p>
          <w:p w:rsidR="009D7633" w:rsidRDefault="009D7633" w:rsidP="00711C69">
            <w:pPr>
              <w:pStyle w:val="ListParagraph"/>
              <w:numPr>
                <w:ilvl w:val="0"/>
                <w:numId w:val="41"/>
              </w:numPr>
              <w:tabs>
                <w:tab w:val="clear" w:pos="1134"/>
              </w:tabs>
              <w:contextualSpacing/>
              <w:jc w:val="left"/>
              <w:rPr>
                <w:sz w:val="18"/>
                <w:lang w:val="ro-RO"/>
              </w:rPr>
            </w:pPr>
            <w:r w:rsidRPr="00FD3145">
              <w:rPr>
                <w:sz w:val="18"/>
                <w:lang w:val="ro-RO"/>
              </w:rPr>
              <w:t xml:space="preserve">Număr de locuri: </w:t>
            </w:r>
            <w:r>
              <w:rPr>
                <w:sz w:val="18"/>
                <w:lang w:val="ro-RO"/>
              </w:rPr>
              <w:t>minim</w:t>
            </w:r>
            <w:r w:rsidRPr="00FD3145">
              <w:rPr>
                <w:sz w:val="18"/>
                <w:lang w:val="ro-RO"/>
              </w:rPr>
              <w:t xml:space="preserve"> 5</w:t>
            </w:r>
          </w:p>
          <w:p w:rsidR="009D7633" w:rsidRDefault="009D7633" w:rsidP="00711C69">
            <w:pPr>
              <w:pStyle w:val="ListParagraph"/>
              <w:numPr>
                <w:ilvl w:val="0"/>
                <w:numId w:val="41"/>
              </w:numPr>
              <w:tabs>
                <w:tab w:val="clear" w:pos="1134"/>
              </w:tabs>
              <w:contextualSpacing/>
              <w:jc w:val="left"/>
              <w:rPr>
                <w:sz w:val="18"/>
                <w:lang w:val="ro-RO"/>
              </w:rPr>
            </w:pPr>
            <w:r w:rsidRPr="00FD3145">
              <w:rPr>
                <w:sz w:val="18"/>
                <w:lang w:val="ro-RO"/>
              </w:rPr>
              <w:t xml:space="preserve">Carburant: </w:t>
            </w:r>
            <w:r>
              <w:rPr>
                <w:sz w:val="18"/>
                <w:lang w:val="ro-RO"/>
              </w:rPr>
              <w:t xml:space="preserve">diesel </w:t>
            </w:r>
          </w:p>
          <w:p w:rsidR="009D7633" w:rsidRPr="00FD3145" w:rsidRDefault="009D7633" w:rsidP="00711C69">
            <w:pPr>
              <w:pStyle w:val="ListParagraph"/>
              <w:numPr>
                <w:ilvl w:val="0"/>
                <w:numId w:val="41"/>
              </w:numPr>
              <w:tabs>
                <w:tab w:val="clear" w:pos="1134"/>
              </w:tabs>
              <w:contextualSpacing/>
              <w:jc w:val="left"/>
              <w:rPr>
                <w:sz w:val="18"/>
                <w:lang w:val="ro-RO"/>
              </w:rPr>
            </w:pPr>
            <w:r>
              <w:rPr>
                <w:sz w:val="18"/>
                <w:lang w:val="ro-RO"/>
              </w:rPr>
              <w:t>Tracțiune: 4x4</w:t>
            </w:r>
          </w:p>
          <w:p w:rsidR="009D7633" w:rsidRDefault="009D7633" w:rsidP="00711C69">
            <w:pPr>
              <w:pStyle w:val="ListParagraph"/>
              <w:numPr>
                <w:ilvl w:val="0"/>
                <w:numId w:val="41"/>
              </w:numPr>
              <w:tabs>
                <w:tab w:val="clear" w:pos="1134"/>
              </w:tabs>
              <w:contextualSpacing/>
              <w:jc w:val="left"/>
              <w:rPr>
                <w:sz w:val="18"/>
                <w:lang w:val="ro-RO"/>
              </w:rPr>
            </w:pPr>
            <w:r>
              <w:rPr>
                <w:sz w:val="18"/>
                <w:lang w:val="ro-RO"/>
              </w:rPr>
              <w:t>Cilindree (cmc): minim 1400</w:t>
            </w:r>
          </w:p>
          <w:p w:rsidR="009D7633" w:rsidRPr="00FD3145" w:rsidRDefault="009D7633" w:rsidP="00711C69">
            <w:pPr>
              <w:pStyle w:val="ListParagraph"/>
              <w:numPr>
                <w:ilvl w:val="0"/>
                <w:numId w:val="41"/>
              </w:numPr>
              <w:tabs>
                <w:tab w:val="clear" w:pos="1134"/>
              </w:tabs>
              <w:contextualSpacing/>
              <w:jc w:val="left"/>
              <w:rPr>
                <w:sz w:val="18"/>
                <w:lang w:val="ro-RO"/>
              </w:rPr>
            </w:pPr>
            <w:r w:rsidRPr="00FD3145">
              <w:rPr>
                <w:sz w:val="18"/>
                <w:lang w:val="ro-RO"/>
              </w:rPr>
              <w:t xml:space="preserve">Putere </w:t>
            </w:r>
            <w:r>
              <w:rPr>
                <w:sz w:val="18"/>
                <w:lang w:val="ro-RO"/>
              </w:rPr>
              <w:t>motor (CP)</w:t>
            </w:r>
            <w:r w:rsidRPr="00FD3145">
              <w:rPr>
                <w:sz w:val="18"/>
                <w:lang w:val="ro-RO"/>
              </w:rPr>
              <w:t xml:space="preserve">: </w:t>
            </w:r>
            <w:r>
              <w:rPr>
                <w:sz w:val="18"/>
                <w:lang w:val="ro-RO"/>
              </w:rPr>
              <w:t xml:space="preserve">minim 100 </w:t>
            </w:r>
          </w:p>
          <w:p w:rsidR="009D7633" w:rsidRDefault="009D7633" w:rsidP="00711C69">
            <w:pPr>
              <w:pStyle w:val="ListParagraph"/>
              <w:numPr>
                <w:ilvl w:val="0"/>
                <w:numId w:val="41"/>
              </w:numPr>
              <w:tabs>
                <w:tab w:val="clear" w:pos="1134"/>
              </w:tabs>
              <w:contextualSpacing/>
              <w:jc w:val="left"/>
              <w:rPr>
                <w:sz w:val="18"/>
                <w:lang w:val="ro-RO"/>
              </w:rPr>
            </w:pPr>
            <w:r w:rsidRPr="00FD3145">
              <w:rPr>
                <w:sz w:val="18"/>
                <w:lang w:val="ro-RO"/>
              </w:rPr>
              <w:t xml:space="preserve">Cuplu </w:t>
            </w:r>
            <w:r>
              <w:rPr>
                <w:sz w:val="18"/>
                <w:lang w:val="ro-RO"/>
              </w:rPr>
              <w:t xml:space="preserve">minim </w:t>
            </w:r>
            <w:r w:rsidRPr="00FD3145">
              <w:rPr>
                <w:sz w:val="18"/>
                <w:lang w:val="ro-RO"/>
              </w:rPr>
              <w:t xml:space="preserve">(Nm) </w:t>
            </w:r>
            <w:r>
              <w:rPr>
                <w:sz w:val="18"/>
                <w:lang w:val="ro-RO"/>
              </w:rPr>
              <w:t>260</w:t>
            </w:r>
          </w:p>
          <w:p w:rsidR="009D7633" w:rsidRDefault="009D7633" w:rsidP="00711C69">
            <w:pPr>
              <w:pStyle w:val="ListParagraph"/>
              <w:numPr>
                <w:ilvl w:val="0"/>
                <w:numId w:val="41"/>
              </w:numPr>
              <w:tabs>
                <w:tab w:val="clear" w:pos="1134"/>
              </w:tabs>
              <w:contextualSpacing/>
              <w:jc w:val="left"/>
              <w:rPr>
                <w:sz w:val="18"/>
                <w:lang w:val="ro-RO"/>
              </w:rPr>
            </w:pPr>
            <w:r>
              <w:rPr>
                <w:sz w:val="18"/>
                <w:lang w:val="ro-RO"/>
              </w:rPr>
              <w:t>Norma de poluare: Euro 6</w:t>
            </w:r>
          </w:p>
          <w:p w:rsidR="009D7633" w:rsidRPr="00FD3145" w:rsidRDefault="009D7633" w:rsidP="00711C69">
            <w:pPr>
              <w:pStyle w:val="ListParagraph"/>
              <w:numPr>
                <w:ilvl w:val="0"/>
                <w:numId w:val="41"/>
              </w:numPr>
              <w:tabs>
                <w:tab w:val="clear" w:pos="1134"/>
              </w:tabs>
              <w:contextualSpacing/>
              <w:jc w:val="left"/>
              <w:rPr>
                <w:sz w:val="18"/>
                <w:lang w:val="ro-RO"/>
              </w:rPr>
            </w:pPr>
            <w:r>
              <w:rPr>
                <w:sz w:val="18"/>
                <w:lang w:val="ro-RO"/>
              </w:rPr>
              <w:t xml:space="preserve">Cu sistem start/stop motor </w:t>
            </w:r>
          </w:p>
          <w:p w:rsidR="009D7633" w:rsidRPr="00FD3145" w:rsidRDefault="009D7633" w:rsidP="00711C69">
            <w:pPr>
              <w:pStyle w:val="ListParagraph"/>
              <w:numPr>
                <w:ilvl w:val="0"/>
                <w:numId w:val="41"/>
              </w:numPr>
              <w:tabs>
                <w:tab w:val="clear" w:pos="1134"/>
              </w:tabs>
              <w:contextualSpacing/>
              <w:jc w:val="left"/>
              <w:rPr>
                <w:sz w:val="18"/>
                <w:lang w:val="ro-RO"/>
              </w:rPr>
            </w:pPr>
            <w:r w:rsidRPr="00FD3145">
              <w:rPr>
                <w:sz w:val="18"/>
                <w:lang w:val="ro-RO"/>
              </w:rPr>
              <w:t>Cutie de viteze: Manuală</w:t>
            </w:r>
            <w:r>
              <w:rPr>
                <w:sz w:val="18"/>
                <w:lang w:val="ro-RO"/>
              </w:rPr>
              <w:t xml:space="preserve">, ce puțin 5 trepte </w:t>
            </w:r>
          </w:p>
          <w:p w:rsidR="009D7633" w:rsidRPr="00FD3145" w:rsidRDefault="009D7633" w:rsidP="00711C69">
            <w:pPr>
              <w:pStyle w:val="ListParagraph"/>
              <w:numPr>
                <w:ilvl w:val="0"/>
                <w:numId w:val="41"/>
              </w:numPr>
              <w:tabs>
                <w:tab w:val="clear" w:pos="1134"/>
              </w:tabs>
              <w:contextualSpacing/>
              <w:jc w:val="left"/>
              <w:rPr>
                <w:sz w:val="18"/>
                <w:lang w:val="ro-RO"/>
              </w:rPr>
            </w:pPr>
            <w:r w:rsidRPr="00FD3145">
              <w:rPr>
                <w:sz w:val="18"/>
                <w:lang w:val="ro-RO"/>
              </w:rPr>
              <w:t xml:space="preserve">Ciclu urban/extra urban/complet: </w:t>
            </w:r>
            <w:r>
              <w:rPr>
                <w:sz w:val="18"/>
                <w:lang w:val="ro-RO"/>
              </w:rPr>
              <w:t>maxim 5l/100km</w:t>
            </w:r>
          </w:p>
          <w:p w:rsidR="009D7633" w:rsidRPr="00FD3145" w:rsidRDefault="009D7633" w:rsidP="00711C69">
            <w:pPr>
              <w:pStyle w:val="ListParagraph"/>
              <w:numPr>
                <w:ilvl w:val="0"/>
                <w:numId w:val="41"/>
              </w:numPr>
              <w:tabs>
                <w:tab w:val="clear" w:pos="1134"/>
              </w:tabs>
              <w:contextualSpacing/>
              <w:jc w:val="left"/>
              <w:rPr>
                <w:sz w:val="18"/>
                <w:lang w:val="ro-RO"/>
              </w:rPr>
            </w:pPr>
            <w:r>
              <w:rPr>
                <w:sz w:val="18"/>
                <w:lang w:val="ro-RO"/>
              </w:rPr>
              <w:t>Masa vehicul</w:t>
            </w:r>
            <w:r w:rsidRPr="00FD3145">
              <w:rPr>
                <w:sz w:val="18"/>
                <w:lang w:val="ro-RO"/>
              </w:rPr>
              <w:t xml:space="preserve"> (kg): </w:t>
            </w:r>
            <w:r>
              <w:rPr>
                <w:sz w:val="18"/>
                <w:lang w:val="ro-RO"/>
              </w:rPr>
              <w:t>1400 – 1500</w:t>
            </w:r>
          </w:p>
          <w:p w:rsidR="009D7633" w:rsidRDefault="009D7633" w:rsidP="00711C69">
            <w:pPr>
              <w:pStyle w:val="ListParagraph"/>
              <w:numPr>
                <w:ilvl w:val="0"/>
                <w:numId w:val="41"/>
              </w:numPr>
              <w:tabs>
                <w:tab w:val="clear" w:pos="1134"/>
              </w:tabs>
              <w:contextualSpacing/>
              <w:jc w:val="left"/>
              <w:rPr>
                <w:sz w:val="18"/>
                <w:lang w:val="ro-RO"/>
              </w:rPr>
            </w:pPr>
            <w:r w:rsidRPr="00FD3145">
              <w:rPr>
                <w:sz w:val="18"/>
                <w:lang w:val="ro-RO"/>
              </w:rPr>
              <w:t xml:space="preserve">Sarcina utilă (kg): </w:t>
            </w:r>
            <w:r>
              <w:rPr>
                <w:sz w:val="18"/>
                <w:lang w:val="ro-RO"/>
              </w:rPr>
              <w:t xml:space="preserve">450 – </w:t>
            </w:r>
            <w:r w:rsidRPr="00FD3145">
              <w:rPr>
                <w:sz w:val="18"/>
                <w:lang w:val="ro-RO"/>
              </w:rPr>
              <w:t>5</w:t>
            </w:r>
            <w:r>
              <w:rPr>
                <w:sz w:val="18"/>
                <w:lang w:val="ro-RO"/>
              </w:rPr>
              <w:t>0</w:t>
            </w:r>
            <w:r w:rsidRPr="00FD3145">
              <w:rPr>
                <w:sz w:val="18"/>
                <w:lang w:val="ro-RO"/>
              </w:rPr>
              <w:t>0</w:t>
            </w:r>
          </w:p>
          <w:p w:rsidR="009D7633" w:rsidRPr="00FD3145" w:rsidRDefault="009D7633" w:rsidP="00711C69">
            <w:pPr>
              <w:pStyle w:val="ListParagraph"/>
              <w:numPr>
                <w:ilvl w:val="0"/>
                <w:numId w:val="41"/>
              </w:numPr>
              <w:tabs>
                <w:tab w:val="clear" w:pos="1134"/>
              </w:tabs>
              <w:contextualSpacing/>
              <w:jc w:val="left"/>
              <w:rPr>
                <w:sz w:val="18"/>
                <w:lang w:val="ro-RO"/>
              </w:rPr>
            </w:pPr>
            <w:r>
              <w:rPr>
                <w:sz w:val="18"/>
                <w:lang w:val="ro-RO"/>
              </w:rPr>
              <w:t xml:space="preserve">Masa remorcabila (kg): maxim 1500 </w:t>
            </w:r>
          </w:p>
          <w:p w:rsidR="009D7633" w:rsidRPr="00FD3145" w:rsidRDefault="009D7633" w:rsidP="00711C69">
            <w:pPr>
              <w:pStyle w:val="ListParagraph"/>
              <w:numPr>
                <w:ilvl w:val="0"/>
                <w:numId w:val="41"/>
              </w:numPr>
              <w:tabs>
                <w:tab w:val="clear" w:pos="1134"/>
              </w:tabs>
              <w:contextualSpacing/>
              <w:jc w:val="left"/>
              <w:rPr>
                <w:sz w:val="18"/>
                <w:lang w:val="ro-RO"/>
              </w:rPr>
            </w:pPr>
            <w:r w:rsidRPr="00FD3145">
              <w:rPr>
                <w:sz w:val="18"/>
                <w:lang w:val="ro-RO"/>
              </w:rPr>
              <w:t>Garda la sol</w:t>
            </w:r>
            <w:r>
              <w:rPr>
                <w:sz w:val="18"/>
                <w:lang w:val="ro-RO"/>
              </w:rPr>
              <w:t xml:space="preserve"> (mm)</w:t>
            </w:r>
            <w:r w:rsidRPr="00FD3145">
              <w:rPr>
                <w:sz w:val="18"/>
                <w:lang w:val="ro-RO"/>
              </w:rPr>
              <w:t xml:space="preserve">: </w:t>
            </w:r>
            <w:r>
              <w:rPr>
                <w:sz w:val="18"/>
                <w:lang w:val="ro-RO"/>
              </w:rPr>
              <w:t xml:space="preserve">minim </w:t>
            </w:r>
            <w:r w:rsidRPr="00FD3145">
              <w:rPr>
                <w:sz w:val="18"/>
                <w:lang w:val="ro-RO"/>
              </w:rPr>
              <w:t>210</w:t>
            </w:r>
          </w:p>
          <w:p w:rsidR="009D7633" w:rsidRDefault="009D7633" w:rsidP="00711C69">
            <w:pPr>
              <w:pStyle w:val="ListParagraph"/>
              <w:numPr>
                <w:ilvl w:val="0"/>
                <w:numId w:val="41"/>
              </w:numPr>
              <w:tabs>
                <w:tab w:val="clear" w:pos="1134"/>
              </w:tabs>
              <w:contextualSpacing/>
              <w:jc w:val="left"/>
              <w:rPr>
                <w:sz w:val="18"/>
                <w:lang w:val="ro-RO"/>
              </w:rPr>
            </w:pPr>
            <w:r w:rsidRPr="00FD3145">
              <w:rPr>
                <w:sz w:val="18"/>
                <w:lang w:val="ro-RO"/>
              </w:rPr>
              <w:t xml:space="preserve">Volum portbagaj (l): </w:t>
            </w:r>
            <w:r>
              <w:rPr>
                <w:sz w:val="18"/>
                <w:lang w:val="ro-RO"/>
              </w:rPr>
              <w:t>minim 400</w:t>
            </w:r>
          </w:p>
          <w:p w:rsidR="009D7633" w:rsidRPr="00FD3145" w:rsidRDefault="009D7633" w:rsidP="00711C69">
            <w:pPr>
              <w:pStyle w:val="ListParagraph"/>
              <w:numPr>
                <w:ilvl w:val="0"/>
                <w:numId w:val="41"/>
              </w:numPr>
              <w:tabs>
                <w:tab w:val="clear" w:pos="1134"/>
              </w:tabs>
              <w:contextualSpacing/>
              <w:jc w:val="left"/>
              <w:rPr>
                <w:sz w:val="18"/>
                <w:lang w:val="ro-RO"/>
              </w:rPr>
            </w:pPr>
            <w:r>
              <w:rPr>
                <w:sz w:val="18"/>
                <w:lang w:val="ro-RO"/>
              </w:rPr>
              <w:t>Volum încărcare maxim (l): 1550</w:t>
            </w:r>
          </w:p>
          <w:p w:rsidR="009D7633" w:rsidRPr="00FD3145" w:rsidRDefault="009D7633" w:rsidP="00711C69">
            <w:pPr>
              <w:pStyle w:val="ListParagraph"/>
              <w:numPr>
                <w:ilvl w:val="0"/>
                <w:numId w:val="41"/>
              </w:numPr>
              <w:tabs>
                <w:tab w:val="clear" w:pos="1134"/>
              </w:tabs>
              <w:contextualSpacing/>
              <w:jc w:val="left"/>
              <w:rPr>
                <w:sz w:val="18"/>
                <w:lang w:val="ro-RO"/>
              </w:rPr>
            </w:pPr>
            <w:r>
              <w:rPr>
                <w:sz w:val="18"/>
                <w:lang w:val="ro-RO"/>
              </w:rPr>
              <w:t>Rezervor carburant (l): Minim</w:t>
            </w:r>
            <w:r w:rsidRPr="00FD3145">
              <w:rPr>
                <w:sz w:val="18"/>
                <w:lang w:val="ro-RO"/>
              </w:rPr>
              <w:t xml:space="preserve"> 50</w:t>
            </w:r>
          </w:p>
          <w:p w:rsidR="009D7633" w:rsidRDefault="009D7633" w:rsidP="00711C69">
            <w:pPr>
              <w:rPr>
                <w:sz w:val="18"/>
              </w:rPr>
            </w:pPr>
          </w:p>
          <w:p w:rsidR="009D7633" w:rsidRDefault="009D7633" w:rsidP="00711C69">
            <w:pPr>
              <w:jc w:val="center"/>
              <w:rPr>
                <w:b/>
                <w:sz w:val="18"/>
              </w:rPr>
            </w:pPr>
            <w:r w:rsidRPr="00FD3145">
              <w:rPr>
                <w:b/>
                <w:sz w:val="18"/>
              </w:rPr>
              <w:t>Dotări standard</w:t>
            </w:r>
          </w:p>
          <w:p w:rsidR="009D7633" w:rsidRPr="00FD3145" w:rsidRDefault="009D7633" w:rsidP="00711C69">
            <w:pPr>
              <w:pStyle w:val="ListParagraph"/>
              <w:numPr>
                <w:ilvl w:val="0"/>
                <w:numId w:val="42"/>
              </w:numPr>
              <w:tabs>
                <w:tab w:val="clear" w:pos="1134"/>
              </w:tabs>
              <w:contextualSpacing/>
              <w:jc w:val="left"/>
              <w:rPr>
                <w:sz w:val="18"/>
                <w:lang w:val="ro-RO"/>
              </w:rPr>
            </w:pPr>
            <w:r w:rsidRPr="00FD3145">
              <w:rPr>
                <w:sz w:val="18"/>
                <w:lang w:val="ro-RO"/>
              </w:rPr>
              <w:t>Autoturism nou, fără parcurs</w:t>
            </w:r>
          </w:p>
          <w:p w:rsidR="009D7633" w:rsidRPr="00FD3145" w:rsidRDefault="009D7633" w:rsidP="00711C69">
            <w:pPr>
              <w:pStyle w:val="ListParagraph"/>
              <w:numPr>
                <w:ilvl w:val="0"/>
                <w:numId w:val="42"/>
              </w:numPr>
              <w:tabs>
                <w:tab w:val="clear" w:pos="1134"/>
              </w:tabs>
              <w:contextualSpacing/>
              <w:jc w:val="left"/>
              <w:rPr>
                <w:sz w:val="18"/>
                <w:lang w:val="ro-RO"/>
              </w:rPr>
            </w:pPr>
            <w:r w:rsidRPr="00FD3145">
              <w:rPr>
                <w:sz w:val="18"/>
                <w:lang w:val="ro-RO"/>
              </w:rPr>
              <w:t>A.B.S.+</w:t>
            </w:r>
            <w:r>
              <w:rPr>
                <w:sz w:val="18"/>
                <w:lang w:val="ro-RO"/>
              </w:rPr>
              <w:t xml:space="preserve"> </w:t>
            </w:r>
            <w:r w:rsidRPr="00FD3145">
              <w:rPr>
                <w:sz w:val="18"/>
                <w:lang w:val="ro-RO"/>
              </w:rPr>
              <w:t>repartiție electronică de</w:t>
            </w:r>
            <w:r>
              <w:rPr>
                <w:sz w:val="18"/>
                <w:lang w:val="ro-RO"/>
              </w:rPr>
              <w:t xml:space="preserve"> </w:t>
            </w:r>
            <w:r w:rsidRPr="00FD3145">
              <w:rPr>
                <w:sz w:val="18"/>
                <w:lang w:val="ro-RO"/>
              </w:rPr>
              <w:t>frânare</w:t>
            </w:r>
            <w:r>
              <w:rPr>
                <w:sz w:val="18"/>
                <w:lang w:val="ro-RO"/>
              </w:rPr>
              <w:t xml:space="preserve"> </w:t>
            </w:r>
            <w:r w:rsidRPr="00FD3145">
              <w:rPr>
                <w:sz w:val="18"/>
                <w:lang w:val="ro-RO"/>
              </w:rPr>
              <w:t>+</w:t>
            </w:r>
            <w:r>
              <w:rPr>
                <w:sz w:val="18"/>
                <w:lang w:val="ro-RO"/>
              </w:rPr>
              <w:t xml:space="preserve"> </w:t>
            </w:r>
            <w:r w:rsidRPr="00FD3145">
              <w:rPr>
                <w:sz w:val="18"/>
                <w:lang w:val="ro-RO"/>
              </w:rPr>
              <w:t>asistare la frânarea urgentă</w:t>
            </w:r>
          </w:p>
          <w:p w:rsidR="009D7633" w:rsidRDefault="009D7633" w:rsidP="00711C69">
            <w:pPr>
              <w:pStyle w:val="ListParagraph"/>
              <w:numPr>
                <w:ilvl w:val="0"/>
                <w:numId w:val="42"/>
              </w:numPr>
              <w:tabs>
                <w:tab w:val="clear" w:pos="1134"/>
              </w:tabs>
              <w:contextualSpacing/>
              <w:jc w:val="left"/>
              <w:rPr>
                <w:sz w:val="18"/>
                <w:lang w:val="ro-RO"/>
              </w:rPr>
            </w:pPr>
            <w:r w:rsidRPr="00FD3145">
              <w:rPr>
                <w:sz w:val="18"/>
                <w:lang w:val="ro-RO"/>
              </w:rPr>
              <w:t xml:space="preserve">Aer condiționat </w:t>
            </w:r>
          </w:p>
          <w:p w:rsidR="009D7633" w:rsidRPr="00FD3145" w:rsidRDefault="009D7633" w:rsidP="00711C69">
            <w:pPr>
              <w:pStyle w:val="ListParagraph"/>
              <w:numPr>
                <w:ilvl w:val="0"/>
                <w:numId w:val="42"/>
              </w:numPr>
              <w:tabs>
                <w:tab w:val="clear" w:pos="1134"/>
              </w:tabs>
              <w:contextualSpacing/>
              <w:jc w:val="left"/>
              <w:rPr>
                <w:sz w:val="18"/>
                <w:lang w:val="ro-RO"/>
              </w:rPr>
            </w:pPr>
            <w:r>
              <w:rPr>
                <w:sz w:val="18"/>
                <w:lang w:val="ro-RO"/>
              </w:rPr>
              <w:t xml:space="preserve">Tapițerie interior de culoare închisă </w:t>
            </w:r>
          </w:p>
          <w:p w:rsidR="009D7633" w:rsidRPr="00FD3145" w:rsidRDefault="009D7633" w:rsidP="00711C69">
            <w:pPr>
              <w:pStyle w:val="ListParagraph"/>
              <w:numPr>
                <w:ilvl w:val="0"/>
                <w:numId w:val="42"/>
              </w:numPr>
              <w:tabs>
                <w:tab w:val="clear" w:pos="1134"/>
              </w:tabs>
              <w:contextualSpacing/>
              <w:jc w:val="left"/>
              <w:rPr>
                <w:sz w:val="18"/>
                <w:lang w:val="ro-RO"/>
              </w:rPr>
            </w:pPr>
            <w:r w:rsidRPr="00FD3145">
              <w:rPr>
                <w:sz w:val="18"/>
                <w:lang w:val="ro-RO"/>
              </w:rPr>
              <w:t xml:space="preserve">Airbag-uri frontale și laterale (cap și torace) pentru șofer și pasager față+ airbag-uri laterale </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 xml:space="preserve">Direcție asistată electric sau hidraulic </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sistem de stabilitate electronică a autovehiculului) + funcție anti patinaj</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Geamuri electrice față/spate</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sistem de asistență a pornirii în rampă</w:t>
            </w:r>
          </w:p>
          <w:p w:rsidR="009D7633" w:rsidRPr="00FD3145" w:rsidRDefault="009D7633" w:rsidP="00711C69">
            <w:pPr>
              <w:pStyle w:val="ListParagraph"/>
              <w:numPr>
                <w:ilvl w:val="0"/>
                <w:numId w:val="42"/>
              </w:numPr>
              <w:tabs>
                <w:tab w:val="clear" w:pos="1134"/>
              </w:tabs>
              <w:contextualSpacing/>
              <w:jc w:val="left"/>
              <w:rPr>
                <w:sz w:val="18"/>
                <w:lang w:val="ro-RO"/>
              </w:rPr>
            </w:pPr>
            <w:r>
              <w:rPr>
                <w:sz w:val="18"/>
                <w:lang w:val="ro-RO"/>
              </w:rPr>
              <w:t>Jante: minim R16” maxim 17”</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Lunetă spate încălzită</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Oglinzi retrovizoare reglabile electric și degivrante</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Proiectoare ceață</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 xml:space="preserve">Radio cu satelit de comandă pe volan, priza Jack, USB, Bluetooth </w:t>
            </w:r>
            <w:r>
              <w:rPr>
                <w:sz w:val="18"/>
                <w:szCs w:val="18"/>
                <w:lang w:val="ro-RO"/>
              </w:rPr>
              <w:sym w:font="Symbol" w:char="F0E2"/>
            </w:r>
            <w:r>
              <w:rPr>
                <w:sz w:val="18"/>
                <w:lang w:val="ro-RO"/>
              </w:rPr>
              <w:t xml:space="preserve">; </w:t>
            </w:r>
            <w:r w:rsidRPr="005A6799">
              <w:rPr>
                <w:sz w:val="18"/>
                <w:lang w:val="ro-RO"/>
              </w:rPr>
              <w:t>2 prize 12V (bord + partea laterala pentru pasagerii spat</w:t>
            </w:r>
            <w:r>
              <w:rPr>
                <w:sz w:val="18"/>
                <w:lang w:val="ro-RO"/>
              </w:rPr>
              <w:t>e)</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 xml:space="preserve">Bancheta rabatabila 1/3-2/3 </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Scaun șofer cu reglaj pe înălțime și lombar+ cotirea centrală față</w:t>
            </w:r>
          </w:p>
          <w:p w:rsidR="009D7633" w:rsidRDefault="009D7633" w:rsidP="00711C69">
            <w:pPr>
              <w:pStyle w:val="ListParagraph"/>
              <w:numPr>
                <w:ilvl w:val="0"/>
                <w:numId w:val="42"/>
              </w:numPr>
              <w:tabs>
                <w:tab w:val="clear" w:pos="1134"/>
              </w:tabs>
              <w:contextualSpacing/>
              <w:jc w:val="left"/>
              <w:rPr>
                <w:sz w:val="18"/>
                <w:lang w:val="ro-RO"/>
              </w:rPr>
            </w:pPr>
            <w:r w:rsidRPr="005A6799">
              <w:rPr>
                <w:sz w:val="18"/>
                <w:lang w:val="ro-RO"/>
              </w:rPr>
              <w:t>Volan reglabil pe înălțime si adâncim</w:t>
            </w:r>
            <w:r>
              <w:rPr>
                <w:sz w:val="18"/>
                <w:lang w:val="ro-RO"/>
              </w:rPr>
              <w:t>e</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Senzor de lumină</w:t>
            </w:r>
          </w:p>
          <w:p w:rsidR="009D7633" w:rsidRDefault="009D7633" w:rsidP="00711C69">
            <w:pPr>
              <w:pStyle w:val="ListParagraph"/>
              <w:numPr>
                <w:ilvl w:val="0"/>
                <w:numId w:val="42"/>
              </w:numPr>
              <w:tabs>
                <w:tab w:val="clear" w:pos="1134"/>
              </w:tabs>
              <w:contextualSpacing/>
              <w:jc w:val="left"/>
              <w:rPr>
                <w:sz w:val="18"/>
                <w:lang w:val="ro-RO"/>
              </w:rPr>
            </w:pPr>
            <w:r>
              <w:rPr>
                <w:sz w:val="18"/>
                <w:lang w:val="ro-RO"/>
              </w:rPr>
              <w:t>Asistență la parcarea cu spatele (senzori acustici)</w:t>
            </w:r>
          </w:p>
          <w:p w:rsidR="009D7633" w:rsidRPr="00A9316A" w:rsidRDefault="009D7633" w:rsidP="00711C69">
            <w:pPr>
              <w:pStyle w:val="ListParagraph"/>
              <w:numPr>
                <w:ilvl w:val="0"/>
                <w:numId w:val="42"/>
              </w:numPr>
              <w:tabs>
                <w:tab w:val="clear" w:pos="1134"/>
              </w:tabs>
              <w:contextualSpacing/>
              <w:jc w:val="left"/>
              <w:rPr>
                <w:sz w:val="18"/>
                <w:lang w:val="ro-RO"/>
              </w:rPr>
            </w:pPr>
            <w:r w:rsidRPr="00A9316A">
              <w:rPr>
                <w:sz w:val="18"/>
                <w:lang w:val="ro-RO"/>
              </w:rPr>
              <w:t>Kit complet siguranța auto: Stingător auto, Trusa medicala, Triunghi reflectorizant, Vesta reflectorizanta</w:t>
            </w:r>
            <w:r>
              <w:rPr>
                <w:sz w:val="18"/>
                <w:lang w:val="ro-RO"/>
              </w:rPr>
              <w:t>; covorase cauciuc fata si spate; roata de rezerva</w:t>
            </w:r>
          </w:p>
          <w:p w:rsidR="009D7633" w:rsidRPr="00AD2B83" w:rsidRDefault="009D7633" w:rsidP="00711C69">
            <w:pPr>
              <w:rPr>
                <w:color w:val="FF0000"/>
                <w:sz w:val="18"/>
                <w:lang w:val="pt-BR"/>
              </w:rPr>
            </w:pPr>
          </w:p>
          <w:p w:rsidR="009D7633" w:rsidRPr="00EA40B3" w:rsidRDefault="009D7633" w:rsidP="00711C69">
            <w:pPr>
              <w:pStyle w:val="ListParagraph"/>
              <w:numPr>
                <w:ilvl w:val="0"/>
                <w:numId w:val="43"/>
              </w:numPr>
              <w:tabs>
                <w:tab w:val="left" w:pos="207"/>
              </w:tabs>
              <w:ind w:left="65" w:hanging="88"/>
              <w:rPr>
                <w:color w:val="000000"/>
                <w:sz w:val="18"/>
              </w:rPr>
            </w:pPr>
            <w:r w:rsidRPr="00EA40B3">
              <w:rPr>
                <w:color w:val="000000"/>
                <w:sz w:val="18"/>
              </w:rPr>
              <w:t>Termen de livrare – 10 zile</w:t>
            </w:r>
          </w:p>
          <w:p w:rsidR="009D7633" w:rsidRPr="00EA40B3" w:rsidRDefault="009D7633" w:rsidP="00711C69">
            <w:pPr>
              <w:pStyle w:val="ListParagraph"/>
              <w:numPr>
                <w:ilvl w:val="0"/>
                <w:numId w:val="43"/>
              </w:numPr>
              <w:tabs>
                <w:tab w:val="left" w:pos="207"/>
              </w:tabs>
              <w:ind w:left="65" w:hanging="88"/>
              <w:rPr>
                <w:color w:val="000000"/>
                <w:sz w:val="18"/>
              </w:rPr>
            </w:pPr>
            <w:r w:rsidRPr="00EA40B3">
              <w:rPr>
                <w:color w:val="000000"/>
                <w:sz w:val="18"/>
              </w:rPr>
              <w:t xml:space="preserve">Certificat de dealer autorizat; </w:t>
            </w:r>
          </w:p>
          <w:p w:rsidR="009D7633" w:rsidRPr="00C00499" w:rsidRDefault="009D7633" w:rsidP="00711C69">
            <w:r>
              <w:rPr>
                <w:sz w:val="18"/>
              </w:rPr>
              <w:t>Termen garan</w:t>
            </w:r>
            <w:r>
              <w:rPr>
                <w:sz w:val="18"/>
                <w:lang w:val="en-US"/>
              </w:rPr>
              <w:t>ț</w:t>
            </w:r>
            <w:r w:rsidRPr="00EA40B3">
              <w:rPr>
                <w:sz w:val="18"/>
              </w:rPr>
              <w:t>ie motor și caroserie: minim 3 ani sau 100</w:t>
            </w:r>
            <w:r>
              <w:rPr>
                <w:sz w:val="18"/>
                <w:lang w:val="ro-MO"/>
              </w:rPr>
              <w:t xml:space="preserve"> </w:t>
            </w:r>
            <w:r w:rsidRPr="00EA40B3">
              <w:rPr>
                <w:sz w:val="18"/>
              </w:rPr>
              <w:t>000 km</w:t>
            </w:r>
            <w:r>
              <w:rPr>
                <w:sz w:val="18"/>
              </w:rPr>
              <w:t>;</w:t>
            </w:r>
          </w:p>
        </w:tc>
        <w:tc>
          <w:tcPr>
            <w:tcW w:w="819" w:type="pct"/>
            <w:tcBorders>
              <w:top w:val="single" w:sz="4" w:space="0" w:color="auto"/>
              <w:left w:val="single" w:sz="4" w:space="0" w:color="auto"/>
              <w:bottom w:val="single" w:sz="4" w:space="0" w:color="auto"/>
              <w:right w:val="single" w:sz="4" w:space="0" w:color="auto"/>
            </w:tcBorders>
          </w:tcPr>
          <w:p w:rsidR="009D7633" w:rsidRPr="00C00499" w:rsidRDefault="009D7633" w:rsidP="00270B97"/>
        </w:tc>
        <w:tc>
          <w:tcPr>
            <w:tcW w:w="383" w:type="pct"/>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r>
      <w:tr w:rsidR="009D7633" w:rsidRPr="00C00499" w:rsidTr="00035C52">
        <w:trPr>
          <w:trHeight w:val="397"/>
        </w:trPr>
        <w:tc>
          <w:tcPr>
            <w:tcW w:w="960" w:type="pct"/>
            <w:gridSpan w:val="3"/>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pPr>
              <w:rPr>
                <w:b/>
              </w:rPr>
            </w:pPr>
            <w:r w:rsidRPr="00C00499">
              <w:rPr>
                <w:b/>
              </w:rPr>
              <w:t>Total lot 1</w:t>
            </w:r>
          </w:p>
        </w:tc>
        <w:tc>
          <w:tcPr>
            <w:tcW w:w="570"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459"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439"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1369" w:type="pct"/>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819" w:type="pct"/>
            <w:tcBorders>
              <w:top w:val="single" w:sz="4" w:space="0" w:color="auto"/>
              <w:left w:val="single" w:sz="4" w:space="0" w:color="auto"/>
              <w:bottom w:val="single" w:sz="4" w:space="0" w:color="auto"/>
              <w:right w:val="single" w:sz="4" w:space="0" w:color="auto"/>
            </w:tcBorders>
          </w:tcPr>
          <w:p w:rsidR="009D7633" w:rsidRPr="00C00499" w:rsidRDefault="009D7633" w:rsidP="00270B97"/>
        </w:tc>
        <w:tc>
          <w:tcPr>
            <w:tcW w:w="383" w:type="pct"/>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r>
      <w:tr w:rsidR="009D7633" w:rsidRPr="00C00499" w:rsidTr="00035C52">
        <w:trPr>
          <w:trHeight w:val="397"/>
        </w:trPr>
        <w:tc>
          <w:tcPr>
            <w:tcW w:w="960" w:type="pct"/>
            <w:gridSpan w:val="3"/>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pPr>
              <w:rPr>
                <w:b/>
              </w:rPr>
            </w:pPr>
            <w:r w:rsidRPr="00C00499">
              <w:rPr>
                <w:b/>
              </w:rPr>
              <w:t>TOTAL</w:t>
            </w:r>
          </w:p>
        </w:tc>
        <w:tc>
          <w:tcPr>
            <w:tcW w:w="570"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459"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439" w:type="pct"/>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1369" w:type="pct"/>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c>
          <w:tcPr>
            <w:tcW w:w="819" w:type="pct"/>
            <w:tcBorders>
              <w:top w:val="single" w:sz="4" w:space="0" w:color="auto"/>
              <w:left w:val="single" w:sz="4" w:space="0" w:color="auto"/>
              <w:bottom w:val="single" w:sz="4" w:space="0" w:color="auto"/>
              <w:right w:val="single" w:sz="4" w:space="0" w:color="auto"/>
            </w:tcBorders>
          </w:tcPr>
          <w:p w:rsidR="009D7633" w:rsidRPr="00C00499" w:rsidRDefault="009D7633" w:rsidP="00270B97"/>
        </w:tc>
        <w:tc>
          <w:tcPr>
            <w:tcW w:w="383" w:type="pct"/>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270B97"/>
        </w:tc>
      </w:tr>
      <w:tr w:rsidR="009D7633" w:rsidRPr="00C00499" w:rsidTr="00035C52">
        <w:trPr>
          <w:gridAfter w:val="1"/>
          <w:wAfter w:w="41" w:type="pct"/>
          <w:trHeight w:val="397"/>
        </w:trPr>
        <w:tc>
          <w:tcPr>
            <w:tcW w:w="4959" w:type="pct"/>
            <w:gridSpan w:val="10"/>
            <w:tcBorders>
              <w:top w:val="single" w:sz="4" w:space="0" w:color="auto"/>
            </w:tcBorders>
            <w:vAlign w:val="center"/>
          </w:tcPr>
          <w:p w:rsidR="009D7633" w:rsidRPr="00C00499" w:rsidRDefault="009D7633" w:rsidP="00270B97">
            <w:pPr>
              <w:tabs>
                <w:tab w:val="left" w:pos="6120"/>
              </w:tabs>
            </w:pPr>
          </w:p>
          <w:p w:rsidR="009D7633" w:rsidRPr="00C00499" w:rsidRDefault="009D7633" w:rsidP="00270B97">
            <w:r w:rsidRPr="00C00499">
              <w:t>Semnat:_______________ Numele, Prenumele:_____________________________ În calitate de: ________________</w:t>
            </w:r>
          </w:p>
          <w:p w:rsidR="009D7633" w:rsidRPr="00C00499" w:rsidRDefault="009D7633" w:rsidP="00270B97">
            <w:pPr>
              <w:rPr>
                <w:bCs/>
                <w:iCs/>
              </w:rPr>
            </w:pPr>
            <w:r w:rsidRPr="00C00499">
              <w:rPr>
                <w:bCs/>
                <w:iCs/>
              </w:rPr>
              <w:t>Ofertantul: _______________________ Adresa: ______________________________</w:t>
            </w:r>
          </w:p>
          <w:tbl>
            <w:tblPr>
              <w:tblW w:w="15780" w:type="dxa"/>
              <w:tblLayout w:type="fixed"/>
              <w:tblLook w:val="00A0"/>
            </w:tblPr>
            <w:tblGrid>
              <w:gridCol w:w="1083"/>
              <w:gridCol w:w="940"/>
              <w:gridCol w:w="1874"/>
              <w:gridCol w:w="950"/>
              <w:gridCol w:w="926"/>
              <w:gridCol w:w="1388"/>
              <w:gridCol w:w="1163"/>
              <w:gridCol w:w="1463"/>
              <w:gridCol w:w="1157"/>
              <w:gridCol w:w="51"/>
              <w:gridCol w:w="1344"/>
              <w:gridCol w:w="243"/>
              <w:gridCol w:w="36"/>
              <w:gridCol w:w="2682"/>
              <w:gridCol w:w="480"/>
            </w:tblGrid>
            <w:tr w:rsidR="009D7633" w:rsidRPr="00C00499" w:rsidTr="00035C52">
              <w:trPr>
                <w:gridAfter w:val="1"/>
                <w:wAfter w:w="480" w:type="dxa"/>
                <w:trHeight w:val="697"/>
              </w:trPr>
              <w:tc>
                <w:tcPr>
                  <w:tcW w:w="15300" w:type="dxa"/>
                  <w:gridSpan w:val="14"/>
                  <w:vAlign w:val="center"/>
                </w:tcPr>
                <w:p w:rsidR="009D7633" w:rsidRPr="009B4A6B" w:rsidRDefault="009D7633" w:rsidP="00A32A82">
                  <w:pPr>
                    <w:pStyle w:val="Heading2"/>
                    <w:framePr w:hSpace="180" w:wrap="around" w:vAnchor="page" w:hAnchor="margin" w:y="347"/>
                    <w:rPr>
                      <w:sz w:val="24"/>
                      <w:lang w:val="en-US"/>
                    </w:rPr>
                  </w:pPr>
                  <w:r w:rsidRPr="009B4A6B">
                    <w:rPr>
                      <w:b w:val="0"/>
                      <w:sz w:val="20"/>
                      <w:szCs w:val="20"/>
                      <w:lang w:val="en-US"/>
                    </w:rPr>
                    <w:br w:type="page"/>
                  </w:r>
                  <w:r w:rsidRPr="009B4A6B">
                    <w:rPr>
                      <w:b w:val="0"/>
                    </w:rPr>
                    <w:br w:type="page"/>
                  </w:r>
                  <w:r w:rsidRPr="009B4A6B">
                    <w:rPr>
                      <w:b w:val="0"/>
                      <w:lang w:val="en-US"/>
                    </w:rPr>
                    <w:br w:type="page"/>
                  </w:r>
                  <w:r w:rsidRPr="009B4A6B">
                    <w:rPr>
                      <w:b w:val="0"/>
                      <w:sz w:val="20"/>
                      <w:szCs w:val="20"/>
                      <w:lang w:val="en-US"/>
                    </w:rPr>
                    <w:br w:type="page"/>
                  </w:r>
                  <w:r w:rsidRPr="009B4A6B">
                    <w:rPr>
                      <w:sz w:val="24"/>
                    </w:rPr>
                    <w:br w:type="page"/>
                  </w:r>
                  <w:r w:rsidRPr="009B4A6B">
                    <w:t xml:space="preserve">Specificații de preț </w:t>
                  </w:r>
                  <w:r w:rsidRPr="009B4A6B">
                    <w:rPr>
                      <w:lang w:val="en-US"/>
                    </w:rPr>
                    <w:t>(F4.2)</w:t>
                  </w:r>
                  <w:r w:rsidRPr="009B4A6B">
                    <w:rPr>
                      <w:b w:val="0"/>
                    </w:rPr>
                    <w:t xml:space="preserve"> </w:t>
                  </w:r>
                </w:p>
              </w:tc>
            </w:tr>
            <w:tr w:rsidR="009D7633" w:rsidRPr="00C00499" w:rsidTr="00035C52">
              <w:trPr>
                <w:gridAfter w:val="1"/>
                <w:wAfter w:w="480" w:type="dxa"/>
              </w:trPr>
              <w:tc>
                <w:tcPr>
                  <w:tcW w:w="15300" w:type="dxa"/>
                  <w:gridSpan w:val="14"/>
                  <w:tcBorders>
                    <w:bottom w:val="single" w:sz="4" w:space="0" w:color="auto"/>
                  </w:tcBorders>
                </w:tcPr>
                <w:p w:rsidR="009D7633" w:rsidRPr="007C0C9D" w:rsidRDefault="009D7633" w:rsidP="00A32A8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D7633" w:rsidRPr="00C00499" w:rsidRDefault="009D7633" w:rsidP="00A32A82">
                  <w:pPr>
                    <w:pStyle w:val="BankNormal"/>
                    <w:framePr w:hSpace="180" w:wrap="around" w:vAnchor="page" w:hAnchor="margin" w:y="347"/>
                    <w:spacing w:after="0"/>
                    <w:jc w:val="both"/>
                    <w:rPr>
                      <w:i/>
                      <w:iCs/>
                      <w:szCs w:val="24"/>
                      <w:lang w:val="ro-RO"/>
                    </w:rPr>
                  </w:pPr>
                </w:p>
                <w:p w:rsidR="009D7633" w:rsidRPr="00C00499" w:rsidRDefault="009D7633" w:rsidP="00A32A82">
                  <w:pPr>
                    <w:framePr w:hSpace="180" w:wrap="around" w:vAnchor="page" w:hAnchor="margin" w:y="347"/>
                    <w:jc w:val="center"/>
                  </w:pPr>
                </w:p>
              </w:tc>
            </w:tr>
            <w:tr w:rsidR="009D7633" w:rsidRPr="00C00499" w:rsidTr="00035C52">
              <w:trPr>
                <w:trHeight w:val="397"/>
              </w:trPr>
              <w:tc>
                <w:tcPr>
                  <w:tcW w:w="15780" w:type="dxa"/>
                  <w:gridSpan w:val="15"/>
                  <w:tcBorders>
                    <w:top w:val="single" w:sz="4" w:space="0" w:color="auto"/>
                    <w:left w:val="single" w:sz="4" w:space="0" w:color="auto"/>
                    <w:bottom w:val="single" w:sz="4" w:space="0" w:color="auto"/>
                    <w:right w:val="single" w:sz="4" w:space="0" w:color="auto"/>
                  </w:tcBorders>
                  <w:vAlign w:val="center"/>
                </w:tcPr>
                <w:p w:rsidR="009D7633" w:rsidRPr="00C00499" w:rsidRDefault="009D7633" w:rsidP="00A32A82">
                  <w:pPr>
                    <w:framePr w:hSpace="180" w:wrap="around" w:vAnchor="page" w:hAnchor="margin" w:y="347"/>
                  </w:pPr>
                  <w:r w:rsidRPr="00C00499">
                    <w:t xml:space="preserve">Numărul </w:t>
                  </w:r>
                  <w:r>
                    <w:t xml:space="preserve"> procedurii de achiziție_</w:t>
                  </w:r>
                  <w:r>
                    <w:rPr>
                      <w:rFonts w:ascii="Helvetica" w:hAnsi="Helvetica" w:cs="Helvetica"/>
                      <w:color w:val="333333"/>
                      <w:sz w:val="21"/>
                      <w:szCs w:val="21"/>
                      <w:shd w:val="clear" w:color="auto" w:fill="FFFFFF"/>
                    </w:rPr>
                    <w:t xml:space="preserve"> ocds-b3wdp1-MD-1610464553149  </w:t>
                  </w:r>
                  <w:r>
                    <w:t>din 12.01.2021</w:t>
                  </w:r>
                </w:p>
              </w:tc>
            </w:tr>
            <w:tr w:rsidR="009D7633" w:rsidRPr="00C00499" w:rsidTr="00035C52">
              <w:trPr>
                <w:trHeight w:val="397"/>
              </w:trPr>
              <w:tc>
                <w:tcPr>
                  <w:tcW w:w="15780" w:type="dxa"/>
                  <w:gridSpan w:val="15"/>
                  <w:tcBorders>
                    <w:top w:val="single" w:sz="4" w:space="0" w:color="auto"/>
                    <w:left w:val="single" w:sz="4" w:space="0" w:color="auto"/>
                    <w:bottom w:val="single" w:sz="4" w:space="0" w:color="auto"/>
                    <w:right w:val="single" w:sz="4" w:space="0" w:color="auto"/>
                  </w:tcBorders>
                  <w:vAlign w:val="center"/>
                </w:tcPr>
                <w:p w:rsidR="009D7633" w:rsidRPr="00C00499" w:rsidRDefault="009D7633" w:rsidP="00A32A82">
                  <w:pPr>
                    <w:framePr w:hSpace="180" w:wrap="around" w:vAnchor="page" w:hAnchor="margin" w:y="347"/>
                  </w:pPr>
                  <w:r w:rsidRPr="00C00499">
                    <w:t xml:space="preserve">Denumirea </w:t>
                  </w:r>
                  <w:r>
                    <w:t xml:space="preserve"> procedurii de achiziție</w:t>
                  </w:r>
                  <w:r w:rsidRPr="00C00499">
                    <w:t>:</w:t>
                  </w:r>
                  <w:r>
                    <w:t xml:space="preserve"> Cererea ofertelor de prețuri  privind achizitionarea autoturismului</w:t>
                  </w:r>
                </w:p>
              </w:tc>
            </w:tr>
            <w:tr w:rsidR="009D7633" w:rsidRPr="00C00499" w:rsidTr="00035C52">
              <w:trPr>
                <w:trHeight w:val="567"/>
              </w:trPr>
              <w:tc>
                <w:tcPr>
                  <w:tcW w:w="12339" w:type="dxa"/>
                  <w:gridSpan w:val="11"/>
                </w:tcPr>
                <w:p w:rsidR="009D7633" w:rsidRPr="00C00499" w:rsidRDefault="009D7633" w:rsidP="00A32A82">
                  <w:pPr>
                    <w:framePr w:hSpace="180" w:wrap="around" w:vAnchor="page" w:hAnchor="margin" w:y="347"/>
                  </w:pPr>
                </w:p>
              </w:tc>
              <w:tc>
                <w:tcPr>
                  <w:tcW w:w="3441" w:type="dxa"/>
                  <w:gridSpan w:val="4"/>
                </w:tcPr>
                <w:p w:rsidR="009D7633" w:rsidRPr="00C00499" w:rsidRDefault="009D7633" w:rsidP="00A32A82">
                  <w:pPr>
                    <w:framePr w:hSpace="180" w:wrap="around" w:vAnchor="page" w:hAnchor="margin" w:y="347"/>
                  </w:pPr>
                </w:p>
              </w:tc>
            </w:tr>
            <w:tr w:rsidR="009D7633" w:rsidRPr="006C1FA2" w:rsidTr="00035C52">
              <w:trPr>
                <w:gridAfter w:val="1"/>
                <w:wAfter w:w="480"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jc w:val="center"/>
                    <w:rPr>
                      <w:b/>
                      <w:sz w:val="20"/>
                    </w:rPr>
                  </w:pPr>
                  <w:r w:rsidRPr="0028367D">
                    <w:rPr>
                      <w:b/>
                      <w:sz w:val="20"/>
                    </w:rPr>
                    <w:t>Cod CPV</w:t>
                  </w:r>
                </w:p>
              </w:tc>
              <w:tc>
                <w:tcPr>
                  <w:tcW w:w="2814" w:type="dxa"/>
                  <w:gridSpan w:val="2"/>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tcPr>
                <w:p w:rsidR="009D7633" w:rsidRPr="0028367D" w:rsidRDefault="009D7633" w:rsidP="00A32A82">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jc w:val="center"/>
                    <w:rPr>
                      <w:b/>
                      <w:sz w:val="20"/>
                    </w:rPr>
                  </w:pPr>
                  <w:r w:rsidRPr="0028367D">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jc w:val="center"/>
                    <w:rPr>
                      <w:b/>
                      <w:sz w:val="20"/>
                    </w:rPr>
                  </w:pPr>
                  <w:r w:rsidRPr="0028367D">
                    <w:rPr>
                      <w:b/>
                      <w:sz w:val="20"/>
                    </w:rPr>
                    <w:t>Suma</w:t>
                  </w:r>
                </w:p>
                <w:p w:rsidR="009D7633" w:rsidRPr="0028367D" w:rsidRDefault="009D7633" w:rsidP="00A32A82">
                  <w:pPr>
                    <w:framePr w:hSpace="180" w:wrap="around" w:vAnchor="page" w:hAnchor="margin" w:y="347"/>
                    <w:jc w:val="center"/>
                    <w:rPr>
                      <w:b/>
                      <w:sz w:val="20"/>
                    </w:rPr>
                  </w:pPr>
                  <w:r w:rsidRPr="0028367D">
                    <w:rPr>
                      <w:b/>
                      <w:sz w:val="20"/>
                    </w:rPr>
                    <w:t>fără</w:t>
                  </w:r>
                </w:p>
                <w:p w:rsidR="009D7633" w:rsidRPr="0028367D" w:rsidRDefault="009D7633" w:rsidP="00A32A82">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jc w:val="center"/>
                    <w:rPr>
                      <w:b/>
                      <w:sz w:val="20"/>
                    </w:rPr>
                  </w:pPr>
                  <w:r w:rsidRPr="0028367D">
                    <w:rPr>
                      <w:b/>
                      <w:sz w:val="20"/>
                    </w:rPr>
                    <w:t>Suma</w:t>
                  </w:r>
                </w:p>
                <w:p w:rsidR="009D7633" w:rsidRPr="0028367D" w:rsidRDefault="009D7633" w:rsidP="00A32A8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jc w:val="center"/>
                    <w:rPr>
                      <w:b/>
                      <w:sz w:val="20"/>
                      <w:szCs w:val="28"/>
                    </w:rPr>
                  </w:pPr>
                  <w:r w:rsidRPr="0028367D">
                    <w:rPr>
                      <w:b/>
                      <w:sz w:val="20"/>
                      <w:szCs w:val="28"/>
                    </w:rPr>
                    <w:t xml:space="preserve">Termenul de </w:t>
                  </w:r>
                </w:p>
                <w:p w:rsidR="009D7633" w:rsidRDefault="009D7633" w:rsidP="00A32A82">
                  <w:pPr>
                    <w:framePr w:hSpace="180" w:wrap="around" w:vAnchor="page" w:hAnchor="margin" w:y="347"/>
                    <w:jc w:val="center"/>
                    <w:rPr>
                      <w:b/>
                      <w:sz w:val="20"/>
                      <w:szCs w:val="28"/>
                    </w:rPr>
                  </w:pPr>
                  <w:r>
                    <w:rPr>
                      <w:b/>
                      <w:sz w:val="20"/>
                      <w:szCs w:val="28"/>
                    </w:rPr>
                    <w:t>Livrare/</w:t>
                  </w:r>
                  <w:r w:rsidRPr="0028367D">
                    <w:rPr>
                      <w:b/>
                      <w:sz w:val="20"/>
                      <w:szCs w:val="28"/>
                    </w:rPr>
                    <w:t>prestare</w:t>
                  </w:r>
                </w:p>
                <w:p w:rsidR="009D7633" w:rsidRPr="0028367D" w:rsidRDefault="009D7633" w:rsidP="00A32A82">
                  <w:pPr>
                    <w:framePr w:hSpace="180" w:wrap="around" w:vAnchor="page" w:hAnchor="margin" w:y="347"/>
                    <w:jc w:val="center"/>
                    <w:rPr>
                      <w:b/>
                      <w:sz w:val="20"/>
                    </w:rPr>
                  </w:pPr>
                  <w:r>
                    <w:rPr>
                      <w:b/>
                      <w:sz w:val="20"/>
                      <w:szCs w:val="28"/>
                    </w:rPr>
                    <w:t>a contractului</w:t>
                  </w:r>
                  <w:r w:rsidRPr="0028367D">
                    <w:rPr>
                      <w:b/>
                      <w:sz w:val="20"/>
                      <w:szCs w:val="28"/>
                    </w:rPr>
                    <w:t xml:space="preserve"> </w:t>
                  </w:r>
                </w:p>
              </w:tc>
              <w:tc>
                <w:tcPr>
                  <w:tcW w:w="2718" w:type="dxa"/>
                  <w:gridSpan w:val="2"/>
                  <w:tcBorders>
                    <w:top w:val="single" w:sz="4" w:space="0" w:color="auto"/>
                    <w:left w:val="single" w:sz="4" w:space="0" w:color="auto"/>
                    <w:bottom w:val="single" w:sz="4" w:space="0" w:color="auto"/>
                    <w:right w:val="single" w:sz="4" w:space="0" w:color="auto"/>
                  </w:tcBorders>
                </w:tcPr>
                <w:p w:rsidR="009D7633" w:rsidRPr="006C1FA2" w:rsidRDefault="009D7633" w:rsidP="00A32A82">
                  <w:pPr>
                    <w:framePr w:hSpace="180" w:wrap="around" w:vAnchor="page" w:hAnchor="margin" w:y="347"/>
                    <w:rPr>
                      <w:b/>
                      <w:sz w:val="20"/>
                      <w:szCs w:val="28"/>
                    </w:rPr>
                  </w:pPr>
                  <w:r w:rsidRPr="0028367D">
                    <w:rPr>
                      <w:b/>
                      <w:sz w:val="20"/>
                      <w:szCs w:val="28"/>
                    </w:rPr>
                    <w:t>Clasificație bugetară (IBAN)</w:t>
                  </w:r>
                </w:p>
              </w:tc>
            </w:tr>
            <w:tr w:rsidR="009D7633" w:rsidRPr="006C1FA2" w:rsidTr="00035C52">
              <w:trPr>
                <w:gridAfter w:val="1"/>
                <w:wAfter w:w="480"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jc w:val="center"/>
                    <w:rPr>
                      <w:sz w:val="20"/>
                    </w:rPr>
                  </w:pPr>
                  <w:r w:rsidRPr="0028367D">
                    <w:rPr>
                      <w:sz w:val="20"/>
                    </w:rPr>
                    <w:t>1</w:t>
                  </w:r>
                </w:p>
              </w:tc>
              <w:tc>
                <w:tcPr>
                  <w:tcW w:w="2814" w:type="dxa"/>
                  <w:gridSpan w:val="2"/>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jc w:val="center"/>
                    <w:rPr>
                      <w:sz w:val="20"/>
                    </w:rPr>
                  </w:pPr>
                  <w:r w:rsidRPr="0028367D">
                    <w:rPr>
                      <w:sz w:val="20"/>
                    </w:rPr>
                    <w:t>5</w:t>
                  </w:r>
                </w:p>
              </w:tc>
              <w:tc>
                <w:tcPr>
                  <w:tcW w:w="11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jc w:val="center"/>
                    <w:rPr>
                      <w:sz w:val="20"/>
                    </w:rPr>
                  </w:pPr>
                  <w:r w:rsidRPr="0028367D">
                    <w:rPr>
                      <w:sz w:val="20"/>
                    </w:rPr>
                    <w:t>9</w:t>
                  </w:r>
                </w:p>
              </w:tc>
              <w:tc>
                <w:tcPr>
                  <w:tcW w:w="2718" w:type="dxa"/>
                  <w:gridSpan w:val="2"/>
                  <w:tcBorders>
                    <w:top w:val="single" w:sz="4" w:space="0" w:color="auto"/>
                    <w:left w:val="single" w:sz="4" w:space="0" w:color="auto"/>
                    <w:bottom w:val="single" w:sz="4" w:space="0" w:color="auto"/>
                    <w:right w:val="single" w:sz="4" w:space="0" w:color="auto"/>
                  </w:tcBorders>
                </w:tcPr>
                <w:p w:rsidR="009D7633" w:rsidRPr="006C1FA2" w:rsidRDefault="009D7633" w:rsidP="00A32A82">
                  <w:pPr>
                    <w:framePr w:hSpace="180" w:wrap="around" w:vAnchor="page" w:hAnchor="margin" w:y="347"/>
                    <w:jc w:val="center"/>
                    <w:rPr>
                      <w:sz w:val="20"/>
                    </w:rPr>
                  </w:pPr>
                  <w:r>
                    <w:rPr>
                      <w:sz w:val="20"/>
                    </w:rPr>
                    <w:t>10</w:t>
                  </w:r>
                </w:p>
              </w:tc>
            </w:tr>
            <w:tr w:rsidR="009D7633" w:rsidRPr="006C1FA2" w:rsidTr="00035C52">
              <w:trPr>
                <w:gridAfter w:val="1"/>
                <w:wAfter w:w="480"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rPr>
                      <w:sz w:val="20"/>
                    </w:rPr>
                  </w:pPr>
                </w:p>
              </w:tc>
              <w:tc>
                <w:tcPr>
                  <w:tcW w:w="2718" w:type="dxa"/>
                  <w:gridSpan w:val="2"/>
                  <w:tcBorders>
                    <w:top w:val="single" w:sz="4" w:space="0" w:color="auto"/>
                    <w:left w:val="single" w:sz="4" w:space="0" w:color="auto"/>
                    <w:bottom w:val="single" w:sz="4" w:space="0" w:color="auto"/>
                    <w:right w:val="single" w:sz="4" w:space="0" w:color="auto"/>
                  </w:tcBorders>
                </w:tcPr>
                <w:p w:rsidR="009D7633" w:rsidRPr="006C1FA2" w:rsidRDefault="009D7633" w:rsidP="00A32A82">
                  <w:pPr>
                    <w:framePr w:hSpace="180" w:wrap="around" w:vAnchor="page" w:hAnchor="margin" w:y="347"/>
                    <w:rPr>
                      <w:sz w:val="20"/>
                    </w:rPr>
                  </w:pPr>
                </w:p>
              </w:tc>
            </w:tr>
            <w:tr w:rsidR="009D7633" w:rsidRPr="006C1FA2" w:rsidTr="00035C52">
              <w:trPr>
                <w:gridAfter w:val="1"/>
                <w:wAfter w:w="480"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rPr>
                      <w:sz w:val="20"/>
                    </w:rPr>
                  </w:pPr>
                </w:p>
              </w:tc>
              <w:tc>
                <w:tcPr>
                  <w:tcW w:w="2718" w:type="dxa"/>
                  <w:gridSpan w:val="2"/>
                  <w:tcBorders>
                    <w:top w:val="single" w:sz="4" w:space="0" w:color="auto"/>
                    <w:left w:val="single" w:sz="4" w:space="0" w:color="auto"/>
                    <w:bottom w:val="single" w:sz="4" w:space="0" w:color="auto"/>
                    <w:right w:val="single" w:sz="4" w:space="0" w:color="auto"/>
                  </w:tcBorders>
                </w:tcPr>
                <w:p w:rsidR="009D7633" w:rsidRPr="006C1FA2" w:rsidRDefault="009D7633" w:rsidP="00A32A82">
                  <w:pPr>
                    <w:framePr w:hSpace="180" w:wrap="around" w:vAnchor="page" w:hAnchor="margin" w:y="347"/>
                    <w:rPr>
                      <w:sz w:val="20"/>
                    </w:rPr>
                  </w:pPr>
                </w:p>
              </w:tc>
            </w:tr>
            <w:tr w:rsidR="009D7633" w:rsidRPr="006C1FA2" w:rsidTr="00035C52">
              <w:trPr>
                <w:gridAfter w:val="1"/>
                <w:wAfter w:w="480"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r>
                    <w:rPr>
                      <w:sz w:val="20"/>
                    </w:rPr>
                    <w:t>34110000-1</w:t>
                  </w:r>
                </w:p>
              </w:tc>
              <w:tc>
                <w:tcPr>
                  <w:tcW w:w="2814" w:type="dxa"/>
                  <w:gridSpan w:val="2"/>
                  <w:tcBorders>
                    <w:top w:val="single" w:sz="4" w:space="0" w:color="auto"/>
                    <w:left w:val="single" w:sz="4" w:space="0" w:color="auto"/>
                    <w:bottom w:val="single" w:sz="4" w:space="0" w:color="auto"/>
                    <w:right w:val="single" w:sz="4" w:space="0" w:color="auto"/>
                  </w:tcBorders>
                  <w:vAlign w:val="center"/>
                </w:tcPr>
                <w:p w:rsidR="009D7633" w:rsidRPr="008665CB" w:rsidRDefault="009D7633" w:rsidP="00A32A82">
                  <w:pPr>
                    <w:framePr w:hSpace="180" w:wrap="around" w:vAnchor="page" w:hAnchor="margin" w:y="347"/>
                    <w:rPr>
                      <w:b/>
                      <w:sz w:val="28"/>
                      <w:szCs w:val="28"/>
                    </w:rPr>
                  </w:pPr>
                  <w:r w:rsidRPr="008665CB">
                    <w:rPr>
                      <w:i/>
                      <w:iCs/>
                      <w:sz w:val="28"/>
                      <w:szCs w:val="28"/>
                    </w:rPr>
                    <w:t>Autoturism</w:t>
                  </w:r>
                </w:p>
              </w:tc>
              <w:tc>
                <w:tcPr>
                  <w:tcW w:w="950"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r>
                    <w:rPr>
                      <w:sz w:val="20"/>
                    </w:rPr>
                    <w:t>buc</w:t>
                  </w:r>
                </w:p>
              </w:tc>
              <w:tc>
                <w:tcPr>
                  <w:tcW w:w="926"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rPr>
                      <w:sz w:val="20"/>
                    </w:rPr>
                  </w:pPr>
                  <w:r>
                    <w:rPr>
                      <w:sz w:val="20"/>
                    </w:rPr>
                    <w:t>31.12.2021</w:t>
                  </w:r>
                </w:p>
              </w:tc>
              <w:tc>
                <w:tcPr>
                  <w:tcW w:w="2718" w:type="dxa"/>
                  <w:gridSpan w:val="2"/>
                  <w:tcBorders>
                    <w:top w:val="single" w:sz="4" w:space="0" w:color="auto"/>
                    <w:left w:val="single" w:sz="4" w:space="0" w:color="auto"/>
                    <w:bottom w:val="single" w:sz="4" w:space="0" w:color="auto"/>
                    <w:right w:val="single" w:sz="4" w:space="0" w:color="auto"/>
                  </w:tcBorders>
                </w:tcPr>
                <w:p w:rsidR="009D7633" w:rsidRPr="006C1FA2" w:rsidRDefault="009D7633" w:rsidP="00A32A82">
                  <w:pPr>
                    <w:framePr w:hSpace="180" w:wrap="around" w:vAnchor="page" w:hAnchor="margin" w:y="347"/>
                    <w:rPr>
                      <w:sz w:val="20"/>
                    </w:rPr>
                  </w:pPr>
                  <w:r>
                    <w:rPr>
                      <w:rFonts w:ascii="Arial" w:hAnsi="Arial" w:cs="Arial"/>
                      <w:color w:val="000000"/>
                      <w:sz w:val="17"/>
                      <w:szCs w:val="17"/>
                      <w:shd w:val="clear" w:color="auto" w:fill="ACCBE9"/>
                    </w:rPr>
                    <w:t>MD52TRPBAA315110A15353AC</w:t>
                  </w:r>
                </w:p>
              </w:tc>
            </w:tr>
            <w:tr w:rsidR="009D7633" w:rsidRPr="006C1FA2" w:rsidTr="00035C52">
              <w:trPr>
                <w:gridAfter w:val="1"/>
                <w:wAfter w:w="480"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rPr>
                      <w:sz w:val="20"/>
                    </w:rPr>
                  </w:pPr>
                </w:p>
              </w:tc>
              <w:tc>
                <w:tcPr>
                  <w:tcW w:w="2718" w:type="dxa"/>
                  <w:gridSpan w:val="2"/>
                  <w:tcBorders>
                    <w:top w:val="single" w:sz="4" w:space="0" w:color="auto"/>
                    <w:left w:val="single" w:sz="4" w:space="0" w:color="auto"/>
                    <w:bottom w:val="single" w:sz="4" w:space="0" w:color="auto"/>
                    <w:right w:val="single" w:sz="4" w:space="0" w:color="auto"/>
                  </w:tcBorders>
                </w:tcPr>
                <w:p w:rsidR="009D7633" w:rsidRPr="006C1FA2" w:rsidRDefault="009D7633" w:rsidP="00A32A82">
                  <w:pPr>
                    <w:framePr w:hSpace="180" w:wrap="around" w:vAnchor="page" w:hAnchor="margin" w:y="347"/>
                    <w:rPr>
                      <w:sz w:val="20"/>
                    </w:rPr>
                  </w:pPr>
                </w:p>
              </w:tc>
            </w:tr>
            <w:tr w:rsidR="009D7633" w:rsidRPr="006C1FA2" w:rsidTr="00035C52">
              <w:trPr>
                <w:gridAfter w:val="1"/>
                <w:wAfter w:w="480"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vAlign w:val="center"/>
                </w:tcPr>
                <w:p w:rsidR="009D7633" w:rsidRPr="0028367D" w:rsidRDefault="009D7633" w:rsidP="00A32A8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D7633" w:rsidRPr="0028367D" w:rsidRDefault="009D7633" w:rsidP="00A32A82">
                  <w:pPr>
                    <w:framePr w:hSpace="180" w:wrap="around" w:vAnchor="page" w:hAnchor="margin" w:y="347"/>
                    <w:rPr>
                      <w:sz w:val="20"/>
                    </w:rPr>
                  </w:pPr>
                </w:p>
              </w:tc>
              <w:tc>
                <w:tcPr>
                  <w:tcW w:w="2718" w:type="dxa"/>
                  <w:gridSpan w:val="2"/>
                  <w:tcBorders>
                    <w:top w:val="single" w:sz="4" w:space="0" w:color="auto"/>
                    <w:left w:val="single" w:sz="4" w:space="0" w:color="auto"/>
                    <w:bottom w:val="single" w:sz="4" w:space="0" w:color="auto"/>
                    <w:right w:val="single" w:sz="4" w:space="0" w:color="auto"/>
                  </w:tcBorders>
                </w:tcPr>
                <w:p w:rsidR="009D7633" w:rsidRPr="006C1FA2" w:rsidRDefault="009D7633" w:rsidP="00A32A82">
                  <w:pPr>
                    <w:framePr w:hSpace="180" w:wrap="around" w:vAnchor="page" w:hAnchor="margin" w:y="347"/>
                    <w:rPr>
                      <w:sz w:val="20"/>
                    </w:rPr>
                  </w:pPr>
                </w:p>
              </w:tc>
            </w:tr>
            <w:tr w:rsidR="009D7633" w:rsidRPr="006C1FA2" w:rsidTr="00035C52">
              <w:trPr>
                <w:gridAfter w:val="1"/>
                <w:wAfter w:w="480" w:type="dxa"/>
                <w:trHeight w:val="397"/>
              </w:trPr>
              <w:tc>
                <w:tcPr>
                  <w:tcW w:w="10995" w:type="dxa"/>
                  <w:gridSpan w:val="10"/>
                  <w:tcBorders>
                    <w:top w:val="single" w:sz="4" w:space="0" w:color="auto"/>
                  </w:tcBorders>
                  <w:vAlign w:val="center"/>
                </w:tcPr>
                <w:p w:rsidR="009D7633" w:rsidRPr="0028367D" w:rsidRDefault="009D7633" w:rsidP="00A32A82">
                  <w:pPr>
                    <w:framePr w:hSpace="180" w:wrap="around" w:vAnchor="page" w:hAnchor="margin" w:y="347"/>
                    <w:tabs>
                      <w:tab w:val="left" w:pos="6120"/>
                    </w:tabs>
                    <w:rPr>
                      <w:sz w:val="20"/>
                    </w:rPr>
                  </w:pPr>
                </w:p>
                <w:p w:rsidR="009D7633" w:rsidRPr="0028367D" w:rsidRDefault="009D7633" w:rsidP="00A32A82">
                  <w:pPr>
                    <w:framePr w:hSpace="180" w:wrap="around" w:vAnchor="page" w:hAnchor="margin" w:y="347"/>
                    <w:rPr>
                      <w:sz w:val="20"/>
                    </w:rPr>
                  </w:pPr>
                  <w:r w:rsidRPr="0028367D">
                    <w:rPr>
                      <w:sz w:val="20"/>
                    </w:rPr>
                    <w:t>Semnat:_______________ Numele, Prenumele:_____________________________ În calitate de: ______________</w:t>
                  </w:r>
                </w:p>
                <w:p w:rsidR="009D7633" w:rsidRPr="0028367D" w:rsidRDefault="009D7633" w:rsidP="00A32A82">
                  <w:pPr>
                    <w:framePr w:hSpace="180" w:wrap="around" w:vAnchor="page" w:hAnchor="margin" w:y="347"/>
                    <w:rPr>
                      <w:sz w:val="20"/>
                    </w:rPr>
                  </w:pPr>
                </w:p>
                <w:p w:rsidR="009D7633" w:rsidRPr="0028367D" w:rsidRDefault="009D7633" w:rsidP="00A32A8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3" w:type="dxa"/>
                  <w:gridSpan w:val="3"/>
                  <w:tcBorders>
                    <w:top w:val="single" w:sz="4" w:space="0" w:color="auto"/>
                  </w:tcBorders>
                </w:tcPr>
                <w:p w:rsidR="009D7633" w:rsidRPr="006C1FA2" w:rsidRDefault="009D7633" w:rsidP="00A32A82">
                  <w:pPr>
                    <w:framePr w:hSpace="180" w:wrap="around" w:vAnchor="page" w:hAnchor="margin" w:y="347"/>
                    <w:tabs>
                      <w:tab w:val="left" w:pos="6120"/>
                    </w:tabs>
                    <w:rPr>
                      <w:sz w:val="20"/>
                    </w:rPr>
                  </w:pPr>
                </w:p>
              </w:tc>
              <w:tc>
                <w:tcPr>
                  <w:tcW w:w="2682" w:type="dxa"/>
                  <w:tcBorders>
                    <w:top w:val="single" w:sz="4" w:space="0" w:color="auto"/>
                  </w:tcBorders>
                </w:tcPr>
                <w:p w:rsidR="009D7633" w:rsidRPr="0028367D" w:rsidRDefault="009D7633" w:rsidP="00A32A82">
                  <w:pPr>
                    <w:framePr w:hSpace="180" w:wrap="around" w:vAnchor="page" w:hAnchor="margin" w:y="347"/>
                    <w:tabs>
                      <w:tab w:val="left" w:pos="6120"/>
                    </w:tabs>
                    <w:rPr>
                      <w:sz w:val="20"/>
                    </w:rPr>
                  </w:pPr>
                </w:p>
              </w:tc>
            </w:tr>
            <w:tr w:rsidR="009D7633" w:rsidRPr="00C00499" w:rsidTr="00035C52">
              <w:trPr>
                <w:gridAfter w:val="13"/>
                <w:wAfter w:w="13757" w:type="dxa"/>
                <w:trHeight w:val="397"/>
              </w:trPr>
              <w:tc>
                <w:tcPr>
                  <w:tcW w:w="2023" w:type="dxa"/>
                  <w:gridSpan w:val="2"/>
                  <w:tcBorders>
                    <w:top w:val="single" w:sz="4" w:space="0" w:color="auto"/>
                  </w:tcBorders>
                </w:tcPr>
                <w:p w:rsidR="009D7633" w:rsidRPr="00C00499" w:rsidRDefault="009D7633" w:rsidP="00A32A82">
                  <w:pPr>
                    <w:framePr w:hSpace="180" w:wrap="around" w:vAnchor="page" w:hAnchor="margin" w:y="347"/>
                    <w:tabs>
                      <w:tab w:val="left" w:pos="6120"/>
                    </w:tabs>
                  </w:pPr>
                </w:p>
              </w:tc>
            </w:tr>
          </w:tbl>
          <w:p w:rsidR="009D7633" w:rsidRPr="00C00499" w:rsidRDefault="009D7633" w:rsidP="00270B97">
            <w:pPr>
              <w:rPr>
                <w:bCs/>
                <w:iCs/>
              </w:rPr>
            </w:pPr>
          </w:p>
        </w:tc>
      </w:tr>
      <w:tr w:rsidR="009D7633" w:rsidRPr="00C60D06" w:rsidTr="00035C52">
        <w:trPr>
          <w:trHeight w:val="397"/>
        </w:trPr>
        <w:tc>
          <w:tcPr>
            <w:tcW w:w="459" w:type="pct"/>
            <w:tcBorders>
              <w:top w:val="single" w:sz="4" w:space="0" w:color="auto"/>
            </w:tcBorders>
          </w:tcPr>
          <w:p w:rsidR="009D7633" w:rsidRPr="00C60D06" w:rsidRDefault="009D7633" w:rsidP="00457832">
            <w:pPr>
              <w:tabs>
                <w:tab w:val="left" w:pos="6120"/>
              </w:tabs>
            </w:pPr>
          </w:p>
        </w:tc>
        <w:tc>
          <w:tcPr>
            <w:tcW w:w="87" w:type="pct"/>
            <w:tcBorders>
              <w:top w:val="single" w:sz="4" w:space="0" w:color="auto"/>
            </w:tcBorders>
          </w:tcPr>
          <w:p w:rsidR="009D7633" w:rsidRPr="00C60D06" w:rsidRDefault="009D7633" w:rsidP="00457832">
            <w:pPr>
              <w:tabs>
                <w:tab w:val="left" w:pos="6120"/>
              </w:tabs>
            </w:pPr>
          </w:p>
        </w:tc>
        <w:tc>
          <w:tcPr>
            <w:tcW w:w="4454" w:type="pct"/>
            <w:gridSpan w:val="9"/>
            <w:tcBorders>
              <w:top w:val="single" w:sz="4" w:space="0" w:color="auto"/>
            </w:tcBorders>
            <w:vAlign w:val="center"/>
          </w:tcPr>
          <w:p w:rsidR="009D7633" w:rsidRPr="00C60D06" w:rsidRDefault="009D7633" w:rsidP="00457832">
            <w:pPr>
              <w:rPr>
                <w:bCs/>
                <w:iCs/>
              </w:rPr>
            </w:pPr>
          </w:p>
        </w:tc>
      </w:tr>
    </w:tbl>
    <w:p w:rsidR="009D7633" w:rsidRPr="00C60D06" w:rsidRDefault="009D7633" w:rsidP="00A20ACF">
      <w:pPr>
        <w:rPr>
          <w:b/>
        </w:rPr>
        <w:sectPr w:rsidR="009D7633" w:rsidRPr="00C60D06" w:rsidSect="00457832">
          <w:footerReference w:type="default" r:id="rId8"/>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9D7633" w:rsidRPr="00C60D06" w:rsidTr="00457832">
        <w:trPr>
          <w:trHeight w:val="850"/>
        </w:trPr>
        <w:tc>
          <w:tcPr>
            <w:tcW w:w="9747" w:type="dxa"/>
            <w:gridSpan w:val="2"/>
            <w:vAlign w:val="center"/>
          </w:tcPr>
          <w:p w:rsidR="009D7633" w:rsidRDefault="009D7633" w:rsidP="007621CB">
            <w:pPr>
              <w:pStyle w:val="Heading1"/>
              <w:numPr>
                <w:ilvl w:val="0"/>
                <w:numId w:val="0"/>
              </w:numPr>
              <w:ind w:left="360"/>
              <w:rPr>
                <w:lang w:val="ro-RO"/>
              </w:rPr>
            </w:pPr>
            <w:bookmarkStart w:id="13" w:name="_Toc392180208"/>
            <w:bookmarkStart w:id="14" w:name="_Toc449539097"/>
            <w:r>
              <w:rPr>
                <w:lang w:val="ro-RO"/>
              </w:rPr>
              <w:t>CAPITOLUL V</w:t>
            </w:r>
          </w:p>
          <w:p w:rsidR="009D7633" w:rsidRDefault="009D7633" w:rsidP="007621CB">
            <w:pPr>
              <w:pStyle w:val="Heading1"/>
              <w:numPr>
                <w:ilvl w:val="0"/>
                <w:numId w:val="0"/>
              </w:numPr>
              <w:ind w:left="360"/>
              <w:rPr>
                <w:lang w:val="ro-RO"/>
              </w:rPr>
            </w:pPr>
            <w:r w:rsidRPr="00F53E28">
              <w:rPr>
                <w:lang w:val="pt-BR"/>
              </w:rPr>
              <w:t>Formularul DECLARATIE</w:t>
            </w:r>
            <w:r w:rsidRPr="00C60D06">
              <w:rPr>
                <w:lang w:val="ro-RO"/>
              </w:rPr>
              <w:br w:type="textWrapping" w:clear="all"/>
              <w:t>FORMULARUL DE CONTRACT</w:t>
            </w:r>
            <w:bookmarkEnd w:id="13"/>
            <w:bookmarkEnd w:id="14"/>
          </w:p>
          <w:p w:rsidR="009D7633" w:rsidRPr="0083287A" w:rsidRDefault="009D7633" w:rsidP="0083287A"/>
        </w:tc>
      </w:tr>
      <w:tr w:rsidR="009D7633" w:rsidRPr="00C60D06" w:rsidTr="00457832">
        <w:trPr>
          <w:trHeight w:val="600"/>
        </w:trPr>
        <w:tc>
          <w:tcPr>
            <w:tcW w:w="9747" w:type="dxa"/>
            <w:gridSpan w:val="2"/>
            <w:vAlign w:val="center"/>
          </w:tcPr>
          <w:p w:rsidR="009D7633" w:rsidRPr="009B4A6B" w:rsidRDefault="009D7633" w:rsidP="00457832">
            <w:pPr>
              <w:pStyle w:val="Heading2"/>
            </w:pPr>
          </w:p>
        </w:tc>
      </w:tr>
      <w:tr w:rsidR="009D763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D7633" w:rsidRPr="00C60D06" w:rsidRDefault="009D763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D7633" w:rsidRPr="00C60D06" w:rsidRDefault="009D7633"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D763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D7633" w:rsidRPr="00C60D06" w:rsidRDefault="009D7633" w:rsidP="00457832">
            <w:pPr>
              <w:spacing w:before="120" w:after="120"/>
              <w:jc w:val="center"/>
            </w:pPr>
            <w:r>
              <w:t>Aprobat prin OMF nr. 145 din 24.11.2020</w:t>
            </w:r>
          </w:p>
        </w:tc>
        <w:tc>
          <w:tcPr>
            <w:tcW w:w="7959" w:type="dxa"/>
            <w:tcBorders>
              <w:top w:val="single" w:sz="4" w:space="0" w:color="auto"/>
              <w:left w:val="single" w:sz="4" w:space="0" w:color="auto"/>
              <w:bottom w:val="single" w:sz="4" w:space="0" w:color="auto"/>
              <w:right w:val="single" w:sz="4" w:space="0" w:color="auto"/>
            </w:tcBorders>
            <w:vAlign w:val="bottom"/>
          </w:tcPr>
          <w:p w:rsidR="009D7633" w:rsidRPr="00EF3B4A" w:rsidRDefault="009D7633" w:rsidP="00EF3B4A">
            <w:pPr>
              <w:autoSpaceDE w:val="0"/>
              <w:autoSpaceDN w:val="0"/>
              <w:adjustRightInd w:val="0"/>
              <w:jc w:val="both"/>
              <w:rPr>
                <w:bCs/>
                <w:noProof w:val="0"/>
                <w:lang w:val="pt-BR" w:eastAsia="ru-RU"/>
              </w:rPr>
            </w:pPr>
            <w:r>
              <w:rPr>
                <w:bCs/>
                <w:noProof w:val="0"/>
                <w:lang w:val="pt-BR" w:eastAsia="ru-RU"/>
              </w:rPr>
              <w:t>DECLARAT</w:t>
            </w:r>
            <w:r w:rsidRPr="00EF3B4A">
              <w:rPr>
                <w:bCs/>
                <w:noProof w:val="0"/>
                <w:lang w:val="pt-BR" w:eastAsia="ru-RU"/>
              </w:rPr>
              <w:t>IE</w:t>
            </w:r>
          </w:p>
          <w:p w:rsidR="009D7633" w:rsidRPr="00EF3B4A" w:rsidRDefault="009D7633" w:rsidP="00EF3B4A">
            <w:pPr>
              <w:spacing w:before="120" w:after="120"/>
              <w:ind w:left="619"/>
              <w:jc w:val="both"/>
              <w:rPr>
                <w:lang w:val="pt-BR"/>
              </w:rPr>
            </w:pPr>
            <w:r w:rsidRPr="00EF3B4A">
              <w:rPr>
                <w:bCs/>
                <w:noProof w:val="0"/>
                <w:lang w:val="pt-BR" w:eastAsia="ru-RU"/>
              </w:rPr>
              <w:t>privind confirmarea identitгții beneficiarilor efectivi și neоncadrarea acestora оn situația condamnгrii pentru participarea la activitгюi ale unei organizaюii sau grupгri criminale, pentru corupюie, fraudг єi/sau spгlare de bani.</w:t>
            </w:r>
          </w:p>
        </w:tc>
      </w:tr>
      <w:tr w:rsidR="009D7633"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9D7633" w:rsidRPr="00C60D06" w:rsidRDefault="009D7633" w:rsidP="00842717">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D7633" w:rsidRPr="00C60D06" w:rsidRDefault="009D7633" w:rsidP="00842717">
            <w:pPr>
              <w:spacing w:before="120" w:after="120"/>
              <w:ind w:left="619"/>
              <w:jc w:val="both"/>
            </w:pPr>
            <w:r w:rsidRPr="00C60D06">
              <w:t>Contract-model</w:t>
            </w:r>
            <w:r>
              <w:t xml:space="preserve"> Bunuri</w:t>
            </w:r>
          </w:p>
        </w:tc>
      </w:tr>
      <w:tr w:rsidR="009D7633" w:rsidRPr="00C60D06" w:rsidTr="00457832">
        <w:trPr>
          <w:trHeight w:val="697"/>
        </w:trPr>
        <w:tc>
          <w:tcPr>
            <w:tcW w:w="9747" w:type="dxa"/>
            <w:gridSpan w:val="2"/>
          </w:tcPr>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Default="009D7633" w:rsidP="00457832">
            <w:pPr>
              <w:spacing w:after="120"/>
              <w:jc w:val="both"/>
              <w:rPr>
                <w:bCs/>
                <w:i/>
              </w:rPr>
            </w:pPr>
          </w:p>
          <w:p w:rsidR="009D7633" w:rsidRPr="00C60D06" w:rsidRDefault="009D7633" w:rsidP="00457832">
            <w:pPr>
              <w:spacing w:after="120"/>
              <w:jc w:val="both"/>
              <w:rPr>
                <w:bCs/>
                <w:i/>
              </w:rPr>
            </w:pPr>
          </w:p>
        </w:tc>
      </w:tr>
    </w:tbl>
    <w:p w:rsidR="009D7633" w:rsidRPr="0025108A" w:rsidRDefault="009D7633" w:rsidP="00EF3B4A">
      <w:pPr>
        <w:jc w:val="right"/>
        <w:rPr>
          <w:sz w:val="26"/>
          <w:szCs w:val="26"/>
          <w:lang w:val="ro-MO"/>
        </w:rPr>
      </w:pPr>
      <w:r w:rsidRPr="0025108A">
        <w:rPr>
          <w:sz w:val="26"/>
          <w:szCs w:val="26"/>
          <w:lang w:val="ro-MO"/>
        </w:rPr>
        <w:t xml:space="preserve">APROBAT </w:t>
      </w:r>
    </w:p>
    <w:p w:rsidR="009D7633" w:rsidRPr="0025108A" w:rsidRDefault="009D7633" w:rsidP="00EF3B4A">
      <w:pPr>
        <w:jc w:val="right"/>
        <w:rPr>
          <w:sz w:val="26"/>
          <w:szCs w:val="26"/>
          <w:lang w:val="ro-MO"/>
        </w:rPr>
      </w:pPr>
      <w:r w:rsidRPr="0025108A">
        <w:rPr>
          <w:sz w:val="26"/>
          <w:szCs w:val="26"/>
          <w:lang w:val="ro-MO"/>
        </w:rPr>
        <w:t xml:space="preserve">prin Ordinul </w:t>
      </w:r>
    </w:p>
    <w:p w:rsidR="009D7633" w:rsidRPr="0025108A" w:rsidRDefault="009D7633" w:rsidP="00EF3B4A">
      <w:pPr>
        <w:jc w:val="right"/>
        <w:rPr>
          <w:sz w:val="26"/>
          <w:szCs w:val="26"/>
          <w:lang w:val="ro-MO"/>
        </w:rPr>
      </w:pPr>
      <w:r w:rsidRPr="0025108A">
        <w:rPr>
          <w:sz w:val="26"/>
          <w:szCs w:val="26"/>
          <w:lang w:val="ro-MO"/>
        </w:rPr>
        <w:t>Ministrului Finanțelor</w:t>
      </w:r>
    </w:p>
    <w:p w:rsidR="009D7633" w:rsidRPr="005067B7" w:rsidRDefault="009D7633" w:rsidP="00EF3B4A">
      <w:pPr>
        <w:jc w:val="right"/>
        <w:rPr>
          <w:sz w:val="28"/>
          <w:szCs w:val="28"/>
          <w:lang w:val="ro-MO"/>
        </w:rPr>
      </w:pPr>
      <w:r w:rsidRPr="0025108A">
        <w:rPr>
          <w:sz w:val="26"/>
          <w:szCs w:val="26"/>
          <w:lang w:val="ro-MO"/>
        </w:rPr>
        <w:t xml:space="preserve">                                               nr. </w:t>
      </w:r>
      <w:r>
        <w:rPr>
          <w:sz w:val="26"/>
          <w:szCs w:val="26"/>
          <w:lang w:val="ro-MO"/>
        </w:rPr>
        <w:t>145</w:t>
      </w:r>
      <w:r w:rsidRPr="0025108A">
        <w:rPr>
          <w:sz w:val="26"/>
          <w:szCs w:val="26"/>
          <w:lang w:val="ro-MO"/>
        </w:rPr>
        <w:t xml:space="preserve">  din</w:t>
      </w:r>
      <w:r>
        <w:rPr>
          <w:sz w:val="26"/>
          <w:szCs w:val="26"/>
          <w:lang w:val="ro-MO"/>
        </w:rPr>
        <w:t xml:space="preserve"> 24 noiembrie </w:t>
      </w:r>
      <w:r w:rsidRPr="0025108A">
        <w:rPr>
          <w:sz w:val="26"/>
          <w:szCs w:val="26"/>
          <w:lang w:val="ro-MO"/>
        </w:rPr>
        <w:t xml:space="preserve">2020   </w:t>
      </w:r>
      <w:r w:rsidRPr="005067B7">
        <w:rPr>
          <w:sz w:val="28"/>
          <w:szCs w:val="28"/>
          <w:lang w:val="ro-MO"/>
        </w:rPr>
        <w:t xml:space="preserve">       </w:t>
      </w:r>
    </w:p>
    <w:p w:rsidR="009D7633" w:rsidRPr="00B91E0E" w:rsidRDefault="009D7633" w:rsidP="00EF3B4A">
      <w:pPr>
        <w:tabs>
          <w:tab w:val="left" w:pos="567"/>
        </w:tabs>
        <w:rPr>
          <w:b/>
          <w:lang w:val="ro-MO"/>
        </w:rPr>
      </w:pPr>
    </w:p>
    <w:p w:rsidR="009D7633" w:rsidRPr="00B91E0E" w:rsidRDefault="009D7633" w:rsidP="00EF3B4A">
      <w:pPr>
        <w:tabs>
          <w:tab w:val="left" w:pos="567"/>
        </w:tabs>
        <w:rPr>
          <w:b/>
        </w:rPr>
      </w:pPr>
    </w:p>
    <w:p w:rsidR="009D7633" w:rsidRPr="00B91E0E" w:rsidRDefault="009D7633" w:rsidP="00EF3B4A">
      <w:pPr>
        <w:keepNext/>
        <w:spacing w:line="240" w:lineRule="exact"/>
        <w:jc w:val="center"/>
        <w:outlineLvl w:val="0"/>
        <w:rPr>
          <w:b/>
          <w:bCs/>
          <w:sz w:val="26"/>
          <w:szCs w:val="26"/>
          <w:lang w:eastAsia="ro-RO"/>
        </w:rPr>
      </w:pPr>
      <w:bookmarkStart w:id="15" w:name="_Toc449632652"/>
      <w:bookmarkStart w:id="16" w:name="_Toc449633144"/>
      <w:bookmarkStart w:id="17" w:name="_Toc449692099"/>
      <w:r w:rsidRPr="00B91E0E">
        <w:rPr>
          <w:b/>
          <w:bCs/>
          <w:sz w:val="26"/>
          <w:szCs w:val="26"/>
          <w:lang w:eastAsia="ro-RO"/>
        </w:rPr>
        <w:t>DECLARAŢIE</w:t>
      </w:r>
      <w:bookmarkEnd w:id="15"/>
      <w:bookmarkEnd w:id="16"/>
      <w:bookmarkEnd w:id="17"/>
    </w:p>
    <w:p w:rsidR="009D7633" w:rsidRPr="00B91E0E" w:rsidRDefault="009D7633" w:rsidP="00EF3B4A">
      <w:pPr>
        <w:keepNext/>
        <w:spacing w:line="240" w:lineRule="exact"/>
        <w:jc w:val="center"/>
        <w:outlineLvl w:val="0"/>
        <w:rPr>
          <w:b/>
          <w:bCs/>
          <w:sz w:val="26"/>
          <w:szCs w:val="26"/>
          <w:lang w:eastAsia="ro-RO"/>
        </w:rPr>
      </w:pPr>
      <w:bookmarkStart w:id="18" w:name="_Toc449632653"/>
      <w:bookmarkStart w:id="19" w:name="_Toc449633145"/>
      <w:bookmarkStart w:id="20"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18"/>
      <w:bookmarkEnd w:id="19"/>
      <w:bookmarkEnd w:id="20"/>
      <w:r w:rsidRPr="00B243ED">
        <w:rPr>
          <w:rFonts w:eastAsia="PMingLiU"/>
          <w:b/>
          <w:bCs/>
          <w:sz w:val="26"/>
          <w:szCs w:val="26"/>
          <w:lang w:eastAsia="zh-CN"/>
        </w:rPr>
        <w:t>pentru participarea la activităţi ale unei organizaţii sau grupări criminale, pentru corupţie, fraudă şi/sau spălare de bani.</w:t>
      </w:r>
    </w:p>
    <w:p w:rsidR="009D7633" w:rsidRPr="00B91E0E" w:rsidRDefault="009D7633" w:rsidP="00EF3B4A">
      <w:pPr>
        <w:keepNext/>
        <w:spacing w:line="240" w:lineRule="exact"/>
        <w:jc w:val="both"/>
        <w:outlineLvl w:val="0"/>
        <w:rPr>
          <w:b/>
          <w:bCs/>
          <w:sz w:val="26"/>
          <w:szCs w:val="26"/>
          <w:lang w:eastAsia="ro-RO"/>
        </w:rPr>
      </w:pPr>
    </w:p>
    <w:p w:rsidR="009D7633" w:rsidRPr="00B91E0E" w:rsidRDefault="009D7633" w:rsidP="00EF3B4A">
      <w:pPr>
        <w:jc w:val="center"/>
        <w:rPr>
          <w:b/>
          <w:sz w:val="26"/>
          <w:szCs w:val="26"/>
        </w:rPr>
      </w:pPr>
    </w:p>
    <w:p w:rsidR="009D7633" w:rsidRPr="00B91E0E" w:rsidRDefault="009D7633" w:rsidP="00EF3B4A">
      <w:pPr>
        <w:shd w:val="clear" w:color="auto" w:fill="FFFFFF"/>
        <w:tabs>
          <w:tab w:val="left" w:leader="dot" w:pos="7862"/>
        </w:tabs>
        <w:ind w:firstLine="1080"/>
        <w:jc w:val="both"/>
        <w:rPr>
          <w:sz w:val="26"/>
          <w:szCs w:val="26"/>
        </w:rPr>
      </w:pPr>
      <w:r w:rsidRPr="00B91E0E">
        <w:rPr>
          <w:sz w:val="26"/>
          <w:szCs w:val="26"/>
        </w:rPr>
        <w:t xml:space="preserve">Subsemnatul, ________________ reprezentant împuternicit al _____________ </w:t>
      </w:r>
      <w:r w:rsidRPr="00B91E0E">
        <w:rPr>
          <w:i/>
          <w:sz w:val="26"/>
          <w:szCs w:val="26"/>
        </w:rPr>
        <w:t>(denumirea operatorului economic</w:t>
      </w:r>
      <w:r w:rsidRPr="00B91E0E">
        <w:rPr>
          <w:sz w:val="26"/>
          <w:szCs w:val="26"/>
        </w:rPr>
        <w:t>) în calitate de ofertant/ofertant asociat</w:t>
      </w:r>
      <w:r w:rsidRPr="0025108A">
        <w:rPr>
          <w:sz w:val="26"/>
          <w:szCs w:val="26"/>
        </w:rPr>
        <w:t xml:space="preserve"> desemnat câștigător în cadrul procedurii de achiziție publică nr. _________________ din data __/__/___</w:t>
      </w:r>
      <w:r w:rsidRPr="00B91E0E">
        <w:rPr>
          <w:sz w:val="26"/>
          <w:szCs w:val="26"/>
        </w:rPr>
        <w:t>, declar pe propria răspundere, sub sancţiunile aplicabile faptei de fals în acte publice, că</w:t>
      </w:r>
      <w:r w:rsidRPr="0025108A">
        <w:rPr>
          <w:sz w:val="26"/>
          <w:szCs w:val="26"/>
        </w:rPr>
        <w:t xml:space="preserve"> beneficiarul/beneficiarii efectivi</w:t>
      </w:r>
      <w:r>
        <w:rPr>
          <w:sz w:val="26"/>
          <w:szCs w:val="26"/>
        </w:rPr>
        <w:t xml:space="preserve"> ai operatorului economic în ultimii 5 ani nu au</w:t>
      </w:r>
      <w:r w:rsidRPr="00B91E0E">
        <w:rPr>
          <w:sz w:val="26"/>
          <w:szCs w:val="26"/>
        </w:rPr>
        <w:t xml:space="preserve"> </w:t>
      </w:r>
      <w:r>
        <w:rPr>
          <w:sz w:val="26"/>
          <w:szCs w:val="26"/>
        </w:rPr>
        <w:t>fost condamnați</w:t>
      </w:r>
      <w:r w:rsidRPr="00B91E0E">
        <w:rPr>
          <w:sz w:val="26"/>
          <w:szCs w:val="26"/>
        </w:rPr>
        <w:t xml:space="preserve"> prin hotărâre</w:t>
      </w:r>
      <w:r>
        <w:rPr>
          <w:sz w:val="26"/>
          <w:szCs w:val="26"/>
        </w:rPr>
        <w:t xml:space="preserve"> judecătorească</w:t>
      </w:r>
      <w:r w:rsidRPr="00B91E0E">
        <w:rPr>
          <w:sz w:val="26"/>
          <w:szCs w:val="26"/>
        </w:rPr>
        <w:t xml:space="preserve"> definitivă pentru participarea la activităţi ale unei organizaţii sau grupări criminale, pentru corupţie, fraudă şi/sau spălare de bani.</w:t>
      </w:r>
    </w:p>
    <w:p w:rsidR="009D7633" w:rsidRDefault="009D7633" w:rsidP="00EF3B4A">
      <w:pPr>
        <w:shd w:val="clear" w:color="auto" w:fill="FFFFFF"/>
        <w:ind w:firstLine="1077"/>
        <w:rPr>
          <w:spacing w:val="-1"/>
          <w:sz w:val="26"/>
          <w:szCs w:val="26"/>
        </w:rPr>
      </w:pPr>
    </w:p>
    <w:p w:rsidR="009D7633" w:rsidRPr="0025108A" w:rsidRDefault="009D7633" w:rsidP="00EF3B4A">
      <w:pPr>
        <w:shd w:val="clear" w:color="auto" w:fill="FFFFFF"/>
        <w:ind w:firstLine="1077"/>
        <w:rPr>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979"/>
        <w:gridCol w:w="5263"/>
      </w:tblGrid>
      <w:tr w:rsidR="009D7633" w:rsidRPr="0025108A" w:rsidTr="00842717">
        <w:tc>
          <w:tcPr>
            <w:tcW w:w="4219" w:type="dxa"/>
            <w:shd w:val="clear" w:color="auto" w:fill="D0CECE"/>
          </w:tcPr>
          <w:p w:rsidR="009D7633" w:rsidRPr="0025108A" w:rsidRDefault="009D7633" w:rsidP="00842717">
            <w:pPr>
              <w:jc w:val="center"/>
              <w:rPr>
                <w:spacing w:val="-1"/>
                <w:sz w:val="26"/>
                <w:szCs w:val="26"/>
              </w:rPr>
            </w:pPr>
            <w:r w:rsidRPr="0025108A">
              <w:rPr>
                <w:spacing w:val="-1"/>
                <w:sz w:val="26"/>
                <w:szCs w:val="26"/>
              </w:rPr>
              <w:t xml:space="preserve">Numele </w:t>
            </w:r>
            <w:r>
              <w:rPr>
                <w:spacing w:val="-1"/>
                <w:sz w:val="26"/>
                <w:szCs w:val="26"/>
              </w:rPr>
              <w:t>și p</w:t>
            </w:r>
            <w:r w:rsidRPr="0025108A">
              <w:rPr>
                <w:spacing w:val="-1"/>
                <w:sz w:val="26"/>
                <w:szCs w:val="26"/>
              </w:rPr>
              <w:t>renumele beneficiarului efectiv</w:t>
            </w:r>
          </w:p>
        </w:tc>
        <w:tc>
          <w:tcPr>
            <w:tcW w:w="5634" w:type="dxa"/>
            <w:shd w:val="clear" w:color="auto" w:fill="D0CECE"/>
          </w:tcPr>
          <w:p w:rsidR="009D7633" w:rsidRPr="0025108A" w:rsidRDefault="009D7633" w:rsidP="00842717">
            <w:pPr>
              <w:jc w:val="center"/>
              <w:rPr>
                <w:spacing w:val="-1"/>
                <w:sz w:val="26"/>
                <w:szCs w:val="26"/>
              </w:rPr>
            </w:pPr>
            <w:r>
              <w:rPr>
                <w:spacing w:val="-1"/>
                <w:sz w:val="26"/>
                <w:szCs w:val="26"/>
              </w:rPr>
              <w:t>IDNP</w:t>
            </w:r>
            <w:r w:rsidRPr="0025108A">
              <w:rPr>
                <w:spacing w:val="-1"/>
                <w:sz w:val="26"/>
                <w:szCs w:val="26"/>
              </w:rPr>
              <w:t xml:space="preserve"> </w:t>
            </w:r>
            <w:r>
              <w:rPr>
                <w:spacing w:val="-1"/>
                <w:sz w:val="26"/>
                <w:szCs w:val="26"/>
              </w:rPr>
              <w:t xml:space="preserve">al </w:t>
            </w:r>
            <w:r w:rsidRPr="0025108A">
              <w:rPr>
                <w:spacing w:val="-1"/>
                <w:sz w:val="26"/>
                <w:szCs w:val="26"/>
              </w:rPr>
              <w:t>beneficiarului efectiv</w:t>
            </w:r>
          </w:p>
        </w:tc>
      </w:tr>
      <w:tr w:rsidR="009D7633" w:rsidRPr="0025108A" w:rsidTr="00842717">
        <w:tc>
          <w:tcPr>
            <w:tcW w:w="4219" w:type="dxa"/>
          </w:tcPr>
          <w:p w:rsidR="009D7633" w:rsidRPr="0025108A" w:rsidRDefault="009D7633" w:rsidP="00842717">
            <w:pPr>
              <w:rPr>
                <w:spacing w:val="-1"/>
                <w:sz w:val="26"/>
                <w:szCs w:val="26"/>
              </w:rPr>
            </w:pPr>
          </w:p>
        </w:tc>
        <w:tc>
          <w:tcPr>
            <w:tcW w:w="5634" w:type="dxa"/>
          </w:tcPr>
          <w:p w:rsidR="009D7633" w:rsidRPr="0025108A" w:rsidRDefault="009D7633" w:rsidP="00842717">
            <w:pPr>
              <w:rPr>
                <w:spacing w:val="-1"/>
                <w:sz w:val="26"/>
                <w:szCs w:val="26"/>
              </w:rPr>
            </w:pPr>
          </w:p>
        </w:tc>
      </w:tr>
      <w:tr w:rsidR="009D7633" w:rsidRPr="0025108A" w:rsidTr="00842717">
        <w:tc>
          <w:tcPr>
            <w:tcW w:w="4219" w:type="dxa"/>
          </w:tcPr>
          <w:p w:rsidR="009D7633" w:rsidRPr="0025108A" w:rsidRDefault="009D7633" w:rsidP="00842717">
            <w:pPr>
              <w:rPr>
                <w:spacing w:val="-1"/>
                <w:sz w:val="26"/>
                <w:szCs w:val="26"/>
              </w:rPr>
            </w:pPr>
          </w:p>
        </w:tc>
        <w:tc>
          <w:tcPr>
            <w:tcW w:w="5634" w:type="dxa"/>
          </w:tcPr>
          <w:p w:rsidR="009D7633" w:rsidRPr="0025108A" w:rsidRDefault="009D7633" w:rsidP="00842717">
            <w:pPr>
              <w:rPr>
                <w:spacing w:val="-1"/>
                <w:sz w:val="26"/>
                <w:szCs w:val="26"/>
              </w:rPr>
            </w:pPr>
          </w:p>
        </w:tc>
      </w:tr>
      <w:tr w:rsidR="009D7633" w:rsidRPr="0025108A" w:rsidTr="00842717">
        <w:tc>
          <w:tcPr>
            <w:tcW w:w="4219" w:type="dxa"/>
          </w:tcPr>
          <w:p w:rsidR="009D7633" w:rsidRPr="0025108A" w:rsidRDefault="009D7633" w:rsidP="00842717">
            <w:pPr>
              <w:rPr>
                <w:spacing w:val="-1"/>
                <w:sz w:val="26"/>
                <w:szCs w:val="26"/>
              </w:rPr>
            </w:pPr>
          </w:p>
        </w:tc>
        <w:tc>
          <w:tcPr>
            <w:tcW w:w="5634" w:type="dxa"/>
          </w:tcPr>
          <w:p w:rsidR="009D7633" w:rsidRPr="0025108A" w:rsidRDefault="009D7633" w:rsidP="00842717">
            <w:pPr>
              <w:rPr>
                <w:spacing w:val="-1"/>
                <w:sz w:val="26"/>
                <w:szCs w:val="26"/>
              </w:rPr>
            </w:pPr>
          </w:p>
        </w:tc>
      </w:tr>
    </w:tbl>
    <w:p w:rsidR="009D7633" w:rsidRPr="00B91E0E" w:rsidRDefault="009D7633" w:rsidP="00EF3B4A">
      <w:pPr>
        <w:shd w:val="clear" w:color="auto" w:fill="FFFFFF"/>
        <w:ind w:firstLine="1077"/>
        <w:rPr>
          <w:spacing w:val="-1"/>
          <w:sz w:val="26"/>
          <w:szCs w:val="26"/>
        </w:rPr>
      </w:pPr>
    </w:p>
    <w:p w:rsidR="009D7633" w:rsidRPr="00B91E0E" w:rsidRDefault="009D7633" w:rsidP="00EF3B4A">
      <w:pPr>
        <w:shd w:val="clear" w:color="auto" w:fill="FFFFFF"/>
        <w:ind w:firstLine="1077"/>
        <w:rPr>
          <w:spacing w:val="-1"/>
          <w:sz w:val="26"/>
          <w:szCs w:val="26"/>
        </w:rPr>
      </w:pPr>
    </w:p>
    <w:p w:rsidR="009D7633" w:rsidRDefault="009D7633" w:rsidP="00EF3B4A">
      <w:pPr>
        <w:rPr>
          <w:rFonts w:eastAsia="MS Mincho"/>
          <w:sz w:val="26"/>
          <w:szCs w:val="26"/>
          <w:lang w:eastAsia="zh-CN"/>
        </w:rPr>
      </w:pPr>
    </w:p>
    <w:p w:rsidR="009D7633" w:rsidRPr="00B91E0E" w:rsidRDefault="009D7633" w:rsidP="00EF3B4A">
      <w:pPr>
        <w:rPr>
          <w:rFonts w:eastAsia="MS Mincho"/>
          <w:sz w:val="26"/>
          <w:szCs w:val="26"/>
          <w:lang w:eastAsia="zh-CN"/>
        </w:rPr>
      </w:pPr>
      <w:r w:rsidRPr="00B91E0E">
        <w:rPr>
          <w:rFonts w:eastAsia="MS Mincho"/>
          <w:sz w:val="26"/>
          <w:szCs w:val="26"/>
          <w:lang w:eastAsia="zh-CN"/>
        </w:rPr>
        <w:t>Data completării:______________________</w:t>
      </w:r>
    </w:p>
    <w:p w:rsidR="009D7633" w:rsidRPr="00B91E0E" w:rsidRDefault="009D7633" w:rsidP="00EF3B4A">
      <w:pPr>
        <w:jc w:val="both"/>
        <w:rPr>
          <w:rFonts w:eastAsia="PMingLiU"/>
          <w:sz w:val="26"/>
          <w:szCs w:val="26"/>
          <w:lang w:eastAsia="zh-CN"/>
        </w:rPr>
      </w:pPr>
      <w:r w:rsidRPr="00B91E0E">
        <w:rPr>
          <w:rFonts w:eastAsia="PMingLiU"/>
          <w:sz w:val="26"/>
          <w:szCs w:val="26"/>
          <w:lang w:eastAsia="zh-CN"/>
        </w:rPr>
        <w:t>Semnat: _____________________________</w:t>
      </w:r>
    </w:p>
    <w:p w:rsidR="009D7633" w:rsidRPr="00B91E0E" w:rsidRDefault="009D7633" w:rsidP="00EF3B4A">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rsidR="009D7633" w:rsidRPr="00B91E0E" w:rsidRDefault="009D7633" w:rsidP="00EF3B4A">
      <w:pPr>
        <w:jc w:val="both"/>
        <w:rPr>
          <w:rFonts w:eastAsia="PMingLiU"/>
          <w:sz w:val="26"/>
          <w:szCs w:val="26"/>
          <w:lang w:eastAsia="zh-CN"/>
        </w:rPr>
      </w:pPr>
      <w:r w:rsidRPr="00B91E0E">
        <w:rPr>
          <w:rFonts w:eastAsia="PMingLiU"/>
          <w:sz w:val="26"/>
          <w:szCs w:val="26"/>
          <w:lang w:eastAsia="zh-CN"/>
        </w:rPr>
        <w:t>Funcţia: ____________________________</w:t>
      </w:r>
    </w:p>
    <w:p w:rsidR="009D7633" w:rsidRDefault="009D7633" w:rsidP="00EF3B4A">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rsidR="009D7633" w:rsidRDefault="009D7633" w:rsidP="00EF3B4A">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9D7633" w:rsidRDefault="009D7633" w:rsidP="00EF3B4A">
      <w:pPr>
        <w:spacing w:after="200" w:line="276" w:lineRule="auto"/>
        <w:jc w:val="both"/>
        <w:rPr>
          <w:rFonts w:eastAsia="PMingLiU"/>
          <w:b/>
          <w:sz w:val="26"/>
          <w:szCs w:val="26"/>
          <w:lang w:eastAsia="zh-CN"/>
        </w:rPr>
      </w:pPr>
    </w:p>
    <w:p w:rsidR="009D7633" w:rsidRDefault="009D7633" w:rsidP="00EF3B4A">
      <w:pPr>
        <w:spacing w:after="200" w:line="276" w:lineRule="auto"/>
        <w:jc w:val="both"/>
        <w:rPr>
          <w:rFonts w:eastAsia="PMingLiU"/>
          <w:b/>
          <w:sz w:val="26"/>
          <w:szCs w:val="26"/>
          <w:lang w:eastAsia="zh-CN"/>
        </w:rPr>
      </w:pPr>
    </w:p>
    <w:p w:rsidR="009D7633" w:rsidRDefault="009D7633" w:rsidP="00EF3B4A">
      <w:pPr>
        <w:spacing w:after="200" w:line="276" w:lineRule="auto"/>
        <w:jc w:val="both"/>
        <w:rPr>
          <w:rFonts w:eastAsia="PMingLiU"/>
          <w:b/>
          <w:sz w:val="26"/>
          <w:szCs w:val="26"/>
          <w:lang w:eastAsia="zh-CN"/>
        </w:rPr>
      </w:pPr>
    </w:p>
    <w:p w:rsidR="009D7633" w:rsidRDefault="009D7633" w:rsidP="00A20ACF">
      <w:pPr>
        <w:rPr>
          <w:b/>
        </w:rPr>
      </w:pPr>
    </w:p>
    <w:p w:rsidR="009D7633" w:rsidRPr="00C60D06" w:rsidRDefault="009D7633" w:rsidP="00A20ACF"/>
    <w:tbl>
      <w:tblPr>
        <w:tblW w:w="9781" w:type="dxa"/>
        <w:tblInd w:w="-34" w:type="dxa"/>
        <w:tblLayout w:type="fixed"/>
        <w:tblLook w:val="00A0"/>
      </w:tblPr>
      <w:tblGrid>
        <w:gridCol w:w="34"/>
        <w:gridCol w:w="4873"/>
        <w:gridCol w:w="4840"/>
        <w:gridCol w:w="34"/>
      </w:tblGrid>
      <w:tr w:rsidR="009D7633" w:rsidRPr="00C60D06" w:rsidTr="00457832">
        <w:trPr>
          <w:gridBefore w:val="1"/>
          <w:wBefore w:w="34" w:type="dxa"/>
          <w:trHeight w:val="697"/>
        </w:trPr>
        <w:tc>
          <w:tcPr>
            <w:tcW w:w="9747" w:type="dxa"/>
            <w:gridSpan w:val="3"/>
            <w:vAlign w:val="center"/>
          </w:tcPr>
          <w:p w:rsidR="009D7633" w:rsidRPr="009B4A6B" w:rsidRDefault="009D7633" w:rsidP="003B50B6">
            <w:pPr>
              <w:pStyle w:val="Heading2"/>
            </w:pPr>
            <w:bookmarkStart w:id="21" w:name="_Toc392180209"/>
            <w:bookmarkStart w:id="22" w:name="_Toc449539098"/>
            <w:r w:rsidRPr="009B4A6B">
              <w:t>Contract-model Bunuri(F5.1)</w:t>
            </w:r>
            <w:bookmarkEnd w:id="21"/>
            <w:bookmarkEnd w:id="22"/>
          </w:p>
        </w:tc>
      </w:tr>
      <w:tr w:rsidR="009D7633"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D7633" w:rsidRPr="00C00499" w:rsidRDefault="009D7633" w:rsidP="003B50B6">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D7633" w:rsidRDefault="009D7633"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4.5pt" o:ole="" fillcolor="window">
                              <v:imagedata r:id="rId9" o:title=""/>
                            </v:shape>
                            <o:OLEObject Type="Embed" ProgID="Word.Picture.8" ShapeID="_x0000_i1026" DrawAspect="Content" ObjectID="_1671977168" r:id="rId10"/>
                          </w:object>
                        </w:r>
                      </w:p>
                    </w:txbxContent>
                  </v:textbox>
                </v:shape>
              </w:pict>
            </w:r>
            <w:r w:rsidRPr="00C00499">
              <w:rPr>
                <w:spacing w:val="196"/>
                <w:sz w:val="44"/>
                <w:lang w:val="ro-RO"/>
              </w:rPr>
              <w:t>ACHIZIŢII PUBLICE</w:t>
            </w:r>
          </w:p>
        </w:tc>
      </w:tr>
      <w:tr w:rsidR="009D7633" w:rsidRPr="00C60D06" w:rsidTr="00457832">
        <w:trPr>
          <w:gridBefore w:val="1"/>
          <w:wBefore w:w="34" w:type="dxa"/>
          <w:trHeight w:val="567"/>
        </w:trPr>
        <w:tc>
          <w:tcPr>
            <w:tcW w:w="9747" w:type="dxa"/>
            <w:gridSpan w:val="3"/>
            <w:vAlign w:val="center"/>
          </w:tcPr>
          <w:p w:rsidR="009D7633" w:rsidRPr="009B4A6B" w:rsidRDefault="009D7633" w:rsidP="003B50B6">
            <w:pPr>
              <w:pStyle w:val="Heading2"/>
            </w:pPr>
          </w:p>
        </w:tc>
      </w:tr>
      <w:tr w:rsidR="009D7633" w:rsidRPr="00C60D06" w:rsidTr="00457832">
        <w:trPr>
          <w:gridBefore w:val="1"/>
          <w:wBefore w:w="34" w:type="dxa"/>
          <w:trHeight w:val="697"/>
        </w:trPr>
        <w:tc>
          <w:tcPr>
            <w:tcW w:w="9747" w:type="dxa"/>
            <w:gridSpan w:val="3"/>
            <w:tcBorders>
              <w:bottom w:val="single" w:sz="4" w:space="0" w:color="auto"/>
            </w:tcBorders>
            <w:vAlign w:val="center"/>
          </w:tcPr>
          <w:p w:rsidR="009D7633" w:rsidRPr="00C00499" w:rsidRDefault="009D7633" w:rsidP="003B50B6">
            <w:pPr>
              <w:jc w:val="center"/>
              <w:rPr>
                <w:b/>
                <w:caps/>
                <w:sz w:val="40"/>
              </w:rPr>
            </w:pPr>
          </w:p>
          <w:p w:rsidR="009D7633" w:rsidRPr="00C00499" w:rsidRDefault="009D7633" w:rsidP="003B50B6">
            <w:pPr>
              <w:jc w:val="center"/>
              <w:rPr>
                <w:b/>
                <w:sz w:val="40"/>
              </w:rPr>
            </w:pPr>
            <w:r w:rsidRPr="00C00499">
              <w:rPr>
                <w:b/>
                <w:caps/>
                <w:sz w:val="40"/>
              </w:rPr>
              <w:t>Contract</w:t>
            </w:r>
            <w:r w:rsidRPr="00C00499">
              <w:rPr>
                <w:b/>
                <w:sz w:val="40"/>
              </w:rPr>
              <w:t xml:space="preserve"> Nr. _________</w:t>
            </w:r>
          </w:p>
          <w:p w:rsidR="009D7633" w:rsidRPr="00C00499" w:rsidRDefault="009D7633" w:rsidP="003B50B6">
            <w:pPr>
              <w:rPr>
                <w:sz w:val="28"/>
                <w:szCs w:val="28"/>
              </w:rPr>
            </w:pPr>
          </w:p>
          <w:p w:rsidR="009D7633" w:rsidRPr="00C00499" w:rsidRDefault="009D7633" w:rsidP="003B50B6">
            <w:pPr>
              <w:spacing w:line="360" w:lineRule="auto"/>
              <w:rPr>
                <w:b/>
                <w:sz w:val="28"/>
                <w:szCs w:val="28"/>
              </w:rPr>
            </w:pPr>
            <w:r w:rsidRPr="00C00499">
              <w:rPr>
                <w:b/>
                <w:sz w:val="28"/>
                <w:szCs w:val="28"/>
              </w:rPr>
              <w:t>de achiziţionare _____________________________________________________</w:t>
            </w:r>
          </w:p>
          <w:p w:rsidR="009D7633" w:rsidRPr="00C00499" w:rsidRDefault="009D7633" w:rsidP="003B50B6">
            <w:pPr>
              <w:spacing w:line="360" w:lineRule="auto"/>
              <w:rPr>
                <w:b/>
                <w:i/>
                <w:sz w:val="28"/>
                <w:szCs w:val="28"/>
              </w:rPr>
            </w:pPr>
            <w:r w:rsidRPr="00C00499">
              <w:rPr>
                <w:b/>
                <w:sz w:val="28"/>
                <w:szCs w:val="28"/>
              </w:rPr>
              <w:t>___________________________________________________________________</w:t>
            </w:r>
          </w:p>
          <w:p w:rsidR="009D7633" w:rsidRPr="00C00499" w:rsidRDefault="009D7633" w:rsidP="003B50B6">
            <w:pPr>
              <w:tabs>
                <w:tab w:val="center" w:pos="-6663"/>
                <w:tab w:val="right" w:pos="9531"/>
              </w:tabs>
              <w:spacing w:line="360" w:lineRule="auto"/>
              <w:jc w:val="both"/>
              <w:rPr>
                <w:b/>
                <w:sz w:val="28"/>
                <w:szCs w:val="28"/>
              </w:rPr>
            </w:pPr>
            <w:r w:rsidRPr="00C00499">
              <w:rPr>
                <w:b/>
                <w:sz w:val="28"/>
                <w:szCs w:val="28"/>
              </w:rPr>
              <w:t>Cod CPV: _____________________</w:t>
            </w:r>
          </w:p>
          <w:p w:rsidR="009D7633" w:rsidRPr="00C00499" w:rsidRDefault="009D7633" w:rsidP="003B50B6">
            <w:pPr>
              <w:tabs>
                <w:tab w:val="center" w:pos="-6663"/>
                <w:tab w:val="right" w:pos="9531"/>
              </w:tabs>
              <w:jc w:val="both"/>
            </w:pPr>
          </w:p>
          <w:p w:rsidR="009D7633" w:rsidRPr="00C00499" w:rsidRDefault="009D7633"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9D7633" w:rsidRPr="00C00499" w:rsidRDefault="009D7633" w:rsidP="003B50B6">
            <w:pPr>
              <w:ind w:firstLine="5812"/>
              <w:jc w:val="center"/>
              <w:rPr>
                <w:i/>
                <w:sz w:val="18"/>
                <w:szCs w:val="18"/>
              </w:rPr>
            </w:pPr>
            <w:r w:rsidRPr="00C00499">
              <w:rPr>
                <w:i/>
                <w:sz w:val="18"/>
                <w:szCs w:val="18"/>
              </w:rPr>
              <w:t>(localitataea)</w:t>
            </w:r>
          </w:p>
          <w:p w:rsidR="009D7633" w:rsidRPr="00C00499" w:rsidRDefault="009D7633" w:rsidP="003B50B6">
            <w:pPr>
              <w:ind w:firstLine="5812"/>
              <w:jc w:val="center"/>
              <w:rPr>
                <w:lang w:val="en-US"/>
              </w:rPr>
            </w:pPr>
          </w:p>
        </w:tc>
      </w:tr>
      <w:tr w:rsidR="009D7633"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D7633" w:rsidRPr="00C00499" w:rsidRDefault="009D7633"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3B50B6">
            <w:pPr>
              <w:jc w:val="center"/>
              <w:rPr>
                <w:b/>
                <w:caps/>
                <w:sz w:val="40"/>
              </w:rPr>
            </w:pPr>
            <w:r w:rsidRPr="0095589A">
              <w:rPr>
                <w:b/>
                <w:bCs/>
              </w:rPr>
              <w:t>Autoritatea contractantă</w:t>
            </w:r>
          </w:p>
        </w:tc>
      </w:tr>
      <w:tr w:rsidR="009D7633"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D7633" w:rsidRPr="00C00499" w:rsidRDefault="009D7633" w:rsidP="003B50B6">
            <w:pPr>
              <w:rPr>
                <w:b/>
              </w:rPr>
            </w:pPr>
          </w:p>
          <w:p w:rsidR="009D7633" w:rsidRPr="00C00499" w:rsidRDefault="009D7633" w:rsidP="003B50B6">
            <w:r w:rsidRPr="00C00499">
              <w:rPr>
                <w:b/>
              </w:rPr>
              <w:t>______________________________________</w:t>
            </w:r>
            <w:r w:rsidRPr="00C00499">
              <w:t>,</w:t>
            </w:r>
          </w:p>
          <w:p w:rsidR="009D7633" w:rsidRPr="00C00499" w:rsidRDefault="009D7633" w:rsidP="003B50B6">
            <w:pPr>
              <w:spacing w:line="360" w:lineRule="auto"/>
              <w:rPr>
                <w:i/>
                <w:sz w:val="18"/>
                <w:szCs w:val="18"/>
              </w:rPr>
            </w:pPr>
            <w:r w:rsidRPr="00C00499">
              <w:rPr>
                <w:i/>
                <w:sz w:val="18"/>
                <w:szCs w:val="18"/>
              </w:rPr>
              <w:t>(denumirea completă a întreprinderii, asociaţiei, organizaţiei)</w:t>
            </w:r>
          </w:p>
          <w:p w:rsidR="009D7633" w:rsidRPr="00C00499" w:rsidRDefault="009D7633" w:rsidP="003B50B6">
            <w:r w:rsidRPr="00C00499">
              <w:t xml:space="preserve">reprezentată prin </w:t>
            </w:r>
            <w:r w:rsidRPr="00C00499">
              <w:rPr>
                <w:b/>
              </w:rPr>
              <w:t>________________________</w:t>
            </w:r>
            <w:r w:rsidRPr="00C00499">
              <w:t>,</w:t>
            </w:r>
          </w:p>
          <w:p w:rsidR="009D7633" w:rsidRPr="00C00499" w:rsidRDefault="009D7633" w:rsidP="003B50B6">
            <w:pPr>
              <w:spacing w:line="360" w:lineRule="auto"/>
              <w:ind w:firstLine="1701"/>
              <w:jc w:val="center"/>
              <w:rPr>
                <w:i/>
                <w:sz w:val="18"/>
                <w:szCs w:val="18"/>
              </w:rPr>
            </w:pPr>
            <w:r w:rsidRPr="00C00499">
              <w:rPr>
                <w:i/>
                <w:sz w:val="18"/>
                <w:szCs w:val="18"/>
              </w:rPr>
              <w:t>(funcţia, numele, prenumele)</w:t>
            </w:r>
          </w:p>
          <w:p w:rsidR="009D7633" w:rsidRPr="00C00499" w:rsidRDefault="009D7633" w:rsidP="003B50B6">
            <w:r w:rsidRPr="00C00499">
              <w:t xml:space="preserve">care acţionează în baza </w:t>
            </w:r>
            <w:r w:rsidRPr="00C00499">
              <w:rPr>
                <w:b/>
              </w:rPr>
              <w:t>___________________</w:t>
            </w:r>
            <w:r w:rsidRPr="00C00499">
              <w:t>,</w:t>
            </w:r>
          </w:p>
          <w:p w:rsidR="009D7633" w:rsidRPr="00C00499" w:rsidRDefault="009D7633" w:rsidP="003B50B6">
            <w:pPr>
              <w:spacing w:line="360" w:lineRule="auto"/>
              <w:ind w:firstLine="2198"/>
              <w:rPr>
                <w:i/>
                <w:sz w:val="18"/>
                <w:szCs w:val="18"/>
              </w:rPr>
            </w:pPr>
            <w:r w:rsidRPr="00C00499">
              <w:rPr>
                <w:i/>
                <w:sz w:val="18"/>
                <w:szCs w:val="18"/>
              </w:rPr>
              <w:t>(statut, regulament, hotărîre etc.)</w:t>
            </w:r>
          </w:p>
          <w:p w:rsidR="009D7633" w:rsidRPr="00C00499" w:rsidRDefault="009D7633" w:rsidP="003B50B6">
            <w:pPr>
              <w:spacing w:line="360" w:lineRule="auto"/>
            </w:pPr>
            <w:r w:rsidRPr="00C00499">
              <w:t xml:space="preserve">denumit(a) în continuare </w:t>
            </w:r>
            <w:r w:rsidRPr="00C00499">
              <w:rPr>
                <w:i/>
              </w:rPr>
              <w:t>Vînzător</w:t>
            </w:r>
            <w:r w:rsidRPr="00C00499">
              <w:t xml:space="preserve"> </w:t>
            </w:r>
          </w:p>
          <w:p w:rsidR="009D7633" w:rsidRPr="00C00499" w:rsidRDefault="009D7633" w:rsidP="003B50B6">
            <w:r w:rsidRPr="00C00499">
              <w:rPr>
                <w:b/>
              </w:rPr>
              <w:t>______________________________________</w:t>
            </w:r>
            <w:r w:rsidRPr="00C00499">
              <w:t>,</w:t>
            </w:r>
          </w:p>
          <w:p w:rsidR="009D7633" w:rsidRPr="00C00499" w:rsidRDefault="009D7633" w:rsidP="003B50B6">
            <w:pPr>
              <w:spacing w:line="360" w:lineRule="auto"/>
              <w:jc w:val="center"/>
              <w:rPr>
                <w:i/>
                <w:sz w:val="18"/>
                <w:szCs w:val="18"/>
              </w:rPr>
            </w:pPr>
            <w:r w:rsidRPr="00C00499">
              <w:rPr>
                <w:i/>
                <w:sz w:val="18"/>
                <w:szCs w:val="18"/>
              </w:rPr>
              <w:t>(se indică nr. şi data de înregistrare în Registrul de Stat)</w:t>
            </w:r>
          </w:p>
          <w:p w:rsidR="009D7633" w:rsidRPr="00C00499" w:rsidRDefault="009D7633"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D7633" w:rsidRPr="00C00499" w:rsidRDefault="009D7633" w:rsidP="003B50B6">
            <w:pPr>
              <w:rPr>
                <w:b/>
              </w:rPr>
            </w:pPr>
          </w:p>
          <w:p w:rsidR="009D7633" w:rsidRPr="00C00499" w:rsidRDefault="009D7633" w:rsidP="003B50B6">
            <w:r w:rsidRPr="00C00499">
              <w:rPr>
                <w:b/>
              </w:rPr>
              <w:t>______________________________________</w:t>
            </w:r>
            <w:r w:rsidRPr="00C00499">
              <w:t>,</w:t>
            </w:r>
          </w:p>
          <w:p w:rsidR="009D7633" w:rsidRPr="00C00499" w:rsidRDefault="009D7633" w:rsidP="003B50B6">
            <w:pPr>
              <w:spacing w:line="360" w:lineRule="auto"/>
              <w:rPr>
                <w:i/>
                <w:sz w:val="18"/>
                <w:szCs w:val="18"/>
              </w:rPr>
            </w:pPr>
            <w:r w:rsidRPr="00C00499">
              <w:rPr>
                <w:i/>
                <w:sz w:val="18"/>
                <w:szCs w:val="18"/>
              </w:rPr>
              <w:t>(denumirea completă a întreprinderii, asociaţiei, organizaţiei)</w:t>
            </w:r>
          </w:p>
          <w:p w:rsidR="009D7633" w:rsidRPr="00C00499" w:rsidRDefault="009D7633" w:rsidP="003B50B6">
            <w:r w:rsidRPr="00C00499">
              <w:t xml:space="preserve">reprezentată prin </w:t>
            </w:r>
            <w:r w:rsidRPr="00C00499">
              <w:rPr>
                <w:b/>
              </w:rPr>
              <w:t>________________________</w:t>
            </w:r>
            <w:r w:rsidRPr="00C00499">
              <w:t>,</w:t>
            </w:r>
          </w:p>
          <w:p w:rsidR="009D7633" w:rsidRPr="00C00499" w:rsidRDefault="009D7633" w:rsidP="003B50B6">
            <w:pPr>
              <w:spacing w:line="360" w:lineRule="auto"/>
              <w:ind w:firstLine="1701"/>
              <w:jc w:val="center"/>
              <w:rPr>
                <w:i/>
                <w:sz w:val="18"/>
                <w:szCs w:val="18"/>
              </w:rPr>
            </w:pPr>
            <w:r w:rsidRPr="00C00499">
              <w:rPr>
                <w:i/>
                <w:sz w:val="18"/>
                <w:szCs w:val="18"/>
              </w:rPr>
              <w:t>(funcţia, numele, prenumele)</w:t>
            </w:r>
          </w:p>
          <w:p w:rsidR="009D7633" w:rsidRPr="00C00499" w:rsidRDefault="009D7633" w:rsidP="003B50B6">
            <w:r w:rsidRPr="00C00499">
              <w:t xml:space="preserve">care acţionează în baza </w:t>
            </w:r>
            <w:r w:rsidRPr="00C00499">
              <w:rPr>
                <w:b/>
              </w:rPr>
              <w:t>___________________</w:t>
            </w:r>
            <w:r w:rsidRPr="00C00499">
              <w:t>,</w:t>
            </w:r>
          </w:p>
          <w:p w:rsidR="009D7633" w:rsidRPr="00C00499" w:rsidRDefault="009D7633" w:rsidP="003B50B6">
            <w:pPr>
              <w:spacing w:line="360" w:lineRule="auto"/>
              <w:ind w:firstLine="2198"/>
              <w:rPr>
                <w:i/>
                <w:sz w:val="18"/>
                <w:szCs w:val="18"/>
              </w:rPr>
            </w:pPr>
            <w:r w:rsidRPr="00C00499">
              <w:rPr>
                <w:i/>
                <w:sz w:val="18"/>
                <w:szCs w:val="18"/>
              </w:rPr>
              <w:t>(statut, regulament, hotărîre etc.)</w:t>
            </w:r>
          </w:p>
          <w:p w:rsidR="009D7633" w:rsidRPr="00C00499" w:rsidRDefault="009D7633" w:rsidP="003B50B6">
            <w:pPr>
              <w:spacing w:line="360" w:lineRule="auto"/>
            </w:pPr>
            <w:r w:rsidRPr="00C00499">
              <w:t xml:space="preserve">denumit(a) în continuare </w:t>
            </w:r>
            <w:r>
              <w:rPr>
                <w:i/>
              </w:rPr>
              <w:t>Cumpărător</w:t>
            </w:r>
            <w:r w:rsidRPr="00C00499">
              <w:t xml:space="preserve"> </w:t>
            </w:r>
          </w:p>
          <w:p w:rsidR="009D7633" w:rsidRPr="00C00499" w:rsidRDefault="009D7633" w:rsidP="003B50B6">
            <w:r w:rsidRPr="00C00499">
              <w:rPr>
                <w:b/>
              </w:rPr>
              <w:t>______________________________________</w:t>
            </w:r>
            <w:r w:rsidRPr="00C00499">
              <w:t>,</w:t>
            </w:r>
          </w:p>
          <w:p w:rsidR="009D7633" w:rsidRPr="00C00499" w:rsidRDefault="009D7633" w:rsidP="003B50B6">
            <w:pPr>
              <w:spacing w:line="360" w:lineRule="auto"/>
              <w:jc w:val="center"/>
              <w:rPr>
                <w:i/>
                <w:sz w:val="18"/>
                <w:szCs w:val="18"/>
              </w:rPr>
            </w:pPr>
            <w:r w:rsidRPr="00C00499">
              <w:rPr>
                <w:i/>
                <w:sz w:val="18"/>
                <w:szCs w:val="18"/>
              </w:rPr>
              <w:t>(se indică nr. şi data de înregistrare în Registrul de Stat)</w:t>
            </w:r>
          </w:p>
          <w:p w:rsidR="009D7633" w:rsidRPr="00C00499" w:rsidRDefault="009D7633" w:rsidP="003B50B6">
            <w:pPr>
              <w:spacing w:line="360" w:lineRule="auto"/>
              <w:rPr>
                <w:b/>
                <w:caps/>
                <w:sz w:val="40"/>
              </w:rPr>
            </w:pPr>
            <w:r w:rsidRPr="00DC72B4">
              <w:rPr>
                <w:bCs/>
              </w:rPr>
              <w:t>pe de altă parte</w:t>
            </w:r>
            <w:r w:rsidRPr="00C00499">
              <w:t>,</w:t>
            </w:r>
          </w:p>
        </w:tc>
      </w:tr>
      <w:tr w:rsidR="009D7633" w:rsidRPr="00C60D06" w:rsidTr="00457832">
        <w:trPr>
          <w:gridBefore w:val="1"/>
          <w:wBefore w:w="34" w:type="dxa"/>
          <w:trHeight w:val="283"/>
        </w:trPr>
        <w:tc>
          <w:tcPr>
            <w:tcW w:w="9747" w:type="dxa"/>
            <w:gridSpan w:val="3"/>
            <w:tcBorders>
              <w:top w:val="single" w:sz="4" w:space="0" w:color="auto"/>
            </w:tcBorders>
          </w:tcPr>
          <w:p w:rsidR="009D7633" w:rsidRPr="00C00499" w:rsidRDefault="009D7633" w:rsidP="003B50B6">
            <w:pPr>
              <w:rPr>
                <w:b/>
              </w:rPr>
            </w:pPr>
          </w:p>
        </w:tc>
      </w:tr>
      <w:tr w:rsidR="009D7633" w:rsidRPr="00C60D06" w:rsidTr="00457832">
        <w:trPr>
          <w:gridBefore w:val="1"/>
          <w:wBefore w:w="34" w:type="dxa"/>
          <w:trHeight w:val="567"/>
        </w:trPr>
        <w:tc>
          <w:tcPr>
            <w:tcW w:w="9747" w:type="dxa"/>
            <w:gridSpan w:val="3"/>
            <w:vAlign w:val="center"/>
          </w:tcPr>
          <w:p w:rsidR="009D7633" w:rsidRPr="00C00499" w:rsidRDefault="009D7633" w:rsidP="003B50B6">
            <w:pPr>
              <w:jc w:val="both"/>
            </w:pPr>
            <w:r w:rsidRPr="00C00499">
              <w:t xml:space="preserve">ambii (denumiţi(te) în continuare </w:t>
            </w:r>
            <w:r w:rsidRPr="00C00499">
              <w:rPr>
                <w:i/>
              </w:rPr>
              <w:t>Părţi</w:t>
            </w:r>
            <w:r w:rsidRPr="00C00499">
              <w:t>), au încheiat prezentul Contract referitor la următoarele:</w:t>
            </w:r>
          </w:p>
          <w:p w:rsidR="009D7633" w:rsidRPr="00C00499" w:rsidRDefault="009D7633" w:rsidP="003B50B6">
            <w:pPr>
              <w:jc w:val="both"/>
            </w:pPr>
          </w:p>
          <w:p w:rsidR="009D7633" w:rsidRPr="00C00499" w:rsidRDefault="009D7633" w:rsidP="003B50B6">
            <w:pPr>
              <w:numPr>
                <w:ilvl w:val="1"/>
                <w:numId w:val="20"/>
              </w:numPr>
              <w:ind w:left="426" w:hanging="426"/>
              <w:jc w:val="both"/>
            </w:pPr>
            <w:r w:rsidRPr="00C00499">
              <w:t>Achiziţionarea _______________________________________________________________,</w:t>
            </w:r>
          </w:p>
          <w:p w:rsidR="009D7633" w:rsidRPr="00C00499" w:rsidRDefault="009D7633" w:rsidP="003B50B6">
            <w:pPr>
              <w:ind w:left="426" w:firstLine="1559"/>
              <w:jc w:val="center"/>
              <w:rPr>
                <w:i/>
                <w:sz w:val="18"/>
                <w:szCs w:val="18"/>
              </w:rPr>
            </w:pPr>
            <w:r w:rsidRPr="00C00499">
              <w:rPr>
                <w:i/>
                <w:sz w:val="18"/>
                <w:szCs w:val="18"/>
              </w:rPr>
              <w:t>(denumirea bunului</w:t>
            </w:r>
            <w:r>
              <w:rPr>
                <w:i/>
                <w:sz w:val="18"/>
                <w:szCs w:val="18"/>
              </w:rPr>
              <w:t>)</w:t>
            </w:r>
          </w:p>
          <w:p w:rsidR="009D7633" w:rsidRPr="00C00499" w:rsidRDefault="009D7633"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9D7633" w:rsidRPr="00C00499" w:rsidRDefault="009D7633" w:rsidP="003B50B6">
            <w:pPr>
              <w:ind w:left="426"/>
            </w:pPr>
            <w:r w:rsidRPr="00C00499">
              <w:t xml:space="preserve">în baza deciziei grupului de lucru al Cumpărătorului/Beneficiarului din </w:t>
            </w:r>
          </w:p>
          <w:p w:rsidR="009D7633" w:rsidRPr="00C00499" w:rsidRDefault="009D7633" w:rsidP="003B50B6">
            <w:pPr>
              <w:ind w:left="426"/>
            </w:pPr>
            <w:r w:rsidRPr="00C00499">
              <w:t>„___” _______________________ 20__.</w:t>
            </w:r>
          </w:p>
          <w:p w:rsidR="009D7633" w:rsidRPr="00C00499" w:rsidRDefault="009D7633" w:rsidP="003B50B6">
            <w:pPr>
              <w:ind w:firstLine="720"/>
              <w:jc w:val="both"/>
            </w:pPr>
          </w:p>
          <w:p w:rsidR="009D7633" w:rsidRPr="00C00499" w:rsidRDefault="009D7633" w:rsidP="003B50B6">
            <w:pPr>
              <w:numPr>
                <w:ilvl w:val="1"/>
                <w:numId w:val="20"/>
              </w:numPr>
              <w:suppressAutoHyphens/>
              <w:ind w:left="426" w:hanging="426"/>
              <w:jc w:val="both"/>
            </w:pPr>
            <w:r w:rsidRPr="00C00499">
              <w:t>Următoarele documente vor fi considerate părţi componente şi integrale ale Contractului:</w:t>
            </w:r>
          </w:p>
          <w:p w:rsidR="009D7633" w:rsidRDefault="009D7633" w:rsidP="003B50B6">
            <w:pPr>
              <w:suppressAutoHyphens/>
              <w:ind w:left="1276"/>
              <w:jc w:val="both"/>
            </w:pPr>
          </w:p>
          <w:p w:rsidR="009D7633" w:rsidRPr="00C00499" w:rsidRDefault="009D7633" w:rsidP="003B50B6">
            <w:pPr>
              <w:numPr>
                <w:ilvl w:val="0"/>
                <w:numId w:val="13"/>
              </w:numPr>
              <w:suppressAutoHyphens/>
              <w:ind w:left="1276" w:hanging="425"/>
              <w:jc w:val="both"/>
            </w:pPr>
            <w:r w:rsidRPr="00C00499">
              <w:t>Specificaţia tehnică;</w:t>
            </w:r>
          </w:p>
          <w:p w:rsidR="009D7633" w:rsidRPr="00C00499" w:rsidRDefault="009D7633" w:rsidP="003B50B6">
            <w:pPr>
              <w:numPr>
                <w:ilvl w:val="0"/>
                <w:numId w:val="13"/>
              </w:numPr>
              <w:suppressAutoHyphens/>
              <w:ind w:left="1276" w:hanging="425"/>
              <w:jc w:val="both"/>
            </w:pPr>
            <w:r w:rsidRPr="00C00499">
              <w:t>Specificația de preț;</w:t>
            </w:r>
          </w:p>
          <w:p w:rsidR="009D7633" w:rsidRPr="00C00499" w:rsidRDefault="009D7633"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9D7633" w:rsidRPr="00C00499" w:rsidRDefault="009D7633" w:rsidP="003B50B6">
            <w:pPr>
              <w:ind w:firstLine="720"/>
              <w:jc w:val="both"/>
            </w:pPr>
          </w:p>
          <w:p w:rsidR="009D7633" w:rsidRPr="00C00499" w:rsidRDefault="009D7633"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9D7633" w:rsidRPr="00C00499" w:rsidRDefault="009D7633" w:rsidP="003B50B6">
            <w:pPr>
              <w:suppressAutoHyphens/>
              <w:ind w:firstLine="720"/>
              <w:jc w:val="both"/>
            </w:pPr>
          </w:p>
          <w:p w:rsidR="009D7633" w:rsidRPr="00C00499" w:rsidRDefault="009D7633"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D7633" w:rsidRPr="00C00499" w:rsidRDefault="009D7633" w:rsidP="003B50B6">
            <w:pPr>
              <w:ind w:left="426" w:hanging="426"/>
              <w:jc w:val="both"/>
            </w:pPr>
            <w:r w:rsidRPr="00C00499">
              <w:t xml:space="preserve"> </w:t>
            </w:r>
          </w:p>
          <w:p w:rsidR="009D7633" w:rsidRPr="00923642" w:rsidRDefault="009D7633"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Obiectul Contractului</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9D7633" w:rsidRPr="00C00499" w:rsidRDefault="009D7633"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9D7633" w:rsidRPr="00C00499" w:rsidRDefault="009D7633"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D7633" w:rsidRPr="00923642" w:rsidRDefault="009D7633"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1"/>
                <w:numId w:val="14"/>
              </w:numPr>
              <w:tabs>
                <w:tab w:val="left" w:pos="1134"/>
              </w:tabs>
              <w:ind w:left="0" w:firstLine="567"/>
              <w:jc w:val="both"/>
            </w:pPr>
            <w:r w:rsidRPr="00C00499">
              <w:t>Livrarea Bunurilor se efectuează de către Vînzător î</w:t>
            </w:r>
            <w:r>
              <w:t>n  termene de 10 zile de la data inregistrarii contractului la trezorerie</w:t>
            </w:r>
            <w:r w:rsidRPr="00C00499">
              <w:t>.</w:t>
            </w:r>
          </w:p>
          <w:p w:rsidR="009D7633" w:rsidRPr="00C00499" w:rsidRDefault="009D7633" w:rsidP="003B50B6">
            <w:pPr>
              <w:numPr>
                <w:ilvl w:val="1"/>
                <w:numId w:val="14"/>
              </w:numPr>
              <w:tabs>
                <w:tab w:val="left" w:pos="1134"/>
              </w:tabs>
              <w:ind w:left="0" w:firstLine="567"/>
              <w:jc w:val="both"/>
            </w:pPr>
            <w:r w:rsidRPr="00C00499">
              <w:t>Documentaţia de însoţire a Bunurilor include:</w:t>
            </w:r>
          </w:p>
          <w:p w:rsidR="009D7633" w:rsidRPr="00C00499" w:rsidRDefault="009D7633"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9D7633" w:rsidRPr="00C00499" w:rsidRDefault="009D7633" w:rsidP="003B50B6">
            <w:pPr>
              <w:tabs>
                <w:tab w:val="left" w:pos="1134"/>
              </w:tabs>
              <w:ind w:firstLine="567"/>
              <w:jc w:val="both"/>
              <w:rPr>
                <w:i/>
              </w:rPr>
            </w:pPr>
          </w:p>
          <w:p w:rsidR="009D7633" w:rsidRPr="00923642" w:rsidRDefault="009D7633"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9D7633" w:rsidRPr="00C00499" w:rsidRDefault="009D7633"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9D7633" w:rsidRPr="00C00499" w:rsidRDefault="009D7633" w:rsidP="003B50B6">
            <w:pPr>
              <w:tabs>
                <w:tab w:val="left" w:pos="1134"/>
              </w:tabs>
              <w:ind w:firstLine="567"/>
              <w:jc w:val="both"/>
              <w:rPr>
                <w:i/>
                <w:sz w:val="18"/>
                <w:szCs w:val="18"/>
              </w:rPr>
            </w:pPr>
            <w:r w:rsidRPr="00C00499">
              <w:rPr>
                <w:i/>
                <w:sz w:val="18"/>
                <w:szCs w:val="18"/>
              </w:rPr>
              <w:t>(suma cu cifre şi litere)</w:t>
            </w:r>
          </w:p>
          <w:p w:rsidR="009D7633" w:rsidRPr="00C00499" w:rsidRDefault="009D7633" w:rsidP="003B50B6">
            <w:pPr>
              <w:numPr>
                <w:ilvl w:val="1"/>
                <w:numId w:val="14"/>
              </w:numPr>
              <w:tabs>
                <w:tab w:val="left" w:pos="1134"/>
              </w:tabs>
              <w:ind w:left="0" w:firstLine="567"/>
              <w:jc w:val="both"/>
            </w:pPr>
            <w:r w:rsidRPr="00C00499">
              <w:t xml:space="preserve">Achitarea plăţilor pentru Bunurile livrate va efectua în lei moldoveneşti. </w:t>
            </w:r>
          </w:p>
          <w:p w:rsidR="009D7633" w:rsidRPr="00C00499" w:rsidRDefault="009D7633" w:rsidP="003B50B6">
            <w:pPr>
              <w:numPr>
                <w:ilvl w:val="1"/>
                <w:numId w:val="14"/>
              </w:numPr>
              <w:tabs>
                <w:tab w:val="left" w:pos="1134"/>
              </w:tabs>
              <w:ind w:left="0" w:firstLine="567"/>
              <w:jc w:val="both"/>
            </w:pPr>
            <w:r w:rsidRPr="00C00499">
              <w:t xml:space="preserve">Metoda şi condiţiile de plată de către Cumpărător vor fi: </w:t>
            </w:r>
          </w:p>
          <w:p w:rsidR="009D7633" w:rsidRPr="00C00499" w:rsidRDefault="009D7633"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9D7633" w:rsidRPr="00923642" w:rsidRDefault="009D7633"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Condiţii de predare-primire</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9D7633" w:rsidRPr="00C00499" w:rsidRDefault="009D7633"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9D7633" w:rsidRPr="00C00499" w:rsidRDefault="009D7633" w:rsidP="003B50B6">
            <w:pPr>
              <w:numPr>
                <w:ilvl w:val="0"/>
                <w:numId w:val="15"/>
              </w:numPr>
              <w:tabs>
                <w:tab w:val="left" w:pos="1134"/>
              </w:tabs>
              <w:ind w:left="0" w:firstLine="567"/>
              <w:jc w:val="both"/>
            </w:pPr>
            <w:r w:rsidRPr="00C00499">
              <w:t>calitatea Bunurilor corespunde informaţiei indicate în Specificaţie;</w:t>
            </w:r>
          </w:p>
          <w:p w:rsidR="009D7633" w:rsidRPr="00C00499" w:rsidRDefault="009D7633" w:rsidP="003B50B6">
            <w:pPr>
              <w:numPr>
                <w:ilvl w:val="0"/>
                <w:numId w:val="15"/>
              </w:numPr>
              <w:tabs>
                <w:tab w:val="left" w:pos="1134"/>
              </w:tabs>
              <w:ind w:left="0" w:firstLine="567"/>
              <w:jc w:val="both"/>
            </w:pPr>
            <w:r w:rsidRPr="00C00499">
              <w:t>ambalajul şi integritatea Bunurilor corespunde informaţiei indicate în Specificaţie.</w:t>
            </w:r>
          </w:p>
          <w:p w:rsidR="009D7633" w:rsidRPr="00923642" w:rsidRDefault="009D7633"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Standarde</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9D7633" w:rsidRPr="00923642" w:rsidRDefault="009D7633"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Obligaţiile părţilor</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1"/>
                <w:numId w:val="14"/>
              </w:numPr>
              <w:tabs>
                <w:tab w:val="left" w:pos="1134"/>
              </w:tabs>
              <w:ind w:left="0" w:firstLine="567"/>
              <w:jc w:val="both"/>
            </w:pPr>
            <w:r w:rsidRPr="00C00499">
              <w:t>În baza prezentului Contract, Vînzătorul se obligă:</w:t>
            </w:r>
          </w:p>
          <w:p w:rsidR="009D7633" w:rsidRPr="00C00499" w:rsidRDefault="009D7633" w:rsidP="003B50B6">
            <w:pPr>
              <w:numPr>
                <w:ilvl w:val="0"/>
                <w:numId w:val="16"/>
              </w:numPr>
              <w:tabs>
                <w:tab w:val="left" w:pos="1134"/>
                <w:tab w:val="left" w:pos="1701"/>
              </w:tabs>
              <w:ind w:left="0" w:firstLine="567"/>
            </w:pPr>
            <w:r w:rsidRPr="00C00499">
              <w:t>să livreze Bunurile în condiţiile prevăzute de prezentul Contract;</w:t>
            </w:r>
          </w:p>
          <w:p w:rsidR="009D7633" w:rsidRPr="00C00499" w:rsidRDefault="009D7633" w:rsidP="003B50B6">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9D7633" w:rsidRPr="00C00499" w:rsidRDefault="009D7633"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9D7633" w:rsidRPr="00C00499" w:rsidRDefault="009D7633"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9D7633" w:rsidRPr="00C00499" w:rsidRDefault="009D7633" w:rsidP="003B50B6">
            <w:pPr>
              <w:numPr>
                <w:ilvl w:val="1"/>
                <w:numId w:val="14"/>
              </w:numPr>
              <w:tabs>
                <w:tab w:val="left" w:pos="1134"/>
              </w:tabs>
              <w:ind w:left="0" w:firstLine="567"/>
              <w:jc w:val="both"/>
            </w:pPr>
            <w:r w:rsidRPr="00C00499">
              <w:t>În baza prezentului Contract, Cumpărătorul se obligă:</w:t>
            </w:r>
          </w:p>
          <w:p w:rsidR="009D7633" w:rsidRPr="00C00499" w:rsidRDefault="009D7633"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9D7633" w:rsidRPr="00923642" w:rsidRDefault="009D7633"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Forţa majoră</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D7633" w:rsidRPr="00C00499" w:rsidRDefault="009D7633"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9D7633" w:rsidRPr="00923642" w:rsidRDefault="009D7633"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Rezilierea</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1"/>
                <w:numId w:val="14"/>
              </w:numPr>
              <w:tabs>
                <w:tab w:val="left" w:pos="1134"/>
              </w:tabs>
              <w:ind w:left="0" w:firstLine="567"/>
              <w:jc w:val="both"/>
            </w:pPr>
            <w:r w:rsidRPr="00C00499">
              <w:t>Rezilierea Contractului se poate realiza cu acordul comun al Părţilor.</w:t>
            </w:r>
          </w:p>
          <w:p w:rsidR="009D7633" w:rsidRPr="00C00499" w:rsidRDefault="009D7633" w:rsidP="003B50B6">
            <w:pPr>
              <w:numPr>
                <w:ilvl w:val="1"/>
                <w:numId w:val="14"/>
              </w:numPr>
              <w:tabs>
                <w:tab w:val="left" w:pos="1134"/>
              </w:tabs>
              <w:ind w:left="0" w:firstLine="567"/>
              <w:jc w:val="both"/>
            </w:pPr>
            <w:r w:rsidRPr="00C00499">
              <w:t>Contractul poate fi reziliat în mod unilateral de către:</w:t>
            </w:r>
          </w:p>
          <w:p w:rsidR="009D7633" w:rsidRPr="00C00499" w:rsidRDefault="009D7633"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9D7633" w:rsidRPr="00C00499" w:rsidRDefault="009D7633"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9D7633" w:rsidRPr="00C00499" w:rsidRDefault="009D7633"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9D7633" w:rsidRPr="00C00499" w:rsidRDefault="009D7633"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9D7633" w:rsidRPr="00C00499" w:rsidRDefault="009D7633"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9D7633" w:rsidRPr="00923642" w:rsidRDefault="009D7633"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9D7633" w:rsidRPr="00C00499" w:rsidRDefault="009D7633"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9D7633" w:rsidRPr="00C00499" w:rsidRDefault="009D7633"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9D7633" w:rsidRPr="00C00499" w:rsidRDefault="009D7633"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9D7633" w:rsidRPr="00C00499" w:rsidRDefault="009D7633"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9D7633" w:rsidRPr="00C00499" w:rsidRDefault="009D7633"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9D7633" w:rsidRPr="00C00499" w:rsidRDefault="009D7633" w:rsidP="003B50B6">
            <w:pPr>
              <w:tabs>
                <w:tab w:val="left" w:pos="1134"/>
              </w:tabs>
              <w:ind w:firstLine="567"/>
              <w:jc w:val="both"/>
            </w:pPr>
          </w:p>
          <w:p w:rsidR="009D7633" w:rsidRPr="00C00499" w:rsidRDefault="009D7633" w:rsidP="003B50B6">
            <w:pPr>
              <w:numPr>
                <w:ilvl w:val="0"/>
                <w:numId w:val="14"/>
              </w:numPr>
              <w:tabs>
                <w:tab w:val="left" w:pos="1134"/>
              </w:tabs>
              <w:ind w:left="0" w:firstLine="567"/>
            </w:pPr>
            <w:r w:rsidRPr="00C00499">
              <w:rPr>
                <w:b/>
                <w:sz w:val="28"/>
                <w:szCs w:val="28"/>
              </w:rPr>
              <w:t>Sancţiuni</w:t>
            </w:r>
          </w:p>
          <w:p w:rsidR="009D7633" w:rsidRPr="00C00499" w:rsidRDefault="009D7633" w:rsidP="003B50B6">
            <w:pPr>
              <w:numPr>
                <w:ilvl w:val="1"/>
                <w:numId w:val="14"/>
              </w:numPr>
              <w:tabs>
                <w:tab w:val="left" w:pos="1134"/>
              </w:tabs>
              <w:ind w:left="0" w:firstLine="567"/>
              <w:jc w:val="both"/>
            </w:pPr>
            <w:r w:rsidRPr="00C00499">
              <w:t xml:space="preserve">Forma de garanţie de bună executare a contractului agreată de Cumpărător este </w:t>
            </w:r>
            <w:r w:rsidRPr="00C60D06">
              <w:rPr>
                <w:i/>
                <w:color w:val="000000"/>
                <w:sz w:val="22"/>
                <w:szCs w:val="22"/>
              </w:rPr>
              <w:t>emisă de o bancă comercială</w:t>
            </w:r>
            <w:r>
              <w:rPr>
                <w:i/>
                <w:color w:val="000000"/>
                <w:sz w:val="22"/>
                <w:szCs w:val="22"/>
              </w:rPr>
              <w:t xml:space="preserve">, </w:t>
            </w:r>
            <w:r w:rsidRPr="00C60D06">
              <w:rPr>
                <w:i/>
                <w:color w:val="000000"/>
                <w:sz w:val="22"/>
                <w:szCs w:val="22"/>
              </w:rPr>
              <w:t xml:space="preserve"> </w:t>
            </w:r>
            <w:r w:rsidRPr="00A20ACF">
              <w:rPr>
                <w:i/>
                <w:color w:val="000000"/>
                <w:sz w:val="22"/>
                <w:szCs w:val="22"/>
              </w:rPr>
              <w:t>conform formularului F3.4</w:t>
            </w:r>
            <w:r w:rsidRPr="00C00499">
              <w:t xml:space="preserve">, în cuantum de </w:t>
            </w:r>
            <w:r>
              <w:t xml:space="preserve">3 </w:t>
            </w:r>
            <w:r w:rsidRPr="00C00499">
              <w:t xml:space="preserve">% din valoarea contractului. </w:t>
            </w:r>
          </w:p>
          <w:p w:rsidR="009D7633" w:rsidRPr="00C00499" w:rsidRDefault="009D7633"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9D7633" w:rsidRPr="00C00499" w:rsidRDefault="009D7633"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0.1</w:t>
            </w:r>
            <w:r w:rsidRPr="00C00499">
              <w:t xml:space="preserve">% din suma Bunurilor nelivrate, pentru fiecare zi de întîrziere, dar nu mai mult de </w:t>
            </w:r>
            <w:r>
              <w:t>1</w:t>
            </w:r>
            <w:r w:rsidRPr="00C00499">
              <w:t xml:space="preserve"> % din suma totală a prezentului Contract. În cazul în care întîrzierea depășește </w:t>
            </w:r>
            <w:r>
              <w:t>5</w:t>
            </w:r>
            <w:r w:rsidRPr="00C00499">
              <w:t>_ zile, se consideră ca fiind refuz de a vinde Bunurile prevăzute în prezentul Contract și Vînzătorului  i se va reține garanţia de bună executare a contractului, în cazul în care ea a fost constituită în conformitate cu prevederile punctului 10.1.</w:t>
            </w:r>
          </w:p>
          <w:p w:rsidR="009D7633" w:rsidRPr="00923642" w:rsidRDefault="009D7633" w:rsidP="003B50B6">
            <w:pPr>
              <w:numPr>
                <w:ilvl w:val="1"/>
                <w:numId w:val="14"/>
              </w:numPr>
              <w:tabs>
                <w:tab w:val="left" w:pos="1134"/>
              </w:tabs>
              <w:ind w:left="0" w:firstLine="567"/>
              <w:jc w:val="both"/>
            </w:pPr>
            <w:r w:rsidRPr="00C00499">
              <w:t xml:space="preserve">Pentru achitarea cu întîrziere, Cumpărătorul poartă răspundere materială în valoare de </w:t>
            </w:r>
            <w:r>
              <w:t xml:space="preserve">0.1 </w:t>
            </w:r>
            <w:r w:rsidRPr="00C00499">
              <w:t xml:space="preserve">% din suma Bunurilor neachitate, pentru fiecare zi de întîrziere, dar nu mai mult de  </w:t>
            </w:r>
            <w:r>
              <w:t>1</w:t>
            </w:r>
            <w:r w:rsidRPr="00C00499">
              <w:t>% din suma totală a prezentului contract.</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1"/>
                <w:numId w:val="14"/>
              </w:numPr>
              <w:tabs>
                <w:tab w:val="left" w:pos="1134"/>
              </w:tabs>
              <w:ind w:left="0" w:firstLine="567"/>
              <w:jc w:val="both"/>
            </w:pPr>
            <w:r w:rsidRPr="00C00499">
              <w:t>Furnizorul are obligaţia să despăgubească achizitorul împotriva oricăror:</w:t>
            </w:r>
          </w:p>
          <w:p w:rsidR="009D7633" w:rsidRPr="00C00499" w:rsidRDefault="009D7633"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D7633" w:rsidRPr="00923642" w:rsidRDefault="009D7633"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Dispoziţii finale</w:t>
            </w: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9D7633" w:rsidRPr="00C00499" w:rsidRDefault="009D7633"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9D7633" w:rsidRPr="00C00499" w:rsidRDefault="009D7633"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D7633" w:rsidRPr="00C00499" w:rsidRDefault="009D7633"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9D7633" w:rsidRPr="00C00499" w:rsidRDefault="009D7633"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9D7633" w:rsidRPr="00B41118" w:rsidRDefault="009D7633"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D7633" w:rsidRPr="00C00499" w:rsidRDefault="009D7633" w:rsidP="003B50B6">
            <w:pPr>
              <w:numPr>
                <w:ilvl w:val="1"/>
                <w:numId w:val="14"/>
              </w:numPr>
              <w:tabs>
                <w:tab w:val="left" w:pos="1134"/>
              </w:tabs>
              <w:ind w:left="0" w:firstLine="567"/>
              <w:jc w:val="both"/>
            </w:pPr>
            <w:r>
              <w:t xml:space="preserve">Prezentul contract este </w:t>
            </w:r>
            <w:r w:rsidRPr="00C00499">
              <w:t>valabil pînă la 31 decembrie 20</w:t>
            </w:r>
            <w:r>
              <w:t>21</w:t>
            </w:r>
            <w:r w:rsidRPr="00C00499">
              <w:t xml:space="preserve">.                         </w:t>
            </w:r>
          </w:p>
          <w:p w:rsidR="009D7633" w:rsidRPr="00C00499" w:rsidRDefault="009D7633"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9D7633" w:rsidRPr="00C00499" w:rsidRDefault="009D7633"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9D7633" w:rsidRDefault="009D7633" w:rsidP="003B50B6">
            <w:pPr>
              <w:tabs>
                <w:tab w:val="left" w:pos="1134"/>
              </w:tabs>
              <w:ind w:firstLine="567"/>
              <w:jc w:val="both"/>
            </w:pPr>
          </w:p>
          <w:p w:rsidR="009D7633" w:rsidRDefault="009D7633" w:rsidP="003B50B6">
            <w:pPr>
              <w:tabs>
                <w:tab w:val="left" w:pos="1134"/>
              </w:tabs>
              <w:ind w:firstLine="567"/>
              <w:jc w:val="both"/>
            </w:pPr>
          </w:p>
          <w:p w:rsidR="009D7633" w:rsidRDefault="009D7633" w:rsidP="003B50B6">
            <w:pPr>
              <w:tabs>
                <w:tab w:val="left" w:pos="1134"/>
              </w:tabs>
              <w:ind w:firstLine="567"/>
              <w:jc w:val="both"/>
            </w:pPr>
          </w:p>
          <w:p w:rsidR="009D7633" w:rsidRDefault="009D7633" w:rsidP="003B50B6">
            <w:pPr>
              <w:tabs>
                <w:tab w:val="left" w:pos="1134"/>
              </w:tabs>
              <w:ind w:firstLine="567"/>
              <w:jc w:val="both"/>
            </w:pPr>
          </w:p>
          <w:p w:rsidR="009D7633" w:rsidRDefault="009D7633" w:rsidP="003B50B6">
            <w:pPr>
              <w:tabs>
                <w:tab w:val="left" w:pos="1134"/>
              </w:tabs>
              <w:ind w:firstLine="567"/>
              <w:jc w:val="both"/>
            </w:pPr>
          </w:p>
          <w:p w:rsidR="009D7633" w:rsidRDefault="009D7633" w:rsidP="003B50B6">
            <w:pPr>
              <w:tabs>
                <w:tab w:val="left" w:pos="1134"/>
              </w:tabs>
              <w:ind w:firstLine="567"/>
              <w:jc w:val="both"/>
            </w:pPr>
          </w:p>
          <w:p w:rsidR="009D7633" w:rsidRDefault="009D7633" w:rsidP="003B50B6">
            <w:pPr>
              <w:tabs>
                <w:tab w:val="left" w:pos="1134"/>
              </w:tabs>
              <w:ind w:firstLine="567"/>
              <w:jc w:val="both"/>
            </w:pPr>
          </w:p>
          <w:p w:rsidR="009D7633" w:rsidRDefault="009D7633" w:rsidP="003B50B6">
            <w:pPr>
              <w:tabs>
                <w:tab w:val="left" w:pos="1134"/>
              </w:tabs>
              <w:ind w:firstLine="567"/>
              <w:jc w:val="both"/>
            </w:pPr>
          </w:p>
          <w:p w:rsidR="009D7633" w:rsidRDefault="009D7633" w:rsidP="003B50B6">
            <w:pPr>
              <w:tabs>
                <w:tab w:val="left" w:pos="1134"/>
              </w:tabs>
              <w:ind w:firstLine="567"/>
              <w:jc w:val="both"/>
            </w:pPr>
          </w:p>
          <w:p w:rsidR="009D7633" w:rsidRDefault="009D7633" w:rsidP="003B50B6">
            <w:pPr>
              <w:tabs>
                <w:tab w:val="left" w:pos="1134"/>
              </w:tabs>
              <w:ind w:firstLine="567"/>
              <w:jc w:val="both"/>
            </w:pPr>
          </w:p>
          <w:p w:rsidR="009D7633" w:rsidRPr="00C00499" w:rsidRDefault="009D7633" w:rsidP="003B50B6">
            <w:pPr>
              <w:tabs>
                <w:tab w:val="left" w:pos="1134"/>
              </w:tabs>
              <w:ind w:firstLine="567"/>
              <w:jc w:val="both"/>
            </w:pPr>
          </w:p>
        </w:tc>
      </w:tr>
      <w:tr w:rsidR="009D7633" w:rsidRPr="00C60D06" w:rsidTr="00457832">
        <w:trPr>
          <w:gridAfter w:val="1"/>
          <w:wAfter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9D7633" w:rsidRPr="00C60D06" w:rsidTr="00457832">
        <w:trPr>
          <w:gridBefore w:val="1"/>
          <w:wBefore w:w="34" w:type="dxa"/>
          <w:trHeight w:val="113"/>
        </w:trPr>
        <w:tc>
          <w:tcPr>
            <w:tcW w:w="9747" w:type="dxa"/>
            <w:gridSpan w:val="3"/>
            <w:vAlign w:val="center"/>
          </w:tcPr>
          <w:p w:rsidR="009D7633" w:rsidRPr="00C00499" w:rsidRDefault="009D7633" w:rsidP="003B50B6">
            <w:pPr>
              <w:tabs>
                <w:tab w:val="left" w:pos="1134"/>
              </w:tabs>
              <w:ind w:firstLine="567"/>
              <w:rPr>
                <w:b/>
                <w:sz w:val="28"/>
                <w:szCs w:val="28"/>
              </w:rPr>
            </w:pPr>
          </w:p>
        </w:tc>
      </w:tr>
      <w:tr w:rsidR="009D7633"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D7633" w:rsidRPr="00C00499" w:rsidRDefault="009D7633"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3B50B6">
            <w:pPr>
              <w:tabs>
                <w:tab w:val="left" w:pos="1134"/>
              </w:tabs>
              <w:ind w:firstLine="567"/>
              <w:jc w:val="center"/>
              <w:rPr>
                <w:b/>
                <w:caps/>
                <w:sz w:val="40"/>
              </w:rPr>
            </w:pPr>
            <w:r w:rsidRPr="00DC72B4">
              <w:rPr>
                <w:b/>
                <w:bCs/>
              </w:rPr>
              <w:t>Autoritatea contractantă</w:t>
            </w:r>
          </w:p>
        </w:tc>
      </w:tr>
      <w:tr w:rsidR="009D7633"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Adresa poştală:</w:t>
            </w:r>
          </w:p>
        </w:tc>
      </w:tr>
      <w:tr w:rsidR="009D7633" w:rsidRPr="00C60D06" w:rsidTr="00457832">
        <w:trPr>
          <w:gridBefore w:val="1"/>
          <w:wBefore w:w="34" w:type="dxa"/>
          <w:trHeight w:val="373"/>
        </w:trPr>
        <w:tc>
          <w:tcPr>
            <w:tcW w:w="4873" w:type="dxa"/>
            <w:tcBorders>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Telefon:</w:t>
            </w:r>
          </w:p>
        </w:tc>
      </w:tr>
      <w:tr w:rsidR="009D7633" w:rsidRPr="00C60D06" w:rsidTr="00457832">
        <w:trPr>
          <w:gridBefore w:val="1"/>
          <w:wBefore w:w="34" w:type="dxa"/>
          <w:trHeight w:val="373"/>
        </w:trPr>
        <w:tc>
          <w:tcPr>
            <w:tcW w:w="4873" w:type="dxa"/>
            <w:tcBorders>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Cont de decontare:</w:t>
            </w:r>
          </w:p>
        </w:tc>
      </w:tr>
      <w:tr w:rsidR="009D7633" w:rsidRPr="00C60D06" w:rsidTr="00457832">
        <w:trPr>
          <w:gridBefore w:val="1"/>
          <w:wBefore w:w="34" w:type="dxa"/>
          <w:trHeight w:val="373"/>
        </w:trPr>
        <w:tc>
          <w:tcPr>
            <w:tcW w:w="4873" w:type="dxa"/>
            <w:tcBorders>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Banca:</w:t>
            </w:r>
          </w:p>
        </w:tc>
      </w:tr>
      <w:tr w:rsidR="009D7633" w:rsidRPr="00C60D06" w:rsidTr="00457832">
        <w:trPr>
          <w:gridBefore w:val="1"/>
          <w:wBefore w:w="34" w:type="dxa"/>
          <w:trHeight w:val="373"/>
        </w:trPr>
        <w:tc>
          <w:tcPr>
            <w:tcW w:w="4873" w:type="dxa"/>
            <w:tcBorders>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Adresa poştală a băncii:</w:t>
            </w:r>
          </w:p>
        </w:tc>
      </w:tr>
      <w:tr w:rsidR="009D7633" w:rsidRPr="00C60D06" w:rsidTr="00457832">
        <w:trPr>
          <w:gridBefore w:val="1"/>
          <w:wBefore w:w="34" w:type="dxa"/>
          <w:trHeight w:val="373"/>
        </w:trPr>
        <w:tc>
          <w:tcPr>
            <w:tcW w:w="4873" w:type="dxa"/>
            <w:tcBorders>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Cod:</w:t>
            </w:r>
          </w:p>
        </w:tc>
      </w:tr>
      <w:tr w:rsidR="009D7633"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Cod fiscal:</w:t>
            </w:r>
          </w:p>
        </w:tc>
      </w:tr>
      <w:tr w:rsidR="009D7633" w:rsidRPr="00C60D06" w:rsidTr="00457832">
        <w:trPr>
          <w:gridBefore w:val="1"/>
          <w:wBefore w:w="34" w:type="dxa"/>
          <w:trHeight w:val="113"/>
        </w:trPr>
        <w:tc>
          <w:tcPr>
            <w:tcW w:w="9747" w:type="dxa"/>
            <w:gridSpan w:val="3"/>
            <w:tcBorders>
              <w:top w:val="single" w:sz="4" w:space="0" w:color="auto"/>
            </w:tcBorders>
            <w:vAlign w:val="center"/>
          </w:tcPr>
          <w:p w:rsidR="009D7633" w:rsidRPr="00C00499" w:rsidRDefault="009D7633" w:rsidP="003B50B6">
            <w:pPr>
              <w:tabs>
                <w:tab w:val="left" w:pos="1134"/>
              </w:tabs>
              <w:ind w:firstLine="567"/>
            </w:pPr>
          </w:p>
        </w:tc>
      </w:tr>
      <w:tr w:rsidR="009D7633" w:rsidRPr="00C60D06" w:rsidTr="00457832">
        <w:trPr>
          <w:gridBefore w:val="1"/>
          <w:wBefore w:w="34" w:type="dxa"/>
          <w:trHeight w:val="697"/>
        </w:trPr>
        <w:tc>
          <w:tcPr>
            <w:tcW w:w="9747" w:type="dxa"/>
            <w:gridSpan w:val="3"/>
            <w:vAlign w:val="center"/>
          </w:tcPr>
          <w:p w:rsidR="009D7633" w:rsidRPr="00C00499" w:rsidRDefault="009D7633" w:rsidP="003B50B6">
            <w:pPr>
              <w:numPr>
                <w:ilvl w:val="0"/>
                <w:numId w:val="14"/>
              </w:numPr>
              <w:tabs>
                <w:tab w:val="left" w:pos="1134"/>
              </w:tabs>
              <w:ind w:left="0" w:firstLine="567"/>
              <w:rPr>
                <w:b/>
                <w:sz w:val="28"/>
                <w:szCs w:val="28"/>
              </w:rPr>
            </w:pPr>
            <w:r w:rsidRPr="00C00499">
              <w:rPr>
                <w:b/>
                <w:sz w:val="28"/>
                <w:szCs w:val="28"/>
              </w:rPr>
              <w:t>Semnăturile părţilor</w:t>
            </w:r>
          </w:p>
        </w:tc>
      </w:tr>
      <w:tr w:rsidR="009D7633"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D7633" w:rsidRPr="00C00499" w:rsidRDefault="009D7633"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D7633" w:rsidRPr="00C00499" w:rsidRDefault="009D7633" w:rsidP="003B50B6">
            <w:pPr>
              <w:tabs>
                <w:tab w:val="left" w:pos="1134"/>
              </w:tabs>
              <w:ind w:firstLine="567"/>
              <w:jc w:val="center"/>
              <w:rPr>
                <w:b/>
                <w:caps/>
                <w:sz w:val="40"/>
              </w:rPr>
            </w:pPr>
            <w:r w:rsidRPr="00DC72B4">
              <w:rPr>
                <w:b/>
                <w:bCs/>
              </w:rPr>
              <w:t>Autoritatea contractantă</w:t>
            </w:r>
          </w:p>
        </w:tc>
      </w:tr>
      <w:tr w:rsidR="009D7633"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pPr>
            <w:r w:rsidRPr="00C00499">
              <w:t>Semnătura autorizată:</w:t>
            </w:r>
          </w:p>
        </w:tc>
      </w:tr>
      <w:tr w:rsidR="009D7633"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9D7633" w:rsidRPr="00C00499" w:rsidRDefault="009D7633" w:rsidP="003B50B6">
            <w:pPr>
              <w:tabs>
                <w:tab w:val="left" w:pos="1134"/>
                <w:tab w:val="left" w:pos="4680"/>
                <w:tab w:val="left" w:pos="7020"/>
              </w:tabs>
              <w:suppressAutoHyphens/>
              <w:ind w:firstLine="567"/>
              <w:jc w:val="center"/>
            </w:pPr>
            <w:r w:rsidRPr="00C00499">
              <w:t>L.Ș.</w:t>
            </w:r>
          </w:p>
        </w:tc>
      </w:tr>
      <w:tr w:rsidR="009D7633" w:rsidRPr="00C60D06" w:rsidTr="00457832">
        <w:trPr>
          <w:gridBefore w:val="1"/>
          <w:wBefore w:w="34" w:type="dxa"/>
          <w:trHeight w:val="373"/>
        </w:trPr>
        <w:tc>
          <w:tcPr>
            <w:tcW w:w="4873" w:type="dxa"/>
            <w:tcBorders>
              <w:top w:val="single" w:sz="4" w:space="0" w:color="auto"/>
            </w:tcBorders>
            <w:vAlign w:val="center"/>
          </w:tcPr>
          <w:p w:rsidR="009D7633" w:rsidRPr="00C00499" w:rsidRDefault="009D7633"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D7633" w:rsidRPr="00C00499" w:rsidRDefault="009D7633" w:rsidP="003B50B6">
            <w:pPr>
              <w:tabs>
                <w:tab w:val="left" w:pos="1134"/>
                <w:tab w:val="left" w:pos="4680"/>
                <w:tab w:val="left" w:pos="7020"/>
              </w:tabs>
              <w:suppressAutoHyphens/>
              <w:ind w:firstLine="567"/>
            </w:pPr>
          </w:p>
        </w:tc>
      </w:tr>
      <w:tr w:rsidR="009D7633" w:rsidRPr="00C60D06" w:rsidTr="00457832">
        <w:trPr>
          <w:gridBefore w:val="1"/>
          <w:wBefore w:w="34" w:type="dxa"/>
          <w:trHeight w:val="373"/>
        </w:trPr>
        <w:tc>
          <w:tcPr>
            <w:tcW w:w="4873" w:type="dxa"/>
            <w:vAlign w:val="center"/>
          </w:tcPr>
          <w:p w:rsidR="009D7633" w:rsidRPr="00C00499" w:rsidRDefault="009D7633" w:rsidP="003B50B6">
            <w:pPr>
              <w:tabs>
                <w:tab w:val="left" w:pos="1134"/>
                <w:tab w:val="left" w:pos="4680"/>
                <w:tab w:val="left" w:pos="7020"/>
              </w:tabs>
              <w:suppressAutoHyphens/>
              <w:ind w:firstLine="567"/>
            </w:pPr>
          </w:p>
        </w:tc>
        <w:tc>
          <w:tcPr>
            <w:tcW w:w="4874" w:type="dxa"/>
            <w:gridSpan w:val="2"/>
            <w:vAlign w:val="center"/>
          </w:tcPr>
          <w:p w:rsidR="009D7633" w:rsidRPr="00C00499" w:rsidRDefault="009D7633" w:rsidP="003B50B6">
            <w:pPr>
              <w:tabs>
                <w:tab w:val="left" w:pos="1134"/>
                <w:tab w:val="left" w:pos="4680"/>
                <w:tab w:val="left" w:pos="7020"/>
              </w:tabs>
              <w:suppressAutoHyphens/>
              <w:ind w:firstLine="567"/>
            </w:pPr>
          </w:p>
        </w:tc>
      </w:tr>
      <w:tr w:rsidR="009D7633" w:rsidRPr="00C60D06" w:rsidTr="00457832">
        <w:trPr>
          <w:gridBefore w:val="1"/>
          <w:wBefore w:w="34" w:type="dxa"/>
          <w:trHeight w:val="373"/>
        </w:trPr>
        <w:tc>
          <w:tcPr>
            <w:tcW w:w="4873" w:type="dxa"/>
            <w:vAlign w:val="center"/>
          </w:tcPr>
          <w:p w:rsidR="009D7633" w:rsidRPr="00C00499" w:rsidRDefault="009D7633" w:rsidP="003B50B6">
            <w:pPr>
              <w:tabs>
                <w:tab w:val="left" w:pos="1134"/>
                <w:tab w:val="left" w:pos="4680"/>
                <w:tab w:val="left" w:pos="7020"/>
              </w:tabs>
              <w:suppressAutoHyphens/>
              <w:ind w:firstLine="567"/>
            </w:pPr>
          </w:p>
        </w:tc>
        <w:tc>
          <w:tcPr>
            <w:tcW w:w="4874" w:type="dxa"/>
            <w:gridSpan w:val="2"/>
            <w:vAlign w:val="center"/>
          </w:tcPr>
          <w:p w:rsidR="009D7633" w:rsidRPr="00C00499" w:rsidRDefault="009D7633" w:rsidP="003B50B6">
            <w:pPr>
              <w:tabs>
                <w:tab w:val="left" w:pos="1134"/>
                <w:tab w:val="left" w:pos="4680"/>
                <w:tab w:val="left" w:pos="7020"/>
              </w:tabs>
              <w:suppressAutoHyphens/>
              <w:ind w:firstLine="567"/>
            </w:pPr>
          </w:p>
        </w:tc>
      </w:tr>
      <w:tr w:rsidR="009D7633" w:rsidRPr="00C60D06" w:rsidTr="00457832">
        <w:trPr>
          <w:gridBefore w:val="1"/>
          <w:wBefore w:w="34" w:type="dxa"/>
          <w:trHeight w:val="373"/>
        </w:trPr>
        <w:tc>
          <w:tcPr>
            <w:tcW w:w="4873" w:type="dxa"/>
            <w:vAlign w:val="center"/>
          </w:tcPr>
          <w:p w:rsidR="009D7633" w:rsidRPr="00C00499" w:rsidRDefault="009D7633" w:rsidP="003B50B6">
            <w:pPr>
              <w:tabs>
                <w:tab w:val="left" w:pos="1134"/>
                <w:tab w:val="left" w:pos="4680"/>
                <w:tab w:val="left" w:pos="7020"/>
              </w:tabs>
              <w:suppressAutoHyphens/>
              <w:ind w:firstLine="567"/>
            </w:pPr>
          </w:p>
        </w:tc>
        <w:tc>
          <w:tcPr>
            <w:tcW w:w="4874" w:type="dxa"/>
            <w:gridSpan w:val="2"/>
            <w:vAlign w:val="center"/>
          </w:tcPr>
          <w:p w:rsidR="009D7633" w:rsidRPr="00C00499" w:rsidRDefault="009D7633" w:rsidP="003B50B6">
            <w:pPr>
              <w:tabs>
                <w:tab w:val="left" w:pos="1134"/>
                <w:tab w:val="left" w:pos="4680"/>
                <w:tab w:val="left" w:pos="7020"/>
              </w:tabs>
              <w:suppressAutoHyphens/>
              <w:ind w:firstLine="567"/>
            </w:pPr>
          </w:p>
        </w:tc>
      </w:tr>
    </w:tbl>
    <w:p w:rsidR="009D7633" w:rsidRPr="00C60D06" w:rsidRDefault="009D7633" w:rsidP="00A20ACF"/>
    <w:p w:rsidR="009D7633" w:rsidRPr="00C60D06" w:rsidRDefault="009D7633" w:rsidP="008B1360">
      <w:pPr>
        <w:spacing w:after="160" w:line="259" w:lineRule="auto"/>
      </w:pPr>
      <w:r>
        <w:br w:type="page"/>
      </w:r>
    </w:p>
    <w:p w:rsidR="009D7633" w:rsidRDefault="009D7633"/>
    <w:sectPr w:rsidR="009D7633" w:rsidSect="00A1257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7633" w:rsidRDefault="009D7633" w:rsidP="00A20ACF">
      <w:r>
        <w:separator/>
      </w:r>
    </w:p>
  </w:endnote>
  <w:endnote w:type="continuationSeparator" w:id="0">
    <w:p w:rsidR="009D7633" w:rsidRDefault="009D763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633" w:rsidRDefault="009D7633" w:rsidP="00457832">
    <w:pPr>
      <w:pStyle w:val="Footer"/>
      <w:jc w:val="center"/>
    </w:pPr>
    <w:fldSimple w:instr=" PAGE   \* MERGEFORMAT ">
      <w:r>
        <w:t>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633" w:rsidRDefault="009D76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7633" w:rsidRDefault="009D7633" w:rsidP="00A20ACF">
      <w:r>
        <w:separator/>
      </w:r>
    </w:p>
  </w:footnote>
  <w:footnote w:type="continuationSeparator" w:id="0">
    <w:p w:rsidR="009D7633" w:rsidRDefault="009D7633" w:rsidP="00A20ACF">
      <w:r>
        <w:continuationSeparator/>
      </w:r>
    </w:p>
  </w:footnote>
  <w:footnote w:id="1">
    <w:p w:rsidR="009D7633" w:rsidRDefault="009D7633"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rsidR="009D7633" w:rsidRDefault="009D7633" w:rsidP="00A20ACF">
      <w:pPr>
        <w:pStyle w:val="FootnoteText"/>
        <w:tabs>
          <w:tab w:val="left" w:pos="360"/>
        </w:tabs>
        <w:ind w:left="360" w:hanging="360"/>
        <w:rPr>
          <w:rFonts w:ascii="Arial" w:hAnsi="Arial" w:cs="Arial"/>
          <w:b/>
          <w:bCs/>
          <w:i/>
          <w:iCs/>
          <w:color w:val="FF0000"/>
          <w:sz w:val="16"/>
          <w:szCs w:val="16"/>
          <w:lang w:val="ro-RO"/>
        </w:rPr>
      </w:pPr>
    </w:p>
    <w:p w:rsidR="009D7633" w:rsidRDefault="009D7633" w:rsidP="00A20ACF">
      <w:pPr>
        <w:pStyle w:val="FootnoteText"/>
        <w:tabs>
          <w:tab w:val="left" w:pos="360"/>
        </w:tabs>
        <w:ind w:left="360" w:hanging="360"/>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AC0276"/>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0D397D"/>
    <w:multiLevelType w:val="hybridMultilevel"/>
    <w:tmpl w:val="6B980530"/>
    <w:lvl w:ilvl="0" w:tplc="04190017">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0ADA728D"/>
    <w:multiLevelType w:val="hybridMultilevel"/>
    <w:tmpl w:val="C3B2FD6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1">
    <w:nsid w:val="1B83266E"/>
    <w:multiLevelType w:val="hybridMultilevel"/>
    <w:tmpl w:val="E3ACC2FA"/>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2">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1D9216AC"/>
    <w:multiLevelType w:val="hybridMultilevel"/>
    <w:tmpl w:val="CECAC8B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E9036AD"/>
    <w:multiLevelType w:val="multilevel"/>
    <w:tmpl w:val="9B5474A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5">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6">
    <w:nsid w:val="255735EA"/>
    <w:multiLevelType w:val="hybridMultilevel"/>
    <w:tmpl w:val="114AA832"/>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9">
    <w:nsid w:val="4CD8486F"/>
    <w:multiLevelType w:val="hybridMultilevel"/>
    <w:tmpl w:val="1108B55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4">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EA1F45"/>
    <w:multiLevelType w:val="hybridMultilevel"/>
    <w:tmpl w:val="9D322E18"/>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9">
    <w:nsid w:val="772B6EF1"/>
    <w:multiLevelType w:val="hybridMultilevel"/>
    <w:tmpl w:val="B1E4E98A"/>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2">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5"/>
  </w:num>
  <w:num w:numId="2">
    <w:abstractNumId w:val="41"/>
  </w:num>
  <w:num w:numId="3">
    <w:abstractNumId w:val="6"/>
  </w:num>
  <w:num w:numId="4">
    <w:abstractNumId w:val="3"/>
  </w:num>
  <w:num w:numId="5">
    <w:abstractNumId w:val="1"/>
  </w:num>
  <w:num w:numId="6">
    <w:abstractNumId w:val="27"/>
  </w:num>
  <w:num w:numId="7">
    <w:abstractNumId w:val="21"/>
  </w:num>
  <w:num w:numId="8">
    <w:abstractNumId w:val="34"/>
  </w:num>
  <w:num w:numId="9">
    <w:abstractNumId w:val="8"/>
  </w:num>
  <w:num w:numId="10">
    <w:abstractNumId w:val="33"/>
  </w:num>
  <w:num w:numId="11">
    <w:abstractNumId w:val="30"/>
  </w:num>
  <w:num w:numId="12">
    <w:abstractNumId w:val="42"/>
  </w:num>
  <w:num w:numId="13">
    <w:abstractNumId w:val="26"/>
  </w:num>
  <w:num w:numId="14">
    <w:abstractNumId w:val="19"/>
  </w:num>
  <w:num w:numId="15">
    <w:abstractNumId w:val="38"/>
  </w:num>
  <w:num w:numId="16">
    <w:abstractNumId w:val="25"/>
  </w:num>
  <w:num w:numId="17">
    <w:abstractNumId w:val="17"/>
  </w:num>
  <w:num w:numId="18">
    <w:abstractNumId w:val="20"/>
  </w:num>
  <w:num w:numId="19">
    <w:abstractNumId w:val="18"/>
  </w:num>
  <w:num w:numId="20">
    <w:abstractNumId w:val="36"/>
  </w:num>
  <w:num w:numId="21">
    <w:abstractNumId w:val="40"/>
  </w:num>
  <w:num w:numId="22">
    <w:abstractNumId w:val="22"/>
  </w:num>
  <w:num w:numId="23">
    <w:abstractNumId w:val="10"/>
  </w:num>
  <w:num w:numId="24">
    <w:abstractNumId w:val="23"/>
  </w:num>
  <w:num w:numId="25">
    <w:abstractNumId w:val="32"/>
  </w:num>
  <w:num w:numId="26">
    <w:abstractNumId w:val="15"/>
  </w:num>
  <w:num w:numId="27">
    <w:abstractNumId w:val="12"/>
  </w:num>
  <w:num w:numId="28">
    <w:abstractNumId w:val="31"/>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37"/>
  </w:num>
  <w:num w:numId="38">
    <w:abstractNumId w:val="9"/>
  </w:num>
  <w:num w:numId="39">
    <w:abstractNumId w:val="24"/>
  </w:num>
  <w:num w:numId="40">
    <w:abstractNumId w:val="39"/>
  </w:num>
  <w:num w:numId="41">
    <w:abstractNumId w:val="11"/>
  </w:num>
  <w:num w:numId="42">
    <w:abstractNumId w:val="29"/>
  </w:num>
  <w:num w:numId="43">
    <w:abstractNumId w:val="1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2122D"/>
    <w:rsid w:val="0002312A"/>
    <w:rsid w:val="00035C52"/>
    <w:rsid w:val="00056697"/>
    <w:rsid w:val="001146D9"/>
    <w:rsid w:val="00156D62"/>
    <w:rsid w:val="001B2E4E"/>
    <w:rsid w:val="001B7EB9"/>
    <w:rsid w:val="001C21B9"/>
    <w:rsid w:val="001D047D"/>
    <w:rsid w:val="001D5D93"/>
    <w:rsid w:val="001E661A"/>
    <w:rsid w:val="001F1E47"/>
    <w:rsid w:val="00205D36"/>
    <w:rsid w:val="00221692"/>
    <w:rsid w:val="002311C2"/>
    <w:rsid w:val="00240E89"/>
    <w:rsid w:val="00242A18"/>
    <w:rsid w:val="0025108A"/>
    <w:rsid w:val="00254AE8"/>
    <w:rsid w:val="002674E1"/>
    <w:rsid w:val="00270B97"/>
    <w:rsid w:val="00277393"/>
    <w:rsid w:val="00277A9E"/>
    <w:rsid w:val="00281ECA"/>
    <w:rsid w:val="0028367D"/>
    <w:rsid w:val="0028577A"/>
    <w:rsid w:val="002B6405"/>
    <w:rsid w:val="003556B4"/>
    <w:rsid w:val="003859F0"/>
    <w:rsid w:val="003931FC"/>
    <w:rsid w:val="00393CAF"/>
    <w:rsid w:val="003B50B6"/>
    <w:rsid w:val="003C029C"/>
    <w:rsid w:val="003D6949"/>
    <w:rsid w:val="00410C1D"/>
    <w:rsid w:val="00425E75"/>
    <w:rsid w:val="00442387"/>
    <w:rsid w:val="00447D9D"/>
    <w:rsid w:val="004562A4"/>
    <w:rsid w:val="00457832"/>
    <w:rsid w:val="004676A0"/>
    <w:rsid w:val="00474DB2"/>
    <w:rsid w:val="004B07C4"/>
    <w:rsid w:val="004B68A1"/>
    <w:rsid w:val="004C0C0E"/>
    <w:rsid w:val="004E5F03"/>
    <w:rsid w:val="004E6DC0"/>
    <w:rsid w:val="005067B7"/>
    <w:rsid w:val="00540469"/>
    <w:rsid w:val="00552F5B"/>
    <w:rsid w:val="0056626B"/>
    <w:rsid w:val="005939A2"/>
    <w:rsid w:val="005A6799"/>
    <w:rsid w:val="005A71E8"/>
    <w:rsid w:val="005B4F68"/>
    <w:rsid w:val="005B515B"/>
    <w:rsid w:val="005C528E"/>
    <w:rsid w:val="005F552D"/>
    <w:rsid w:val="005F610A"/>
    <w:rsid w:val="005F6B22"/>
    <w:rsid w:val="00602513"/>
    <w:rsid w:val="00612D49"/>
    <w:rsid w:val="00625FC0"/>
    <w:rsid w:val="00633340"/>
    <w:rsid w:val="00637CA2"/>
    <w:rsid w:val="00644AFC"/>
    <w:rsid w:val="00644F2C"/>
    <w:rsid w:val="00654749"/>
    <w:rsid w:val="006B2CC1"/>
    <w:rsid w:val="006C1FA2"/>
    <w:rsid w:val="006D32CC"/>
    <w:rsid w:val="006F07D1"/>
    <w:rsid w:val="00703B19"/>
    <w:rsid w:val="007053B5"/>
    <w:rsid w:val="007118C6"/>
    <w:rsid w:val="00711C69"/>
    <w:rsid w:val="00712AB2"/>
    <w:rsid w:val="00730566"/>
    <w:rsid w:val="00740EF4"/>
    <w:rsid w:val="007621CB"/>
    <w:rsid w:val="007C0C9D"/>
    <w:rsid w:val="007E2457"/>
    <w:rsid w:val="0083287A"/>
    <w:rsid w:val="00834FC2"/>
    <w:rsid w:val="00835DF6"/>
    <w:rsid w:val="00842717"/>
    <w:rsid w:val="008665CB"/>
    <w:rsid w:val="008B1360"/>
    <w:rsid w:val="008D5EB5"/>
    <w:rsid w:val="008E4AFE"/>
    <w:rsid w:val="008F027A"/>
    <w:rsid w:val="00923642"/>
    <w:rsid w:val="0095589A"/>
    <w:rsid w:val="009672DA"/>
    <w:rsid w:val="00967734"/>
    <w:rsid w:val="009A4609"/>
    <w:rsid w:val="009B4A6B"/>
    <w:rsid w:val="009C0D89"/>
    <w:rsid w:val="009C33F6"/>
    <w:rsid w:val="009D7633"/>
    <w:rsid w:val="00A1257D"/>
    <w:rsid w:val="00A12A6F"/>
    <w:rsid w:val="00A14105"/>
    <w:rsid w:val="00A149A9"/>
    <w:rsid w:val="00A15D57"/>
    <w:rsid w:val="00A20ACF"/>
    <w:rsid w:val="00A32A82"/>
    <w:rsid w:val="00A37A2E"/>
    <w:rsid w:val="00A54DC4"/>
    <w:rsid w:val="00A60A47"/>
    <w:rsid w:val="00A76B48"/>
    <w:rsid w:val="00A857A3"/>
    <w:rsid w:val="00A87FA9"/>
    <w:rsid w:val="00A9316A"/>
    <w:rsid w:val="00A95E6B"/>
    <w:rsid w:val="00AA2559"/>
    <w:rsid w:val="00AA4D95"/>
    <w:rsid w:val="00AC133B"/>
    <w:rsid w:val="00AD2B83"/>
    <w:rsid w:val="00B243ED"/>
    <w:rsid w:val="00B27CD5"/>
    <w:rsid w:val="00B41118"/>
    <w:rsid w:val="00B42282"/>
    <w:rsid w:val="00B4288A"/>
    <w:rsid w:val="00B45BB5"/>
    <w:rsid w:val="00B90E44"/>
    <w:rsid w:val="00B91E0E"/>
    <w:rsid w:val="00B92FD0"/>
    <w:rsid w:val="00BC0A51"/>
    <w:rsid w:val="00BC7771"/>
    <w:rsid w:val="00BD0613"/>
    <w:rsid w:val="00C00499"/>
    <w:rsid w:val="00C03CAE"/>
    <w:rsid w:val="00C14A85"/>
    <w:rsid w:val="00C60D06"/>
    <w:rsid w:val="00C85DBD"/>
    <w:rsid w:val="00CA4091"/>
    <w:rsid w:val="00CB7C9B"/>
    <w:rsid w:val="00CC390D"/>
    <w:rsid w:val="00CD08EC"/>
    <w:rsid w:val="00CE172E"/>
    <w:rsid w:val="00CF4073"/>
    <w:rsid w:val="00CF608F"/>
    <w:rsid w:val="00D00A8C"/>
    <w:rsid w:val="00D31949"/>
    <w:rsid w:val="00D703A9"/>
    <w:rsid w:val="00D741EB"/>
    <w:rsid w:val="00D95FEF"/>
    <w:rsid w:val="00DA1B97"/>
    <w:rsid w:val="00DA272D"/>
    <w:rsid w:val="00DA7D71"/>
    <w:rsid w:val="00DC72B4"/>
    <w:rsid w:val="00DE7D2D"/>
    <w:rsid w:val="00E21980"/>
    <w:rsid w:val="00E82BA4"/>
    <w:rsid w:val="00EA40B3"/>
    <w:rsid w:val="00EC278C"/>
    <w:rsid w:val="00ED6D4E"/>
    <w:rsid w:val="00EF3B4A"/>
    <w:rsid w:val="00F0336E"/>
    <w:rsid w:val="00F239B3"/>
    <w:rsid w:val="00F23CB1"/>
    <w:rsid w:val="00F23EE9"/>
    <w:rsid w:val="00F26FB3"/>
    <w:rsid w:val="00F33A11"/>
    <w:rsid w:val="00F44720"/>
    <w:rsid w:val="00F53E28"/>
    <w:rsid w:val="00F54241"/>
    <w:rsid w:val="00F80BB0"/>
    <w:rsid w:val="00F979FB"/>
    <w:rsid w:val="00FD3145"/>
    <w:rsid w:val="00FD6FF7"/>
    <w:rsid w:val="00FE184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20ACF"/>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NoSpacing">
    <w:name w:val="No Spacing"/>
    <w:link w:val="NoSpacingChar"/>
    <w:uiPriority w:val="99"/>
    <w:qFormat/>
    <w:rsid w:val="00277A9E"/>
    <w:rPr>
      <w:rFonts w:ascii="Times New Roman" w:hAnsi="Times New Roman"/>
    </w:rPr>
  </w:style>
  <w:style w:type="character" w:customStyle="1" w:styleId="NoSpacingChar">
    <w:name w:val="No Spacing Char"/>
    <w:link w:val="NoSpacing"/>
    <w:uiPriority w:val="99"/>
    <w:locked/>
    <w:rsid w:val="00277A9E"/>
    <w:rPr>
      <w:rFonts w:ascii="Times New Roman" w:hAnsi="Times New Roman"/>
      <w:sz w:val="22"/>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230</TotalTime>
  <Pages>18</Pages>
  <Words>4167</Words>
  <Characters>23756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Tania</cp:lastModifiedBy>
  <cp:revision>65</cp:revision>
  <cp:lastPrinted>2021-01-11T08:35:00Z</cp:lastPrinted>
  <dcterms:created xsi:type="dcterms:W3CDTF">2018-10-10T10:54:00Z</dcterms:created>
  <dcterms:modified xsi:type="dcterms:W3CDTF">2021-01-12T15:20:00Z</dcterms:modified>
</cp:coreProperties>
</file>